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1.xml" ContentType="application/vnd.openxmlformats-officedocument.wordprocessingml.footer+xml"/>
  <Override PartName="/word/header25.xml" ContentType="application/vnd.openxmlformats-officedocument.wordprocessingml.header+xml"/>
  <Override PartName="/word/footer12.xml" ContentType="application/vnd.openxmlformats-officedocument.wordprocessingml.footer+xml"/>
  <Override PartName="/word/header26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dfd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dfd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e3527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E3527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E3527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E3527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E3527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e3527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E3527"/>
          <w:sz w:val="40"/>
        </w:rPr>
        <w:t>LÍNGUA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PORTUGUESA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E</w:t>
      </w:r>
      <w:r>
        <w:rPr>
          <w:rFonts w:ascii="Lucida Sans Unicode" w:hAnsi="Lucida Sans Unicode"/>
          <w:color w:val="EE3527"/>
          <w:spacing w:val="-70"/>
          <w:sz w:val="40"/>
        </w:rPr>
        <w:t> </w:t>
      </w:r>
      <w:r>
        <w:rPr>
          <w:rFonts w:ascii="Lucida Sans Unicode" w:hAnsi="Lucida Sans Unicode"/>
          <w:color w:val="EE3527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E3527"/>
          <w:sz w:val="36"/>
        </w:rPr>
        <w:t>4º ano</w:t>
      </w:r>
      <w:r>
        <w:rPr>
          <w:rFonts w:ascii="Arial" w:hAnsi="Arial"/>
          <w:b/>
          <w:color w:val="EE3527"/>
          <w:spacing w:val="16"/>
          <w:sz w:val="36"/>
        </w:rPr>
        <w:t> </w:t>
      </w:r>
      <w:r>
        <w:rPr>
          <w:rFonts w:ascii="Arial" w:hAnsi="Arial"/>
          <w:b/>
          <w:color w:val="EE3527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E3527"/>
          <w:sz w:val="36"/>
        </w:rPr>
        <w:t>Ensino</w:t>
      </w:r>
      <w:r>
        <w:rPr>
          <w:rFonts w:ascii="Arial"/>
          <w:b/>
          <w:color w:val="EE3527"/>
          <w:spacing w:val="2"/>
          <w:sz w:val="36"/>
        </w:rPr>
        <w:t> </w:t>
      </w:r>
      <w:r>
        <w:rPr>
          <w:rFonts w:ascii="Arial"/>
          <w:b/>
          <w:color w:val="EE3527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E3527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E3527"/>
          <w:sz w:val="64"/>
        </w:rPr>
        <w:t>C0402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e3527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E3527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E3527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spacing w:before="175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2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2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E3527"/>
                          <w:left w:val="single" w:sz="4" w:space="0" w:color="EE3527"/>
                          <w:bottom w:val="single" w:sz="4" w:space="0" w:color="EE3527"/>
                          <w:right w:val="single" w:sz="4" w:space="0" w:color="EE3527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E3527"/>
          <w:w w:val="105"/>
          <w:sz w:val="22"/>
        </w:rPr>
        <w:t>Data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de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Nascimento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do</w:t>
      </w:r>
      <w:r>
        <w:rPr>
          <w:rFonts w:ascii="Tahoma"/>
          <w:color w:val="EE3527"/>
          <w:spacing w:val="-21"/>
          <w:w w:val="105"/>
          <w:sz w:val="22"/>
        </w:rPr>
        <w:t> </w:t>
      </w:r>
      <w:r>
        <w:rPr>
          <w:rFonts w:ascii="Tahoma"/>
          <w:color w:val="EE3527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7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6" w:lineRule="auto" w:before="10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5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1.962709pt;width:94.55pt;height:37.2pt;mso-position-horizontal-relative:page;mso-position-vertical-relative:paragraph;z-index:1216" coordorigin="992,439" coordsize="1891,744">
            <v:shape style="position:absolute;left:992;top:439;width:465;height:462" type="#_x0000_t75" stroked="false">
              <v:imagedata r:id="rId5" o:title=""/>
            </v:shape>
            <v:shape style="position:absolute;left:1078;top:967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622187pt;width:64.6500pt;height:17.75pt;mso-position-horizontal-relative:page;mso-position-vertical-relative:paragraph;z-index:1240" coordorigin="1596,492" coordsize="1293,355">
            <v:shape style="position:absolute;left:1596;top:492;width:1293;height:355" coordorigin="1596,492" coordsize="1293,355" path="m1903,492l1775,492,1748,493,1683,507,1626,554,1598,637,1596,671,1597,699,1615,771,1655,819,1714,844,1771,847,1903,847,1903,784,1787,784,1765,783,1703,751,1685,664,1686,637,1720,571,1784,556,1903,556,1903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61,492l2069,492,1913,847,2007,847,2043,765,2281,765,2253,702,2061,702,2115,578,2199,578,2161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281,765l2187,765,2223,847,2317,847,2281,765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589,492l2454,492,2435,493,2368,509,2320,552,2290,624,2286,668,2289,708,2310,774,2364,828,2427,845,2485,847,2589,847,2589,784,2488,784,2461,783,2395,756,2377,702,2589,702,2589,639,2377,639,2379,622,2381,610,2383,603,2385,596,2436,559,2485,556,2589,556,25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199,578l2115,578,2169,702,2253,702,2199,578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492l2813,492,2813,588,2742,588,2675,602,2622,657,2610,716,2611,736,2640,805,2699,842,2758,847,2889,847,2889,792,2758,792,2746,791,2694,754,2687,716,2688,702,2726,649,2758,644,2889,644,2889,492xe" filled="true" fillcolor="#231f20" stroked="false">
              <v:path arrowok="t"/>
              <v:fill type="solid"/>
            </v:shape>
            <v:shape style="position:absolute;left:1596;top:492;width:1293;height:355" coordorigin="1596,492" coordsize="1293,355" path="m2889,644l2813,644,2813,792,2889,792,2889,64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10043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dfd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dfd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LM4EF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30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 LÍNGUA</w:t>
      </w:r>
      <w:r>
        <w:rPr>
          <w:rFonts w:ascii="Arial" w:hAnsi="Arial"/>
          <w:b/>
          <w:color w:val="231F20"/>
          <w:spacing w:val="-1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PORTUGUESA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0"/>
        <w:ind w:left="108"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29.481003pt;margin-top:9.535209pt;width:136.071882pt;height:115.125pt;mso-position-horizontal-relative:page;mso-position-vertical-relative:paragraph;z-index:1312;mso-wrap-distance-left:0;mso-wrap-distance-right:0" type="#_x0000_t75" stroked="false">
            <v:imagedata r:id="rId17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2"/>
        <w:ind w:left="108" w:right="0"/>
        <w:jc w:val="left"/>
      </w:pPr>
      <w:r>
        <w:rPr>
          <w:color w:val="231F20"/>
        </w:rPr>
        <w:t>Qual é o nome dessa</w:t>
      </w:r>
      <w:r>
        <w:rPr>
          <w:color w:val="231F20"/>
          <w:spacing w:val="-1"/>
        </w:rPr>
        <w:t> </w:t>
      </w:r>
      <w:r>
        <w:rPr>
          <w:color w:val="231F20"/>
        </w:rPr>
        <w:t>figura?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CABELO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CAMELO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GALEGO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671" w:val="left" w:leader="none"/>
        </w:tabs>
        <w:spacing w:line="240" w:lineRule="auto" w:before="206" w:after="0"/>
        <w:ind w:left="670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GAMADO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3600" w:val="left" w:leader="none"/>
          <w:tab w:pos="10596" w:val="left" w:leader="none"/>
        </w:tabs>
        <w:spacing w:before="67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b/>
          <w:color w:val="231F20"/>
          <w:sz w:val="26"/>
          <w:shd w:fill="D1D3D4" w:color="auto" w:val="clear"/>
        </w:rPr>
        <w:t> </w:t>
        <w:tab/>
        <w:t>EXEMPLO DE</w:t>
      </w:r>
      <w:r>
        <w:rPr>
          <w:rFonts w:ascii="Arial" w:hAnsi="Arial"/>
          <w:b/>
          <w:color w:val="231F20"/>
          <w:spacing w:val="-21"/>
          <w:sz w:val="26"/>
          <w:shd w:fill="D1D3D4" w:color="auto" w:val="clear"/>
        </w:rPr>
        <w:t> </w:t>
      </w:r>
      <w:r>
        <w:rPr>
          <w:rFonts w:ascii="Arial" w:hAnsi="Arial"/>
          <w:b/>
          <w:color w:val="231F20"/>
          <w:sz w:val="26"/>
          <w:shd w:fill="D1D3D4" w:color="auto" w:val="clear"/>
        </w:rPr>
        <w:t>MATEMÁTICA</w:t>
        <w:tab/>
      </w:r>
      <w:r>
        <w:rPr>
          <w:rFonts w:ascii="Arial" w:hAnsi="Arial"/>
          <w:b/>
          <w:color w:val="231F20"/>
          <w:sz w:val="26"/>
        </w:rPr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0"/>
        <w:ind w:left="108" w:right="0"/>
        <w:jc w:val="left"/>
      </w:pPr>
      <w:r>
        <w:rPr>
          <w:color w:val="231F20"/>
        </w:rPr>
        <w:t>Observe abaixo a conta que a professora Ana escreveu no</w:t>
      </w:r>
      <w:r>
        <w:rPr>
          <w:color w:val="231F20"/>
          <w:spacing w:val="-17"/>
        </w:rPr>
        <w:t> </w:t>
      </w:r>
      <w:r>
        <w:rPr>
          <w:color w:val="231F20"/>
        </w:rPr>
        <w:t>quadro.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254.908997pt;margin-top:9.784180pt;width:85.5pt;height:28.35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44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</w:t>
                  </w:r>
                  <w:r>
                    <w:rPr>
                      <w:rFonts w:asci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20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08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0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6" w:after="0"/>
        <w:ind w:left="670" w:right="0" w:hanging="46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84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10"/>
          <w:szCs w:val="10"/>
        </w:rPr>
      </w:pPr>
      <w:r>
        <w:rPr/>
        <w:pict>
          <v:group style="position:absolute;margin-left:42.52pt;margin-top:6.748pt;width:510.25pt;height:22.7pt;mso-position-horizontal-relative:page;mso-position-vertical-relative:paragraph;z-index:1480;mso-wrap-distance-left:0;mso-wrap-distance-right:0" coordorigin="850,135" coordsize="10205,454">
            <v:group style="position:absolute;left:850;top:135;width:2098;height:454" coordorigin="850,135" coordsize="2098,454">
              <v:shape style="position:absolute;left:850;top:135;width:2098;height:454" coordorigin="850,135" coordsize="2098,454" path="m2948,135l850,135,850,589,2948,589,2948,135xe" filled="true" fillcolor="#d1d3d4" stroked="false">
                <v:path arrowok="t"/>
                <v:fill type="solid"/>
              </v:shape>
            </v:group>
            <v:group style="position:absolute;left:2948;top:135;width:8108;height:454" coordorigin="2948,135" coordsize="8108,454">
              <v:shape style="position:absolute;left:2948;top:135;width:8108;height:454" coordorigin="2948,135" coordsize="8108,454" path="m11055,135l2948,135,2948,589,11055,589,11055,135xe" filled="true" fillcolor="#d1d3d4" stroked="false">
                <v:path arrowok="t"/>
                <v:fill type="solid"/>
              </v:shape>
              <v:shape style="position:absolute;left:930;top:24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29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figura geométrica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0.051003pt;margin-top:12.847211pt;width:216.45pt;height:114.1pt;mso-position-horizontal-relative:page;mso-position-vertical-relative:paragraph;z-index:1504;mso-wrap-distance-left:0;mso-wrap-distance-right:0" coordorigin="2001,257" coordsize="4329,2282">
            <v:group style="position:absolute;left:2011;top:267;width:4309;height:2262" coordorigin="2011,267" coordsize="4309,2262">
              <v:shape style="position:absolute;left:2011;top:267;width:4309;height:2262" coordorigin="2011,267" coordsize="4309,2262" path="m2011,267l6319,267,6319,2528,2011,2528,2011,267xe" filled="true" fillcolor="#939598" stroked="false">
                <v:path arrowok="t"/>
                <v:fill type="solid"/>
              </v:shape>
            </v:group>
            <v:group style="position:absolute;left:2011;top:267;width:4309;height:2262" coordorigin="2011,267" coordsize="4309,2262">
              <v:shape style="position:absolute;left:2011;top:267;width:4309;height:2262" coordorigin="2011,267" coordsize="4309,2262" path="m2011,267l6319,267,6319,2528,2011,2528,2011,267xe" filled="false" stroked="true" strokeweight="1pt" strokecolor="#231f20">
                <v:path arrowok="t"/>
              </v:shape>
              <v:shape style="position:absolute;left:2001;top:257;width:275;height:275" type="#_x0000_t75" stroked="false">
                <v:imagedata r:id="rId19" o:title=""/>
              </v:shape>
              <v:shape style="position:absolute;left:6044;top:257;width:275;height:275" type="#_x0000_t75" stroked="false">
                <v:imagedata r:id="rId20" o:title=""/>
              </v:shape>
              <v:shape style="position:absolute;left:2001;top:2261;width:275;height:275" type="#_x0000_t75" stroked="false">
                <v:imagedata r:id="rId21" o:title=""/>
              </v:shape>
              <v:shape style="position:absolute;left:6044;top:2261;width:275;height:275" type="#_x0000_t75" stroked="false">
                <v:imagedata r:id="rId22" o:title="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Essa figura geométrica é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18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círculo.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quadrado.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retângulo.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triângulo.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2.52pt;margin-top:9.705183pt;width:510.25pt;height:22.7pt;mso-position-horizontal-relative:page;mso-position-vertical-relative:paragraph;z-index:1576;mso-wrap-distance-left:0;mso-wrap-distance-right:0" coordorigin="850,194" coordsize="10205,454">
            <v:group style="position:absolute;left:850;top:194;width:2098;height:454" coordorigin="850,194" coordsize="2098,454">
              <v:shape style="position:absolute;left:850;top:194;width:2098;height:454" coordorigin="850,194" coordsize="2098,454" path="m2948,194l850,194,850,648,2948,648,2948,194xe" filled="true" fillcolor="#d1d3d4" stroked="false">
                <v:path arrowok="t"/>
                <v:fill type="solid"/>
              </v:shape>
            </v:group>
            <v:group style="position:absolute;left:2948;top:194;width:8108;height:454" coordorigin="2948,194" coordsize="8108,454">
              <v:shape style="position:absolute;left:2948;top:194;width:8108;height:454" coordorigin="2948,194" coordsize="8108,454" path="m11055,194l2948,194,2948,648,11055,648,11055,194xe" filled="true" fillcolor="#d1d3d4" stroked="false">
                <v:path arrowok="t"/>
                <v:fill type="solid"/>
              </v:shape>
              <v:shape style="position:absolute;left:930;top:30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4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M041333E4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283207pt;width:85.05pt;height:74.4pt;mso-position-horizontal-relative:page;mso-position-vertical-relative:paragraph;z-index:160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63"/>
                    <w:ind w:left="667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732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8"/>
                    <w:ind w:left="43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108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115.762001pt;margin-top:-32.129169pt;width:52.45pt;height:.1pt;mso-position-horizontal-relative:page;mso-position-vertical-relative:paragraph;z-index:-99976" coordorigin="2315,-643" coordsize="1049,2">
            <v:shape style="position:absolute;left:2315;top:-643;width:1049;height:2" coordorigin="2315,-643" coordsize="1049,0" path="m2315,-643l3364,-643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18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624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634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830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8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67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295.411011pt;margin-top:14.509119pt;width:4.45pt;height:8pt;mso-position-horizontal-relative:page;mso-position-vertical-relative:paragraph;z-index:1648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 w:hint="default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1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840</w:t>
      </w:r>
      <w:r>
        <w:rPr>
          <w:rFonts w:ascii="Arial"/>
        </w:rPr>
      </w:r>
    </w:p>
    <w:p>
      <w:pPr>
        <w:spacing w:before="79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BL02M04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169"/>
            <w:col w:w="1003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  <w:spacing w:val="-3"/>
        </w:rPr>
        <w:t>Mariana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ganhou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cartela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adesivos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abaixo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colou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todas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estrelinhas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teto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 </w:t>
      </w:r>
      <w:r>
        <w:rPr>
          <w:color w:val="231F20"/>
          <w:spacing w:val="-3"/>
        </w:rPr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quarto.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60.048004pt;margin-top:13.422464pt;width:275.5pt;height:139.4pt;mso-position-horizontal-relative:page;mso-position-vertical-relative:paragraph;z-index:1672;mso-wrap-distance-left:0;mso-wrap-distance-right:0" coordorigin="3201,268" coordsize="5510,2788">
            <v:group style="position:absolute;left:3449;top:444;width:630;height:746" coordorigin="3449,444" coordsize="630,746">
              <v:shape style="position:absolute;left:3449;top:444;width:630;height:746" coordorigin="3449,444" coordsize="630,746" path="m3563,825l3449,627,3645,627,3751,444,3861,633,4069,633,3969,817,4079,1007,3862,1007,3756,1190,3652,1010,3451,1010,3563,825xe" filled="false" stroked="true" strokeweight="1pt" strokecolor="#231f20">
                <v:path arrowok="t"/>
              </v:shape>
            </v:group>
            <v:group style="position:absolute;left:3449;top:1294;width:630;height:746" coordorigin="3449,1294" coordsize="630,746">
              <v:shape style="position:absolute;left:3449;top:1294;width:630;height:746" coordorigin="3449,1294" coordsize="630,746" path="m3563,1675l3449,1478,3645,1478,3751,1294,3861,1484,4069,1484,3969,1667,4079,1858,3862,1858,3756,2040,3652,1860,3451,1860,3563,1675xe" filled="false" stroked="true" strokeweight="1pt" strokecolor="#231f20">
                <v:path arrowok="t"/>
              </v:shape>
            </v:group>
            <v:group style="position:absolute;left:3449;top:2145;width:630;height:746" coordorigin="3449,2145" coordsize="630,746">
              <v:shape style="position:absolute;left:3449;top:2145;width:630;height:746" coordorigin="3449,2145" coordsize="630,746" path="m3563,2525l3449,2328,3645,2328,3751,2145,3861,2334,4069,2334,3969,2517,4079,2708,3862,2708,3756,2891,3652,2711,3451,2711,3563,2525xe" filled="false" stroked="true" strokeweight="1pt" strokecolor="#231f20">
                <v:path arrowok="t"/>
              </v:shape>
            </v:group>
            <v:group style="position:absolute;left:4180;top:444;width:630;height:746" coordorigin="4180,444" coordsize="630,746">
              <v:shape style="position:absolute;left:4180;top:444;width:630;height:746" coordorigin="4180,444" coordsize="630,746" path="m4295,825l4180,627,4377,627,4483,444,4592,633,4800,633,4700,817,4810,1007,4593,1007,4488,1190,4384,1010,4182,1010,4295,825xe" filled="false" stroked="true" strokeweight="1pt" strokecolor="#231f20">
                <v:path arrowok="t"/>
              </v:shape>
            </v:group>
            <v:group style="position:absolute;left:4180;top:1294;width:630;height:746" coordorigin="4180,1294" coordsize="630,746">
              <v:shape style="position:absolute;left:4180;top:1294;width:630;height:746" coordorigin="4180,1294" coordsize="630,746" path="m4295,1675l4180,1478,4377,1478,4483,1294,4592,1484,4800,1484,4700,1667,4810,1858,4593,1858,4488,2040,4384,1860,4182,1860,4295,1675xe" filled="false" stroked="true" strokeweight="1pt" strokecolor="#231f20">
                <v:path arrowok="t"/>
              </v:shape>
            </v:group>
            <v:group style="position:absolute;left:4180;top:2145;width:630;height:746" coordorigin="4180,2145" coordsize="630,746">
              <v:shape style="position:absolute;left:4180;top:2145;width:630;height:746" coordorigin="4180,2145" coordsize="630,746" path="m4295,2525l4180,2328,4377,2328,4483,2145,4592,2334,4800,2334,4700,2517,4810,2708,4593,2708,4488,2891,4384,2711,4182,2711,4295,2525xe" filled="false" stroked="true" strokeweight="1pt" strokecolor="#231f20">
                <v:path arrowok="t"/>
              </v:shape>
            </v:group>
            <v:group style="position:absolute;left:4900;top:444;width:630;height:746" coordorigin="4900,444" coordsize="630,746">
              <v:shape style="position:absolute;left:4900;top:444;width:630;height:746" coordorigin="4900,444" coordsize="630,746" path="m5015,825l4900,627,5097,627,5203,444,5312,633,5520,633,5420,817,5530,1007,5313,1007,5208,1190,5104,1010,4902,1010,5015,825xe" filled="false" stroked="true" strokeweight="1pt" strokecolor="#231f20">
                <v:path arrowok="t"/>
              </v:shape>
            </v:group>
            <v:group style="position:absolute;left:4900;top:1294;width:630;height:746" coordorigin="4900,1294" coordsize="630,746">
              <v:shape style="position:absolute;left:4900;top:1294;width:630;height:746" coordorigin="4900,1294" coordsize="630,746" path="m5015,1675l4900,1478,5097,1478,5203,1294,5312,1484,5520,1484,5420,1667,5530,1858,5313,1858,5208,2040,5104,1860,4902,1860,5015,1675xe" filled="false" stroked="true" strokeweight="1pt" strokecolor="#231f20">
                <v:path arrowok="t"/>
              </v:shape>
            </v:group>
            <v:group style="position:absolute;left:4900;top:2145;width:630;height:746" coordorigin="4900,2145" coordsize="630,746">
              <v:shape style="position:absolute;left:4900;top:2145;width:630;height:746" coordorigin="4900,2145" coordsize="630,746" path="m5015,2525l4900,2328,5097,2328,5203,2145,5312,2334,5520,2334,5420,2517,5530,2708,5313,2708,5208,2891,5104,2711,4902,2711,5015,2525xe" filled="false" stroked="true" strokeweight="1pt" strokecolor="#231f20">
                <v:path arrowok="t"/>
              </v:shape>
            </v:group>
            <v:group style="position:absolute;left:5632;top:444;width:630;height:746" coordorigin="5632,444" coordsize="630,746">
              <v:shape style="position:absolute;left:5632;top:444;width:630;height:746" coordorigin="5632,444" coordsize="630,746" path="m5746,825l5632,627,5828,627,5934,444,6043,633,6252,633,6151,817,6261,1007,6044,1007,5939,1190,5835,1010,5634,1010,5746,825xe" filled="false" stroked="true" strokeweight="1pt" strokecolor="#231f20">
                <v:path arrowok="t"/>
              </v:shape>
            </v:group>
            <v:group style="position:absolute;left:5632;top:1294;width:630;height:746" coordorigin="5632,1294" coordsize="630,746">
              <v:shape style="position:absolute;left:5632;top:1294;width:630;height:746" coordorigin="5632,1294" coordsize="630,746" path="m5746,1675l5632,1478,5828,1478,5934,1294,6043,1484,6252,1484,6151,1667,6261,1858,6044,1858,5939,2040,5835,1860,5634,1860,5746,1675xe" filled="false" stroked="true" strokeweight="1pt" strokecolor="#231f20">
                <v:path arrowok="t"/>
              </v:shape>
            </v:group>
            <v:group style="position:absolute;left:5632;top:2145;width:630;height:746" coordorigin="5632,2145" coordsize="630,746">
              <v:shape style="position:absolute;left:5632;top:2145;width:630;height:746" coordorigin="5632,2145" coordsize="630,746" path="m5746,2525l5632,2328,5828,2328,5934,2145,6043,2334,6252,2334,6151,2517,6261,2708,6044,2708,5939,2891,5835,2711,5634,2711,5746,2525xe" filled="false" stroked="true" strokeweight="1pt" strokecolor="#231f20">
                <v:path arrowok="t"/>
              </v:shape>
            </v:group>
            <v:group style="position:absolute;left:6354;top:444;width:630;height:746" coordorigin="6354,444" coordsize="630,746">
              <v:shape style="position:absolute;left:6354;top:444;width:630;height:746" coordorigin="6354,444" coordsize="630,746" path="m6469,825l6354,627,6551,627,6657,444,6766,633,6974,633,6874,817,6984,1007,6767,1007,6662,1190,6558,1010,6356,1010,6469,825xe" filled="false" stroked="true" strokeweight="1pt" strokecolor="#231f20">
                <v:path arrowok="t"/>
              </v:shape>
            </v:group>
            <v:group style="position:absolute;left:6354;top:1294;width:630;height:746" coordorigin="6354,1294" coordsize="630,746">
              <v:shape style="position:absolute;left:6354;top:1294;width:630;height:746" coordorigin="6354,1294" coordsize="630,746" path="m6469,1675l6354,1478,6551,1478,6657,1294,6766,1484,6974,1484,6874,1667,6984,1858,6767,1858,6662,2040,6558,1860,6356,1860,6469,1675xe" filled="false" stroked="true" strokeweight="1pt" strokecolor="#231f20">
                <v:path arrowok="t"/>
              </v:shape>
            </v:group>
            <v:group style="position:absolute;left:6354;top:2145;width:630;height:746" coordorigin="6354,2145" coordsize="630,746">
              <v:shape style="position:absolute;left:6354;top:2145;width:630;height:746" coordorigin="6354,2145" coordsize="630,746" path="m6469,2525l6354,2328,6551,2328,6657,2145,6766,2334,6974,2334,6874,2517,6984,2708,6767,2708,6662,2891,6558,2711,6356,2711,6469,2525xe" filled="false" stroked="true" strokeweight="1pt" strokecolor="#231f20">
                <v:path arrowok="t"/>
              </v:shape>
            </v:group>
            <v:group style="position:absolute;left:7074;top:444;width:630;height:746" coordorigin="7074,444" coordsize="630,746">
              <v:shape style="position:absolute;left:7074;top:444;width:630;height:746" coordorigin="7074,444" coordsize="630,746" path="m7189,825l7074,627,7271,627,7377,444,7486,633,7694,633,7594,817,7704,1007,7487,1007,7382,1190,7278,1010,7076,1010,7189,825xe" filled="false" stroked="true" strokeweight="1pt" strokecolor="#231f20">
                <v:path arrowok="t"/>
              </v:shape>
            </v:group>
            <v:group style="position:absolute;left:7074;top:1294;width:630;height:746" coordorigin="7074,1294" coordsize="630,746">
              <v:shape style="position:absolute;left:7074;top:1294;width:630;height:746" coordorigin="7074,1294" coordsize="630,746" path="m7189,1675l7074,1478,7271,1478,7377,1294,7486,1484,7694,1484,7594,1667,7704,1858,7487,1858,7382,2040,7278,1860,7076,1860,7189,1675xe" filled="false" stroked="true" strokeweight="1pt" strokecolor="#231f20">
                <v:path arrowok="t"/>
              </v:shape>
            </v:group>
            <v:group style="position:absolute;left:7074;top:2145;width:630;height:746" coordorigin="7074,2145" coordsize="630,746">
              <v:shape style="position:absolute;left:7074;top:2145;width:630;height:746" coordorigin="7074,2145" coordsize="630,746" path="m7189,2525l7074,2328,7271,2328,7377,2145,7486,2334,7694,2334,7594,2517,7704,2708,7487,2708,7382,2891,7278,2711,7076,2711,7189,2525xe" filled="false" stroked="true" strokeweight="1pt" strokecolor="#231f20">
                <v:path arrowok="t"/>
              </v:shape>
            </v:group>
            <v:group style="position:absolute;left:7806;top:444;width:630;height:746" coordorigin="7806,444" coordsize="630,746">
              <v:shape style="position:absolute;left:7806;top:444;width:630;height:746" coordorigin="7806,444" coordsize="630,746" path="m7920,825l7806,627,8002,627,8108,444,8217,633,8425,633,8325,817,8435,1007,8218,1007,8113,1190,8009,1010,7807,1010,7920,825xe" filled="false" stroked="true" strokeweight="1pt" strokecolor="#231f20">
                <v:path arrowok="t"/>
              </v:shape>
            </v:group>
            <v:group style="position:absolute;left:7806;top:1294;width:630;height:746" coordorigin="7806,1294" coordsize="630,746">
              <v:shape style="position:absolute;left:7806;top:1294;width:630;height:746" coordorigin="7806,1294" coordsize="630,746" path="m7920,1675l7806,1478,8002,1478,8108,1294,8217,1484,8425,1484,8325,1667,8435,1858,8218,1858,8113,2040,8009,1860,7807,1860,7920,1675xe" filled="false" stroked="true" strokeweight="1pt" strokecolor="#231f20">
                <v:path arrowok="t"/>
              </v:shape>
            </v:group>
            <v:group style="position:absolute;left:7806;top:2145;width:630;height:746" coordorigin="7806,2145" coordsize="630,746">
              <v:shape style="position:absolute;left:7806;top:2145;width:630;height:746" coordorigin="7806,2145" coordsize="630,746" path="m7920,2525l7806,2328,8002,2328,8108,2145,8217,2334,8425,2334,8325,2517,8435,2708,8218,2708,8113,2891,8009,2711,7807,2711,7920,2525xe" filled="false" stroked="true" strokeweight="1pt" strokecolor="#231f20">
                <v:path arrowok="t"/>
              </v:shape>
            </v:group>
            <v:group style="position:absolute;left:3309;top:360;width:5292;height:2604" coordorigin="3309,360" coordsize="5292,2604">
              <v:shape style="position:absolute;left:3309;top:360;width:5292;height:2604" coordorigin="3309,360" coordsize="5292,2604" path="m3309,360l8601,360,8601,2964,3309,2964,3309,360xe" filled="false" stroked="true" strokeweight="1.5pt" strokecolor="#231f20">
                <v:path arrowok="t"/>
              </v:shape>
            </v:group>
            <v:group style="position:absolute;left:3221;top:288;width:5470;height:2748" coordorigin="3221,288" coordsize="5470,2748">
              <v:shape style="position:absolute;left:3221;top:288;width:5470;height:2748" coordorigin="3221,288" coordsize="5470,2748" path="m3221,288l8690,288,8690,3036,3221,3036,3221,288xe" filled="false" stroked="true" strokeweight="2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Quantas estrelinhas Mariana colou no teto do seu</w:t>
      </w:r>
      <w:r>
        <w:rPr>
          <w:color w:val="231F20"/>
          <w:spacing w:val="-2"/>
        </w:rPr>
        <w:t> </w:t>
      </w:r>
      <w:r>
        <w:rPr>
          <w:color w:val="231F20"/>
        </w:rPr>
        <w:t>quarto?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22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3"/>
          <w:footerReference w:type="default" r:id="rId24"/>
          <w:pgSz w:w="11910" w:h="16840"/>
          <w:pgMar w:header="417" w:footer="524" w:top="1300" w:bottom="720" w:left="740" w:right="740"/>
          <w:pgNumType w:start="2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231F20"/>
        </w:rPr>
        <w:t>João marcou no calendário abaixo o dia 16 de outubro, data em que iniciou uma reforma em sua</w:t>
      </w:r>
      <w:r>
        <w:rPr>
          <w:color w:val="231F20"/>
          <w:spacing w:val="-1"/>
        </w:rPr>
        <w:t> </w:t>
      </w:r>
      <w:r>
        <w:rPr>
          <w:color w:val="231F20"/>
        </w:rPr>
        <w:t>casa.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2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>
        <w:trPr>
          <w:trHeight w:val="567" w:hRule="exact"/>
        </w:trPr>
        <w:tc>
          <w:tcPr>
            <w:tcW w:w="476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152"/>
              <w:ind w:left="1805" w:right="180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OUTUBRO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DOM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SEG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TER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9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QUA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QUI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SEX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SAB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6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17"/>
                <w:sz w:val="22"/>
              </w:rPr>
              <w:t>11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68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17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18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3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22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23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1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24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26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27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0" w:hRule="exact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6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29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0" w:right="7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4292"/>
        <w:jc w:val="left"/>
      </w:pPr>
      <w:r>
        <w:rPr/>
        <w:pict>
          <v:group style="position:absolute;margin-left:217.350006pt;margin-top:-110.815147pt;width:24.55pt;height:24.55pt;mso-position-horizontal-relative:page;mso-position-vertical-relative:paragraph;z-index:-99904" coordorigin="4347,-2216" coordsize="491,491">
            <v:shape style="position:absolute;left:4347;top:-2216;width:491;height:491" coordorigin="4347,-2216" coordsize="491,491" path="m4592,-1726l4670,-1739,4737,-1773,4790,-1826,4825,-1894,4837,-1971,4825,-2049,4790,-2116,4737,-2169,4670,-2204,4592,-2216,4515,-2204,4447,-2169,4394,-2116,4359,-2049,4347,-1971,4359,-1894,4394,-1826,4447,-1773,4515,-1739,4592,-1726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Essa reforma terminou no último dia desse mês. Quantos dias durou a reforma da casa de</w:t>
      </w:r>
      <w:r>
        <w:rPr>
          <w:color w:val="231F20"/>
          <w:spacing w:val="-1"/>
        </w:rPr>
        <w:t> </w:t>
      </w:r>
      <w:r>
        <w:rPr>
          <w:color w:val="231F20"/>
        </w:rPr>
        <w:t>João?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15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21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31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dias.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5"/>
          <w:pgSz w:w="11910" w:h="16840"/>
          <w:pgMar w:header="417" w:footer="524" w:top="1300" w:bottom="720" w:left="740" w:right="740"/>
          <w:pgNumType w:start="4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300" w:lineRule="exact" w:before="87"/>
        <w:ind w:left="110" w:right="844"/>
        <w:jc w:val="left"/>
      </w:pP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gráfico</w:t>
      </w:r>
      <w:r>
        <w:rPr>
          <w:color w:val="231F20"/>
          <w:spacing w:val="-6"/>
        </w:rPr>
        <w:t> </w:t>
      </w:r>
      <w:r>
        <w:rPr>
          <w:color w:val="231F20"/>
        </w:rPr>
        <w:t>abaixo</w:t>
      </w:r>
      <w:r>
        <w:rPr>
          <w:color w:val="231F20"/>
          <w:spacing w:val="-6"/>
        </w:rPr>
        <w:t> </w:t>
      </w:r>
      <w:r>
        <w:rPr>
          <w:color w:val="231F20"/>
        </w:rPr>
        <w:t>mostra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quantidade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pessoas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visitaram</w:t>
      </w:r>
      <w:r>
        <w:rPr>
          <w:color w:val="231F20"/>
          <w:spacing w:val="-6"/>
        </w:rPr>
        <w:t> </w:t>
      </w:r>
      <w:r>
        <w:rPr>
          <w:color w:val="231F20"/>
        </w:rPr>
        <w:t>alguns</w:t>
      </w:r>
      <w:r>
        <w:rPr>
          <w:color w:val="231F20"/>
          <w:spacing w:val="-6"/>
        </w:rPr>
        <w:t> </w:t>
      </w:r>
      <w:r>
        <w:rPr>
          <w:color w:val="231F20"/>
        </w:rPr>
        <w:t>animais</w:t>
      </w:r>
      <w:r>
        <w:rPr>
          <w:color w:val="231F20"/>
          <w:spacing w:val="-6"/>
        </w:rPr>
        <w:t> </w:t>
      </w:r>
      <w:r>
        <w:rPr>
          <w:color w:val="231F20"/>
        </w:rPr>
        <w:t>de </w:t>
      </w:r>
      <w:r>
        <w:rPr>
          <w:color w:val="231F20"/>
        </w:rPr>
        <w:t>um zoológico no último final de</w:t>
      </w:r>
      <w:r>
        <w:rPr>
          <w:color w:val="231F20"/>
          <w:spacing w:val="-1"/>
        </w:rPr>
        <w:t> </w:t>
      </w:r>
      <w:r>
        <w:rPr>
          <w:color w:val="231F20"/>
        </w:rPr>
        <w:t>semana.</w:t>
      </w:r>
      <w:r>
        <w:rPr/>
      </w:r>
    </w:p>
    <w:p>
      <w:pPr>
        <w:spacing w:before="148"/>
        <w:ind w:left="1757" w:right="2270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 w:hAnsi="Arial"/>
          <w:b/>
          <w:color w:val="231F20"/>
          <w:w w:val="105"/>
          <w:sz w:val="19"/>
        </w:rPr>
        <w:t>Visitas do</w:t>
      </w:r>
      <w:r>
        <w:rPr>
          <w:rFonts w:ascii="Arial" w:hAnsi="Arial"/>
          <w:b/>
          <w:color w:val="231F20"/>
          <w:spacing w:val="-19"/>
          <w:w w:val="105"/>
          <w:sz w:val="19"/>
        </w:rPr>
        <w:t> </w:t>
      </w:r>
      <w:r>
        <w:rPr>
          <w:rFonts w:ascii="Arial" w:hAnsi="Arial"/>
          <w:b/>
          <w:color w:val="231F20"/>
          <w:w w:val="105"/>
          <w:sz w:val="19"/>
        </w:rPr>
        <w:t>Zoológico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before="0"/>
        <w:ind w:left="1615" w:right="84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138.421005pt;margin-top:5.170866pt;width:361.55pt;height:146.450pt;mso-position-horizontal-relative:page;mso-position-vertical-relative:paragraph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9"/>
                    <w:gridCol w:w="713"/>
                    <w:gridCol w:w="1080"/>
                    <w:gridCol w:w="713"/>
                    <w:gridCol w:w="1107"/>
                    <w:gridCol w:w="713"/>
                    <w:gridCol w:w="1085"/>
                    <w:gridCol w:w="713"/>
                    <w:gridCol w:w="540"/>
                  </w:tblGrid>
                  <w:tr>
                    <w:trPr>
                      <w:trHeight w:val="413" w:hRule="exact"/>
                    </w:trPr>
                    <w:tc>
                      <w:tcPr>
                        <w:tcW w:w="7203" w:type="dxa"/>
                        <w:gridSpan w:val="9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951" w:type="dxa"/>
                        <w:gridSpan w:val="7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158" w:type="dxa"/>
                        <w:gridSpan w:val="5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338" w:type="dxa"/>
                        <w:gridSpan w:val="3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 w:val="restart"/>
                        <w:tcBorders>
                          <w:top w:val="single" w:sz="7" w:space="0" w:color="231F20"/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539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07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85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  <w:vMerge/>
                        <w:tcBorders>
                          <w:left w:val="single" w:sz="7" w:space="0" w:color="231F20"/>
                          <w:bottom w:val="single" w:sz="7" w:space="0" w:color="231F20"/>
                          <w:right w:val="single" w:sz="7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tcBorders>
                          <w:top w:val="single" w:sz="7" w:space="0" w:color="231F20"/>
                          <w:left w:val="single" w:sz="7" w:space="0" w:color="231F20"/>
                          <w:bottom w:val="single" w:sz="7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9"/>
        </w:rPr>
        <w:t>70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84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60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84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95.311836pt;margin-top:10.598552pt;width:11.9pt;height:48.6pt;mso-position-horizontal-relative:page;mso-position-vertical-relative:paragraph;z-index:1792" type="#_x0000_t202" filled="false" stroked="false">
            <v:textbox inset="0,0,0,0" style="layout-flow:vertical;mso-layout-flow-alt:bottom-to-top">
              <w:txbxContent>
                <w:p>
                  <w:pPr>
                    <w:spacing w:line="214" w:lineRule="exact" w:before="0"/>
                    <w:ind w:left="20" w:right="-734" w:firstLine="0"/>
                    <w:jc w:val="left"/>
                    <w:rPr>
                      <w:rFonts w:ascii="Arial" w:hAnsi="Arial" w:cs="Arial" w:eastAsia="Arial" w:hint="default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4"/>
                      <w:w w:val="104"/>
                      <w:sz w:val="19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4"/>
                      <w:sz w:val="19"/>
                    </w:rPr>
                    <w:t>isitantes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9"/>
        </w:rPr>
        <w:t>50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84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40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84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30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84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20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615" w:right="84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10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spacing w:before="0"/>
        <w:ind w:left="1725" w:right="0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4"/>
          <w:sz w:val="19"/>
        </w:rPr>
        <w:t>0</w:t>
      </w:r>
      <w:r>
        <w:rPr>
          <w:rFonts w:ascii="Arial"/>
          <w:sz w:val="19"/>
        </w:rPr>
      </w:r>
    </w:p>
    <w:p>
      <w:pPr>
        <w:tabs>
          <w:tab w:pos="4487" w:val="left" w:leader="none"/>
          <w:tab w:pos="6304" w:val="left" w:leader="none"/>
          <w:tab w:pos="8004" w:val="left" w:leader="none"/>
        </w:tabs>
        <w:spacing w:before="60"/>
        <w:ind w:left="2597" w:right="844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macaco</w:t>
        <w:tab/>
      </w:r>
      <w:r>
        <w:rPr>
          <w:rFonts w:ascii="Arial"/>
          <w:color w:val="231F20"/>
          <w:w w:val="105"/>
          <w:position w:val="-1"/>
          <w:sz w:val="19"/>
        </w:rPr>
        <w:t>zebra</w:t>
        <w:tab/>
      </w:r>
      <w:r>
        <w:rPr>
          <w:rFonts w:ascii="Arial"/>
          <w:color w:val="231F20"/>
          <w:w w:val="105"/>
          <w:sz w:val="19"/>
        </w:rPr>
        <w:t>cobra</w:t>
        <w:tab/>
        <w:t>elefante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5"/>
        <w:ind w:left="1757" w:right="1604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b/>
          <w:color w:val="231F20"/>
          <w:w w:val="105"/>
          <w:sz w:val="19"/>
        </w:rPr>
        <w:t>Animais</w:t>
      </w:r>
      <w:r>
        <w:rPr>
          <w:rFonts w:ascii="Arial"/>
          <w:sz w:val="19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pStyle w:val="BodyText"/>
        <w:spacing w:line="240" w:lineRule="auto" w:before="64"/>
        <w:ind w:left="110" w:right="844"/>
        <w:jc w:val="left"/>
      </w:pPr>
      <w:r>
        <w:rPr>
          <w:color w:val="231F20"/>
        </w:rPr>
        <w:t>De acordo com esse gráfico, quantas pessoas visitaram o</w:t>
      </w:r>
      <w:r>
        <w:rPr>
          <w:color w:val="231F20"/>
          <w:spacing w:val="-2"/>
        </w:rPr>
        <w:t> </w:t>
      </w:r>
      <w:r>
        <w:rPr>
          <w:color w:val="231F20"/>
        </w:rPr>
        <w:t>elefante?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42.52pt;margin-top:16.700172pt;width:510.25pt;height:22.7pt;mso-position-horizontal-relative:page;mso-position-vertical-relative:paragraph;z-index:1768;mso-wrap-distance-left:0;mso-wrap-distance-right:0" coordorigin="850,334" coordsize="10205,454">
            <v:group style="position:absolute;left:850;top:334;width:2098;height:454" coordorigin="850,334" coordsize="2098,454">
              <v:shape style="position:absolute;left:850;top:334;width:2098;height:454" coordorigin="850,334" coordsize="2098,454" path="m2948,334l850,334,850,788,2948,788,2948,334xe" filled="true" fillcolor="#d1d3d4" stroked="false">
                <v:path arrowok="t"/>
                <v:fill type="solid"/>
              </v:shape>
            </v:group>
            <v:group style="position:absolute;left:2948;top:334;width:8108;height:454" coordorigin="2948,334" coordsize="8108,454">
              <v:shape style="position:absolute;left:2948;top:334;width:8108;height:454" coordorigin="2948,334" coordsize="8108,454" path="m11055,334l2948,334,2948,788,11055,788,11055,334xe" filled="true" fillcolor="#d1d3d4" stroked="false">
                <v:path arrowok="t"/>
                <v:fill type="solid"/>
              </v:shape>
              <v:shape style="position:absolute;left:930;top:4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5;top:489;width:8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M041321E4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300" w:lineRule="exact" w:before="87"/>
        <w:ind w:left="110" w:right="844"/>
        <w:jc w:val="left"/>
      </w:pPr>
      <w:r>
        <w:rPr>
          <w:color w:val="231F20"/>
          <w:spacing w:val="-3"/>
        </w:rPr>
        <w:t>Mateus utiliza </w:t>
      </w:r>
      <w:r>
        <w:rPr>
          <w:color w:val="231F20"/>
        </w:rPr>
        <w:t>o </w:t>
      </w:r>
      <w:r>
        <w:rPr>
          <w:color w:val="231F20"/>
          <w:spacing w:val="-3"/>
        </w:rPr>
        <w:t>ônibus número duzentos </w:t>
      </w:r>
      <w:r>
        <w:rPr>
          <w:color w:val="231F20"/>
        </w:rPr>
        <w:t>e </w:t>
      </w:r>
      <w:r>
        <w:rPr>
          <w:color w:val="231F20"/>
          <w:spacing w:val="-3"/>
        </w:rPr>
        <w:t>quarenta </w:t>
      </w:r>
      <w:r>
        <w:rPr>
          <w:color w:val="231F20"/>
        </w:rPr>
        <w:t>e </w:t>
      </w:r>
      <w:r>
        <w:rPr>
          <w:color w:val="231F20"/>
          <w:spacing w:val="-3"/>
        </w:rPr>
        <w:t>cinco para </w:t>
      </w:r>
      <w:r>
        <w:rPr>
          <w:color w:val="231F20"/>
        </w:rPr>
        <w:t>ir à </w:t>
      </w:r>
      <w:r>
        <w:rPr>
          <w:color w:val="231F20"/>
          <w:spacing w:val="-3"/>
        </w:rPr>
        <w:t>casa </w:t>
      </w:r>
      <w:r>
        <w:rPr>
          <w:color w:val="231F20"/>
        </w:rPr>
        <w:t>de </w:t>
      </w:r>
      <w:r>
        <w:rPr>
          <w:color w:val="231F20"/>
          <w:spacing w:val="-3"/>
        </w:rPr>
        <w:t>sua </w:t>
      </w:r>
      <w:r>
        <w:rPr>
          <w:color w:val="231F20"/>
          <w:spacing w:val="-3"/>
        </w:rPr>
        <w:t>amiga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Rafaela.</w:t>
      </w:r>
      <w:r>
        <w:rPr/>
      </w:r>
    </w:p>
    <w:p>
      <w:pPr>
        <w:pStyle w:val="BodyText"/>
        <w:spacing w:line="299" w:lineRule="exact" w:before="0"/>
        <w:ind w:left="110" w:right="844"/>
        <w:jc w:val="left"/>
      </w:pPr>
      <w:r>
        <w:rPr>
          <w:color w:val="231F20"/>
        </w:rPr>
        <w:t>Qual é o número desse ônibus que Mateus</w:t>
      </w:r>
      <w:r>
        <w:rPr>
          <w:color w:val="231F20"/>
          <w:spacing w:val="-2"/>
        </w:rPr>
        <w:t> </w:t>
      </w:r>
      <w:r>
        <w:rPr>
          <w:color w:val="231F20"/>
        </w:rPr>
        <w:t>utiliza?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211" w:right="844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204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844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205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844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240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26"/>
          <w:footerReference w:type="default" r:id="rId27"/>
          <w:pgSz w:w="11910" w:h="16840"/>
          <w:pgMar w:header="417" w:footer="0" w:top="1300" w:bottom="0" w:left="740" w:right="0"/>
          <w:pgNumType w:start="5"/>
        </w:sectPr>
      </w:pPr>
    </w:p>
    <w:p>
      <w:pPr>
        <w:tabs>
          <w:tab w:pos="5257" w:val="right" w:leader="none"/>
        </w:tabs>
        <w:spacing w:before="298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8"/>
        </w:rPr>
        <w:t>D) </w:t>
      </w:r>
      <w:r>
        <w:rPr>
          <w:rFonts w:ascii="Arial"/>
          <w:color w:val="231F20"/>
          <w:spacing w:val="16"/>
          <w:sz w:val="28"/>
        </w:rPr>
        <w:t> </w:t>
      </w:r>
      <w:r>
        <w:rPr>
          <w:rFonts w:ascii="Arial"/>
          <w:color w:val="231F20"/>
          <w:sz w:val="28"/>
        </w:rPr>
        <w:t>245</w:t>
      </w:r>
      <w:r>
        <w:rPr>
          <w:rFonts w:ascii="Arial"/>
          <w:color w:val="231F20"/>
          <w:position w:val="-2"/>
          <w:sz w:val="16"/>
        </w:rPr>
        <w:tab/>
        <w:t>4</w:t>
      </w:r>
      <w:r>
        <w:rPr>
          <w:rFonts w:ascii="Arial"/>
          <w:sz w:val="16"/>
        </w:rPr>
      </w:r>
    </w:p>
    <w:p>
      <w:pPr>
        <w:spacing w:before="247"/>
        <w:ind w:left="20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BL02M04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0"/>
          <w:cols w:num="2" w:equalWidth="0">
            <w:col w:w="5258" w:space="4169"/>
            <w:col w:w="1743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as canetas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10.973999pt;margin-top:35.298195pt;width:44.25pt;height:70pt;mso-position-horizontal-relative:page;mso-position-vertical-relative:paragraph;z-index:1840;mso-wrap-distance-left:0;mso-wrap-distance-right:0" coordorigin="2219,706" coordsize="885,1400">
            <v:shape style="position:absolute;left:2219;top:706;width:885;height:1400" coordorigin="2219,706" coordsize="885,1400" path="m2947,706l2914,741,2881,777,2847,813,2809,844,2772,918,2734,991,2695,1063,2657,1135,2617,1207,2578,1278,2538,1349,2497,1420,2457,1491,2295,1773,2282,1859,2256,1940,2231,2021,2219,2105,2289,2058,2299,2049,2251,2049,2256,2032,2262,2016,2266,1999,2270,1980,2313,1980,2304,1974,2293,1964,2282,1955,2290,1918,2299,1884,2310,1851,2320,1817,2373,1817,2360,1808,2326,1785,2364,1715,2402,1645,2440,1575,2478,1505,2517,1435,2595,1297,2808,917,2828,882,2884,882,2880,879,2860,857,2942,857,2913,837,2878,819,2896,797,2936,759,2954,737,3009,737,2983,724,2947,706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313,1980l2270,1980,2279,1986,2287,1994,2296,2000,2307,2005,2294,2017,2282,2030,2268,2041,2251,2049,2299,2049,2350,2004,2370,1986,2332,1986,2316,1982,2313,1980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373,1817l2320,1817,2352,1834,2381,1853,2410,1873,2439,1892,2414,1917,2386,1940,2359,1962,2332,1986,2370,1986,2412,1950,2483,1905,2501,1873,2464,1873,2428,1853,2394,1831,2373,181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884,882l2828,882,2868,902,2945,944,2985,963,2945,1033,2905,1103,2807,1277,2707,1456,2668,1526,2628,1596,2587,1666,2547,1736,2506,1805,2464,1873,2501,1873,2520,1839,2634,1636,2671,1568,2709,1502,2747,1437,2785,1374,2822,1315,2852,1315,2861,1266,2888,1192,2925,1123,2964,1054,3003,983,3025,932,2991,932,2952,917,2913,899,2884,882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852,1315l2822,1315,2811,1353,2796,1391,2785,1429,2784,1465,2832,1406,2874,1346,2847,1346,2852,1315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3079,907l3035,907,3045,913,3053,920,3062,927,3073,932,3037,1003,3000,1072,2962,1141,2923,1209,2885,1277,2847,1346,2874,1346,2917,1277,2955,1209,2992,1140,3029,1070,3066,1000,3104,932,3092,916,3079,90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2942,857l2860,857,2898,860,2933,879,2965,905,2991,932,3025,932,3035,907,3079,907,3076,904,3070,901,3010,901,2977,881,2945,859,2942,857xe" filled="true" fillcolor="#231f20" stroked="false">
              <v:path arrowok="t"/>
              <v:fill type="solid"/>
            </v:shape>
            <v:shape style="position:absolute;left:2219;top:706;width:885;height:1400" coordorigin="2219,706" coordsize="885,1400" path="m3009,737l2954,737,2979,750,3003,764,3027,777,3054,788,3043,815,3030,842,3018,870,3010,901,3070,901,3059,892,3048,875,3056,851,3065,827,3075,804,3086,781,3052,762,3018,742,3009,73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7.468994pt;margin-top:50.694195pt;width:34.550pt;height:54.6pt;mso-position-horizontal-relative:page;mso-position-vertical-relative:paragraph;z-index:1864;mso-wrap-distance-left:0;mso-wrap-distance-right:0" coordorigin="3349,1014" coordsize="691,1092">
            <v:shape style="position:absolute;left:3349;top:1014;width:691;height:1092" coordorigin="3349,1014" coordsize="691,1092" path="m3917,1014l3891,1041,3865,1070,3839,1097,3809,1122,3771,1196,3733,1270,3693,1343,3653,1416,3613,1488,3572,1560,3532,1632,3444,1784,3408,1846,3398,1913,3378,1976,3358,2040,3349,2105,3403,2069,3411,2061,3374,2061,3378,2048,3382,2036,3386,2022,3389,2008,3423,2008,3415,2003,3407,1995,3398,1988,3404,1960,3412,1933,3420,1907,3428,1880,3469,1880,3459,1873,3433,1856,3471,1784,3509,1713,3548,1643,3587,1572,3666,1432,3824,1151,3868,1151,3864,1149,3849,1131,3913,1131,3890,1116,3863,1102,3877,1085,3908,1055,3922,1038,3965,1038,3945,1028,3917,1014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423,2008l3389,2008,3399,2013,3405,2024,3418,2027,3408,2036,3398,2046,3387,2055,3374,2061,3411,2061,3451,2026,3467,2012,3437,2012,3425,2009,3423,2008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469,1880l3428,1880,3453,1893,3475,1908,3498,1924,3521,1939,3501,1958,3479,1976,3458,1994,3437,2012,3467,2012,3500,1984,3555,1949,3569,1924,3540,1924,3512,1909,3485,1891,3469,1880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868,1151l3824,1151,3855,1166,3915,1199,3947,1215,3906,1286,3866,1357,3745,1571,3705,1643,3665,1714,3624,1784,3582,1855,3540,1924,3569,1924,3592,1883,3668,1747,3706,1679,3744,1613,3782,1549,3819,1489,3844,1489,3853,1439,3882,1371,3955,1241,3977,1190,3951,1190,3921,1179,3890,1165,3868,115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844,1489l3819,1489,3811,1518,3799,1548,3790,1577,3790,1606,3839,1544,3859,1513,3839,1513,3844,1489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4020,1171l3986,1171,3996,1176,4002,1187,4015,1190,3982,1256,3946,1321,3874,1449,3839,1513,3859,1513,3883,1477,3923,1406,3962,1334,4000,1262,4040,1190,4030,1178,4020,117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913,1131l3849,1131,3878,1134,3906,1149,3931,1169,3951,1190,3977,1190,3986,1171,4020,1171,4017,1169,4013,1166,3966,1166,3940,1150,3915,1133,3913,1131xe" filled="true" fillcolor="#231f20" stroked="false">
              <v:path arrowok="t"/>
              <v:fill type="solid"/>
            </v:shape>
            <v:shape style="position:absolute;left:3349;top:1014;width:691;height:1092" coordorigin="3349,1014" coordsize="691,1092" path="m3965,1038l3922,1038,3942,1048,3960,1059,3979,1070,4000,1078,3991,1099,3982,1120,3973,1141,3966,1166,4013,1166,4004,1159,3995,1146,4002,1127,4009,1108,4017,1090,4025,1073,3999,1057,3972,1042,3965,103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16.903pt;margin-top:67.209198pt;width:24.1pt;height:38.1pt;mso-position-horizontal-relative:page;mso-position-vertical-relative:paragraph;z-index:1888;mso-wrap-distance-left:0;mso-wrap-distance-right:0" coordorigin="4338,1344" coordsize="482,762">
            <v:shape style="position:absolute;left:4338;top:1344;width:482;height:762" coordorigin="4338,1344" coordsize="482,762" path="m4734,1344l4716,1363,4698,1383,4679,1402,4659,1419,4621,1493,4582,1567,4542,1639,4502,1711,4461,1782,4379,1925,4372,1971,4358,2015,4344,2059,4338,2105,4376,2080,4381,2075,4355,2075,4359,2062,4364,2051,4365,2037,4385,2037,4381,2030,4372,2023,4376,2004,4382,1985,4387,1967,4393,1948,4422,1948,4415,1943,4396,1931,4434,1860,4473,1790,4512,1719,4551,1649,4669,1440,4700,1440,4697,1438,4686,1426,4731,1426,4715,1416,4696,1406,4706,1394,4728,1373,4737,1361,4767,1361,4754,1354,4734,1344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385,2037l4365,2037,4373,2041,4377,2049,4386,2051,4376,2059,4369,2070,4355,2075,4381,2075,4409,2050,4420,2041,4400,2041,4386,2039,4385,2037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422,1948l4393,1948,4410,1958,4426,1968,4442,1979,4458,1989,4444,2003,4429,2015,4414,2028,4400,2041,4420,2041,4443,2021,4481,1996,4491,1979,4471,1979,4451,1968,4433,1956,4422,1948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00,1440l4669,1440,4691,1451,4733,1473,4755,1484,4714,1555,4594,1768,4554,1839,4513,1910,4471,1979,4491,1979,4518,1931,4555,1865,4592,1799,4629,1735,4666,1675,4683,1675,4694,1628,4722,1571,4754,1514,4776,1467,4758,1467,4737,1459,4715,1449,4700,1440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683,1675l4666,1675,4660,1696,4652,1717,4646,1737,4645,1757,4694,1692,4679,1692,4683,1675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806,1453l4782,1453,4789,1457,4793,1465,4802,1467,4773,1525,4742,1581,4710,1636,4679,1692,4694,1692,4695,1691,4738,1618,4778,1542,4819,1467,4813,1458,4806,1453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31,1426l4686,1426,4707,1428,4726,1438,4743,1452,4758,1467,4776,1467,4782,1453,4806,1453,4804,1452,4801,1450,4768,1450,4750,1439,4733,1427,4731,1426xe" filled="true" fillcolor="#231f20" stroked="false">
              <v:path arrowok="t"/>
              <v:fill type="solid"/>
            </v:shape>
            <v:shape style="position:absolute;left:4338;top:1344;width:482;height:762" coordorigin="4338,1344" coordsize="482,762" path="m4767,1361l4737,1361,4751,1368,4764,1376,4777,1383,4792,1389,4786,1404,4779,1418,4773,1433,4768,1450,4801,1450,4795,1446,4789,1436,4793,1423,4798,1410,4803,1397,4809,1385,4791,1374,4772,1364,4767,136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9.109985pt;margin-top:11.096196pt;width:59.55pt;height:94.2pt;mso-position-horizontal-relative:page;mso-position-vertical-relative:paragraph;z-index:1912;mso-wrap-distance-left:0;mso-wrap-distance-right:0" coordorigin="5182,222" coordsize="1191,1884">
            <v:shape style="position:absolute;left:5182;top:222;width:1191;height:1884" coordorigin="5182,222" coordsize="1191,1884" path="m6162,222l6116,269,6072,318,6027,366,5976,408,5940,479,5903,551,5866,621,5829,692,5791,762,5753,832,5715,902,5676,971,5637,1040,5598,1109,5559,1178,5481,1315,5284,1658,5275,1736,5256,1810,5232,1883,5208,1955,5190,2029,5182,2105,5246,2065,5289,2029,5224,2029,5232,2007,5239,1985,5245,1962,5250,1936,5309,1936,5296,1928,5282,1915,5267,1903,5277,1854,5290,1808,5304,1763,5317,1717,5389,1717,5372,1705,5326,1675,5365,1602,5403,1530,5443,1458,5482,1386,5521,1314,5601,1171,6001,458,6077,458,6071,454,6044,425,6154,425,6116,399,6069,374,6093,345,6146,293,6170,264,6245,264,6210,246,6162,222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5309,1936l5250,1936,5262,1945,5274,1955,5286,1964,5300,1970,5283,1986,5266,2003,5247,2018,5224,2029,5289,2029,5303,2018,5358,1969,5385,1945,5334,1945,5313,1939,5309,1936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5389,1717l5317,1717,5360,1739,5400,1765,5438,1792,5478,1818,5443,1851,5407,1882,5370,1913,5334,1945,5385,1945,5413,1920,5472,1874,5537,1835,5561,1793,5512,1793,5462,1766,5417,1736,5389,1717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077,458l6001,458,6055,485,6159,542,6213,568,6174,636,6135,704,6096,773,5904,1115,5788,1321,5749,1389,5710,1457,5671,1525,5632,1592,5592,1659,5552,1726,5512,1793,5561,1793,5578,1763,5619,1689,5744,1465,5786,1390,5828,1317,5869,1245,5911,1174,5952,1106,5993,1041,6033,1041,6039,1001,6062,925,6094,853,6131,783,6171,713,6211,643,6249,570,6266,526,6221,526,6168,507,6115,482,6077,458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033,1041l5993,1041,5978,1093,5958,1144,5943,1194,5942,1244,5989,1187,6034,1126,6062,1083,6027,1083,6033,1041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339,492l6280,492,6293,501,6304,511,6316,520,6331,526,6295,598,6258,669,6220,738,6181,807,6103,945,6065,1014,6027,1083,6062,1083,6115,999,6153,933,6190,865,6227,797,6263,729,6299,661,6335,593,6373,526,6357,504,6339,492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154,425l6044,425,6095,430,6143,455,6185,490,6221,526,6266,526,6280,492,6339,492,6334,489,6327,484,6246,484,6201,457,6159,428,6154,425xe" filled="true" fillcolor="#231f20" stroked="false">
              <v:path arrowok="t"/>
              <v:fill type="solid"/>
            </v:shape>
            <v:shape style="position:absolute;left:5182;top:222;width:1191;height:1884" coordorigin="5182,222" coordsize="1191,1884" path="m6245,264l6170,264,6205,281,6236,300,6269,318,6306,332,6290,369,6273,405,6258,442,6246,484,6327,484,6312,473,6297,450,6308,417,6320,385,6334,354,6348,323,6302,297,6257,271,6245,264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2609" w:val="left" w:leader="none"/>
          <w:tab w:pos="3615" w:val="left" w:leader="none"/>
          <w:tab w:pos="4585" w:val="left" w:leader="none"/>
        </w:tabs>
        <w:spacing w:line="240" w:lineRule="auto" w:before="77"/>
        <w:ind w:left="1542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A caneta menor é a de</w:t>
      </w:r>
      <w:r>
        <w:rPr>
          <w:color w:val="231F20"/>
          <w:spacing w:val="-17"/>
        </w:rPr>
        <w:t> </w:t>
      </w:r>
      <w:r>
        <w:rPr>
          <w:color w:val="231F20"/>
        </w:rPr>
        <w:t>número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8159pt;width:510.25pt;height:22.7pt;mso-position-horizontal-relative:page;mso-position-vertical-relative:paragraph;z-index:198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6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M041357E4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  <w:spacing w:val="-3"/>
        </w:rPr>
        <w:t>Ana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fez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salgados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festa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aniversário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seu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filho.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Ela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arrumou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esses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salgados </w:t>
      </w:r>
      <w:r>
        <w:rPr>
          <w:color w:val="231F20"/>
          <w:spacing w:val="-4"/>
        </w:rPr>
      </w:r>
      <w:r>
        <w:rPr>
          <w:color w:val="231F20"/>
        </w:rPr>
        <w:t>em  8 bandejas com 25 salgados em cada</w:t>
      </w:r>
      <w:r>
        <w:rPr>
          <w:color w:val="231F20"/>
          <w:spacing w:val="-1"/>
        </w:rPr>
        <w:t> </w:t>
      </w:r>
      <w:r>
        <w:rPr>
          <w:color w:val="231F20"/>
        </w:rPr>
        <w:t>uma.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>
          <w:color w:val="231F20"/>
        </w:rPr>
        <w:t>Quantos salgados Ana fez para essa festa de</w:t>
      </w:r>
      <w:r>
        <w:rPr>
          <w:color w:val="231F20"/>
          <w:spacing w:val="-18"/>
        </w:rPr>
        <w:t> </w:t>
      </w:r>
      <w:r>
        <w:rPr>
          <w:color w:val="231F20"/>
        </w:rPr>
        <w:t>aniversário?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203" w:right="0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633" w:lineRule="auto" w:before="206" w:after="0"/>
        <w:ind w:left="203" w:right="9284" w:firstLine="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33 C) 160 D) </w:t>
      </w:r>
      <w:r>
        <w:rPr>
          <w:rFonts w:ascii="Arial"/>
          <w:color w:val="231F20"/>
          <w:spacing w:val="13"/>
          <w:sz w:val="28"/>
        </w:rPr>
        <w:t> </w:t>
      </w:r>
      <w:r>
        <w:rPr>
          <w:rFonts w:ascii="Arial"/>
          <w:color w:val="231F20"/>
          <w:sz w:val="28"/>
        </w:rPr>
        <w:t>200</w:t>
      </w:r>
      <w:r>
        <w:rPr>
          <w:rFonts w:ascii="Arial"/>
          <w:sz w:val="28"/>
        </w:rPr>
      </w:r>
    </w:p>
    <w:p>
      <w:pPr>
        <w:spacing w:after="0" w:line="633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28"/>
          <w:footerReference w:type="default" r:id="rId29"/>
          <w:pgSz w:w="11910" w:h="16840"/>
          <w:pgMar w:header="417" w:footer="524" w:top="1300" w:bottom="720" w:left="740" w:right="740"/>
          <w:pgNumType w:start="5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o desenho de uma sala de</w:t>
      </w:r>
      <w:r>
        <w:rPr>
          <w:color w:val="231F20"/>
          <w:spacing w:val="-2"/>
        </w:rPr>
        <w:t> </w:t>
      </w:r>
      <w:r>
        <w:rPr>
          <w:color w:val="231F20"/>
        </w:rPr>
        <w:t>aula.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2215" w:right="1419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9.212601pt;margin-top:-26.156103pt;width:202.3pt;height:229.75pt;mso-position-horizontal-relative:page;mso-position-vertical-relative:paragraph;z-index:2344" coordorigin="1984,-523" coordsize="4046,4595">
            <v:group style="position:absolute;left:1990;top:-517;width:4029;height:65" coordorigin="1990,-517" coordsize="4029,65">
              <v:shape style="position:absolute;left:1990;top:-517;width:4029;height:65" coordorigin="1990,-517" coordsize="4029,65" path="m6018,-517l1990,-517,2060,-452,5949,-452,6018,-517xe" filled="true" fillcolor="#929497" stroked="false">
                <v:path arrowok="t"/>
                <v:fill type="solid"/>
              </v:shape>
            </v:group>
            <v:group style="position:absolute;left:1990;top:-517;width:4029;height:2" coordorigin="1990,-517" coordsize="4029,2">
              <v:shape style="position:absolute;left:1990;top:-517;width:4029;height:2" coordorigin="1990,-517" coordsize="4029,0" path="m1990,-517l6018,-517e" filled="false" stroked="true" strokeweight=".6pt" strokecolor="#828487">
                <v:path arrowok="t"/>
              </v:shape>
            </v:group>
            <v:group style="position:absolute;left:2060;top:-452;width:3890;height:2" coordorigin="2060,-452" coordsize="3890,2">
              <v:shape style="position:absolute;left:2060;top:-452;width:3890;height:2" coordorigin="2060,-452" coordsize="3890,0" path="m2060,-452l5949,-452e" filled="false" stroked="true" strokeweight=".6pt" strokecolor="#828487">
                <v:path arrowok="t"/>
              </v:shape>
            </v:group>
            <v:group style="position:absolute;left:5949;top:-517;width:70;height:4577" coordorigin="5949,-517" coordsize="70,4577">
              <v:shape style="position:absolute;left:5949;top:-517;width:70;height:4577" coordorigin="5949,-517" coordsize="70,4577" path="m6018,-517l5949,-452,5949,3995,6018,4059,6018,-517xe" filled="true" fillcolor="#929497" stroked="false">
                <v:path arrowok="t"/>
                <v:fill type="solid"/>
              </v:shape>
            </v:group>
            <v:group style="position:absolute;left:6018;top:-517;width:2;height:4577" coordorigin="6018,-517" coordsize="2,4577">
              <v:shape style="position:absolute;left:6018;top:-517;width:2;height:4577" coordorigin="6018,-517" coordsize="0,4577" path="m6018,-517l6018,4059e" filled="false" stroked="true" strokeweight=".6pt" strokecolor="#828487">
                <v:path arrowok="t"/>
              </v:shape>
            </v:group>
            <v:group style="position:absolute;left:5949;top:-452;width:2;height:4447" coordorigin="5949,-452" coordsize="2,4447">
              <v:shape style="position:absolute;left:5949;top:-452;width:2;height:4447" coordorigin="5949,-452" coordsize="0,4447" path="m5949,-452l5949,3995e" filled="false" stroked="true" strokeweight=".6pt" strokecolor="#828487">
                <v:path arrowok="t"/>
              </v:shape>
            </v:group>
            <v:group style="position:absolute;left:1990;top:3995;width:4029;height:65" coordorigin="1990,3995" coordsize="4029,65">
              <v:shape style="position:absolute;left:1990;top:3995;width:4029;height:65" coordorigin="1990,3995" coordsize="4029,65" path="m5949,3995l2060,3995,1990,4059,6018,4059,5949,3995xe" filled="true" fillcolor="#929497" stroked="false">
                <v:path arrowok="t"/>
                <v:fill type="solid"/>
              </v:shape>
            </v:group>
            <v:group style="position:absolute;left:1990;top:4059;width:4029;height:2" coordorigin="1990,4059" coordsize="4029,2">
              <v:shape style="position:absolute;left:1990;top:4059;width:4029;height:2" coordorigin="1990,4059" coordsize="4029,0" path="m6018,4059l1990,4059e" filled="false" stroked="true" strokeweight=".6pt" strokecolor="#828487">
                <v:path arrowok="t"/>
              </v:shape>
            </v:group>
            <v:group style="position:absolute;left:2060;top:3995;width:3890;height:2" coordorigin="2060,3995" coordsize="3890,2">
              <v:shape style="position:absolute;left:2060;top:3995;width:3890;height:2" coordorigin="2060,3995" coordsize="3890,0" path="m5949,3995l2060,3995e" filled="false" stroked="true" strokeweight=".6pt" strokecolor="#828487">
                <v:path arrowok="t"/>
              </v:shape>
            </v:group>
            <v:group style="position:absolute;left:1990;top:-517;width:70;height:4577" coordorigin="1990,-517" coordsize="70,4577">
              <v:shape style="position:absolute;left:1990;top:-517;width:70;height:4577" coordorigin="1990,-517" coordsize="70,4577" path="m1990,-517l1990,4059,2060,3995,2060,-452,1990,-517xe" filled="true" fillcolor="#929497" stroked="false">
                <v:path arrowok="t"/>
                <v:fill type="solid"/>
              </v:shape>
            </v:group>
            <v:group style="position:absolute;left:1990;top:-517;width:2;height:4577" coordorigin="1990,-517" coordsize="2,4577">
              <v:shape style="position:absolute;left:1990;top:-517;width:2;height:4577" coordorigin="1990,-517" coordsize="0,4577" path="m1990,4059l1990,-517e" filled="false" stroked="true" strokeweight=".6pt" strokecolor="#828487">
                <v:path arrowok="t"/>
              </v:shape>
            </v:group>
            <v:group style="position:absolute;left:2060;top:-452;width:2;height:4447" coordorigin="2060,-452" coordsize="2,4447">
              <v:shape style="position:absolute;left:2060;top:-452;width:2;height:4447" coordorigin="2060,-452" coordsize="0,4447" path="m2060,3995l2060,-452e" filled="false" stroked="true" strokeweight=".6pt" strokecolor="#828487">
                <v:path arrowok="t"/>
              </v:shape>
              <v:shape style="position:absolute;left:2632;top:1053;width:244;height:228" type="#_x0000_t75" stroked="false">
                <v:imagedata r:id="rId31" o:title=""/>
              </v:shape>
            </v:group>
            <v:group style="position:absolute;left:2395;top:800;width:717;height:367" coordorigin="2395,800" coordsize="717,367">
              <v:shape style="position:absolute;left:2395;top:800;width:717;height:367" coordorigin="2395,800" coordsize="717,367" path="m2395,1167l3112,1167,3112,800,2395,800,2395,1167xe" filled="true" fillcolor="#ffffff" stroked="false">
                <v:path arrowok="t"/>
                <v:fill type="solid"/>
              </v:shape>
              <v:shape style="position:absolute;left:3753;top:1053;width:244;height:228" type="#_x0000_t75" stroked="false">
                <v:imagedata r:id="rId32" o:title=""/>
              </v:shape>
            </v:group>
            <v:group style="position:absolute;left:3516;top:800;width:718;height:367" coordorigin="3516,800" coordsize="718,367">
              <v:shape style="position:absolute;left:3516;top:800;width:718;height:367" coordorigin="3516,800" coordsize="718,367" path="m3516,1167l4234,1167,4234,800,3516,800,3516,1167xe" filled="true" fillcolor="#ffffff" stroked="false">
                <v:path arrowok="t"/>
                <v:fill type="solid"/>
              </v:shape>
              <v:shape style="position:absolute;left:4875;top:1053;width:244;height:228" type="#_x0000_t75" stroked="false">
                <v:imagedata r:id="rId33" o:title=""/>
              </v:shape>
            </v:group>
            <v:group style="position:absolute;left:4638;top:800;width:718;height:367" coordorigin="4638,800" coordsize="718,367">
              <v:shape style="position:absolute;left:4638;top:800;width:718;height:367" coordorigin="4638,800" coordsize="718,367" path="m4638,1167l5356,1167,5356,800,4638,800,4638,1167xe" filled="true" fillcolor="#ffffff" stroked="false">
                <v:path arrowok="t"/>
                <v:fill type="solid"/>
              </v:shape>
              <v:shape style="position:absolute;left:2620;top:1830;width:244;height:228" type="#_x0000_t75" stroked="false">
                <v:imagedata r:id="rId34" o:title=""/>
              </v:shape>
            </v:group>
            <v:group style="position:absolute;left:2383;top:1577;width:718;height:368" coordorigin="2383,1577" coordsize="718,368">
              <v:shape style="position:absolute;left:2383;top:1577;width:718;height:368" coordorigin="2383,1577" coordsize="718,368" path="m2383,1944l3101,1944,3101,1577,2383,1577,2383,1944xe" filled="true" fillcolor="#ffffff" stroked="false">
                <v:path arrowok="t"/>
                <v:fill type="solid"/>
              </v:shape>
              <v:shape style="position:absolute;left:3742;top:1830;width:244;height:228" type="#_x0000_t75" stroked="false">
                <v:imagedata r:id="rId35" o:title=""/>
              </v:shape>
            </v:group>
            <v:group style="position:absolute;left:3505;top:1577;width:718;height:368" coordorigin="3505,1577" coordsize="718,368">
              <v:shape style="position:absolute;left:3505;top:1577;width:718;height:368" coordorigin="3505,1577" coordsize="718,368" path="m3505,1944l4222,1944,4222,1577,3505,1577,3505,1944xe" filled="true" fillcolor="#ffffff" stroked="false">
                <v:path arrowok="t"/>
                <v:fill type="solid"/>
              </v:shape>
              <v:shape style="position:absolute;left:4864;top:1830;width:244;height:228" type="#_x0000_t75" stroked="false">
                <v:imagedata r:id="rId36" o:title=""/>
              </v:shape>
            </v:group>
            <v:group style="position:absolute;left:4627;top:1577;width:718;height:368" coordorigin="4627,1577" coordsize="718,368">
              <v:shape style="position:absolute;left:4627;top:1577;width:718;height:368" coordorigin="4627,1577" coordsize="718,368" path="m4627,1944l5344,1944,5344,1577,4627,1577,4627,1944xe" filled="true" fillcolor="#ffffff" stroked="false">
                <v:path arrowok="t"/>
                <v:fill type="solid"/>
              </v:shape>
              <v:shape style="position:absolute;left:2620;top:2618;width:244;height:228" type="#_x0000_t75" stroked="false">
                <v:imagedata r:id="rId37" o:title=""/>
              </v:shape>
            </v:group>
            <v:group style="position:absolute;left:2384;top:2365;width:717;height:367" coordorigin="2384,2365" coordsize="717,367">
              <v:shape style="position:absolute;left:2384;top:2365;width:717;height:367" coordorigin="2384,2365" coordsize="717,367" path="m2384,2732l3101,2732,3101,2365,2384,2365,2384,2732xe" filled="true" fillcolor="#ffffff" stroked="false">
                <v:path arrowok="t"/>
                <v:fill type="solid"/>
              </v:shape>
              <v:shape style="position:absolute;left:3742;top:2618;width:244;height:228" type="#_x0000_t75" stroked="false">
                <v:imagedata r:id="rId38" o:title=""/>
              </v:shape>
            </v:group>
            <v:group style="position:absolute;left:3505;top:2365;width:718;height:367" coordorigin="3505,2365" coordsize="718,367">
              <v:shape style="position:absolute;left:3505;top:2365;width:718;height:367" coordorigin="3505,2365" coordsize="718,367" path="m3505,2732l4222,2732,4222,2365,3505,2365,3505,2732xe" filled="true" fillcolor="#ffffff" stroked="false">
                <v:path arrowok="t"/>
                <v:fill type="solid"/>
              </v:shape>
              <v:shape style="position:absolute;left:4864;top:2618;width:244;height:228" type="#_x0000_t75" stroked="false">
                <v:imagedata r:id="rId39" o:title=""/>
              </v:shape>
            </v:group>
            <v:group style="position:absolute;left:4627;top:2365;width:718;height:367" coordorigin="4627,2365" coordsize="718,367">
              <v:shape style="position:absolute;left:4627;top:2365;width:718;height:367" coordorigin="4627,2365" coordsize="718,367" path="m4627,2732l5344,2732,5344,2365,4627,2365,4627,2732xe" filled="true" fillcolor="#ffffff" stroked="false">
                <v:path arrowok="t"/>
                <v:fill type="solid"/>
              </v:shape>
              <v:shape style="position:absolute;left:2620;top:3449;width:244;height:228" type="#_x0000_t75" stroked="false">
                <v:imagedata r:id="rId40" o:title=""/>
              </v:shape>
            </v:group>
            <v:group style="position:absolute;left:2384;top:3196;width:717;height:367" coordorigin="2384,3196" coordsize="717,367">
              <v:shape style="position:absolute;left:2384;top:3196;width:717;height:367" coordorigin="2384,3196" coordsize="717,367" path="m2384,3563l3101,3563,3101,3196,2384,3196,2384,3563xe" filled="true" fillcolor="#ffffff" stroked="false">
                <v:path arrowok="t"/>
                <v:fill type="solid"/>
              </v:shape>
              <v:shape style="position:absolute;left:3742;top:3449;width:244;height:228" type="#_x0000_t75" stroked="false">
                <v:imagedata r:id="rId41" o:title=""/>
              </v:shape>
            </v:group>
            <v:group style="position:absolute;left:3505;top:3196;width:718;height:367" coordorigin="3505,3196" coordsize="718,367">
              <v:shape style="position:absolute;left:3505;top:3196;width:718;height:367" coordorigin="3505,3196" coordsize="718,367" path="m3505,3563l4222,3563,4222,3196,3505,3196,3505,3563xe" filled="true" fillcolor="#ffffff" stroked="false">
                <v:path arrowok="t"/>
                <v:fill type="solid"/>
              </v:shape>
              <v:shape style="position:absolute;left:4864;top:3449;width:244;height:228" type="#_x0000_t75" stroked="false">
                <v:imagedata r:id="rId42" o:title=""/>
              </v:shape>
            </v:group>
            <v:group style="position:absolute;left:4627;top:3196;width:718;height:367" coordorigin="4627,3196" coordsize="718,367">
              <v:shape style="position:absolute;left:4627;top:3196;width:718;height:367" coordorigin="4627,3196" coordsize="718,367" path="m4627,3563l5344,3563,5344,3196,4627,3196,4627,3563xe" filled="true" fillcolor="#ffffff" stroked="false">
                <v:path arrowok="t"/>
                <v:fill type="solid"/>
              </v:shape>
              <v:shape style="position:absolute;left:4611;top:-91;width:244;height:228" type="#_x0000_t75" stroked="false">
                <v:imagedata r:id="rId43" o:title=""/>
              </v:shape>
            </v:group>
            <v:group style="position:absolute;left:4131;top:23;width:1204;height:367" coordorigin="4131,23" coordsize="1204,367">
              <v:shape style="position:absolute;left:4131;top:23;width:1204;height:367" coordorigin="4131,23" coordsize="1204,367" path="m4131,390l5334,390,5334,23,4131,23,4131,390xe" filled="true" fillcolor="#ffffff" stroked="false">
                <v:path arrowok="t"/>
                <v:fill type="solid"/>
              </v:shape>
            </v:group>
            <v:group style="position:absolute;left:2483;top:-420;width:1719;height:2" coordorigin="2483,-420" coordsize="1719,2">
              <v:shape style="position:absolute;left:2483;top:-420;width:1719;height:2" coordorigin="2483,-420" coordsize="1719,0" path="m2483,-420l4202,-420e" filled="false" stroked="true" strokeweight="3.083pt" strokecolor="#c5c7c9">
                <v:path arrowok="t"/>
              </v:shape>
            </v:group>
            <v:group style="position:absolute;left:2483;top:-451;width:1719;height:62" coordorigin="2483,-451" coordsize="1719,62">
              <v:shape style="position:absolute;left:2483;top:-451;width:1719;height:62" coordorigin="2483,-451" coordsize="1719,62" path="m2483,-389l4202,-389,4202,-451,2483,-451,2483,-389xe" filled="false" stroked="true" strokeweight=".6pt" strokecolor="#abadb0">
                <v:path arrowok="t"/>
              </v:shape>
            </v:group>
            <v:group style="position:absolute;left:5983;top:-150;width:2;height:573" coordorigin="5983,-150" coordsize="2,573">
              <v:shape style="position:absolute;left:5983;top:-150;width:2;height:573" coordorigin="5983,-150" coordsize="0,573" path="m5983,-150l5983,422e" filled="false" stroked="true" strokeweight="4.076000pt" strokecolor="#ffffff">
                <v:path arrowok="t"/>
              </v:shape>
            </v:group>
            <v:group style="position:absolute;left:5942;top:-150;width:82;height:573" coordorigin="5942,-150" coordsize="82,573">
              <v:shape style="position:absolute;left:5942;top:-150;width:82;height:573" coordorigin="5942,-150" coordsize="82,573" path="m6024,-150l5942,-150,5942,422,6024,422,6024,-150xe" filled="false" stroked="true" strokeweight=".6pt" strokecolor="#ffffff">
                <v:path arrowok="t"/>
              </v:shape>
            </v:group>
            <v:group style="position:absolute;left:5949;top:411;width:70;height:2" coordorigin="5949,411" coordsize="70,2">
              <v:shape style="position:absolute;left:5949;top:411;width:70;height:2" coordorigin="5949,411" coordsize="70,0" path="m5949,411l6018,411e" filled="false" stroked="true" strokeweight="1.068pt" strokecolor="#929497">
                <v:path arrowok="t"/>
              </v:shape>
            </v:group>
            <v:group style="position:absolute;left:5949;top:-139;width:70;height:2" coordorigin="5949,-139" coordsize="70,2">
              <v:shape style="position:absolute;left:5949;top:-139;width:70;height:2" coordorigin="5949,-139" coordsize="70,0" path="m5949,-139l6018,-139e" filled="false" stroked="true" strokeweight="1.106pt" strokecolor="#929497">
                <v:path arrowok="t"/>
              </v:shape>
            </v:group>
            <v:group style="position:absolute;left:5949;top:-150;width:70;height:23" coordorigin="5949,-150" coordsize="70,23">
              <v:shape style="position:absolute;left:5949;top:-150;width:70;height:23" coordorigin="5949,-150" coordsize="70,23" path="m6018,-150l5949,-150,5949,-128,5972,-128e" filled="false" stroked="true" strokeweight=".6pt" strokecolor="#828487">
                <v:path arrowok="t"/>
              </v:shape>
            </v:group>
            <v:group style="position:absolute;left:5995;top:-150;width:23;height:23" coordorigin="5995,-150" coordsize="23,23">
              <v:shape style="position:absolute;left:5995;top:-150;width:23;height:23" coordorigin="5995,-150" coordsize="23,23" path="m5995,-128l6018,-128,6018,-150e" filled="false" stroked="true" strokeweight=".6pt" strokecolor="#828487">
                <v:path arrowok="t"/>
              </v:shape>
            </v:group>
            <v:group style="position:absolute;left:5949;top:400;width:70;height:22" coordorigin="5949,400" coordsize="70,22">
              <v:shape style="position:absolute;left:5949;top:400;width:70;height:22" coordorigin="5949,400" coordsize="70,22" path="m6018,422l5949,422,5949,400,5972,400e" filled="false" stroked="true" strokeweight=".6pt" strokecolor="#828487">
                <v:path arrowok="t"/>
              </v:shape>
            </v:group>
            <v:group style="position:absolute;left:5995;top:400;width:23;height:22" coordorigin="5995,400" coordsize="23,22">
              <v:shape style="position:absolute;left:5995;top:400;width:23;height:22" coordorigin="5995,400" coordsize="23,22" path="m5995,400l6018,400,6018,422e" filled="false" stroked="true" strokeweight=".6pt" strokecolor="#828487">
                <v:path arrowok="t"/>
              </v:shape>
            </v:group>
            <v:group style="position:absolute;left:5972;top:396;width:24;height:2" coordorigin="5972,396" coordsize="24,2">
              <v:shape style="position:absolute;left:5972;top:396;width:24;height:2" coordorigin="5972,396" coordsize="24,0" path="m5972,396l5995,396e" filled="false" stroked="true" strokeweight=".419pt" strokecolor="#929497">
                <v:path arrowok="t"/>
              </v:shape>
            </v:group>
            <v:group style="position:absolute;left:5972;top:-124;width:24;height:2" coordorigin="5972,-124" coordsize="24,2">
              <v:shape style="position:absolute;left:5972;top:-124;width:24;height:2" coordorigin="5972,-124" coordsize="24,0" path="m5972,-124l5995,-124e" filled="false" stroked="true" strokeweight=".42pt" strokecolor="#929497">
                <v:path arrowok="t"/>
              </v:shape>
            </v:group>
            <v:group style="position:absolute;left:5972;top:-128;width:24;height:9" coordorigin="5972,-128" coordsize="24,9">
              <v:shape style="position:absolute;left:5972;top:-128;width:24;height:9" coordorigin="5972,-128" coordsize="24,9" path="m5972,-128l5972,-120,5995,-120,5995,-128e" filled="false" stroked="true" strokeweight=".6pt" strokecolor="#828487">
                <v:path arrowok="t"/>
              </v:shape>
            </v:group>
            <v:group style="position:absolute;left:5972;top:392;width:24;height:9" coordorigin="5972,392" coordsize="24,9">
              <v:shape style="position:absolute;left:5972;top:392;width:24;height:9" coordorigin="5972,392" coordsize="24,9" path="m5972,400l5972,392,5995,392,5995,400e" filled="false" stroked="true" strokeweight=".6pt" strokecolor="#828487">
                <v:path arrowok="t"/>
              </v:shape>
            </v:group>
            <v:group style="position:absolute;left:5949;top:-150;width:70;height:2" coordorigin="5949,-150" coordsize="70,2">
              <v:shape style="position:absolute;left:5949;top:-150;width:70;height:2" coordorigin="5949,-150" coordsize="70,0" path="m6018,-150l5949,-150e" filled="false" stroked="true" strokeweight=".6pt" strokecolor="#828487">
                <v:path arrowok="t"/>
              </v:shape>
            </v:group>
            <v:group style="position:absolute;left:5949;top:422;width:70;height:2" coordorigin="5949,422" coordsize="70,2">
              <v:shape style="position:absolute;left:5949;top:422;width:70;height:2" coordorigin="5949,422" coordsize="70,0" path="m6018,422l5949,422e" filled="false" stroked="true" strokeweight=".6pt" strokecolor="#828487">
                <v:path arrowok="t"/>
              </v:shape>
            </v:group>
            <v:group style="position:absolute;left:5382;top:-128;width:567;height:529" coordorigin="5382,-128" coordsize="567,529">
              <v:shape style="position:absolute;left:5382;top:-128;width:567;height:529" coordorigin="5382,-128" coordsize="567,529" path="m5949,400l5863,394,5780,377,5704,349,5632,310,5568,263,5512,208,5465,146,5427,78,5400,4,5385,-74,5383,-101,5382,-128e" filled="false" stroked="true" strokeweight=".6pt" strokecolor="#828487">
                <v:path arrowok="t"/>
              </v:shape>
            </v:group>
            <v:group style="position:absolute;left:5382;top:-128;width:567;height:22" coordorigin="5382,-128" coordsize="567,22">
              <v:shape style="position:absolute;left:5382;top:-128;width:567;height:22" coordorigin="5382,-128" coordsize="567,22" path="m5382,-107l5949,-107,5949,-128,5382,-128,5382,-107xe" filled="true" fillcolor="#929497" stroked="false">
                <v:path arrowok="t"/>
                <v:fill type="solid"/>
              </v:shape>
            </v:group>
            <v:group style="position:absolute;left:5376;top:-134;width:579;height:34" coordorigin="5376,-134" coordsize="579,34">
              <v:shape style="position:absolute;left:5376;top:-134;width:579;height:34" coordorigin="5376,-134" coordsize="579,34" path="m5376,-101l5955,-101,5955,-134,5376,-134,5376,-101xe" filled="true" fillcolor="#828487" stroked="false">
                <v:path arrowok="t"/>
                <v:fill type="solid"/>
              </v:shape>
            </v:group>
            <v:group style="position:absolute;left:4234;top:4027;width:1434;height:2" coordorigin="4234,4027" coordsize="1434,2">
              <v:shape style="position:absolute;left:4234;top:4027;width:1434;height:2" coordorigin="4234,4027" coordsize="1434,0" path="m4234,4027l5668,4027e" filled="false" stroked="true" strokeweight="3.813pt" strokecolor="#ffffff">
                <v:path arrowok="t"/>
              </v:shape>
            </v:group>
            <v:group style="position:absolute;left:4234;top:3989;width:1434;height:77" coordorigin="4234,3989" coordsize="1434,77">
              <v:shape style="position:absolute;left:4234;top:3989;width:1434;height:77" coordorigin="4234,3989" coordsize="1434,77" path="m4234,4066l5668,4066,5668,3989,4234,3989,4234,4066xe" filled="false" stroked="true" strokeweight=".6pt" strokecolor="#ffffff">
                <v:path arrowok="t"/>
              </v:shape>
            </v:group>
            <v:group style="position:absolute;left:5645;top:4027;width:23;height:2" coordorigin="5645,4027" coordsize="23,2">
              <v:shape style="position:absolute;left:5645;top:4027;width:23;height:2" coordorigin="5645,4027" coordsize="23,0" path="m5645,4027l5668,4027e" filled="false" stroked="true" strokeweight="3.242pt" strokecolor="#929497">
                <v:path arrowok="t"/>
              </v:shape>
            </v:group>
            <v:group style="position:absolute;left:4234;top:4027;width:23;height:2" coordorigin="4234,4027" coordsize="23,2">
              <v:shape style="position:absolute;left:4234;top:4027;width:23;height:2" coordorigin="4234,4027" coordsize="23,0" path="m4234,4027l4257,4027e" filled="false" stroked="true" strokeweight="3.242pt" strokecolor="#929497">
                <v:path arrowok="t"/>
              </v:shape>
            </v:group>
            <v:group style="position:absolute;left:4228;top:4027;width:35;height:2" coordorigin="4228,4027" coordsize="35,2">
              <v:shape style="position:absolute;left:4228;top:4027;width:35;height:2" coordorigin="4228,4027" coordsize="35,0" path="m4228,4027l4263,4027e" filled="false" stroked="true" strokeweight="3.842pt" strokecolor="#828487">
                <v:path arrowok="t"/>
              </v:shape>
            </v:group>
            <v:group style="position:absolute;left:5639;top:4027;width:35;height:2" coordorigin="5639,4027" coordsize="35,2">
              <v:shape style="position:absolute;left:5639;top:4027;width:35;height:2" coordorigin="5639,4027" coordsize="35,0" path="m5639,4027l5674,4027e" filled="false" stroked="true" strokeweight="3.842pt" strokecolor="#828487">
                <v:path arrowok="t"/>
              </v:shape>
            </v:group>
            <v:group style="position:absolute;left:5621;top:4005;width:24;height:23" coordorigin="5621,4005" coordsize="24,23">
              <v:shape style="position:absolute;left:5621;top:4005;width:24;height:23" coordorigin="5621,4005" coordsize="24,23" path="m5621,4027l5645,4027,5645,4005,5621,4005,5621,4027xe" filled="true" fillcolor="#929497" stroked="false">
                <v:path arrowok="t"/>
                <v:fill type="solid"/>
              </v:shape>
            </v:group>
            <v:group style="position:absolute;left:4257;top:4005;width:24;height:23" coordorigin="4257,4005" coordsize="24,23">
              <v:shape style="position:absolute;left:4257;top:4005;width:24;height:23" coordorigin="4257,4005" coordsize="24,23" path="m4257,4027l4280,4027,4280,4005,4257,4005,4257,4027xe" filled="true" fillcolor="#929497" stroked="false">
                <v:path arrowok="t"/>
                <v:fill type="solid"/>
              </v:shape>
            </v:group>
            <v:group style="position:absolute;left:4251;top:3999;width:36;height:35" coordorigin="4251,3999" coordsize="36,35">
              <v:shape style="position:absolute;left:4251;top:3999;width:36;height:35" coordorigin="4251,3999" coordsize="36,35" path="m4251,4033l4286,4033,4286,3999,4251,3999,4251,4033xe" filled="true" fillcolor="#828487" stroked="false">
                <v:path arrowok="t"/>
                <v:fill type="solid"/>
              </v:shape>
            </v:group>
            <v:group style="position:absolute;left:5615;top:3999;width:36;height:35" coordorigin="5615,3999" coordsize="36,35">
              <v:shape style="position:absolute;left:5615;top:3999;width:36;height:35" coordorigin="5615,3999" coordsize="36,35" path="m5615,4033l5651,4033,5651,3999,5615,3999,5615,4033xe" filled="true" fillcolor="#828487" stroked="false">
                <v:path arrowok="t"/>
                <v:fill type="solid"/>
              </v:shape>
            </v:group>
            <v:group style="position:absolute;left:4280;top:4017;width:1342;height:2" coordorigin="4280,4017" coordsize="1342,2">
              <v:shape style="position:absolute;left:4280;top:4017;width:1342;height:2" coordorigin="4280,4017" coordsize="1342,0" path="m4280,4017l5621,4017e" filled="false" stroked="true" strokeweight=".6pt" strokecolor="#828487">
                <v:path arrowok="t"/>
              </v:shape>
            </v:group>
            <v:group style="position:absolute;left:4234;top:3995;width:2;height:65" coordorigin="4234,3995" coordsize="2,65">
              <v:shape style="position:absolute;left:4234;top:3995;width:2;height:65" coordorigin="4234,3995" coordsize="0,65" path="m4234,4059l4234,3995e" filled="false" stroked="true" strokeweight=".6pt" strokecolor="#828487">
                <v:path arrowok="t"/>
              </v:shape>
            </v:group>
            <v:group style="position:absolute;left:5668;top:3995;width:2;height:65" coordorigin="5668,3995" coordsize="2,65">
              <v:shape style="position:absolute;left:5668;top:3995;width:2;height:65" coordorigin="5668,3995" coordsize="0,65" path="m5668,4059l5668,3995e" filled="false" stroked="true" strokeweight=".6pt" strokecolor="#828487">
                <v:path arrowok="t"/>
              </v:shape>
            </v:group>
            <v:group style="position:absolute;left:5633;top:4033;width:13;height:2" coordorigin="5633,4033" coordsize="13,2">
              <v:shape style="position:absolute;left:5633;top:4033;width:13;height:2" coordorigin="5633,4033" coordsize="13,0" path="m5633,4033l5645,4033e" filled="false" stroked="true" strokeweight=".535pt" strokecolor="#929497">
                <v:path arrowok="t"/>
              </v:shape>
            </v:group>
            <v:group style="position:absolute;left:4257;top:4033;width:13;height:2" coordorigin="4257,4033" coordsize="13,2">
              <v:shape style="position:absolute;left:4257;top:4033;width:13;height:2" coordorigin="4257,4033" coordsize="13,0" path="m4257,4033l4269,4033e" filled="false" stroked="true" strokeweight=".535pt" strokecolor="#929497">
                <v:path arrowok="t"/>
              </v:shape>
            </v:group>
            <v:group style="position:absolute;left:4251;top:4021;width:25;height:23" coordorigin="4251,4021" coordsize="25,23">
              <v:shape style="position:absolute;left:4251;top:4021;width:25;height:23" coordorigin="4251,4021" coordsize="25,23" path="m4251,4044l4275,4044,4275,4021,4251,4021,4251,4044xe" filled="true" fillcolor="#828487" stroked="false">
                <v:path arrowok="t"/>
                <v:fill type="solid"/>
              </v:shape>
            </v:group>
            <v:group style="position:absolute;left:5627;top:4021;width:25;height:23" coordorigin="5627,4021" coordsize="25,23">
              <v:shape style="position:absolute;left:5627;top:4021;width:25;height:23" coordorigin="5627,4021" coordsize="25,23" path="m5627,4044l5651,4044,5651,4021,5627,4021,5627,4044xe" filled="true" fillcolor="#828487" stroked="false">
                <v:path arrowok="t"/>
                <v:fill type="solid"/>
              </v:shape>
            </v:group>
            <v:group style="position:absolute;left:2245;top:4027;width:1434;height:2" coordorigin="2245,4027" coordsize="1434,2">
              <v:shape style="position:absolute;left:2245;top:4027;width:1434;height:2" coordorigin="2245,4027" coordsize="1434,0" path="m2245,4027l3679,4027e" filled="false" stroked="true" strokeweight="3.813pt" strokecolor="#ffffff">
                <v:path arrowok="t"/>
              </v:shape>
            </v:group>
            <v:group style="position:absolute;left:2245;top:3989;width:1434;height:77" coordorigin="2245,3989" coordsize="1434,77">
              <v:shape style="position:absolute;left:2245;top:3989;width:1434;height:77" coordorigin="2245,3989" coordsize="1434,77" path="m2245,4066l3679,4066,3679,3989,2245,3989,2245,4066xe" filled="false" stroked="true" strokeweight=".6pt" strokecolor="#ffffff">
                <v:path arrowok="t"/>
              </v:shape>
            </v:group>
            <v:group style="position:absolute;left:3656;top:4027;width:23;height:2" coordorigin="3656,4027" coordsize="23,2">
              <v:shape style="position:absolute;left:3656;top:4027;width:23;height:2" coordorigin="3656,4027" coordsize="23,0" path="m3656,4027l3679,4027e" filled="false" stroked="true" strokeweight="3.242pt" strokecolor="#929497">
                <v:path arrowok="t"/>
              </v:shape>
            </v:group>
            <v:group style="position:absolute;left:2245;top:4027;width:24;height:2" coordorigin="2245,4027" coordsize="24,2">
              <v:shape style="position:absolute;left:2245;top:4027;width:24;height:2" coordorigin="2245,4027" coordsize="24,0" path="m2245,4027l2268,4027e" filled="false" stroked="true" strokeweight="3.242pt" strokecolor="#929497">
                <v:path arrowok="t"/>
              </v:shape>
            </v:group>
            <v:group style="position:absolute;left:2239;top:4027;width:36;height:2" coordorigin="2239,4027" coordsize="36,2">
              <v:shape style="position:absolute;left:2239;top:4027;width:36;height:2" coordorigin="2239,4027" coordsize="36,0" path="m2239,4027l2274,4027e" filled="false" stroked="true" strokeweight="3.842pt" strokecolor="#828487">
                <v:path arrowok="t"/>
              </v:shape>
            </v:group>
            <v:group style="position:absolute;left:3650;top:4027;width:35;height:2" coordorigin="3650,4027" coordsize="35,2">
              <v:shape style="position:absolute;left:3650;top:4027;width:35;height:2" coordorigin="3650,4027" coordsize="35,0" path="m3650,4027l3685,4027e" filled="false" stroked="true" strokeweight="3.842pt" strokecolor="#828487">
                <v:path arrowok="t"/>
              </v:shape>
            </v:group>
            <v:group style="position:absolute;left:3632;top:4005;width:24;height:23" coordorigin="3632,4005" coordsize="24,23">
              <v:shape style="position:absolute;left:3632;top:4005;width:24;height:23" coordorigin="3632,4005" coordsize="24,23" path="m3632,4027l3656,4027,3656,4005,3632,4005,3632,4027xe" filled="true" fillcolor="#929497" stroked="false">
                <v:path arrowok="t"/>
                <v:fill type="solid"/>
              </v:shape>
            </v:group>
            <v:group style="position:absolute;left:2268;top:4005;width:23;height:23" coordorigin="2268,4005" coordsize="23,23">
              <v:shape style="position:absolute;left:2268;top:4005;width:23;height:23" coordorigin="2268,4005" coordsize="23,23" path="m2268,4027l2291,4027,2291,4005,2268,4005,2268,4027xe" filled="true" fillcolor="#929497" stroked="false">
                <v:path arrowok="t"/>
                <v:fill type="solid"/>
              </v:shape>
            </v:group>
            <v:group style="position:absolute;left:2262;top:3999;width:35;height:35" coordorigin="2262,3999" coordsize="35,35">
              <v:shape style="position:absolute;left:2262;top:3999;width:35;height:35" coordorigin="2262,3999" coordsize="35,35" path="m2262,4033l2297,4033,2297,3999,2262,3999,2262,4033xe" filled="true" fillcolor="#828487" stroked="false">
                <v:path arrowok="t"/>
                <v:fill type="solid"/>
              </v:shape>
            </v:group>
            <v:group style="position:absolute;left:3626;top:3999;width:36;height:35" coordorigin="3626,3999" coordsize="36,35">
              <v:shape style="position:absolute;left:3626;top:3999;width:36;height:35" coordorigin="3626,3999" coordsize="36,35" path="m3626,4033l3662,4033,3662,3999,3626,3999,3626,4033xe" filled="true" fillcolor="#828487" stroked="false">
                <v:path arrowok="t"/>
                <v:fill type="solid"/>
              </v:shape>
            </v:group>
            <v:group style="position:absolute;left:2291;top:4017;width:1342;height:2" coordorigin="2291,4017" coordsize="1342,2">
              <v:shape style="position:absolute;left:2291;top:4017;width:1342;height:2" coordorigin="2291,4017" coordsize="1342,0" path="m2291,4017l3632,4017e" filled="false" stroked="true" strokeweight=".6pt" strokecolor="#828487">
                <v:path arrowok="t"/>
              </v:shape>
            </v:group>
            <v:group style="position:absolute;left:2245;top:3995;width:2;height:65" coordorigin="2245,3995" coordsize="2,65">
              <v:shape style="position:absolute;left:2245;top:3995;width:2;height:65" coordorigin="2245,3995" coordsize="0,65" path="m2245,4059l2245,3995e" filled="false" stroked="true" strokeweight=".6pt" strokecolor="#828487">
                <v:path arrowok="t"/>
              </v:shape>
            </v:group>
            <v:group style="position:absolute;left:3679;top:3995;width:2;height:65" coordorigin="3679,3995" coordsize="2,65">
              <v:shape style="position:absolute;left:3679;top:3995;width:2;height:65" coordorigin="3679,3995" coordsize="0,65" path="m3679,4059l3679,3995e" filled="false" stroked="true" strokeweight=".6pt" strokecolor="#828487">
                <v:path arrowok="t"/>
              </v:shape>
            </v:group>
            <v:group style="position:absolute;left:3644;top:4033;width:12;height:2" coordorigin="3644,4033" coordsize="12,2">
              <v:shape style="position:absolute;left:3644;top:4033;width:12;height:2" coordorigin="3644,4033" coordsize="12,0" path="m3644,4033l3656,4033e" filled="false" stroked="true" strokeweight=".535pt" strokecolor="#929497">
                <v:path arrowok="t"/>
              </v:shape>
            </v:group>
            <v:group style="position:absolute;left:2268;top:4033;width:12;height:2" coordorigin="2268,4033" coordsize="12,2">
              <v:shape style="position:absolute;left:2268;top:4033;width:12;height:2" coordorigin="2268,4033" coordsize="12,0" path="m2268,4033l2280,4033e" filled="false" stroked="true" strokeweight=".535pt" strokecolor="#929497">
                <v:path arrowok="t"/>
              </v:shape>
            </v:group>
            <v:group style="position:absolute;left:2262;top:4021;width:24;height:23" coordorigin="2262,4021" coordsize="24,23">
              <v:shape style="position:absolute;left:2262;top:4021;width:24;height:23" coordorigin="2262,4021" coordsize="24,23" path="m2262,4044l2286,4044,2286,4021,2262,4021,2262,4044xe" filled="true" fillcolor="#828487" stroked="false">
                <v:path arrowok="t"/>
                <v:fill type="solid"/>
              </v:shape>
            </v:group>
            <v:group style="position:absolute;left:3638;top:4021;width:24;height:23" coordorigin="3638,4021" coordsize="24,23">
              <v:shape style="position:absolute;left:3638;top:4021;width:24;height:23" coordorigin="3638,4021" coordsize="24,23" path="m3638,4044l3662,4044,3662,4021,3638,4021,3638,4044xe" filled="true" fillcolor="#828487" stroked="false">
                <v:path arrowok="t"/>
                <v:fill type="solid"/>
              </v:shape>
              <v:shape style="position:absolute;left:2962;top:-372;width:78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2"/>
                        </w:rPr>
                        <w:t>Quadro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23;width:1204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37"/>
                        <w:ind w:left="11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Professor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95;top:800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8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Carla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16;top:800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6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Lucas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38;top:800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108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Vitor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3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Hélio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81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Vânia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1577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27"/>
                        <w:ind w:left="149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2365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Artur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2365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Felipe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2365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-1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Gabriel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3196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Luisa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3196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3196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5" w:right="-2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Mateus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22"/>
        </w:rPr>
        <w:t>Porta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16"/>
        <w:ind w:left="110" w:right="0"/>
        <w:jc w:val="left"/>
      </w:pPr>
      <w:r>
        <w:rPr>
          <w:color w:val="231F20"/>
        </w:rPr>
        <w:t>De acordo com esse desenho, qual é o aluno que se senta entre Artur e</w:t>
      </w:r>
      <w:r>
        <w:rPr>
          <w:color w:val="231F20"/>
          <w:spacing w:val="-17"/>
        </w:rPr>
        <w:t> </w:t>
      </w:r>
      <w:r>
        <w:rPr>
          <w:color w:val="231F20"/>
        </w:rPr>
        <w:t>Gabriel?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Felipe.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Luisa.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Pedro.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30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1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26"/>
        </w:rPr>
        <w:t> </w:t>
      </w:r>
      <w:r>
        <w:rPr>
          <w:color w:val="231F20"/>
        </w:rPr>
        <w:t>na</w:t>
      </w:r>
      <w:r>
        <w:rPr>
          <w:color w:val="231F20"/>
          <w:spacing w:val="-25"/>
        </w:rPr>
        <w:t> </w:t>
      </w:r>
      <w:r>
        <w:rPr>
          <w:color w:val="231F20"/>
        </w:rPr>
        <w:t>tabela</w:t>
      </w:r>
      <w:r>
        <w:rPr>
          <w:color w:val="231F20"/>
          <w:spacing w:val="-25"/>
        </w:rPr>
        <w:t> </w:t>
      </w:r>
      <w:r>
        <w:rPr>
          <w:color w:val="231F20"/>
        </w:rPr>
        <w:t>abaixo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participantes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cada</w:t>
      </w:r>
      <w:r>
        <w:rPr>
          <w:color w:val="231F20"/>
          <w:spacing w:val="-25"/>
        </w:rPr>
        <w:t> </w:t>
      </w:r>
      <w:r>
        <w:rPr>
          <w:color w:val="231F20"/>
        </w:rPr>
        <w:t>equipe</w:t>
      </w:r>
      <w:r>
        <w:rPr>
          <w:color w:val="231F20"/>
          <w:spacing w:val="-25"/>
        </w:rPr>
        <w:t> </w:t>
      </w:r>
      <w:r>
        <w:rPr>
          <w:color w:val="231F20"/>
        </w:rPr>
        <w:t>das</w:t>
      </w:r>
      <w:r>
        <w:rPr>
          <w:color w:val="231F20"/>
          <w:spacing w:val="-25"/>
        </w:rPr>
        <w:t> </w:t>
      </w:r>
      <w:r>
        <w:rPr>
          <w:color w:val="231F20"/>
        </w:rPr>
        <w:t>olimpíadas </w:t>
      </w:r>
      <w:r>
        <w:rPr>
          <w:color w:val="231F20"/>
        </w:rPr>
        <w:t>de uma</w:t>
      </w:r>
      <w:r>
        <w:rPr>
          <w:color w:val="231F20"/>
          <w:spacing w:val="-1"/>
        </w:rPr>
        <w:t> </w:t>
      </w:r>
      <w:r>
        <w:rPr>
          <w:color w:val="231F20"/>
        </w:rPr>
        <w:t>escola.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6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6"/>
        <w:gridCol w:w="2586"/>
      </w:tblGrid>
      <w:tr>
        <w:trPr>
          <w:trHeight w:val="66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EQUIPE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66" w:lineRule="auto" w:before="62"/>
              <w:ind w:left="418" w:right="0" w:firstLine="197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 </w:t>
            </w:r>
            <w:r>
              <w:rPr>
                <w:rFonts w:ascii="Arial" w:hAnsi="Arial"/>
                <w:b/>
                <w:color w:val="231F20"/>
                <w:spacing w:val="-4"/>
                <w:sz w:val="22"/>
              </w:rPr>
              <w:t>PARTICIPANTES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79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Azul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Vermelha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318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79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Amarela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04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pacing w:val="-3"/>
                <w:sz w:val="22"/>
              </w:rPr>
              <w:t>Verde</w:t>
            </w:r>
            <w:r>
              <w:rPr>
                <w:rFonts w:ascii="Arial"/>
                <w:spacing w:val="-3"/>
                <w:sz w:val="22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96" w:right="8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De acordo com essa tabela, a equipe que possui, no total, 328 participantes é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amarela.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azul.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verde.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vermelha.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4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48977pt;width:510.25pt;height:22.7pt;mso-position-horizontal-relative:page;mso-position-vertical-relative:paragraph;z-index:2560;mso-wrap-distance-left:0;mso-wrap-distance-right:0" coordorigin="850,145" coordsize="10205,454">
            <v:group style="position:absolute;left:850;top:145;width:2098;height:454" coordorigin="850,145" coordsize="2098,454">
              <v:shape style="position:absolute;left:850;top:145;width:2098;height:454" coordorigin="850,145" coordsize="2098,454" path="m2948,145l850,145,850,599,2948,599,2948,145xe" filled="true" fillcolor="#d1d3d4" stroked="false">
                <v:path arrowok="t"/>
                <v:fill type="solid"/>
              </v:shape>
            </v:group>
            <v:group style="position:absolute;left:2948;top:145;width:8108;height:454" coordorigin="2948,145" coordsize="8108,454">
              <v:shape style="position:absolute;left:2948;top:145;width:8108;height:454" coordorigin="2948,145" coordsize="8108,454" path="m11055,145l2948,145,2948,599,11055,599,11055,145xe" filled="true" fillcolor="#d1d3d4" stroked="false">
                <v:path arrowok="t"/>
                <v:fill type="solid"/>
              </v:shape>
              <v:shape style="position:absolute;left:930;top:256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P020088B1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8"/>
          <w:szCs w:val="28"/>
        </w:rPr>
      </w:pPr>
      <w:r>
        <w:rPr/>
        <w:pict>
          <v:group style="position:absolute;margin-left:240.283997pt;margin-top:17.179211pt;width:114.75pt;height:108.4pt;mso-position-horizontal-relative:page;mso-position-vertical-relative:paragraph;z-index:2584;mso-wrap-distance-left:0;mso-wrap-distance-right:0" coordorigin="4806,344" coordsize="2295,2168">
            <v:group style="position:absolute;left:4813;top:351;width:2280;height:2153" coordorigin="4813,351" coordsize="2280,2153">
              <v:shape style="position:absolute;left:4813;top:351;width:2280;height:2153" coordorigin="4813,351" coordsize="2280,2153" path="m7092,2504l4813,2504,4813,351,7092,351,7092,2504xe" filled="false" stroked="true" strokeweight=".702pt" strokecolor="#231f20">
                <v:path arrowok="t"/>
              </v:shape>
            </v:group>
            <v:group style="position:absolute;left:5530;top:473;width:774;height:1942" coordorigin="5530,473" coordsize="774,1942">
              <v:shape style="position:absolute;left:5530;top:473;width:774;height:1942" coordorigin="5530,473" coordsize="774,1942" path="m5919,473l5839,477,5778,481,5692,491,5611,507,5544,553,5530,639,5532,687,5550,761,5585,837,5628,903,5675,947,5743,971,5826,981,5834,1019,5855,1055,5879,1087,5893,1123,5895,1145,5894,1171,5892,1197,5889,1223,5882,1311,5874,1397,5864,1485,5852,1571,5839,1655,5825,1735,5809,1811,5793,1883,5804,1891,5818,1895,5832,1901,5839,1913,5832,1947,5826,1983,5820,2021,5814,2059,5806,2097,5798,2137,5794,2177,5815,2243,5839,2269,5850,2283,5871,2311,5904,2351,5929,2381,5955,2403,5982,2415,6012,2415,6037,2407,6060,2391,6065,2387,5998,2387,5972,2375,5947,2351,5906,2299,5883,2273,5844,2227,5826,2201,5838,2125,5850,2051,5863,1975,5875,1899,5880,1865,5839,1865,5827,1863,5833,1843,5835,1837,5846,1787,5859,1729,5870,1671,5877,1615,5883,1615,5877,1609,5884,1581,5918,1581,5925,1509,5931,1429,5936,1345,5939,1261,5940,1173,5960,1163,5983,1153,6005,1143,5940,1143,5942,1133,5951,1129,5963,1129,5973,1127,6054,1127,6053,1115,6055,1101,5927,1101,5903,1067,5877,1031,5860,989,5860,943,5784,943,5709,927,5639,863,5602,795,5574,711,5566,623,5604,623,5598,613,5587,585,5583,561,5595,547,5612,541,5631,537,5650,535,5728,523,5813,513,5903,507,6178,507,6145,497,6077,483,6000,475,5919,47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55,1139l6024,1139,6038,1215,6054,1291,6070,1369,6086,1447,6103,1527,6120,1609,6154,1769,6204,2005,6212,2037,6221,2069,6227,2099,6219,2169,6167,2249,6137,2281,6113,2307,6077,2343,6036,2373,5998,2387,6065,2387,6082,2373,6103,2357,6122,2341,6193,2269,6252,2179,6263,2127,6261,2099,6254,2067,6246,2035,6238,2001,6172,1697,6156,1621,6140,1545,6125,1471,6109,1395,6094,1319,6078,1245,6070,1211,6062,1177,6055,1143,6055,1139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18,1581l5884,1581,5886,1603,5885,1605,5883,1615,5877,1615,5876,1661,5872,1715,5865,1771,5856,1823,5853,1837,5850,1849,5846,1859,5839,1865,5880,1865,5886,1823,5897,1745,5908,1669,5917,1589,5918,1581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54,1127l5973,1127,5964,1135,5953,1141,5940,1143,6005,1143,6024,1139,6055,1139,6054,112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087,927l5960,927,6009,929,6049,947,6044,983,6039,1019,6034,1055,6028,1089,6003,1093,5950,1097,5927,1101,6055,1101,6058,1079,6067,1045,6076,1011,6078,975,6151,963,6187,943,6082,943,6082,931,6087,92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604,623l5570,623,5570,625,5570,627,5611,701,5659,767,5712,829,5826,943,5860,943,5860,939,5908,931,5960,927,6087,927,6089,925,6099,919,6108,913,6057,913,6046,909,5851,909,5790,861,5735,807,5686,747,5642,681,5718,669,5784,661,5629,661,5613,639,5604,62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287,619l6250,619,6269,695,6267,767,6245,835,6207,889,6152,927,6082,943,6187,943,6211,929,6257,879,6288,819,6304,751,6303,679,6287,619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154,653l5886,653,5972,655,6056,661,6134,675,6204,695,6178,759,6144,817,6103,867,6057,913,6108,913,6156,857,6200,789,6233,711,6241,669,6213,669,6154,65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58,893l5902,899,5851,909,6046,909,6012,897,5958,893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6178,507l5992,507,6078,515,6155,533,6221,561,6221,589,6219,617,6216,643,6213,669,6241,669,6250,619,6287,619,6284,607,6261,561,6234,533,6197,513,6178,507xe" filled="true" fillcolor="#231f20" stroked="false">
                <v:path arrowok="t"/>
                <v:fill type="solid"/>
              </v:shape>
              <v:shape style="position:absolute;left:5530;top:473;width:774;height:1942" coordorigin="5530,473" coordsize="774,1942" path="m5969,629l5880,629,5791,633,5706,645,5629,661,5784,661,5800,659,5886,653,6154,653,6139,649,6057,637,5969,629xe" filled="true" fillcolor="#231f20" stroked="false">
                <v:path arrowok="t"/>
                <v:fill type="solid"/>
              </v:shape>
            </v:group>
            <v:group style="position:absolute;left:5583;top:506;width:639;height:163" coordorigin="5583,506" coordsize="639,163">
              <v:shape style="position:absolute;left:5583;top:506;width:639;height:163" coordorigin="5583,506" coordsize="639,163" path="m6218,628l5880,628,5969,628,6057,635,6139,649,6213,669,6216,643,6218,628xe" filled="true" fillcolor="#ffffff" stroked="false">
                <v:path arrowok="t"/>
                <v:fill type="solid"/>
              </v:shape>
              <v:shape style="position:absolute;left:5583;top:506;width:639;height:163" coordorigin="5583,506" coordsize="639,163" path="m5903,506l5813,512,5728,522,5650,534,5631,537,5612,540,5595,547,5583,559,5587,585,5598,612,5613,638,5629,660,5706,644,5791,633,5880,628,6218,628,6219,616,6221,589,6221,559,6155,532,6078,515,5992,507,5903,506xe" filled="true" fillcolor="#ffffff" stroked="false">
                <v:path arrowok="t"/>
                <v:fill type="solid"/>
              </v:shape>
              <v:shape style="position:absolute;left:6082;top:618;width:186;height:323" type="#_x0000_t75" stroked="false">
                <v:imagedata r:id="rId46" o:title=""/>
              </v:shape>
              <v:shape style="position:absolute;left:5566;top:622;width:260;height:321" type="#_x0000_t75" stroked="false">
                <v:imagedata r:id="rId47" o:title=""/>
              </v:shape>
            </v:group>
            <v:group style="position:absolute;left:5642;top:653;width:563;height:260" coordorigin="5642,653" coordsize="563,260">
              <v:shape style="position:absolute;left:5642;top:653;width:563;height:260" coordorigin="5642,653" coordsize="563,260" path="m6076,893l5958,893,6012,897,6057,912,6076,893xe" filled="true" fillcolor="#ffffff" stroked="false">
                <v:path arrowok="t"/>
                <v:fill type="solid"/>
              </v:shape>
              <v:shape style="position:absolute;left:5642;top:653;width:563;height:260" coordorigin="5642,653" coordsize="563,260" path="m5886,653l5800,658,5718,667,5642,681,5686,746,5735,806,5790,860,5851,908,5902,898,5958,893,6076,893,6103,866,6144,816,6178,759,6204,694,6134,674,6056,660,5972,654,5886,653xe" filled="true" fillcolor="#ffffff" stroked="false">
                <v:path arrowok="t"/>
                <v:fill type="solid"/>
              </v:shape>
              <v:shape style="position:absolute;left:5860;top:925;width:189;height:218" type="#_x0000_t75" stroked="false">
                <v:imagedata r:id="rId48" o:title=""/>
              </v:shape>
            </v:group>
            <v:group style="position:absolute;left:5826;top:1139;width:404;height:1247" coordorigin="5826,1139" coordsize="404,1247">
              <v:shape style="position:absolute;left:5826;top:1139;width:404;height:1247" coordorigin="5826,1139" coordsize="404,1247" path="m6024,1139l6005,1143,5983,1152,5940,1172,5939,1260,5936,1345,5931,1428,5925,1509,5917,1589,5908,1668,5897,1745,5886,1822,5875,1898,5863,1974,5850,2049,5838,2126,5826,2201,5844,2226,5863,2248,5906,2298,5947,2351,5972,2375,5998,2386,6036,2373,6113,2306,6167,2248,6219,2169,6229,2126,6227,2098,6221,2068,6212,2036,6204,2004,6137,1688,6120,1608,6103,1527,6086,1447,6070,1368,6054,1290,6038,1213,6024,1139xe" filled="true" fillcolor="#ffffff" stroked="false">
                <v:path arrowok="t"/>
                <v:fill type="solid"/>
              </v:shape>
            </v:group>
            <v:group style="position:absolute;left:5877;top:1580;width:9;height:33" coordorigin="5877,1580" coordsize="9,33">
              <v:shape style="position:absolute;left:5877;top:1580;width:9;height:33" coordorigin="5877,1580" coordsize="9,33" path="m5884,1580l5877,1608,5883,1613,5886,1602,5884,1580xe" filled="true" fillcolor="#ffffff" stroked="false">
                <v:path arrowok="t"/>
                <v:fill type="solid"/>
              </v:shape>
            </v:group>
            <v:group style="position:absolute;left:5827;top:1613;width:51;height:252" coordorigin="5827,1613" coordsize="51,252">
              <v:shape style="position:absolute;left:5827;top:1613;width:51;height:252" coordorigin="5827,1613" coordsize="51,252" path="m5877,1613l5870,1671,5859,1729,5846,1785,5835,1836,5833,1842,5827,1863,5839,1865,5865,1771,5876,1660,5877,1613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23"/>
          <w:szCs w:val="23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73.916pt;margin-top:47.634842pt;width:98.1pt;height:92.7pt;mso-position-horizontal-relative:page;mso-position-vertical-relative:paragraph;z-index:2608" coordorigin="1478,953" coordsize="1962,1854">
            <v:group style="position:absolute;left:1484;top:959;width:1950;height:1842" coordorigin="1484,959" coordsize="1950,1842">
              <v:shape style="position:absolute;left:1484;top:959;width:1950;height:1842" coordorigin="1484,959" coordsize="1950,1842" path="m3434,2800l1484,2800,1484,959,3434,959,3434,2800xe" filled="false" stroked="true" strokeweight=".6pt" strokecolor="#231f20">
                <v:path arrowok="t"/>
              </v:shape>
            </v:group>
            <v:group style="position:absolute;left:1938;top:1033;width:1043;height:1694" coordorigin="1938,1033" coordsize="1043,1694">
              <v:shape style="position:absolute;left:1938;top:1033;width:1043;height:1694" coordorigin="1938,1033" coordsize="1043,1694" path="m2602,2471l2587,2471,2591,2477,2599,2541,2613,2599,2632,2653,2652,2705,2650,2713,2641,2717,2642,2727,2653,2725,2656,2715,2672,2715,2651,2665,2640,2629,2629,2629,2624,2611,2622,2605,2634,2605,2632,2599,2622,2599,2614,2573,2608,2543,2603,2513,2599,2483,2602,2481,2618,2481,2617,2477,2601,2477,2602,247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2,2715l2656,2715,2673,2717,2672,27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73,2515l2261,2515,2264,2517,2266,2519,2266,2523,2258,2527,2250,2531,2240,2533,2268,2533,2278,2579,2310,2665,2358,2699,2371,2697,2380,2695,2383,2693,2355,2693,2329,2677,2306,2641,2289,2599,2281,2565,2281,2547,2278,2547,2273,25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87,1849l2378,1849,2387,1855,2396,1859,2407,1863,2396,1925,2386,1989,2381,2051,2389,2111,2393,2123,2400,2135,2408,2147,2414,2159,2425,2187,2435,2215,2445,2247,2455,2277,2467,2309,2479,2339,2488,2367,2494,2395,2493,2419,2490,2445,2485,2471,2481,2501,2473,2551,2472,2563,2470,2577,2469,2589,2465,2599,2462,2609,2450,2619,2442,2629,2427,2647,2406,2669,2382,2685,2355,2693,2383,2693,2436,2649,2482,2585,2476,2585,2486,2505,2498,2421,2504,2379,2496,2379,2479,2329,2442,2221,2413,2151,2402,2133,2394,2117,2389,2099,2386,2045,2386,2039,2391,1983,2400,1927,2409,1873,2411,1871,2411,1865,2458,1865,2443,1863,2415,1859,2394,1853,2387,18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10,2641l2099,2641,2101,2649,2107,2653,2110,2649,2110,26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7,2427l2174,2427,2181,2431,2177,2465,2163,2529,2123,2603,2086,2643,2099,2641,2110,2641,2112,2635,2131,2615,2127,2615,2125,2609,2139,2597,2143,2587,2152,2587,2172,2551,2161,2551,2171,2523,2179,2493,2186,2461,2191,2429,2218,2429,2217,24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4,2605l2632,2605,2628,2619,2632,2625,2629,2629,2640,2629,2634,2607,2634,26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52,2587l2143,2587,2146,2595,2131,2607,2127,2615,2131,2615,2147,2597,2152,25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12,2553l2504,2553,2521,2569,2539,2585,2557,2599,2575,2613,2580,2603,2567,2601,2550,2579,2541,2567,2532,2567,2518,2559,2512,255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8,2481l2602,2481,2603,2483,2604,2485,2609,2513,2615,2543,2620,2573,2622,2599,2632,2599,2622,2543,2614,2483,2618,2483,2618,24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58,1865l2414,1865,2432,1867,2450,1871,2468,1873,2499,1873,2521,1877,2538,1889,2553,1905,2568,1921,2569,1939,2574,1957,2581,1973,2586,1991,2587,2005,2589,2033,2591,2047,2597,2089,2602,2137,2605,2183,2605,2191,2604,2239,2583,2335,2552,2425,2516,2511,2476,2585,2482,2585,2484,2583,2504,2553,2512,2553,2509,2549,2509,2539,2520,2539,2514,2531,2541,2475,2564,2417,2584,2355,2601,2291,2615,2291,2617,2287,2604,2287,2605,2269,2614,2227,2616,2205,2633,2205,2639,2203,2647,2203,2650,2201,2664,2201,2665,2199,2611,2199,2608,2177,2608,2159,2608,2149,2608,2131,2606,2109,2604,2093,2600,2079,2596,2065,2593,2049,2592,2033,2591,2013,2590,1999,2576,1937,2538,1885,2529,1873,2548,1871,2563,1867,2472,1867,2458,18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20,2539l2509,2539,2518,2547,2524,2557,2532,2567,2541,2567,2538,2563,2526,2547,2520,25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5,2163l2230,2163,2240,2165,2245,2339,2245,2343,2250,2425,2261,2505,2244,2521,2223,2531,2202,2541,2184,2553,2205,2553,2226,2547,2247,2539,2268,2533,2240,2533,2246,2527,2254,2523,2261,2515,2273,2515,2264,2467,2253,2383,2247,2299,2247,2277,2249,2213,2255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8,2429l2191,2429,2200,2431,2201,2441,2199,2451,2197,2459,2190,2483,2180,2509,2170,2533,2161,2551,2172,2551,2173,2549,2192,2495,2207,2437,2209,2431,2218,2431,2218,24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35,1969l2332,1969,2332,1971,2332,1975,2325,2125,2320,2197,2314,2269,2306,2339,2295,2409,2285,2477,2278,2547,2281,2547,2281,2529,2286,2489,2299,2415,2309,2345,2317,2269,2323,2191,2328,2113,2332,2031,2333,1995,2335,1973,2335,19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6,2479l2618,2483,2614,2483,2622,2485,2625,2493,2634,2495,2636,247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20,2357l2606,2357,2611,2359,2610,2367,2607,2375,2606,2385,2596,2387,2599,2387,2604,2395,2605,2405,2599,2407,2601,2419,2596,2427,2596,2427,2599,2431,2596,2441,2594,2451,2593,2465,2583,2469,2576,2477,2570,2485,2577,2493,2587,2471,2602,2471,2607,2427,2596,2427,2596,2427,2607,2427,2609,2403,2620,23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91,2195l2636,2195,2616,2199,2683,2199,2661,2257,2645,2321,2631,2387,2614,2449,2611,2459,2613,2473,2601,2477,2617,2477,2616,2471,2618,2457,2624,2449,2627,2437,2645,2437,2646,2435,2628,2435,2629,2423,2635,2421,2632,2409,2637,2405,2650,2405,2651,2403,2638,2403,2637,2393,2640,2387,2641,2377,2642,2369,2659,2369,2646,2367,2643,2343,2650,2329,2655,2321,2655,2309,2656,2301,2656,2295,2660,2291,2670,2291,2670,2289,2665,2283,2662,2275,2665,2265,2674,2265,2674,2263,2672,2249,2675,2237,2683,2227,2689,2227,2687,2211,2691,21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5,2437l2633,2437,2631,2445,2639,2443,2645,24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357l2186,2357,2186,2377,2178,2381,2181,2381,2186,2387,2188,2401,2182,2407,2184,2421,2170,2425,2157,2427,2153,2441,2165,2441,2174,2427,2217,2427,2217,2423,2204,2423,2193,2417,2190,2403,2190,2387,2191,2371,2191,23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76,2421l2575,2433,2580,2439,2594,2426,2576,24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95,2425l2594,2426,2596,2427,2595,242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01,2139l2189,2139,2199,2163,2204,2195,2206,2233,2207,2273,2208,2301,2209,2329,2209,2335,2209,2347,2209,2399,2214,2415,2204,2423,2217,2423,2217,2387,2231,2387,2232,2385,2220,2381,2214,2363,2217,2351,2214,2341,2227,2341,2224,2337,2217,2327,2213,2315,2214,2295,2225,2295,2223,2293,2218,2285,2213,2273,2212,2259,2225,2259,2225,2257,2215,2253,2209,2245,2212,2229,2221,2229,2217,2223,2213,2215,2213,2207,2220,2201,2211,2193,2208,2179,2208,2161,2209,2149,2220,2149,2215,2147,2201,21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0,2405l2644,2405,2640,2417,2650,2413,2650,24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1,2401l2638,2403,2651,2403,2651,24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99,2387l2584,2387,2581,2395,2585,2401,2599,23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1,2387l2222,2387,2220,2395,2227,2393,2231,23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1,2381l2165,2381,2163,2391,2173,2393,2181,23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99,1873l2488,1873,2496,1933,2500,1997,2503,2061,2506,2125,2508,2185,2507,2253,2503,2319,2496,2379,2504,2379,2509,2335,2516,2249,2517,2241,2517,2177,2517,2169,2513,2101,2503,1969,2502,1953,2499,1883,2499,187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9,2369l2642,2369,2648,2371,2647,2379,2655,2377,2659,23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9,2227l2683,2227,2689,2251,2702,2301,2709,2327,2727,2343,2736,2351,2744,2359,2745,2367,2743,2375,2750,2375,2753,2367,2763,2367,2764,2361,2755,2361,2750,2359,2752,2349,2744,2349,2746,2345,2754,2345,2748,2341,2738,2333,2729,2327,2727,2319,2719,2319,2710,2315,2711,2301,2706,2283,2704,2275,2701,2265,2689,2229,2689,22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321l2184,2321,2182,2333,2188,2337,2186,2349,2176,2351,2168,2357,2163,2365,2171,2371,2176,2357,2191,2357,2191,23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2,2313l2614,2313,2624,2315,2619,2327,2616,2339,2611,2349,2603,2351,2591,2351,2588,2359,2593,2361,2606,2357,2620,2357,2626,2333,2632,231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54,2345l2746,2345,2763,2355,2755,2361,2764,2361,2765,2357,2758,2347,2754,234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7,2341l2223,2341,2226,2353,2232,2347,2227,23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2289l2181,2289,2184,2295,2184,2313,2173,2315,2165,2319,2163,2329,2174,2331,2174,2321,2191,2321,2191,2303,2191,22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315l2655,2321,2662,2323,2663,2329,2673,2329,2674,23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01,2307l2599,2315,2603,2321,2614,2313,2632,2313,2633,2309,2614,2309,2601,23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7,2163l2675,2165,2642,2165,2662,2167,2678,2171,2688,2183,2675,2191,2657,2195,2691,2195,2699,2225,2706,2255,2712,2287,2719,2319,2727,2319,2721,2291,2712,2255,2705,2219,2701,2185,2709,2185,2707,2181,2705,2177,2693,2177,2687,2173,2687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0,2283l2619,2283,2632,2285,2632,2295,2629,2303,2624,2309,2633,2309,2640,228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295l2214,2295,2221,2297,2220,2305,2230,2303,2225,22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0,2259l2180,2259,2181,2265,2183,2277,2180,2283,2176,2289,2171,2297,2179,2303,2181,2289,2191,2289,2190,2267,2190,22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0,2291l2666,2291,2665,2299,2673,2297,2670,22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5,2291l2601,2291,2612,2297,2615,22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9,2255l2633,2255,2639,2257,2640,2267,2637,2271,2634,2277,2621,2277,2613,2283,2604,2287,2617,2287,2619,2283,2640,2283,2649,22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265l2672,2265,2668,2277,2678,2275,2674,22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9,2235l2175,2235,2181,2239,2182,2251,2176,2257,2170,2263,2171,2269,2173,2269,2180,2259,2190,2259,2189,22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259l2216,2259,2226,2267,2225,22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24,2249l2622,2259,2625,2265,2633,2255,2649,2255,2649,2253,2640,2253,2624,22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64,2201l2650,2201,2654,2209,2651,2219,2646,2231,2645,2245,2640,2253,2649,2253,2664,22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7,2207l2184,2207,2181,2219,2178,2229,2162,2241,2158,2251,2168,2251,2175,2235,2189,2235,2189,2229,2187,22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2229l2215,2229,2217,2233,2222,2231,2221,22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7,2203l2639,2203,2642,2211,2632,2219,2639,2223,2644,2221,2645,2215,2645,2205,2647,22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66,2201l2168,2209,2170,2213,2184,2207,2187,2207,2187,2203,2174,2203,2166,22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3,2205l2616,2205,2626,2207,2633,22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6,2171l2178,2171,2179,2175,2179,2203,2187,2203,2186,2187,2186,217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01,1855l2591,1855,2611,1929,2619,2015,2619,2025,2618,2105,2618,2111,2611,2199,2616,2199,2620,2189,2619,2175,2622,2165,2675,2165,2675,2163,2668,2163,2659,2161,2651,2159,2634,2159,2622,2157,2624,2133,2626,2107,2627,2083,2627,2053,2630,2053,2631,2051,2632,2049,2641,2047,2642,2047,2647,2045,2627,2045,2627,2013,2640,2011,2644,2008,2627,2005,2623,1975,2620,1943,2615,1911,2609,1883,2614,1877,2615,1873,2609,1873,2602,1869,2601,1861,2601,18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09,2185l2706,2185,2704,2193,2711,2191,2709,21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2,2041l2178,2041,2181,2047,2157,2079,2130,2109,2101,2139,2071,2165,2066,2169,2057,2169,2056,2177,2066,2179,2073,2185,2084,2187,2084,2175,2071,2175,2075,2163,2095,2163,2116,2145,2136,2127,2125,2127,2131,2117,2139,2109,2148,2103,2151,2093,2163,2085,2171,2075,2178,2067,2180,2055,2223,2055,2223,2053,2215,2053,2212,2051,2213,2049,2191,2049,2192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59,2163l2161,2173,2161,2179,2178,2171,2186,2171,2186,2169,2173,2169,2159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6,2155l2217,2155,2227,2159,2227,2177,2238,2179,2230,2163,2255,2163,2256,2159,2245,2159,2236,21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83,2011l2673,2011,2687,2045,2695,2089,2696,2125,2697,2135,2693,2177,2705,2177,2703,2171,2700,2161,2703,2149,2713,2149,2712,2147,2706,2139,2702,2129,2709,2119,2708,2109,2697,2109,2701,2095,2699,2087,2714,2087,2714,2085,2702,2083,2695,2077,2698,2059,2712,2059,2712,2057,2695,2057,2696,2049,2692,2033,2687,2019,2683,201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095,2163l2075,2163,2084,2171,2071,2175,2084,2175,2084,2173,2095,216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0,2149l2209,2149,2216,2153,2216,2163,2215,2169,2220,2173,2227,2173,2217,2155,2236,2155,2231,2153,2220,21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89,2093l2193,2107,2190,2119,2179,2127,2161,2129,2162,2135,2169,2137,2176,2137,2181,2139,2183,2151,2177,2155,2179,2167,2173,2169,2186,2169,2186,2163,2189,2147,2189,2139,2201,2139,2191,2127,2201,2117,2216,2115,2264,2115,2266,2109,2204,2109,2198,2105,2198,2095,2189,20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3,2129l2665,2129,2671,2135,2666,2151,2668,2163,2675,2163,2673,21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4,2115l2234,2115,2250,2117,2249,2127,2248,2139,2246,2149,2245,2159,2256,2159,2259,2133,2264,21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2145l2631,2145,2634,2159,2639,2159,2638,2151,2645,2149,2639,214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3,2149l2703,2149,2710,2151,2708,2159,2716,2157,2713,214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4,2101l2665,2101,2671,2103,2666,2115,2668,2121,2661,2125,2652,2127,2650,2133,2654,2141,2662,2131,2665,2129,2673,2129,2673,2123,2674,210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2055l2191,2055,2186,2067,2174,2079,2161,2091,2150,2103,2140,2109,2135,2121,2125,2127,2136,2127,2147,2117,2176,2087,2207,2057,2223,2057,2223,205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4,1937l2296,1937,2282,1977,2270,2019,2260,2063,2250,2109,2266,2109,2273,2087,2266,2087,2277,2017,2298,1951,2304,19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6,2069l2668,2069,2675,2075,2664,2083,2668,2093,2661,2095,2656,2099,2652,2103,2654,2109,2664,2103,2665,2101,2674,2101,2675,2089,2676,206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4,2087l2699,2087,2716,2095,2714,20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66,1831l2355,1831,2362,1835,2364,1843,2371,1845,2348,1909,2320,1969,2291,2027,2266,2087,2273,2087,2281,2059,2293,2035,2318,1991,2330,1971,2332,1969,2335,1969,2337,1955,2341,1943,2345,1931,2350,1919,2355,1907,2361,1891,2367,1875,2372,1863,2378,1849,2387,1849,2374,1841,2366,183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6,2039l2665,2039,2671,2049,2668,2059,2661,2069,2655,2075,2657,2081,2667,2073,2668,2069,2676,2069,2677,2047,2676,20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2057l2207,2057,2211,2063,2214,2067,2222,2063,2223,205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2,2059l2703,2059,2714,2063,2712,205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2,2047l2641,2047,2637,2059,2648,2059,2642,204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8,2023l2186,2023,2186,2027,2182,2035,2174,2039,2166,2043,2161,2049,2167,2057,2178,2041,2192,2041,2193,2033,2198,202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7,2041l2656,2041,2650,2055,2655,2057,2664,2057,2657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12,2047l2695,2057,2712,2057,2711,2055,2712,204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5,2041l2214,2041,2217,2049,2215,2053,2223,2053,2224,2043,2225,20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27,1885l2293,1885,2281,1899,2281,1903,2281,1909,2280,1915,2286,1917,2284,1927,2268,1951,2253,1975,2236,1999,2220,2023,2214,2033,2209,2041,2201,2047,2191,2049,2213,2049,2214,2041,2225,2041,2229,2025,2237,2009,2248,1999,2254,1999,2252,1997,2253,1989,2258,1979,2262,1969,2271,1965,2275,1955,2280,1945,2287,1937,2304,1937,2307,1929,2299,1929,2289,1917,2290,1899,2300,1887,2326,1887,2327,18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8,2003l2665,2003,2664,2015,2669,2021,2670,2031,2659,2035,2649,2039,2638,2041,2627,2045,2647,2045,2656,2041,2657,2041,2665,2039,2676,2039,2673,2011,2683,2011,2680,2005,2678,20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64,2015l2166,2027,2174,2029,2186,2023,2198,2023,2200,2019,2180,2019,2164,20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85,2003l2765,2003,2771,2009,2772,2019,2780,2021,2779,2009,2785,200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2,1985l2209,1985,2212,1991,2202,1997,2201,2013,2189,2019,2200,2019,2201,2017,2212,2001,2222,19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8,1941l2660,1941,2677,1961,2697,1983,2718,2001,2737,2011,2747,2013,2754,2005,2765,2003,2785,2003,2784,1995,2744,1995,2715,1981,2678,19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4,1999l2248,1999,2248,2005,2248,2011,2255,2011,2257,2001,2254,199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5,2008l2644,2008,2645,2009,2645,2008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57,1989l2646,1993,2645,2008,2650,2005,2665,2003,2678,2003,2674,1999,2657,1999,2657,19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68,1985l2664,1989,2663,1997,2657,1999,2674,1999,2670,1995,2671,1989,2675,1987,2668,19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783,1991l2744,1995,2784,1995,2783,199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1,1979l2191,1991,2200,1993,2209,1985,2222,1985,2223,1983,2207,1983,2191,197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84,1853l2284,1863,2291,1867,2291,1877,2275,1879,2270,1893,2261,1901,2257,1901,2255,1909,2247,1917,2245,1931,2238,1939,2232,1940,2232,1947,2229,1961,2221,1971,2214,1981,2207,1983,2223,1983,2236,1959,2250,1933,2265,1907,2284,1885,2327,1885,2329,1881,2299,1881,2295,1869,2296,1855,2284,185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933l2214,1939,2211,1951,2228,1941,2227,1941,2221,193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75,1937l2651,1937,2652,1943,2660,1941,2678,1941,2675,193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9,1940l2227,1941,2228,1941,2229,1940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32,1939l2229,1940,2232,1940,2232,19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41,1921l2634,1921,2635,1929,2640,1933,2642,1939,2651,1937,2675,1937,2673,1935,2679,1933,2679,1931,2647,1931,2642,1923,2641,19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1889l2631,1889,2632,1893,2632,1907,2624,1923,2624,1931,2633,1933,2628,1923,2634,1921,2641,1921,2640,1911,2640,1899,2639,18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9,1841l2630,1841,2631,1843,2632,1845,2642,1865,2653,1885,2664,1905,2673,1927,2652,1927,2647,1931,2679,1931,2679,1923,2683,1919,2678,1915,2673,1911,2673,1901,2682,1901,2680,1895,2665,1895,2659,1885,2655,1873,2664,1873,2663,1867,2650,1863,2643,1851,2639,184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26,1887l2300,1887,2317,1889,2307,1907,2303,1919,2299,1929,2307,1929,2325,1889,2326,188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42,1893l2243,1903,2242,1911,2257,1901,2256,1901,2242,18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1,1865l2624,1865,2629,1873,2627,1881,2624,1887,2624,1893,2629,1895,2631,1889,2639,1889,2636,1877,2631,186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4,1821l2294,1821,2304,1835,2313,1849,2320,1865,2322,1881,2329,1881,2338,1863,2330,1863,2320,1847,2309,1833,2304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8,1839l2619,1839,2623,1849,2615,1865,2609,1873,2615,1873,2617,1869,2624,1865,2631,1865,2627,1853,2627,1843,2630,1841,2639,1841,2638,18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12,1807l2604,1807,2598,1837,2576,1855,2542,1865,2501,1867,2563,1867,2578,1861,2591,1855,2601,1855,2601,1853,2609,1851,2616,1843,2604,1843,2612,180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19,1797l2302,1797,2315,1803,2324,1815,2331,1829,2340,1843,2339,1851,2330,1853,2330,1863,2338,1863,2353,1835,2345,1835,2335,1823,2328,1809,2319,179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01,1835l2077,1835,2083,1837,2088,1839,2063,1839,2099,1851,2137,1855,2176,1851,2138,1851,2117,1847,2136,1841,2158,1837,2107,1837,2101,18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13,1827l2202,1827,2204,1831,2204,1835,2183,1839,2160,1847,2138,1851,2176,1851,2212,1839,2221,1839,2222,1837,2229,1833,2237,1831,2251,1831,2253,1829,2212,1829,2213,18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070,1825l2056,1827,2053,1833,2046,1835,2046,1845,2056,1847,2055,1839,2088,1839,2081,1837,2077,1835,2101,1835,2082,1829,2070,182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839l2216,1839,2214,1847,2220,1845,2221,183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632,1827l2619,1829,2614,1839,2604,1843,2616,1843,2619,1839,2638,1839,2632,182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20,1805l2407,1805,2417,1809,2430,1817,2453,1833,2463,1837,2470,1839,2483,1835,2537,1835,2548,1833,2472,1833,2463,1831,2452,1827,2441,1819,2429,1811,2420,18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1,1815l2203,1815,2202,1821,2177,1825,2130,1837,2158,1837,2180,1833,2199,1827,2213,1827,2221,181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51,1831l2237,1831,2243,1837,2251,183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7,1835l2504,1835,2517,1837,2527,1837,2537,183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16,1795l2300,1795,2287,1805,2291,1813,2273,1819,2261,1821,2268,1835,2269,1823,2283,1823,2294,1821,2304,1821,2302,1815,2302,1797,2319,1797,2316,17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1938,1033l1938,1045,1952,1047,1958,1053,1975,1071,1991,1091,2007,1111,2020,1131,2063,1183,2106,1241,2149,1301,2191,1363,2235,1425,2277,1485,2319,1545,2358,1605,2364,1613,2397,1667,2408,1681,2417,1695,2419,1707,2412,1717,2399,1727,2384,1737,2373,1745,2361,1761,2353,1775,2347,1791,2343,1807,2346,1815,2350,1821,2351,1829,2345,1835,2353,1835,2355,1831,2366,1831,2358,1823,2351,1803,2358,1781,2372,1781,2371,1777,2363,1775,2367,1767,2373,1757,2380,1751,2386,1743,2395,1743,2412,1725,2439,1715,2476,1713,2526,1713,2520,1711,2424,1711,2431,1703,2436,1693,2424,1693,2383,1629,2340,1563,2297,1499,2253,1433,2209,1369,2164,1305,2074,1181,2051,1151,2027,1119,2004,1089,1979,1061,1970,1053,1961,1043,1950,1035,1938,103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07,1829l2484,1829,2472,1833,2518,1833,2507,182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83,1761l2573,1761,2580,1765,2589,1775,2597,1787,2599,1799,2591,1807,2574,1819,2552,1827,2518,1833,2548,1833,2567,1825,2586,1815,2604,1807,2612,1807,2612,1805,2597,1775,2583,176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1,1821l2252,1823,2232,1825,2212,1829,2253,1829,2261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1,1821l2261,1821,2261,1821,2261,182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199,1809l2197,1817,2203,1815,2221,1815,2222,1813,2207,1813,2199,180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23,1789l2212,1789,2212,1797,2219,1799,2220,1809,2210,1809,2207,1813,2222,1813,2243,1807,2268,1803,2230,1803,2221,1801,2223,17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42,1781l2430,1781,2444,1787,2456,1797,2468,1807,2481,1811,2492,1811,2504,1807,2486,1807,2470,1801,2457,1793,2445,1783,2442,17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72,1781l2358,1781,2368,1783,2376,1799,2396,1807,2407,1805,2420,1805,2417,1803,2395,1803,2376,1793,2372,1781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26,1713l2476,1713,2513,1715,2542,1725,2558,1737,2567,1753,2573,1771,2578,1789,2565,1795,2551,1797,2508,1797,2496,1807,2504,1807,2516,1801,2529,1799,2555,1799,2568,1797,2581,1793,2584,1783,2579,1767,2573,1761,2583,1761,2571,1749,2550,1721,2549,1717,2540,1717,2526,171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266,1785l2262,1795,2252,1799,2240,1801,2230,1803,2268,1803,2289,1797,2300,1795,2316,1795,2310,1791,2275,1791,2266,178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07,1799l2395,1803,2417,1803,2407,179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5,1795l2519,1797,2551,1797,2535,17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07,1789l2296,1789,2285,1791,2310,1791,2307,1789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395,1743l2386,1743,2391,1745,2381,1767,2389,1773,2398,1781,2407,1783,2417,1781,2442,1781,2435,1777,2403,1777,2391,1763,2395,174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32,1775l2403,1777,2435,1777,2432,177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4,1693l2533,1707,2540,1717,2549,1717,2547,1711,2548,1703,2552,1697,2537,1697,2534,1693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84,1705l2455,1707,2424,1711,2520,1711,2513,1709,2484,170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980,1095l2968,1097,2958,1103,2948,1111,2939,1117,2877,1167,2821,1225,2770,1285,2724,1351,2706,1379,2690,1405,2657,1461,2643,1485,2629,1511,2616,1535,2604,1561,2587,1595,2571,1629,2554,1663,2537,1697,2552,1697,2553,1695,2558,1685,2566,1665,2573,1649,2622,1545,2659,1475,2699,1405,2743,1339,2789,1277,2839,1219,2893,1167,2949,1123,2959,1117,2968,1111,2976,1103,2980,1095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33,1692l2534,1693,2534,1693,2533,1692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482,1667l2446,1675,2424,1693,2436,1693,2440,1685,2450,1679,2466,1675,2518,1675,2482,1667xe" filled="true" fillcolor="#231f20" stroked="false">
                <v:path arrowok="t"/>
                <v:fill type="solid"/>
              </v:shape>
              <v:shape style="position:absolute;left:1938;top:1033;width:1043;height:1694" coordorigin="1938,1033" coordsize="1043,1694" path="m2518,1675l2487,1675,2508,1679,2522,1683,2533,1692,2518,167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9"/>
        </w:rPr>
        <w:t>Faça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um</w:t>
      </w:r>
      <w:r>
        <w:rPr>
          <w:color w:val="231F20"/>
          <w:spacing w:val="-23"/>
        </w:rPr>
        <w:t> </w:t>
      </w:r>
      <w:r>
        <w:rPr>
          <w:color w:val="231F20"/>
        </w:rPr>
        <w:t>X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figura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tem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sílaba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meio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(pedaço)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igual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figura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você</w:t>
      </w:r>
      <w:r>
        <w:rPr>
          <w:color w:val="231F20"/>
          <w:spacing w:val="-23"/>
        </w:rPr>
        <w:t> </w:t>
      </w:r>
      <w:r>
        <w:rPr>
          <w:color w:val="231F20"/>
          <w:spacing w:val="-12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6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939003pt;margin-top:-27.625168pt;width:99.4pt;height:93.95pt;mso-position-horizontal-relative:page;mso-position-vertical-relative:paragraph;z-index:2632" coordorigin="1479,-553" coordsize="1988,1879">
            <v:group style="position:absolute;left:1485;top:-546;width:1975;height:1866" coordorigin="1485,-546" coordsize="1975,1866">
              <v:shape style="position:absolute;left:1485;top:-546;width:1975;height:1866" coordorigin="1485,-546" coordsize="1975,1866" path="m3460,1319l1485,1319,1485,-546,3460,-546,3460,1319xe" filled="false" stroked="true" strokeweight=".608pt" strokecolor="#231f20">
                <v:path arrowok="t"/>
              </v:shape>
            </v:group>
            <v:group style="position:absolute;left:2016;top:-312;width:15;height:64" coordorigin="2016,-312" coordsize="15,64">
              <v:shape style="position:absolute;left:2016;top:-312;width:15;height:64" coordorigin="2016,-312" coordsize="15,64" path="m2026,-312l2023,-294,2018,-278,2016,-263,2022,-248,2022,-266,2027,-282,2030,-297,2026,-312xe" filled="true" fillcolor="#231f20" stroked="false">
                <v:path arrowok="t"/>
                <v:fill type="solid"/>
              </v:shape>
            </v:group>
            <v:group style="position:absolute;left:1918;top:-283;width:10;height:33" coordorigin="1918,-283" coordsize="10,33">
              <v:shape style="position:absolute;left:1918;top:-283;width:10;height:33" coordorigin="1918,-283" coordsize="10,33" path="m1918,-283l1919,-272,1924,-264,1923,-250,1927,-257,1927,-268,1924,-278,1918,-283xe" filled="true" fillcolor="#231f20" stroked="false">
                <v:path arrowok="t"/>
                <v:fill type="solid"/>
              </v:shape>
            </v:group>
            <v:group style="position:absolute;left:1962;top:-112;width:8;height:71" coordorigin="1962,-112" coordsize="8,71">
              <v:shape style="position:absolute;left:1962;top:-112;width:8;height:71" coordorigin="1962,-112" coordsize="8,71" path="m1962,-112l1963,-102,1962,-83,1962,-72,1962,-63,1963,-56,1963,-44,1969,-41,1970,-51,1967,-61,1967,-72,1968,-83,1969,-94,1968,-104,1962,-112xe" filled="true" fillcolor="#231f20" stroked="false">
                <v:path arrowok="t"/>
                <v:fill type="solid"/>
              </v:shape>
            </v:group>
            <v:group style="position:absolute;left:1991;top:-107;width:38;height:121" coordorigin="1991,-107" coordsize="38,121">
              <v:shape style="position:absolute;left:1991;top:-107;width:38;height:121" coordorigin="1991,-107" coordsize="38,121" path="m2026,-107l2014,-80,2004,-51,1996,-20,1991,14,1998,5,2002,-6,2004,-18,2006,-30,2011,-50,2016,-70,2022,-87,2028,-103,2028,-105,2028,-107,2026,-107xe" filled="true" fillcolor="#231f20" stroked="false">
                <v:path arrowok="t"/>
                <v:fill type="solid"/>
              </v:shape>
            </v:group>
            <v:group style="position:absolute;left:1966;top:29;width:2;height:100" coordorigin="1966,29" coordsize="2,100">
              <v:shape style="position:absolute;left:1966;top:29;width:2;height:100" coordorigin="1966,29" coordsize="0,100" path="m1966,29l1966,128e" filled="false" stroked="true" strokeweight=".429094pt" strokecolor="#231f20">
                <v:path arrowok="t"/>
              </v:shape>
            </v:group>
            <v:group style="position:absolute;left:1993;top:69;width:33;height:49" coordorigin="1993,69" coordsize="33,49">
              <v:shape style="position:absolute;left:1993;top:69;width:33;height:49" coordorigin="1993,69" coordsize="33,49" path="m2011,75l2004,77,1999,85,1996,95,1995,106,1993,117,2008,117,2002,97,2008,88,2025,88,2025,84,2013,84,2011,81,2011,75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26,90l2019,90,2019,93,2018,101,2015,107,2013,115,2021,106,2026,92,2026,90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25,88l2008,88,2007,105,2019,90,2026,90,2025,88xe" filled="true" fillcolor="#231f20" stroked="false">
                <v:path arrowok="t"/>
                <v:fill type="solid"/>
              </v:shape>
              <v:shape style="position:absolute;left:1993;top:69;width:33;height:49" coordorigin="1993,69" coordsize="33,49" path="m2017,69l2012,70,2018,83,2013,84,2025,84,2025,81,2025,77,2017,69xe" filled="true" fillcolor="#231f20" stroked="false">
                <v:path arrowok="t"/>
                <v:fill type="solid"/>
              </v:shape>
            </v:group>
            <v:group style="position:absolute;left:1928;top:73;width:30;height:60" coordorigin="1928,73" coordsize="30,60">
              <v:shape style="position:absolute;left:1928;top:73;width:30;height:60" coordorigin="1928,73" coordsize="30,60" path="m1934,73l1928,89,1934,107,1945,122,1958,132,1953,119,1947,107,1942,94,1936,82,1940,82,1942,80,1942,77,1939,76,1937,74,1934,73xe" filled="true" fillcolor="#231f20" stroked="false">
                <v:path arrowok="t"/>
                <v:fill type="solid"/>
              </v:shape>
              <v:shape style="position:absolute;left:1928;top:73;width:30;height:60" coordorigin="1928,73" coordsize="30,60" path="m1940,82l1936,82,1940,82xe" filled="true" fillcolor="#231f20" stroked="false">
                <v:path arrowok="t"/>
                <v:fill type="solid"/>
              </v:shape>
              <v:shape style="position:absolute;left:2022;top:236;width:152;height:178" type="#_x0000_t75" stroked="false">
                <v:imagedata r:id="rId49" o:title=""/>
              </v:shape>
              <v:shape style="position:absolute;left:2832;top:317;width:182;height:207" type="#_x0000_t75" stroked="false">
                <v:imagedata r:id="rId50" o:title=""/>
              </v:shape>
            </v:group>
            <v:group style="position:absolute;left:1993;top:-71;width:945;height:1178" coordorigin="1993,-71" coordsize="945,1178">
              <v:shape style="position:absolute;left:1993;top:-71;width:945;height:1178" coordorigin="1993,-71" coordsize="945,1178" path="m2178,557l2219,635,2241,735,2241,753,2240,773,2240,791,2241,809,2243,821,2250,833,2252,847,2263,901,2272,959,2274,1015,2261,1063,2252,1071,2244,1079,2238,1089,2235,1099,2245,1107,2258,1107,2273,1105,2287,1105,2289,1095,2290,1083,2291,1069,2294,1057,2294,1051,2305,1051,2305,1049,2305,1015,2302,981,2297,943,2294,909,2294,901,2295,891,2296,875,2298,861,2301,845,2304,809,2305,773,2306,739,2307,709,2307,695,2307,681,2307,671,2311,603,2314,575,2213,575,2204,569,2195,563,2186,559,2178,55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05,1051l2294,1051,2306,1057,2305,105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039,469l2048,495,2061,521,2073,547,2085,575,2103,633,2116,695,2117,709,2117,721,2116,733,2116,743,2120,777,2127,811,2135,845,2140,877,2142,909,2142,943,2140,975,2134,1005,2126,1013,2119,1021,2112,1031,2107,1041,2117,1047,2130,1053,2144,1055,2160,1055,2165,1047,2163,1033,2167,1023,2167,1015,2181,1015,2180,1011,2182,977,2179,947,2173,917,2169,887,2169,861,2171,835,2174,809,2175,781,2173,739,2170,699,2169,659,2171,617,2173,605,2177,595,2179,583,2180,575,2177,567,2170,557,2163,549,2156,541,2142,533,2139,531,2105,531,2091,529,2087,513,2072,497,2061,493,2048,479,2048,471,2039,46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81,1015l2167,1015,2182,1023,2181,101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47,491l2624,491,2649,495,2672,505,2696,515,2740,559,2790,601,2838,645,2876,695,2884,739,2884,743,2885,761,2891,797,2898,837,2902,877,2896,915,2887,933,2874,947,2862,963,2854,981,2867,989,2881,991,2896,991,2914,987,2915,977,2914,965,2913,953,2914,941,2916,931,2922,929,2927,921,2926,873,2925,825,2925,779,2929,733,2931,719,2937,709,2938,697,2937,671,2929,649,2916,631,2903,615,2887,591,2874,567,2866,539,2864,515,2848,515,2845,501,2847,49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44,497l2116,497,2124,503,2131,511,2137,519,2145,527,2153,531,2163,537,2213,575,2314,575,2314,573,2318,551,2320,541,2327,531,2331,521,2342,501,2344,49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51,439l2373,439,2372,451,2369,465,2365,479,2360,491,2353,503,2346,513,2341,525,2340,537,2356,539,2388,539,2402,537,2425,535,2449,529,2520,505,2545,499,2593,491,2847,491,2848,487,2832,487,2841,461,2851,43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083,-71l2081,-49,2076,-29,2068,-11,2057,3,2055,15,2049,25,2043,35,2039,47,2040,69,2043,91,2045,111,1995,157,1993,215,1996,321,2010,395,2055,469,2085,497,2098,511,2105,531,2139,531,2129,523,2119,513,2116,497,2344,497,2353,479,2364,459,2373,439,2851,439,2862,417,2863,415,2103,415,2095,409,2090,399,2087,385,2083,373,2068,339,2049,307,2032,275,2022,237,2885,237,2881,225,2870,203,2859,185,2847,171,2237,171,2236,165,2184,165,2173,155,2168,139,2167,119,2158,119,2154,101,2152,83,2138,83,2128,53,2124,17,2123,15,2109,15,2100,9,2102,-7,2101,-21,2094,-31,2091,-45,2088,-59,2083,-7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76,453l2859,453,2863,455,2863,459,2859,473,2856,489,2852,503,2848,515,2864,515,2863,505,2866,485,2871,467,2876,453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7,395l2872,395,2874,409,2870,421,2863,433,2857,443,2851,455,2847,467,2841,479,2832,487,2848,487,2848,485,2854,469,2859,453,2876,453,2878,449,2883,429,2884,423,2882,417,2883,409,2886,397,2887,39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5,237l2022,237,2032,257,2041,277,2051,297,2063,315,2065,319,2068,319,2070,321,2081,341,2091,361,2098,387,2103,415,2863,415,2872,395,2887,395,2891,385,2894,375,2131,375,2130,353,2140,335,2148,325,2145,325,2146,301,2156,283,2167,263,2173,241,2886,241,2885,23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99,299l2162,299,2166,301,2167,305,2158,323,2147,337,2138,355,2131,375,2894,375,2895,371,2898,359,2901,319,2901,315,2899,29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886,241l2173,241,2174,263,2165,283,2153,303,2145,325,2148,325,2153,319,2162,299,2899,299,2898,283,2891,253,2886,24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59,143l2256,153,2252,163,2245,169,2237,171,2298,171,2286,167,2276,161,2267,153,2259,143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85,139l2279,141,2286,149,2293,155,2299,163,2298,171,2847,171,2845,169,2832,157,2303,157,2294,153,2285,13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204,91l2197,91,2198,101,2195,107,2189,121,2184,137,2181,151,2184,165,2236,165,2234,151,2224,133,2211,113,2204,9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17,155l2303,157,2328,157,2317,15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347,151l2338,157,2832,157,2830,155,2425,155,2347,151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744,115l2660,117,2502,145,2425,155,2830,155,2812,139,2794,127,2772,119,2744,115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64,99l2164,109,2162,115,2158,119,2167,119,2164,99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40,47l2136,59,2141,75,2138,83,2152,83,2152,81,2148,63,2140,47xe" filled="true" fillcolor="#ffffff" stroked="false">
                <v:path arrowok="t"/>
                <v:fill type="solid"/>
              </v:shape>
              <v:shape style="position:absolute;left:1993;top:-71;width:945;height:1178" coordorigin="1993,-71" coordsize="945,1178" path="m2107,-45l2108,-29,2110,-15,2111,1,2109,15,2123,15,2118,-17,2107,-45xe" filled="true" fillcolor="#ffffff" stroked="false">
                <v:path arrowok="t"/>
                <v:fill type="solid"/>
              </v:shape>
              <v:shape style="position:absolute;left:2143;top:-41;width:146;height:193" type="#_x0000_t75" stroked="false">
                <v:imagedata r:id="rId51" o:title=""/>
              </v:shape>
              <v:shape style="position:absolute;left:1870;top:-351;width:1234;height:1518" type="#_x0000_t75" stroked="false">
                <v:imagedata r:id="rId52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977997pt;margin-top:-36.224167pt;width:100.5pt;height:94.95pt;mso-position-horizontal-relative:page;mso-position-vertical-relative:paragraph;z-index:2656" coordorigin="1480,-724" coordsize="2010,1899">
            <v:group style="position:absolute;left:1486;top:-718;width:1997;height:1886" coordorigin="1486,-718" coordsize="1997,1886">
              <v:shape style="position:absolute;left:1486;top:-718;width:1997;height:1886" coordorigin="1486,-718" coordsize="1997,1886" path="m3482,1167l1486,1167,1486,-718,3482,-718,3482,1167xe" filled="false" stroked="true" strokeweight=".615pt" strokecolor="#231f20">
                <v:path arrowok="t"/>
              </v:shape>
            </v:group>
            <v:group style="position:absolute;left:2166;top:-629;width:635;height:1729" coordorigin="2166,-629" coordsize="635,1729">
              <v:shape style="position:absolute;left:2166;top:-629;width:635;height:1729" coordorigin="2166,-629" coordsize="635,1729" path="m2317,-226l2276,-164,2237,-96,2205,-22,2181,60,2169,150,2166,229,2167,315,2170,404,2172,495,2174,575,2174,667,2173,727,2172,801,2172,884,2173,948,2176,1023,2212,1038,2250,1056,2289,1074,2331,1089,2396,1099,2465,1099,2533,1091,2593,1079,2504,1079,2411,1077,2327,1061,2254,1033,2197,999,2192,903,2193,884,2193,842,2197,792,2237,792,2197,758,2197,685,2195,611,2192,538,2190,464,2187,383,2185,303,2184,225,2187,151,2197,81,2200,76,2235,76,2227,72,2214,54,2211,16,2222,-23,2239,-61,2255,-91,2274,-125,2291,-155,2308,-185,2324,-215,2320,-220,2317,-226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97,761l2773,761,2773,761,2778,799,2781,863,2782,928,2776,968,2725,1010,2619,1055,2560,1070,2504,1079,2593,1079,2614,1074,2634,1070,2653,1066,2737,1030,2790,985,2798,936,2797,903,2797,878,2797,761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237,792l2197,792,2215,799,2232,811,2282,846,2338,871,2438,904,2495,910,2552,903,2596,888,2487,888,2407,878,2346,857,2288,827,2238,793,2237,792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42,775l2693,816,2632,852,2563,878,2487,888,2596,888,2610,884,2667,857,2715,824,2749,785,2744,781,2742,775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798,57l2769,57,2770,60,2773,61,2779,135,2781,215,2782,282,2782,315,2781,386,2780,471,2780,554,2781,611,2781,667,2778,715,2766,751,2771,755,2769,761,2770,761,2773,761,2797,761,2797,282,2798,220,2801,159,2801,112,2801,97,2798,57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235,76l2200,76,2206,81,2212,89,2221,92,2267,112,2319,129,2375,141,2431,147,2513,147,2589,136,2617,128,2471,128,2383,124,2300,106,2276,97,2250,86,2235,76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590,-578l2569,-578,2570,-531,2571,-487,2573,-447,2576,-409,2580,-368,2584,-328,2597,-250,2637,-183,2690,-132,2707,-115,2750,-37,2762,30,2747,49,2680,86,2561,119,2471,128,2617,128,2657,116,2716,90,2766,57,2798,57,2797,43,2793,28,2787,11,2780,-5,2773,-22,2767,-40,2761,-59,2755,-76,2749,-91,2742,-101,2733,-111,2723,-120,2657,-187,2614,-250,2603,-320,2595,-410,2592,-476,2591,-542,2590,-578xe" filled="true" fillcolor="#231f20" stroked="false">
                <v:path arrowok="t"/>
                <v:fill type="solid"/>
              </v:shape>
              <v:shape style="position:absolute;left:2166;top:-629;width:635;height:1729" coordorigin="2166,-629" coordsize="635,1729" path="m2569,-629l2567,-623,2562,-619,2565,-602,2557,-592,2542,-586,2528,-581,2533,-577,2531,-571,2549,-568,2557,-574,2569,-578,2590,-578,2590,-605,2583,-613,2579,-624,2569,-629xe" filled="true" fillcolor="#231f20" stroked="false">
                <v:path arrowok="t"/>
                <v:fill type="solid"/>
              </v:shape>
              <v:shape style="position:absolute;left:2355;top:-647;width:190;height:390" type="#_x0000_t75" stroked="false">
                <v:imagedata r:id="rId53" o:title=""/>
              </v:shape>
            </v:group>
            <v:group style="position:absolute;left:2593;top:-167;width:45;height:73" coordorigin="2593,-167" coordsize="45,73">
              <v:shape style="position:absolute;left:2593;top:-167;width:45;height:73" coordorigin="2593,-167" coordsize="45,73" path="m2593,-164l2600,-146,2606,-128,2614,-111,2621,-95,2625,-100,2631,-100,2631,-103,2633,-111,2628,-112,2629,-114,2631,-116,2635,-116,2633,-122,2599,-162,2593,-164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31,-100l2625,-100,2631,-98,2631,-100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35,-116l2631,-116,2635,-115,2635,-116xe" filled="true" fillcolor="#231f20" stroked="false">
                <v:path arrowok="t"/>
                <v:fill type="solid"/>
              </v:shape>
              <v:shape style="position:absolute;left:2593;top:-167;width:45;height:73" coordorigin="2593,-167" coordsize="45,73" path="m2600,-167l2599,-162,2605,-162,2600,-167xe" filled="true" fillcolor="#231f20" stroked="false">
                <v:path arrowok="t"/>
                <v:fill type="solid"/>
              </v:shape>
            </v:group>
            <v:group style="position:absolute;left:2224;top:133;width:506;height:90" coordorigin="2224,133" coordsize="506,90">
              <v:shape style="position:absolute;left:2224;top:133;width:506;height:90" coordorigin="2224,133" coordsize="506,90" path="m2224,144l2320,195,2434,219,2490,223,2546,219,2601,209,2624,202,2483,202,2401,195,2324,178,2297,168,2272,157,2248,148,2224,144xe" filled="true" fillcolor="#231f20" stroked="false">
                <v:path arrowok="t"/>
                <v:fill type="solid"/>
              </v:shape>
              <v:shape style="position:absolute;left:2224;top:133;width:506;height:90" coordorigin="2224,133" coordsize="506,90" path="m2725,133l2721,133,2716,134,2714,138,2711,140,2643,176,2565,196,2483,202,2624,202,2693,175,2729,145,2725,133xe" filled="true" fillcolor="#231f20" stroked="false">
                <v:path arrowok="t"/>
                <v:fill type="solid"/>
              </v:shape>
            </v:group>
            <v:group style="position:absolute;left:2228;top:737;width:508;height:118" coordorigin="2228,737" coordsize="508,118">
              <v:shape style="position:absolute;left:2228;top:737;width:508;height:118" coordorigin="2228,737" coordsize="508,118" path="m2228,751l2294,806,2355,832,2421,850,2455,854,2534,853,2601,839,2605,837,2462,837,2410,829,2362,815,2318,796,2279,775,2255,758,2242,752,2228,751xe" filled="true" fillcolor="#231f20" stroked="false">
                <v:path arrowok="t"/>
                <v:fill type="solid"/>
              </v:shape>
              <v:shape style="position:absolute;left:2228;top:737;width:508;height:118" coordorigin="2228,737" coordsize="508,118" path="m2735,737l2724,737,2676,782,2612,815,2540,834,2462,837,2605,837,2704,782,2736,751,2735,737xe" filled="true" fillcolor="#231f20" stroked="false">
                <v:path arrowok="t"/>
                <v:fill type="solid"/>
              </v:shape>
            </v:group>
            <v:group style="position:absolute;left:2650;top:925;width:16;height:14" coordorigin="2650,925" coordsize="16,14">
              <v:shape style="position:absolute;left:2650;top:925;width:16;height:14" coordorigin="2650,925" coordsize="16,14" path="m2661,925l2650,926,2652,937,2660,938,2665,936,2666,930,2661,925xe" filled="true" fillcolor="#231f20" stroked="false">
                <v:path arrowok="t"/>
                <v:fill type="solid"/>
              </v:shape>
            </v:group>
            <v:group style="position:absolute;left:2686;top:937;width:17;height:15" coordorigin="2686,937" coordsize="17,15">
              <v:shape style="position:absolute;left:2686;top:937;width:17;height:15" coordorigin="2686,937" coordsize="17,15" path="m2700,937l2687,937,2686,944,2686,946,2688,952,2697,951,2698,946,2702,944,2700,937xe" filled="true" fillcolor="#231f20" stroked="false">
                <v:path arrowok="t"/>
                <v:fill type="solid"/>
              </v:shape>
            </v:group>
            <v:group style="position:absolute;left:2303;top:943;width:19;height:13" coordorigin="2303,943" coordsize="19,13">
              <v:shape style="position:absolute;left:2303;top:943;width:19;height:13" coordorigin="2303,943" coordsize="19,13" path="m2321,943l2313,943,2304,944,2303,953,2308,955,2317,954,2321,943xe" filled="true" fillcolor="#231f20" stroked="false">
                <v:path arrowok="t"/>
                <v:fill type="solid"/>
              </v:shape>
            </v:group>
            <v:group style="position:absolute;left:2721;top:947;width:14;height:11" coordorigin="2721,947" coordsize="14,11">
              <v:shape style="position:absolute;left:2721;top:947;width:14;height:11" coordorigin="2721,947" coordsize="14,11" path="m2735,947l2721,947,2721,956,2727,958,2734,955,2735,947xe" filled="true" fillcolor="#231f20" stroked="false">
                <v:path arrowok="t"/>
                <v:fill type="solid"/>
              </v:shape>
            </v:group>
            <v:group style="position:absolute;left:2262;top:958;width:18;height:15" coordorigin="2262,958" coordsize="18,15">
              <v:shape style="position:absolute;left:2262;top:958;width:18;height:15" coordorigin="2262,958" coordsize="18,15" path="m2273,958l2269,959,2266,961,2262,972,2273,967,2279,967,2279,958,2273,958xe" filled="true" fillcolor="#231f20" stroked="false">
                <v:path arrowok="t"/>
                <v:fill type="solid"/>
              </v:shape>
              <v:shape style="position:absolute;left:2262;top:958;width:18;height:15" coordorigin="2262,958" coordsize="18,15" path="m2279,967l2273,967,2279,968,2279,967xe" filled="true" fillcolor="#231f20" stroked="false">
                <v:path arrowok="t"/>
                <v:fill type="solid"/>
              </v:shape>
            </v:group>
            <v:group style="position:absolute;left:2751;top:961;width:11;height:11" coordorigin="2751,961" coordsize="11,11">
              <v:shape style="position:absolute;left:2751;top:961;width:11;height:11" coordorigin="2751,961" coordsize="11,11" path="m2762,961l2752,961,2751,969,2755,972,2762,972,2762,961xe" filled="true" fillcolor="#231f20" stroked="false">
                <v:path arrowok="t"/>
                <v:fill type="solid"/>
              </v:shape>
            </v:group>
            <v:group style="position:absolute;left:2231;top:969;width:15;height:17" coordorigin="2231,969" coordsize="15,17">
              <v:shape style="position:absolute;left:2231;top:969;width:15;height:17" coordorigin="2231,969" coordsize="15,17" path="m2233,969l2231,985,2241,985,2243,981,2246,979,2245,972,2233,969xe" filled="true" fillcolor="#231f20" stroked="false">
                <v:path arrowok="t"/>
                <v:fill type="solid"/>
              </v:shape>
            </v:group>
            <v:group style="position:absolute;left:2202;top:984;width:17;height:15" coordorigin="2202,984" coordsize="17,15">
              <v:shape style="position:absolute;left:2202;top:984;width:17;height:15" coordorigin="2202,984" coordsize="17,15" path="m2216,984l2207,985,2206,990,2202,992,2204,999,2217,999,2218,992,2218,990,2216,984xe" filled="true" fillcolor="#231f20" stroked="false">
                <v:path arrowok="t"/>
                <v:fill type="solid"/>
              </v:shape>
            </v:group>
            <v:group style="position:absolute;left:2320;top:-263;width:41;height:43" coordorigin="2320,-263" coordsize="41,43">
              <v:shape style="position:absolute;left:2320;top:-263;width:41;height:43" coordorigin="2320,-263" coordsize="41,43" path="m2320,-220l2330,-230,2339,-242,2349,-253,2360,-263e" filled="false" stroked="true" strokeweight="2.205pt" strokecolor="#231f20">
                <v:path arrowok="t"/>
              </v:shape>
              <v:shape style="position:absolute;left:2387;top:-675;width:205;height:122" type="#_x0000_t75" stroked="false">
                <v:imagedata r:id="rId54" o:title=""/>
              </v:shape>
            </v:group>
            <v:group style="position:absolute;left:2744;top:755;width:27;height:26" coordorigin="2744,755" coordsize="27,26">
              <v:shape style="position:absolute;left:2744;top:755;width:27;height:26" coordorigin="2744,755" coordsize="27,26" path="m2744,781l2753,772,2760,761,2771,755e" filled="false" stroked="true" strokeweight="1.937pt" strokecolor="#231f20">
                <v:path arrowok="t"/>
              </v:shape>
              <v:shape style="position:absolute;left:2527;top:-314;width:194;height:358" type="#_x0000_t75" stroked="false">
                <v:imagedata r:id="rId55" o:title=""/>
              </v:shape>
            </v:group>
            <v:group style="position:absolute;left:2726;top:847;width:31;height:32" coordorigin="2726,847" coordsize="31,32">
              <v:shape style="position:absolute;left:2726;top:847;width:31;height:32" coordorigin="2726,847" coordsize="31,32" path="m2731,875l2742,879,2751,875,2756,866,2754,855,2751,851,2746,847,2741,848,2737,851,2732,851,2729,855,2726,861,2726,870,2731,875e" filled="false" stroked="true" strokeweight="1.32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4.052002pt;margin-top:-37.17976pt;width:102.5pt;height:96.85pt;mso-position-horizontal-relative:page;mso-position-vertical-relative:paragraph;z-index:2680" coordorigin="1481,-744" coordsize="2050,1937">
            <v:group style="position:absolute;left:1488;top:-737;width:2037;height:1924" coordorigin="1488,-737" coordsize="2037,1924">
              <v:shape style="position:absolute;left:1488;top:-737;width:2037;height:1924" coordorigin="1488,-737" coordsize="2037,1924" path="m3524,1187l1488,1187,1488,-737,3524,-737,3524,1187xe" filled="false" stroked="true" strokeweight=".627pt" strokecolor="#231f20">
                <v:path arrowok="t"/>
              </v:shape>
            </v:group>
            <v:group style="position:absolute;left:2434;top:-435;width:872;height:533" coordorigin="2434,-435" coordsize="872,533">
              <v:shape style="position:absolute;left:2434;top:-435;width:872;height:533" coordorigin="2434,-435" coordsize="872,533" path="m3306,97l2434,-401,2434,-435,3306,63,3306,97xe" filled="false" stroked="true" strokeweight=".627pt" strokecolor="#231f20">
                <v:path arrowok="t"/>
              </v:shape>
            </v:group>
            <v:group style="position:absolute;left:2434;top:-399;width:872;height:720" coordorigin="2434,-399" coordsize="872,720">
              <v:shape style="position:absolute;left:2434;top:-399;width:872;height:720" coordorigin="2434,-399" coordsize="872,720" path="m3306,321l2434,-178,2434,-399,3306,99,3306,321xe" filled="false" stroked="true" strokeweight=".627pt" strokecolor="#231f20">
                <v:path arrowok="t"/>
              </v:shape>
            </v:group>
            <v:group style="position:absolute;left:1568;top:39;width:872;height:540" coordorigin="1568,39" coordsize="872,540">
              <v:shape style="position:absolute;left:1568;top:39;width:872;height:540" coordorigin="1568,39" coordsize="872,540" path="m2439,578l1568,73,1568,39,2439,544,2439,578xe" filled="false" stroked="true" strokeweight=".627pt" strokecolor="#231f20">
                <v:path arrowok="t"/>
              </v:shape>
            </v:group>
            <v:group style="position:absolute;left:1568;top:75;width:872;height:728" coordorigin="1568,75" coordsize="872,728">
              <v:shape style="position:absolute;left:1568;top:75;width:872;height:728" coordorigin="1568,75" coordsize="872,728" path="m2439,802l1568,299,1568,75,2439,578,2439,802xe" filled="false" stroked="true" strokeweight=".627pt" strokecolor="#231f20">
                <v:path arrowok="t"/>
              </v:shape>
            </v:group>
            <v:group style="position:absolute;left:1568;top:-435;width:867;height:475" coordorigin="1568,-435" coordsize="867,475">
              <v:shape style="position:absolute;left:1568;top:-435;width:867;height:475" coordorigin="1568,-435" coordsize="867,475" path="m2434,-435l1568,39e" filled="false" stroked="true" strokeweight=".627pt" strokecolor="#231f20">
                <v:path arrowok="t"/>
              </v:shape>
            </v:group>
            <v:group style="position:absolute;left:1601;top:-399;width:834;height:458" coordorigin="1601,-399" coordsize="834,458">
              <v:shape style="position:absolute;left:1601;top:-399;width:834;height:458" coordorigin="1601,-399" coordsize="834,458" path="m2434,-399l1601,58e" filled="false" stroked="true" strokeweight=".627pt" strokecolor="#231f20">
                <v:path arrowok="t"/>
              </v:shape>
            </v:group>
            <v:group style="position:absolute;left:1804;top:-178;width:630;height:355" coordorigin="1804,-178" coordsize="630,355">
              <v:shape style="position:absolute;left:1804;top:-178;width:630;height:355" coordorigin="1804,-178" coordsize="630,355" path="m1804,176l2434,-178e" filled="false" stroked="true" strokeweight=".627pt" strokecolor="#231f20">
                <v:path arrowok="t"/>
              </v:shape>
            </v:group>
            <v:group style="position:absolute;left:2439;top:361;width:48;height:533" coordorigin="2439,361" coordsize="48,533">
              <v:shape style="position:absolute;left:2439;top:361;width:48;height:533" coordorigin="2439,361" coordsize="48,533" path="m2486,392l2439,361,2439,864,2486,894,2486,392xe" filled="false" stroked="true" strokeweight=".627pt" strokecolor="#231f20">
                <v:path arrowok="t"/>
              </v:shape>
            </v:group>
            <v:group style="position:absolute;left:2486;top:-166;width:959;height:1060" coordorigin="2486,-166" coordsize="959,1060">
              <v:shape style="position:absolute;left:2486;top:-166;width:959;height:1060" coordorigin="2486,-166" coordsize="959,1060" path="m3444,-166l2486,392,2486,894,3444,337,3444,-166xe" filled="true" fillcolor="#ffffff" stroked="false">
                <v:path arrowok="t"/>
                <v:fill type="solid"/>
              </v:shape>
            </v:group>
            <v:group style="position:absolute;left:2486;top:-166;width:959;height:1060" coordorigin="2486,-166" coordsize="959,1060">
              <v:shape style="position:absolute;left:2486;top:-166;width:959;height:1060" coordorigin="2486,-166" coordsize="959,1060" path="m2486,392l3444,-166,3444,337,2486,894,2486,392xe" filled="false" stroked="true" strokeweight=".627pt" strokecolor="#231f20">
                <v:path arrowok="t"/>
              </v:shape>
            </v:group>
            <v:group style="position:absolute;left:2439;top:-193;width:1006;height:585" coordorigin="2439,-193" coordsize="1006,585">
              <v:shape style="position:absolute;left:2439;top:-193;width:1006;height:585" coordorigin="2439,-193" coordsize="1006,585" path="m3407,-193l2439,361,2486,392,3444,-166,3407,-193xe" filled="true" fillcolor="#ffffff" stroked="false">
                <v:path arrowok="t"/>
                <v:fill type="solid"/>
              </v:shape>
            </v:group>
            <v:group style="position:absolute;left:2439;top:-193;width:1006;height:585" coordorigin="2439,-193" coordsize="1006,585">
              <v:shape style="position:absolute;left:2439;top:-193;width:1006;height:585" coordorigin="2439,-193" coordsize="1006,585" path="m2486,392l3444,-166,3407,-193,2439,361,2486,392xe" filled="false" stroked="true" strokeweight=".627pt" strokecolor="#231f20">
                <v:path arrowok="t"/>
              </v:shape>
            </v:group>
            <v:group style="position:absolute;left:2635;top:175;width:712;height:418" coordorigin="2635,175" coordsize="712,418">
              <v:shape style="position:absolute;left:2635;top:175;width:712;height:418" coordorigin="2635,175" coordsize="712,418" path="m2635,547l2646,558,2657,569,2669,581,2680,592,3346,208,3290,175e" filled="false" stroked="true" strokeweight="1.25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45"/>
          <w:pgSz w:w="11910" w:h="16840"/>
          <w:pgMar w:footer="524" w:header="377" w:top="560" w:bottom="720" w:left="740" w:right="740"/>
          <w:pgNumType w:start="8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P041953E4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02.677002pt;margin-top:9.784173pt;width:189.95pt;height:401.55pt;mso-position-horizontal-relative:page;mso-position-vertical-relative:paragraph;z-index:27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758" w:right="34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Era da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primavera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40"/>
                    <w:jc w:val="left"/>
                  </w:pPr>
                  <w:r>
                    <w:rPr>
                      <w:color w:val="231F20"/>
                    </w:rPr>
                    <w:t>Mamãe como é que era? No tempo dos dinossauros também tinha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primavera?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 w:hint="default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09"/>
                    <w:jc w:val="left"/>
                  </w:pPr>
                  <w:r>
                    <w:rPr>
                      <w:color w:val="231F20"/>
                    </w:rPr>
                    <w:t>Não sei </w:t>
                  </w:r>
                  <w:r>
                    <w:rPr>
                      <w:color w:val="231F20"/>
                      <w:spacing w:val="-3"/>
                    </w:rPr>
                    <w:t>dizer, </w:t>
                  </w:r>
                  <w:r>
                    <w:rPr>
                      <w:color w:val="231F20"/>
                    </w:rPr>
                    <w:t>meu </w:t>
                  </w:r>
                  <w:r>
                    <w:rPr>
                      <w:color w:val="231F20"/>
                      <w:spacing w:val="-4"/>
                    </w:rPr>
                    <w:t>amor, </w:t>
                  </w:r>
                  <w:r>
                    <w:rPr>
                      <w:color w:val="231F20"/>
                      <w:spacing w:val="-4"/>
                    </w:rPr>
                  </w:r>
                  <w:r>
                    <w:rPr>
                      <w:color w:val="231F20"/>
                    </w:rPr>
                    <w:t>só sei de uma tiranossaura </w:t>
                  </w:r>
                  <w:r>
                    <w:rPr>
                      <w:color w:val="231F20"/>
                    </w:rPr>
                    <w:t>que adorava colher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flor.</w:t>
                  </w:r>
                  <w:r>
                    <w:rPr>
                      <w:spacing w:val="-4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 w:hint="default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8" w:right="386"/>
                    <w:jc w:val="left"/>
                  </w:pPr>
                  <w:r>
                    <w:rPr>
                      <w:color w:val="231F20"/>
                    </w:rPr>
                    <w:t>Mãe, mas o que ela fazia? Era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vegetariana,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108" w:right="340"/>
                    <w:jc w:val="left"/>
                  </w:pPr>
                  <w:r>
                    <w:rPr>
                      <w:color w:val="231F20"/>
                    </w:rPr>
                    <w:t>pegava as flores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comia?</w:t>
                  </w:r>
                  <w:r>
                    <w:rPr/>
                  </w:r>
                </w:p>
                <w:p>
                  <w:pPr>
                    <w:spacing w:line="240" w:lineRule="auto" w:before="9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400" w:lineRule="atLeast" w:before="0"/>
                    <w:ind w:left="108" w:right="565"/>
                    <w:jc w:val="left"/>
                  </w:pPr>
                  <w:r>
                    <w:rPr>
                      <w:color w:val="231F20"/>
                    </w:rPr>
                    <w:t>Meu bem, que fantasia, ela enfeitava com flores a caverna em que vivia... Ela era especial, inventava a primavera, Em plena Era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Glacial.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61"/>
        <w:ind w:left="22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FRAGATA, </w:t>
      </w:r>
      <w:r>
        <w:rPr>
          <w:rFonts w:ascii="Arial" w:hAnsi="Arial"/>
          <w:color w:val="231F20"/>
          <w:sz w:val="16"/>
        </w:rPr>
        <w:t>Cláudio. </w:t>
      </w:r>
      <w:r>
        <w:rPr>
          <w:rFonts w:ascii="Arial" w:hAnsi="Arial"/>
          <w:i/>
          <w:color w:val="231F20"/>
          <w:sz w:val="16"/>
        </w:rPr>
        <w:t>Ciência Hoje da Criança</w:t>
      </w:r>
      <w:r>
        <w:rPr>
          <w:rFonts w:ascii="Arial" w:hAnsi="Arial"/>
          <w:color w:val="231F20"/>
          <w:sz w:val="16"/>
        </w:rPr>
        <w:t>. Set. 2012, n. 238.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(P041953E4_SUP)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No trecho, “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Ela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era especial”, a palavra “ela”</w:t>
      </w:r>
      <w:r>
        <w:rPr>
          <w:color w:val="231F20"/>
          <w:spacing w:val="-1"/>
        </w:rPr>
        <w:t> </w:t>
      </w:r>
      <w:r>
        <w:rPr>
          <w:color w:val="231F20"/>
        </w:rPr>
        <w:t>substitui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caverna.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fantasia.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primavera.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tiranossaura.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</w:rPr>
        <w:t>Faça um X no quadradinho da palavra que tem duas sílabas (pedaços).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abacate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água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animal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árvore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56"/>
          <w:footerReference w:type="default" r:id="rId5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 questões a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seguir.</w:t>
      </w:r>
      <w:r>
        <w:rPr>
          <w:b w:val="0"/>
          <w:spacing w:val="-3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2215" w:right="2215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56.192902pt;margin-top:.21983pt;width:482.9pt;height:362.05pt;mso-position-horizontal-relative:page;mso-position-vertical-relative:paragraph;z-index:-98800" coordorigin="1124,4" coordsize="9658,7241">
            <v:group style="position:absolute;left:1129;top:9;width:9648;height:2" coordorigin="1129,9" coordsize="9648,2">
              <v:shape style="position:absolute;left:1129;top:9;width:9648;height:2" coordorigin="1129,9" coordsize="9648,0" path="m1129,9l10777,9e" filled="false" stroked="true" strokeweight=".5pt" strokecolor="#231f20">
                <v:path arrowok="t"/>
              </v:shape>
            </v:group>
            <v:group style="position:absolute;left:1134;top:14;width:2;height:7221" coordorigin="1134,14" coordsize="2,7221">
              <v:shape style="position:absolute;left:1134;top:14;width:2;height:7221" coordorigin="1134,14" coordsize="0,7221" path="m1134,7235l1134,14e" filled="false" stroked="true" strokeweight=".5pt" strokecolor="#231f20">
                <v:path arrowok="t"/>
              </v:shape>
            </v:group>
            <v:group style="position:absolute;left:10772;top:14;width:2;height:7221" coordorigin="10772,14" coordsize="2,7221">
              <v:shape style="position:absolute;left:10772;top:14;width:2;height:7221" coordorigin="10772,14" coordsize="0,7221" path="m10772,7235l10772,14e" filled="false" stroked="true" strokeweight=".5pt" strokecolor="#231f20">
                <v:path arrowok="t"/>
              </v:shape>
            </v:group>
            <v:group style="position:absolute;left:1129;top:7240;width:9648;height:2" coordorigin="1129,7240" coordsize="9648,2">
              <v:shape style="position:absolute;left:1129;top:7240;width:9648;height:2" coordorigin="1129,7240" coordsize="9648,0" path="m1129,7240l10777,7240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8"/>
        </w:rPr>
        <w:t>Santos Dumont: um mineiro cheio de talento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97" w:lineRule="auto" w:before="0"/>
        <w:ind w:left="507" w:right="505" w:firstLine="283"/>
        <w:jc w:val="both"/>
      </w:pPr>
      <w:r>
        <w:rPr>
          <w:color w:val="231F20"/>
          <w:spacing w:val="-4"/>
        </w:rPr>
        <w:t>Vocês </w:t>
      </w:r>
      <w:r>
        <w:rPr>
          <w:color w:val="231F20"/>
        </w:rPr>
        <w:t>sabem quem é o “pai da aviação”? Pois saibam que ele é um </w:t>
      </w:r>
      <w:r>
        <w:rPr>
          <w:color w:val="231F20"/>
        </w:rPr>
        <w:t>inventor nascido em Minas Gerais, chamado Alberto Santos</w:t>
      </w:r>
      <w:r>
        <w:rPr>
          <w:color w:val="231F20"/>
          <w:spacing w:val="-16"/>
        </w:rPr>
        <w:t> </w:t>
      </w:r>
      <w:r>
        <w:rPr>
          <w:color w:val="231F20"/>
        </w:rPr>
        <w:t>Dumont.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A paixão de Santos Dumont pela aviação vem desde criança, quando ele observava os passarinhos para tentar entender como eles voavam. A maior dúvida do inventor era: “Como os pássaros conseguem </w:t>
      </w:r>
      <w:r>
        <w:rPr>
          <w:color w:val="231F20"/>
          <w:spacing w:val="-4"/>
        </w:rPr>
        <w:t>voar, </w:t>
      </w:r>
      <w:r>
        <w:rPr>
          <w:color w:val="231F20"/>
        </w:rPr>
        <w:t>se eles são </w:t>
      </w:r>
      <w:r>
        <w:rPr>
          <w:color w:val="231F20"/>
        </w:rPr>
        <w:t>mais pesados que o</w:t>
      </w:r>
      <w:r>
        <w:rPr>
          <w:color w:val="231F20"/>
          <w:spacing w:val="-1"/>
        </w:rPr>
        <w:t> </w:t>
      </w:r>
      <w:r>
        <w:rPr>
          <w:color w:val="231F20"/>
        </w:rPr>
        <w:t>ar?”.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Seu</w:t>
      </w:r>
      <w:r>
        <w:rPr>
          <w:color w:val="231F20"/>
          <w:spacing w:val="-15"/>
        </w:rPr>
        <w:t> </w:t>
      </w:r>
      <w:r>
        <w:rPr>
          <w:color w:val="231F20"/>
        </w:rPr>
        <w:t>pai</w:t>
      </w:r>
      <w:r>
        <w:rPr>
          <w:color w:val="231F20"/>
          <w:spacing w:val="-15"/>
        </w:rPr>
        <w:t> </w:t>
      </w:r>
      <w:r>
        <w:rPr>
          <w:color w:val="231F20"/>
        </w:rPr>
        <w:t>notou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interesse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Santos</w:t>
      </w:r>
      <w:r>
        <w:rPr>
          <w:color w:val="231F20"/>
          <w:spacing w:val="-15"/>
        </w:rPr>
        <w:t> </w:t>
      </w:r>
      <w:r>
        <w:rPr>
          <w:color w:val="231F20"/>
        </w:rPr>
        <w:t>Dumont</w:t>
      </w:r>
      <w:r>
        <w:rPr>
          <w:color w:val="231F20"/>
          <w:spacing w:val="-15"/>
        </w:rPr>
        <w:t> </w:t>
      </w:r>
      <w:r>
        <w:rPr>
          <w:color w:val="231F20"/>
        </w:rPr>
        <w:t>pela</w:t>
      </w:r>
      <w:r>
        <w:rPr>
          <w:color w:val="231F20"/>
          <w:spacing w:val="-15"/>
        </w:rPr>
        <w:t> </w:t>
      </w:r>
      <w:r>
        <w:rPr>
          <w:color w:val="231F20"/>
        </w:rPr>
        <w:t>aviação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encaminhou </w:t>
      </w:r>
      <w:r>
        <w:rPr>
          <w:color w:val="231F20"/>
        </w:rPr>
        <w:t>para estudar na França. Em 1906 ele tentou um fato inédito: voar com um aparelho mais pesado que o</w:t>
      </w:r>
      <w:r>
        <w:rPr>
          <w:color w:val="231F20"/>
          <w:spacing w:val="-1"/>
        </w:rPr>
        <w:t> </w:t>
      </w:r>
      <w:r>
        <w:rPr>
          <w:color w:val="231F20"/>
        </w:rPr>
        <w:t>ar!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Na França, uma multidão de curiosos viu seu primeiro avião, o 14-BIS, voar a mais de dois metros do solo, ao longo de 60</w:t>
      </w:r>
      <w:r>
        <w:rPr>
          <w:color w:val="231F20"/>
          <w:spacing w:val="-2"/>
        </w:rPr>
        <w:t> </w:t>
      </w:r>
      <w:r>
        <w:rPr>
          <w:color w:val="231F20"/>
        </w:rPr>
        <w:t>metros.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Santos</w:t>
      </w:r>
      <w:r>
        <w:rPr>
          <w:color w:val="231F20"/>
          <w:spacing w:val="-9"/>
        </w:rPr>
        <w:t> </w:t>
      </w:r>
      <w:r>
        <w:rPr>
          <w:color w:val="231F20"/>
        </w:rPr>
        <w:t>Dumont</w:t>
      </w:r>
      <w:r>
        <w:rPr>
          <w:color w:val="231F20"/>
          <w:spacing w:val="-9"/>
        </w:rPr>
        <w:t> </w:t>
      </w:r>
      <w:r>
        <w:rPr>
          <w:color w:val="231F20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</w:rPr>
        <w:t>inventou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relógio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pulso</w:t>
      </w:r>
      <w:r>
        <w:rPr>
          <w:color w:val="231F20"/>
          <w:spacing w:val="-9"/>
        </w:rPr>
        <w:t> </w:t>
      </w:r>
      <w:r>
        <w:rPr>
          <w:color w:val="231F20"/>
        </w:rPr>
        <w:t>―</w:t>
      </w:r>
      <w:r>
        <w:rPr>
          <w:color w:val="231F20"/>
          <w:spacing w:val="-9"/>
        </w:rPr>
        <w:t> </w:t>
      </w:r>
      <w:r>
        <w:rPr>
          <w:color w:val="231F20"/>
        </w:rPr>
        <w:t>uma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ele </w:t>
      </w:r>
      <w:r>
        <w:rPr>
          <w:color w:val="231F20"/>
        </w:rPr>
        <w:t>encontrou para controlar melhor o tempo de</w:t>
      </w:r>
      <w:r>
        <w:rPr>
          <w:color w:val="231F20"/>
          <w:spacing w:val="-1"/>
        </w:rPr>
        <w:t> </w:t>
      </w:r>
      <w:r>
        <w:rPr>
          <w:color w:val="231F20"/>
        </w:rPr>
        <w:t>voo.</w:t>
      </w:r>
      <w:r>
        <w:rPr/>
      </w:r>
    </w:p>
    <w:p>
      <w:pPr>
        <w:pStyle w:val="BodyText"/>
        <w:spacing w:line="297" w:lineRule="auto" w:before="3"/>
        <w:ind w:left="507" w:right="505" w:firstLine="283"/>
        <w:jc w:val="both"/>
      </w:pPr>
      <w:r>
        <w:rPr>
          <w:color w:val="231F20"/>
        </w:rPr>
        <w:t>Na</w:t>
      </w:r>
      <w:r>
        <w:rPr>
          <w:color w:val="231F20"/>
          <w:spacing w:val="-17"/>
        </w:rPr>
        <w:t> </w:t>
      </w:r>
      <w:r>
        <w:rPr>
          <w:color w:val="231F20"/>
        </w:rPr>
        <w:t>época</w:t>
      </w:r>
      <w:r>
        <w:rPr>
          <w:color w:val="231F20"/>
          <w:spacing w:val="-17"/>
        </w:rPr>
        <w:t> </w:t>
      </w:r>
      <w:r>
        <w:rPr>
          <w:color w:val="231F20"/>
        </w:rPr>
        <w:t>em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Santos</w:t>
      </w:r>
      <w:r>
        <w:rPr>
          <w:color w:val="231F20"/>
          <w:spacing w:val="-17"/>
        </w:rPr>
        <w:t> </w:t>
      </w:r>
      <w:r>
        <w:rPr>
          <w:color w:val="231F20"/>
        </w:rPr>
        <w:t>Dumont</w:t>
      </w:r>
      <w:r>
        <w:rPr>
          <w:color w:val="231F20"/>
          <w:spacing w:val="-17"/>
        </w:rPr>
        <w:t> </w:t>
      </w:r>
      <w:r>
        <w:rPr>
          <w:color w:val="231F20"/>
        </w:rPr>
        <w:t>estudava</w:t>
      </w:r>
      <w:r>
        <w:rPr>
          <w:color w:val="231F20"/>
          <w:spacing w:val="-17"/>
        </w:rPr>
        <w:t> </w:t>
      </w:r>
      <w:r>
        <w:rPr>
          <w:color w:val="231F20"/>
        </w:rPr>
        <w:t>uma</w:t>
      </w:r>
      <w:r>
        <w:rPr>
          <w:color w:val="231F20"/>
          <w:spacing w:val="-17"/>
        </w:rPr>
        <w:t> </w:t>
      </w:r>
      <w:r>
        <w:rPr>
          <w:color w:val="231F20"/>
        </w:rPr>
        <w:t>maneira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voar,</w:t>
      </w:r>
      <w:r>
        <w:rPr>
          <w:color w:val="231F20"/>
          <w:spacing w:val="-17"/>
        </w:rPr>
        <w:t> </w:t>
      </w:r>
      <w:r>
        <w:rPr>
          <w:color w:val="231F20"/>
        </w:rPr>
        <w:t>também </w:t>
      </w:r>
      <w:r>
        <w:rPr>
          <w:color w:val="231F20"/>
        </w:rPr>
        <w:t>foram inventados a lâmpada e o gravador de som, por Thomas Edison, nos Estados</w:t>
      </w:r>
      <w:r>
        <w:rPr>
          <w:color w:val="231F20"/>
          <w:spacing w:val="-1"/>
        </w:rPr>
        <w:t> </w:t>
      </w:r>
      <w:r>
        <w:rPr>
          <w:color w:val="231F20"/>
        </w:rPr>
        <w:t>Unidos.</w:t>
      </w:r>
      <w:r>
        <w:rPr/>
      </w:r>
    </w:p>
    <w:p>
      <w:pPr>
        <w:spacing w:before="32"/>
        <w:ind w:left="16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60">
        <w:r>
          <w:rPr>
            <w:rFonts w:ascii="Arial" w:hAnsi="Arial"/>
            <w:color w:val="231F20"/>
            <w:spacing w:val="-8"/>
            <w:sz w:val="16"/>
          </w:rPr>
          <w:t>&lt;http://www.otempo.com.br/otempinho/leiamais/materiasdecapa/NOT/356500/1&gt;.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19 </w:t>
      </w:r>
      <w:r>
        <w:rPr>
          <w:rFonts w:ascii="Arial" w:hAnsi="Arial"/>
          <w:color w:val="231F20"/>
          <w:spacing w:val="-6"/>
          <w:sz w:val="16"/>
        </w:rPr>
        <w:t>set. 2013. </w:t>
      </w:r>
      <w:r>
        <w:rPr>
          <w:rFonts w:ascii="Arial" w:hAnsi="Arial"/>
          <w:color w:val="231F20"/>
          <w:spacing w:val="-7"/>
          <w:sz w:val="16"/>
        </w:rPr>
        <w:t>Fragmento.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(P040173E4_SUP)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Nesse texto, qual é o trecho que dá ideia de</w:t>
      </w:r>
      <w:r>
        <w:rPr>
          <w:color w:val="231F20"/>
          <w:spacing w:val="-2"/>
        </w:rPr>
        <w:t> </w:t>
      </w:r>
      <w:r>
        <w:rPr>
          <w:color w:val="231F20"/>
        </w:rPr>
        <w:t>lugar?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“Como os pássaros conseguem</w:t>
      </w:r>
      <w:r>
        <w:rPr>
          <w:rFonts w:ascii="Arial" w:hAnsi="Arial" w:cs="Arial" w:eastAsia="Arial" w:hint="default"/>
          <w:color w:val="231F20"/>
          <w:spacing w:val="-16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voar,...”.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“...ele é um inventor nascido em Minas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Gerais,...”.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“Em 1906 ele tentou um fato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inédito...”.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 w:cs="Arial" w:eastAsia="Arial" w:hint="default"/>
          <w:color w:val="231F20"/>
          <w:sz w:val="28"/>
          <w:szCs w:val="28"/>
        </w:rPr>
        <w:t>“Santos Dumont também inventou o relógio de</w:t>
      </w:r>
      <w:r>
        <w:rPr>
          <w:rFonts w:ascii="Arial" w:hAnsi="Arial" w:cs="Arial" w:eastAsia="Arial" w:hint="default"/>
          <w:color w:val="231F20"/>
          <w:spacing w:val="-1"/>
          <w:sz w:val="28"/>
          <w:szCs w:val="28"/>
        </w:rPr>
        <w:t> </w:t>
      </w:r>
      <w:r>
        <w:rPr>
          <w:rFonts w:ascii="Arial" w:hAnsi="Arial" w:cs="Arial" w:eastAsia="Arial" w:hint="default"/>
          <w:color w:val="231F20"/>
          <w:sz w:val="28"/>
          <w:szCs w:val="28"/>
        </w:rPr>
        <w:t>pulso...”.</w:t>
      </w:r>
      <w:r>
        <w:rPr>
          <w:rFonts w:ascii="Arial" w:hAnsi="Arial" w:cs="Arial" w:eastAsia="Arial" w:hint="default"/>
          <w:sz w:val="28"/>
          <w:szCs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58"/>
          <w:footerReference w:type="default" r:id="rId59"/>
          <w:pgSz w:w="11910" w:h="16840"/>
          <w:pgMar w:header="417" w:footer="524" w:top="1300" w:bottom="720" w:left="740" w:right="740"/>
          <w:pgNumType w:start="11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acordo</w:t>
      </w:r>
      <w:r>
        <w:rPr>
          <w:color w:val="231F20"/>
          <w:spacing w:val="-16"/>
        </w:rPr>
        <w:t> </w:t>
      </w:r>
      <w:r>
        <w:rPr>
          <w:color w:val="231F20"/>
        </w:rPr>
        <w:t>com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esse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texto,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Santos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Dumont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inventou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relógio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pulso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porque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queria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controlar melhor o tempo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voo.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estudar uma maneira de</w:t>
      </w:r>
      <w:r>
        <w:rPr>
          <w:rFonts w:ascii="Arial"/>
          <w:color w:val="231F20"/>
          <w:spacing w:val="3"/>
          <w:sz w:val="28"/>
        </w:rPr>
        <w:t> </w:t>
      </w:r>
      <w:r>
        <w:rPr>
          <w:rFonts w:ascii="Arial"/>
          <w:color w:val="231F20"/>
          <w:spacing w:val="-4"/>
          <w:sz w:val="28"/>
        </w:rPr>
        <w:t>voar.</w:t>
      </w:r>
      <w:r>
        <w:rPr>
          <w:rFonts w:ascii="Arial"/>
          <w:spacing w:val="-4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observar os passarinhos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voando.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voar a mais de dois metros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solo.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2.52pt;margin-top:13.709181pt;width:510.25pt;height:22.7pt;mso-position-horizontal-relative:page;mso-position-vertical-relative:paragraph;z-index:2872;mso-wrap-distance-left:0;mso-wrap-distance-right:0" coordorigin="850,274" coordsize="10205,454">
            <v:group style="position:absolute;left:850;top:274;width:2098;height:454" coordorigin="850,274" coordsize="2098,454">
              <v:shape style="position:absolute;left:850;top:274;width:2098;height:454" coordorigin="850,274" coordsize="2098,454" path="m2948,274l850,274,850,728,2948,728,2948,274xe" filled="true" fillcolor="#d1d3d4" stroked="false">
                <v:path arrowok="t"/>
                <v:fill type="solid"/>
              </v:shape>
            </v:group>
            <v:group style="position:absolute;left:2948;top:274;width:8108;height:454" coordorigin="2948,274" coordsize="8108,454">
              <v:shape style="position:absolute;left:2948;top:274;width:8108;height:454" coordorigin="2948,274" coordsize="8108,454" path="m11055,274l2948,274,2948,728,11055,728,11055,274xe" filled="true" fillcolor="#d1d3d4" stroked="false">
                <v:path arrowok="t"/>
                <v:fill type="solid"/>
              </v:shape>
              <v:shape style="position:absolute;left:930;top:38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3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Esse texto serve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divulgar acidentes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ensinar como fazer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ensinar técnicas de controle de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voo.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informar sobre o inventor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2.52pt;margin-top:13.709169pt;width:510.25pt;height:22.7pt;mso-position-horizontal-relative:page;mso-position-vertical-relative:paragraph;z-index:2944;mso-wrap-distance-left:0;mso-wrap-distance-right:0" coordorigin="850,274" coordsize="10205,454">
            <v:group style="position:absolute;left:850;top:274;width:2098;height:454" coordorigin="850,274" coordsize="2098,454">
              <v:shape style="position:absolute;left:850;top:274;width:2098;height:454" coordorigin="850,274" coordsize="2098,454" path="m2948,274l850,274,850,728,2948,728,2948,274xe" filled="true" fillcolor="#d1d3d4" stroked="false">
                <v:path arrowok="t"/>
                <v:fill type="solid"/>
              </v:shape>
            </v:group>
            <v:group style="position:absolute;left:2948;top:274;width:8108;height:454" coordorigin="2948,274" coordsize="8108,454">
              <v:shape style="position:absolute;left:2948;top:274;width:8108;height:454" coordorigin="2948,274" coordsize="8108,454" path="m11055,274l2948,274,2948,728,11055,728,11055,274xe" filled="true" fillcolor="#d1d3d4" stroked="false">
                <v:path arrowok="t"/>
                <v:fill type="solid"/>
              </v:shape>
              <v:shape style="position:absolute;left:930;top:38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30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P041974E4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invenção do gravador de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som.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As invenções de Thomas</w:t>
      </w:r>
      <w:r>
        <w:rPr>
          <w:rFonts w:ascii="Arial" w:hAnsi="Arial"/>
          <w:color w:val="231F20"/>
          <w:spacing w:val="-6"/>
          <w:sz w:val="28"/>
        </w:rPr>
        <w:t> </w:t>
      </w:r>
      <w:r>
        <w:rPr>
          <w:rFonts w:ascii="Arial" w:hAnsi="Arial"/>
          <w:color w:val="231F20"/>
          <w:sz w:val="28"/>
        </w:rPr>
        <w:t>Edison.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talento de Santos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Dumont.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inventores dos Estados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Unidos.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6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62"/>
          <w:pgSz w:w="11910" w:h="16840"/>
          <w:pgMar w:header="417" w:footer="524" w:top="1300" w:bottom="720" w:left="740" w:right="740"/>
        </w:sectPr>
      </w:pPr>
    </w:p>
    <w:p>
      <w:pPr>
        <w:pStyle w:val="Heading1"/>
        <w:spacing w:line="240" w:lineRule="auto" w:before="227"/>
        <w:ind w:right="-19"/>
        <w:jc w:val="left"/>
        <w:rPr>
          <w:b w:val="0"/>
          <w:bCs w:val="0"/>
        </w:rPr>
      </w:pPr>
      <w:r>
        <w:rPr>
          <w:color w:val="231F20"/>
        </w:rPr>
        <w:t>Leia a texto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pict>
          <v:shape style="position:absolute;margin-left:91.477997pt;margin-top:-223.335098pt;width:412.3198pt;height:219.839pt;mso-position-horizontal-relative:page;mso-position-vertical-relative:paragraph;z-index:2968" type="#_x0000_t75" stroked="false">
            <v:imagedata r:id="rId63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Folha de São Paulo. </w:t>
      </w:r>
      <w:r>
        <w:rPr>
          <w:rFonts w:ascii="Arial" w:hAnsi="Arial"/>
          <w:i/>
          <w:color w:val="231F20"/>
          <w:sz w:val="16"/>
        </w:rPr>
        <w:t>Folhinha</w:t>
      </w:r>
      <w:r>
        <w:rPr>
          <w:rFonts w:ascii="Arial" w:hAnsi="Arial"/>
          <w:color w:val="231F20"/>
          <w:sz w:val="16"/>
        </w:rPr>
        <w:t>. p. 8, 12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2005.</w:t>
      </w:r>
      <w:r>
        <w:rPr>
          <w:rFonts w:ascii="Arial" w:hAnsi="Arial"/>
          <w:color w:val="231F20"/>
          <w:spacing w:val="1"/>
          <w:sz w:val="16"/>
        </w:rPr>
        <w:t> </w:t>
      </w:r>
      <w:r>
        <w:rPr>
          <w:rFonts w:ascii="Arial" w:hAnsi="Arial"/>
          <w:color w:val="231F20"/>
          <w:sz w:val="16"/>
        </w:rPr>
        <w:t>(P041681E4_SUP)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2694" w:space="1619"/>
            <w:col w:w="6117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Nesse texto, no alto da árvore, a mamãe passarinho</w:t>
      </w:r>
      <w:r>
        <w:rPr>
          <w:color w:val="231F20"/>
          <w:spacing w:val="-1"/>
        </w:rPr>
        <w:t> </w:t>
      </w:r>
      <w:r>
        <w:rPr>
          <w:color w:val="231F20"/>
        </w:rPr>
        <w:t>está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brincando com seu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filhote.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dando aula de voo ao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filhote.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ensinando os perigos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mata.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mostrando como fazer um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avião.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10.034173pt;width:481.9pt;height:201.55pt;mso-position-horizontal-relative:page;mso-position-vertical-relative:paragraph;z-index:2992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spacing w:before="44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 sonho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97" w:lineRule="auto" w:before="0"/>
                    <w:ind w:left="103" w:right="0" w:firstLine="283"/>
                    <w:jc w:val="left"/>
                  </w:pPr>
                  <w:r>
                    <w:rPr>
                      <w:color w:val="231F20"/>
                      <w:spacing w:val="-3"/>
                    </w:rPr>
                    <w:t>Carlos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morava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avô.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Os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dois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resolveram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fazer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espantalho.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Carlos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ficou tão </w:t>
                  </w:r>
                  <w:r>
                    <w:rPr>
                      <w:color w:val="231F20"/>
                      <w:spacing w:val="-3"/>
                    </w:rPr>
                    <w:t>cansado que, após terminar </w:t>
                  </w:r>
                  <w:r>
                    <w:rPr>
                      <w:color w:val="231F20"/>
                    </w:rPr>
                    <w:t>o </w:t>
                  </w:r>
                  <w:r>
                    <w:rPr>
                      <w:color w:val="231F20"/>
                      <w:spacing w:val="-3"/>
                    </w:rPr>
                    <w:t>boneco, acabou caindo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sono.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3" w:right="0" w:firstLine="283"/>
                    <w:jc w:val="left"/>
                  </w:pPr>
                  <w:r>
                    <w:rPr>
                      <w:color w:val="231F20"/>
                    </w:rPr>
                    <w:t>Sonhou que um urso apareceu no sítio e queria pegá-lo. Carlos não entendia o que um urso fazia num lugar tão quente, mas corria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dele.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3"/>
                    <w:ind w:left="103" w:right="0" w:firstLine="283"/>
                    <w:jc w:val="left"/>
                  </w:pPr>
                  <w:r>
                    <w:rPr>
                      <w:color w:val="231F20"/>
                    </w:rPr>
                    <w:t>O urso alcançou Carlos e já ia devorá-lo quando... o espantalho ganhou vida e lançou uma caixa de marimbondos em direção ao urso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gigante.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86" w:right="0"/>
                    <w:jc w:val="left"/>
                  </w:pPr>
                  <w:r>
                    <w:rPr>
                      <w:color w:val="231F20"/>
                    </w:rPr>
                    <w:t>O urso fugiu e Carlos acordou suando, apavorado e agradecido pelo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final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103" w:right="0"/>
                    <w:jc w:val="left"/>
                  </w:pPr>
                  <w:r>
                    <w:rPr>
                      <w:color w:val="231F20"/>
                    </w:rPr>
                    <w:t>feliz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sonho.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48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SANTOS, A. </w:t>
      </w:r>
      <w:r>
        <w:rPr>
          <w:rFonts w:ascii="Arial" w:hAnsi="Arial"/>
          <w:i/>
          <w:color w:val="231F20"/>
          <w:sz w:val="16"/>
        </w:rPr>
        <w:t>Monstros</w:t>
      </w:r>
      <w:r>
        <w:rPr>
          <w:rFonts w:ascii="Arial" w:hAnsi="Arial"/>
          <w:color w:val="231F20"/>
          <w:sz w:val="16"/>
        </w:rPr>
        <w:t>. São Paulo: Leitura.s/d. p.5-9.(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P041934E4_SUP)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A personagem principal dessa história é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19"/>
        </w:numPr>
        <w:tabs>
          <w:tab w:pos="751" w:val="left" w:leader="none"/>
        </w:tabs>
        <w:spacing w:line="240" w:lineRule="auto" w:before="0" w:after="0"/>
        <w:ind w:left="750" w:right="0" w:hanging="53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avô.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751" w:val="left" w:leader="none"/>
        </w:tabs>
        <w:spacing w:line="240" w:lineRule="auto" w:before="206" w:after="0"/>
        <w:ind w:left="750" w:right="0" w:hanging="53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Carlos.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espantalho.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19"/>
        </w:numPr>
        <w:tabs>
          <w:tab w:pos="751" w:val="left" w:leader="none"/>
        </w:tabs>
        <w:spacing w:line="240" w:lineRule="auto" w:before="206" w:after="0"/>
        <w:ind w:left="750" w:right="0" w:hanging="547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urso.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6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11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P041834E4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61.55pt;mso-position-horizontal-relative:page;mso-position-vertical-relative:paragraph;z-index:308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118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Os homens pré-históricos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Os primeiros seres humanos apareceram na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África.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Os homens pré-históricos que se pareciam conosco eram caçadores nômades. Deslocavam-se em pequenos grupos e se abrigavam na entrada das cavernas ou sob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tendas.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Eles viviam da caça e da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colheita.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Os homens caçavam a rena com lanças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varas.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Com as peles das renas, fabricavam suas roupas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tendas.</w:t>
                  </w:r>
                  <w:r>
                    <w:rPr/>
                  </w:r>
                </w:p>
                <w:p>
                  <w:pPr>
                    <w:pStyle w:val="BodyText"/>
                    <w:spacing w:line="297" w:lineRule="auto" w:before="78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Com os ossos das renas, produziam suas ferramentas: flechas, punhais, agulhas para costurar 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peles.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Eles comiam a carne 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renas.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Com os chifres das renas, eles faziam objetos, como enfeites 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armas.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1ª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Biblioteca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i/>
          <w:color w:val="231F20"/>
          <w:sz w:val="16"/>
        </w:rPr>
        <w:t>Larousse</w:t>
      </w:r>
      <w:r>
        <w:rPr>
          <w:rFonts w:ascii="Arial" w:hAnsi="Arial"/>
          <w:i/>
          <w:color w:val="231F20"/>
          <w:spacing w:val="-21"/>
          <w:sz w:val="16"/>
        </w:rPr>
        <w:t> </w:t>
      </w:r>
      <w:r>
        <w:rPr>
          <w:rFonts w:ascii="Arial" w:hAnsi="Arial"/>
          <w:i/>
          <w:color w:val="231F20"/>
          <w:sz w:val="16"/>
        </w:rPr>
        <w:t>Descobertas.</w:t>
      </w:r>
      <w:r>
        <w:rPr>
          <w:rFonts w:ascii="Arial" w:hAnsi="Arial"/>
          <w:i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Tradução: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Leila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Gouvêa.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São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Paulo: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Larousse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Brasil,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2007,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p.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62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-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63.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16"/>
        </w:rPr>
        <w:t>(P041834E4_SUP)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97" w:lineRule="auto" w:before="135"/>
        <w:ind w:left="110" w:right="0"/>
        <w:jc w:val="left"/>
      </w:pPr>
      <w:r>
        <w:rPr>
          <w:color w:val="231F20"/>
        </w:rPr>
        <w:t>De acordo com esse texto, o que os homens pré-históricos faziam com os chifres das</w:t>
      </w:r>
      <w:r>
        <w:rPr>
          <w:color w:val="231F20"/>
          <w:spacing w:val="-1"/>
        </w:rPr>
        <w:t> </w:t>
      </w:r>
      <w:r>
        <w:rPr>
          <w:color w:val="231F20"/>
        </w:rPr>
        <w:t>renas?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Agulhas.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Armas.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Roupas.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pacing w:val="-5"/>
          <w:sz w:val="28"/>
        </w:rPr>
        <w:t>Tendas.</w:t>
      </w:r>
      <w:r>
        <w:rPr>
          <w:rFonts w:ascii="Arial"/>
          <w:spacing w:val="-5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6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42.52pt;margin-top:8.748pt;width:510.25pt;height:22.7pt;mso-position-horizontal-relative:page;mso-position-vertical-relative:paragraph;z-index:3232;mso-wrap-distance-left:0;mso-wrap-distance-right:0" coordorigin="850,175" coordsize="10205,454">
            <v:group style="position:absolute;left:850;top:175;width:2098;height:454" coordorigin="850,175" coordsize="2098,454">
              <v:shape style="position:absolute;left:850;top:175;width:2098;height:454" coordorigin="850,175" coordsize="2098,454" path="m2948,175l850,175,850,629,2948,629,2948,175xe" filled="true" fillcolor="#d1d3d4" stroked="false">
                <v:path arrowok="t"/>
                <v:fill type="solid"/>
              </v:shape>
            </v:group>
            <v:group style="position:absolute;left:2948;top:175;width:8108;height:454" coordorigin="2948,175" coordsize="8108,454">
              <v:shape style="position:absolute;left:2948;top:175;width:8108;height:454" coordorigin="2948,175" coordsize="8108,454" path="m11055,175l2948,175,2948,629,11055,629,11055,175xe" filled="true" fillcolor="#d1d3d4" stroked="false">
                <v:path arrowok="t"/>
                <v:fill type="solid"/>
              </v:shape>
              <v:shape style="position:absolute;left:930;top:28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3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M041330E4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99.462601pt;margin-top:11.283211pt;width:85.05pt;height:74.45pt;mso-position-horizontal-relative:page;mso-position-vertical-relative:paragraph;z-index:325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63"/>
                    <w:ind w:left="667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873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tabs>
                      <w:tab w:pos="831" w:val="left" w:leader="none"/>
                    </w:tabs>
                    <w:spacing w:line="240" w:lineRule="auto" w:before="78"/>
                    <w:ind w:left="434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+</w:t>
                    <w:tab/>
                    <w:t>17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/>
        <w:pict>
          <v:group style="position:absolute;margin-left:115.762001pt;margin-top:-34.13118pt;width:52.45pt;height:.1pt;mso-position-horizontal-relative:page;mso-position-vertical-relative:paragraph;z-index:-98032" coordorigin="2315,-683" coordsize="1049,2">
            <v:shape style="position:absolute;left:2315;top:-683;width:1049;height:2" coordorigin="2315,-683" coordsize="1049,0" path="m2315,-683l3364,-683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2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856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22"/>
        </w:rPr>
        <w:t> </w:t>
      </w:r>
      <w:r>
        <w:rPr>
          <w:rFonts w:ascii="Arial"/>
          <w:color w:val="231F20"/>
        </w:rPr>
        <w:t>890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 8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810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/>
        <w:ind w:left="20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 8</w:t>
      </w:r>
      <w:r>
        <w:rPr>
          <w:rFonts w:ascii="Arial"/>
          <w:color w:val="231F20"/>
          <w:spacing w:val="13"/>
        </w:rPr>
        <w:t> </w:t>
      </w:r>
      <w:r>
        <w:rPr>
          <w:rFonts w:ascii="Arial"/>
          <w:color w:val="231F20"/>
        </w:rPr>
        <w:t>910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1175pt;width:510.25pt;height:22.7pt;mso-position-horizontal-relative:page;mso-position-vertical-relative:paragraph;z-index:3328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89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abaixo os adesivos que Maria comprou em uma</w:t>
      </w:r>
      <w:r>
        <w:rPr>
          <w:color w:val="231F20"/>
          <w:spacing w:val="-2"/>
        </w:rPr>
        <w:t> </w:t>
      </w:r>
      <w:r>
        <w:rPr>
          <w:color w:val="231F20"/>
        </w:rPr>
        <w:t>papelaria.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99.450203pt;margin-top:8.635213pt;width:39.1pt;height:39.1pt;mso-position-horizontal-relative:page;mso-position-vertical-relative:paragraph;z-index:3352;mso-wrap-distance-left:0;mso-wrap-distance-right:0" coordorigin="1989,173" coordsize="782,782">
            <v:group style="position:absolute;left:1997;top:180;width:767;height:767" coordorigin="1997,180" coordsize="767,767">
              <v:shape style="position:absolute;left:1997;top:180;width:767;height:767" coordorigin="1997,180" coordsize="767,767" path="m1997,564l2004,641,2027,713,2062,778,2109,835,2166,882,2231,917,2303,939,2380,947,2457,939,2529,917,2594,882,2651,835,2698,778,2733,713,2756,641,2763,564,2756,486,2733,414,2698,349,2651,293,2594,246,2529,210,2457,188,2380,180,2303,188,2231,210,2166,246,2109,293,2062,349,2027,414,2004,486,1997,564xe" filled="false" stroked="true" strokeweight=".72pt" strokecolor="#231f20">
                <v:path arrowok="t"/>
              </v:shape>
              <v:shape style="position:absolute;left:2168;top:352;width:168;height:168" type="#_x0000_t75" stroked="false">
                <v:imagedata r:id="rId67" o:title=""/>
              </v:shape>
              <v:shape style="position:absolute;left:2424;top:352;width:168;height:168" type="#_x0000_t75" stroked="false">
                <v:imagedata r:id="rId68" o:title=""/>
              </v:shape>
            </v:group>
            <v:group style="position:absolute;left:2124;top:644;width:512;height:108" coordorigin="2124,644" coordsize="512,108">
              <v:shape style="position:absolute;left:2124;top:644;width:512;height:108" coordorigin="2124,644" coordsize="512,108" path="m2124,644l2178,691,2240,724,2309,744,2380,751,2451,744,2520,724,2582,691,2636,644,212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42.940002pt;margin-top:8.635213pt;width:39.1pt;height:39.1pt;mso-position-horizontal-relative:page;mso-position-vertical-relative:paragraph;z-index:3376;mso-wrap-distance-left:0;mso-wrap-distance-right:0" coordorigin="2859,173" coordsize="782,782">
            <v:group style="position:absolute;left:2866;top:180;width:767;height:767" coordorigin="2866,180" coordsize="767,767">
              <v:shape style="position:absolute;left:2866;top:180;width:767;height:767" coordorigin="2866,180" coordsize="767,767" path="m2866,564l2874,641,2896,713,2932,778,2979,835,3035,882,3100,917,3172,939,3250,947,3327,939,3399,917,3464,882,3521,835,3568,778,3603,713,3625,641,3633,564,3625,486,3603,414,3568,349,3521,293,3464,246,3399,210,3327,188,3250,180,3172,188,3100,210,3035,246,2979,293,2932,349,2896,414,2874,486,2866,564xe" filled="false" stroked="true" strokeweight=".72pt" strokecolor="#231f20">
                <v:path arrowok="t"/>
              </v:shape>
              <v:shape style="position:absolute;left:3038;top:352;width:168;height:168" type="#_x0000_t75" stroked="false">
                <v:imagedata r:id="rId67" o:title=""/>
              </v:shape>
              <v:shape style="position:absolute;left:3294;top:352;width:168;height:168" type="#_x0000_t75" stroked="false">
                <v:imagedata r:id="rId68" o:title=""/>
              </v:shape>
            </v:group>
            <v:group style="position:absolute;left:2994;top:644;width:512;height:108" coordorigin="2994,644" coordsize="512,108">
              <v:shape style="position:absolute;left:2994;top:644;width:512;height:108" coordorigin="2994,644" coordsize="512,108" path="m2994,644l3048,691,3110,724,3178,744,3250,751,3321,744,3389,724,3452,691,3505,644,299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86.429993pt;margin-top:8.635213pt;width:39.1pt;height:39.1pt;mso-position-horizontal-relative:page;mso-position-vertical-relative:paragraph;z-index:3400;mso-wrap-distance-left:0;mso-wrap-distance-right:0" coordorigin="3729,173" coordsize="782,782">
            <v:group style="position:absolute;left:3736;top:180;width:767;height:767" coordorigin="3736,180" coordsize="767,767">
              <v:shape style="position:absolute;left:3736;top:180;width:767;height:767" coordorigin="3736,180" coordsize="767,767" path="m3736,564l3744,641,3766,713,3802,778,3848,835,3905,882,3970,917,4042,939,4119,947,4197,939,4269,917,4334,882,4391,835,4437,778,4473,713,4495,641,4503,564,4495,486,4473,414,4437,349,4391,293,4334,246,4269,210,4197,188,4119,180,4042,188,3970,210,3905,246,3848,293,3802,349,3766,414,3744,486,3736,564xe" filled="false" stroked="true" strokeweight=".72pt" strokecolor="#231f20">
                <v:path arrowok="t"/>
              </v:shape>
              <v:shape style="position:absolute;left:3908;top:352;width:168;height:168" type="#_x0000_t75" stroked="false">
                <v:imagedata r:id="rId67" o:title=""/>
              </v:shape>
              <v:shape style="position:absolute;left:4163;top:352;width:168;height:168" type="#_x0000_t75" stroked="false">
                <v:imagedata r:id="rId67" o:title=""/>
              </v:shape>
            </v:group>
            <v:group style="position:absolute;left:3864;top:644;width:512;height:108" coordorigin="3864,644" coordsize="512,108">
              <v:shape style="position:absolute;left:3864;top:644;width:512;height:108" coordorigin="3864,644" coordsize="512,108" path="m3864,644l3917,691,3980,724,4048,744,4119,751,4191,744,4259,724,4322,691,4375,644,386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29.919006pt;margin-top:8.635213pt;width:39.1pt;height:39.1pt;mso-position-horizontal-relative:page;mso-position-vertical-relative:paragraph;z-index:3424;mso-wrap-distance-left:0;mso-wrap-distance-right:0" coordorigin="4598,173" coordsize="782,782">
            <v:group style="position:absolute;left:4606;top:180;width:767;height:767" coordorigin="4606,180" coordsize="767,767">
              <v:shape style="position:absolute;left:4606;top:180;width:767;height:767" coordorigin="4606,180" coordsize="767,767" path="m4606,564l4614,641,4636,713,4671,778,4718,835,4775,882,4840,917,4912,939,4989,947,5067,939,5138,917,5204,882,5260,835,5307,778,5343,713,5365,641,5373,564,5365,486,5343,414,5307,349,5260,293,5204,246,5138,210,5067,188,4989,180,4912,188,4840,210,4775,246,4718,293,4671,349,4636,414,4614,486,4606,564xe" filled="false" stroked="true" strokeweight=".72pt" strokecolor="#231f20">
                <v:path arrowok="t"/>
              </v:shape>
              <v:shape style="position:absolute;left:4778;top:352;width:168;height:168" type="#_x0000_t75" stroked="false">
                <v:imagedata r:id="rId67" o:title=""/>
              </v:shape>
              <v:shape style="position:absolute;left:5033;top:352;width:168;height:168" type="#_x0000_t75" stroked="false">
                <v:imagedata r:id="rId67" o:title=""/>
              </v:shape>
            </v:group>
            <v:group style="position:absolute;left:4734;top:644;width:512;height:108" coordorigin="4734,644" coordsize="512,108">
              <v:shape style="position:absolute;left:4734;top:644;width:512;height:108" coordorigin="4734,644" coordsize="512,108" path="m4734,644l4787,691,4849,724,4918,744,4989,751,5061,744,5129,724,5191,691,5245,644,4734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73.408997pt;margin-top:8.635213pt;width:39.1pt;height:39.1pt;mso-position-horizontal-relative:page;mso-position-vertical-relative:paragraph;z-index:3448;mso-wrap-distance-left:0;mso-wrap-distance-right:0" coordorigin="5468,173" coordsize="782,782">
            <v:group style="position:absolute;left:5476;top:180;width:767;height:767" coordorigin="5476,180" coordsize="767,767">
              <v:shape style="position:absolute;left:5476;top:180;width:767;height:767" coordorigin="5476,180" coordsize="767,767" path="m5476,564l5483,641,5506,713,5541,778,5588,835,5645,882,5710,917,5782,939,5859,947,5936,939,6008,917,6073,882,6130,835,6177,778,6212,713,6235,641,6242,564,6235,486,6212,414,6177,349,6130,293,6073,246,6008,210,5936,188,5859,180,5782,188,5710,210,5645,246,5588,293,5541,349,5506,414,5483,486,5476,564xe" filled="false" stroked="true" strokeweight=".72pt" strokecolor="#231f20">
                <v:path arrowok="t"/>
              </v:shape>
              <v:shape style="position:absolute;left:5647;top:352;width:168;height:168" type="#_x0000_t75" stroked="false">
                <v:imagedata r:id="rId67" o:title=""/>
              </v:shape>
              <v:shape style="position:absolute;left:5903;top:352;width:168;height:168" type="#_x0000_t75" stroked="false">
                <v:imagedata r:id="rId67" o:title=""/>
              </v:shape>
            </v:group>
            <v:group style="position:absolute;left:5603;top:644;width:512;height:108" coordorigin="5603,644" coordsize="512,108">
              <v:shape style="position:absolute;left:5603;top:644;width:512;height:108" coordorigin="5603,644" coordsize="512,108" path="m5603,644l5657,691,5719,724,5788,744,5859,751,5930,744,5999,724,6061,691,6115,644,5603,64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30.567001pt;margin-top:59.635212pt;width:39.1pt;height:39.1pt;mso-position-horizontal-relative:page;mso-position-vertical-relative:paragraph;z-index:3472;mso-wrap-distance-left:0;mso-wrap-distance-right:0" coordorigin="2611,1193" coordsize="782,782">
            <v:group style="position:absolute;left:2619;top:1200;width:767;height:767" coordorigin="2619,1200" coordsize="767,767">
              <v:shape style="position:absolute;left:2619;top:1200;width:767;height:767" coordorigin="2619,1200" coordsize="767,767" path="m2619,1584l2627,1661,2649,1733,2684,1798,2731,1855,2788,1902,2853,1937,2925,1959,3002,1967,3079,1959,3151,1937,3217,1902,3273,1855,3320,1798,3356,1733,3378,1661,3386,1584,3378,1506,3356,1434,3320,1369,3273,1313,3217,1266,3151,1230,3079,1208,3002,1200,2925,1208,2853,1230,2788,1266,2731,1313,2684,1369,2649,1434,2627,1506,2619,1584xe" filled="false" stroked="true" strokeweight=".72pt" strokecolor="#231f20">
                <v:path arrowok="t"/>
              </v:shape>
              <v:shape style="position:absolute;left:2791;top:1372;width:168;height:168" type="#_x0000_t75" stroked="false">
                <v:imagedata r:id="rId67" o:title=""/>
              </v:shape>
              <v:shape style="position:absolute;left:3046;top:1372;width:168;height:168" type="#_x0000_t75" stroked="false">
                <v:imagedata r:id="rId68" o:title=""/>
              </v:shape>
            </v:group>
            <v:group style="position:absolute;left:2747;top:1664;width:512;height:108" coordorigin="2747,1664" coordsize="512,108">
              <v:shape style="position:absolute;left:2747;top:1664;width:512;height:108" coordorigin="2747,1664" coordsize="512,108" path="m2747,1664l2800,1711,2862,1744,2931,1764,3002,1771,3074,1764,3142,1744,3204,1711,3258,1664,2747,166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74.057007pt;margin-top:59.635212pt;width:39.1pt;height:39.1pt;mso-position-horizontal-relative:page;mso-position-vertical-relative:paragraph;z-index:3496;mso-wrap-distance-left:0;mso-wrap-distance-right:0" coordorigin="3481,1193" coordsize="782,782">
            <v:group style="position:absolute;left:3489;top:1200;width:767;height:767" coordorigin="3489,1200" coordsize="767,767">
              <v:shape style="position:absolute;left:3489;top:1200;width:767;height:767" coordorigin="3489,1200" coordsize="767,767" path="m3489,1584l3496,1661,3519,1733,3554,1798,3601,1855,3658,1902,3723,1937,3795,1959,3872,1967,3949,1959,4021,1937,4086,1902,4143,1855,4190,1798,4225,1733,4248,1661,4255,1584,4248,1506,4225,1434,4190,1369,4143,1313,4086,1266,4021,1230,3949,1208,3872,1200,3795,1208,3723,1230,3658,1266,3601,1313,3554,1369,3519,1434,3496,1506,3489,1584xe" filled="false" stroked="true" strokeweight=".72pt" strokecolor="#231f20">
                <v:path arrowok="t"/>
              </v:shape>
              <v:shape style="position:absolute;left:3660;top:1372;width:168;height:168" type="#_x0000_t75" stroked="false">
                <v:imagedata r:id="rId67" o:title=""/>
              </v:shape>
              <v:shape style="position:absolute;left:3916;top:1372;width:168;height:168" type="#_x0000_t75" stroked="false">
                <v:imagedata r:id="rId67" o:title=""/>
              </v:shape>
            </v:group>
            <v:group style="position:absolute;left:3616;top:1664;width:512;height:108" coordorigin="3616,1664" coordsize="512,108">
              <v:shape style="position:absolute;left:3616;top:1664;width:512;height:108" coordorigin="3616,1664" coordsize="512,108" path="m3616,1664l3670,1711,3732,1744,3801,1764,3872,1771,3943,1764,4012,1744,4074,1711,4128,1664,3616,166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17.546997pt;margin-top:59.635212pt;width:39.1pt;height:39.1pt;mso-position-horizontal-relative:page;mso-position-vertical-relative:paragraph;z-index:3520;mso-wrap-distance-left:0;mso-wrap-distance-right:0" coordorigin="4351,1193" coordsize="782,782">
            <v:group style="position:absolute;left:4358;top:1200;width:767;height:767" coordorigin="4358,1200" coordsize="767,767">
              <v:shape style="position:absolute;left:4358;top:1200;width:767;height:767" coordorigin="4358,1200" coordsize="767,767" path="m4358,1584l4366,1661,4389,1733,4424,1798,4471,1855,4527,1902,4593,1937,4665,1959,4742,1967,4819,1959,4891,1937,4956,1902,5013,1855,5060,1798,5095,1733,5117,1661,5125,1584,5117,1506,5095,1434,5060,1369,5013,1313,4956,1266,4891,1230,4819,1208,4742,1200,4665,1208,4593,1230,4527,1266,4471,1313,4424,1369,4389,1434,4366,1506,4358,1584xe" filled="false" stroked="true" strokeweight=".72pt" strokecolor="#231f20">
                <v:path arrowok="t"/>
              </v:shape>
              <v:shape style="position:absolute;left:4530;top:1372;width:168;height:168" type="#_x0000_t75" stroked="false">
                <v:imagedata r:id="rId67" o:title=""/>
              </v:shape>
              <v:shape style="position:absolute;left:4786;top:1372;width:168;height:168" type="#_x0000_t75" stroked="false">
                <v:imagedata r:id="rId67" o:title=""/>
              </v:shape>
            </v:group>
            <v:group style="position:absolute;left:4486;top:1664;width:512;height:108" coordorigin="4486,1664" coordsize="512,108">
              <v:shape style="position:absolute;left:4486;top:1664;width:512;height:108" coordorigin="4486,1664" coordsize="512,108" path="m4486,1664l4540,1711,4602,1744,4670,1764,4742,1771,4813,1764,4882,1744,4944,1711,4997,1664,4486,1664xe" filled="false" stroked="true" strokeweight=".7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1.036011pt;margin-top:59.635212pt;width:39.1pt;height:39.1pt;mso-position-horizontal-relative:page;mso-position-vertical-relative:paragraph;z-index:3544;mso-wrap-distance-left:0;mso-wrap-distance-right:0" coordorigin="5221,1193" coordsize="782,782">
            <v:group style="position:absolute;left:5228;top:1200;width:767;height:767" coordorigin="5228,1200" coordsize="767,767">
              <v:shape style="position:absolute;left:5228;top:1200;width:767;height:767" coordorigin="5228,1200" coordsize="767,767" path="m5228,1584l5236,1661,5258,1733,5294,1798,5341,1855,5397,1902,5462,1937,5534,1959,5612,1967,5689,1959,5761,1937,5826,1902,5883,1855,5930,1798,5965,1733,5987,1661,5995,1584,5987,1506,5965,1434,5930,1369,5883,1313,5826,1266,5761,1230,5689,1208,5612,1200,5534,1208,5462,1230,5397,1266,5341,1313,5294,1369,5258,1434,5236,1506,5228,1584xe" filled="false" stroked="true" strokeweight=".72pt" strokecolor="#231f20">
                <v:path arrowok="t"/>
              </v:shape>
              <v:shape style="position:absolute;left:5400;top:1372;width:168;height:168" type="#_x0000_t75" stroked="false">
                <v:imagedata r:id="rId67" o:title=""/>
              </v:shape>
              <v:shape style="position:absolute;left:5656;top:1372;width:168;height:168" type="#_x0000_t75" stroked="false">
                <v:imagedata r:id="rId67" o:title=""/>
              </v:shape>
            </v:group>
            <v:group style="position:absolute;left:5356;top:1664;width:512;height:108" coordorigin="5356,1664" coordsize="512,108">
              <v:shape style="position:absolute;left:5356;top:1664;width:512;height:108" coordorigin="5356,1664" coordsize="512,108" path="m5356,1664l5409,1711,5472,1744,5540,1764,5612,1771,5683,1764,5751,1744,5814,1711,5867,1664,5356,1664xe" filled="false" stroked="true" strokeweight=".72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Quantos adesivos Maria comprou, no total, nessa</w:t>
      </w:r>
      <w:r>
        <w:rPr>
          <w:color w:val="231F20"/>
          <w:spacing w:val="-2"/>
        </w:rPr>
        <w:t> </w:t>
      </w:r>
      <w:r>
        <w:rPr>
          <w:color w:val="231F20"/>
        </w:rPr>
        <w:t>papelaria?</w:t>
      </w:r>
      <w:r>
        <w:rPr/>
      </w:r>
    </w:p>
    <w:p>
      <w:pPr>
        <w:spacing w:line="240" w:lineRule="auto" w:before="2"/>
        <w:rPr>
          <w:rFonts w:ascii="Arial" w:hAnsi="Arial" w:cs="Arial" w:eastAsia="Arial" w:hint="default"/>
          <w:sz w:val="40"/>
          <w:szCs w:val="40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5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10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66"/>
          <w:pgSz w:w="11910" w:h="16840"/>
          <w:pgMar w:footer="524" w:header="377" w:top="560" w:bottom="720" w:left="740" w:right="740"/>
          <w:pgNumType w:start="16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13"/>
        </w:rPr>
        <w:t> </w:t>
      </w:r>
      <w:r>
        <w:rPr>
          <w:color w:val="231F20"/>
        </w:rPr>
        <w:t>abaixo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moedas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Marcelo</w:t>
      </w:r>
      <w:r>
        <w:rPr>
          <w:color w:val="231F20"/>
          <w:spacing w:val="-12"/>
        </w:rPr>
        <w:t> </w:t>
      </w:r>
      <w:r>
        <w:rPr>
          <w:color w:val="231F20"/>
        </w:rPr>
        <w:t>tirou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cofrinho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trocar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nota.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9.815102pt;margin-top:7.235626pt;width:343.45pt;height:55.3pt;mso-position-horizontal-relative:page;mso-position-vertical-relative:paragraph;z-index:3592;mso-wrap-distance-left:0;mso-wrap-distance-right:0" coordorigin="996,145" coordsize="6869,1106">
            <v:shape style="position:absolute;left:996;top:145;width:6867;height:1104" type="#_x0000_t75" stroked="false">
              <v:imagedata r:id="rId70" o:title=""/>
            </v:shape>
            <v:shape style="position:absolute;left:7353;top:456;width:444;height:614" type="#_x0000_t75" stroked="false">
              <v:imagedata r:id="rId71" o:title=""/>
            </v:shape>
            <v:group style="position:absolute;left:7206;top:926;width:509;height:203" coordorigin="7206,926" coordsize="509,203">
              <v:shape style="position:absolute;left:7206;top:926;width:509;height:203" coordorigin="7206,926" coordsize="509,203" path="m7714,926l7674,993,7621,1048,7556,1091,7482,1118,7401,1128,7349,1124,7299,1112,7251,1093,7206,1067e" filled="false" stroked="true" strokeweight=".541pt" strokecolor="#231f20">
                <v:path arrowok="t"/>
              </v:shape>
            </v:group>
            <v:group style="position:absolute;left:6938;top:324;width:921;height:921" coordorigin="6938,324" coordsize="921,921">
              <v:shape style="position:absolute;left:6938;top:324;width:921;height:921" coordorigin="6938,324" coordsize="921,921" path="m7399,324l7473,330,7544,348,7610,375,7670,413,7724,459,7770,513,7808,573,7835,639,7853,710,7859,784,7853,859,7835,930,7808,996,7770,1056,7724,1110,7670,1156,7610,1193,7544,1221,7473,1239,7399,1245,7324,1239,7253,1221,7187,1193,7127,1156,7073,1110,7027,1056,6990,996,6962,930,6944,859,6938,784,6944,710,6962,639,6990,573,7027,513,7073,459,7127,413,7187,375,7253,348,7324,330,7399,324xe" filled="false" stroked="true" strokeweight=".567pt" strokecolor="#231f20">
                <v:path arrowok="t"/>
              </v:shape>
              <v:shape style="position:absolute;left:7256;top:1083;width:297;height:119" type="#_x0000_t75" stroked="false">
                <v:imagedata r:id="rId72" o:title=""/>
              </v:shape>
            </v:group>
            <w10:wrap type="topAndBottom"/>
          </v:group>
        </w:pict>
      </w:r>
      <w:r>
        <w:rPr/>
        <w:pict>
          <v:group style="position:absolute;margin-left:397.506012pt;margin-top:15.904126pt;width:46.65pt;height:46.65pt;mso-position-horizontal-relative:page;mso-position-vertical-relative:paragraph;z-index:3616;mso-wrap-distance-left:0;mso-wrap-distance-right:0" coordorigin="7950,318" coordsize="933,933">
            <v:group style="position:absolute;left:7956;top:324;width:921;height:921" coordorigin="7956,324" coordsize="921,921">
              <v:shape style="position:absolute;left:7956;top:324;width:921;height:921" coordorigin="7956,324" coordsize="921,921" path="m8416,324l8342,330,8271,348,8205,375,8145,413,8091,459,8045,513,8008,573,7980,639,7962,710,7956,784,7962,859,7980,930,8008,996,8045,1056,8091,1110,8145,1156,8205,1193,8271,1221,8342,1239,8416,1245,8491,1239,8562,1221,8628,1193,8688,1156,8742,1110,8788,1056,8825,996,8853,930,8871,859,8877,784,8871,710,8853,639,8825,573,8788,513,8742,459,8688,413,8628,375,8562,348,8491,330,8416,324xe" filled="true" fillcolor="#d1d3d4" stroked="false">
                <v:path arrowok="t"/>
                <v:fill type="solid"/>
              </v:shape>
            </v:group>
            <v:group style="position:absolute;left:7956;top:324;width:921;height:921" coordorigin="7956,324" coordsize="921,921">
              <v:shape style="position:absolute;left:7956;top:324;width:921;height:921" coordorigin="7956,324" coordsize="921,921" path="m8416,324l8491,330,8562,348,8628,375,8688,413,8742,459,8788,513,8825,573,8853,639,8871,710,8877,784,8871,859,8853,930,8825,996,8788,1056,8742,1110,8688,1156,8628,1193,8562,1221,8491,1239,8416,1245,8342,1239,8271,1221,8205,1193,8145,1156,8091,1110,8045,1056,8008,996,7980,930,7962,859,7956,784,7962,710,7980,639,8008,573,8045,513,8091,459,8145,413,8205,375,8271,348,8342,330,8416,324xe" filled="false" stroked="true" strokeweight=".425pt" strokecolor="#231f20">
                <v:path arrowok="t"/>
              </v:shape>
            </v:group>
            <v:group style="position:absolute;left:8169;top:357;width:419;height:816" coordorigin="8169,357" coordsize="419,816">
              <v:shape style="position:absolute;left:8169;top:357;width:419;height:816" coordorigin="8169,357" coordsize="419,816" path="m8169,1173l8588,357e" filled="false" stroked="true" strokeweight=".306pt" strokecolor="#6d6e71">
                <v:path arrowok="t"/>
              </v:shape>
            </v:group>
            <v:group style="position:absolute;left:7966;top:473;width:112;height:217" coordorigin="7966,473" coordsize="112,217">
              <v:shape style="position:absolute;left:7966;top:473;width:112;height:217" coordorigin="7966,473" coordsize="112,217" path="m7966,690l8077,473e" filled="false" stroked="true" strokeweight=".306pt" strokecolor="#6d6e71">
                <v:path arrowok="t"/>
              </v:shape>
            </v:group>
            <v:group style="position:absolute;left:7958;top:436;width:159;height:309" coordorigin="7958,436" coordsize="159,309">
              <v:shape style="position:absolute;left:7958;top:436;width:159;height:309" coordorigin="7958,436" coordsize="159,309" path="m7958,744l8116,436e" filled="false" stroked="true" strokeweight=".306pt" strokecolor="#6d6e71">
                <v:path arrowok="t"/>
              </v:shape>
            </v:group>
            <v:group style="position:absolute;left:7956;top:410;width:193;height:376" coordorigin="7956,410" coordsize="193,376">
              <v:shape style="position:absolute;left:7956;top:410;width:193;height:376" coordorigin="7956,410" coordsize="193,376" path="m7956,785l8149,410e" filled="false" stroked="true" strokeweight=".306pt" strokecolor="#6d6e71">
                <v:path arrowok="t"/>
              </v:shape>
            </v:group>
            <v:group style="position:absolute;left:7958;top:390;width:222;height:431" coordorigin="7958,390" coordsize="222,431">
              <v:shape style="position:absolute;left:7958;top:390;width:222;height:431" coordorigin="7958,390" coordsize="222,431" path="m7958,821l8179,390e" filled="false" stroked="true" strokeweight=".306pt" strokecolor="#6d6e71">
                <v:path arrowok="t"/>
              </v:shape>
            </v:group>
            <v:group style="position:absolute;left:7961;top:375;width:246;height:478" coordorigin="7961,375" coordsize="246,478">
              <v:shape style="position:absolute;left:7961;top:375;width:246;height:478" coordorigin="7961,375" coordsize="246,478" path="m7961,852l8206,375e" filled="false" stroked="true" strokeweight=".306pt" strokecolor="#6d6e71">
                <v:path arrowok="t"/>
              </v:shape>
            </v:group>
            <v:group style="position:absolute;left:7966;top:363;width:266;height:518" coordorigin="7966,363" coordsize="266,518">
              <v:shape style="position:absolute;left:7966;top:363;width:266;height:518" coordorigin="7966,363" coordsize="266,518" path="m7966,880l8232,363e" filled="false" stroked="true" strokeweight=".306pt" strokecolor="#6d6e71">
                <v:path arrowok="t"/>
              </v:shape>
            </v:group>
            <v:group style="position:absolute;left:7972;top:353;width:285;height:554" coordorigin="7972,353" coordsize="285,554">
              <v:shape style="position:absolute;left:7972;top:353;width:285;height:554" coordorigin="7972,353" coordsize="285,554" path="m7972,906l8257,353e" filled="false" stroked="true" strokeweight=".306pt" strokecolor="#6d6e71">
                <v:path arrowok="t"/>
              </v:shape>
            </v:group>
            <v:group style="position:absolute;left:7980;top:344;width:301;height:586" coordorigin="7980,344" coordsize="301,586">
              <v:shape style="position:absolute;left:7980;top:344;width:301;height:586" coordorigin="7980,344" coordsize="301,586" path="m7980,930l8281,344e" filled="false" stroked="true" strokeweight=".306pt" strokecolor="#6d6e71">
                <v:path arrowok="t"/>
              </v:shape>
            </v:group>
            <v:group style="position:absolute;left:7988;top:338;width:316;height:615" coordorigin="7988,338" coordsize="316,615">
              <v:shape style="position:absolute;left:7988;top:338;width:316;height:615" coordorigin="7988,338" coordsize="316,615" path="m7988,953l8304,338e" filled="false" stroked="true" strokeweight=".306pt" strokecolor="#6d6e71">
                <v:path arrowok="t"/>
              </v:shape>
            </v:group>
            <v:group style="position:absolute;left:7997;top:333;width:329;height:641" coordorigin="7997,333" coordsize="329,641">
              <v:shape style="position:absolute;left:7997;top:333;width:329;height:641" coordorigin="7997,333" coordsize="329,641" path="m7997,974l8326,333e" filled="false" stroked="true" strokeweight=".306pt" strokecolor="#6d6e71">
                <v:path arrowok="t"/>
              </v:shape>
            </v:group>
            <v:group style="position:absolute;left:8006;top:329;width:342;height:665" coordorigin="8006,329" coordsize="342,665">
              <v:shape style="position:absolute;left:8006;top:329;width:342;height:665" coordorigin="8006,329" coordsize="342,665" path="m8006,993l8347,329e" filled="false" stroked="true" strokeweight=".306pt" strokecolor="#6d6e71">
                <v:path arrowok="t"/>
              </v:shape>
            </v:group>
            <v:group style="position:absolute;left:8016;top:327;width:352;height:686" coordorigin="8016,327" coordsize="352,686">
              <v:shape style="position:absolute;left:8016;top:327;width:352;height:686" coordorigin="8016,327" coordsize="352,686" path="m8016,1012l8368,327e" filled="false" stroked="true" strokeweight=".306pt" strokecolor="#6d6e71">
                <v:path arrowok="t"/>
              </v:shape>
            </v:group>
            <v:group style="position:absolute;left:8027;top:325;width:362;height:705" coordorigin="8027,325" coordsize="362,705">
              <v:shape style="position:absolute;left:8027;top:325;width:362;height:705" coordorigin="8027,325" coordsize="362,705" path="m8027,1030l8389,325e" filled="false" stroked="true" strokeweight=".306pt" strokecolor="#6d6e71">
                <v:path arrowok="t"/>
              </v:shape>
            </v:group>
            <v:group style="position:absolute;left:8038;top:324;width:371;height:723" coordorigin="8038,324" coordsize="371,723">
              <v:shape style="position:absolute;left:8038;top:324;width:371;height:723" coordorigin="8038,324" coordsize="371,723" path="m8038,1046l8409,324e" filled="false" stroked="true" strokeweight=".306pt" strokecolor="#6d6e71">
                <v:path arrowok="t"/>
              </v:shape>
            </v:group>
            <v:group style="position:absolute;left:8049;top:324;width:379;height:738" coordorigin="8049,324" coordsize="379,738">
              <v:shape style="position:absolute;left:8049;top:324;width:379;height:738" coordorigin="8049,324" coordsize="379,738" path="m8049,1062l8428,324e" filled="false" stroked="true" strokeweight=".306pt" strokecolor="#6d6e71">
                <v:path arrowok="t"/>
              </v:shape>
            </v:group>
            <v:group style="position:absolute;left:8061;top:325;width:387;height:752" coordorigin="8061,325" coordsize="387,752">
              <v:shape style="position:absolute;left:8061;top:325;width:387;height:752" coordorigin="8061,325" coordsize="387,752" path="m8061,1077l8447,325e" filled="false" stroked="true" strokeweight=".306pt" strokecolor="#6d6e71">
                <v:path arrowok="t"/>
              </v:shape>
            </v:group>
            <v:group style="position:absolute;left:8074;top:327;width:393;height:765" coordorigin="8074,327" coordsize="393,765">
              <v:shape style="position:absolute;left:8074;top:327;width:393;height:765" coordorigin="8074,327" coordsize="393,765" path="m8074,1091l8466,327e" filled="false" stroked="true" strokeweight=".306pt" strokecolor="#6d6e71">
                <v:path arrowok="t"/>
              </v:shape>
            </v:group>
            <v:group style="position:absolute;left:8086;top:329;width:399;height:776" coordorigin="8086,329" coordsize="399,776">
              <v:shape style="position:absolute;left:8086;top:329;width:399;height:776" coordorigin="8086,329" coordsize="399,776" path="m8086,1105l8485,329e" filled="false" stroked="true" strokeweight=".306pt" strokecolor="#6d6e71">
                <v:path arrowok="t"/>
              </v:shape>
            </v:group>
            <v:group style="position:absolute;left:8099;top:332;width:404;height:786" coordorigin="8099,332" coordsize="404,786">
              <v:shape style="position:absolute;left:8099;top:332;width:404;height:786" coordorigin="8099,332" coordsize="404,786" path="m8099,1118l8503,332e" filled="false" stroked="true" strokeweight=".306pt" strokecolor="#6d6e71">
                <v:path arrowok="t"/>
              </v:shape>
            </v:group>
            <v:group style="position:absolute;left:8113;top:336;width:408;height:795" coordorigin="8113,336" coordsize="408,795">
              <v:shape style="position:absolute;left:8113;top:336;width:408;height:795" coordorigin="8113,336" coordsize="408,795" path="m8113,1130l8520,336e" filled="false" stroked="true" strokeweight=".306pt" strokecolor="#6d6e71">
                <v:path arrowok="t"/>
              </v:shape>
            </v:group>
            <v:group style="position:absolute;left:8126;top:340;width:412;height:802" coordorigin="8126,340" coordsize="412,802">
              <v:shape style="position:absolute;left:8126;top:340;width:412;height:802" coordorigin="8126,340" coordsize="412,802" path="m8126,1142l8538,340e" filled="false" stroked="true" strokeweight=".306pt" strokecolor="#6d6e71">
                <v:path arrowok="t"/>
              </v:shape>
            </v:group>
            <v:group style="position:absolute;left:8140;top:345;width:415;height:808" coordorigin="8140,345" coordsize="415,808">
              <v:shape style="position:absolute;left:8140;top:345;width:415;height:808" coordorigin="8140,345" coordsize="415,808" path="m8140,1153l8555,345e" filled="false" stroked="true" strokeweight=".306pt" strokecolor="#6d6e71">
                <v:path arrowok="t"/>
              </v:shape>
            </v:group>
            <v:group style="position:absolute;left:8155;top:351;width:417;height:812" coordorigin="8155,351" coordsize="417,812">
              <v:shape style="position:absolute;left:8155;top:351;width:417;height:812" coordorigin="8155,351" coordsize="417,812" path="m8155,1163l8572,351e" filled="false" stroked="true" strokeweight=".306pt" strokecolor="#6d6e71">
                <v:path arrowok="t"/>
              </v:shape>
            </v:group>
            <v:group style="position:absolute;left:8006;top:468;width:293;height:412" coordorigin="8006,468" coordsize="293,412">
              <v:shape style="position:absolute;left:8006;top:468;width:293;height:412" coordorigin="8006,468" coordsize="293,412" path="m8046,808l8030,808,8022,811,8010,823,8006,831,8006,850,8072,880,8096,878,8118,874,8140,867,8162,856,8176,847,8112,847,8101,843,8072,821,8062,813,8058,811,8053,809,8046,808xe" filled="true" fillcolor="#231f20" stroked="false">
                <v:path arrowok="t"/>
                <v:fill type="solid"/>
              </v:shape>
              <v:shape style="position:absolute;left:8006;top:468;width:293;height:412" coordorigin="8006,468" coordsize="293,412" path="m8298,468l8142,468,8057,637,8075,638,8091,641,8146,670,8180,728,8184,763,8183,781,8154,836,8124,847,8176,847,8228,793,8250,731,8252,710,8251,692,8224,629,8172,589,8114,574,8133,538,8278,538,8298,468xe" filled="true" fillcolor="#231f20" stroked="false">
                <v:path arrowok="t"/>
                <v:fill type="solid"/>
              </v:shape>
            </v:group>
            <v:group style="position:absolute;left:8271;top:452;width:305;height:435" coordorigin="8271,452" coordsize="305,435">
              <v:shape style="position:absolute;left:8271;top:452;width:305;height:435" coordorigin="8271,452" coordsize="305,435" path="m8476,452l8404,476,8356,524,8311,598,8287,662,8273,733,8271,768,8272,784,8290,842,8340,883,8366,887,8380,886,8361,867,8353,864,8341,853,8338,845,8339,829,8354,751,8371,693,8399,608,8424,537,8456,479,8472,473,8536,473,8532,469,8520,462,8506,456,8492,453,8476,452xe" filled="true" fillcolor="#231f20" stroked="false">
                <v:path arrowok="t"/>
                <v:fill type="solid"/>
              </v:shape>
              <v:shape style="position:absolute;left:8271;top:452;width:305;height:435" coordorigin="8271,452" coordsize="305,435" path="m8536,473l8487,473,8494,476,8500,482,8506,488,8509,496,8509,508,8499,572,8471,665,8436,771,8415,829,8378,867,8436,867,8483,828,8523,770,8554,700,8572,623,8575,573,8575,559,8552,490,8543,479,8536,473xe" filled="true" fillcolor="#231f20" stroked="false">
                <v:path arrowok="t"/>
                <v:fill type="solid"/>
              </v:shape>
            </v:group>
            <v:group style="position:absolute;left:8038;top:915;width:63;height:74" coordorigin="8038,915" coordsize="63,74">
              <v:shape style="position:absolute;left:8038;top:915;width:63;height:74" coordorigin="8038,915" coordsize="63,74" path="m8081,915l8062,915,8054,919,8041,932,8038,941,8038,964,8041,973,8053,985,8061,989,8079,989,8085,987,8095,979,8097,976,8066,976,8061,974,8055,967,8053,961,8053,943,8055,937,8061,930,8066,928,8098,928,8097,926,8088,918,8081,915xe" filled="true" fillcolor="#231f20" stroked="false">
                <v:path arrowok="t"/>
                <v:fill type="solid"/>
              </v:shape>
              <v:shape style="position:absolute;left:8038;top:915;width:63;height:74" coordorigin="8038,915" coordsize="63,74" path="m8087,961l8086,967,8084,970,8078,975,8075,976,8097,976,8099,973,8101,966,8087,961xe" filled="true" fillcolor="#231f20" stroked="false">
                <v:path arrowok="t"/>
                <v:fill type="solid"/>
              </v:shape>
              <v:shape style="position:absolute;left:8038;top:915;width:63;height:74" coordorigin="8038,915" coordsize="63,74" path="m8098,928l8075,928,8078,929,8084,933,8086,936,8086,940,8101,936,8099,931,8098,928xe" filled="true" fillcolor="#231f20" stroked="false">
                <v:path arrowok="t"/>
                <v:fill type="solid"/>
              </v:shape>
            </v:group>
            <v:group style="position:absolute;left:8114;top:917;width:55;height:71" coordorigin="8114,917" coordsize="55,71">
              <v:shape style="position:absolute;left:8114;top:917;width:55;height:71" coordorigin="8114,917" coordsize="55,71" path="m8167,917l8114,917,8114,987,8169,987,8169,975,8128,975,8128,956,8164,956,8164,944,8128,944,8128,929,8167,929,8167,917xe" filled="true" fillcolor="#231f20" stroked="false">
                <v:path arrowok="t"/>
                <v:fill type="solid"/>
              </v:shape>
            </v:group>
            <v:group style="position:absolute;left:8181;top:917;width:58;height:71" coordorigin="8181,917" coordsize="58,71">
              <v:shape style="position:absolute;left:8181;top:917;width:58;height:71" coordorigin="8181,917" coordsize="58,71" path="m8195,917l8181,917,8181,987,8195,987,8195,941,8211,941,8195,917xe" filled="true" fillcolor="#231f20" stroked="false">
                <v:path arrowok="t"/>
                <v:fill type="solid"/>
              </v:shape>
              <v:shape style="position:absolute;left:8181;top:917;width:58;height:71" coordorigin="8181,917" coordsize="58,71" path="m8211,941l8195,941,8224,987,8239,987,8239,964,8225,964,8211,941xe" filled="true" fillcolor="#231f20" stroked="false">
                <v:path arrowok="t"/>
                <v:fill type="solid"/>
              </v:shape>
              <v:shape style="position:absolute;left:8181;top:917;width:58;height:71" coordorigin="8181,917" coordsize="58,71" path="m8239,917l8225,917,8225,964,8239,964,8239,917xe" filled="true" fillcolor="#231f20" stroked="false">
                <v:path arrowok="t"/>
                <v:fill type="solid"/>
              </v:shape>
            </v:group>
            <v:group style="position:absolute;left:8249;top:917;width:58;height:71" coordorigin="8249,917" coordsize="58,71">
              <v:shape style="position:absolute;left:8249;top:917;width:58;height:71" coordorigin="8249,917" coordsize="58,71" path="m8285,929l8270,929,8270,987,8285,987,8285,929xe" filled="true" fillcolor="#231f20" stroked="false">
                <v:path arrowok="t"/>
                <v:fill type="solid"/>
              </v:shape>
              <v:shape style="position:absolute;left:8249;top:917;width:58;height:71" coordorigin="8249,917" coordsize="58,71" path="m8306,917l8249,917,8249,929,8306,929,8306,917xe" filled="true" fillcolor="#231f20" stroked="false">
                <v:path arrowok="t"/>
                <v:fill type="solid"/>
              </v:shape>
            </v:group>
            <v:group style="position:absolute;left:8301;top:917;width:73;height:71" coordorigin="8301,917" coordsize="73,71">
              <v:shape style="position:absolute;left:8301;top:917;width:73;height:71" coordorigin="8301,917" coordsize="73,71" path="m8344,917l8329,917,8301,987,8316,987,8322,971,8367,971,8362,959,8327,959,8337,933,8351,933,8344,917xe" filled="true" fillcolor="#231f20" stroked="false">
                <v:path arrowok="t"/>
                <v:fill type="solid"/>
              </v:shape>
              <v:shape style="position:absolute;left:8301;top:917;width:73;height:71" coordorigin="8301,917" coordsize="73,71" path="m8367,971l8351,971,8358,987,8373,987,8367,971xe" filled="true" fillcolor="#231f20" stroked="false">
                <v:path arrowok="t"/>
                <v:fill type="solid"/>
              </v:shape>
              <v:shape style="position:absolute;left:8301;top:917;width:73;height:71" coordorigin="8301,917" coordsize="73,71" path="m8351,933l8337,933,8347,959,8362,959,8351,933xe" filled="true" fillcolor="#231f20" stroked="false">
                <v:path arrowok="t"/>
                <v:fill type="solid"/>
              </v:shape>
            </v:group>
            <v:group style="position:absolute;left:8366;top:917;width:68;height:71" coordorigin="8366,917" coordsize="68,71">
              <v:shape style="position:absolute;left:8366;top:917;width:68;height:71" coordorigin="8366,917" coordsize="68,71" path="m8382,917l8366,917,8392,987,8408,987,8414,969,8400,969,8382,917xe" filled="true" fillcolor="#231f20" stroked="false">
                <v:path arrowok="t"/>
                <v:fill type="solid"/>
              </v:shape>
              <v:shape style="position:absolute;left:8366;top:917;width:68;height:71" coordorigin="8366,917" coordsize="68,71" path="m8434,917l8418,917,8400,969,8414,969,8434,917xe" filled="true" fillcolor="#231f20" stroked="false">
                <v:path arrowok="t"/>
                <v:fill type="solid"/>
              </v:shape>
            </v:group>
            <v:group style="position:absolute;left:8438;top:915;width:71;height:74" coordorigin="8438,915" coordsize="71,74">
              <v:shape style="position:absolute;left:8438;top:915;width:71;height:74" coordorigin="8438,915" coordsize="71,74" path="m8484,915l8467,915,8462,916,8438,945,8438,964,8441,973,8454,985,8463,989,8484,989,8492,985,8501,976,8467,976,8463,974,8455,966,8453,960,8453,944,8455,938,8462,930,8467,928,8501,928,8492,919,8484,915xe" filled="true" fillcolor="#231f20" stroked="false">
                <v:path arrowok="t"/>
                <v:fill type="solid"/>
              </v:shape>
              <v:shape style="position:absolute;left:8438;top:915;width:71;height:74" coordorigin="8438,915" coordsize="71,74" path="m8501,928l8479,928,8484,930,8491,938,8493,944,8493,960,8491,966,8484,974,8479,976,8501,976,8505,972,8508,964,8508,941,8505,932,8501,928xe" filled="true" fillcolor="#231f20" stroked="false">
                <v:path arrowok="t"/>
                <v:fill type="solid"/>
              </v:shape>
            </v:group>
            <v:group style="position:absolute;left:8516;top:915;width:59;height:74" coordorigin="8516,915" coordsize="59,74">
              <v:shape style="position:absolute;left:8516;top:915;width:59;height:74" coordorigin="8516,915" coordsize="59,74" path="m8530,963l8516,964,8517,972,8520,978,8530,987,8537,989,8552,989,8557,988,8566,984,8569,982,8572,977,8541,977,8538,975,8533,971,8531,968,8530,963xe" filled="true" fillcolor="#231f20" stroked="false">
                <v:path arrowok="t"/>
                <v:fill type="solid"/>
              </v:shape>
              <v:shape style="position:absolute;left:8516;top:915;width:59;height:74" coordorigin="8516,915" coordsize="59,74" path="m8554,915l8539,915,8535,916,8519,941,8521,946,8528,952,8534,955,8548,958,8552,959,8556,960,8558,961,8560,964,8560,965,8560,969,8559,972,8554,976,8551,977,8572,977,8574,975,8575,971,8575,962,8574,959,8541,942,8537,940,8533,937,8533,936,8533,932,8533,931,8537,928,8541,927,8571,927,8570,925,8561,917,8554,915xe" filled="true" fillcolor="#231f20" stroked="false">
                <v:path arrowok="t"/>
                <v:fill type="solid"/>
              </v:shape>
              <v:shape style="position:absolute;left:8516;top:915;width:59;height:74" coordorigin="8516,915" coordsize="59,74" path="m8571,927l8549,927,8552,928,8556,931,8557,934,8558,938,8573,937,8572,930,8571,927xe" filled="true" fillcolor="#231f20" stroked="false">
                <v:path arrowok="t"/>
                <v:fill type="solid"/>
              </v:shape>
            </v:group>
            <v:group style="position:absolute;left:8529;top:634;width:269;height:419" coordorigin="8529,634" coordsize="269,419">
              <v:shape style="position:absolute;left:8529;top:634;width:269;height:419" coordorigin="8529,634" coordsize="269,419" path="m8529,634l8634,690,8726,758,8780,833,8798,901,8785,959,8749,1005,8696,1037,8633,1053e" filled="false" stroked="true" strokeweight=".613pt" strokecolor="#231f20">
                <v:path arrowok="t"/>
              </v:shape>
              <v:shape style="position:absolute;left:8370;top:456;width:444;height:614" type="#_x0000_t75" stroked="false">
                <v:imagedata r:id="rId73" o:title=""/>
              </v:shape>
            </v:group>
            <v:group style="position:absolute;left:8223;top:926;width:509;height:203" coordorigin="8223,926" coordsize="509,203">
              <v:shape style="position:absolute;left:8223;top:926;width:509;height:203" coordorigin="8223,926" coordsize="509,203" path="m8732,926l8692,993,8638,1048,8574,1091,8500,1118,8419,1128,8367,1124,8316,1112,8268,1093,8223,1067e" filled="false" stroked="true" strokeweight=".541pt" strokecolor="#231f20">
                <v:path arrowok="t"/>
              </v:shape>
            </v:group>
            <v:group style="position:absolute;left:7956;top:324;width:921;height:921" coordorigin="7956,324" coordsize="921,921">
              <v:shape style="position:absolute;left:7956;top:324;width:921;height:921" coordorigin="7956,324" coordsize="921,921" path="m8416,324l8491,330,8562,348,8628,375,8688,413,8742,459,8788,513,8825,573,8853,639,8871,710,8877,784,8871,859,8853,930,8825,996,8788,1056,8742,1110,8688,1156,8628,1193,8562,1221,8491,1239,8416,1245,8342,1239,8271,1221,8205,1193,8145,1156,8091,1110,8045,1056,8008,996,7980,930,7962,859,7956,784,7962,710,7980,639,8008,573,8045,513,8091,459,8145,413,8205,375,8271,348,8342,330,8416,324xe" filled="false" stroked="true" strokeweight=".567pt" strokecolor="#231f20">
                <v:path arrowok="t"/>
              </v:shape>
              <v:shape style="position:absolute;left:8274;top:1083;width:297;height:119" type="#_x0000_t75" stroked="false">
                <v:imagedata r:id="rId74" o:title=""/>
              </v:shape>
            </v:group>
            <w10:wrap type="topAndBottom"/>
          </v:group>
        </w:pict>
      </w:r>
      <w:r>
        <w:rPr/>
        <w:pict>
          <v:group style="position:absolute;margin-left:448.395996pt;margin-top:15.904126pt;width:46.65pt;height:46.65pt;mso-position-horizontal-relative:page;mso-position-vertical-relative:paragraph;z-index:3640;mso-wrap-distance-left:0;mso-wrap-distance-right:0" coordorigin="8968,318" coordsize="933,933">
            <v:group style="position:absolute;left:8974;top:324;width:921;height:921" coordorigin="8974,324" coordsize="921,921">
              <v:shape style="position:absolute;left:8974;top:324;width:921;height:921" coordorigin="8974,324" coordsize="921,921" path="m9434,324l9360,330,9289,348,9223,375,9162,413,9109,459,9063,513,9025,573,8997,639,8980,710,8974,784,8980,859,8997,930,9025,996,9063,1056,9109,1110,9162,1156,9223,1193,9289,1221,9360,1239,9434,1245,9509,1239,9580,1221,9646,1193,9706,1156,9760,1110,9806,1056,9843,996,9871,930,9889,859,9895,784,9889,710,9871,639,9843,573,9806,513,9760,459,9706,413,9646,375,9580,348,9509,330,9434,324xe" filled="true" fillcolor="#d1d3d4" stroked="false">
                <v:path arrowok="t"/>
                <v:fill type="solid"/>
              </v:shape>
            </v:group>
            <v:group style="position:absolute;left:8974;top:324;width:921;height:921" coordorigin="8974,324" coordsize="921,921">
              <v:shape style="position:absolute;left:8974;top:324;width:921;height:921" coordorigin="8974,324" coordsize="921,921" path="m9434,324l9509,330,9580,348,9646,375,9706,413,9760,459,9806,513,9843,573,9871,639,9889,710,9895,784,9889,859,9871,930,9843,996,9806,1056,9760,1110,9706,1156,9646,1193,9580,1221,9509,1239,9434,1245,9360,1239,9289,1221,9223,1193,9162,1156,9109,1110,9063,1056,9025,996,8997,930,8980,859,8974,784,8980,710,8997,639,9025,573,9063,513,9109,459,9162,413,9223,375,9289,348,9360,330,9434,324xe" filled="false" stroked="true" strokeweight=".425pt" strokecolor="#231f20">
                <v:path arrowok="t"/>
              </v:shape>
            </v:group>
            <v:group style="position:absolute;left:9187;top:357;width:419;height:816" coordorigin="9187,357" coordsize="419,816">
              <v:shape style="position:absolute;left:9187;top:357;width:419;height:816" coordorigin="9187,357" coordsize="419,816" path="m9187,1173l9606,357e" filled="false" stroked="true" strokeweight=".306pt" strokecolor="#6d6e71">
                <v:path arrowok="t"/>
              </v:shape>
            </v:group>
            <v:group style="position:absolute;left:8984;top:473;width:112;height:217" coordorigin="8984,473" coordsize="112,217">
              <v:shape style="position:absolute;left:8984;top:473;width:112;height:217" coordorigin="8984,473" coordsize="112,217" path="m8984,690l9095,473e" filled="false" stroked="true" strokeweight=".306pt" strokecolor="#6d6e71">
                <v:path arrowok="t"/>
              </v:shape>
            </v:group>
            <v:group style="position:absolute;left:8976;top:436;width:159;height:309" coordorigin="8976,436" coordsize="159,309">
              <v:shape style="position:absolute;left:8976;top:436;width:159;height:309" coordorigin="8976,436" coordsize="159,309" path="m8976,744l9134,436e" filled="false" stroked="true" strokeweight=".306pt" strokecolor="#6d6e71">
                <v:path arrowok="t"/>
              </v:shape>
            </v:group>
            <v:group style="position:absolute;left:8974;top:410;width:193;height:376" coordorigin="8974,410" coordsize="193,376">
              <v:shape style="position:absolute;left:8974;top:410;width:193;height:376" coordorigin="8974,410" coordsize="193,376" path="m8974,785l9167,410e" filled="false" stroked="true" strokeweight=".306pt" strokecolor="#6d6e71">
                <v:path arrowok="t"/>
              </v:shape>
            </v:group>
            <v:group style="position:absolute;left:8975;top:390;width:222;height:431" coordorigin="8975,390" coordsize="222,431">
              <v:shape style="position:absolute;left:8975;top:390;width:222;height:431" coordorigin="8975,390" coordsize="222,431" path="m8975,821l9196,390e" filled="false" stroked="true" strokeweight=".306pt" strokecolor="#6d6e71">
                <v:path arrowok="t"/>
              </v:shape>
            </v:group>
            <v:group style="position:absolute;left:8979;top:375;width:246;height:478" coordorigin="8979,375" coordsize="246,478">
              <v:shape style="position:absolute;left:8979;top:375;width:246;height:478" coordorigin="8979,375" coordsize="246,478" path="m8979,852l9224,375e" filled="false" stroked="true" strokeweight=".306pt" strokecolor="#6d6e71">
                <v:path arrowok="t"/>
              </v:shape>
            </v:group>
            <v:group style="position:absolute;left:8984;top:363;width:266;height:518" coordorigin="8984,363" coordsize="266,518">
              <v:shape style="position:absolute;left:8984;top:363;width:266;height:518" coordorigin="8984,363" coordsize="266,518" path="m8984,880l9250,363e" filled="false" stroked="true" strokeweight=".306pt" strokecolor="#6d6e71">
                <v:path arrowok="t"/>
              </v:shape>
            </v:group>
            <v:group style="position:absolute;left:8990;top:353;width:285;height:554" coordorigin="8990,353" coordsize="285,554">
              <v:shape style="position:absolute;left:8990;top:353;width:285;height:554" coordorigin="8990,353" coordsize="285,554" path="m8990,906l9275,353e" filled="false" stroked="true" strokeweight=".306pt" strokecolor="#6d6e71">
                <v:path arrowok="t"/>
              </v:shape>
            </v:group>
            <v:group style="position:absolute;left:8998;top:344;width:301;height:586" coordorigin="8998,344" coordsize="301,586">
              <v:shape style="position:absolute;left:8998;top:344;width:301;height:586" coordorigin="8998,344" coordsize="301,586" path="m8998,930l9298,344e" filled="false" stroked="true" strokeweight=".306pt" strokecolor="#6d6e71">
                <v:path arrowok="t"/>
              </v:shape>
            </v:group>
            <v:group style="position:absolute;left:9006;top:338;width:316;height:615" coordorigin="9006,338" coordsize="316,615">
              <v:shape style="position:absolute;left:9006;top:338;width:316;height:615" coordorigin="9006,338" coordsize="316,615" path="m9006,953l9321,338e" filled="false" stroked="true" strokeweight=".306pt" strokecolor="#6d6e71">
                <v:path arrowok="t"/>
              </v:shape>
            </v:group>
            <v:group style="position:absolute;left:9014;top:333;width:329;height:641" coordorigin="9014,333" coordsize="329,641">
              <v:shape style="position:absolute;left:9014;top:333;width:329;height:641" coordorigin="9014,333" coordsize="329,641" path="m9014,974l9343,333e" filled="false" stroked="true" strokeweight=".306pt" strokecolor="#6d6e71">
                <v:path arrowok="t"/>
              </v:shape>
            </v:group>
            <v:group style="position:absolute;left:9024;top:329;width:342;height:665" coordorigin="9024,329" coordsize="342,665">
              <v:shape style="position:absolute;left:9024;top:329;width:342;height:665" coordorigin="9024,329" coordsize="342,665" path="m9024,993l9365,329e" filled="false" stroked="true" strokeweight=".306pt" strokecolor="#6d6e71">
                <v:path arrowok="t"/>
              </v:shape>
            </v:group>
            <v:group style="position:absolute;left:9034;top:327;width:352;height:686" coordorigin="9034,327" coordsize="352,686">
              <v:shape style="position:absolute;left:9034;top:327;width:352;height:686" coordorigin="9034,327" coordsize="352,686" path="m9034,1012l9386,327e" filled="false" stroked="true" strokeweight=".306pt" strokecolor="#6d6e71">
                <v:path arrowok="t"/>
              </v:shape>
            </v:group>
            <v:group style="position:absolute;left:9045;top:325;width:362;height:705" coordorigin="9045,325" coordsize="362,705">
              <v:shape style="position:absolute;left:9045;top:325;width:362;height:705" coordorigin="9045,325" coordsize="362,705" path="m9045,1030l9407,325e" filled="false" stroked="true" strokeweight=".306pt" strokecolor="#6d6e71">
                <v:path arrowok="t"/>
              </v:shape>
            </v:group>
            <v:group style="position:absolute;left:9056;top:324;width:371;height:723" coordorigin="9056,324" coordsize="371,723">
              <v:shape style="position:absolute;left:9056;top:324;width:371;height:723" coordorigin="9056,324" coordsize="371,723" path="m9056,1046l9427,324e" filled="false" stroked="true" strokeweight=".306pt" strokecolor="#6d6e71">
                <v:path arrowok="t"/>
              </v:shape>
            </v:group>
            <v:group style="position:absolute;left:9067;top:324;width:379;height:738" coordorigin="9067,324" coordsize="379,738">
              <v:shape style="position:absolute;left:9067;top:324;width:379;height:738" coordorigin="9067,324" coordsize="379,738" path="m9067,1062l9446,324e" filled="false" stroked="true" strokeweight=".306pt" strokecolor="#6d6e71">
                <v:path arrowok="t"/>
              </v:shape>
            </v:group>
            <v:group style="position:absolute;left:9079;top:325;width:387;height:752" coordorigin="9079,325" coordsize="387,752">
              <v:shape style="position:absolute;left:9079;top:325;width:387;height:752" coordorigin="9079,325" coordsize="387,752" path="m9079,1077l9465,325e" filled="false" stroked="true" strokeweight=".306pt" strokecolor="#6d6e71">
                <v:path arrowok="t"/>
              </v:shape>
            </v:group>
            <v:group style="position:absolute;left:9091;top:327;width:393;height:765" coordorigin="9091,327" coordsize="393,765">
              <v:shape style="position:absolute;left:9091;top:327;width:393;height:765" coordorigin="9091,327" coordsize="393,765" path="m9091,1091l9484,327e" filled="false" stroked="true" strokeweight=".306pt" strokecolor="#6d6e71">
                <v:path arrowok="t"/>
              </v:shape>
            </v:group>
            <v:group style="position:absolute;left:9104;top:329;width:399;height:776" coordorigin="9104,329" coordsize="399,776">
              <v:shape style="position:absolute;left:9104;top:329;width:399;height:776" coordorigin="9104,329" coordsize="399,776" path="m9104,1105l9502,329e" filled="false" stroked="true" strokeweight=".306pt" strokecolor="#6d6e71">
                <v:path arrowok="t"/>
              </v:shape>
            </v:group>
            <v:group style="position:absolute;left:9117;top:332;width:404;height:786" coordorigin="9117,332" coordsize="404,786">
              <v:shape style="position:absolute;left:9117;top:332;width:404;height:786" coordorigin="9117,332" coordsize="404,786" path="m9117,1118l9520,332e" filled="false" stroked="true" strokeweight=".306pt" strokecolor="#6d6e71">
                <v:path arrowok="t"/>
              </v:shape>
            </v:group>
            <v:group style="position:absolute;left:9130;top:336;width:408;height:795" coordorigin="9130,336" coordsize="408,795">
              <v:shape style="position:absolute;left:9130;top:336;width:408;height:795" coordorigin="9130,336" coordsize="408,795" path="m9130,1130l9538,336e" filled="false" stroked="true" strokeweight=".306pt" strokecolor="#6d6e71">
                <v:path arrowok="t"/>
              </v:shape>
            </v:group>
            <v:group style="position:absolute;left:9144;top:340;width:412;height:802" coordorigin="9144,340" coordsize="412,802">
              <v:shape style="position:absolute;left:9144;top:340;width:412;height:802" coordorigin="9144,340" coordsize="412,802" path="m9144,1142l9556,340e" filled="false" stroked="true" strokeweight=".306pt" strokecolor="#6d6e71">
                <v:path arrowok="t"/>
              </v:shape>
            </v:group>
            <v:group style="position:absolute;left:9158;top:345;width:415;height:808" coordorigin="9158,345" coordsize="415,808">
              <v:shape style="position:absolute;left:9158;top:345;width:415;height:808" coordorigin="9158,345" coordsize="415,808" path="m9158,1153l9573,345e" filled="false" stroked="true" strokeweight=".306pt" strokecolor="#6d6e71">
                <v:path arrowok="t"/>
              </v:shape>
            </v:group>
            <v:group style="position:absolute;left:9172;top:351;width:417;height:812" coordorigin="9172,351" coordsize="417,812">
              <v:shape style="position:absolute;left:9172;top:351;width:417;height:812" coordorigin="9172,351" coordsize="417,812" path="m9172,1163l9589,351e" filled="false" stroked="true" strokeweight=".306pt" strokecolor="#6d6e71">
                <v:path arrowok="t"/>
              </v:shape>
            </v:group>
            <v:group style="position:absolute;left:9024;top:468;width:293;height:412" coordorigin="9024,468" coordsize="293,412">
              <v:shape style="position:absolute;left:9024;top:468;width:293;height:412" coordorigin="9024,468" coordsize="293,412" path="m9064,808l9048,808,9040,811,9027,823,9024,831,9024,850,9090,880,9114,878,9136,874,9158,867,9180,856,9194,847,9130,847,9118,843,9090,821,9080,813,9076,811,9070,809,9064,808xe" filled="true" fillcolor="#231f20" stroked="false">
                <v:path arrowok="t"/>
                <v:fill type="solid"/>
              </v:shape>
              <v:shape style="position:absolute;left:9024;top:468;width:293;height:412" coordorigin="9024,468" coordsize="293,412" path="m9316,468l9159,468,9075,637,9093,638,9109,641,9163,670,9198,728,9202,763,9201,781,9172,836,9141,847,9194,847,9246,793,9268,731,9269,710,9268,692,9242,629,9190,589,9132,574,9150,538,9296,538,9316,468xe" filled="true" fillcolor="#231f20" stroked="false">
                <v:path arrowok="t"/>
                <v:fill type="solid"/>
              </v:shape>
            </v:group>
            <v:group style="position:absolute;left:9289;top:452;width:305;height:435" coordorigin="9289,452" coordsize="305,435">
              <v:shape style="position:absolute;left:9289;top:452;width:305;height:435" coordorigin="9289,452" coordsize="305,435" path="m9494,452l9422,476,9374,524,9329,598,9304,662,9291,733,9289,768,9290,784,9308,842,9358,883,9383,887,9398,886,9378,867,9371,864,9359,853,9356,845,9356,829,9371,751,9389,693,9417,608,9442,537,9474,479,9490,473,9554,473,9550,469,9537,462,9524,456,9510,453,9494,452xe" filled="true" fillcolor="#231f20" stroked="false">
                <v:path arrowok="t"/>
                <v:fill type="solid"/>
              </v:shape>
              <v:shape style="position:absolute;left:9289;top:452;width:305;height:435" coordorigin="9289,452" coordsize="305,435" path="m9554,473l9505,473,9512,476,9518,482,9524,488,9527,496,9527,508,9516,572,9488,665,9454,771,9433,829,9396,867,9453,867,9500,828,9540,770,9572,700,9590,623,9593,573,9592,559,9569,490,9560,479,9554,473xe" filled="true" fillcolor="#231f20" stroked="false">
                <v:path arrowok="t"/>
                <v:fill type="solid"/>
              </v:shape>
            </v:group>
            <v:group style="position:absolute;left:9056;top:915;width:63;height:74" coordorigin="9056,915" coordsize="63,74">
              <v:shape style="position:absolute;left:9056;top:915;width:63;height:74" coordorigin="9056,915" coordsize="63,74" path="m9099,915l9080,915,9071,919,9059,932,9056,941,9056,964,9059,973,9071,985,9079,989,9097,989,9103,987,9113,979,9115,976,9083,976,9079,974,9073,967,9071,961,9071,943,9073,937,9079,930,9084,928,9115,928,9115,926,9106,918,9099,915xe" filled="true" fillcolor="#231f20" stroked="false">
                <v:path arrowok="t"/>
                <v:fill type="solid"/>
              </v:shape>
              <v:shape style="position:absolute;left:9056;top:915;width:63;height:74" coordorigin="9056,915" coordsize="63,74" path="m9105,961l9103,967,9101,970,9096,975,9093,976,9115,976,9117,973,9119,966,9105,961xe" filled="true" fillcolor="#231f20" stroked="false">
                <v:path arrowok="t"/>
                <v:fill type="solid"/>
              </v:shape>
              <v:shape style="position:absolute;left:9056;top:915;width:63;height:74" coordorigin="9056,915" coordsize="63,74" path="m9115,928l9093,928,9096,929,9102,933,9103,936,9104,940,9119,936,9117,931,9115,928xe" filled="true" fillcolor="#231f20" stroked="false">
                <v:path arrowok="t"/>
                <v:fill type="solid"/>
              </v:shape>
            </v:group>
            <v:group style="position:absolute;left:9131;top:917;width:55;height:71" coordorigin="9131,917" coordsize="55,71">
              <v:shape style="position:absolute;left:9131;top:917;width:55;height:71" coordorigin="9131,917" coordsize="55,71" path="m9185,917l9131,917,9131,987,9186,987,9186,975,9146,975,9146,956,9182,956,9182,944,9146,944,9146,929,9185,929,9185,917xe" filled="true" fillcolor="#231f20" stroked="false">
                <v:path arrowok="t"/>
                <v:fill type="solid"/>
              </v:shape>
            </v:group>
            <v:group style="position:absolute;left:9199;top:917;width:58;height:71" coordorigin="9199,917" coordsize="58,71">
              <v:shape style="position:absolute;left:9199;top:917;width:58;height:71" coordorigin="9199,917" coordsize="58,71" path="m9213,917l9199,917,9199,987,9212,987,9212,941,9229,941,9213,917xe" filled="true" fillcolor="#231f20" stroked="false">
                <v:path arrowok="t"/>
                <v:fill type="solid"/>
              </v:shape>
              <v:shape style="position:absolute;left:9199;top:917;width:58;height:71" coordorigin="9199,917" coordsize="58,71" path="m9229,941l9212,941,9242,987,9256,987,9256,964,9243,964,9229,941xe" filled="true" fillcolor="#231f20" stroked="false">
                <v:path arrowok="t"/>
                <v:fill type="solid"/>
              </v:shape>
              <v:shape style="position:absolute;left:9199;top:917;width:58;height:71" coordorigin="9199,917" coordsize="58,71" path="m9256,917l9243,917,9243,964,9256,964,9256,917xe" filled="true" fillcolor="#231f20" stroked="false">
                <v:path arrowok="t"/>
                <v:fill type="solid"/>
              </v:shape>
            </v:group>
            <v:group style="position:absolute;left:9267;top:917;width:58;height:71" coordorigin="9267,917" coordsize="58,71">
              <v:shape style="position:absolute;left:9267;top:917;width:58;height:71" coordorigin="9267,917" coordsize="58,71" path="m9303,929l9288,929,9288,987,9303,987,9303,929xe" filled="true" fillcolor="#231f20" stroked="false">
                <v:path arrowok="t"/>
                <v:fill type="solid"/>
              </v:shape>
              <v:shape style="position:absolute;left:9267;top:917;width:58;height:71" coordorigin="9267,917" coordsize="58,71" path="m9324,917l9267,917,9267,929,9324,929,9324,917xe" filled="true" fillcolor="#231f20" stroked="false">
                <v:path arrowok="t"/>
                <v:fill type="solid"/>
              </v:shape>
            </v:group>
            <v:group style="position:absolute;left:9319;top:917;width:73;height:71" coordorigin="9319,917" coordsize="73,71">
              <v:shape style="position:absolute;left:9319;top:917;width:73;height:71" coordorigin="9319,917" coordsize="73,71" path="m9362,917l9347,917,9319,987,9334,987,9340,971,9385,971,9380,959,9345,959,9354,933,9369,933,9362,917xe" filled="true" fillcolor="#231f20" stroked="false">
                <v:path arrowok="t"/>
                <v:fill type="solid"/>
              </v:shape>
              <v:shape style="position:absolute;left:9319;top:917;width:73;height:71" coordorigin="9319,917" coordsize="73,71" path="m9385,971l9369,971,9375,987,9391,987,9385,971xe" filled="true" fillcolor="#231f20" stroked="false">
                <v:path arrowok="t"/>
                <v:fill type="solid"/>
              </v:shape>
              <v:shape style="position:absolute;left:9319;top:917;width:73;height:71" coordorigin="9319,917" coordsize="73,71" path="m9369,933l9354,933,9364,959,9380,959,9369,933xe" filled="true" fillcolor="#231f20" stroked="false">
                <v:path arrowok="t"/>
                <v:fill type="solid"/>
              </v:shape>
            </v:group>
            <v:group style="position:absolute;left:9384;top:917;width:68;height:71" coordorigin="9384,917" coordsize="68,71">
              <v:shape style="position:absolute;left:9384;top:917;width:68;height:71" coordorigin="9384,917" coordsize="68,71" path="m9400,917l9384,917,9410,987,9425,987,9432,969,9418,969,9400,917xe" filled="true" fillcolor="#231f20" stroked="false">
                <v:path arrowok="t"/>
                <v:fill type="solid"/>
              </v:shape>
              <v:shape style="position:absolute;left:9384;top:917;width:68;height:71" coordorigin="9384,917" coordsize="68,71" path="m9451,917l9436,917,9418,969,9432,969,9451,917xe" filled="true" fillcolor="#231f20" stroked="false">
                <v:path arrowok="t"/>
                <v:fill type="solid"/>
              </v:shape>
            </v:group>
            <v:group style="position:absolute;left:9456;top:915;width:71;height:74" coordorigin="9456,915" coordsize="71,74">
              <v:shape style="position:absolute;left:9456;top:915;width:71;height:74" coordorigin="9456,915" coordsize="71,74" path="m9502,915l9485,915,9480,916,9456,945,9456,964,9459,973,9472,985,9480,989,9502,989,9510,985,9519,976,9485,976,9480,974,9473,966,9471,960,9471,944,9473,938,9480,930,9485,928,9519,928,9510,919,9502,915xe" filled="true" fillcolor="#231f20" stroked="false">
                <v:path arrowok="t"/>
                <v:fill type="solid"/>
              </v:shape>
              <v:shape style="position:absolute;left:9456;top:915;width:71;height:74" coordorigin="9456,915" coordsize="71,74" path="m9519,928l9497,928,9502,930,9509,938,9511,944,9511,960,9509,966,9502,974,9497,976,9519,976,9523,972,9526,964,9526,941,9523,932,9519,928xe" filled="true" fillcolor="#231f20" stroked="false">
                <v:path arrowok="t"/>
                <v:fill type="solid"/>
              </v:shape>
            </v:group>
            <v:group style="position:absolute;left:9534;top:915;width:59;height:74" coordorigin="9534,915" coordsize="59,74">
              <v:shape style="position:absolute;left:9534;top:915;width:59;height:74" coordorigin="9534,915" coordsize="59,74" path="m9548,963l9534,964,9535,972,9538,978,9547,987,9554,989,9570,989,9575,988,9584,984,9587,982,9590,977,9559,977,9556,975,9550,971,9549,968,9548,963xe" filled="true" fillcolor="#231f20" stroked="false">
                <v:path arrowok="t"/>
                <v:fill type="solid"/>
              </v:shape>
              <v:shape style="position:absolute;left:9534;top:915;width:59;height:74" coordorigin="9534,915" coordsize="59,74" path="m9572,915l9557,915,9552,916,9536,941,9539,946,9546,952,9552,955,9566,958,9569,959,9574,960,9575,961,9577,964,9578,965,9578,969,9577,972,9572,976,9568,977,9590,977,9591,975,9592,971,9593,962,9592,959,9559,942,9554,940,9551,937,9550,936,9550,932,9551,931,9555,928,9558,927,9589,927,9588,925,9579,917,9572,915xe" filled="true" fillcolor="#231f20" stroked="false">
                <v:path arrowok="t"/>
                <v:fill type="solid"/>
              </v:shape>
              <v:shape style="position:absolute;left:9534;top:915;width:59;height:74" coordorigin="9534,915" coordsize="59,74" path="m9589,927l9567,927,9570,928,9574,931,9575,934,9576,938,9590,937,9590,930,9589,927xe" filled="true" fillcolor="#231f20" stroked="false">
                <v:path arrowok="t"/>
                <v:fill type="solid"/>
              </v:shape>
            </v:group>
            <v:group style="position:absolute;left:9547;top:634;width:269;height:419" coordorigin="9547,634" coordsize="269,419">
              <v:shape style="position:absolute;left:9547;top:634;width:269;height:419" coordorigin="9547,634" coordsize="269,419" path="m9547,634l9652,690,9744,758,9798,833,9816,901,9803,959,9766,1005,9713,1037,9651,1053e" filled="false" stroked="true" strokeweight=".613pt" strokecolor="#231f20">
                <v:path arrowok="t"/>
              </v:shape>
              <v:shape style="position:absolute;left:9388;top:456;width:444;height:614" type="#_x0000_t75" stroked="false">
                <v:imagedata r:id="rId75" o:title=""/>
              </v:shape>
            </v:group>
            <v:group style="position:absolute;left:9241;top:926;width:509;height:203" coordorigin="9241,926" coordsize="509,203">
              <v:shape style="position:absolute;left:9241;top:926;width:509;height:203" coordorigin="9241,926" coordsize="509,203" path="m9750,926l9710,993,9656,1048,9591,1091,9517,1118,9436,1128,9385,1124,9334,1112,9286,1093,9241,1067e" filled="false" stroked="true" strokeweight=".541pt" strokecolor="#231f20">
                <v:path arrowok="t"/>
              </v:shape>
            </v:group>
            <v:group style="position:absolute;left:8974;top:324;width:921;height:921" coordorigin="8974,324" coordsize="921,921">
              <v:shape style="position:absolute;left:8974;top:324;width:921;height:921" coordorigin="8974,324" coordsize="921,921" path="m9434,324l9509,330,9580,348,9646,375,9706,413,9760,459,9806,513,9843,573,9871,639,9889,710,9895,784,9889,859,9871,930,9843,996,9806,1056,9760,1110,9706,1156,9646,1193,9580,1221,9509,1239,9434,1245,9360,1239,9289,1221,9223,1193,9162,1156,9109,1110,9063,1056,9025,996,8997,930,8980,859,8974,784,8980,710,8997,639,9025,573,9063,513,9109,459,9162,413,9223,375,9289,348,9360,330,9434,324xe" filled="false" stroked="true" strokeweight=".567pt" strokecolor="#231f20">
                <v:path arrowok="t"/>
              </v:shape>
              <v:shape style="position:absolute;left:9291;top:1083;width:297;height:119" type="#_x0000_t75" stroked="false">
                <v:imagedata r:id="rId76" o:title=""/>
              </v:shape>
            </v:group>
            <w10:wrap type="topAndBottom"/>
          </v:group>
        </w:pict>
      </w:r>
      <w:r>
        <w:rPr/>
        <w:pict>
          <v:group style="position:absolute;margin-left:499.285004pt;margin-top:15.904126pt;width:46.65pt;height:46.65pt;mso-position-horizontal-relative:page;mso-position-vertical-relative:paragraph;z-index:3664;mso-wrap-distance-left:0;mso-wrap-distance-right:0" coordorigin="9986,318" coordsize="933,933">
            <v:group style="position:absolute;left:9992;top:324;width:921;height:921" coordorigin="9992,324" coordsize="921,921">
              <v:shape style="position:absolute;left:9992;top:324;width:921;height:921" coordorigin="9992,324" coordsize="921,921" path="m10452,324l10377,330,10307,348,10240,375,10180,413,10127,459,10081,513,10043,573,10015,639,9998,710,9992,784,9998,859,10015,930,10043,996,10081,1056,10127,1110,10180,1156,10240,1193,10307,1221,10377,1239,10452,1245,10527,1239,10597,1221,10664,1193,10724,1156,10777,1110,10824,1056,10861,996,10889,930,10906,859,10912,784,10906,710,10889,639,10861,573,10824,513,10777,459,10724,413,10664,375,10597,348,10527,330,10452,324xe" filled="true" fillcolor="#d1d3d4" stroked="false">
                <v:path arrowok="t"/>
                <v:fill type="solid"/>
              </v:shape>
            </v:group>
            <v:group style="position:absolute;left:9992;top:324;width:921;height:921" coordorigin="9992,324" coordsize="921,921">
              <v:shape style="position:absolute;left:9992;top:324;width:921;height:921" coordorigin="9992,324" coordsize="921,921" path="m10452,324l10527,330,10597,348,10664,375,10724,413,10777,459,10824,513,10861,573,10889,639,10906,710,10912,784,10906,859,10889,930,10861,996,10824,1056,10777,1110,10724,1156,10664,1193,10597,1221,10527,1239,10452,1245,10377,1239,10307,1221,10240,1193,10180,1156,10127,1110,10081,1056,10043,996,10015,930,9998,859,9992,784,9998,710,10015,639,10043,573,10081,513,10127,459,10180,413,10240,375,10307,348,10377,330,10452,324xe" filled="false" stroked="true" strokeweight=".425pt" strokecolor="#231f20">
                <v:path arrowok="t"/>
              </v:shape>
            </v:group>
            <v:group style="position:absolute;left:10205;top:357;width:419;height:816" coordorigin="10205,357" coordsize="419,816">
              <v:shape style="position:absolute;left:10205;top:357;width:419;height:816" coordorigin="10205,357" coordsize="419,816" path="m10205,1173l10624,357e" filled="false" stroked="true" strokeweight=".306pt" strokecolor="#6d6e71">
                <v:path arrowok="t"/>
              </v:shape>
            </v:group>
            <v:group style="position:absolute;left:10001;top:473;width:112;height:217" coordorigin="10001,473" coordsize="112,217">
              <v:shape style="position:absolute;left:10001;top:473;width:112;height:217" coordorigin="10001,473" coordsize="112,217" path="m10001,690l10113,473e" filled="false" stroked="true" strokeweight=".306pt" strokecolor="#6d6e71">
                <v:path arrowok="t"/>
              </v:shape>
            </v:group>
            <v:group style="position:absolute;left:9994;top:436;width:159;height:309" coordorigin="9994,436" coordsize="159,309">
              <v:shape style="position:absolute;left:9994;top:436;width:159;height:309" coordorigin="9994,436" coordsize="159,309" path="m9994,744l10152,436e" filled="false" stroked="true" strokeweight=".306pt" strokecolor="#6d6e71">
                <v:path arrowok="t"/>
              </v:shape>
            </v:group>
            <v:group style="position:absolute;left:9992;top:410;width:193;height:376" coordorigin="9992,410" coordsize="193,376">
              <v:shape style="position:absolute;left:9992;top:410;width:193;height:376" coordorigin="9992,410" coordsize="193,376" path="m9992,785l10185,410e" filled="false" stroked="true" strokeweight=".306pt" strokecolor="#6d6e71">
                <v:path arrowok="t"/>
              </v:shape>
            </v:group>
            <v:group style="position:absolute;left:9993;top:390;width:222;height:431" coordorigin="9993,390" coordsize="222,431">
              <v:shape style="position:absolute;left:9993;top:390;width:222;height:431" coordorigin="9993,390" coordsize="222,431" path="m9993,821l10214,390e" filled="false" stroked="true" strokeweight=".306pt" strokecolor="#6d6e71">
                <v:path arrowok="t"/>
              </v:shape>
            </v:group>
            <v:group style="position:absolute;left:9997;top:375;width:246;height:478" coordorigin="9997,375" coordsize="246,478">
              <v:shape style="position:absolute;left:9997;top:375;width:246;height:478" coordorigin="9997,375" coordsize="246,478" path="m9997,852l10242,375e" filled="false" stroked="true" strokeweight=".306pt" strokecolor="#6d6e71">
                <v:path arrowok="t"/>
              </v:shape>
            </v:group>
            <v:group style="position:absolute;left:10002;top:363;width:266;height:518" coordorigin="10002,363" coordsize="266,518">
              <v:shape style="position:absolute;left:10002;top:363;width:266;height:518" coordorigin="10002,363" coordsize="266,518" path="m10002,880l10268,363e" filled="false" stroked="true" strokeweight=".306pt" strokecolor="#6d6e71">
                <v:path arrowok="t"/>
              </v:shape>
            </v:group>
            <v:group style="position:absolute;left:10008;top:353;width:285;height:554" coordorigin="10008,353" coordsize="285,554">
              <v:shape style="position:absolute;left:10008;top:353;width:285;height:554" coordorigin="10008,353" coordsize="285,554" path="m10008,906l10292,353e" filled="false" stroked="true" strokeweight=".306pt" strokecolor="#6d6e71">
                <v:path arrowok="t"/>
              </v:shape>
            </v:group>
            <v:group style="position:absolute;left:10015;top:344;width:301;height:586" coordorigin="10015,344" coordsize="301,586">
              <v:shape style="position:absolute;left:10015;top:344;width:301;height:586" coordorigin="10015,344" coordsize="301,586" path="m10015,930l10316,344e" filled="false" stroked="true" strokeweight=".306pt" strokecolor="#6d6e71">
                <v:path arrowok="t"/>
              </v:shape>
            </v:group>
            <v:group style="position:absolute;left:10023;top:338;width:316;height:615" coordorigin="10023,338" coordsize="316,615">
              <v:shape style="position:absolute;left:10023;top:338;width:316;height:615" coordorigin="10023,338" coordsize="316,615" path="m10023,953l10339,338e" filled="false" stroked="true" strokeweight=".306pt" strokecolor="#6d6e71">
                <v:path arrowok="t"/>
              </v:shape>
            </v:group>
            <v:group style="position:absolute;left:10032;top:333;width:329;height:641" coordorigin="10032,333" coordsize="329,641">
              <v:shape style="position:absolute;left:10032;top:333;width:329;height:641" coordorigin="10032,333" coordsize="329,641" path="m10032,974l10361,333e" filled="false" stroked="true" strokeweight=".306pt" strokecolor="#6d6e71">
                <v:path arrowok="t"/>
              </v:shape>
            </v:group>
            <v:group style="position:absolute;left:10042;top:329;width:342;height:665" coordorigin="10042,329" coordsize="342,665">
              <v:shape style="position:absolute;left:10042;top:329;width:342;height:665" coordorigin="10042,329" coordsize="342,665" path="m10042,993l10383,329e" filled="false" stroked="true" strokeweight=".306pt" strokecolor="#6d6e71">
                <v:path arrowok="t"/>
              </v:shape>
            </v:group>
            <v:group style="position:absolute;left:10052;top:327;width:352;height:686" coordorigin="10052,327" coordsize="352,686">
              <v:shape style="position:absolute;left:10052;top:327;width:352;height:686" coordorigin="10052,327" coordsize="352,686" path="m10052,1012l10404,327e" filled="false" stroked="true" strokeweight=".306pt" strokecolor="#6d6e71">
                <v:path arrowok="t"/>
              </v:shape>
            </v:group>
            <v:group style="position:absolute;left:10062;top:325;width:362;height:705" coordorigin="10062,325" coordsize="362,705">
              <v:shape style="position:absolute;left:10062;top:325;width:362;height:705" coordorigin="10062,325" coordsize="362,705" path="m10062,1030l10424,325e" filled="false" stroked="true" strokeweight=".306pt" strokecolor="#6d6e71">
                <v:path arrowok="t"/>
              </v:shape>
            </v:group>
            <v:group style="position:absolute;left:10073;top:324;width:371;height:723" coordorigin="10073,324" coordsize="371,723">
              <v:shape style="position:absolute;left:10073;top:324;width:371;height:723" coordorigin="10073,324" coordsize="371,723" path="m10073,1046l10444,324e" filled="false" stroked="true" strokeweight=".306pt" strokecolor="#6d6e71">
                <v:path arrowok="t"/>
              </v:shape>
            </v:group>
            <v:group style="position:absolute;left:10085;top:324;width:379;height:738" coordorigin="10085,324" coordsize="379,738">
              <v:shape style="position:absolute;left:10085;top:324;width:379;height:738" coordorigin="10085,324" coordsize="379,738" path="m10085,1062l10464,324e" filled="false" stroked="true" strokeweight=".306pt" strokecolor="#6d6e71">
                <v:path arrowok="t"/>
              </v:shape>
            </v:group>
            <v:group style="position:absolute;left:10097;top:325;width:387;height:752" coordorigin="10097,325" coordsize="387,752">
              <v:shape style="position:absolute;left:10097;top:325;width:387;height:752" coordorigin="10097,325" coordsize="387,752" path="m10097,1077l10483,325e" filled="false" stroked="true" strokeweight=".306pt" strokecolor="#6d6e71">
                <v:path arrowok="t"/>
              </v:shape>
            </v:group>
            <v:group style="position:absolute;left:10109;top:327;width:393;height:765" coordorigin="10109,327" coordsize="393,765">
              <v:shape style="position:absolute;left:10109;top:327;width:393;height:765" coordorigin="10109,327" coordsize="393,765" path="m10109,1091l10502,327e" filled="false" stroked="true" strokeweight=".306pt" strokecolor="#6d6e71">
                <v:path arrowok="t"/>
              </v:shape>
            </v:group>
            <v:group style="position:absolute;left:10122;top:329;width:399;height:776" coordorigin="10122,329" coordsize="399,776">
              <v:shape style="position:absolute;left:10122;top:329;width:399;height:776" coordorigin="10122,329" coordsize="399,776" path="m10122,1105l10520,329e" filled="false" stroked="true" strokeweight=".306pt" strokecolor="#6d6e71">
                <v:path arrowok="t"/>
              </v:shape>
            </v:group>
            <v:group style="position:absolute;left:10135;top:332;width:404;height:786" coordorigin="10135,332" coordsize="404,786">
              <v:shape style="position:absolute;left:10135;top:332;width:404;height:786" coordorigin="10135,332" coordsize="404,786" path="m10135,1118l10538,332e" filled="false" stroked="true" strokeweight=".306pt" strokecolor="#6d6e71">
                <v:path arrowok="t"/>
              </v:shape>
            </v:group>
            <v:group style="position:absolute;left:10148;top:336;width:408;height:795" coordorigin="10148,336" coordsize="408,795">
              <v:shape style="position:absolute;left:10148;top:336;width:408;height:795" coordorigin="10148,336" coordsize="408,795" path="m10148,1130l10556,336e" filled="false" stroked="true" strokeweight=".306pt" strokecolor="#6d6e71">
                <v:path arrowok="t"/>
              </v:shape>
            </v:group>
            <v:group style="position:absolute;left:10162;top:340;width:412;height:802" coordorigin="10162,340" coordsize="412,802">
              <v:shape style="position:absolute;left:10162;top:340;width:412;height:802" coordorigin="10162,340" coordsize="412,802" path="m10162,1142l10573,340e" filled="false" stroked="true" strokeweight=".306pt" strokecolor="#6d6e71">
                <v:path arrowok="t"/>
              </v:shape>
            </v:group>
            <v:group style="position:absolute;left:10176;top:345;width:415;height:808" coordorigin="10176,345" coordsize="415,808">
              <v:shape style="position:absolute;left:10176;top:345;width:415;height:808" coordorigin="10176,345" coordsize="415,808" path="m10176,1153l10590,345e" filled="false" stroked="true" strokeweight=".306pt" strokecolor="#6d6e71">
                <v:path arrowok="t"/>
              </v:shape>
            </v:group>
            <v:group style="position:absolute;left:10190;top:351;width:417;height:812" coordorigin="10190,351" coordsize="417,812">
              <v:shape style="position:absolute;left:10190;top:351;width:417;height:812" coordorigin="10190,351" coordsize="417,812" path="m10190,1163l10607,351e" filled="false" stroked="true" strokeweight=".306pt" strokecolor="#6d6e71">
                <v:path arrowok="t"/>
              </v:shape>
            </v:group>
            <v:group style="position:absolute;left:10042;top:468;width:293;height:412" coordorigin="10042,468" coordsize="293,412">
              <v:shape style="position:absolute;left:10042;top:468;width:293;height:412" coordorigin="10042,468" coordsize="293,412" path="m10082,808l10066,808,10058,811,10045,823,10042,831,10042,850,10108,880,10131,878,10154,874,10176,867,10198,856,10212,847,10148,847,10136,843,10108,821,10097,813,10094,811,10088,809,10082,808xe" filled="true" fillcolor="#231f20" stroked="false">
                <v:path arrowok="t"/>
                <v:fill type="solid"/>
              </v:shape>
              <v:shape style="position:absolute;left:10042;top:468;width:293;height:412" coordorigin="10042,468" coordsize="293,412" path="m10334,468l10177,468,10093,637,10111,638,10127,641,10181,670,10215,728,10220,763,10219,781,10190,836,10159,847,10212,847,10263,793,10286,731,10287,710,10286,692,10260,629,10207,589,10150,574,10168,538,10314,538,10334,468xe" filled="true" fillcolor="#231f20" stroked="false">
                <v:path arrowok="t"/>
                <v:fill type="solid"/>
              </v:shape>
            </v:group>
            <v:group style="position:absolute;left:10307;top:452;width:305;height:435" coordorigin="10307,452" coordsize="305,435">
              <v:shape style="position:absolute;left:10307;top:452;width:305;height:435" coordorigin="10307,452" coordsize="305,435" path="m10512,452l10440,476,10392,524,10347,598,10322,662,10308,733,10307,768,10307,784,10326,842,10376,883,10401,887,10415,886,10396,867,10389,864,10377,853,10374,845,10374,829,10389,751,10407,693,10434,608,10459,537,10492,479,10507,473,10571,473,10567,469,10555,462,10542,456,10527,453,10512,452xe" filled="true" fillcolor="#231f20" stroked="false">
                <v:path arrowok="t"/>
                <v:fill type="solid"/>
              </v:shape>
              <v:shape style="position:absolute;left:10307;top:452;width:305;height:435" coordorigin="10307,452" coordsize="305,435" path="m10571,473l10523,473,10530,476,10536,482,10542,488,10545,496,10544,508,10534,572,10506,665,10471,771,10451,829,10414,867,10471,867,10518,828,10558,770,10589,700,10607,623,10611,573,10610,559,10587,490,10578,479,10571,473xe" filled="true" fillcolor="#231f20" stroked="false">
                <v:path arrowok="t"/>
                <v:fill type="solid"/>
              </v:shape>
            </v:group>
            <v:group style="position:absolute;left:10074;top:915;width:63;height:74" coordorigin="10074,915" coordsize="63,74">
              <v:shape style="position:absolute;left:10074;top:915;width:63;height:74" coordorigin="10074,915" coordsize="63,74" path="m10116,915l10097,915,10089,919,10077,932,10074,941,10074,964,10077,973,10089,985,10097,989,10114,989,10121,987,10131,979,10133,976,10101,976,10097,974,10090,967,10089,961,10089,943,10090,937,10097,930,10101,928,10133,928,10132,926,10124,918,10116,915xe" filled="true" fillcolor="#231f20" stroked="false">
                <v:path arrowok="t"/>
                <v:fill type="solid"/>
              </v:shape>
              <v:shape style="position:absolute;left:10074;top:915;width:63;height:74" coordorigin="10074,915" coordsize="63,74" path="m10122,961l10121,967,10119,970,10114,975,10110,976,10133,976,10134,973,10137,966,10122,961xe" filled="true" fillcolor="#231f20" stroked="false">
                <v:path arrowok="t"/>
                <v:fill type="solid"/>
              </v:shape>
              <v:shape style="position:absolute;left:10074;top:915;width:63;height:74" coordorigin="10074,915" coordsize="63,74" path="m10133,928l10111,928,10114,929,10119,933,10121,936,10122,940,10136,936,10135,931,10133,928xe" filled="true" fillcolor="#231f20" stroked="false">
                <v:path arrowok="t"/>
                <v:fill type="solid"/>
              </v:shape>
            </v:group>
            <v:group style="position:absolute;left:10149;top:917;width:55;height:71" coordorigin="10149,917" coordsize="55,71">
              <v:shape style="position:absolute;left:10149;top:917;width:55;height:71" coordorigin="10149,917" coordsize="55,71" path="m10203,917l10149,917,10149,987,10204,987,10204,975,10164,975,10164,956,10200,956,10200,944,10164,944,10164,929,10203,929,10203,917xe" filled="true" fillcolor="#231f20" stroked="false">
                <v:path arrowok="t"/>
                <v:fill type="solid"/>
              </v:shape>
            </v:group>
            <v:group style="position:absolute;left:10217;top:917;width:58;height:71" coordorigin="10217,917" coordsize="58,71">
              <v:shape style="position:absolute;left:10217;top:917;width:58;height:71" coordorigin="10217,917" coordsize="58,71" path="m10231,917l10217,917,10217,987,10230,987,10230,941,10246,941,10231,917xe" filled="true" fillcolor="#231f20" stroked="false">
                <v:path arrowok="t"/>
                <v:fill type="solid"/>
              </v:shape>
              <v:shape style="position:absolute;left:10217;top:917;width:58;height:71" coordorigin="10217,917" coordsize="58,71" path="m10246,941l10230,941,10259,987,10274,987,10274,964,10261,964,10246,941xe" filled="true" fillcolor="#231f20" stroked="false">
                <v:path arrowok="t"/>
                <v:fill type="solid"/>
              </v:shape>
              <v:shape style="position:absolute;left:10217;top:917;width:58;height:71" coordorigin="10217,917" coordsize="58,71" path="m10274,917l10261,917,10261,964,10274,964,10274,917xe" filled="true" fillcolor="#231f20" stroked="false">
                <v:path arrowok="t"/>
                <v:fill type="solid"/>
              </v:shape>
            </v:group>
            <v:group style="position:absolute;left:10284;top:917;width:58;height:71" coordorigin="10284,917" coordsize="58,71">
              <v:shape style="position:absolute;left:10284;top:917;width:58;height:71" coordorigin="10284,917" coordsize="58,71" path="m10320,929l10306,929,10306,987,10320,987,10320,929xe" filled="true" fillcolor="#231f20" stroked="false">
                <v:path arrowok="t"/>
                <v:fill type="solid"/>
              </v:shape>
              <v:shape style="position:absolute;left:10284;top:917;width:58;height:71" coordorigin="10284,917" coordsize="58,71" path="m10342,917l10284,917,10284,929,10342,929,10342,917xe" filled="true" fillcolor="#231f20" stroked="false">
                <v:path arrowok="t"/>
                <v:fill type="solid"/>
              </v:shape>
            </v:group>
            <v:group style="position:absolute;left:10336;top:917;width:73;height:71" coordorigin="10336,917" coordsize="73,71">
              <v:shape style="position:absolute;left:10336;top:917;width:73;height:71" coordorigin="10336,917" coordsize="73,71" path="m10380,917l10365,917,10336,987,10352,987,10358,971,10402,971,10398,959,10362,959,10372,933,10387,933,10380,917xe" filled="true" fillcolor="#231f20" stroked="false">
                <v:path arrowok="t"/>
                <v:fill type="solid"/>
              </v:shape>
              <v:shape style="position:absolute;left:10336;top:917;width:73;height:71" coordorigin="10336,917" coordsize="73,71" path="m10402,971l10387,971,10393,987,10409,987,10402,971xe" filled="true" fillcolor="#231f20" stroked="false">
                <v:path arrowok="t"/>
                <v:fill type="solid"/>
              </v:shape>
              <v:shape style="position:absolute;left:10336;top:917;width:73;height:71" coordorigin="10336,917" coordsize="73,71" path="m10387,933l10372,933,10382,959,10398,959,10387,933xe" filled="true" fillcolor="#231f20" stroked="false">
                <v:path arrowok="t"/>
                <v:fill type="solid"/>
              </v:shape>
            </v:group>
            <v:group style="position:absolute;left:10402;top:917;width:68;height:71" coordorigin="10402,917" coordsize="68,71">
              <v:shape style="position:absolute;left:10402;top:917;width:68;height:71" coordorigin="10402,917" coordsize="68,71" path="m10418,917l10402,917,10428,987,10443,987,10450,969,10436,969,10418,917xe" filled="true" fillcolor="#231f20" stroked="false">
                <v:path arrowok="t"/>
                <v:fill type="solid"/>
              </v:shape>
              <v:shape style="position:absolute;left:10402;top:917;width:68;height:71" coordorigin="10402,917" coordsize="68,71" path="m10469,917l10454,917,10436,969,10450,969,10469,917xe" filled="true" fillcolor="#231f20" stroked="false">
                <v:path arrowok="t"/>
                <v:fill type="solid"/>
              </v:shape>
            </v:group>
            <v:group style="position:absolute;left:10474;top:915;width:71;height:74" coordorigin="10474,915" coordsize="71,74">
              <v:shape style="position:absolute;left:10474;top:915;width:71;height:74" coordorigin="10474,915" coordsize="71,74" path="m10519,915l10503,915,10498,916,10474,945,10474,964,10477,973,10490,985,10498,989,10519,989,10528,985,10537,976,10503,976,10498,974,10491,966,10489,960,10489,944,10491,938,10498,930,10503,928,10537,928,10528,919,10519,915xe" filled="true" fillcolor="#231f20" stroked="false">
                <v:path arrowok="t"/>
                <v:fill type="solid"/>
              </v:shape>
              <v:shape style="position:absolute;left:10474;top:915;width:71;height:74" coordorigin="10474,915" coordsize="71,74" path="m10537,928l10515,928,10520,930,10527,938,10529,944,10529,960,10527,966,10519,974,10515,976,10537,976,10541,972,10544,964,10544,941,10541,932,10537,928xe" filled="true" fillcolor="#231f20" stroked="false">
                <v:path arrowok="t"/>
                <v:fill type="solid"/>
              </v:shape>
            </v:group>
            <v:group style="position:absolute;left:10552;top:915;width:59;height:74" coordorigin="10552,915" coordsize="59,74">
              <v:shape style="position:absolute;left:10552;top:915;width:59;height:74" coordorigin="10552,915" coordsize="59,74" path="m10566,963l10552,964,10552,972,10555,978,10565,987,10572,989,10588,989,10593,988,10601,984,10605,982,10608,977,10577,977,10574,975,10568,971,10567,968,10566,963xe" filled="true" fillcolor="#231f20" stroked="false">
                <v:path arrowok="t"/>
                <v:fill type="solid"/>
              </v:shape>
              <v:shape style="position:absolute;left:10552;top:915;width:59;height:74" coordorigin="10552,915" coordsize="59,74" path="m10590,915l10575,915,10570,916,10554,941,10556,946,10564,952,10569,955,10583,958,10587,959,10591,960,10593,961,10595,964,10596,965,10596,969,10595,972,10590,976,10586,977,10608,977,10609,975,10610,971,10610,962,10609,959,10577,942,10572,940,10569,937,10568,936,10568,932,10569,931,10573,928,10576,927,10607,927,10606,925,10596,917,10590,915xe" filled="true" fillcolor="#231f20" stroked="false">
                <v:path arrowok="t"/>
                <v:fill type="solid"/>
              </v:shape>
              <v:shape style="position:absolute;left:10552;top:915;width:59;height:74" coordorigin="10552,915" coordsize="59,74" path="m10607,927l10585,927,10588,928,10592,931,10593,934,10594,938,10608,937,10608,930,10607,927xe" filled="true" fillcolor="#231f20" stroked="false">
                <v:path arrowok="t"/>
                <v:fill type="solid"/>
              </v:shape>
            </v:group>
            <v:group style="position:absolute;left:10565;top:634;width:269;height:419" coordorigin="10565,634" coordsize="269,419">
              <v:shape style="position:absolute;left:10565;top:634;width:269;height:419" coordorigin="10565,634" coordsize="269,419" path="m10565,634l10669,690,10762,758,10816,833,10833,901,10821,959,10784,1005,10731,1037,10668,1053e" filled="false" stroked="true" strokeweight=".613pt" strokecolor="#231f20">
                <v:path arrowok="t"/>
              </v:shape>
              <v:shape style="position:absolute;left:10406;top:456;width:444;height:614" type="#_x0000_t75" stroked="false">
                <v:imagedata r:id="rId77" o:title=""/>
              </v:shape>
            </v:group>
            <v:group style="position:absolute;left:10259;top:926;width:509;height:203" coordorigin="10259,926" coordsize="509,203">
              <v:shape style="position:absolute;left:10259;top:926;width:509;height:203" coordorigin="10259,926" coordsize="509,203" path="m10767,926l10727,993,10674,1048,10609,1091,10535,1118,10454,1128,10402,1124,10352,1112,10304,1093,10259,1067e" filled="false" stroked="true" strokeweight=".541pt" strokecolor="#231f20">
                <v:path arrowok="t"/>
              </v:shape>
            </v:group>
            <v:group style="position:absolute;left:9992;top:324;width:921;height:921" coordorigin="9992,324" coordsize="921,921">
              <v:shape style="position:absolute;left:9992;top:324;width:921;height:921" coordorigin="9992,324" coordsize="921,921" path="m10452,324l10527,330,10597,348,10664,375,10724,413,10777,459,10824,513,10861,573,10889,639,10906,710,10912,784,10906,859,10889,930,10861,996,10824,1056,10777,1110,10724,1156,10664,1193,10597,1221,10527,1239,10452,1245,10377,1239,10307,1221,10240,1193,10180,1156,10127,1110,10081,1056,10043,996,10015,930,9998,859,9992,784,9998,710,10015,639,10043,573,10081,513,10127,459,10180,413,10240,375,10307,348,10377,330,10452,324xe" filled="false" stroked="true" strokeweight=".567pt" strokecolor="#231f20">
                <v:path arrowok="t"/>
              </v:shape>
              <v:shape style="position:absolute;left:10309;top:1083;width:297;height:119" type="#_x0000_t75" stroked="false">
                <v:imagedata r:id="rId78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53.4734pt;margin-top:20.418976pt;width:46.65pt;height:46.65pt;mso-position-horizontal-relative:page;mso-position-vertical-relative:paragraph;z-index:3688;mso-wrap-distance-left:0;mso-wrap-distance-right:0" coordorigin="1069,408" coordsize="933,933">
            <v:group style="position:absolute;left:1075;top:414;width:921;height:921" coordorigin="1075,414" coordsize="921,921">
              <v:shape style="position:absolute;left:1075;top:414;width:921;height:921" coordorigin="1075,414" coordsize="921,921" path="m1536,414l1461,420,1390,438,1324,466,1264,503,1210,549,1164,603,1127,663,1099,729,1081,800,1075,875,1081,949,1099,1020,1127,1086,1164,1147,1210,1200,1264,1246,1324,1284,1390,1312,1461,1329,1536,1335,1610,1329,1681,1312,1747,1284,1808,1246,1861,1200,1907,1147,1945,1086,1973,1020,1990,949,1996,875,1990,800,1973,729,1945,663,1907,603,1861,549,1808,503,1747,466,1681,438,1610,420,1536,414xe" filled="true" fillcolor="#d1d3d4" stroked="false">
                <v:path arrowok="t"/>
                <v:fill type="solid"/>
              </v:shape>
            </v:group>
            <v:group style="position:absolute;left:1075;top:414;width:921;height:921" coordorigin="1075,414" coordsize="921,921">
              <v:shape style="position:absolute;left:1075;top:414;width:921;height:921" coordorigin="1075,414" coordsize="921,921" path="m1536,414l1610,420,1681,438,1747,466,1808,503,1861,549,1907,603,1945,663,1973,729,1990,800,1996,875,1990,949,1973,1020,1945,1086,1907,1147,1861,1200,1808,1246,1747,1284,1681,1312,1610,1329,1536,1335,1461,1329,1390,1312,1324,1284,1264,1246,1210,1200,1164,1147,1127,1086,1099,1020,1081,949,1075,875,1081,800,1099,729,1127,663,1164,603,1210,549,1264,503,1324,466,1390,438,1461,420,1536,414xe" filled="false" stroked="true" strokeweight=".425pt" strokecolor="#231f20">
                <v:path arrowok="t"/>
              </v:shape>
            </v:group>
            <v:group style="position:absolute;left:1288;top:447;width:419;height:816" coordorigin="1288,447" coordsize="419,816">
              <v:shape style="position:absolute;left:1288;top:447;width:419;height:816" coordorigin="1288,447" coordsize="419,816" path="m1288,1263l1707,447e" filled="false" stroked="true" strokeweight=".306pt" strokecolor="#6d6e71">
                <v:path arrowok="t"/>
              </v:shape>
            </v:group>
            <v:group style="position:absolute;left:1085;top:564;width:112;height:217" coordorigin="1085,564" coordsize="112,217">
              <v:shape style="position:absolute;left:1085;top:564;width:112;height:217" coordorigin="1085,564" coordsize="112,217" path="m1085,780l1196,564e" filled="false" stroked="true" strokeweight=".306pt" strokecolor="#6d6e71">
                <v:path arrowok="t"/>
              </v:shape>
            </v:group>
            <v:group style="position:absolute;left:1077;top:526;width:159;height:309" coordorigin="1077,526" coordsize="159,309">
              <v:shape style="position:absolute;left:1077;top:526;width:159;height:309" coordorigin="1077,526" coordsize="159,309" path="m1077,834l1235,526e" filled="false" stroked="true" strokeweight=".306pt" strokecolor="#6d6e71">
                <v:path arrowok="t"/>
              </v:shape>
            </v:group>
            <v:group style="position:absolute;left:1075;top:500;width:193;height:376" coordorigin="1075,500" coordsize="193,376">
              <v:shape style="position:absolute;left:1075;top:500;width:193;height:376" coordorigin="1075,500" coordsize="193,376" path="m1075,876l1268,500e" filled="false" stroked="true" strokeweight=".306pt" strokecolor="#6d6e71">
                <v:path arrowok="t"/>
              </v:shape>
            </v:group>
            <v:group style="position:absolute;left:1077;top:480;width:222;height:431" coordorigin="1077,480" coordsize="222,431">
              <v:shape style="position:absolute;left:1077;top:480;width:222;height:431" coordorigin="1077,480" coordsize="222,431" path="m1077,911l1298,480e" filled="false" stroked="true" strokeweight=".306pt" strokecolor="#6d6e71">
                <v:path arrowok="t"/>
              </v:shape>
            </v:group>
            <v:group style="position:absolute;left:1080;top:465;width:246;height:478" coordorigin="1080,465" coordsize="246,478">
              <v:shape style="position:absolute;left:1080;top:465;width:246;height:478" coordorigin="1080,465" coordsize="246,478" path="m1080,942l1326,465e" filled="false" stroked="true" strokeweight=".306pt" strokecolor="#6d6e71">
                <v:path arrowok="t"/>
              </v:shape>
            </v:group>
            <v:group style="position:absolute;left:1086;top:453;width:266;height:518" coordorigin="1086,453" coordsize="266,518">
              <v:shape style="position:absolute;left:1086;top:453;width:266;height:518" coordorigin="1086,453" coordsize="266,518" path="m1086,971l1351,453e" filled="false" stroked="true" strokeweight=".306pt" strokecolor="#6d6e71">
                <v:path arrowok="t"/>
              </v:shape>
            </v:group>
            <v:group style="position:absolute;left:1092;top:443;width:285;height:554" coordorigin="1092,443" coordsize="285,554">
              <v:shape style="position:absolute;left:1092;top:443;width:285;height:554" coordorigin="1092,443" coordsize="285,554" path="m1092,997l1376,443e" filled="false" stroked="true" strokeweight=".306pt" strokecolor="#6d6e71">
                <v:path arrowok="t"/>
              </v:shape>
            </v:group>
            <v:group style="position:absolute;left:1099;top:435;width:301;height:586" coordorigin="1099,435" coordsize="301,586">
              <v:shape style="position:absolute;left:1099;top:435;width:301;height:586" coordorigin="1099,435" coordsize="301,586" path="m1099,1021l1400,435e" filled="false" stroked="true" strokeweight=".306pt" strokecolor="#6d6e71">
                <v:path arrowok="t"/>
              </v:shape>
            </v:group>
            <v:group style="position:absolute;left:1107;top:428;width:316;height:615" coordorigin="1107,428" coordsize="316,615">
              <v:shape style="position:absolute;left:1107;top:428;width:316;height:615" coordorigin="1107,428" coordsize="316,615" path="m1107,1043l1423,428e" filled="false" stroked="true" strokeweight=".306pt" strokecolor="#6d6e71">
                <v:path arrowok="t"/>
              </v:shape>
            </v:group>
            <v:group style="position:absolute;left:1116;top:423;width:329;height:641" coordorigin="1116,423" coordsize="329,641">
              <v:shape style="position:absolute;left:1116;top:423;width:329;height:641" coordorigin="1116,423" coordsize="329,641" path="m1116,1064l1445,423e" filled="false" stroked="true" strokeweight=".306pt" strokecolor="#6d6e71">
                <v:path arrowok="t"/>
              </v:shape>
            </v:group>
            <v:group style="position:absolute;left:1126;top:420;width:342;height:665" coordorigin="1126,420" coordsize="342,665">
              <v:shape style="position:absolute;left:1126;top:420;width:342;height:665" coordorigin="1126,420" coordsize="342,665" path="m1126,1084l1467,420e" filled="false" stroked="true" strokeweight=".306pt" strokecolor="#6d6e71">
                <v:path arrowok="t"/>
              </v:shape>
            </v:group>
            <v:group style="position:absolute;left:1136;top:417;width:352;height:686" coordorigin="1136,417" coordsize="352,686">
              <v:shape style="position:absolute;left:1136;top:417;width:352;height:686" coordorigin="1136,417" coordsize="352,686" path="m1136,1102l1488,417e" filled="false" stroked="true" strokeweight=".306pt" strokecolor="#6d6e71">
                <v:path arrowok="t"/>
              </v:shape>
            </v:group>
            <v:group style="position:absolute;left:1146;top:415;width:362;height:705" coordorigin="1146,415" coordsize="362,705">
              <v:shape style="position:absolute;left:1146;top:415;width:362;height:705" coordorigin="1146,415" coordsize="362,705" path="m1146,1120l1508,415e" filled="false" stroked="true" strokeweight=".306pt" strokecolor="#6d6e71">
                <v:path arrowok="t"/>
              </v:shape>
            </v:group>
            <v:group style="position:absolute;left:1157;top:414;width:371;height:723" coordorigin="1157,414" coordsize="371,723">
              <v:shape style="position:absolute;left:1157;top:414;width:371;height:723" coordorigin="1157,414" coordsize="371,723" path="m1157,1137l1528,414e" filled="false" stroked="true" strokeweight=".306pt" strokecolor="#6d6e71">
                <v:path arrowok="t"/>
              </v:shape>
            </v:group>
            <v:group style="position:absolute;left:1169;top:415;width:379;height:738" coordorigin="1169,415" coordsize="379,738">
              <v:shape style="position:absolute;left:1169;top:415;width:379;height:738" coordorigin="1169,415" coordsize="379,738" path="m1169,1152l1548,415e" filled="false" stroked="true" strokeweight=".306pt" strokecolor="#6d6e71">
                <v:path arrowok="t"/>
              </v:shape>
            </v:group>
            <v:group style="position:absolute;left:1181;top:415;width:387;height:752" coordorigin="1181,415" coordsize="387,752">
              <v:shape style="position:absolute;left:1181;top:415;width:387;height:752" coordorigin="1181,415" coordsize="387,752" path="m1181,1167l1567,415e" filled="false" stroked="true" strokeweight=".306pt" strokecolor="#6d6e71">
                <v:path arrowok="t"/>
              </v:shape>
            </v:group>
            <v:group style="position:absolute;left:1193;top:417;width:393;height:765" coordorigin="1193,417" coordsize="393,765">
              <v:shape style="position:absolute;left:1193;top:417;width:393;height:765" coordorigin="1193,417" coordsize="393,765" path="m1193,1182l1586,417e" filled="false" stroked="true" strokeweight=".306pt" strokecolor="#6d6e71">
                <v:path arrowok="t"/>
              </v:shape>
            </v:group>
            <v:group style="position:absolute;left:1206;top:419;width:399;height:776" coordorigin="1206,419" coordsize="399,776">
              <v:shape style="position:absolute;left:1206;top:419;width:399;height:776" coordorigin="1206,419" coordsize="399,776" path="m1206,1195l1604,419e" filled="false" stroked="true" strokeweight=".306pt" strokecolor="#6d6e71">
                <v:path arrowok="t"/>
              </v:shape>
            </v:group>
            <v:group style="position:absolute;left:1218;top:422;width:404;height:786" coordorigin="1218,422" coordsize="404,786">
              <v:shape style="position:absolute;left:1218;top:422;width:404;height:786" coordorigin="1218,422" coordsize="404,786" path="m1218,1208l1622,422e" filled="false" stroked="true" strokeweight=".306pt" strokecolor="#6d6e71">
                <v:path arrowok="t"/>
              </v:shape>
            </v:group>
            <v:group style="position:absolute;left:1232;top:426;width:408;height:795" coordorigin="1232,426" coordsize="408,795">
              <v:shape style="position:absolute;left:1232;top:426;width:408;height:795" coordorigin="1232,426" coordsize="408,795" path="m1232,1220l1640,426e" filled="false" stroked="true" strokeweight=".306pt" strokecolor="#6d6e71">
                <v:path arrowok="t"/>
              </v:shape>
            </v:group>
            <v:group style="position:absolute;left:1246;top:431;width:412;height:802" coordorigin="1246,431" coordsize="412,802">
              <v:shape style="position:absolute;left:1246;top:431;width:412;height:802" coordorigin="1246,431" coordsize="412,802" path="m1246,1232l1657,431e" filled="false" stroked="true" strokeweight=".306pt" strokecolor="#6d6e71">
                <v:path arrowok="t"/>
              </v:shape>
            </v:group>
            <v:group style="position:absolute;left:1260;top:436;width:415;height:808" coordorigin="1260,436" coordsize="415,808">
              <v:shape style="position:absolute;left:1260;top:436;width:415;height:808" coordorigin="1260,436" coordsize="415,808" path="m1260,1243l1674,436e" filled="false" stroked="true" strokeweight=".306pt" strokecolor="#6d6e71">
                <v:path arrowok="t"/>
              </v:shape>
            </v:group>
            <v:group style="position:absolute;left:1274;top:441;width:417;height:812" coordorigin="1274,441" coordsize="417,812">
              <v:shape style="position:absolute;left:1274;top:441;width:417;height:812" coordorigin="1274,441" coordsize="417,812" path="m1274,1253l1691,441e" filled="false" stroked="true" strokeweight=".306pt" strokecolor="#6d6e71">
                <v:path arrowok="t"/>
              </v:shape>
            </v:group>
            <v:group style="position:absolute;left:1126;top:558;width:293;height:412" coordorigin="1126,558" coordsize="293,412">
              <v:shape style="position:absolute;left:1126;top:558;width:293;height:412" coordorigin="1126,558" coordsize="293,412" path="m1165,898l1149,898,1142,901,1129,914,1126,921,1126,940,1192,970,1215,969,1238,964,1260,957,1281,947,1295,938,1231,938,1220,933,1192,911,1181,903,1178,902,1172,899,1165,898xe" filled="true" fillcolor="#231f20" stroked="false">
                <v:path arrowok="t"/>
                <v:fill type="solid"/>
              </v:shape>
              <v:shape style="position:absolute;left:1126;top:558;width:293;height:412" coordorigin="1126,558" coordsize="293,412" path="m1418,558l1261,558,1177,727,1194,728,1210,731,1265,760,1299,818,1304,853,1302,872,1274,927,1243,938,1295,938,1347,883,1369,821,1371,800,1370,782,1344,719,1291,680,1234,664,1252,628,1397,628,1418,558xe" filled="true" fillcolor="#231f20" stroked="false">
                <v:path arrowok="t"/>
                <v:fill type="solid"/>
              </v:shape>
            </v:group>
            <v:group style="position:absolute;left:1390;top:542;width:305;height:435" coordorigin="1390,542" coordsize="305,435">
              <v:shape style="position:absolute;left:1390;top:542;width:305;height:435" coordorigin="1390,542" coordsize="305,435" path="m1595,542l1524,566,1476,614,1430,688,1406,752,1392,823,1390,859,1391,875,1410,933,1460,973,1485,977,1499,976,1480,957,1473,954,1461,943,1458,935,1458,919,1473,842,1491,783,1518,698,1543,627,1575,569,1591,563,1655,563,1651,560,1639,552,1626,547,1611,543,1595,542xe" filled="true" fillcolor="#231f20" stroked="false">
                <v:path arrowok="t"/>
                <v:fill type="solid"/>
              </v:shape>
              <v:shape style="position:absolute;left:1390;top:542;width:305;height:435" coordorigin="1390,542" coordsize="305,435" path="m1655,563l1606,563,1614,566,1620,572,1625,578,1628,586,1628,598,1618,662,1590,755,1555,861,1534,919,1498,957,1555,957,1602,918,1642,860,1673,790,1691,713,1695,663,1694,649,1671,580,1662,569,1655,563xe" filled="true" fillcolor="#231f20" stroked="false">
                <v:path arrowok="t"/>
                <v:fill type="solid"/>
              </v:shape>
            </v:group>
            <v:group style="position:absolute;left:1157;top:1006;width:63;height:74" coordorigin="1157,1006" coordsize="63,74">
              <v:shape style="position:absolute;left:1157;top:1006;width:63;height:74" coordorigin="1157,1006" coordsize="63,74" path="m1200,1006l1181,1006,1173,1009,1160,1022,1157,1031,1157,1054,1160,1063,1173,1076,1181,1079,1198,1079,1205,1077,1215,1069,1216,1067,1185,1067,1181,1065,1174,1057,1172,1051,1172,1033,1174,1027,1181,1020,1185,1018,1217,1018,1216,1016,1207,1008,1200,1006xe" filled="true" fillcolor="#231f20" stroked="false">
                <v:path arrowok="t"/>
                <v:fill type="solid"/>
              </v:shape>
              <v:shape style="position:absolute;left:1157;top:1006;width:63;height:74" coordorigin="1157,1006" coordsize="63,74" path="m1206,1052l1205,1057,1203,1061,1197,1065,1194,1067,1216,1067,1218,1064,1220,1056,1206,1052xe" filled="true" fillcolor="#231f20" stroked="false">
                <v:path arrowok="t"/>
                <v:fill type="solid"/>
              </v:shape>
              <v:shape style="position:absolute;left:1157;top:1006;width:63;height:74" coordorigin="1157,1006" coordsize="63,74" path="m1217,1018l1194,1018,1198,1019,1203,1023,1205,1026,1206,1030,1220,1026,1219,1021,1217,1018xe" filled="true" fillcolor="#231f20" stroked="false">
                <v:path arrowok="t"/>
                <v:fill type="solid"/>
              </v:shape>
            </v:group>
            <v:group style="position:absolute;left:1233;top:1007;width:55;height:71" coordorigin="1233,1007" coordsize="55,71">
              <v:shape style="position:absolute;left:1233;top:1007;width:55;height:71" coordorigin="1233,1007" coordsize="55,71" path="m1287,1007l1233,1007,1233,1078,1288,1078,1288,1066,1248,1066,1248,1047,1284,1047,1284,1035,1248,1035,1248,1019,1287,1019,1287,1007xe" filled="true" fillcolor="#231f20" stroked="false">
                <v:path arrowok="t"/>
                <v:fill type="solid"/>
              </v:shape>
            </v:group>
            <v:group style="position:absolute;left:1300;top:1007;width:58;height:71" coordorigin="1300,1007" coordsize="58,71">
              <v:shape style="position:absolute;left:1300;top:1007;width:58;height:71" coordorigin="1300,1007" coordsize="58,71" path="m1315,1007l1300,1007,1300,1078,1314,1078,1314,1032,1330,1032,1315,1007xe" filled="true" fillcolor="#231f20" stroked="false">
                <v:path arrowok="t"/>
                <v:fill type="solid"/>
              </v:shape>
              <v:shape style="position:absolute;left:1300;top:1007;width:58;height:71" coordorigin="1300,1007" coordsize="58,71" path="m1330,1032l1314,1032,1343,1078,1358,1078,1358,1054,1344,1054,1330,1032xe" filled="true" fillcolor="#231f20" stroked="false">
                <v:path arrowok="t"/>
                <v:fill type="solid"/>
              </v:shape>
              <v:shape style="position:absolute;left:1300;top:1007;width:58;height:71" coordorigin="1300,1007" coordsize="58,71" path="m1358,1007l1344,1007,1344,1054,1358,1054,1358,1007xe" filled="true" fillcolor="#231f20" stroked="false">
                <v:path arrowok="t"/>
                <v:fill type="solid"/>
              </v:shape>
            </v:group>
            <v:group style="position:absolute;left:1368;top:1007;width:58;height:71" coordorigin="1368,1007" coordsize="58,71">
              <v:shape style="position:absolute;left:1368;top:1007;width:58;height:71" coordorigin="1368,1007" coordsize="58,71" path="m1404,1019l1390,1019,1390,1078,1404,1078,1404,1019xe" filled="true" fillcolor="#231f20" stroked="false">
                <v:path arrowok="t"/>
                <v:fill type="solid"/>
              </v:shape>
              <v:shape style="position:absolute;left:1368;top:1007;width:58;height:71" coordorigin="1368,1007" coordsize="58,71" path="m1426,1007l1368,1007,1368,1019,1426,1019,1426,1007xe" filled="true" fillcolor="#231f20" stroked="false">
                <v:path arrowok="t"/>
                <v:fill type="solid"/>
              </v:shape>
            </v:group>
            <v:group style="position:absolute;left:1420;top:1007;width:73;height:71" coordorigin="1420,1007" coordsize="73,71">
              <v:shape style="position:absolute;left:1420;top:1007;width:73;height:71" coordorigin="1420,1007" coordsize="73,71" path="m1464,1007l1448,1007,1420,1078,1436,1078,1442,1062,1486,1062,1481,1050,1446,1050,1456,1023,1471,1023,1464,1007xe" filled="true" fillcolor="#231f20" stroked="false">
                <v:path arrowok="t"/>
                <v:fill type="solid"/>
              </v:shape>
              <v:shape style="position:absolute;left:1420;top:1007;width:73;height:71" coordorigin="1420,1007" coordsize="73,71" path="m1486,1062l1471,1062,1477,1078,1493,1078,1486,1062xe" filled="true" fillcolor="#231f20" stroked="false">
                <v:path arrowok="t"/>
                <v:fill type="solid"/>
              </v:shape>
              <v:shape style="position:absolute;left:1420;top:1007;width:73;height:71" coordorigin="1420,1007" coordsize="73,71" path="m1471,1023l1456,1023,1466,1050,1481,1050,1471,1023xe" filled="true" fillcolor="#231f20" stroked="false">
                <v:path arrowok="t"/>
                <v:fill type="solid"/>
              </v:shape>
            </v:group>
            <v:group style="position:absolute;left:1486;top:1007;width:68;height:71" coordorigin="1486,1007" coordsize="68,71">
              <v:shape style="position:absolute;left:1486;top:1007;width:68;height:71" coordorigin="1486,1007" coordsize="68,71" path="m1501,1007l1486,1007,1511,1078,1527,1078,1534,1059,1520,1059,1501,1007xe" filled="true" fillcolor="#231f20" stroked="false">
                <v:path arrowok="t"/>
                <v:fill type="solid"/>
              </v:shape>
              <v:shape style="position:absolute;left:1486;top:1007;width:68;height:71" coordorigin="1486,1007" coordsize="68,71" path="m1553,1007l1537,1007,1520,1059,1534,1059,1553,1007xe" filled="true" fillcolor="#231f20" stroked="false">
                <v:path arrowok="t"/>
                <v:fill type="solid"/>
              </v:shape>
            </v:group>
            <v:group style="position:absolute;left:1557;top:1006;width:71;height:74" coordorigin="1557,1006" coordsize="71,74">
              <v:shape style="position:absolute;left:1557;top:1006;width:71;height:74" coordorigin="1557,1006" coordsize="71,74" path="m1603,1006l1587,1006,1581,1007,1557,1036,1557,1054,1561,1063,1573,1076,1582,1079,1603,1079,1612,1076,1621,1067,1587,1067,1582,1065,1574,1056,1572,1050,1573,1034,1574,1028,1582,1020,1587,1018,1620,1018,1612,1009,1603,1006xe" filled="true" fillcolor="#231f20" stroked="false">
                <v:path arrowok="t"/>
                <v:fill type="solid"/>
              </v:shape>
              <v:shape style="position:absolute;left:1557;top:1006;width:71;height:74" coordorigin="1557,1006" coordsize="71,74" path="m1620,1018l1599,1018,1603,1020,1611,1028,1612,1034,1612,1050,1611,1056,1603,1065,1598,1067,1621,1067,1624,1063,1628,1054,1628,1031,1624,1022,1620,1018xe" filled="true" fillcolor="#231f20" stroked="false">
                <v:path arrowok="t"/>
                <v:fill type="solid"/>
              </v:shape>
            </v:group>
            <v:group style="position:absolute;left:1635;top:1006;width:59;height:74" coordorigin="1635,1006" coordsize="59,74">
              <v:shape style="position:absolute;left:1635;top:1006;width:59;height:74" coordorigin="1635,1006" coordsize="59,74" path="m1649,1053l1635,1055,1636,1063,1639,1069,1649,1077,1656,1079,1671,1079,1677,1078,1685,1075,1688,1072,1692,1067,1661,1067,1657,1066,1652,1061,1650,1058,1649,1053xe" filled="true" fillcolor="#231f20" stroked="false">
                <v:path arrowok="t"/>
                <v:fill type="solid"/>
              </v:shape>
              <v:shape style="position:absolute;left:1635;top:1006;width:59;height:74" coordorigin="1635,1006" coordsize="59,74" path="m1673,1006l1659,1006,1654,1007,1638,1031,1640,1036,1648,1042,1653,1045,1667,1048,1671,1049,1675,1051,1677,1052,1679,1054,1679,1055,1679,1060,1678,1062,1674,1066,1670,1067,1692,1067,1693,1065,1694,1061,1694,1053,1693,1049,1660,1032,1656,1030,1653,1028,1652,1026,1652,1023,1653,1021,1657,1018,1660,1018,1690,1018,1689,1015,1680,1008,1673,1006xe" filled="true" fillcolor="#231f20" stroked="false">
                <v:path arrowok="t"/>
                <v:fill type="solid"/>
              </v:shape>
              <v:shape style="position:absolute;left:1635;top:1006;width:59;height:74" coordorigin="1635,1006" coordsize="59,74" path="m1690,1018l1668,1018,1671,1018,1675,1022,1677,1024,1677,1028,1692,1027,1692,1021,1690,1018xe" filled="true" fillcolor="#231f20" stroked="false">
                <v:path arrowok="t"/>
                <v:fill type="solid"/>
              </v:shape>
            </v:group>
            <v:group style="position:absolute;left:1648;top:724;width:269;height:419" coordorigin="1648,724" coordsize="269,419">
              <v:shape style="position:absolute;left:1648;top:724;width:269;height:419" coordorigin="1648,724" coordsize="269,419" path="m1648,724l1753,780,1845,848,1900,923,1917,991,1904,1049,1868,1096,1815,1128,1752,1143e" filled="false" stroked="true" strokeweight=".613pt" strokecolor="#231f20">
                <v:path arrowok="t"/>
              </v:shape>
              <v:shape style="position:absolute;left:1490;top:547;width:444;height:614" type="#_x0000_t75" stroked="false">
                <v:imagedata r:id="rId79" o:title=""/>
              </v:shape>
            </v:group>
            <v:group style="position:absolute;left:1343;top:1016;width:509;height:203" coordorigin="1343,1016" coordsize="509,203">
              <v:shape style="position:absolute;left:1343;top:1016;width:509;height:203" coordorigin="1343,1016" coordsize="509,203" path="m1851,1016l1811,1083,1758,1139,1693,1181,1619,1209,1538,1218,1486,1214,1436,1203,1388,1184,1343,1157e" filled="false" stroked="true" strokeweight=".541pt" strokecolor="#231f20">
                <v:path arrowok="t"/>
              </v:shape>
            </v:group>
            <v:group style="position:absolute;left:1075;top:414;width:921;height:921" coordorigin="1075,414" coordsize="921,921">
              <v:shape style="position:absolute;left:1075;top:414;width:921;height:921" coordorigin="1075,414" coordsize="921,921" path="m1536,414l1610,420,1681,438,1747,466,1808,503,1861,549,1907,603,1945,663,1973,729,1990,800,1996,875,1990,949,1973,1020,1945,1086,1907,1147,1861,1200,1808,1246,1747,1284,1681,1312,1610,1329,1536,1335,1461,1329,1390,1312,1324,1284,1264,1246,1210,1200,1164,1147,1127,1086,1099,1020,1081,949,1075,875,1081,800,1099,729,1127,663,1164,603,1210,549,1264,503,1324,466,1390,438,1461,420,1536,414xe" filled="false" stroked="true" strokeweight=".567pt" strokecolor="#231f20">
                <v:path arrowok="t"/>
              </v:shape>
              <v:shape style="position:absolute;left:1393;top:1174;width:297;height:119" type="#_x0000_t75" stroked="false">
                <v:imagedata r:id="rId80" o:title=""/>
              </v:shape>
            </v:group>
            <w10:wrap type="topAndBottom"/>
          </v:group>
        </w:pict>
      </w:r>
      <w:r>
        <w:rPr/>
        <w:pict>
          <v:group style="position:absolute;margin-left:104.362999pt;margin-top:20.418976pt;width:46.65pt;height:46.65pt;mso-position-horizontal-relative:page;mso-position-vertical-relative:paragraph;z-index:3712;mso-wrap-distance-left:0;mso-wrap-distance-right:0" coordorigin="2087,408" coordsize="933,933">
            <v:group style="position:absolute;left:2093;top:414;width:921;height:921" coordorigin="2093,414" coordsize="921,921">
              <v:shape style="position:absolute;left:2093;top:414;width:921;height:921" coordorigin="2093,414" coordsize="921,921" path="m2554,414l2479,420,2408,438,2342,466,2282,503,2228,549,2182,603,2145,663,2117,729,2099,800,2093,875,2099,949,2117,1020,2145,1086,2182,1147,2228,1200,2282,1246,2342,1284,2408,1312,2479,1329,2554,1335,2628,1329,2699,1312,2765,1284,2825,1246,2879,1200,2925,1147,2963,1086,2990,1020,3008,949,3014,875,3008,800,2990,729,2963,663,2925,603,2879,549,2825,503,2765,466,2699,438,2628,420,2554,414xe" filled="true" fillcolor="#d1d3d4" stroked="false">
                <v:path arrowok="t"/>
                <v:fill type="solid"/>
              </v:shape>
            </v:group>
            <v:group style="position:absolute;left:2093;top:414;width:921;height:921" coordorigin="2093,414" coordsize="921,921">
              <v:shape style="position:absolute;left:2093;top:414;width:921;height:921" coordorigin="2093,414" coordsize="921,921" path="m2554,414l2628,420,2699,438,2765,466,2825,503,2879,549,2925,603,2963,663,2990,729,3008,800,3014,875,3008,949,2990,1020,2963,1086,2925,1147,2879,1200,2825,1246,2765,1284,2699,1312,2628,1329,2554,1335,2479,1329,2408,1312,2342,1284,2282,1246,2228,1200,2182,1147,2145,1086,2117,1020,2099,949,2093,875,2099,800,2117,729,2145,663,2182,603,2228,549,2282,503,2342,466,2408,438,2479,420,2554,414xe" filled="false" stroked="true" strokeweight=".425pt" strokecolor="#231f20">
                <v:path arrowok="t"/>
              </v:shape>
            </v:group>
            <v:group style="position:absolute;left:2306;top:447;width:419;height:816" coordorigin="2306,447" coordsize="419,816">
              <v:shape style="position:absolute;left:2306;top:447;width:419;height:816" coordorigin="2306,447" coordsize="419,816" path="m2306,1263l2725,447e" filled="false" stroked="true" strokeweight=".306pt" strokecolor="#6d6e71">
                <v:path arrowok="t"/>
              </v:shape>
            </v:group>
            <v:group style="position:absolute;left:2103;top:564;width:112;height:217" coordorigin="2103,564" coordsize="112,217">
              <v:shape style="position:absolute;left:2103;top:564;width:112;height:217" coordorigin="2103,564" coordsize="112,217" path="m2103,780l2214,564e" filled="false" stroked="true" strokeweight=".306pt" strokecolor="#6d6e71">
                <v:path arrowok="t"/>
              </v:shape>
            </v:group>
            <v:group style="position:absolute;left:2095;top:526;width:159;height:309" coordorigin="2095,526" coordsize="159,309">
              <v:shape style="position:absolute;left:2095;top:526;width:159;height:309" coordorigin="2095,526" coordsize="159,309" path="m2095,834l2253,526e" filled="false" stroked="true" strokeweight=".306pt" strokecolor="#6d6e71">
                <v:path arrowok="t"/>
              </v:shape>
            </v:group>
            <v:group style="position:absolute;left:2093;top:500;width:193;height:376" coordorigin="2093,500" coordsize="193,376">
              <v:shape style="position:absolute;left:2093;top:500;width:193;height:376" coordorigin="2093,500" coordsize="193,376" path="m2093,876l2286,500e" filled="false" stroked="true" strokeweight=".306pt" strokecolor="#6d6e71">
                <v:path arrowok="t"/>
              </v:shape>
            </v:group>
            <v:group style="position:absolute;left:2095;top:480;width:222;height:431" coordorigin="2095,480" coordsize="222,431">
              <v:shape style="position:absolute;left:2095;top:480;width:222;height:431" coordorigin="2095,480" coordsize="222,431" path="m2095,911l2316,480e" filled="false" stroked="true" strokeweight=".306pt" strokecolor="#6d6e71">
                <v:path arrowok="t"/>
              </v:shape>
            </v:group>
            <v:group style="position:absolute;left:2098;top:465;width:246;height:478" coordorigin="2098,465" coordsize="246,478">
              <v:shape style="position:absolute;left:2098;top:465;width:246;height:478" coordorigin="2098,465" coordsize="246,478" path="m2098,942l2343,465e" filled="false" stroked="true" strokeweight=".306pt" strokecolor="#6d6e71">
                <v:path arrowok="t"/>
              </v:shape>
            </v:group>
            <v:group style="position:absolute;left:2103;top:453;width:266;height:518" coordorigin="2103,453" coordsize="266,518">
              <v:shape style="position:absolute;left:2103;top:453;width:266;height:518" coordorigin="2103,453" coordsize="266,518" path="m2103,971l2369,453e" filled="false" stroked="true" strokeweight=".306pt" strokecolor="#6d6e71">
                <v:path arrowok="t"/>
              </v:shape>
            </v:group>
            <v:group style="position:absolute;left:2110;top:443;width:285;height:554" coordorigin="2110,443" coordsize="285,554">
              <v:shape style="position:absolute;left:2110;top:443;width:285;height:554" coordorigin="2110,443" coordsize="285,554" path="m2110,997l2394,443e" filled="false" stroked="true" strokeweight=".306pt" strokecolor="#6d6e71">
                <v:path arrowok="t"/>
              </v:shape>
            </v:group>
            <v:group style="position:absolute;left:2117;top:435;width:301;height:586" coordorigin="2117,435" coordsize="301,586">
              <v:shape style="position:absolute;left:2117;top:435;width:301;height:586" coordorigin="2117,435" coordsize="301,586" path="m2117,1021l2418,435e" filled="false" stroked="true" strokeweight=".306pt" strokecolor="#6d6e71">
                <v:path arrowok="t"/>
              </v:shape>
            </v:group>
            <v:group style="position:absolute;left:2125;top:428;width:316;height:615" coordorigin="2125,428" coordsize="316,615">
              <v:shape style="position:absolute;left:2125;top:428;width:316;height:615" coordorigin="2125,428" coordsize="316,615" path="m2125,1043l2441,428e" filled="false" stroked="true" strokeweight=".306pt" strokecolor="#6d6e71">
                <v:path arrowok="t"/>
              </v:shape>
            </v:group>
            <v:group style="position:absolute;left:2134;top:423;width:329;height:641" coordorigin="2134,423" coordsize="329,641">
              <v:shape style="position:absolute;left:2134;top:423;width:329;height:641" coordorigin="2134,423" coordsize="329,641" path="m2134,1064l2463,423e" filled="false" stroked="true" strokeweight=".306pt" strokecolor="#6d6e71">
                <v:path arrowok="t"/>
              </v:shape>
            </v:group>
            <v:group style="position:absolute;left:2143;top:420;width:342;height:665" coordorigin="2143,420" coordsize="342,665">
              <v:shape style="position:absolute;left:2143;top:420;width:342;height:665" coordorigin="2143,420" coordsize="342,665" path="m2143,1084l2484,420e" filled="false" stroked="true" strokeweight=".306pt" strokecolor="#6d6e71">
                <v:path arrowok="t"/>
              </v:shape>
            </v:group>
            <v:group style="position:absolute;left:2153;top:417;width:352;height:686" coordorigin="2153,417" coordsize="352,686">
              <v:shape style="position:absolute;left:2153;top:417;width:352;height:686" coordorigin="2153,417" coordsize="352,686" path="m2153,1102l2505,417e" filled="false" stroked="true" strokeweight=".306pt" strokecolor="#6d6e71">
                <v:path arrowok="t"/>
              </v:shape>
            </v:group>
            <v:group style="position:absolute;left:2164;top:415;width:362;height:705" coordorigin="2164,415" coordsize="362,705">
              <v:shape style="position:absolute;left:2164;top:415;width:362;height:705" coordorigin="2164,415" coordsize="362,705" path="m2164,1120l2526,415e" filled="false" stroked="true" strokeweight=".306pt" strokecolor="#6d6e71">
                <v:path arrowok="t"/>
              </v:shape>
            </v:group>
            <v:group style="position:absolute;left:2175;top:414;width:371;height:723" coordorigin="2175,414" coordsize="371,723">
              <v:shape style="position:absolute;left:2175;top:414;width:371;height:723" coordorigin="2175,414" coordsize="371,723" path="m2175,1137l2546,414e" filled="false" stroked="true" strokeweight=".306pt" strokecolor="#6d6e71">
                <v:path arrowok="t"/>
              </v:shape>
            </v:group>
            <v:group style="position:absolute;left:2186;top:415;width:379;height:738" coordorigin="2186,415" coordsize="379,738">
              <v:shape style="position:absolute;left:2186;top:415;width:379;height:738" coordorigin="2186,415" coordsize="379,738" path="m2186,1152l2565,415e" filled="false" stroked="true" strokeweight=".306pt" strokecolor="#6d6e71">
                <v:path arrowok="t"/>
              </v:shape>
            </v:group>
            <v:group style="position:absolute;left:2198;top:415;width:387;height:752" coordorigin="2198,415" coordsize="387,752">
              <v:shape style="position:absolute;left:2198;top:415;width:387;height:752" coordorigin="2198,415" coordsize="387,752" path="m2198,1167l2585,415e" filled="false" stroked="true" strokeweight=".306pt" strokecolor="#6d6e71">
                <v:path arrowok="t"/>
              </v:shape>
            </v:group>
            <v:group style="position:absolute;left:2211;top:417;width:393;height:765" coordorigin="2211,417" coordsize="393,765">
              <v:shape style="position:absolute;left:2211;top:417;width:393;height:765" coordorigin="2211,417" coordsize="393,765" path="m2211,1182l2603,417e" filled="false" stroked="true" strokeweight=".306pt" strokecolor="#6d6e71">
                <v:path arrowok="t"/>
              </v:shape>
            </v:group>
            <v:group style="position:absolute;left:2223;top:419;width:399;height:776" coordorigin="2223,419" coordsize="399,776">
              <v:shape style="position:absolute;left:2223;top:419;width:399;height:776" coordorigin="2223,419" coordsize="399,776" path="m2223,1195l2622,419e" filled="false" stroked="true" strokeweight=".306pt" strokecolor="#6d6e71">
                <v:path arrowok="t"/>
              </v:shape>
            </v:group>
            <v:group style="position:absolute;left:2236;top:422;width:404;height:786" coordorigin="2236,422" coordsize="404,786">
              <v:shape style="position:absolute;left:2236;top:422;width:404;height:786" coordorigin="2236,422" coordsize="404,786" path="m2236,1208l2640,422e" filled="false" stroked="true" strokeweight=".306pt" strokecolor="#6d6e71">
                <v:path arrowok="t"/>
              </v:shape>
            </v:group>
            <v:group style="position:absolute;left:2250;top:426;width:408;height:795" coordorigin="2250,426" coordsize="408,795">
              <v:shape style="position:absolute;left:2250;top:426;width:408;height:795" coordorigin="2250,426" coordsize="408,795" path="m2250,1220l2658,426e" filled="false" stroked="true" strokeweight=".306pt" strokecolor="#6d6e71">
                <v:path arrowok="t"/>
              </v:shape>
            </v:group>
            <v:group style="position:absolute;left:2263;top:431;width:412;height:802" coordorigin="2263,431" coordsize="412,802">
              <v:shape style="position:absolute;left:2263;top:431;width:412;height:802" coordorigin="2263,431" coordsize="412,802" path="m2263,1232l2675,431e" filled="false" stroked="true" strokeweight=".306pt" strokecolor="#6d6e71">
                <v:path arrowok="t"/>
              </v:shape>
            </v:group>
            <v:group style="position:absolute;left:2277;top:436;width:415;height:808" coordorigin="2277,436" coordsize="415,808">
              <v:shape style="position:absolute;left:2277;top:436;width:415;height:808" coordorigin="2277,436" coordsize="415,808" path="m2277,1243l2692,436e" filled="false" stroked="true" strokeweight=".306pt" strokecolor="#6d6e71">
                <v:path arrowok="t"/>
              </v:shape>
            </v:group>
            <v:group style="position:absolute;left:2292;top:441;width:417;height:812" coordorigin="2292,441" coordsize="417,812">
              <v:shape style="position:absolute;left:2292;top:441;width:417;height:812" coordorigin="2292,441" coordsize="417,812" path="m2292,1253l2709,441e" filled="false" stroked="true" strokeweight=".306pt" strokecolor="#6d6e71">
                <v:path arrowok="t"/>
              </v:shape>
            </v:group>
            <v:group style="position:absolute;left:2144;top:558;width:293;height:412" coordorigin="2144,558" coordsize="293,412">
              <v:shape style="position:absolute;left:2144;top:558;width:293;height:412" coordorigin="2144,558" coordsize="293,412" path="m2183,898l2167,898,2160,901,2147,914,2144,921,2144,940,2210,970,2233,969,2256,964,2278,957,2299,947,2313,938,2249,938,2238,933,2209,911,2199,903,2196,902,2190,899,2183,898xe" filled="true" fillcolor="#231f20" stroked="false">
                <v:path arrowok="t"/>
                <v:fill type="solid"/>
              </v:shape>
              <v:shape style="position:absolute;left:2144;top:558;width:293;height:412" coordorigin="2144,558" coordsize="293,412" path="m2436,558l2279,558,2194,727,2212,728,2228,731,2283,760,2317,818,2321,853,2320,872,2292,927,2261,938,2313,938,2365,883,2387,821,2389,800,2388,782,2361,719,2309,680,2251,664,2270,628,2415,628,2436,558xe" filled="true" fillcolor="#231f20" stroked="false">
                <v:path arrowok="t"/>
                <v:fill type="solid"/>
              </v:shape>
            </v:group>
            <v:group style="position:absolute;left:2408;top:542;width:305;height:435" coordorigin="2408,542" coordsize="305,435">
              <v:shape style="position:absolute;left:2408;top:542;width:305;height:435" coordorigin="2408,542" coordsize="305,435" path="m2613,542l2542,566,2494,614,2448,688,2424,752,2410,823,2408,859,2409,875,2427,933,2477,973,2503,977,2517,976,2498,957,2490,954,2479,943,2476,935,2476,919,2491,842,2508,783,2536,698,2561,627,2593,569,2609,563,2673,563,2669,560,2657,552,2643,547,2629,543,2613,542xe" filled="true" fillcolor="#231f20" stroked="false">
                <v:path arrowok="t"/>
                <v:fill type="solid"/>
              </v:shape>
              <v:shape style="position:absolute;left:2408;top:542;width:305;height:435" coordorigin="2408,542" coordsize="305,435" path="m2673,563l2624,563,2631,566,2637,572,2643,578,2646,586,2646,598,2636,662,2608,755,2573,861,2552,919,2516,957,2573,957,2620,918,2660,860,2691,790,2709,713,2712,663,2712,649,2689,580,2680,569,2673,563xe" filled="true" fillcolor="#231f20" stroked="false">
                <v:path arrowok="t"/>
                <v:fill type="solid"/>
              </v:shape>
            </v:group>
            <v:group style="position:absolute;left:2175;top:1006;width:63;height:74" coordorigin="2175,1006" coordsize="63,74">
              <v:shape style="position:absolute;left:2175;top:1006;width:63;height:74" coordorigin="2175,1006" coordsize="63,74" path="m2218,1006l2199,1006,2191,1009,2178,1022,2175,1031,2175,1054,2178,1063,2191,1076,2199,1079,2216,1079,2222,1077,2232,1069,2234,1067,2203,1067,2198,1065,2192,1057,2190,1051,2190,1033,2192,1027,2199,1020,2203,1018,2235,1018,2234,1016,2225,1008,2218,1006xe" filled="true" fillcolor="#231f20" stroked="false">
                <v:path arrowok="t"/>
                <v:fill type="solid"/>
              </v:shape>
              <v:shape style="position:absolute;left:2175;top:1006;width:63;height:74" coordorigin="2175,1006" coordsize="63,74" path="m2224,1052l2223,1057,2221,1061,2215,1065,2212,1067,2234,1067,2236,1064,2238,1056,2224,1052xe" filled="true" fillcolor="#231f20" stroked="false">
                <v:path arrowok="t"/>
                <v:fill type="solid"/>
              </v:shape>
              <v:shape style="position:absolute;left:2175;top:1006;width:63;height:74" coordorigin="2175,1006" coordsize="63,74" path="m2235,1018l2212,1018,2215,1019,2221,1023,2223,1026,2224,1030,2238,1026,2236,1021,2235,1018xe" filled="true" fillcolor="#231f20" stroked="false">
                <v:path arrowok="t"/>
                <v:fill type="solid"/>
              </v:shape>
            </v:group>
            <v:group style="position:absolute;left:2251;top:1007;width:55;height:71" coordorigin="2251,1007" coordsize="55,71">
              <v:shape style="position:absolute;left:2251;top:1007;width:55;height:71" coordorigin="2251,1007" coordsize="55,71" path="m2304,1007l2251,1007,2251,1078,2306,1078,2306,1066,2265,1066,2265,1047,2302,1047,2302,1035,2265,1035,2265,1019,2304,1019,2304,1007xe" filled="true" fillcolor="#231f20" stroked="false">
                <v:path arrowok="t"/>
                <v:fill type="solid"/>
              </v:shape>
            </v:group>
            <v:group style="position:absolute;left:2318;top:1007;width:58;height:71" coordorigin="2318,1007" coordsize="58,71">
              <v:shape style="position:absolute;left:2318;top:1007;width:58;height:71" coordorigin="2318,1007" coordsize="58,71" path="m2332,1007l2318,1007,2318,1078,2332,1078,2332,1032,2348,1032,2332,1007xe" filled="true" fillcolor="#231f20" stroked="false">
                <v:path arrowok="t"/>
                <v:fill type="solid"/>
              </v:shape>
              <v:shape style="position:absolute;left:2318;top:1007;width:58;height:71" coordorigin="2318,1007" coordsize="58,71" path="m2348,1032l2332,1032,2361,1078,2376,1078,2376,1054,2362,1054,2348,1032xe" filled="true" fillcolor="#231f20" stroked="false">
                <v:path arrowok="t"/>
                <v:fill type="solid"/>
              </v:shape>
              <v:shape style="position:absolute;left:2318;top:1007;width:58;height:71" coordorigin="2318,1007" coordsize="58,71" path="m2376,1007l2362,1007,2362,1054,2376,1054,2376,1007xe" filled="true" fillcolor="#231f20" stroked="false">
                <v:path arrowok="t"/>
                <v:fill type="solid"/>
              </v:shape>
            </v:group>
            <v:group style="position:absolute;left:2386;top:1007;width:58;height:71" coordorigin="2386,1007" coordsize="58,71">
              <v:shape style="position:absolute;left:2386;top:1007;width:58;height:71" coordorigin="2386,1007" coordsize="58,71" path="m2422,1019l2407,1019,2407,1078,2422,1078,2422,1019xe" filled="true" fillcolor="#231f20" stroked="false">
                <v:path arrowok="t"/>
                <v:fill type="solid"/>
              </v:shape>
              <v:shape style="position:absolute;left:2386;top:1007;width:58;height:71" coordorigin="2386,1007" coordsize="58,71" path="m2443,1007l2386,1007,2386,1019,2443,1019,2443,1007xe" filled="true" fillcolor="#231f20" stroked="false">
                <v:path arrowok="t"/>
                <v:fill type="solid"/>
              </v:shape>
            </v:group>
            <v:group style="position:absolute;left:2438;top:1007;width:73;height:71" coordorigin="2438,1007" coordsize="73,71">
              <v:shape style="position:absolute;left:2438;top:1007;width:73;height:71" coordorigin="2438,1007" coordsize="73,71" path="m2482,1007l2466,1007,2438,1078,2453,1078,2459,1062,2504,1062,2499,1050,2464,1050,2474,1023,2488,1023,2482,1007xe" filled="true" fillcolor="#231f20" stroked="false">
                <v:path arrowok="t"/>
                <v:fill type="solid"/>
              </v:shape>
              <v:shape style="position:absolute;left:2438;top:1007;width:73;height:71" coordorigin="2438,1007" coordsize="73,71" path="m2504,1062l2488,1062,2495,1078,2511,1078,2504,1062xe" filled="true" fillcolor="#231f20" stroked="false">
                <v:path arrowok="t"/>
                <v:fill type="solid"/>
              </v:shape>
              <v:shape style="position:absolute;left:2438;top:1007;width:73;height:71" coordorigin="2438,1007" coordsize="73,71" path="m2488,1023l2474,1023,2484,1050,2499,1050,2488,1023xe" filled="true" fillcolor="#231f20" stroked="false">
                <v:path arrowok="t"/>
                <v:fill type="solid"/>
              </v:shape>
            </v:group>
            <v:group style="position:absolute;left:2503;top:1007;width:68;height:71" coordorigin="2503,1007" coordsize="68,71">
              <v:shape style="position:absolute;left:2503;top:1007;width:68;height:71" coordorigin="2503,1007" coordsize="68,71" path="m2519,1007l2503,1007,2529,1078,2545,1078,2552,1059,2538,1059,2519,1007xe" filled="true" fillcolor="#231f20" stroked="false">
                <v:path arrowok="t"/>
                <v:fill type="solid"/>
              </v:shape>
              <v:shape style="position:absolute;left:2503;top:1007;width:68;height:71" coordorigin="2503,1007" coordsize="68,71" path="m2571,1007l2555,1007,2538,1059,2552,1059,2571,1007xe" filled="true" fillcolor="#231f20" stroked="false">
                <v:path arrowok="t"/>
                <v:fill type="solid"/>
              </v:shape>
            </v:group>
            <v:group style="position:absolute;left:2575;top:1006;width:71;height:74" coordorigin="2575,1006" coordsize="71,74">
              <v:shape style="position:absolute;left:2575;top:1006;width:71;height:74" coordorigin="2575,1006" coordsize="71,74" path="m2621,1006l2604,1006,2599,1007,2575,1036,2575,1054,2578,1063,2591,1076,2600,1079,2621,1079,2629,1076,2638,1067,2605,1067,2600,1065,2592,1056,2590,1050,2590,1034,2592,1028,2599,1020,2604,1018,2638,1018,2629,1009,2621,1006xe" filled="true" fillcolor="#231f20" stroked="false">
                <v:path arrowok="t"/>
                <v:fill type="solid"/>
              </v:shape>
              <v:shape style="position:absolute;left:2575;top:1006;width:71;height:74" coordorigin="2575,1006" coordsize="71,74" path="m2638,1018l2616,1018,2621,1020,2628,1028,2630,1034,2630,1050,2628,1056,2621,1065,2616,1067,2638,1067,2642,1063,2645,1054,2645,1031,2642,1022,2638,1018xe" filled="true" fillcolor="#231f20" stroked="false">
                <v:path arrowok="t"/>
                <v:fill type="solid"/>
              </v:shape>
            </v:group>
            <v:group style="position:absolute;left:2653;top:1006;width:59;height:74" coordorigin="2653,1006" coordsize="59,74">
              <v:shape style="position:absolute;left:2653;top:1006;width:59;height:74" coordorigin="2653,1006" coordsize="59,74" path="m2667,1053l2653,1055,2654,1063,2657,1069,2667,1077,2674,1079,2689,1079,2694,1078,2703,1075,2706,1072,2709,1067,2679,1067,2675,1066,2670,1061,2668,1058,2667,1053xe" filled="true" fillcolor="#231f20" stroked="false">
                <v:path arrowok="t"/>
                <v:fill type="solid"/>
              </v:shape>
              <v:shape style="position:absolute;left:2653;top:1006;width:59;height:74" coordorigin="2653,1006" coordsize="59,74" path="m2691,1006l2677,1006,2672,1007,2656,1031,2658,1036,2666,1042,2671,1045,2685,1048,2689,1049,2693,1051,2695,1052,2697,1054,2697,1055,2697,1060,2696,1062,2691,1066,2688,1067,2709,1067,2711,1065,2712,1061,2712,1053,2711,1049,2678,1032,2674,1030,2670,1028,2670,1026,2670,1023,2670,1021,2674,1018,2678,1018,2708,1018,2707,1015,2698,1008,2691,1006xe" filled="true" fillcolor="#231f20" stroked="false">
                <v:path arrowok="t"/>
                <v:fill type="solid"/>
              </v:shape>
              <v:shape style="position:absolute;left:2653;top:1006;width:59;height:74" coordorigin="2653,1006" coordsize="59,74" path="m2708,1018l2686,1018,2689,1018,2693,1022,2695,1024,2695,1028,2710,1027,2710,1021,2708,1018xe" filled="true" fillcolor="#231f20" stroked="false">
                <v:path arrowok="t"/>
                <v:fill type="solid"/>
              </v:shape>
            </v:group>
            <v:group style="position:absolute;left:2666;top:724;width:269;height:419" coordorigin="2666,724" coordsize="269,419">
              <v:shape style="position:absolute;left:2666;top:724;width:269;height:419" coordorigin="2666,724" coordsize="269,419" path="m2666,724l2771,780,2863,848,2918,923,2935,991,2922,1049,2886,1096,2833,1128,2770,1143e" filled="false" stroked="true" strokeweight=".613pt" strokecolor="#231f20">
                <v:path arrowok="t"/>
              </v:shape>
              <v:shape style="position:absolute;left:2508;top:547;width:444;height:614" type="#_x0000_t75" stroked="false">
                <v:imagedata r:id="rId81" o:title=""/>
              </v:shape>
            </v:group>
            <v:group style="position:absolute;left:2361;top:1016;width:509;height:203" coordorigin="2361,1016" coordsize="509,203">
              <v:shape style="position:absolute;left:2361;top:1016;width:509;height:203" coordorigin="2361,1016" coordsize="509,203" path="m2869,1016l2829,1083,2776,1139,2711,1181,2637,1209,2556,1218,2504,1214,2454,1203,2405,1184,2361,1157e" filled="false" stroked="true" strokeweight=".541pt" strokecolor="#231f20">
                <v:path arrowok="t"/>
              </v:shape>
            </v:group>
            <v:group style="position:absolute;left:2093;top:414;width:921;height:921" coordorigin="2093,414" coordsize="921,921">
              <v:shape style="position:absolute;left:2093;top:414;width:921;height:921" coordorigin="2093,414" coordsize="921,921" path="m2554,414l2628,420,2699,438,2765,466,2825,503,2879,549,2925,603,2963,663,2990,729,3008,800,3014,875,3008,949,2990,1020,2963,1086,2925,1147,2879,1200,2825,1246,2765,1284,2699,1312,2628,1329,2554,1335,2479,1329,2408,1312,2342,1284,2282,1246,2228,1200,2182,1147,2145,1086,2117,1020,2099,949,2093,875,2099,800,2117,729,2145,663,2182,603,2228,549,2282,503,2342,466,2408,438,2479,420,2554,414xe" filled="false" stroked="true" strokeweight=".567pt" strokecolor="#231f20">
                <v:path arrowok="t"/>
              </v:shape>
              <v:shape style="position:absolute;left:2411;top:1174;width:297;height:119" type="#_x0000_t75" stroked="false">
                <v:imagedata r:id="rId74" o:title=""/>
              </v:shape>
            </v:group>
            <w10:wrap type="topAndBottom"/>
          </v:group>
        </w:pict>
      </w:r>
      <w:r>
        <w:rPr/>
        <w:pict>
          <v:group style="position:absolute;margin-left:155.253006pt;margin-top:20.418976pt;width:46.65pt;height:46.65pt;mso-position-horizontal-relative:page;mso-position-vertical-relative:paragraph;z-index:3736;mso-wrap-distance-left:0;mso-wrap-distance-right:0" coordorigin="3105,408" coordsize="933,933">
            <v:group style="position:absolute;left:3111;top:414;width:921;height:921" coordorigin="3111,414" coordsize="921,921">
              <v:shape style="position:absolute;left:3111;top:414;width:921;height:921" coordorigin="3111,414" coordsize="921,921" path="m3571,414l3497,420,3426,438,3360,466,3300,503,3246,549,3200,603,3162,663,3135,729,3117,800,3111,875,3117,949,3135,1020,3162,1086,3200,1147,3246,1200,3300,1246,3360,1284,3426,1312,3497,1329,3571,1335,3646,1329,3717,1312,3783,1284,3843,1246,3897,1200,3943,1147,3980,1086,4008,1020,4026,949,4032,875,4026,800,4008,729,3980,663,3943,603,3897,549,3843,503,3783,466,3717,438,3646,420,3571,414xe" filled="true" fillcolor="#d1d3d4" stroked="false">
                <v:path arrowok="t"/>
                <v:fill type="solid"/>
              </v:shape>
            </v:group>
            <v:group style="position:absolute;left:3111;top:414;width:921;height:921" coordorigin="3111,414" coordsize="921,921">
              <v:shape style="position:absolute;left:3111;top:414;width:921;height:921" coordorigin="3111,414" coordsize="921,921" path="m3571,414l3646,420,3717,438,3783,466,3843,503,3897,549,3943,603,3980,663,4008,729,4026,800,4032,875,4026,949,4008,1020,3980,1086,3943,1147,3897,1200,3843,1246,3783,1284,3717,1312,3646,1329,3571,1335,3497,1329,3426,1312,3360,1284,3300,1246,3246,1200,3200,1147,3162,1086,3135,1020,3117,949,3111,875,3117,800,3135,729,3162,663,3200,603,3246,549,3300,503,3360,466,3426,438,3497,420,3571,414xe" filled="false" stroked="true" strokeweight=".425pt" strokecolor="#231f20">
                <v:path arrowok="t"/>
              </v:shape>
            </v:group>
            <v:group style="position:absolute;left:3324;top:447;width:419;height:816" coordorigin="3324,447" coordsize="419,816">
              <v:shape style="position:absolute;left:3324;top:447;width:419;height:816" coordorigin="3324,447" coordsize="419,816" path="m3324,1263l3743,447e" filled="false" stroked="true" strokeweight=".306pt" strokecolor="#6d6e71">
                <v:path arrowok="t"/>
              </v:shape>
            </v:group>
            <v:group style="position:absolute;left:3121;top:564;width:112;height:217" coordorigin="3121,564" coordsize="112,217">
              <v:shape style="position:absolute;left:3121;top:564;width:112;height:217" coordorigin="3121,564" coordsize="112,217" path="m3121,780l3232,564e" filled="false" stroked="true" strokeweight=".306pt" strokecolor="#6d6e71">
                <v:path arrowok="t"/>
              </v:shape>
            </v:group>
            <v:group style="position:absolute;left:3113;top:526;width:159;height:309" coordorigin="3113,526" coordsize="159,309">
              <v:shape style="position:absolute;left:3113;top:526;width:159;height:309" coordorigin="3113,526" coordsize="159,309" path="m3113,834l3271,526e" filled="false" stroked="true" strokeweight=".306pt" strokecolor="#6d6e71">
                <v:path arrowok="t"/>
              </v:shape>
            </v:group>
            <v:group style="position:absolute;left:3111;top:500;width:193;height:376" coordorigin="3111,500" coordsize="193,376">
              <v:shape style="position:absolute;left:3111;top:500;width:193;height:376" coordorigin="3111,500" coordsize="193,376" path="m3111,876l3304,500e" filled="false" stroked="true" strokeweight=".306pt" strokecolor="#6d6e71">
                <v:path arrowok="t"/>
              </v:shape>
            </v:group>
            <v:group style="position:absolute;left:3112;top:480;width:222;height:431" coordorigin="3112,480" coordsize="222,431">
              <v:shape style="position:absolute;left:3112;top:480;width:222;height:431" coordorigin="3112,480" coordsize="222,431" path="m3112,911l3334,480e" filled="false" stroked="true" strokeweight=".306pt" strokecolor="#6d6e71">
                <v:path arrowok="t"/>
              </v:shape>
            </v:group>
            <v:group style="position:absolute;left:3116;top:465;width:246;height:478" coordorigin="3116,465" coordsize="246,478">
              <v:shape style="position:absolute;left:3116;top:465;width:246;height:478" coordorigin="3116,465" coordsize="246,478" path="m3116,942l3361,465e" filled="false" stroked="true" strokeweight=".306pt" strokecolor="#6d6e71">
                <v:path arrowok="t"/>
              </v:shape>
            </v:group>
            <v:group style="position:absolute;left:3121;top:453;width:266;height:518" coordorigin="3121,453" coordsize="266,518">
              <v:shape style="position:absolute;left:3121;top:453;width:266;height:518" coordorigin="3121,453" coordsize="266,518" path="m3121,971l3387,453e" filled="false" stroked="true" strokeweight=".306pt" strokecolor="#6d6e71">
                <v:path arrowok="t"/>
              </v:shape>
            </v:group>
            <v:group style="position:absolute;left:3127;top:443;width:285;height:554" coordorigin="3127,443" coordsize="285,554">
              <v:shape style="position:absolute;left:3127;top:443;width:285;height:554" coordorigin="3127,443" coordsize="285,554" path="m3127,997l3412,443e" filled="false" stroked="true" strokeweight=".306pt" strokecolor="#6d6e71">
                <v:path arrowok="t"/>
              </v:shape>
            </v:group>
            <v:group style="position:absolute;left:3135;top:435;width:301;height:586" coordorigin="3135,435" coordsize="301,586">
              <v:shape style="position:absolute;left:3135;top:435;width:301;height:586" coordorigin="3135,435" coordsize="301,586" path="m3135,1021l3436,435e" filled="false" stroked="true" strokeweight=".306pt" strokecolor="#6d6e71">
                <v:path arrowok="t"/>
              </v:shape>
            </v:group>
            <v:group style="position:absolute;left:3143;top:428;width:316;height:615" coordorigin="3143,428" coordsize="316,615">
              <v:shape style="position:absolute;left:3143;top:428;width:316;height:615" coordorigin="3143,428" coordsize="316,615" path="m3143,1043l3458,428e" filled="false" stroked="true" strokeweight=".306pt" strokecolor="#6d6e71">
                <v:path arrowok="t"/>
              </v:shape>
            </v:group>
            <v:group style="position:absolute;left:3152;top:423;width:329;height:641" coordorigin="3152,423" coordsize="329,641">
              <v:shape style="position:absolute;left:3152;top:423;width:329;height:641" coordorigin="3152,423" coordsize="329,641" path="m3152,1064l3481,423e" filled="false" stroked="true" strokeweight=".306pt" strokecolor="#6d6e71">
                <v:path arrowok="t"/>
              </v:shape>
            </v:group>
            <v:group style="position:absolute;left:3161;top:420;width:342;height:665" coordorigin="3161,420" coordsize="342,665">
              <v:shape style="position:absolute;left:3161;top:420;width:342;height:665" coordorigin="3161,420" coordsize="342,665" path="m3161,1084l3502,420e" filled="false" stroked="true" strokeweight=".306pt" strokecolor="#6d6e71">
                <v:path arrowok="t"/>
              </v:shape>
            </v:group>
            <v:group style="position:absolute;left:3171;top:417;width:352;height:686" coordorigin="3171,417" coordsize="352,686">
              <v:shape style="position:absolute;left:3171;top:417;width:352;height:686" coordorigin="3171,417" coordsize="352,686" path="m3171,1102l3523,417e" filled="false" stroked="true" strokeweight=".306pt" strokecolor="#6d6e71">
                <v:path arrowok="t"/>
              </v:shape>
            </v:group>
            <v:group style="position:absolute;left:3182;top:415;width:362;height:705" coordorigin="3182,415" coordsize="362,705">
              <v:shape style="position:absolute;left:3182;top:415;width:362;height:705" coordorigin="3182,415" coordsize="362,705" path="m3182,1120l3544,415e" filled="false" stroked="true" strokeweight=".306pt" strokecolor="#6d6e71">
                <v:path arrowok="t"/>
              </v:shape>
            </v:group>
            <v:group style="position:absolute;left:3193;top:414;width:371;height:723" coordorigin="3193,414" coordsize="371,723">
              <v:shape style="position:absolute;left:3193;top:414;width:371;height:723" coordorigin="3193,414" coordsize="371,723" path="m3193,1137l3564,414e" filled="false" stroked="true" strokeweight=".306pt" strokecolor="#6d6e71">
                <v:path arrowok="t"/>
              </v:shape>
            </v:group>
            <v:group style="position:absolute;left:3204;top:415;width:379;height:738" coordorigin="3204,415" coordsize="379,738">
              <v:shape style="position:absolute;left:3204;top:415;width:379;height:738" coordorigin="3204,415" coordsize="379,738" path="m3204,1152l3583,415e" filled="false" stroked="true" strokeweight=".306pt" strokecolor="#6d6e71">
                <v:path arrowok="t"/>
              </v:shape>
            </v:group>
            <v:group style="position:absolute;left:3216;top:415;width:387;height:752" coordorigin="3216,415" coordsize="387,752">
              <v:shape style="position:absolute;left:3216;top:415;width:387;height:752" coordorigin="3216,415" coordsize="387,752" path="m3216,1167l3602,415e" filled="false" stroked="true" strokeweight=".306pt" strokecolor="#6d6e71">
                <v:path arrowok="t"/>
              </v:shape>
            </v:group>
            <v:group style="position:absolute;left:3228;top:417;width:393;height:765" coordorigin="3228,417" coordsize="393,765">
              <v:shape style="position:absolute;left:3228;top:417;width:393;height:765" coordorigin="3228,417" coordsize="393,765" path="m3228,1182l3621,417e" filled="false" stroked="true" strokeweight=".306pt" strokecolor="#6d6e71">
                <v:path arrowok="t"/>
              </v:shape>
            </v:group>
            <v:group style="position:absolute;left:3241;top:419;width:399;height:776" coordorigin="3241,419" coordsize="399,776">
              <v:shape style="position:absolute;left:3241;top:419;width:399;height:776" coordorigin="3241,419" coordsize="399,776" path="m3241,1195l3640,419e" filled="false" stroked="true" strokeweight=".306pt" strokecolor="#6d6e71">
                <v:path arrowok="t"/>
              </v:shape>
            </v:group>
            <v:group style="position:absolute;left:3254;top:422;width:404;height:786" coordorigin="3254,422" coordsize="404,786">
              <v:shape style="position:absolute;left:3254;top:422;width:404;height:786" coordorigin="3254,422" coordsize="404,786" path="m3254,1208l3658,422e" filled="false" stroked="true" strokeweight=".306pt" strokecolor="#6d6e71">
                <v:path arrowok="t"/>
              </v:shape>
            </v:group>
            <v:group style="position:absolute;left:3267;top:426;width:408;height:795" coordorigin="3267,426" coordsize="408,795">
              <v:shape style="position:absolute;left:3267;top:426;width:408;height:795" coordorigin="3267,426" coordsize="408,795" path="m3267,1220l3675,426e" filled="false" stroked="true" strokeweight=".306pt" strokecolor="#6d6e71">
                <v:path arrowok="t"/>
              </v:shape>
            </v:group>
            <v:group style="position:absolute;left:3281;top:431;width:412;height:802" coordorigin="3281,431" coordsize="412,802">
              <v:shape style="position:absolute;left:3281;top:431;width:412;height:802" coordorigin="3281,431" coordsize="412,802" path="m3281,1232l3693,431e" filled="false" stroked="true" strokeweight=".306pt" strokecolor="#6d6e71">
                <v:path arrowok="t"/>
              </v:shape>
            </v:group>
            <v:group style="position:absolute;left:3295;top:436;width:415;height:808" coordorigin="3295,436" coordsize="415,808">
              <v:shape style="position:absolute;left:3295;top:436;width:415;height:808" coordorigin="3295,436" coordsize="415,808" path="m3295,1243l3710,436e" filled="false" stroked="true" strokeweight=".306pt" strokecolor="#6d6e71">
                <v:path arrowok="t"/>
              </v:shape>
            </v:group>
            <v:group style="position:absolute;left:3310;top:441;width:417;height:812" coordorigin="3310,441" coordsize="417,812">
              <v:shape style="position:absolute;left:3310;top:441;width:417;height:812" coordorigin="3310,441" coordsize="417,812" path="m3310,1253l3726,441e" filled="false" stroked="true" strokeweight=".306pt" strokecolor="#6d6e71">
                <v:path arrowok="t"/>
              </v:shape>
            </v:group>
            <v:group style="position:absolute;left:3161;top:558;width:293;height:412" coordorigin="3161,558" coordsize="293,412">
              <v:shape style="position:absolute;left:3161;top:558;width:293;height:412" coordorigin="3161,558" coordsize="293,412" path="m3201,898l3185,898,3177,901,3164,914,3161,921,3161,940,3227,970,3251,969,3273,964,3295,957,3317,947,3331,938,3267,938,3256,933,3227,911,3217,903,3213,902,3208,899,3201,898xe" filled="true" fillcolor="#231f20" stroked="false">
                <v:path arrowok="t"/>
                <v:fill type="solid"/>
              </v:shape>
              <v:shape style="position:absolute;left:3161;top:558;width:293;height:412" coordorigin="3161,558" coordsize="293,412" path="m3453,558l3297,558,3212,727,3230,728,3246,731,3300,760,3335,818,3339,853,3338,872,3309,927,3279,938,3331,938,3383,883,3405,821,3407,800,3405,782,3379,719,3327,680,3269,664,3288,628,3433,628,3453,558xe" filled="true" fillcolor="#231f20" stroked="false">
                <v:path arrowok="t"/>
                <v:fill type="solid"/>
              </v:shape>
            </v:group>
            <v:group style="position:absolute;left:3426;top:542;width:305;height:435" coordorigin="3426,542" coordsize="305,435">
              <v:shape style="position:absolute;left:3426;top:542;width:305;height:435" coordorigin="3426,542" coordsize="305,435" path="m3631,542l3559,566,3511,614,3466,688,3442,752,3428,823,3426,859,3427,875,3445,933,3495,973,3520,977,3535,976,3515,957,3508,954,3496,943,3493,935,3494,919,3509,842,3526,783,3554,698,3579,627,3611,569,3627,563,3691,563,3687,560,3675,552,3661,547,3647,543,3631,542xe" filled="true" fillcolor="#231f20" stroked="false">
                <v:path arrowok="t"/>
                <v:fill type="solid"/>
              </v:shape>
              <v:shape style="position:absolute;left:3426;top:542;width:305;height:435" coordorigin="3426,542" coordsize="305,435" path="m3691,563l3642,563,3649,566,3655,572,3661,578,3664,586,3664,598,3654,662,3625,755,3591,861,3570,919,3533,957,3591,957,3637,918,3678,860,3709,790,3727,713,3730,663,3730,649,3707,580,3697,569,3691,563xe" filled="true" fillcolor="#231f20" stroked="false">
                <v:path arrowok="t"/>
                <v:fill type="solid"/>
              </v:shape>
            </v:group>
            <v:group style="position:absolute;left:3193;top:1006;width:63;height:74" coordorigin="3193,1006" coordsize="63,74">
              <v:shape style="position:absolute;left:3193;top:1006;width:63;height:74" coordorigin="3193,1006" coordsize="63,74" path="m3236,1006l3217,1006,3209,1009,3196,1022,3193,1031,3193,1054,3196,1063,3208,1076,3216,1079,3234,1079,3240,1077,3250,1069,3252,1067,3221,1067,3216,1065,3210,1057,3208,1051,3208,1033,3210,1027,3216,1020,3221,1018,3253,1018,3252,1016,3243,1008,3236,1006xe" filled="true" fillcolor="#231f20" stroked="false">
                <v:path arrowok="t"/>
                <v:fill type="solid"/>
              </v:shape>
              <v:shape style="position:absolute;left:3193;top:1006;width:63;height:74" coordorigin="3193,1006" coordsize="63,74" path="m3242,1052l3241,1057,3239,1061,3233,1065,3230,1067,3252,1067,3254,1064,3256,1056,3242,1052xe" filled="true" fillcolor="#231f20" stroked="false">
                <v:path arrowok="t"/>
                <v:fill type="solid"/>
              </v:shape>
              <v:shape style="position:absolute;left:3193;top:1006;width:63;height:74" coordorigin="3193,1006" coordsize="63,74" path="m3253,1018l3230,1018,3233,1019,3239,1023,3240,1026,3241,1030,3256,1026,3254,1021,3253,1018xe" filled="true" fillcolor="#231f20" stroked="false">
                <v:path arrowok="t"/>
                <v:fill type="solid"/>
              </v:shape>
            </v:group>
            <v:group style="position:absolute;left:3269;top:1007;width:55;height:71" coordorigin="3269,1007" coordsize="55,71">
              <v:shape style="position:absolute;left:3269;top:1007;width:55;height:71" coordorigin="3269,1007" coordsize="55,71" path="m3322,1007l3269,1007,3269,1078,3324,1078,3324,1066,3283,1066,3283,1047,3319,1047,3319,1035,3283,1035,3283,1019,3322,1019,3322,1007xe" filled="true" fillcolor="#231f20" stroked="false">
                <v:path arrowok="t"/>
                <v:fill type="solid"/>
              </v:shape>
            </v:group>
            <v:group style="position:absolute;left:3336;top:1007;width:58;height:71" coordorigin="3336,1007" coordsize="58,71">
              <v:shape style="position:absolute;left:3336;top:1007;width:58;height:71" coordorigin="3336,1007" coordsize="58,71" path="m3350,1007l3336,1007,3336,1078,3350,1078,3350,1032,3366,1032,3350,1007xe" filled="true" fillcolor="#231f20" stroked="false">
                <v:path arrowok="t"/>
                <v:fill type="solid"/>
              </v:shape>
              <v:shape style="position:absolute;left:3336;top:1007;width:58;height:71" coordorigin="3336,1007" coordsize="58,71" path="m3366,1032l3350,1032,3379,1078,3393,1078,3393,1054,3380,1054,3366,1032xe" filled="true" fillcolor="#231f20" stroked="false">
                <v:path arrowok="t"/>
                <v:fill type="solid"/>
              </v:shape>
              <v:shape style="position:absolute;left:3336;top:1007;width:58;height:71" coordorigin="3336,1007" coordsize="58,71" path="m3393,1007l3380,1007,3380,1054,3393,1054,3393,1007xe" filled="true" fillcolor="#231f20" stroked="false">
                <v:path arrowok="t"/>
                <v:fill type="solid"/>
              </v:shape>
            </v:group>
            <v:group style="position:absolute;left:3404;top:1007;width:58;height:71" coordorigin="3404,1007" coordsize="58,71">
              <v:shape style="position:absolute;left:3404;top:1007;width:58;height:71" coordorigin="3404,1007" coordsize="58,71" path="m3440,1019l3425,1019,3425,1078,3440,1078,3440,1019xe" filled="true" fillcolor="#231f20" stroked="false">
                <v:path arrowok="t"/>
                <v:fill type="solid"/>
              </v:shape>
              <v:shape style="position:absolute;left:3404;top:1007;width:58;height:71" coordorigin="3404,1007" coordsize="58,71" path="m3461,1007l3404,1007,3404,1019,3461,1019,3461,1007xe" filled="true" fillcolor="#231f20" stroked="false">
                <v:path arrowok="t"/>
                <v:fill type="solid"/>
              </v:shape>
            </v:group>
            <v:group style="position:absolute;left:3456;top:1007;width:73;height:71" coordorigin="3456,1007" coordsize="73,71">
              <v:shape style="position:absolute;left:3456;top:1007;width:73;height:71" coordorigin="3456,1007" coordsize="73,71" path="m3499,1007l3484,1007,3456,1078,3471,1078,3477,1062,3522,1062,3517,1050,3482,1050,3491,1023,3506,1023,3499,1007xe" filled="true" fillcolor="#231f20" stroked="false">
                <v:path arrowok="t"/>
                <v:fill type="solid"/>
              </v:shape>
              <v:shape style="position:absolute;left:3456;top:1007;width:73;height:71" coordorigin="3456,1007" coordsize="73,71" path="m3522,1062l3506,1062,3512,1078,3528,1078,3522,1062xe" filled="true" fillcolor="#231f20" stroked="false">
                <v:path arrowok="t"/>
                <v:fill type="solid"/>
              </v:shape>
              <v:shape style="position:absolute;left:3456;top:1007;width:73;height:71" coordorigin="3456,1007" coordsize="73,71" path="m3506,1023l3491,1023,3501,1050,3517,1050,3506,1023xe" filled="true" fillcolor="#231f20" stroked="false">
                <v:path arrowok="t"/>
                <v:fill type="solid"/>
              </v:shape>
            </v:group>
            <v:group style="position:absolute;left:3521;top:1007;width:68;height:71" coordorigin="3521,1007" coordsize="68,71">
              <v:shape style="position:absolute;left:3521;top:1007;width:68;height:71" coordorigin="3521,1007" coordsize="68,71" path="m3537,1007l3521,1007,3547,1078,3563,1078,3569,1059,3555,1059,3537,1007xe" filled="true" fillcolor="#231f20" stroked="false">
                <v:path arrowok="t"/>
                <v:fill type="solid"/>
              </v:shape>
              <v:shape style="position:absolute;left:3521;top:1007;width:68;height:71" coordorigin="3521,1007" coordsize="68,71" path="m3589,1007l3573,1007,3555,1059,3569,1059,3589,1007xe" filled="true" fillcolor="#231f20" stroked="false">
                <v:path arrowok="t"/>
                <v:fill type="solid"/>
              </v:shape>
            </v:group>
            <v:group style="position:absolute;left:3593;top:1006;width:71;height:74" coordorigin="3593,1006" coordsize="71,74">
              <v:shape style="position:absolute;left:3593;top:1006;width:71;height:74" coordorigin="3593,1006" coordsize="71,74" path="m3639,1006l3622,1006,3617,1007,3593,1036,3593,1054,3596,1063,3609,1076,3617,1079,3639,1079,3647,1076,3656,1067,3622,1067,3618,1065,3610,1056,3608,1050,3608,1034,3610,1028,3617,1020,3622,1018,3656,1018,3647,1009,3639,1006xe" filled="true" fillcolor="#231f20" stroked="false">
                <v:path arrowok="t"/>
                <v:fill type="solid"/>
              </v:shape>
              <v:shape style="position:absolute;left:3593;top:1006;width:71;height:74" coordorigin="3593,1006" coordsize="71,74" path="m3656,1018l3634,1018,3639,1020,3646,1028,3648,1034,3648,1050,3646,1056,3639,1065,3634,1067,3656,1067,3660,1063,3663,1054,3663,1031,3660,1022,3656,1018xe" filled="true" fillcolor="#231f20" stroked="false">
                <v:path arrowok="t"/>
                <v:fill type="solid"/>
              </v:shape>
            </v:group>
            <v:group style="position:absolute;left:3671;top:1006;width:59;height:74" coordorigin="3671,1006" coordsize="59,74">
              <v:shape style="position:absolute;left:3671;top:1006;width:59;height:74" coordorigin="3671,1006" coordsize="59,74" path="m3685,1053l3671,1055,3672,1063,3675,1069,3685,1077,3692,1079,3707,1079,3712,1078,3721,1075,3724,1072,3727,1067,3696,1067,3693,1066,3688,1061,3686,1058,3685,1053xe" filled="true" fillcolor="#231f20" stroked="false">
                <v:path arrowok="t"/>
                <v:fill type="solid"/>
              </v:shape>
              <v:shape style="position:absolute;left:3671;top:1006;width:59;height:74" coordorigin="3671,1006" coordsize="59,74" path="m3709,1006l3694,1006,3690,1007,3673,1031,3676,1036,3683,1042,3689,1045,3703,1048,3707,1049,3711,1051,3713,1052,3715,1054,3715,1055,3715,1060,3714,1062,3709,1066,3706,1067,3727,1067,3729,1065,3730,1061,3730,1053,3729,1049,3696,1032,3691,1030,3688,1028,3687,1026,3687,1023,3688,1021,3692,1018,3695,1018,3726,1018,3725,1015,3716,1008,3709,1006xe" filled="true" fillcolor="#231f20" stroked="false">
                <v:path arrowok="t"/>
                <v:fill type="solid"/>
              </v:shape>
              <v:shape style="position:absolute;left:3671;top:1006;width:59;height:74" coordorigin="3671,1006" coordsize="59,74" path="m3726,1018l3704,1018,3707,1018,3711,1022,3712,1024,3713,1028,3728,1027,3727,1021,3726,1018xe" filled="true" fillcolor="#231f20" stroked="false">
                <v:path arrowok="t"/>
                <v:fill type="solid"/>
              </v:shape>
            </v:group>
            <v:group style="position:absolute;left:3684;top:724;width:269;height:419" coordorigin="3684,724" coordsize="269,419">
              <v:shape style="position:absolute;left:3684;top:724;width:269;height:419" coordorigin="3684,724" coordsize="269,419" path="m3684,724l3789,780,3881,848,3935,923,3953,991,3940,1049,3904,1096,3851,1128,3788,1143e" filled="false" stroked="true" strokeweight=".613pt" strokecolor="#231f20">
                <v:path arrowok="t"/>
              </v:shape>
              <v:shape style="position:absolute;left:3525;top:547;width:444;height:614" type="#_x0000_t75" stroked="false">
                <v:imagedata r:id="rId82" o:title=""/>
              </v:shape>
            </v:group>
            <v:group style="position:absolute;left:3378;top:1016;width:509;height:203" coordorigin="3378,1016" coordsize="509,203">
              <v:shape style="position:absolute;left:3378;top:1016;width:509;height:203" coordorigin="3378,1016" coordsize="509,203" path="m3887,1016l3847,1083,3793,1139,3728,1181,3654,1209,3574,1218,3522,1214,3471,1203,3423,1184,3378,1157e" filled="false" stroked="true" strokeweight=".541pt" strokecolor="#231f20">
                <v:path arrowok="t"/>
              </v:shape>
            </v:group>
            <v:group style="position:absolute;left:3111;top:414;width:921;height:921" coordorigin="3111,414" coordsize="921,921">
              <v:shape style="position:absolute;left:3111;top:414;width:921;height:921" coordorigin="3111,414" coordsize="921,921" path="m3571,414l3646,420,3717,438,3783,466,3843,503,3897,549,3943,603,3980,663,4008,729,4026,800,4032,875,4026,949,4008,1020,3980,1086,3943,1147,3897,1200,3843,1246,3783,1284,3717,1312,3646,1329,3571,1335,3497,1329,3426,1312,3360,1284,3300,1246,3246,1200,3200,1147,3162,1086,3135,1020,3117,949,3111,875,3117,800,3135,729,3162,663,3200,603,3246,549,3300,503,3360,466,3426,438,3497,420,3571,414xe" filled="false" stroked="true" strokeweight=".567pt" strokecolor="#231f20">
                <v:path arrowok="t"/>
              </v:shape>
              <v:shape style="position:absolute;left:3428;top:1174;width:297;height:119" type="#_x0000_t75" stroked="false">
                <v:imagedata r:id="rId74" o:title=""/>
              </v:shape>
            </v:group>
            <w10:wrap type="topAndBottom"/>
          </v:group>
        </w:pict>
      </w:r>
      <w:r>
        <w:rPr/>
        <w:pict>
          <v:group style="position:absolute;margin-left:206.141998pt;margin-top:20.418976pt;width:46.65pt;height:46.65pt;mso-position-horizontal-relative:page;mso-position-vertical-relative:paragraph;z-index:3760;mso-wrap-distance-left:0;mso-wrap-distance-right:0" coordorigin="4123,408" coordsize="933,933">
            <v:group style="position:absolute;left:4129;top:414;width:921;height:921" coordorigin="4129,414" coordsize="921,921">
              <v:shape style="position:absolute;left:4129;top:414;width:921;height:921" coordorigin="4129,414" coordsize="921,921" path="m4589,414l4515,420,4444,438,4378,466,4317,503,4264,549,4218,603,4180,663,4152,729,4135,800,4129,875,4135,949,4152,1020,4180,1086,4218,1147,4264,1200,4317,1246,4378,1284,4444,1312,4515,1329,4589,1335,4664,1329,4735,1312,4801,1284,4861,1246,4915,1200,4961,1147,4998,1086,5026,1020,5043,949,5049,875,5043,800,5026,729,4998,663,4961,603,4915,549,4861,503,4801,466,4735,438,4664,420,4589,414xe" filled="true" fillcolor="#d1d3d4" stroked="false">
                <v:path arrowok="t"/>
                <v:fill type="solid"/>
              </v:shape>
            </v:group>
            <v:group style="position:absolute;left:4129;top:414;width:921;height:921" coordorigin="4129,414" coordsize="921,921">
              <v:shape style="position:absolute;left:4129;top:414;width:921;height:921" coordorigin="4129,414" coordsize="921,921" path="m4589,414l4664,420,4735,438,4801,466,4861,503,4915,549,4961,603,4998,663,5026,729,5043,800,5049,875,5043,949,5026,1020,4998,1086,4961,1147,4915,1200,4861,1246,4801,1284,4735,1312,4664,1329,4589,1335,4515,1329,4444,1312,4378,1284,4317,1246,4264,1200,4218,1147,4180,1086,4152,1020,4135,949,4129,875,4135,800,4152,729,4180,663,4218,603,4264,549,4317,503,4378,466,4444,438,4515,420,4589,414xe" filled="false" stroked="true" strokeweight=".425pt" strokecolor="#231f20">
                <v:path arrowok="t"/>
              </v:shape>
            </v:group>
            <v:group style="position:absolute;left:4342;top:447;width:419;height:816" coordorigin="4342,447" coordsize="419,816">
              <v:shape style="position:absolute;left:4342;top:447;width:419;height:816" coordorigin="4342,447" coordsize="419,816" path="m4342,1263l4761,447e" filled="false" stroked="true" strokeweight=".306pt" strokecolor="#6d6e71">
                <v:path arrowok="t"/>
              </v:shape>
            </v:group>
            <v:group style="position:absolute;left:4139;top:564;width:112;height:217" coordorigin="4139,564" coordsize="112,217">
              <v:shape style="position:absolute;left:4139;top:564;width:112;height:217" coordorigin="4139,564" coordsize="112,217" path="m4139,780l4250,564e" filled="false" stroked="true" strokeweight=".306pt" strokecolor="#6d6e71">
                <v:path arrowok="t"/>
              </v:shape>
            </v:group>
            <v:group style="position:absolute;left:4131;top:526;width:159;height:309" coordorigin="4131,526" coordsize="159,309">
              <v:shape style="position:absolute;left:4131;top:526;width:159;height:309" coordorigin="4131,526" coordsize="159,309" path="m4131,834l4289,526e" filled="false" stroked="true" strokeweight=".306pt" strokecolor="#6d6e71">
                <v:path arrowok="t"/>
              </v:shape>
            </v:group>
            <v:group style="position:absolute;left:4129;top:500;width:193;height:376" coordorigin="4129,500" coordsize="193,376">
              <v:shape style="position:absolute;left:4129;top:500;width:193;height:376" coordorigin="4129,500" coordsize="193,376" path="m4129,876l4322,500e" filled="false" stroked="true" strokeweight=".306pt" strokecolor="#6d6e71">
                <v:path arrowok="t"/>
              </v:shape>
            </v:group>
            <v:group style="position:absolute;left:4130;top:480;width:222;height:431" coordorigin="4130,480" coordsize="222,431">
              <v:shape style="position:absolute;left:4130;top:480;width:222;height:431" coordorigin="4130,480" coordsize="222,431" path="m4130,911l4351,480e" filled="false" stroked="true" strokeweight=".306pt" strokecolor="#6d6e71">
                <v:path arrowok="t"/>
              </v:shape>
            </v:group>
            <v:group style="position:absolute;left:4134;top:465;width:246;height:478" coordorigin="4134,465" coordsize="246,478">
              <v:shape style="position:absolute;left:4134;top:465;width:246;height:478" coordorigin="4134,465" coordsize="246,478" path="m4134,942l4379,465e" filled="false" stroked="true" strokeweight=".306pt" strokecolor="#6d6e71">
                <v:path arrowok="t"/>
              </v:shape>
            </v:group>
            <v:group style="position:absolute;left:4139;top:453;width:266;height:518" coordorigin="4139,453" coordsize="266,518">
              <v:shape style="position:absolute;left:4139;top:453;width:266;height:518" coordorigin="4139,453" coordsize="266,518" path="m4139,971l4405,453e" filled="false" stroked="true" strokeweight=".306pt" strokecolor="#6d6e71">
                <v:path arrowok="t"/>
              </v:shape>
            </v:group>
            <v:group style="position:absolute;left:4145;top:443;width:285;height:554" coordorigin="4145,443" coordsize="285,554">
              <v:shape style="position:absolute;left:4145;top:443;width:285;height:554" coordorigin="4145,443" coordsize="285,554" path="m4145,997l4430,443e" filled="false" stroked="true" strokeweight=".306pt" strokecolor="#6d6e71">
                <v:path arrowok="t"/>
              </v:shape>
            </v:group>
            <v:group style="position:absolute;left:4152;top:435;width:301;height:586" coordorigin="4152,435" coordsize="301,586">
              <v:shape style="position:absolute;left:4152;top:435;width:301;height:586" coordorigin="4152,435" coordsize="301,586" path="m4152,1021l4453,435e" filled="false" stroked="true" strokeweight=".306pt" strokecolor="#6d6e71">
                <v:path arrowok="t"/>
              </v:shape>
            </v:group>
            <v:group style="position:absolute;left:4161;top:428;width:316;height:615" coordorigin="4161,428" coordsize="316,615">
              <v:shape style="position:absolute;left:4161;top:428;width:316;height:615" coordorigin="4161,428" coordsize="316,615" path="m4161,1043l4476,428e" filled="false" stroked="true" strokeweight=".306pt" strokecolor="#6d6e71">
                <v:path arrowok="t"/>
              </v:shape>
            </v:group>
            <v:group style="position:absolute;left:4169;top:423;width:329;height:641" coordorigin="4169,423" coordsize="329,641">
              <v:shape style="position:absolute;left:4169;top:423;width:329;height:641" coordorigin="4169,423" coordsize="329,641" path="m4169,1064l4498,423e" filled="false" stroked="true" strokeweight=".306pt" strokecolor="#6d6e71">
                <v:path arrowok="t"/>
              </v:shape>
            </v:group>
            <v:group style="position:absolute;left:4179;top:420;width:342;height:665" coordorigin="4179,420" coordsize="342,665">
              <v:shape style="position:absolute;left:4179;top:420;width:342;height:665" coordorigin="4179,420" coordsize="342,665" path="m4179,1084l4520,420e" filled="false" stroked="true" strokeweight=".306pt" strokecolor="#6d6e71">
                <v:path arrowok="t"/>
              </v:shape>
            </v:group>
            <v:group style="position:absolute;left:4189;top:417;width:352;height:686" coordorigin="4189,417" coordsize="352,686">
              <v:shape style="position:absolute;left:4189;top:417;width:352;height:686" coordorigin="4189,417" coordsize="352,686" path="m4189,1102l4541,417e" filled="false" stroked="true" strokeweight=".306pt" strokecolor="#6d6e71">
                <v:path arrowok="t"/>
              </v:shape>
            </v:group>
            <v:group style="position:absolute;left:4200;top:415;width:362;height:705" coordorigin="4200,415" coordsize="362,705">
              <v:shape style="position:absolute;left:4200;top:415;width:362;height:705" coordorigin="4200,415" coordsize="362,705" path="m4200,1120l4561,415e" filled="false" stroked="true" strokeweight=".306pt" strokecolor="#6d6e71">
                <v:path arrowok="t"/>
              </v:shape>
            </v:group>
            <v:group style="position:absolute;left:4211;top:414;width:371;height:723" coordorigin="4211,414" coordsize="371,723">
              <v:shape style="position:absolute;left:4211;top:414;width:371;height:723" coordorigin="4211,414" coordsize="371,723" path="m4211,1137l4581,414e" filled="false" stroked="true" strokeweight=".306pt" strokecolor="#6d6e71">
                <v:path arrowok="t"/>
              </v:shape>
            </v:group>
            <v:group style="position:absolute;left:4222;top:415;width:379;height:738" coordorigin="4222,415" coordsize="379,738">
              <v:shape style="position:absolute;left:4222;top:415;width:379;height:738" coordorigin="4222,415" coordsize="379,738" path="m4222,1152l4601,415e" filled="false" stroked="true" strokeweight=".306pt" strokecolor="#6d6e71">
                <v:path arrowok="t"/>
              </v:shape>
            </v:group>
            <v:group style="position:absolute;left:4234;top:415;width:387;height:752" coordorigin="4234,415" coordsize="387,752">
              <v:shape style="position:absolute;left:4234;top:415;width:387;height:752" coordorigin="4234,415" coordsize="387,752" path="m4234,1167l4620,415e" filled="false" stroked="true" strokeweight=".306pt" strokecolor="#6d6e71">
                <v:path arrowok="t"/>
              </v:shape>
            </v:group>
            <v:group style="position:absolute;left:4246;top:417;width:393;height:765" coordorigin="4246,417" coordsize="393,765">
              <v:shape style="position:absolute;left:4246;top:417;width:393;height:765" coordorigin="4246,417" coordsize="393,765" path="m4246,1182l4639,417e" filled="false" stroked="true" strokeweight=".306pt" strokecolor="#6d6e71">
                <v:path arrowok="t"/>
              </v:shape>
            </v:group>
            <v:group style="position:absolute;left:4259;top:419;width:399;height:776" coordorigin="4259,419" coordsize="399,776">
              <v:shape style="position:absolute;left:4259;top:419;width:399;height:776" coordorigin="4259,419" coordsize="399,776" path="m4259,1195l4657,419e" filled="false" stroked="true" strokeweight=".306pt" strokecolor="#6d6e71">
                <v:path arrowok="t"/>
              </v:shape>
            </v:group>
            <v:group style="position:absolute;left:4272;top:422;width:404;height:786" coordorigin="4272,422" coordsize="404,786">
              <v:shape style="position:absolute;left:4272;top:422;width:404;height:786" coordorigin="4272,422" coordsize="404,786" path="m4272,1208l4675,422e" filled="false" stroked="true" strokeweight=".306pt" strokecolor="#6d6e71">
                <v:path arrowok="t"/>
              </v:shape>
            </v:group>
            <v:group style="position:absolute;left:4285;top:426;width:408;height:795" coordorigin="4285,426" coordsize="408,795">
              <v:shape style="position:absolute;left:4285;top:426;width:408;height:795" coordorigin="4285,426" coordsize="408,795" path="m4285,1220l4693,426e" filled="false" stroked="true" strokeweight=".306pt" strokecolor="#6d6e71">
                <v:path arrowok="t"/>
              </v:shape>
            </v:group>
            <v:group style="position:absolute;left:4299;top:431;width:412;height:802" coordorigin="4299,431" coordsize="412,802">
              <v:shape style="position:absolute;left:4299;top:431;width:412;height:802" coordorigin="4299,431" coordsize="412,802" path="m4299,1232l4710,431e" filled="false" stroked="true" strokeweight=".306pt" strokecolor="#6d6e71">
                <v:path arrowok="t"/>
              </v:shape>
            </v:group>
            <v:group style="position:absolute;left:4313;top:436;width:415;height:808" coordorigin="4313,436" coordsize="415,808">
              <v:shape style="position:absolute;left:4313;top:436;width:415;height:808" coordorigin="4313,436" coordsize="415,808" path="m4313,1243l4728,436e" filled="false" stroked="true" strokeweight=".306pt" strokecolor="#6d6e71">
                <v:path arrowok="t"/>
              </v:shape>
            </v:group>
            <v:group style="position:absolute;left:4327;top:441;width:417;height:812" coordorigin="4327,441" coordsize="417,812">
              <v:shape style="position:absolute;left:4327;top:441;width:417;height:812" coordorigin="4327,441" coordsize="417,812" path="m4327,1253l4744,441e" filled="false" stroked="true" strokeweight=".306pt" strokecolor="#6d6e71">
                <v:path arrowok="t"/>
              </v:shape>
            </v:group>
            <v:group style="position:absolute;left:4179;top:558;width:293;height:412" coordorigin="4179,558" coordsize="293,412">
              <v:shape style="position:absolute;left:4179;top:558;width:293;height:412" coordorigin="4179,558" coordsize="293,412" path="m4219,898l4203,898,4195,901,4182,914,4179,921,4179,940,4245,970,4268,969,4291,964,4313,957,4335,947,4349,938,4285,938,4273,933,4245,911,4235,903,4231,902,4225,899,4219,898xe" filled="true" fillcolor="#231f20" stroked="false">
                <v:path arrowok="t"/>
                <v:fill type="solid"/>
              </v:shape>
              <v:shape style="position:absolute;left:4179;top:558;width:293;height:412" coordorigin="4179,558" coordsize="293,412" path="m4471,558l4314,558,4230,727,4248,728,4264,731,4318,760,4353,818,4357,853,4356,872,4327,927,4296,938,4349,938,4401,883,4423,821,4424,800,4423,782,4397,719,4345,680,4287,664,4305,628,4451,628,4471,558xe" filled="true" fillcolor="#231f20" stroked="false">
                <v:path arrowok="t"/>
                <v:fill type="solid"/>
              </v:shape>
            </v:group>
            <v:group style="position:absolute;left:4444;top:542;width:305;height:435" coordorigin="4444,542" coordsize="305,435">
              <v:shape style="position:absolute;left:4444;top:542;width:305;height:435" coordorigin="4444,542" coordsize="305,435" path="m4649,542l4577,566,4529,614,4484,688,4459,752,4446,823,4444,859,4445,875,4463,933,4513,973,4538,977,4552,976,4533,957,4526,954,4514,943,4511,935,4511,919,4526,842,4544,783,4572,698,4597,627,4629,569,4645,563,4709,563,4704,560,4692,552,4679,547,4665,543,4649,542xe" filled="true" fillcolor="#231f20" stroked="false">
                <v:path arrowok="t"/>
                <v:fill type="solid"/>
              </v:shape>
              <v:shape style="position:absolute;left:4444;top:542;width:305;height:435" coordorigin="4444,542" coordsize="305,435" path="m4709,563l4660,563,4667,566,4673,572,4679,578,4682,586,4682,598,4671,662,4643,755,4609,861,4588,919,4551,957,4608,957,4655,918,4695,860,4727,790,4745,713,4748,663,4747,649,4724,580,4715,569,4709,563xe" filled="true" fillcolor="#231f20" stroked="false">
                <v:path arrowok="t"/>
                <v:fill type="solid"/>
              </v:shape>
            </v:group>
            <v:group style="position:absolute;left:4211;top:1006;width:63;height:74" coordorigin="4211,1006" coordsize="63,74">
              <v:shape style="position:absolute;left:4211;top:1006;width:63;height:74" coordorigin="4211,1006" coordsize="63,74" path="m4253,1006l4234,1006,4226,1009,4214,1022,4211,1031,4211,1054,4214,1063,4226,1076,4234,1079,4251,1079,4258,1077,4268,1069,4270,1067,4238,1067,4234,1065,4227,1057,4226,1051,4226,1033,4227,1027,4234,1020,4238,1018,4270,1018,4269,1016,4261,1008,4253,1006xe" filled="true" fillcolor="#231f20" stroked="false">
                <v:path arrowok="t"/>
                <v:fill type="solid"/>
              </v:shape>
              <v:shape style="position:absolute;left:4211;top:1006;width:63;height:74" coordorigin="4211,1006" coordsize="63,74" path="m4260,1052l4258,1057,4256,1061,4251,1065,4247,1067,4270,1067,4272,1064,4274,1056,4260,1052xe" filled="true" fillcolor="#231f20" stroked="false">
                <v:path arrowok="t"/>
                <v:fill type="solid"/>
              </v:shape>
              <v:shape style="position:absolute;left:4211;top:1006;width:63;height:74" coordorigin="4211,1006" coordsize="63,74" path="m4270,1018l4248,1018,4251,1019,4256,1023,4258,1026,4259,1030,4274,1026,4272,1021,4270,1018xe" filled="true" fillcolor="#231f20" stroked="false">
                <v:path arrowok="t"/>
                <v:fill type="solid"/>
              </v:shape>
            </v:group>
            <v:group style="position:absolute;left:4286;top:1007;width:55;height:71" coordorigin="4286,1007" coordsize="55,71">
              <v:shape style="position:absolute;left:4286;top:1007;width:55;height:71" coordorigin="4286,1007" coordsize="55,71" path="m4340,1007l4286,1007,4286,1078,4341,1078,4341,1066,4301,1066,4301,1047,4337,1047,4337,1035,4301,1035,4301,1019,4340,1019,4340,1007xe" filled="true" fillcolor="#231f20" stroked="false">
                <v:path arrowok="t"/>
                <v:fill type="solid"/>
              </v:shape>
            </v:group>
            <v:group style="position:absolute;left:4354;top:1007;width:58;height:71" coordorigin="4354,1007" coordsize="58,71">
              <v:shape style="position:absolute;left:4354;top:1007;width:58;height:71" coordorigin="4354,1007" coordsize="58,71" path="m4368,1007l4354,1007,4354,1078,4367,1078,4367,1032,4383,1032,4368,1007xe" filled="true" fillcolor="#231f20" stroked="false">
                <v:path arrowok="t"/>
                <v:fill type="solid"/>
              </v:shape>
              <v:shape style="position:absolute;left:4354;top:1007;width:58;height:71" coordorigin="4354,1007" coordsize="58,71" path="m4383,1032l4367,1032,4397,1078,4411,1078,4411,1054,4398,1054,4383,1032xe" filled="true" fillcolor="#231f20" stroked="false">
                <v:path arrowok="t"/>
                <v:fill type="solid"/>
              </v:shape>
              <v:shape style="position:absolute;left:4354;top:1007;width:58;height:71" coordorigin="4354,1007" coordsize="58,71" path="m4411,1007l4398,1007,4398,1054,4411,1054,4411,1007xe" filled="true" fillcolor="#231f20" stroked="false">
                <v:path arrowok="t"/>
                <v:fill type="solid"/>
              </v:shape>
            </v:group>
            <v:group style="position:absolute;left:4421;top:1007;width:58;height:71" coordorigin="4421,1007" coordsize="58,71">
              <v:shape style="position:absolute;left:4421;top:1007;width:58;height:71" coordorigin="4421,1007" coordsize="58,71" path="m4458,1019l4443,1019,4443,1078,4458,1078,4458,1019xe" filled="true" fillcolor="#231f20" stroked="false">
                <v:path arrowok="t"/>
                <v:fill type="solid"/>
              </v:shape>
              <v:shape style="position:absolute;left:4421;top:1007;width:58;height:71" coordorigin="4421,1007" coordsize="58,71" path="m4479,1007l4421,1007,4421,1019,4479,1019,4479,1007xe" filled="true" fillcolor="#231f20" stroked="false">
                <v:path arrowok="t"/>
                <v:fill type="solid"/>
              </v:shape>
            </v:group>
            <v:group style="position:absolute;left:4474;top:1007;width:73;height:71" coordorigin="4474,1007" coordsize="73,71">
              <v:shape style="position:absolute;left:4474;top:1007;width:73;height:71" coordorigin="4474,1007" coordsize="73,71" path="m4517,1007l4502,1007,4474,1078,4489,1078,4495,1062,4540,1062,4535,1050,4499,1050,4509,1023,4524,1023,4517,1007xe" filled="true" fillcolor="#231f20" stroked="false">
                <v:path arrowok="t"/>
                <v:fill type="solid"/>
              </v:shape>
              <v:shape style="position:absolute;left:4474;top:1007;width:73;height:71" coordorigin="4474,1007" coordsize="73,71" path="m4540,1062l4524,1062,4530,1078,4546,1078,4540,1062xe" filled="true" fillcolor="#231f20" stroked="false">
                <v:path arrowok="t"/>
                <v:fill type="solid"/>
              </v:shape>
              <v:shape style="position:absolute;left:4474;top:1007;width:73;height:71" coordorigin="4474,1007" coordsize="73,71" path="m4524,1023l4509,1023,4519,1050,4535,1050,4524,1023xe" filled="true" fillcolor="#231f20" stroked="false">
                <v:path arrowok="t"/>
                <v:fill type="solid"/>
              </v:shape>
            </v:group>
            <v:group style="position:absolute;left:4539;top:1007;width:68;height:71" coordorigin="4539,1007" coordsize="68,71">
              <v:shape style="position:absolute;left:4539;top:1007;width:68;height:71" coordorigin="4539,1007" coordsize="68,71" path="m4555,1007l4539,1007,4565,1078,4580,1078,4587,1059,4573,1059,4555,1007xe" filled="true" fillcolor="#231f20" stroked="false">
                <v:path arrowok="t"/>
                <v:fill type="solid"/>
              </v:shape>
              <v:shape style="position:absolute;left:4539;top:1007;width:68;height:71" coordorigin="4539,1007" coordsize="68,71" path="m4606,1007l4591,1007,4573,1059,4587,1059,4606,1007xe" filled="true" fillcolor="#231f20" stroked="false">
                <v:path arrowok="t"/>
                <v:fill type="solid"/>
              </v:shape>
            </v:group>
            <v:group style="position:absolute;left:4611;top:1006;width:71;height:74" coordorigin="4611,1006" coordsize="71,74">
              <v:shape style="position:absolute;left:4611;top:1006;width:71;height:74" coordorigin="4611,1006" coordsize="71,74" path="m4656,1006l4640,1006,4635,1007,4611,1036,4611,1054,4614,1063,4627,1076,4635,1079,4657,1079,4665,1076,4674,1067,4640,1067,4635,1065,4628,1056,4626,1050,4626,1034,4628,1028,4635,1020,4640,1018,4674,1018,4665,1009,4656,1006xe" filled="true" fillcolor="#231f20" stroked="false">
                <v:path arrowok="t"/>
                <v:fill type="solid"/>
              </v:shape>
              <v:shape style="position:absolute;left:4611;top:1006;width:71;height:74" coordorigin="4611,1006" coordsize="71,74" path="m4674,1018l4652,1018,4657,1020,4664,1028,4666,1034,4666,1050,4664,1056,4657,1065,4652,1067,4674,1067,4678,1063,4681,1054,4681,1031,4678,1022,4674,1018xe" filled="true" fillcolor="#231f20" stroked="false">
                <v:path arrowok="t"/>
                <v:fill type="solid"/>
              </v:shape>
            </v:group>
            <v:group style="position:absolute;left:4689;top:1006;width:59;height:74" coordorigin="4689,1006" coordsize="59,74">
              <v:shape style="position:absolute;left:4689;top:1006;width:59;height:74" coordorigin="4689,1006" coordsize="59,74" path="m4703,1053l4689,1055,4690,1063,4693,1069,4702,1077,4709,1079,4725,1079,4730,1078,4738,1075,4742,1072,4745,1067,4714,1067,4711,1066,4705,1061,4704,1058,4703,1053xe" filled="true" fillcolor="#231f20" stroked="false">
                <v:path arrowok="t"/>
                <v:fill type="solid"/>
              </v:shape>
              <v:shape style="position:absolute;left:4689;top:1006;width:59;height:74" coordorigin="4689,1006" coordsize="59,74" path="m4727,1006l4712,1006,4707,1007,4691,1031,4693,1036,4701,1042,4707,1045,4720,1048,4724,1049,4729,1051,4730,1052,4732,1054,4733,1055,4733,1060,4732,1062,4727,1066,4723,1067,4745,1067,4746,1065,4747,1061,4747,1053,4746,1049,4714,1032,4709,1030,4706,1028,4705,1026,4705,1023,4706,1021,4710,1018,4713,1018,4744,1018,4743,1015,4734,1008,4727,1006xe" filled="true" fillcolor="#231f20" stroked="false">
                <v:path arrowok="t"/>
                <v:fill type="solid"/>
              </v:shape>
              <v:shape style="position:absolute;left:4689;top:1006;width:59;height:74" coordorigin="4689,1006" coordsize="59,74" path="m4744,1018l4722,1018,4725,1018,4729,1022,4730,1024,4731,1028,4745,1027,4745,1021,4744,1018xe" filled="true" fillcolor="#231f20" stroked="false">
                <v:path arrowok="t"/>
                <v:fill type="solid"/>
              </v:shape>
            </v:group>
            <v:group style="position:absolute;left:4702;top:724;width:269;height:419" coordorigin="4702,724" coordsize="269,419">
              <v:shape style="position:absolute;left:4702;top:724;width:269;height:419" coordorigin="4702,724" coordsize="269,419" path="m4702,724l4807,780,4899,848,4953,923,4971,991,4958,1049,4921,1096,4868,1128,4805,1143e" filled="false" stroked="true" strokeweight=".613pt" strokecolor="#231f20">
                <v:path arrowok="t"/>
              </v:shape>
              <v:shape style="position:absolute;left:4543;top:547;width:444;height:614" type="#_x0000_t75" stroked="false">
                <v:imagedata r:id="rId83" o:title=""/>
              </v:shape>
            </v:group>
            <v:group style="position:absolute;left:4396;top:1016;width:509;height:203" coordorigin="4396,1016" coordsize="509,203">
              <v:shape style="position:absolute;left:4396;top:1016;width:509;height:203" coordorigin="4396,1016" coordsize="509,203" path="m4904,1016l4865,1083,4811,1139,4746,1181,4672,1209,4591,1218,4540,1214,4489,1203,4441,1184,4396,1157e" filled="false" stroked="true" strokeweight=".541pt" strokecolor="#231f20">
                <v:path arrowok="t"/>
              </v:shape>
            </v:group>
            <v:group style="position:absolute;left:4129;top:414;width:921;height:921" coordorigin="4129,414" coordsize="921,921">
              <v:shape style="position:absolute;left:4129;top:414;width:921;height:921" coordorigin="4129,414" coordsize="921,921" path="m4589,414l4664,420,4735,438,4801,466,4861,503,4915,549,4961,603,4998,663,5026,729,5043,800,5049,875,5043,949,5026,1020,4998,1086,4961,1147,4915,1200,4861,1246,4801,1284,4735,1312,4664,1329,4589,1335,4515,1329,4444,1312,4378,1284,4317,1246,4264,1200,4218,1147,4180,1086,4152,1020,4135,949,4129,875,4135,800,4152,729,4180,663,4218,603,4264,549,4317,503,4378,466,4444,438,4515,420,4589,414xe" filled="false" stroked="true" strokeweight=".567pt" strokecolor="#231f20">
                <v:path arrowok="t"/>
              </v:shape>
              <v:shape style="position:absolute;left:4446;top:1174;width:297;height:119" type="#_x0000_t75" stroked="false">
                <v:imagedata r:id="rId80" o:title=""/>
              </v:shape>
            </v:group>
            <w10:wrap type="topAndBottom"/>
          </v:group>
        </w:pict>
      </w:r>
      <w:r>
        <w:rPr/>
        <w:pict>
          <v:group style="position:absolute;margin-left:256.71701pt;margin-top:15.825976pt;width:50.85pt;height:50.85pt;mso-position-horizontal-relative:page;mso-position-vertical-relative:paragraph;z-index:3784;mso-wrap-distance-left:0;mso-wrap-distance-right:0" coordorigin="5134,317" coordsize="1017,1017">
            <v:group style="position:absolute;left:5140;top:323;width:1005;height:1005" coordorigin="5140,323" coordsize="1005,1005">
              <v:shape style="position:absolute;left:5140;top:323;width:1005;height:1005" coordorigin="5140,323" coordsize="1005,1005" path="m5643,323l5568,328,5497,344,5431,369,5369,403,5313,446,5264,495,5221,551,5187,613,5162,680,5146,750,5140,825,5146,899,5162,970,5187,1036,5221,1098,5264,1154,5313,1204,5369,1246,5431,1280,5497,1306,5568,1321,5643,1327,5717,1321,5788,1306,5854,1280,5916,1246,5972,1204,6021,1154,6064,1098,6098,1036,6123,970,6139,899,6145,825,6139,750,6123,680,6098,613,6064,551,6021,495,5972,446,5916,403,5854,369,5788,344,5717,328,5643,323xe" filled="true" fillcolor="#d1d3d4" stroked="false">
                <v:path arrowok="t"/>
                <v:fill type="solid"/>
              </v:shape>
            </v:group>
            <v:group style="position:absolute;left:5140;top:323;width:1005;height:1005" coordorigin="5140,323" coordsize="1005,1005">
              <v:shape style="position:absolute;left:5140;top:323;width:1005;height:1005" coordorigin="5140,323" coordsize="1005,1005" path="m5643,323l5717,328,5788,344,5854,369,5916,403,5972,446,6021,495,6064,551,6098,613,6123,680,6139,750,6145,825,6139,899,6123,970,6098,1036,6064,1098,6021,1154,5972,1204,5916,1246,5854,1280,5788,1306,5717,1321,5643,1327,5568,1321,5497,1306,5431,1280,5369,1246,5313,1204,5264,1154,5221,1098,5187,1036,5162,970,5146,899,5140,825,5146,750,5162,680,5187,613,5221,551,5264,495,5313,446,5369,403,5431,369,5497,344,5568,328,5643,323xe" filled="false" stroked="true" strokeweight=".425pt" strokecolor="#231f20">
                <v:path arrowok="t"/>
              </v:shape>
            </v:group>
            <v:group style="position:absolute;left:5373;top:359;width:457;height:890" coordorigin="5373,359" coordsize="457,890">
              <v:shape style="position:absolute;left:5373;top:359;width:457;height:890" coordorigin="5373,359" coordsize="457,890" path="m5373,1248l5830,359e" filled="false" stroked="true" strokeweight=".334pt" strokecolor="#6d6e71">
                <v:path arrowok="t"/>
              </v:shape>
            </v:group>
            <v:group style="position:absolute;left:5151;top:485;width:122;height:237" coordorigin="5151,485" coordsize="122,237">
              <v:shape style="position:absolute;left:5151;top:485;width:122;height:237" coordorigin="5151,485" coordsize="122,237" path="m5151,722l5272,485e" filled="false" stroked="true" strokeweight=".334pt" strokecolor="#6d6e71">
                <v:path arrowok="t"/>
              </v:shape>
            </v:group>
            <v:group style="position:absolute;left:5142;top:444;width:173;height:337" coordorigin="5142,444" coordsize="173,337">
              <v:shape style="position:absolute;left:5142;top:444;width:173;height:337" coordorigin="5142,444" coordsize="173,337" path="m5142,780l5315,444e" filled="false" stroked="true" strokeweight=".334pt" strokecolor="#6d6e71">
                <v:path arrowok="t"/>
              </v:shape>
            </v:group>
            <v:group style="position:absolute;left:5140;top:416;width:211;height:410" coordorigin="5140,416" coordsize="211,410">
              <v:shape style="position:absolute;left:5140;top:416;width:211;height:410" coordorigin="5140,416" coordsize="211,410" path="m5140,826l5351,416e" filled="false" stroked="true" strokeweight=".334pt" strokecolor="#6d6e71">
                <v:path arrowok="t"/>
              </v:shape>
            </v:group>
            <v:group style="position:absolute;left:5142;top:395;width:242;height:470" coordorigin="5142,395" coordsize="242,470">
              <v:shape style="position:absolute;left:5142;top:395;width:242;height:470" coordorigin="5142,395" coordsize="242,470" path="m5142,864l5383,395e" filled="false" stroked="true" strokeweight=".334pt" strokecolor="#6d6e71">
                <v:path arrowok="t"/>
              </v:shape>
            </v:group>
            <v:group style="position:absolute;left:5146;top:378;width:268;height:521" coordorigin="5146,378" coordsize="268,521">
              <v:shape style="position:absolute;left:5146;top:378;width:268;height:521" coordorigin="5146,378" coordsize="268,521" path="m5146,898l5413,378e" filled="false" stroked="true" strokeweight=".334pt" strokecolor="#6d6e71">
                <v:path arrowok="t"/>
              </v:shape>
            </v:group>
            <v:group style="position:absolute;left:5151;top:364;width:291;height:565" coordorigin="5151,364" coordsize="291,565">
              <v:shape style="position:absolute;left:5151;top:364;width:291;height:565" coordorigin="5151,364" coordsize="291,565" path="m5151,929l5441,364e" filled="false" stroked="true" strokeweight=".334pt" strokecolor="#6d6e71">
                <v:path arrowok="t"/>
              </v:shape>
            </v:group>
            <v:group style="position:absolute;left:5158;top:354;width:311;height:605" coordorigin="5158,354" coordsize="311,605">
              <v:shape style="position:absolute;left:5158;top:354;width:311;height:605" coordorigin="5158,354" coordsize="311,605" path="m5158,958l5468,354e" filled="false" stroked="true" strokeweight=".334pt" strokecolor="#6d6e71">
                <v:path arrowok="t"/>
              </v:shape>
            </v:group>
            <v:group style="position:absolute;left:5166;top:345;width:329;height:640" coordorigin="5166,345" coordsize="329,640">
              <v:shape style="position:absolute;left:5166;top:345;width:329;height:640" coordorigin="5166,345" coordsize="329,640" path="m5166,984l5494,345e" filled="false" stroked="true" strokeweight=".334pt" strokecolor="#6d6e71">
                <v:path arrowok="t"/>
              </v:shape>
            </v:group>
            <v:group style="position:absolute;left:5175;top:338;width:345;height:671" coordorigin="5175,338" coordsize="345,671">
              <v:shape style="position:absolute;left:5175;top:338;width:345;height:671" coordorigin="5175,338" coordsize="345,671" path="m5175,1008l5519,338e" filled="false" stroked="true" strokeweight=".334pt" strokecolor="#6d6e71">
                <v:path arrowok="t"/>
              </v:shape>
            </v:group>
            <v:group style="position:absolute;left:5185;top:332;width:359;height:699" coordorigin="5185,332" coordsize="359,699">
              <v:shape style="position:absolute;left:5185;top:332;width:359;height:699" coordorigin="5185,332" coordsize="359,699" path="m5185,1031l5544,332e" filled="false" stroked="true" strokeweight=".334pt" strokecolor="#6d6e71">
                <v:path arrowok="t"/>
              </v:shape>
            </v:group>
            <v:group style="position:absolute;left:5195;top:328;width:373;height:725" coordorigin="5195,328" coordsize="373,725">
              <v:shape style="position:absolute;left:5195;top:328;width:373;height:725" coordorigin="5195,328" coordsize="373,725" path="m5195,1053l5567,328e" filled="false" stroked="true" strokeweight=".334pt" strokecolor="#6d6e71">
                <v:path arrowok="t"/>
              </v:shape>
            </v:group>
            <v:group style="position:absolute;left:5206;top:325;width:384;height:748" coordorigin="5206,325" coordsize="384,748">
              <v:shape style="position:absolute;left:5206;top:325;width:384;height:748" coordorigin="5206,325" coordsize="384,748" path="m5206,1073l5590,325e" filled="false" stroked="true" strokeweight=".334pt" strokecolor="#6d6e71">
                <v:path arrowok="t"/>
              </v:shape>
            </v:group>
            <v:group style="position:absolute;left:5217;top:323;width:395;height:769" coordorigin="5217,323" coordsize="395,769">
              <v:shape style="position:absolute;left:5217;top:323;width:395;height:769" coordorigin="5217,323" coordsize="395,769" path="m5217,1092l5612,323e" filled="false" stroked="true" strokeweight=".334pt" strokecolor="#6d6e71">
                <v:path arrowok="t"/>
              </v:shape>
            </v:group>
            <v:group style="position:absolute;left:5230;top:323;width:405;height:788" coordorigin="5230,323" coordsize="405,788">
              <v:shape style="position:absolute;left:5230;top:323;width:405;height:788" coordorigin="5230,323" coordsize="405,788" path="m5230,1110l5634,323e" filled="false" stroked="true" strokeweight=".334pt" strokecolor="#6d6e71">
                <v:path arrowok="t"/>
              </v:shape>
            </v:group>
            <v:group style="position:absolute;left:5242;top:323;width:414;height:805" coordorigin="5242,323" coordsize="414,805">
              <v:shape style="position:absolute;left:5242;top:323;width:414;height:805" coordorigin="5242,323" coordsize="414,805" path="m5242,1128l5655,323e" filled="false" stroked="true" strokeweight=".334pt" strokecolor="#6d6e71">
                <v:path arrowok="t"/>
              </v:shape>
            </v:group>
            <v:group style="position:absolute;left:5255;top:324;width:422;height:821" coordorigin="5255,324" coordsize="422,821">
              <v:shape style="position:absolute;left:5255;top:324;width:422;height:821" coordorigin="5255,324" coordsize="422,821" path="m5255,1144l5676,324e" filled="false" stroked="true" strokeweight=".334pt" strokecolor="#6d6e71">
                <v:path arrowok="t"/>
              </v:shape>
            </v:group>
            <v:group style="position:absolute;left:5268;top:325;width:429;height:835" coordorigin="5268,325" coordsize="429,835">
              <v:shape style="position:absolute;left:5268;top:325;width:429;height:835" coordorigin="5268,325" coordsize="429,835" path="m5268,1160l5697,325e" filled="false" stroked="true" strokeweight=".334pt" strokecolor="#6d6e71">
                <v:path arrowok="t"/>
              </v:shape>
            </v:group>
            <v:group style="position:absolute;left:5282;top:328;width:435;height:847" coordorigin="5282,328" coordsize="435,847">
              <v:shape style="position:absolute;left:5282;top:328;width:435;height:847" coordorigin="5282,328" coordsize="435,847" path="m5282,1174l5717,328e" filled="false" stroked="true" strokeweight=".334pt" strokecolor="#6d6e71">
                <v:path arrowok="t"/>
              </v:shape>
            </v:group>
            <v:group style="position:absolute;left:5296;top:331;width:441;height:858" coordorigin="5296,331" coordsize="441,858">
              <v:shape style="position:absolute;left:5296;top:331;width:441;height:858" coordorigin="5296,331" coordsize="441,858" path="m5296,1188l5737,331e" filled="false" stroked="true" strokeweight=".334pt" strokecolor="#6d6e71">
                <v:path arrowok="t"/>
              </v:shape>
            </v:group>
            <v:group style="position:absolute;left:5311;top:335;width:445;height:867" coordorigin="5311,335" coordsize="445,867">
              <v:shape style="position:absolute;left:5311;top:335;width:445;height:867" coordorigin="5311,335" coordsize="445,867" path="m5311,1202l5756,335e" filled="false" stroked="true" strokeweight=".334pt" strokecolor="#6d6e71">
                <v:path arrowok="t"/>
              </v:shape>
            </v:group>
            <v:group style="position:absolute;left:5326;top:340;width:449;height:875" coordorigin="5326,340" coordsize="449,875">
              <v:shape style="position:absolute;left:5326;top:340;width:449;height:875" coordorigin="5326,340" coordsize="449,875" path="m5326,1214l5775,340e" filled="false" stroked="true" strokeweight=".334pt" strokecolor="#6d6e71">
                <v:path arrowok="t"/>
              </v:shape>
            </v:group>
            <v:group style="position:absolute;left:5341;top:346;width:453;height:881" coordorigin="5341,346" coordsize="453,881">
              <v:shape style="position:absolute;left:5341;top:346;width:453;height:881" coordorigin="5341,346" coordsize="453,881" path="m5341,1226l5793,346e" filled="false" stroked="true" strokeweight=".334pt" strokecolor="#6d6e71">
                <v:path arrowok="t"/>
              </v:shape>
            </v:group>
            <v:group style="position:absolute;left:5357;top:352;width:455;height:886" coordorigin="5357,352" coordsize="455,886">
              <v:shape style="position:absolute;left:5357;top:352;width:455;height:886" coordorigin="5357,352" coordsize="455,886" path="m5357,1237l5812,352e" filled="false" stroked="true" strokeweight=".334pt" strokecolor="#6d6e71">
                <v:path arrowok="t"/>
              </v:shape>
            </v:group>
            <v:group style="position:absolute;left:5172;top:471;width:328;height:449" coordorigin="5172,471" coordsize="328,449">
              <v:shape style="position:absolute;left:5172;top:471;width:328;height:449" coordorigin="5172,471" coordsize="328,449" path="m5493,534l5345,534,5359,535,5371,539,5411,586,5412,600,5411,616,5389,680,5330,752,5258,827,5172,908,5172,920,5412,920,5445,845,5272,845,5323,802,5398,736,5443,691,5484,632,5499,566,5497,548,5493,534xe" filled="true" fillcolor="#231f20" stroked="false">
                <v:path arrowok="t"/>
                <v:fill type="solid"/>
              </v:shape>
              <v:shape style="position:absolute;left:5172;top:471;width:328;height:449" coordorigin="5172,471" coordsize="328,449" path="m5465,799l5449,799,5442,811,5434,822,5378,844,5359,845,5445,845,5465,799xe" filled="true" fillcolor="#231f20" stroked="false">
                <v:path arrowok="t"/>
                <v:fill type="solid"/>
              </v:shape>
              <v:shape style="position:absolute;left:5172;top:471;width:328;height:449" coordorigin="5172,471" coordsize="328,449" path="m5388,471l5318,490,5273,536,5253,578,5265,584,5283,562,5302,546,5322,537,5345,534,5493,534,5492,531,5432,478,5411,472,5388,471xe" filled="true" fillcolor="#231f20" stroked="false">
                <v:path arrowok="t"/>
                <v:fill type="solid"/>
              </v:shape>
            </v:group>
            <v:group style="position:absolute;left:5471;top:471;width:349;height:466" coordorigin="5471,471" coordsize="349,466">
              <v:shape style="position:absolute;left:5471;top:471;width:349;height:466" coordorigin="5471,471" coordsize="349,466" path="m5519,855l5499,855,5490,859,5475,873,5471,881,5471,903,5531,936,5550,937,5578,935,5605,930,5631,922,5657,910,5674,900,5611,900,5601,899,5591,896,5580,892,5571,885,5557,875,5546,867,5538,862,5533,859,5526,857,5519,855xe" filled="true" fillcolor="#231f20" stroked="false">
                <v:path arrowok="t"/>
                <v:fill type="solid"/>
              </v:shape>
              <v:shape style="position:absolute;left:5471;top:471;width:349;height:466" coordorigin="5471,471" coordsize="349,466" path="m5820,471l5633,471,5532,662,5553,664,5572,667,5637,699,5678,765,5684,804,5682,825,5648,887,5611,900,5674,900,5720,860,5757,792,5764,744,5763,725,5731,653,5669,609,5600,591,5622,550,5795,550,5820,471xe" filled="true" fillcolor="#231f20" stroked="false">
                <v:path arrowok="t"/>
                <v:fill type="solid"/>
              </v:shape>
            </v:group>
            <v:group style="position:absolute;left:5230;top:968;width:69;height:80" coordorigin="5230,968" coordsize="69,80">
              <v:shape style="position:absolute;left:5230;top:968;width:69;height:80" coordorigin="5230,968" coordsize="69,80" path="m5276,968l5256,968,5247,971,5233,985,5230,995,5230,1020,5233,1030,5247,1044,5255,1047,5274,1047,5281,1045,5292,1037,5294,1034,5260,1034,5255,1032,5252,1028,5248,1024,5246,1017,5246,998,5248,991,5255,983,5260,981,5295,981,5294,979,5284,970,5276,968xe" filled="true" fillcolor="#231f20" stroked="false">
                <v:path arrowok="t"/>
                <v:fill type="solid"/>
              </v:shape>
              <v:shape style="position:absolute;left:5230;top:968;width:69;height:80" coordorigin="5230,968" coordsize="69,80" path="m5283,1018l5282,1023,5279,1028,5273,1033,5270,1034,5294,1034,5296,1031,5298,1023,5283,1018xe" filled="true" fillcolor="#231f20" stroked="false">
                <v:path arrowok="t"/>
                <v:fill type="solid"/>
              </v:shape>
              <v:shape style="position:absolute;left:5230;top:968;width:69;height:80" coordorigin="5230,968" coordsize="69,80" path="m5295,981l5270,981,5274,982,5280,987,5282,990,5282,994,5298,990,5296,984,5295,981xe" filled="true" fillcolor="#231f20" stroked="false">
                <v:path arrowok="t"/>
                <v:fill type="solid"/>
              </v:shape>
            </v:group>
            <v:group style="position:absolute;left:5312;top:969;width:60;height:78" coordorigin="5312,969" coordsize="60,78">
              <v:shape style="position:absolute;left:5312;top:969;width:60;height:78" coordorigin="5312,969" coordsize="60,78" path="m5371,969l5312,969,5312,1046,5372,1046,5372,1033,5328,1033,5328,1012,5368,1012,5368,999,5328,999,5328,982,5371,982,5371,969xe" filled="true" fillcolor="#231f20" stroked="false">
                <v:path arrowok="t"/>
                <v:fill type="solid"/>
              </v:shape>
            </v:group>
            <v:group style="position:absolute;left:5386;top:969;width:63;height:78" coordorigin="5386,969" coordsize="63,78">
              <v:shape style="position:absolute;left:5386;top:969;width:63;height:78" coordorigin="5386,969" coordsize="63,78" path="m5401,969l5386,969,5386,1046,5401,1046,5401,996,5418,996,5401,969xe" filled="true" fillcolor="#231f20" stroked="false">
                <v:path arrowok="t"/>
                <v:fill type="solid"/>
              </v:shape>
              <v:shape style="position:absolute;left:5386;top:969;width:63;height:78" coordorigin="5386,969" coordsize="63,78" path="m5418,996l5401,996,5432,1046,5448,1046,5448,1021,5434,1021,5418,996xe" filled="true" fillcolor="#231f20" stroked="false">
                <v:path arrowok="t"/>
                <v:fill type="solid"/>
              </v:shape>
              <v:shape style="position:absolute;left:5386;top:969;width:63;height:78" coordorigin="5386,969" coordsize="63,78" path="m5448,969l5434,969,5434,1021,5448,1021,5448,969xe" filled="true" fillcolor="#231f20" stroked="false">
                <v:path arrowok="t"/>
                <v:fill type="solid"/>
              </v:shape>
            </v:group>
            <v:group style="position:absolute;left:5460;top:969;width:63;height:78" coordorigin="5460,969" coordsize="63,78">
              <v:shape style="position:absolute;left:5460;top:969;width:63;height:78" coordorigin="5460,969" coordsize="63,78" path="m5499,982l5483,982,5483,1046,5499,1046,5499,982xe" filled="true" fillcolor="#231f20" stroked="false">
                <v:path arrowok="t"/>
                <v:fill type="solid"/>
              </v:shape>
              <v:shape style="position:absolute;left:5460;top:969;width:63;height:78" coordorigin="5460,969" coordsize="63,78" path="m5522,969l5460,969,5460,982,5522,982,5522,969xe" filled="true" fillcolor="#231f20" stroked="false">
                <v:path arrowok="t"/>
                <v:fill type="solid"/>
              </v:shape>
            </v:group>
            <v:group style="position:absolute;left:5516;top:969;width:80;height:78" coordorigin="5516,969" coordsize="80,78">
              <v:shape style="position:absolute;left:5516;top:969;width:80;height:78" coordorigin="5516,969" coordsize="80,78" path="m5564,969l5547,969,5516,1046,5533,1046,5540,1029,5588,1029,5583,1016,5545,1016,5555,987,5571,987,5564,969xe" filled="true" fillcolor="#231f20" stroked="false">
                <v:path arrowok="t"/>
                <v:fill type="solid"/>
              </v:shape>
              <v:shape style="position:absolute;left:5516;top:969;width:80;height:78" coordorigin="5516,969" coordsize="80,78" path="m5588,1029l5571,1029,5578,1046,5596,1046,5588,1029xe" filled="true" fillcolor="#231f20" stroked="false">
                <v:path arrowok="t"/>
                <v:fill type="solid"/>
              </v:shape>
              <v:shape style="position:absolute;left:5516;top:969;width:80;height:78" coordorigin="5516,969" coordsize="80,78" path="m5571,987l5555,987,5566,1016,5583,1016,5571,987xe" filled="true" fillcolor="#231f20" stroked="false">
                <v:path arrowok="t"/>
                <v:fill type="solid"/>
              </v:shape>
            </v:group>
            <v:group style="position:absolute;left:5588;top:969;width:74;height:78" coordorigin="5588,969" coordsize="74,78">
              <v:shape style="position:absolute;left:5588;top:969;width:74;height:78" coordorigin="5588,969" coordsize="74,78" path="m5605,969l5588,969,5616,1046,5633,1046,5640,1026,5625,1026,5605,969xe" filled="true" fillcolor="#231f20" stroked="false">
                <v:path arrowok="t"/>
                <v:fill type="solid"/>
              </v:shape>
              <v:shape style="position:absolute;left:5588;top:969;width:74;height:78" coordorigin="5588,969" coordsize="74,78" path="m5661,969l5644,969,5625,1026,5640,1026,5661,969xe" filled="true" fillcolor="#231f20" stroked="false">
                <v:path arrowok="t"/>
                <v:fill type="solid"/>
              </v:shape>
            </v:group>
            <v:group style="position:absolute;left:5666;top:968;width:77;height:80" coordorigin="5666,968" coordsize="77,80">
              <v:shape style="position:absolute;left:5666;top:968;width:77;height:80" coordorigin="5666,968" coordsize="77,80" path="m5716,968l5698,968,5692,969,5666,1000,5666,1020,5670,1030,5683,1044,5693,1047,5716,1047,5725,1044,5735,1034,5698,1034,5693,1032,5685,1023,5683,1016,5683,998,5685,992,5693,983,5698,981,5735,981,5725,971,5716,968xe" filled="true" fillcolor="#231f20" stroked="false">
                <v:path arrowok="t"/>
                <v:fill type="solid"/>
              </v:shape>
              <v:shape style="position:absolute;left:5666;top:968;width:77;height:80" coordorigin="5666,968" coordsize="77,80" path="m5735,981l5711,981,5716,983,5724,992,5726,998,5726,1016,5724,1023,5716,1032,5711,1034,5735,1034,5739,1030,5743,1020,5743,995,5739,985,5735,981xe" filled="true" fillcolor="#231f20" stroked="false">
                <v:path arrowok="t"/>
                <v:fill type="solid"/>
              </v:shape>
            </v:group>
            <v:group style="position:absolute;left:5751;top:968;width:65;height:80" coordorigin="5751,968" coordsize="65,80">
              <v:shape style="position:absolute;left:5751;top:968;width:65;height:80" coordorigin="5751,968" coordsize="65,80" path="m5767,1020l5751,1021,5752,1030,5755,1036,5766,1045,5774,1047,5790,1047,5796,1047,5805,1043,5809,1040,5813,1034,5779,1034,5775,1033,5769,1028,5767,1025,5767,1020xe" filled="true" fillcolor="#231f20" stroked="false">
                <v:path arrowok="t"/>
                <v:fill type="solid"/>
              </v:shape>
              <v:shape style="position:absolute;left:5751;top:968;width:65;height:80" coordorigin="5751,968" coordsize="65,80" path="m5793,968l5777,968,5771,969,5754,995,5756,1000,5765,1008,5771,1010,5786,1014,5790,1015,5795,1017,5797,1018,5799,1020,5799,1022,5799,1027,5798,1029,5793,1033,5789,1034,5813,1034,5814,1032,5815,1028,5815,1019,5814,1015,5778,996,5773,994,5770,992,5769,990,5769,986,5770,985,5774,981,5778,981,5811,981,5810,978,5805,974,5800,970,5793,968xe" filled="true" fillcolor="#231f20" stroked="false">
                <v:path arrowok="t"/>
                <v:fill type="solid"/>
              </v:shape>
              <v:shape style="position:absolute;left:5751;top:968;width:65;height:80" coordorigin="5751,968" coordsize="65,80" path="m5811,981l5787,981,5790,981,5795,985,5796,988,5797,992,5813,991,5813,984,5811,981xe" filled="true" fillcolor="#231f20" stroked="false">
                <v:path arrowok="t"/>
                <v:fill type="solid"/>
              </v:shape>
            </v:group>
            <v:group style="position:absolute;left:5765;top:661;width:292;height:457" coordorigin="5765,661" coordsize="292,457">
              <v:shape style="position:absolute;left:5765;top:661;width:292;height:457" coordorigin="5765,661" coordsize="292,457" path="m5765,661l5822,690,5880,722,5934,756,5980,796,6034,866,6057,931,6054,989,6030,1038,5990,1077,5938,1104,5879,1118e" filled="false" stroked="true" strokeweight=".669pt" strokecolor="#231f20">
                <v:path arrowok="t"/>
              </v:shape>
              <v:shape style="position:absolute;left:5592;top:465;width:484;height:671" type="#_x0000_t75" stroked="false">
                <v:imagedata r:id="rId84" o:title=""/>
              </v:shape>
            </v:group>
            <v:group style="position:absolute;left:5432;top:979;width:555;height:221" coordorigin="5432,979" coordsize="555,221">
              <v:shape style="position:absolute;left:5432;top:979;width:555;height:221" coordorigin="5432,979" coordsize="555,221" path="m5987,979l5951,1040,5906,1094,5851,1138,5788,1171,5719,1192,5645,1199,5588,1195,5533,1182,5481,1162,5432,1133e" filled="false" stroked="true" strokeweight=".717pt" strokecolor="#231f20">
                <v:path arrowok="t"/>
              </v:shape>
            </v:group>
            <v:group style="position:absolute;left:5140;top:323;width:1005;height:1005" coordorigin="5140,323" coordsize="1005,1005">
              <v:shape style="position:absolute;left:5140;top:323;width:1005;height:1005" coordorigin="5140,323" coordsize="1005,1005" path="m5643,323l5717,328,5788,344,5854,369,5916,403,5972,446,6021,495,6064,551,6098,613,6123,680,6139,750,6145,825,6139,899,6123,970,6098,1036,6064,1098,6021,1154,5972,1204,5916,1246,5854,1280,5788,1306,5717,1321,5643,1327,5568,1321,5497,1306,5431,1280,5369,1246,5313,1204,5264,1154,5221,1098,5187,1036,5162,970,5146,899,5140,825,5146,750,5162,680,5187,613,5221,551,5264,495,5313,446,5369,403,5431,369,5497,344,5568,328,5643,323xe" filled="false" stroked="true" strokeweight=".567pt" strokecolor="#231f20">
                <v:path arrowok="t"/>
              </v:shape>
              <v:shape style="position:absolute;left:5485;top:1149;width:326;height:132" type="#_x0000_t75" stroked="false">
                <v:imagedata r:id="rId85" o:title=""/>
              </v:shape>
            </v:group>
            <w10:wrap type="topAndBottom"/>
          </v:group>
        </w:pict>
      </w:r>
      <w:r>
        <w:rPr/>
        <w:pict>
          <v:group style="position:absolute;margin-left:311.606995pt;margin-top:15.825976pt;width:50.85pt;height:50.85pt;mso-position-horizontal-relative:page;mso-position-vertical-relative:paragraph;z-index:3808;mso-wrap-distance-left:0;mso-wrap-distance-right:0" coordorigin="6232,317" coordsize="1017,1017">
            <v:group style="position:absolute;left:6238;top:323;width:1005;height:1005" coordorigin="6238,323" coordsize="1005,1005">
              <v:shape style="position:absolute;left:6238;top:323;width:1005;height:1005" coordorigin="6238,323" coordsize="1005,1005" path="m6740,323l6666,328,6595,344,6529,369,6467,403,6411,446,6361,495,6319,551,6285,613,6259,680,6244,750,6238,825,6244,899,6259,970,6285,1036,6319,1098,6361,1154,6411,1204,6467,1246,6529,1280,6595,1306,6666,1321,6740,1327,6814,1321,6885,1306,6952,1280,7014,1246,7070,1204,7119,1154,7162,1098,7196,1036,7221,970,7237,899,7242,825,7237,750,7221,680,7196,613,7162,551,7119,495,7070,446,7014,403,6952,369,6885,344,6814,328,6740,323xe" filled="true" fillcolor="#d1d3d4" stroked="false">
                <v:path arrowok="t"/>
                <v:fill type="solid"/>
              </v:shape>
            </v:group>
            <v:group style="position:absolute;left:6238;top:323;width:1005;height:1005" coordorigin="6238,323" coordsize="1005,1005">
              <v:shape style="position:absolute;left:6238;top:323;width:1005;height:1005" coordorigin="6238,323" coordsize="1005,1005" path="m6740,323l6814,328,6885,344,6952,369,7014,403,7070,446,7119,495,7162,551,7196,613,7221,680,7237,750,7242,825,7237,899,7221,970,7196,1036,7162,1098,7119,1154,7070,1204,7014,1246,6952,1280,6885,1306,6814,1321,6740,1327,6666,1321,6595,1306,6529,1280,6467,1246,6411,1204,6361,1154,6319,1098,6285,1036,6259,970,6244,899,6238,825,6244,750,6259,680,6285,613,6319,551,6361,495,6411,446,6467,403,6529,369,6595,344,6666,328,6740,323xe" filled="false" stroked="true" strokeweight=".425pt" strokecolor="#231f20">
                <v:path arrowok="t"/>
              </v:shape>
            </v:group>
            <v:group style="position:absolute;left:6470;top:359;width:457;height:890" coordorigin="6470,359" coordsize="457,890">
              <v:shape style="position:absolute;left:6470;top:359;width:457;height:890" coordorigin="6470,359" coordsize="457,890" path="m6470,1248l6927,359e" filled="false" stroked="true" strokeweight=".334pt" strokecolor="#6d6e71">
                <v:path arrowok="t"/>
              </v:shape>
            </v:group>
            <v:group style="position:absolute;left:6249;top:485;width:122;height:237" coordorigin="6249,485" coordsize="122,237">
              <v:shape style="position:absolute;left:6249;top:485;width:122;height:237" coordorigin="6249,485" coordsize="122,237" path="m6249,722l6370,485e" filled="false" stroked="true" strokeweight=".334pt" strokecolor="#6d6e71">
                <v:path arrowok="t"/>
              </v:shape>
            </v:group>
            <v:group style="position:absolute;left:6240;top:444;width:173;height:337" coordorigin="6240,444" coordsize="173,337">
              <v:shape style="position:absolute;left:6240;top:444;width:173;height:337" coordorigin="6240,444" coordsize="173,337" path="m6240,780l6413,444e" filled="false" stroked="true" strokeweight=".334pt" strokecolor="#6d6e71">
                <v:path arrowok="t"/>
              </v:shape>
            </v:group>
            <v:group style="position:absolute;left:6238;top:416;width:211;height:410" coordorigin="6238,416" coordsize="211,410">
              <v:shape style="position:absolute;left:6238;top:416;width:211;height:410" coordorigin="6238,416" coordsize="211,410" path="m6238,826l6449,416e" filled="false" stroked="true" strokeweight=".334pt" strokecolor="#6d6e71">
                <v:path arrowok="t"/>
              </v:shape>
            </v:group>
            <v:group style="position:absolute;left:6240;top:395;width:242;height:470" coordorigin="6240,395" coordsize="242,470">
              <v:shape style="position:absolute;left:6240;top:395;width:242;height:470" coordorigin="6240,395" coordsize="242,470" path="m6240,864l6481,395e" filled="false" stroked="true" strokeweight=".334pt" strokecolor="#6d6e71">
                <v:path arrowok="t"/>
              </v:shape>
            </v:group>
            <v:group style="position:absolute;left:6244;top:378;width:268;height:521" coordorigin="6244,378" coordsize="268,521">
              <v:shape style="position:absolute;left:6244;top:378;width:268;height:521" coordorigin="6244,378" coordsize="268,521" path="m6244,898l6511,378e" filled="false" stroked="true" strokeweight=".334pt" strokecolor="#6d6e71">
                <v:path arrowok="t"/>
              </v:shape>
            </v:group>
            <v:group style="position:absolute;left:6249;top:364;width:291;height:565" coordorigin="6249,364" coordsize="291,565">
              <v:shape style="position:absolute;left:6249;top:364;width:291;height:565" coordorigin="6249,364" coordsize="291,565" path="m6249,929l6539,364e" filled="false" stroked="true" strokeweight=".334pt" strokecolor="#6d6e71">
                <v:path arrowok="t"/>
              </v:shape>
            </v:group>
            <v:group style="position:absolute;left:6256;top:354;width:311;height:605" coordorigin="6256,354" coordsize="311,605">
              <v:shape style="position:absolute;left:6256;top:354;width:311;height:605" coordorigin="6256,354" coordsize="311,605" path="m6256,958l6566,354e" filled="false" stroked="true" strokeweight=".334pt" strokecolor="#6d6e71">
                <v:path arrowok="t"/>
              </v:shape>
            </v:group>
            <v:group style="position:absolute;left:6264;top:345;width:329;height:640" coordorigin="6264,345" coordsize="329,640">
              <v:shape style="position:absolute;left:6264;top:345;width:329;height:640" coordorigin="6264,345" coordsize="329,640" path="m6264,984l6592,345e" filled="false" stroked="true" strokeweight=".334pt" strokecolor="#6d6e71">
                <v:path arrowok="t"/>
              </v:shape>
            </v:group>
            <v:group style="position:absolute;left:6273;top:338;width:345;height:671" coordorigin="6273,338" coordsize="345,671">
              <v:shape style="position:absolute;left:6273;top:338;width:345;height:671" coordorigin="6273,338" coordsize="345,671" path="m6273,1008l6617,338e" filled="false" stroked="true" strokeweight=".334pt" strokecolor="#6d6e71">
                <v:path arrowok="t"/>
              </v:shape>
            </v:group>
            <v:group style="position:absolute;left:6282;top:332;width:359;height:699" coordorigin="6282,332" coordsize="359,699">
              <v:shape style="position:absolute;left:6282;top:332;width:359;height:699" coordorigin="6282,332" coordsize="359,699" path="m6282,1031l6641,332e" filled="false" stroked="true" strokeweight=".334pt" strokecolor="#6d6e71">
                <v:path arrowok="t"/>
              </v:shape>
            </v:group>
            <v:group style="position:absolute;left:6293;top:328;width:373;height:725" coordorigin="6293,328" coordsize="373,725">
              <v:shape style="position:absolute;left:6293;top:328;width:373;height:725" coordorigin="6293,328" coordsize="373,725" path="m6293,1053l6665,328e" filled="false" stroked="true" strokeweight=".334pt" strokecolor="#6d6e71">
                <v:path arrowok="t"/>
              </v:shape>
            </v:group>
            <v:group style="position:absolute;left:6304;top:325;width:384;height:748" coordorigin="6304,325" coordsize="384,748">
              <v:shape style="position:absolute;left:6304;top:325;width:384;height:748" coordorigin="6304,325" coordsize="384,748" path="m6304,1073l6688,325e" filled="false" stroked="true" strokeweight=".334pt" strokecolor="#6d6e71">
                <v:path arrowok="t"/>
              </v:shape>
            </v:group>
            <v:group style="position:absolute;left:6315;top:323;width:395;height:769" coordorigin="6315,323" coordsize="395,769">
              <v:shape style="position:absolute;left:6315;top:323;width:395;height:769" coordorigin="6315,323" coordsize="395,769" path="m6315,1092l6710,323e" filled="false" stroked="true" strokeweight=".334pt" strokecolor="#6d6e71">
                <v:path arrowok="t"/>
              </v:shape>
            </v:group>
            <v:group style="position:absolute;left:6327;top:323;width:405;height:788" coordorigin="6327,323" coordsize="405,788">
              <v:shape style="position:absolute;left:6327;top:323;width:405;height:788" coordorigin="6327,323" coordsize="405,788" path="m6327,1110l6732,323e" filled="false" stroked="true" strokeweight=".334pt" strokecolor="#6d6e71">
                <v:path arrowok="t"/>
              </v:shape>
            </v:group>
            <v:group style="position:absolute;left:6340;top:323;width:414;height:805" coordorigin="6340,323" coordsize="414,805">
              <v:shape style="position:absolute;left:6340;top:323;width:414;height:805" coordorigin="6340,323" coordsize="414,805" path="m6340,1128l6753,323e" filled="false" stroked="true" strokeweight=".334pt" strokecolor="#6d6e71">
                <v:path arrowok="t"/>
              </v:shape>
            </v:group>
            <v:group style="position:absolute;left:6353;top:324;width:422;height:821" coordorigin="6353,324" coordsize="422,821">
              <v:shape style="position:absolute;left:6353;top:324;width:422;height:821" coordorigin="6353,324" coordsize="422,821" path="m6353,1144l6774,324e" filled="false" stroked="true" strokeweight=".334pt" strokecolor="#6d6e71">
                <v:path arrowok="t"/>
              </v:shape>
            </v:group>
            <v:group style="position:absolute;left:6366;top:325;width:429;height:835" coordorigin="6366,325" coordsize="429,835">
              <v:shape style="position:absolute;left:6366;top:325;width:429;height:835" coordorigin="6366,325" coordsize="429,835" path="m6366,1160l6795,325e" filled="false" stroked="true" strokeweight=".334pt" strokecolor="#6d6e71">
                <v:path arrowok="t"/>
              </v:shape>
            </v:group>
            <v:group style="position:absolute;left:6380;top:328;width:435;height:847" coordorigin="6380,328" coordsize="435,847">
              <v:shape style="position:absolute;left:6380;top:328;width:435;height:847" coordorigin="6380,328" coordsize="435,847" path="m6380,1174l6815,328e" filled="false" stroked="true" strokeweight=".334pt" strokecolor="#6d6e71">
                <v:path arrowok="t"/>
              </v:shape>
            </v:group>
            <v:group style="position:absolute;left:6394;top:331;width:441;height:858" coordorigin="6394,331" coordsize="441,858">
              <v:shape style="position:absolute;left:6394;top:331;width:441;height:858" coordorigin="6394,331" coordsize="441,858" path="m6394,1188l6834,331e" filled="false" stroked="true" strokeweight=".334pt" strokecolor="#6d6e71">
                <v:path arrowok="t"/>
              </v:shape>
            </v:group>
            <v:group style="position:absolute;left:6409;top:335;width:445;height:867" coordorigin="6409,335" coordsize="445,867">
              <v:shape style="position:absolute;left:6409;top:335;width:445;height:867" coordorigin="6409,335" coordsize="445,867" path="m6409,1202l6854,335e" filled="false" stroked="true" strokeweight=".334pt" strokecolor="#6d6e71">
                <v:path arrowok="t"/>
              </v:shape>
            </v:group>
            <v:group style="position:absolute;left:6424;top:340;width:449;height:875" coordorigin="6424,340" coordsize="449,875">
              <v:shape style="position:absolute;left:6424;top:340;width:449;height:875" coordorigin="6424,340" coordsize="449,875" path="m6424,1214l6873,340e" filled="false" stroked="true" strokeweight=".334pt" strokecolor="#6d6e71">
                <v:path arrowok="t"/>
              </v:shape>
            </v:group>
            <v:group style="position:absolute;left:6439;top:346;width:453;height:881" coordorigin="6439,346" coordsize="453,881">
              <v:shape style="position:absolute;left:6439;top:346;width:453;height:881" coordorigin="6439,346" coordsize="453,881" path="m6439,1226l6891,346e" filled="false" stroked="true" strokeweight=".334pt" strokecolor="#6d6e71">
                <v:path arrowok="t"/>
              </v:shape>
            </v:group>
            <v:group style="position:absolute;left:6455;top:352;width:455;height:886" coordorigin="6455,352" coordsize="455,886">
              <v:shape style="position:absolute;left:6455;top:352;width:455;height:886" coordorigin="6455,352" coordsize="455,886" path="m6455,1237l6909,352e" filled="false" stroked="true" strokeweight=".334pt" strokecolor="#6d6e71">
                <v:path arrowok="t"/>
              </v:shape>
            </v:group>
            <v:group style="position:absolute;left:6269;top:471;width:328;height:449" coordorigin="6269,471" coordsize="328,449">
              <v:shape style="position:absolute;left:6269;top:471;width:328;height:449" coordorigin="6269,471" coordsize="328,449" path="m6590,534l6443,534,6456,535,6469,539,6509,586,6510,600,6509,616,6486,680,6428,752,6356,827,6269,908,6269,920,6510,920,6543,845,6369,845,6421,802,6495,736,6540,691,6582,632,6597,566,6595,548,6590,534xe" filled="true" fillcolor="#231f20" stroked="false">
                <v:path arrowok="t"/>
                <v:fill type="solid"/>
              </v:shape>
              <v:shape style="position:absolute;left:6269;top:471;width:328;height:449" coordorigin="6269,471" coordsize="328,449" path="m6563,799l6547,799,6540,811,6532,822,6476,844,6457,845,6543,845,6563,799xe" filled="true" fillcolor="#231f20" stroked="false">
                <v:path arrowok="t"/>
                <v:fill type="solid"/>
              </v:shape>
              <v:shape style="position:absolute;left:6269;top:471;width:328;height:449" coordorigin="6269,471" coordsize="328,449" path="m6486,471l6416,490,6371,536,6351,578,6363,584,6380,562,6400,546,6420,537,6443,534,6590,534,6589,531,6530,478,6509,472,6486,471xe" filled="true" fillcolor="#231f20" stroked="false">
                <v:path arrowok="t"/>
                <v:fill type="solid"/>
              </v:shape>
            </v:group>
            <v:group style="position:absolute;left:6569;top:471;width:349;height:466" coordorigin="6569,471" coordsize="349,466">
              <v:shape style="position:absolute;left:6569;top:471;width:349;height:466" coordorigin="6569,471" coordsize="349,466" path="m6616,855l6597,855,6588,859,6573,873,6569,881,6569,903,6629,936,6648,937,6676,935,6703,930,6729,922,6755,910,6771,900,6709,900,6699,899,6688,896,6678,892,6668,885,6654,875,6643,867,6636,862,6631,859,6624,857,6616,855xe" filled="true" fillcolor="#231f20" stroked="false">
                <v:path arrowok="t"/>
                <v:fill type="solid"/>
              </v:shape>
              <v:shape style="position:absolute;left:6569;top:471;width:349;height:466" coordorigin="6569,471" coordsize="349,466" path="m6918,471l6730,471,6630,662,6651,664,6670,667,6735,699,6776,765,6781,804,6780,825,6746,887,6709,900,6771,900,6818,860,6855,792,6862,744,6860,725,6829,653,6766,609,6698,591,6720,550,6893,550,6918,471xe" filled="true" fillcolor="#231f20" stroked="false">
                <v:path arrowok="t"/>
                <v:fill type="solid"/>
              </v:shape>
            </v:group>
            <v:group style="position:absolute;left:6327;top:968;width:69;height:80" coordorigin="6327,968" coordsize="69,80">
              <v:shape style="position:absolute;left:6327;top:968;width:69;height:80" coordorigin="6327,968" coordsize="69,80" path="m6374,968l6353,968,6344,971,6331,985,6327,995,6327,1020,6331,1030,6344,1044,6353,1047,6372,1047,6379,1045,6390,1037,6392,1034,6358,1034,6353,1032,6349,1028,6346,1024,6344,1017,6344,998,6346,991,6353,983,6358,981,6392,981,6391,979,6382,970,6374,968xe" filled="true" fillcolor="#231f20" stroked="false">
                <v:path arrowok="t"/>
                <v:fill type="solid"/>
              </v:shape>
              <v:shape style="position:absolute;left:6327;top:968;width:69;height:80" coordorigin="6327,968" coordsize="69,80" path="m6381,1018l6379,1023,6377,1028,6371,1033,6367,1034,6392,1034,6394,1031,6396,1023,6381,1018xe" filled="true" fillcolor="#231f20" stroked="false">
                <v:path arrowok="t"/>
                <v:fill type="solid"/>
              </v:shape>
              <v:shape style="position:absolute;left:6327;top:968;width:69;height:80" coordorigin="6327,968" coordsize="69,80" path="m6392,981l6368,981,6371,982,6377,987,6379,990,6380,994,6396,990,6394,984,6392,981xe" filled="true" fillcolor="#231f20" stroked="false">
                <v:path arrowok="t"/>
                <v:fill type="solid"/>
              </v:shape>
            </v:group>
            <v:group style="position:absolute;left:6410;top:969;width:60;height:78" coordorigin="6410,969" coordsize="60,78">
              <v:shape style="position:absolute;left:6410;top:969;width:60;height:78" coordorigin="6410,969" coordsize="60,78" path="m6468,969l6410,969,6410,1046,6470,1046,6470,1033,6426,1033,6426,1012,6465,1012,6465,999,6426,999,6426,982,6468,982,6468,969xe" filled="true" fillcolor="#231f20" stroked="false">
                <v:path arrowok="t"/>
                <v:fill type="solid"/>
              </v:shape>
            </v:group>
            <v:group style="position:absolute;left:6484;top:969;width:63;height:78" coordorigin="6484,969" coordsize="63,78">
              <v:shape style="position:absolute;left:6484;top:969;width:63;height:78" coordorigin="6484,969" coordsize="63,78" path="m6499,969l6484,969,6484,1046,6498,1046,6498,996,6516,996,6499,969xe" filled="true" fillcolor="#231f20" stroked="false">
                <v:path arrowok="t"/>
                <v:fill type="solid"/>
              </v:shape>
              <v:shape style="position:absolute;left:6484;top:969;width:63;height:78" coordorigin="6484,969" coordsize="63,78" path="m6516,996l6498,996,6530,1046,6546,1046,6546,1021,6531,1021,6516,996xe" filled="true" fillcolor="#231f20" stroked="false">
                <v:path arrowok="t"/>
                <v:fill type="solid"/>
              </v:shape>
              <v:shape style="position:absolute;left:6484;top:969;width:63;height:78" coordorigin="6484,969" coordsize="63,78" path="m6546,969l6531,969,6531,1021,6546,1021,6546,969xe" filled="true" fillcolor="#231f20" stroked="false">
                <v:path arrowok="t"/>
                <v:fill type="solid"/>
              </v:shape>
            </v:group>
            <v:group style="position:absolute;left:6557;top:969;width:63;height:78" coordorigin="6557,969" coordsize="63,78">
              <v:shape style="position:absolute;left:6557;top:969;width:63;height:78" coordorigin="6557,969" coordsize="63,78" path="m6597,982l6581,982,6581,1046,6597,1046,6597,982xe" filled="true" fillcolor="#231f20" stroked="false">
                <v:path arrowok="t"/>
                <v:fill type="solid"/>
              </v:shape>
              <v:shape style="position:absolute;left:6557;top:969;width:63;height:78" coordorigin="6557,969" coordsize="63,78" path="m6620,969l6557,969,6557,982,6620,982,6620,969xe" filled="true" fillcolor="#231f20" stroked="false">
                <v:path arrowok="t"/>
                <v:fill type="solid"/>
              </v:shape>
            </v:group>
            <v:group style="position:absolute;left:6614;top:969;width:80;height:78" coordorigin="6614,969" coordsize="80,78">
              <v:shape style="position:absolute;left:6614;top:969;width:80;height:78" coordorigin="6614,969" coordsize="80,78" path="m6662,969l6645,969,6614,1046,6631,1046,6638,1029,6686,1029,6681,1016,6642,1016,6653,987,6669,987,6662,969xe" filled="true" fillcolor="#231f20" stroked="false">
                <v:path arrowok="t"/>
                <v:fill type="solid"/>
              </v:shape>
              <v:shape style="position:absolute;left:6614;top:969;width:80;height:78" coordorigin="6614,969" coordsize="80,78" path="m6686,1029l6669,1029,6676,1046,6693,1046,6686,1029xe" filled="true" fillcolor="#231f20" stroked="false">
                <v:path arrowok="t"/>
                <v:fill type="solid"/>
              </v:shape>
              <v:shape style="position:absolute;left:6614;top:969;width:80;height:78" coordorigin="6614,969" coordsize="80,78" path="m6669,987l6653,987,6664,1016,6681,1016,6669,987xe" filled="true" fillcolor="#231f20" stroked="false">
                <v:path arrowok="t"/>
                <v:fill type="solid"/>
              </v:shape>
            </v:group>
            <v:group style="position:absolute;left:6686;top:969;width:74;height:78" coordorigin="6686,969" coordsize="74,78">
              <v:shape style="position:absolute;left:6686;top:969;width:74;height:78" coordorigin="6686,969" coordsize="74,78" path="m6703,969l6686,969,6714,1046,6731,1046,6738,1026,6723,1026,6703,969xe" filled="true" fillcolor="#231f20" stroked="false">
                <v:path arrowok="t"/>
                <v:fill type="solid"/>
              </v:shape>
              <v:shape style="position:absolute;left:6686;top:969;width:74;height:78" coordorigin="6686,969" coordsize="74,78" path="m6759,969l6742,969,6723,1026,6738,1026,6759,969xe" filled="true" fillcolor="#231f20" stroked="false">
                <v:path arrowok="t"/>
                <v:fill type="solid"/>
              </v:shape>
            </v:group>
            <v:group style="position:absolute;left:6764;top:968;width:77;height:80" coordorigin="6764,968" coordsize="77,80">
              <v:shape style="position:absolute;left:6764;top:968;width:77;height:80" coordorigin="6764,968" coordsize="77,80" path="m6814,968l6796,968,6790,969,6764,1000,6764,1020,6767,1030,6781,1044,6791,1047,6814,1047,6823,1044,6833,1034,6796,1034,6791,1032,6782,1023,6780,1016,6780,998,6782,992,6790,983,6796,981,6833,981,6823,971,6814,968xe" filled="true" fillcolor="#231f20" stroked="false">
                <v:path arrowok="t"/>
                <v:fill type="solid"/>
              </v:shape>
              <v:shape style="position:absolute;left:6764;top:968;width:77;height:80" coordorigin="6764,968" coordsize="77,80" path="m6833,981l6809,981,6814,983,6822,992,6824,998,6824,1016,6822,1023,6814,1032,6809,1034,6833,1034,6837,1030,6840,1020,6840,995,6837,985,6833,981xe" filled="true" fillcolor="#231f20" stroked="false">
                <v:path arrowok="t"/>
                <v:fill type="solid"/>
              </v:shape>
            </v:group>
            <v:group style="position:absolute;left:6849;top:968;width:65;height:80" coordorigin="6849,968" coordsize="65,80">
              <v:shape style="position:absolute;left:6849;top:968;width:65;height:80" coordorigin="6849,968" coordsize="65,80" path="m6864,1020l6849,1021,6850,1030,6853,1036,6864,1045,6871,1047,6888,1047,6894,1047,6903,1043,6907,1040,6910,1034,6877,1034,6873,1033,6867,1028,6865,1025,6864,1020xe" filled="true" fillcolor="#231f20" stroked="false">
                <v:path arrowok="t"/>
                <v:fill type="solid"/>
              </v:shape>
              <v:shape style="position:absolute;left:6849;top:968;width:65;height:80" coordorigin="6849,968" coordsize="65,80" path="m6890,968l6874,968,6869,969,6852,995,6854,1000,6862,1008,6868,1010,6884,1014,6888,1015,6892,1017,6894,1018,6897,1020,6897,1022,6897,1027,6896,1029,6891,1033,6887,1034,6910,1034,6912,1032,6913,1028,6913,1019,6912,1015,6876,996,6871,994,6868,992,6867,990,6867,986,6868,985,6872,981,6876,981,6909,981,6908,978,6903,974,6898,970,6890,968xe" filled="true" fillcolor="#231f20" stroked="false">
                <v:path arrowok="t"/>
                <v:fill type="solid"/>
              </v:shape>
              <v:shape style="position:absolute;left:6849;top:968;width:65;height:80" coordorigin="6849,968" coordsize="65,80" path="m6909,981l6885,981,6888,981,6893,985,6894,988,6895,992,6911,991,6910,984,6909,981xe" filled="true" fillcolor="#231f20" stroked="false">
                <v:path arrowok="t"/>
                <v:fill type="solid"/>
              </v:shape>
            </v:group>
            <v:group style="position:absolute;left:6863;top:661;width:292;height:457" coordorigin="6863,661" coordsize="292,457">
              <v:shape style="position:absolute;left:6863;top:661;width:292;height:457" coordorigin="6863,661" coordsize="292,457" path="m6863,661l6920,690,6977,722,7032,756,7078,796,7132,866,7155,931,7152,989,7128,1038,7088,1077,7036,1104,6976,1118e" filled="false" stroked="true" strokeweight=".669pt" strokecolor="#231f20">
                <v:path arrowok="t"/>
              </v:shape>
              <v:shape style="position:absolute;left:6690;top:465;width:484;height:671" type="#_x0000_t75" stroked="false">
                <v:imagedata r:id="rId86" o:title=""/>
              </v:shape>
            </v:group>
            <v:group style="position:absolute;left:6530;top:979;width:555;height:221" coordorigin="6530,979" coordsize="555,221">
              <v:shape style="position:absolute;left:6530;top:979;width:555;height:221" coordorigin="6530,979" coordsize="555,221" path="m7084,979l7049,1040,7003,1094,6948,1138,6886,1171,6817,1192,6743,1199,6686,1195,6631,1182,6579,1162,6530,1133e" filled="false" stroked="true" strokeweight=".717pt" strokecolor="#231f20">
                <v:path arrowok="t"/>
              </v:shape>
            </v:group>
            <v:group style="position:absolute;left:6238;top:323;width:1005;height:1005" coordorigin="6238,323" coordsize="1005,1005">
              <v:shape style="position:absolute;left:6238;top:323;width:1005;height:1005" coordorigin="6238,323" coordsize="1005,1005" path="m6740,323l6814,328,6885,344,6952,369,7014,403,7070,446,7119,495,7162,551,7196,613,7221,680,7237,750,7242,825,7237,899,7221,970,7196,1036,7162,1098,7119,1154,7070,1204,7014,1246,6952,1280,6885,1306,6814,1321,6740,1327,6666,1321,6595,1306,6529,1280,6467,1246,6411,1204,6361,1154,6319,1098,6285,1036,6259,970,6244,899,6238,825,6244,750,6259,680,6285,613,6319,551,6361,495,6411,446,6467,403,6529,369,6595,344,6666,328,6740,323xe" filled="false" stroked="true" strokeweight=".567pt" strokecolor="#231f20">
                <v:path arrowok="t"/>
              </v:shape>
              <v:shape style="position:absolute;left:6583;top:1149;width:326;height:132" type="#_x0000_t75" stroked="false">
                <v:imagedata r:id="rId87" o:title=""/>
              </v:shape>
            </v:group>
            <w10:wrap type="topAndBottom"/>
          </v:group>
        </w:pict>
      </w:r>
      <w:r>
        <w:rPr/>
        <w:pict>
          <v:group style="position:absolute;margin-left:366.641998pt;margin-top:26.556976pt;width:40.4pt;height:40.4pt;mso-position-horizontal-relative:page;mso-position-vertical-relative:paragraph;z-index:3832;mso-wrap-distance-left:0;mso-wrap-distance-right:0" coordorigin="7333,531" coordsize="808,808">
            <v:group style="position:absolute;left:7339;top:537;width:796;height:796" coordorigin="7339,537" coordsize="796,796">
              <v:shape style="position:absolute;left:7339;top:537;width:796;height:796" coordorigin="7339,537" coordsize="796,796" path="m7736,537l7665,544,7598,562,7536,591,7480,631,7432,679,7393,734,7364,796,7345,863,7339,935,7345,1006,7364,1073,7393,1135,7432,1191,7480,1239,7536,1278,7598,1307,7665,1326,7736,1332,7808,1326,7875,1307,7937,1278,7993,1239,8040,1191,8080,1135,8109,1073,8128,1006,8134,935,8128,863,8109,796,8080,734,8040,679,7993,631,7937,591,7875,562,7808,544,7736,537xe" filled="true" fillcolor="#d1d3d4" stroked="false">
                <v:path arrowok="t"/>
                <v:fill type="solid"/>
              </v:shape>
            </v:group>
            <v:group style="position:absolute;left:7339;top:537;width:796;height:796" coordorigin="7339,537" coordsize="796,796">
              <v:shape style="position:absolute;left:7339;top:537;width:796;height:796" coordorigin="7339,537" coordsize="796,796" path="m7736,537l7808,544,7875,562,7937,591,7993,631,8040,679,8080,734,8109,796,8128,863,8134,935,8128,1006,8109,1073,8080,1135,8040,1191,7993,1239,7937,1278,7875,1307,7808,1326,7736,1332,7665,1326,7598,1307,7536,1278,7480,1239,7432,1191,7393,1135,7364,1073,7345,1006,7339,935,7345,863,7364,796,7393,734,7432,679,7480,631,7536,591,7598,562,7665,544,7736,537xe" filled="false" stroked="true" strokeweight=".425pt" strokecolor="#231f20">
                <v:path arrowok="t"/>
              </v:shape>
            </v:group>
            <v:group style="position:absolute;left:7523;top:566;width:362;height:705" coordorigin="7523,566" coordsize="362,705">
              <v:shape style="position:absolute;left:7523;top:566;width:362;height:705" coordorigin="7523,566" coordsize="362,705" path="m7523,1270l7884,566e" filled="false" stroked="true" strokeweight=".283pt" strokecolor="#6d6e71">
                <v:path arrowok="t"/>
              </v:shape>
            </v:group>
            <v:group style="position:absolute;left:7347;top:666;width:97;height:188" coordorigin="7347,666" coordsize="97,188">
              <v:shape style="position:absolute;left:7347;top:666;width:97;height:188" coordorigin="7347,666" coordsize="97,188" path="m7347,853l7443,666e" filled="false" stroked="true" strokeweight=".283pt" strokecolor="#6d6e71">
                <v:path arrowok="t"/>
              </v:shape>
            </v:group>
            <v:group style="position:absolute;left:7340;top:633;width:137;height:266" coordorigin="7340,633" coordsize="137,266">
              <v:shape style="position:absolute;left:7340;top:633;width:137;height:266" coordorigin="7340,633" coordsize="137,266" path="m7340,899l7477,633e" filled="false" stroked="true" strokeweight=".283pt" strokecolor="#6d6e71">
                <v:path arrowok="t"/>
              </v:shape>
            </v:group>
            <v:group style="position:absolute;left:7339;top:611;width:167;height:325" coordorigin="7339,611" coordsize="167,325">
              <v:shape style="position:absolute;left:7339;top:611;width:167;height:325" coordorigin="7339,611" coordsize="167,325" path="m7339,935l7505,611e" filled="false" stroked="true" strokeweight=".283pt" strokecolor="#6d6e71">
                <v:path arrowok="t"/>
              </v:shape>
            </v:group>
            <v:group style="position:absolute;left:7340;top:594;width:191;height:372" coordorigin="7340,594" coordsize="191,372">
              <v:shape style="position:absolute;left:7340;top:594;width:191;height:372" coordorigin="7340,594" coordsize="191,372" path="m7340,966l7531,594e" filled="false" stroked="true" strokeweight=".283pt" strokecolor="#6d6e71">
                <v:path arrowok="t"/>
              </v:shape>
            </v:group>
            <v:group style="position:absolute;left:7343;top:581;width:212;height:413" coordorigin="7343,581" coordsize="212,413">
              <v:shape style="position:absolute;left:7343;top:581;width:212;height:413" coordorigin="7343,581" coordsize="212,413" path="m7343,993l7555,581e" filled="false" stroked="true" strokeweight=".283pt" strokecolor="#6d6e71">
                <v:path arrowok="t"/>
              </v:shape>
            </v:group>
            <v:group style="position:absolute;left:7348;top:570;width:230;height:448" coordorigin="7348,570" coordsize="230,448">
              <v:shape style="position:absolute;left:7348;top:570;width:230;height:448" coordorigin="7348,570" coordsize="230,448" path="m7348,1018l7577,570e" filled="false" stroked="true" strokeweight=".283pt" strokecolor="#6d6e71">
                <v:path arrowok="t"/>
              </v:shape>
            </v:group>
            <v:group style="position:absolute;left:7353;top:562;width:246;height:479" coordorigin="7353,562" coordsize="246,479">
              <v:shape style="position:absolute;left:7353;top:562;width:246;height:479" coordorigin="7353,562" coordsize="246,479" path="m7353,1040l7599,562e" filled="false" stroked="true" strokeweight=".283pt" strokecolor="#6d6e71">
                <v:path arrowok="t"/>
              </v:shape>
            </v:group>
            <v:group style="position:absolute;left:7359;top:555;width:260;height:506" coordorigin="7359,555" coordsize="260,506">
              <v:shape style="position:absolute;left:7359;top:555;width:260;height:506" coordorigin="7359,555" coordsize="260,506" path="m7359,1061l7619,555e" filled="false" stroked="true" strokeweight=".283pt" strokecolor="#6d6e71">
                <v:path arrowok="t"/>
              </v:shape>
            </v:group>
            <v:group style="position:absolute;left:7366;top:549;width:273;height:531" coordorigin="7366,549" coordsize="273,531">
              <v:shape style="position:absolute;left:7366;top:549;width:273;height:531" coordorigin="7366,549" coordsize="273,531" path="m7366,1080l7639,549e" filled="false" stroked="true" strokeweight=".283pt" strokecolor="#6d6e71">
                <v:path arrowok="t"/>
              </v:shape>
            </v:group>
            <v:group style="position:absolute;left:7374;top:545;width:285;height:554" coordorigin="7374,545" coordsize="285,554">
              <v:shape style="position:absolute;left:7374;top:545;width:285;height:554" coordorigin="7374,545" coordsize="285,554" path="m7374,1098l7658,545e" filled="false" stroked="true" strokeweight=".283pt" strokecolor="#6d6e71">
                <v:path arrowok="t"/>
              </v:shape>
            </v:group>
            <v:group style="position:absolute;left:7382;top:542;width:295;height:574" coordorigin="7382,542" coordsize="295,574">
              <v:shape style="position:absolute;left:7382;top:542;width:295;height:574" coordorigin="7382,542" coordsize="295,574" path="m7382,1115l7677,542e" filled="false" stroked="true" strokeweight=".283pt" strokecolor="#6d6e71">
                <v:path arrowok="t"/>
              </v:shape>
            </v:group>
            <v:group style="position:absolute;left:7391;top:539;width:304;height:592" coordorigin="7391,539" coordsize="304,592">
              <v:shape style="position:absolute;left:7391;top:539;width:304;height:592" coordorigin="7391,539" coordsize="304,592" path="m7391,1131l7695,539e" filled="false" stroked="true" strokeweight=".283pt" strokecolor="#6d6e71">
                <v:path arrowok="t"/>
              </v:shape>
            </v:group>
            <v:group style="position:absolute;left:7400;top:538;width:313;height:609" coordorigin="7400,538" coordsize="313,609">
              <v:shape style="position:absolute;left:7400;top:538;width:313;height:609" coordorigin="7400,538" coordsize="313,609" path="m7400,1146l7712,538e" filled="false" stroked="true" strokeweight=".283pt" strokecolor="#6d6e71">
                <v:path arrowok="t"/>
              </v:shape>
            </v:group>
            <v:group style="position:absolute;left:7409;top:537;width:321;height:624" coordorigin="7409,537" coordsize="321,624">
              <v:shape style="position:absolute;left:7409;top:537;width:321;height:624" coordorigin="7409,537" coordsize="321,624" path="m7409,1161l7730,537e" filled="false" stroked="true" strokeweight=".283pt" strokecolor="#6d6e71">
                <v:path arrowok="t"/>
              </v:shape>
            </v:group>
            <v:group style="position:absolute;left:7419;top:537;width:328;height:638" coordorigin="7419,537" coordsize="328,638">
              <v:shape style="position:absolute;left:7419;top:537;width:328;height:638" coordorigin="7419,537" coordsize="328,638" path="m7419,1175l7747,537e" filled="false" stroked="true" strokeweight=".283pt" strokecolor="#6d6e71">
                <v:path arrowok="t"/>
              </v:shape>
            </v:group>
            <v:group style="position:absolute;left:7430;top:538;width:334;height:650" coordorigin="7430,538" coordsize="334,650">
              <v:shape style="position:absolute;left:7430;top:538;width:334;height:650" coordorigin="7430,538" coordsize="334,650" path="m7430,1188l7763,538e" filled="false" stroked="true" strokeweight=".283pt" strokecolor="#6d6e71">
                <v:path arrowok="t"/>
              </v:shape>
            </v:group>
            <v:group style="position:absolute;left:7440;top:539;width:340;height:661" coordorigin="7440,539" coordsize="340,661">
              <v:shape style="position:absolute;left:7440;top:539;width:340;height:661" coordorigin="7440,539" coordsize="340,661" path="m7440,1200l7779,539e" filled="false" stroked="true" strokeweight=".283pt" strokecolor="#6d6e71">
                <v:path arrowok="t"/>
              </v:shape>
            </v:group>
            <v:group style="position:absolute;left:7451;top:541;width:345;height:671" coordorigin="7451,541" coordsize="345,671">
              <v:shape style="position:absolute;left:7451;top:541;width:345;height:671" coordorigin="7451,541" coordsize="345,671" path="m7451,1212l7795,541e" filled="false" stroked="true" strokeweight=".283pt" strokecolor="#6d6e71">
                <v:path arrowok="t"/>
              </v:shape>
            </v:group>
            <v:group style="position:absolute;left:7462;top:544;width:349;height:679" coordorigin="7462,544" coordsize="349,679">
              <v:shape style="position:absolute;left:7462;top:544;width:349;height:679" coordorigin="7462,544" coordsize="349,679" path="m7462,1223l7811,544e" filled="false" stroked="true" strokeweight=".283pt" strokecolor="#6d6e71">
                <v:path arrowok="t"/>
              </v:shape>
            </v:group>
            <v:group style="position:absolute;left:7474;top:547;width:353;height:686" coordorigin="7474,547" coordsize="353,686">
              <v:shape style="position:absolute;left:7474;top:547;width:353;height:686" coordorigin="7474,547" coordsize="353,686" path="m7474,1233l7826,547e" filled="false" stroked="true" strokeweight=".283pt" strokecolor="#6d6e71">
                <v:path arrowok="t"/>
              </v:shape>
            </v:group>
            <v:group style="position:absolute;left:7486;top:551;width:356;height:693" coordorigin="7486,551" coordsize="356,693">
              <v:shape style="position:absolute;left:7486;top:551;width:356;height:693" coordorigin="7486,551" coordsize="356,693" path="m7486,1243l7841,551e" filled="false" stroked="true" strokeweight=".283pt" strokecolor="#6d6e71">
                <v:path arrowok="t"/>
              </v:shape>
            </v:group>
            <v:group style="position:absolute;left:7498;top:555;width:359;height:698" coordorigin="7498,555" coordsize="359,698">
              <v:shape style="position:absolute;left:7498;top:555;width:359;height:698" coordorigin="7498,555" coordsize="359,698" path="m7498,1253l7856,555e" filled="false" stroked="true" strokeweight=".283pt" strokecolor="#6d6e71">
                <v:path arrowok="t"/>
              </v:shape>
            </v:group>
            <v:group style="position:absolute;left:7510;top:560;width:361;height:702" coordorigin="7510,560" coordsize="361,702">
              <v:shape style="position:absolute;left:7510;top:560;width:361;height:702" coordorigin="7510,560" coordsize="361,702" path="m7510,1261l7870,560e" filled="false" stroked="true" strokeweight=".283pt" strokecolor="#6d6e71">
                <v:path arrowok="t"/>
              </v:shape>
              <v:shape style="position:absolute;left:7374;top:648;width:705;height:534" type="#_x0000_t75" stroked="false">
                <v:imagedata r:id="rId88" o:title=""/>
              </v:shape>
            </v:group>
            <v:group style="position:absolute;left:7570;top:1057;width:439;height:175" coordorigin="7570,1057" coordsize="439,175">
              <v:shape style="position:absolute;left:7570;top:1057;width:439;height:175" coordorigin="7570,1057" coordsize="439,175" path="m8009,1057l7964,1127,7901,1183,7825,1219,7738,1231,7694,1228,7650,1218,7608,1201,7570,1179e" filled="false" stroked="true" strokeweight=".568pt" strokecolor="#231f20">
                <v:path arrowok="t"/>
              </v:shape>
            </v:group>
            <v:group style="position:absolute;left:7339;top:537;width:796;height:796" coordorigin="7339,537" coordsize="796,796">
              <v:shape style="position:absolute;left:7339;top:537;width:796;height:796" coordorigin="7339,537" coordsize="796,796" path="m7736,537l7808,544,7875,562,7937,591,7993,631,8040,679,8080,734,8109,796,8128,863,8134,935,8128,1006,8109,1073,8080,1135,8040,1191,7993,1239,7937,1278,7875,1307,7808,1326,7736,1332,7665,1326,7598,1307,7536,1278,7480,1239,7432,1191,7393,1135,7364,1073,7345,1006,7339,935,7345,863,7364,796,7393,734,7432,679,7480,631,7536,591,7598,562,7665,544,7736,537xe" filled="false" stroked="true" strokeweight=".567pt" strokecolor="#231f20">
                <v:path arrowok="t"/>
              </v:shape>
              <v:shape style="position:absolute;left:7612;top:1192;width:258;height:105" type="#_x0000_t75" stroked="false">
                <v:imagedata r:id="rId89" o:title=""/>
              </v:shape>
            </v:group>
            <w10:wrap type="topAndBottom"/>
          </v:group>
        </w:pict>
      </w:r>
      <w:r>
        <w:rPr/>
        <w:pict>
          <v:group style="position:absolute;margin-left:411.531006pt;margin-top:26.556976pt;width:40.4pt;height:40.4pt;mso-position-horizontal-relative:page;mso-position-vertical-relative:paragraph;z-index:3856;mso-wrap-distance-left:0;mso-wrap-distance-right:0" coordorigin="8231,531" coordsize="808,808">
            <v:group style="position:absolute;left:8237;top:537;width:796;height:796" coordorigin="8237,537" coordsize="796,796">
              <v:shape style="position:absolute;left:8237;top:537;width:796;height:796" coordorigin="8237,537" coordsize="796,796" path="m8634,537l8563,544,8495,562,8434,591,8378,631,8330,679,8291,734,8261,796,8243,863,8237,935,8243,1006,8261,1073,8291,1135,8330,1191,8378,1239,8434,1278,8495,1307,8563,1326,8634,1332,8706,1326,8773,1307,8835,1278,8890,1239,8938,1191,8977,1135,9007,1073,9025,1006,9032,935,9025,863,9007,796,8977,734,8938,679,8890,631,8835,591,8773,562,8706,544,8634,537xe" filled="true" fillcolor="#d1d3d4" stroked="false">
                <v:path arrowok="t"/>
                <v:fill type="solid"/>
              </v:shape>
            </v:group>
            <v:group style="position:absolute;left:8237;top:537;width:796;height:796" coordorigin="8237,537" coordsize="796,796">
              <v:shape style="position:absolute;left:8237;top:537;width:796;height:796" coordorigin="8237,537" coordsize="796,796" path="m8634,537l8706,544,8773,562,8835,591,8890,631,8938,679,8977,734,9007,796,9025,863,9032,935,9025,1006,9007,1073,8977,1135,8938,1191,8890,1239,8835,1278,8773,1307,8706,1326,8634,1332,8563,1326,8495,1307,8434,1278,8378,1239,8330,1191,8291,1135,8261,1073,8243,1006,8237,935,8243,863,8261,796,8291,734,8330,679,8378,631,8434,591,8495,562,8563,544,8634,537xe" filled="false" stroked="true" strokeweight=".425pt" strokecolor="#231f20">
                <v:path arrowok="t"/>
              </v:shape>
            </v:group>
            <v:group style="position:absolute;left:8421;top:566;width:362;height:705" coordorigin="8421,566" coordsize="362,705">
              <v:shape style="position:absolute;left:8421;top:566;width:362;height:705" coordorigin="8421,566" coordsize="362,705" path="m8421,1270l8782,566e" filled="false" stroked="true" strokeweight=".283pt" strokecolor="#6d6e71">
                <v:path arrowok="t"/>
              </v:shape>
            </v:group>
            <v:group style="position:absolute;left:8245;top:666;width:97;height:188" coordorigin="8245,666" coordsize="97,188">
              <v:shape style="position:absolute;left:8245;top:666;width:97;height:188" coordorigin="8245,666" coordsize="97,188" path="m8245,853l8341,666e" filled="false" stroked="true" strokeweight=".283pt" strokecolor="#6d6e71">
                <v:path arrowok="t"/>
              </v:shape>
            </v:group>
            <v:group style="position:absolute;left:8238;top:633;width:137;height:266" coordorigin="8238,633" coordsize="137,266">
              <v:shape style="position:absolute;left:8238;top:633;width:137;height:266" coordorigin="8238,633" coordsize="137,266" path="m8238,899l8375,633e" filled="false" stroked="true" strokeweight=".283pt" strokecolor="#6d6e71">
                <v:path arrowok="t"/>
              </v:shape>
            </v:group>
            <v:group style="position:absolute;left:8237;top:611;width:167;height:325" coordorigin="8237,611" coordsize="167,325">
              <v:shape style="position:absolute;left:8237;top:611;width:167;height:325" coordorigin="8237,611" coordsize="167,325" path="m8237,935l8403,611e" filled="false" stroked="true" strokeweight=".283pt" strokecolor="#6d6e71">
                <v:path arrowok="t"/>
              </v:shape>
            </v:group>
            <v:group style="position:absolute;left:8238;top:594;width:191;height:372" coordorigin="8238,594" coordsize="191,372">
              <v:shape style="position:absolute;left:8238;top:594;width:191;height:372" coordorigin="8238,594" coordsize="191,372" path="m8238,966l8429,594e" filled="false" stroked="true" strokeweight=".283pt" strokecolor="#6d6e71">
                <v:path arrowok="t"/>
              </v:shape>
            </v:group>
            <v:group style="position:absolute;left:8241;top:581;width:212;height:413" coordorigin="8241,581" coordsize="212,413">
              <v:shape style="position:absolute;left:8241;top:581;width:212;height:413" coordorigin="8241,581" coordsize="212,413" path="m8241,993l8453,581e" filled="false" stroked="true" strokeweight=".283pt" strokecolor="#6d6e71">
                <v:path arrowok="t"/>
              </v:shape>
            </v:group>
            <v:group style="position:absolute;left:8245;top:570;width:230;height:448" coordorigin="8245,570" coordsize="230,448">
              <v:shape style="position:absolute;left:8245;top:570;width:230;height:448" coordorigin="8245,570" coordsize="230,448" path="m8245,1018l8475,570e" filled="false" stroked="true" strokeweight=".283pt" strokecolor="#6d6e71">
                <v:path arrowok="t"/>
              </v:shape>
            </v:group>
            <v:group style="position:absolute;left:8251;top:562;width:246;height:479" coordorigin="8251,562" coordsize="246,479">
              <v:shape style="position:absolute;left:8251;top:562;width:246;height:479" coordorigin="8251,562" coordsize="246,479" path="m8251,1040l8496,562e" filled="false" stroked="true" strokeweight=".283pt" strokecolor="#6d6e71">
                <v:path arrowok="t"/>
              </v:shape>
            </v:group>
            <v:group style="position:absolute;left:8257;top:555;width:260;height:506" coordorigin="8257,555" coordsize="260,506">
              <v:shape style="position:absolute;left:8257;top:555;width:260;height:506" coordorigin="8257,555" coordsize="260,506" path="m8257,1061l8517,555e" filled="false" stroked="true" strokeweight=".283pt" strokecolor="#6d6e71">
                <v:path arrowok="t"/>
              </v:shape>
            </v:group>
            <v:group style="position:absolute;left:8264;top:549;width:273;height:531" coordorigin="8264,549" coordsize="273,531">
              <v:shape style="position:absolute;left:8264;top:549;width:273;height:531" coordorigin="8264,549" coordsize="273,531" path="m8264,1080l8537,549e" filled="false" stroked="true" strokeweight=".283pt" strokecolor="#6d6e71">
                <v:path arrowok="t"/>
              </v:shape>
            </v:group>
            <v:group style="position:absolute;left:8272;top:545;width:285;height:554" coordorigin="8272,545" coordsize="285,554">
              <v:shape style="position:absolute;left:8272;top:545;width:285;height:554" coordorigin="8272,545" coordsize="285,554" path="m8272,1098l8556,545e" filled="false" stroked="true" strokeweight=".283pt" strokecolor="#6d6e71">
                <v:path arrowok="t"/>
              </v:shape>
            </v:group>
            <v:group style="position:absolute;left:8280;top:542;width:295;height:574" coordorigin="8280,542" coordsize="295,574">
              <v:shape style="position:absolute;left:8280;top:542;width:295;height:574" coordorigin="8280,542" coordsize="295,574" path="m8280,1115l8574,542e" filled="false" stroked="true" strokeweight=".283pt" strokecolor="#6d6e71">
                <v:path arrowok="t"/>
              </v:shape>
            </v:group>
            <v:group style="position:absolute;left:8289;top:539;width:304;height:592" coordorigin="8289,539" coordsize="304,592">
              <v:shape style="position:absolute;left:8289;top:539;width:304;height:592" coordorigin="8289,539" coordsize="304,592" path="m8289,1131l8593,539e" filled="false" stroked="true" strokeweight=".283pt" strokecolor="#6d6e71">
                <v:path arrowok="t"/>
              </v:shape>
            </v:group>
            <v:group style="position:absolute;left:8298;top:538;width:313;height:609" coordorigin="8298,538" coordsize="313,609">
              <v:shape style="position:absolute;left:8298;top:538;width:313;height:609" coordorigin="8298,538" coordsize="313,609" path="m8298,1146l8610,538e" filled="false" stroked="true" strokeweight=".283pt" strokecolor="#6d6e71">
                <v:path arrowok="t"/>
              </v:shape>
            </v:group>
            <v:group style="position:absolute;left:8307;top:537;width:321;height:624" coordorigin="8307,537" coordsize="321,624">
              <v:shape style="position:absolute;left:8307;top:537;width:321;height:624" coordorigin="8307,537" coordsize="321,624" path="m8307,1161l8628,537e" filled="false" stroked="true" strokeweight=".283pt" strokecolor="#6d6e71">
                <v:path arrowok="t"/>
              </v:shape>
            </v:group>
            <v:group style="position:absolute;left:8317;top:537;width:328;height:638" coordorigin="8317,537" coordsize="328,638">
              <v:shape style="position:absolute;left:8317;top:537;width:328;height:638" coordorigin="8317,537" coordsize="328,638" path="m8317,1175l8644,537e" filled="false" stroked="true" strokeweight=".283pt" strokecolor="#6d6e71">
                <v:path arrowok="t"/>
              </v:shape>
            </v:group>
            <v:group style="position:absolute;left:8327;top:538;width:334;height:650" coordorigin="8327,538" coordsize="334,650">
              <v:shape style="position:absolute;left:8327;top:538;width:334;height:650" coordorigin="8327,538" coordsize="334,650" path="m8327,1188l8661,538e" filled="false" stroked="true" strokeweight=".283pt" strokecolor="#6d6e71">
                <v:path arrowok="t"/>
              </v:shape>
            </v:group>
            <v:group style="position:absolute;left:8338;top:539;width:340;height:661" coordorigin="8338,539" coordsize="340,661">
              <v:shape style="position:absolute;left:8338;top:539;width:340;height:661" coordorigin="8338,539" coordsize="340,661" path="m8338,1200l8677,539e" filled="false" stroked="true" strokeweight=".283pt" strokecolor="#6d6e71">
                <v:path arrowok="t"/>
              </v:shape>
            </v:group>
            <v:group style="position:absolute;left:8349;top:541;width:345;height:671" coordorigin="8349,541" coordsize="345,671">
              <v:shape style="position:absolute;left:8349;top:541;width:345;height:671" coordorigin="8349,541" coordsize="345,671" path="m8349,1212l8693,541e" filled="false" stroked="true" strokeweight=".283pt" strokecolor="#6d6e71">
                <v:path arrowok="t"/>
              </v:shape>
            </v:group>
            <v:group style="position:absolute;left:8360;top:544;width:349;height:679" coordorigin="8360,544" coordsize="349,679">
              <v:shape style="position:absolute;left:8360;top:544;width:349;height:679" coordorigin="8360,544" coordsize="349,679" path="m8360,1223l8709,544e" filled="false" stroked="true" strokeweight=".283pt" strokecolor="#6d6e71">
                <v:path arrowok="t"/>
              </v:shape>
            </v:group>
            <v:group style="position:absolute;left:8372;top:547;width:353;height:686" coordorigin="8372,547" coordsize="353,686">
              <v:shape style="position:absolute;left:8372;top:547;width:353;height:686" coordorigin="8372,547" coordsize="353,686" path="m8372,1233l8724,547e" filled="false" stroked="true" strokeweight=".283pt" strokecolor="#6d6e71">
                <v:path arrowok="t"/>
              </v:shape>
            </v:group>
            <v:group style="position:absolute;left:8384;top:551;width:356;height:693" coordorigin="8384,551" coordsize="356,693">
              <v:shape style="position:absolute;left:8384;top:551;width:356;height:693" coordorigin="8384,551" coordsize="356,693" path="m8384,1243l8739,551e" filled="false" stroked="true" strokeweight=".283pt" strokecolor="#6d6e71">
                <v:path arrowok="t"/>
              </v:shape>
            </v:group>
            <v:group style="position:absolute;left:8396;top:555;width:359;height:698" coordorigin="8396,555" coordsize="359,698">
              <v:shape style="position:absolute;left:8396;top:555;width:359;height:698" coordorigin="8396,555" coordsize="359,698" path="m8396,1253l8754,555e" filled="false" stroked="true" strokeweight=".283pt" strokecolor="#6d6e71">
                <v:path arrowok="t"/>
              </v:shape>
            </v:group>
            <v:group style="position:absolute;left:8408;top:560;width:361;height:702" coordorigin="8408,560" coordsize="361,702">
              <v:shape style="position:absolute;left:8408;top:560;width:361;height:702" coordorigin="8408,560" coordsize="361,702" path="m8408,1261l8768,560e" filled="false" stroked="true" strokeweight=".283pt" strokecolor="#6d6e71">
                <v:path arrowok="t"/>
              </v:shape>
              <v:shape style="position:absolute;left:8272;top:648;width:705;height:534" type="#_x0000_t75" stroked="false">
                <v:imagedata r:id="rId90" o:title=""/>
              </v:shape>
            </v:group>
            <v:group style="position:absolute;left:8468;top:1057;width:439;height:175" coordorigin="8468,1057" coordsize="439,175">
              <v:shape style="position:absolute;left:8468;top:1057;width:439;height:175" coordorigin="8468,1057" coordsize="439,175" path="m8907,1057l8862,1127,8799,1183,8723,1219,8636,1231,8591,1228,8548,1218,8506,1201,8468,1179e" filled="false" stroked="true" strokeweight=".568pt" strokecolor="#231f20">
                <v:path arrowok="t"/>
              </v:shape>
            </v:group>
            <v:group style="position:absolute;left:8237;top:537;width:796;height:796" coordorigin="8237,537" coordsize="796,796">
              <v:shape style="position:absolute;left:8237;top:537;width:796;height:796" coordorigin="8237,537" coordsize="796,796" path="m8634,537l8706,544,8773,562,8835,591,8890,631,8938,679,8977,734,9007,796,9025,863,9032,935,9025,1006,9007,1073,8977,1135,8938,1191,8890,1239,8835,1278,8773,1307,8706,1326,8634,1332,8563,1326,8495,1307,8434,1278,8378,1239,8330,1191,8291,1135,8261,1073,8243,1006,8237,935,8243,863,8261,796,8291,734,8330,679,8378,631,8434,591,8495,562,8563,544,8634,537xe" filled="false" stroked="true" strokeweight=".567pt" strokecolor="#231f20">
                <v:path arrowok="t"/>
              </v:shape>
              <v:shape style="position:absolute;left:8510;top:1192;width:258;height:105" type="#_x0000_t75" stroked="false">
                <v:imagedata r:id="rId91" o:title=""/>
              </v:shape>
            </v:group>
            <w10:wrap type="topAndBottom"/>
          </v:group>
        </w:pict>
      </w:r>
      <w:r>
        <w:rPr/>
        <w:pict>
          <v:group style="position:absolute;margin-left:456.42099pt;margin-top:26.556976pt;width:40.4pt;height:40.4pt;mso-position-horizontal-relative:page;mso-position-vertical-relative:paragraph;z-index:3880;mso-wrap-distance-left:0;mso-wrap-distance-right:0" coordorigin="9128,531" coordsize="808,808">
            <v:group style="position:absolute;left:9134;top:537;width:796;height:796" coordorigin="9134,537" coordsize="796,796">
              <v:shape style="position:absolute;left:9134;top:537;width:796;height:796" coordorigin="9134,537" coordsize="796,796" path="m9532,537l9461,544,9393,562,9331,591,9276,631,9228,679,9189,734,9159,796,9141,863,9134,935,9141,1006,9159,1073,9189,1135,9228,1191,9276,1239,9331,1278,9393,1307,9461,1326,9532,1332,9603,1326,9671,1307,9733,1278,9788,1239,9836,1191,9875,1135,9905,1073,9923,1006,9930,935,9923,863,9905,796,9875,734,9836,679,9788,631,9733,591,9671,562,9603,544,9532,537xe" filled="true" fillcolor="#d1d3d4" stroked="false">
                <v:path arrowok="t"/>
                <v:fill type="solid"/>
              </v:shape>
            </v:group>
            <v:group style="position:absolute;left:9134;top:537;width:796;height:796" coordorigin="9134,537" coordsize="796,796">
              <v:shape style="position:absolute;left:9134;top:537;width:796;height:796" coordorigin="9134,537" coordsize="796,796" path="m9532,537l9603,544,9671,562,9733,591,9788,631,9836,679,9875,734,9905,796,9923,863,9930,935,9923,1006,9905,1073,9875,1135,9836,1191,9788,1239,9733,1278,9671,1307,9603,1326,9532,1332,9461,1326,9393,1307,9331,1278,9276,1239,9228,1191,9189,1135,9159,1073,9141,1006,9134,935,9141,863,9159,796,9189,734,9228,679,9276,631,9331,591,9393,562,9461,544,9532,537xe" filled="false" stroked="true" strokeweight=".425pt" strokecolor="#231f20">
                <v:path arrowok="t"/>
              </v:shape>
            </v:group>
            <v:group style="position:absolute;left:9318;top:566;width:362;height:705" coordorigin="9318,566" coordsize="362,705">
              <v:shape style="position:absolute;left:9318;top:566;width:362;height:705" coordorigin="9318,566" coordsize="362,705" path="m9318,1270l9680,566e" filled="false" stroked="true" strokeweight=".283pt" strokecolor="#6d6e71">
                <v:path arrowok="t"/>
              </v:shape>
            </v:group>
            <v:group style="position:absolute;left:9143;top:666;width:97;height:188" coordorigin="9143,666" coordsize="97,188">
              <v:shape style="position:absolute;left:9143;top:666;width:97;height:188" coordorigin="9143,666" coordsize="97,188" path="m9143,853l9239,666e" filled="false" stroked="true" strokeweight=".283pt" strokecolor="#6d6e71">
                <v:path arrowok="t"/>
              </v:shape>
            </v:group>
            <v:group style="position:absolute;left:9136;top:633;width:137;height:266" coordorigin="9136,633" coordsize="137,266">
              <v:shape style="position:absolute;left:9136;top:633;width:137;height:266" coordorigin="9136,633" coordsize="137,266" path="m9136,899l9273,633e" filled="false" stroked="true" strokeweight=".283pt" strokecolor="#6d6e71">
                <v:path arrowok="t"/>
              </v:shape>
            </v:group>
            <v:group style="position:absolute;left:9134;top:611;width:167;height:325" coordorigin="9134,611" coordsize="167,325">
              <v:shape style="position:absolute;left:9134;top:611;width:167;height:325" coordorigin="9134,611" coordsize="167,325" path="m9134,935l9301,611e" filled="false" stroked="true" strokeweight=".283pt" strokecolor="#6d6e71">
                <v:path arrowok="t"/>
              </v:shape>
            </v:group>
            <v:group style="position:absolute;left:9136;top:594;width:191;height:372" coordorigin="9136,594" coordsize="191,372">
              <v:shape style="position:absolute;left:9136;top:594;width:191;height:372" coordorigin="9136,594" coordsize="191,372" path="m9136,966l9327,594e" filled="false" stroked="true" strokeweight=".283pt" strokecolor="#6d6e71">
                <v:path arrowok="t"/>
              </v:shape>
            </v:group>
            <v:group style="position:absolute;left:9139;top:581;width:212;height:413" coordorigin="9139,581" coordsize="212,413">
              <v:shape style="position:absolute;left:9139;top:581;width:212;height:413" coordorigin="9139,581" coordsize="212,413" path="m9139,993l9350,581e" filled="false" stroked="true" strokeweight=".283pt" strokecolor="#6d6e71">
                <v:path arrowok="t"/>
              </v:shape>
            </v:group>
            <v:group style="position:absolute;left:9143;top:570;width:230;height:448" coordorigin="9143,570" coordsize="230,448">
              <v:shape style="position:absolute;left:9143;top:570;width:230;height:448" coordorigin="9143,570" coordsize="230,448" path="m9143,1018l9373,570e" filled="false" stroked="true" strokeweight=".283pt" strokecolor="#6d6e71">
                <v:path arrowok="t"/>
              </v:shape>
            </v:group>
            <v:group style="position:absolute;left:9149;top:562;width:246;height:479" coordorigin="9149,562" coordsize="246,479">
              <v:shape style="position:absolute;left:9149;top:562;width:246;height:479" coordorigin="9149,562" coordsize="246,479" path="m9149,1040l9394,562e" filled="false" stroked="true" strokeweight=".283pt" strokecolor="#6d6e71">
                <v:path arrowok="t"/>
              </v:shape>
            </v:group>
            <v:group style="position:absolute;left:9155;top:555;width:260;height:506" coordorigin="9155,555" coordsize="260,506">
              <v:shape style="position:absolute;left:9155;top:555;width:260;height:506" coordorigin="9155,555" coordsize="260,506" path="m9155,1061l9415,555e" filled="false" stroked="true" strokeweight=".283pt" strokecolor="#6d6e71">
                <v:path arrowok="t"/>
              </v:shape>
            </v:group>
            <v:group style="position:absolute;left:9162;top:549;width:273;height:531" coordorigin="9162,549" coordsize="273,531">
              <v:shape style="position:absolute;left:9162;top:549;width:273;height:531" coordorigin="9162,549" coordsize="273,531" path="m9162,1080l9434,549e" filled="false" stroked="true" strokeweight=".283pt" strokecolor="#6d6e71">
                <v:path arrowok="t"/>
              </v:shape>
            </v:group>
            <v:group style="position:absolute;left:9169;top:545;width:285;height:554" coordorigin="9169,545" coordsize="285,554">
              <v:shape style="position:absolute;left:9169;top:545;width:285;height:554" coordorigin="9169,545" coordsize="285,554" path="m9169,1098l9454,545e" filled="false" stroked="true" strokeweight=".283pt" strokecolor="#6d6e71">
                <v:path arrowok="t"/>
              </v:shape>
            </v:group>
            <v:group style="position:absolute;left:9178;top:542;width:295;height:574" coordorigin="9178,542" coordsize="295,574">
              <v:shape style="position:absolute;left:9178;top:542;width:295;height:574" coordorigin="9178,542" coordsize="295,574" path="m9178,1115l9472,542e" filled="false" stroked="true" strokeweight=".283pt" strokecolor="#6d6e71">
                <v:path arrowok="t"/>
              </v:shape>
            </v:group>
            <v:group style="position:absolute;left:9186;top:539;width:304;height:592" coordorigin="9186,539" coordsize="304,592">
              <v:shape style="position:absolute;left:9186;top:539;width:304;height:592" coordorigin="9186,539" coordsize="304,592" path="m9186,1131l9490,539e" filled="false" stroked="true" strokeweight=".283pt" strokecolor="#6d6e71">
                <v:path arrowok="t"/>
              </v:shape>
            </v:group>
            <v:group style="position:absolute;left:9195;top:538;width:313;height:609" coordorigin="9195,538" coordsize="313,609">
              <v:shape style="position:absolute;left:9195;top:538;width:313;height:609" coordorigin="9195,538" coordsize="313,609" path="m9195,1146l9508,538e" filled="false" stroked="true" strokeweight=".283pt" strokecolor="#6d6e71">
                <v:path arrowok="t"/>
              </v:shape>
            </v:group>
            <v:group style="position:absolute;left:9205;top:537;width:321;height:624" coordorigin="9205,537" coordsize="321,624">
              <v:shape style="position:absolute;left:9205;top:537;width:321;height:624" coordorigin="9205,537" coordsize="321,624" path="m9205,1161l9525,537e" filled="false" stroked="true" strokeweight=".283pt" strokecolor="#6d6e71">
                <v:path arrowok="t"/>
              </v:shape>
            </v:group>
            <v:group style="position:absolute;left:9215;top:537;width:328;height:638" coordorigin="9215,537" coordsize="328,638">
              <v:shape style="position:absolute;left:9215;top:537;width:328;height:638" coordorigin="9215,537" coordsize="328,638" path="m9215,1175l9542,537e" filled="false" stroked="true" strokeweight=".283pt" strokecolor="#6d6e71">
                <v:path arrowok="t"/>
              </v:shape>
            </v:group>
            <v:group style="position:absolute;left:9225;top:538;width:334;height:650" coordorigin="9225,538" coordsize="334,650">
              <v:shape style="position:absolute;left:9225;top:538;width:334;height:650" coordorigin="9225,538" coordsize="334,650" path="m9225,1188l9559,538e" filled="false" stroked="true" strokeweight=".283pt" strokecolor="#6d6e71">
                <v:path arrowok="t"/>
              </v:shape>
            </v:group>
            <v:group style="position:absolute;left:9236;top:539;width:340;height:661" coordorigin="9236,539" coordsize="340,661">
              <v:shape style="position:absolute;left:9236;top:539;width:340;height:661" coordorigin="9236,539" coordsize="340,661" path="m9236,1200l9575,539e" filled="false" stroked="true" strokeweight=".283pt" strokecolor="#6d6e71">
                <v:path arrowok="t"/>
              </v:shape>
            </v:group>
            <v:group style="position:absolute;left:9247;top:541;width:345;height:671" coordorigin="9247,541" coordsize="345,671">
              <v:shape style="position:absolute;left:9247;top:541;width:345;height:671" coordorigin="9247,541" coordsize="345,671" path="m9247,1212l9591,541e" filled="false" stroked="true" strokeweight=".283pt" strokecolor="#6d6e71">
                <v:path arrowok="t"/>
              </v:shape>
            </v:group>
            <v:group style="position:absolute;left:9258;top:544;width:349;height:679" coordorigin="9258,544" coordsize="349,679">
              <v:shape style="position:absolute;left:9258;top:544;width:349;height:679" coordorigin="9258,544" coordsize="349,679" path="m9258,1223l9606,544e" filled="false" stroked="true" strokeweight=".283pt" strokecolor="#6d6e71">
                <v:path arrowok="t"/>
              </v:shape>
            </v:group>
            <v:group style="position:absolute;left:9269;top:547;width:353;height:686" coordorigin="9269,547" coordsize="353,686">
              <v:shape style="position:absolute;left:9269;top:547;width:353;height:686" coordorigin="9269,547" coordsize="353,686" path="m9269,1233l9622,547e" filled="false" stroked="true" strokeweight=".283pt" strokecolor="#6d6e71">
                <v:path arrowok="t"/>
              </v:shape>
            </v:group>
            <v:group style="position:absolute;left:9281;top:551;width:356;height:693" coordorigin="9281,551" coordsize="356,693">
              <v:shape style="position:absolute;left:9281;top:551;width:356;height:693" coordorigin="9281,551" coordsize="356,693" path="m9281,1243l9637,551e" filled="false" stroked="true" strokeweight=".283pt" strokecolor="#6d6e71">
                <v:path arrowok="t"/>
              </v:shape>
            </v:group>
            <v:group style="position:absolute;left:9293;top:555;width:359;height:698" coordorigin="9293,555" coordsize="359,698">
              <v:shape style="position:absolute;left:9293;top:555;width:359;height:698" coordorigin="9293,555" coordsize="359,698" path="m9293,1253l9651,555e" filled="false" stroked="true" strokeweight=".283pt" strokecolor="#6d6e71">
                <v:path arrowok="t"/>
              </v:shape>
            </v:group>
            <v:group style="position:absolute;left:9306;top:560;width:361;height:702" coordorigin="9306,560" coordsize="361,702">
              <v:shape style="position:absolute;left:9306;top:560;width:361;height:702" coordorigin="9306,560" coordsize="361,702" path="m9306,1261l9666,560e" filled="false" stroked="true" strokeweight=".283pt" strokecolor="#6d6e71">
                <v:path arrowok="t"/>
              </v:shape>
              <v:shape style="position:absolute;left:9170;top:648;width:705;height:534" type="#_x0000_t75" stroked="false">
                <v:imagedata r:id="rId92" o:title=""/>
              </v:shape>
            </v:group>
            <v:group style="position:absolute;left:9365;top:1057;width:439;height:175" coordorigin="9365,1057" coordsize="439,175">
              <v:shape style="position:absolute;left:9365;top:1057;width:439;height:175" coordorigin="9365,1057" coordsize="439,175" path="m9804,1057l9759,1127,9697,1183,9620,1219,9534,1231,9489,1228,9446,1218,9404,1201,9365,1179e" filled="false" stroked="true" strokeweight=".568pt" strokecolor="#231f20">
                <v:path arrowok="t"/>
              </v:shape>
            </v:group>
            <v:group style="position:absolute;left:9134;top:537;width:796;height:796" coordorigin="9134,537" coordsize="796,796">
              <v:shape style="position:absolute;left:9134;top:537;width:796;height:796" coordorigin="9134,537" coordsize="796,796" path="m9532,537l9603,544,9671,562,9733,591,9788,631,9836,679,9875,734,9905,796,9923,863,9930,935,9923,1006,9905,1073,9875,1135,9836,1191,9788,1239,9733,1278,9671,1307,9603,1326,9532,1332,9461,1326,9393,1307,9331,1278,9276,1239,9228,1191,9189,1135,9159,1073,9141,1006,9134,935,9141,863,9159,796,9189,734,9228,679,9276,631,9331,591,9393,562,9461,544,9532,537xe" filled="false" stroked="true" strokeweight=".567pt" strokecolor="#231f20">
                <v:path arrowok="t"/>
              </v:shape>
              <v:shape style="position:absolute;left:9408;top:1192;width:258;height:105" type="#_x0000_t75" stroked="false">
                <v:imagedata r:id="rId93" o:title=""/>
              </v:shape>
            </v:group>
            <w10:wrap type="topAndBottom"/>
          </v:group>
        </w:pict>
      </w:r>
      <w:r>
        <w:rPr/>
        <w:pict>
          <v:group style="position:absolute;margin-left:501.311005pt;margin-top:26.556976pt;width:40.4pt;height:40.4pt;mso-position-horizontal-relative:page;mso-position-vertical-relative:paragraph;z-index:3904;mso-wrap-distance-left:0;mso-wrap-distance-right:0" coordorigin="10026,531" coordsize="808,808">
            <v:group style="position:absolute;left:10032;top:537;width:796;height:796" coordorigin="10032,537" coordsize="796,796">
              <v:shape style="position:absolute;left:10032;top:537;width:796;height:796" coordorigin="10032,537" coordsize="796,796" path="m10430,537l10358,544,10291,562,10229,591,10174,631,10126,679,10087,734,10057,796,10039,863,10032,935,10039,1006,10057,1073,10087,1135,10126,1191,10174,1239,10229,1278,10291,1307,10358,1326,10430,1332,10501,1326,10568,1307,10630,1278,10686,1239,10734,1191,10773,1135,10802,1073,10821,1006,10827,935,10821,863,10802,796,10773,734,10734,679,10686,631,10630,591,10568,562,10501,544,10430,537xe" filled="true" fillcolor="#d1d3d4" stroked="false">
                <v:path arrowok="t"/>
                <v:fill type="solid"/>
              </v:shape>
            </v:group>
            <v:group style="position:absolute;left:10032;top:537;width:796;height:796" coordorigin="10032,537" coordsize="796,796">
              <v:shape style="position:absolute;left:10032;top:537;width:796;height:796" coordorigin="10032,537" coordsize="796,796" path="m10430,537l10501,544,10568,562,10630,591,10686,631,10734,679,10773,734,10802,796,10821,863,10827,935,10821,1006,10802,1073,10773,1135,10734,1191,10686,1239,10630,1278,10568,1307,10501,1326,10430,1332,10358,1326,10291,1307,10229,1278,10174,1239,10126,1191,10087,1135,10057,1073,10039,1006,10032,935,10039,863,10057,796,10087,734,10126,679,10174,631,10229,591,10291,562,10358,544,10430,537xe" filled="false" stroked="true" strokeweight=".425pt" strokecolor="#231f20">
                <v:path arrowok="t"/>
              </v:shape>
            </v:group>
            <v:group style="position:absolute;left:10216;top:566;width:362;height:705" coordorigin="10216,566" coordsize="362,705">
              <v:shape style="position:absolute;left:10216;top:566;width:362;height:705" coordorigin="10216,566" coordsize="362,705" path="m10216,1270l10578,566e" filled="false" stroked="true" strokeweight=".283pt" strokecolor="#6d6e71">
                <v:path arrowok="t"/>
              </v:shape>
            </v:group>
            <v:group style="position:absolute;left:10041;top:666;width:97;height:188" coordorigin="10041,666" coordsize="97,188">
              <v:shape style="position:absolute;left:10041;top:666;width:97;height:188" coordorigin="10041,666" coordsize="97,188" path="m10041,853l10137,666e" filled="false" stroked="true" strokeweight=".283pt" strokecolor="#6d6e71">
                <v:path arrowok="t"/>
              </v:shape>
            </v:group>
            <v:group style="position:absolute;left:10034;top:633;width:137;height:266" coordorigin="10034,633" coordsize="137,266">
              <v:shape style="position:absolute;left:10034;top:633;width:137;height:266" coordorigin="10034,633" coordsize="137,266" path="m10034,899l10170,633e" filled="false" stroked="true" strokeweight=".283pt" strokecolor="#6d6e71">
                <v:path arrowok="t"/>
              </v:shape>
            </v:group>
            <v:group style="position:absolute;left:10032;top:611;width:167;height:325" coordorigin="10032,611" coordsize="167,325">
              <v:shape style="position:absolute;left:10032;top:611;width:167;height:325" coordorigin="10032,611" coordsize="167,325" path="m10032,935l10199,611e" filled="false" stroked="true" strokeweight=".283pt" strokecolor="#6d6e71">
                <v:path arrowok="t"/>
              </v:shape>
            </v:group>
            <v:group style="position:absolute;left:10033;top:594;width:191;height:372" coordorigin="10033,594" coordsize="191,372">
              <v:shape style="position:absolute;left:10033;top:594;width:191;height:372" coordorigin="10033,594" coordsize="191,372" path="m10033,966l10224,594e" filled="false" stroked="true" strokeweight=".283pt" strokecolor="#6d6e71">
                <v:path arrowok="t"/>
              </v:shape>
            </v:group>
            <v:group style="position:absolute;left:10037;top:581;width:212;height:413" coordorigin="10037,581" coordsize="212,413">
              <v:shape style="position:absolute;left:10037;top:581;width:212;height:413" coordorigin="10037,581" coordsize="212,413" path="m10037,993l10248,581e" filled="false" stroked="true" strokeweight=".283pt" strokecolor="#6d6e71">
                <v:path arrowok="t"/>
              </v:shape>
            </v:group>
            <v:group style="position:absolute;left:10041;top:570;width:230;height:448" coordorigin="10041,570" coordsize="230,448">
              <v:shape style="position:absolute;left:10041;top:570;width:230;height:448" coordorigin="10041,570" coordsize="230,448" path="m10041,1018l10271,570e" filled="false" stroked="true" strokeweight=".283pt" strokecolor="#6d6e71">
                <v:path arrowok="t"/>
              </v:shape>
            </v:group>
            <v:group style="position:absolute;left:10046;top:562;width:246;height:479" coordorigin="10046,562" coordsize="246,479">
              <v:shape style="position:absolute;left:10046;top:562;width:246;height:479" coordorigin="10046,562" coordsize="246,479" path="m10046,1040l10292,562e" filled="false" stroked="true" strokeweight=".283pt" strokecolor="#6d6e71">
                <v:path arrowok="t"/>
              </v:shape>
            </v:group>
            <v:group style="position:absolute;left:10053;top:555;width:260;height:506" coordorigin="10053,555" coordsize="260,506">
              <v:shape style="position:absolute;left:10053;top:555;width:260;height:506" coordorigin="10053,555" coordsize="260,506" path="m10053,1061l10312,555e" filled="false" stroked="true" strokeweight=".283pt" strokecolor="#6d6e71">
                <v:path arrowok="t"/>
              </v:shape>
            </v:group>
            <v:group style="position:absolute;left:10060;top:549;width:273;height:531" coordorigin="10060,549" coordsize="273,531">
              <v:shape style="position:absolute;left:10060;top:549;width:273;height:531" coordorigin="10060,549" coordsize="273,531" path="m10060,1080l10332,549e" filled="false" stroked="true" strokeweight=".283pt" strokecolor="#6d6e71">
                <v:path arrowok="t"/>
              </v:shape>
            </v:group>
            <v:group style="position:absolute;left:10067;top:545;width:285;height:554" coordorigin="10067,545" coordsize="285,554">
              <v:shape style="position:absolute;left:10067;top:545;width:285;height:554" coordorigin="10067,545" coordsize="285,554" path="m10067,1098l10351,545e" filled="false" stroked="true" strokeweight=".283pt" strokecolor="#6d6e71">
                <v:path arrowok="t"/>
              </v:shape>
            </v:group>
            <v:group style="position:absolute;left:10075;top:542;width:295;height:574" coordorigin="10075,542" coordsize="295,574">
              <v:shape style="position:absolute;left:10075;top:542;width:295;height:574" coordorigin="10075,542" coordsize="295,574" path="m10075,1115l10370,542e" filled="false" stroked="true" strokeweight=".283pt" strokecolor="#6d6e71">
                <v:path arrowok="t"/>
              </v:shape>
            </v:group>
            <v:group style="position:absolute;left:10084;top:539;width:304;height:592" coordorigin="10084,539" coordsize="304,592">
              <v:shape style="position:absolute;left:10084;top:539;width:304;height:592" coordorigin="10084,539" coordsize="304,592" path="m10084,1131l10388,539e" filled="false" stroked="true" strokeweight=".283pt" strokecolor="#6d6e71">
                <v:path arrowok="t"/>
              </v:shape>
            </v:group>
            <v:group style="position:absolute;left:10093;top:538;width:313;height:609" coordorigin="10093,538" coordsize="313,609">
              <v:shape style="position:absolute;left:10093;top:538;width:313;height:609" coordorigin="10093,538" coordsize="313,609" path="m10093,1146l10406,538e" filled="false" stroked="true" strokeweight=".283pt" strokecolor="#6d6e71">
                <v:path arrowok="t"/>
              </v:shape>
            </v:group>
            <v:group style="position:absolute;left:10103;top:537;width:321;height:624" coordorigin="10103,537" coordsize="321,624">
              <v:shape style="position:absolute;left:10103;top:537;width:321;height:624" coordorigin="10103,537" coordsize="321,624" path="m10103,1161l10423,537e" filled="false" stroked="true" strokeweight=".283pt" strokecolor="#6d6e71">
                <v:path arrowok="t"/>
              </v:shape>
            </v:group>
            <v:group style="position:absolute;left:10113;top:537;width:328;height:638" coordorigin="10113,537" coordsize="328,638">
              <v:shape style="position:absolute;left:10113;top:537;width:328;height:638" coordorigin="10113,537" coordsize="328,638" path="m10113,1175l10440,537e" filled="false" stroked="true" strokeweight=".283pt" strokecolor="#6d6e71">
                <v:path arrowok="t"/>
              </v:shape>
            </v:group>
            <v:group style="position:absolute;left:10123;top:538;width:334;height:650" coordorigin="10123,538" coordsize="334,650">
              <v:shape style="position:absolute;left:10123;top:538;width:334;height:650" coordorigin="10123,538" coordsize="334,650" path="m10123,1188l10457,538e" filled="false" stroked="true" strokeweight=".283pt" strokecolor="#6d6e71">
                <v:path arrowok="t"/>
              </v:shape>
            </v:group>
            <v:group style="position:absolute;left:10134;top:539;width:340;height:661" coordorigin="10134,539" coordsize="340,661">
              <v:shape style="position:absolute;left:10134;top:539;width:340;height:661" coordorigin="10134,539" coordsize="340,661" path="m10134,1200l10473,539e" filled="false" stroked="true" strokeweight=".283pt" strokecolor="#6d6e71">
                <v:path arrowok="t"/>
              </v:shape>
            </v:group>
            <v:group style="position:absolute;left:10145;top:541;width:345;height:671" coordorigin="10145,541" coordsize="345,671">
              <v:shape style="position:absolute;left:10145;top:541;width:345;height:671" coordorigin="10145,541" coordsize="345,671" path="m10145,1212l10489,541e" filled="false" stroked="true" strokeweight=".283pt" strokecolor="#6d6e71">
                <v:path arrowok="t"/>
              </v:shape>
            </v:group>
            <v:group style="position:absolute;left:10156;top:544;width:349;height:679" coordorigin="10156,544" coordsize="349,679">
              <v:shape style="position:absolute;left:10156;top:544;width:349;height:679" coordorigin="10156,544" coordsize="349,679" path="m10156,1223l10504,544e" filled="false" stroked="true" strokeweight=".283pt" strokecolor="#6d6e71">
                <v:path arrowok="t"/>
              </v:shape>
            </v:group>
            <v:group style="position:absolute;left:10167;top:547;width:353;height:686" coordorigin="10167,547" coordsize="353,686">
              <v:shape style="position:absolute;left:10167;top:547;width:353;height:686" coordorigin="10167,547" coordsize="353,686" path="m10167,1233l10520,547e" filled="false" stroked="true" strokeweight=".283pt" strokecolor="#6d6e71">
                <v:path arrowok="t"/>
              </v:shape>
            </v:group>
            <v:group style="position:absolute;left:10179;top:551;width:356;height:693" coordorigin="10179,551" coordsize="356,693">
              <v:shape style="position:absolute;left:10179;top:551;width:356;height:693" coordorigin="10179,551" coordsize="356,693" path="m10179,1243l10535,551e" filled="false" stroked="true" strokeweight=".283pt" strokecolor="#6d6e71">
                <v:path arrowok="t"/>
              </v:shape>
            </v:group>
            <v:group style="position:absolute;left:10191;top:555;width:359;height:698" coordorigin="10191,555" coordsize="359,698">
              <v:shape style="position:absolute;left:10191;top:555;width:359;height:698" coordorigin="10191,555" coordsize="359,698" path="m10191,1253l10549,555e" filled="false" stroked="true" strokeweight=".283pt" strokecolor="#6d6e71">
                <v:path arrowok="t"/>
              </v:shape>
            </v:group>
            <v:group style="position:absolute;left:10204;top:560;width:361;height:702" coordorigin="10204,560" coordsize="361,702">
              <v:shape style="position:absolute;left:10204;top:560;width:361;height:702" coordorigin="10204,560" coordsize="361,702" path="m10204,1261l10564,560e" filled="false" stroked="true" strokeweight=".283pt" strokecolor="#6d6e71">
                <v:path arrowok="t"/>
              </v:shape>
              <v:shape style="position:absolute;left:10068;top:648;width:705;height:534" type="#_x0000_t75" stroked="false">
                <v:imagedata r:id="rId94" o:title=""/>
              </v:shape>
            </v:group>
            <v:group style="position:absolute;left:10263;top:1057;width:439;height:175" coordorigin="10263,1057" coordsize="439,175">
              <v:shape style="position:absolute;left:10263;top:1057;width:439;height:175" coordorigin="10263,1057" coordsize="439,175" path="m10702,1057l10657,1127,10595,1183,10518,1219,10432,1231,10387,1228,10343,1218,10302,1201,10263,1179e" filled="false" stroked="true" strokeweight=".568pt" strokecolor="#231f20">
                <v:path arrowok="t"/>
              </v:shape>
            </v:group>
            <v:group style="position:absolute;left:10032;top:537;width:796;height:796" coordorigin="10032,537" coordsize="796,796">
              <v:shape style="position:absolute;left:10032;top:537;width:796;height:796" coordorigin="10032,537" coordsize="796,796" path="m10430,537l10501,544,10568,562,10630,591,10686,631,10734,679,10773,734,10802,796,10821,863,10827,935,10821,1006,10802,1073,10773,1135,10734,1191,10686,1239,10630,1278,10568,1307,10501,1326,10430,1332,10358,1326,10291,1307,10229,1278,10174,1239,10126,1191,10087,1135,10057,1073,10039,1006,10032,935,10039,863,10057,796,10087,734,10126,679,10174,631,10229,591,10291,562,10358,544,10430,537xe" filled="false" stroked="true" strokeweight=".567pt" strokecolor="#231f20">
                <v:path arrowok="t"/>
              </v:shape>
              <v:shape style="position:absolute;left:10305;top:1192;width:258;height:105" type="#_x0000_t75" stroked="false">
                <v:imagedata r:id="rId91" o:title=""/>
              </v:shape>
            </v:group>
            <w10:wrap type="topAndBottom"/>
          </v:group>
        </w:pict>
      </w:r>
      <w:r>
        <w:rPr/>
        <w:pict>
          <v:group style="position:absolute;margin-left:277.307007pt;margin-top:86.556976pt;width:40.4pt;height:40.4pt;mso-position-horizontal-relative:page;mso-position-vertical-relative:paragraph;z-index:3928;mso-wrap-distance-left:0;mso-wrap-distance-right:0" coordorigin="5546,1731" coordsize="808,808">
            <v:group style="position:absolute;left:5552;top:1737;width:796;height:796" coordorigin="5552,1737" coordsize="796,796">
              <v:shape style="position:absolute;left:5552;top:1737;width:796;height:796" coordorigin="5552,1737" coordsize="796,796" path="m5950,1737l5878,1744,5811,1762,5749,1791,5694,1831,5646,1879,5606,1934,5577,1996,5559,2063,5552,2135,5559,2206,5577,2273,5606,2335,5646,2391,5694,2439,5749,2478,5811,2507,5878,2526,5950,2532,6021,2526,6088,2507,6150,2478,6206,2439,6254,2391,6293,2335,6322,2273,6341,2206,6347,2135,6341,2063,6322,1996,6293,1934,6254,1879,6206,1831,6150,1791,6088,1762,6021,1744,5950,1737xe" filled="true" fillcolor="#d1d3d4" stroked="false">
                <v:path arrowok="t"/>
                <v:fill type="solid"/>
              </v:shape>
            </v:group>
            <v:group style="position:absolute;left:5552;top:1737;width:796;height:796" coordorigin="5552,1737" coordsize="796,796">
              <v:shape style="position:absolute;left:5552;top:1737;width:796;height:796" coordorigin="5552,1737" coordsize="796,796" path="m5950,1737l6021,1744,6088,1762,6150,1791,6206,1831,6254,1879,6293,1934,6322,1996,6341,2063,6347,2135,6341,2206,6322,2273,6293,2335,6254,2391,6206,2439,6150,2478,6088,2507,6021,2526,5950,2532,5878,2526,5811,2507,5749,2478,5694,2439,5646,2391,5606,2335,5577,2273,5559,2206,5552,2135,5559,2063,5577,1996,5606,1934,5646,1879,5694,1831,5749,1791,5811,1762,5878,1744,5950,1737xe" filled="false" stroked="true" strokeweight=".425pt" strokecolor="#231f20">
                <v:path arrowok="t"/>
              </v:shape>
            </v:group>
            <v:group style="position:absolute;left:5736;top:1766;width:362;height:705" coordorigin="5736,1766" coordsize="362,705">
              <v:shape style="position:absolute;left:5736;top:1766;width:362;height:705" coordorigin="5736,1766" coordsize="362,705" path="m5736,2470l6098,1766e" filled="false" stroked="true" strokeweight=".283pt" strokecolor="#6d6e71">
                <v:path arrowok="t"/>
              </v:shape>
            </v:group>
            <v:group style="position:absolute;left:5561;top:1866;width:97;height:188" coordorigin="5561,1866" coordsize="97,188">
              <v:shape style="position:absolute;left:5561;top:1866;width:97;height:188" coordorigin="5561,1866" coordsize="97,188" path="m5561,2053l5657,1866e" filled="false" stroked="true" strokeweight=".283pt" strokecolor="#6d6e71">
                <v:path arrowok="t"/>
              </v:shape>
            </v:group>
            <v:group style="position:absolute;left:5554;top:1833;width:137;height:266" coordorigin="5554,1833" coordsize="137,266">
              <v:shape style="position:absolute;left:5554;top:1833;width:137;height:266" coordorigin="5554,1833" coordsize="137,266" path="m5554,2099l5690,1833e" filled="false" stroked="true" strokeweight=".283pt" strokecolor="#6d6e71">
                <v:path arrowok="t"/>
              </v:shape>
            </v:group>
            <v:group style="position:absolute;left:5552;top:1811;width:167;height:325" coordorigin="5552,1811" coordsize="167,325">
              <v:shape style="position:absolute;left:5552;top:1811;width:167;height:325" coordorigin="5552,1811" coordsize="167,325" path="m5552,2135l5719,1811e" filled="false" stroked="true" strokeweight=".283pt" strokecolor="#6d6e71">
                <v:path arrowok="t"/>
              </v:shape>
            </v:group>
            <v:group style="position:absolute;left:5553;top:1794;width:191;height:372" coordorigin="5553,1794" coordsize="191,372">
              <v:shape style="position:absolute;left:5553;top:1794;width:191;height:372" coordorigin="5553,1794" coordsize="191,372" path="m5553,2166l5744,1794e" filled="false" stroked="true" strokeweight=".283pt" strokecolor="#6d6e71">
                <v:path arrowok="t"/>
              </v:shape>
            </v:group>
            <v:group style="position:absolute;left:5556;top:1781;width:212;height:413" coordorigin="5556,1781" coordsize="212,413">
              <v:shape style="position:absolute;left:5556;top:1781;width:212;height:413" coordorigin="5556,1781" coordsize="212,413" path="m5556,2193l5768,1781e" filled="false" stroked="true" strokeweight=".283pt" strokecolor="#6d6e71">
                <v:path arrowok="t"/>
              </v:shape>
            </v:group>
            <v:group style="position:absolute;left:5561;top:1770;width:230;height:448" coordorigin="5561,1770" coordsize="230,448">
              <v:shape style="position:absolute;left:5561;top:1770;width:230;height:448" coordorigin="5561,1770" coordsize="230,448" path="m5561,2218l5791,1770e" filled="false" stroked="true" strokeweight=".283pt" strokecolor="#6d6e71">
                <v:path arrowok="t"/>
              </v:shape>
            </v:group>
            <v:group style="position:absolute;left:5566;top:1762;width:246;height:479" coordorigin="5566,1762" coordsize="246,479">
              <v:shape style="position:absolute;left:5566;top:1762;width:246;height:479" coordorigin="5566,1762" coordsize="246,479" path="m5566,2240l5812,1762e" filled="false" stroked="true" strokeweight=".283pt" strokecolor="#6d6e71">
                <v:path arrowok="t"/>
              </v:shape>
            </v:group>
            <v:group style="position:absolute;left:5573;top:1755;width:260;height:506" coordorigin="5573,1755" coordsize="260,506">
              <v:shape style="position:absolute;left:5573;top:1755;width:260;height:506" coordorigin="5573,1755" coordsize="260,506" path="m5573,2261l5832,1755e" filled="false" stroked="true" strokeweight=".283pt" strokecolor="#6d6e71">
                <v:path arrowok="t"/>
              </v:shape>
            </v:group>
            <v:group style="position:absolute;left:5580;top:1749;width:273;height:531" coordorigin="5580,1749" coordsize="273,531">
              <v:shape style="position:absolute;left:5580;top:1749;width:273;height:531" coordorigin="5580,1749" coordsize="273,531" path="m5580,2280l5852,1749e" filled="false" stroked="true" strokeweight=".283pt" strokecolor="#6d6e71">
                <v:path arrowok="t"/>
              </v:shape>
            </v:group>
            <v:group style="position:absolute;left:5587;top:1745;width:285;height:554" coordorigin="5587,1745" coordsize="285,554">
              <v:shape style="position:absolute;left:5587;top:1745;width:285;height:554" coordorigin="5587,1745" coordsize="285,554" path="m5587,2298l5871,1745e" filled="false" stroked="true" strokeweight=".283pt" strokecolor="#6d6e71">
                <v:path arrowok="t"/>
              </v:shape>
            </v:group>
            <v:group style="position:absolute;left:5595;top:1742;width:295;height:574" coordorigin="5595,1742" coordsize="295,574">
              <v:shape style="position:absolute;left:5595;top:1742;width:295;height:574" coordorigin="5595,1742" coordsize="295,574" path="m5595,2315l5890,1742e" filled="false" stroked="true" strokeweight=".283pt" strokecolor="#6d6e71">
                <v:path arrowok="t"/>
              </v:shape>
            </v:group>
            <v:group style="position:absolute;left:5604;top:1739;width:304;height:592" coordorigin="5604,1739" coordsize="304,592">
              <v:shape style="position:absolute;left:5604;top:1739;width:304;height:592" coordorigin="5604,1739" coordsize="304,592" path="m5604,2331l5908,1739e" filled="false" stroked="true" strokeweight=".283pt" strokecolor="#6d6e71">
                <v:path arrowok="t"/>
              </v:shape>
            </v:group>
            <v:group style="position:absolute;left:5613;top:1738;width:313;height:609" coordorigin="5613,1738" coordsize="313,609">
              <v:shape style="position:absolute;left:5613;top:1738;width:313;height:609" coordorigin="5613,1738" coordsize="313,609" path="m5613,2346l5926,1738e" filled="false" stroked="true" strokeweight=".283pt" strokecolor="#6d6e71">
                <v:path arrowok="t"/>
              </v:shape>
            </v:group>
            <v:group style="position:absolute;left:5623;top:1737;width:321;height:624" coordorigin="5623,1737" coordsize="321,624">
              <v:shape style="position:absolute;left:5623;top:1737;width:321;height:624" coordorigin="5623,1737" coordsize="321,624" path="m5623,2361l5943,1737e" filled="false" stroked="true" strokeweight=".283pt" strokecolor="#6d6e71">
                <v:path arrowok="t"/>
              </v:shape>
            </v:group>
            <v:group style="position:absolute;left:5633;top:1737;width:328;height:638" coordorigin="5633,1737" coordsize="328,638">
              <v:shape style="position:absolute;left:5633;top:1737;width:328;height:638" coordorigin="5633,1737" coordsize="328,638" path="m5633,2375l5960,1737e" filled="false" stroked="true" strokeweight=".283pt" strokecolor="#6d6e71">
                <v:path arrowok="t"/>
              </v:shape>
            </v:group>
            <v:group style="position:absolute;left:5643;top:1738;width:334;height:650" coordorigin="5643,1738" coordsize="334,650">
              <v:shape style="position:absolute;left:5643;top:1738;width:334;height:650" coordorigin="5643,1738" coordsize="334,650" path="m5643,2388l5976,1738e" filled="false" stroked="true" strokeweight=".283pt" strokecolor="#6d6e71">
                <v:path arrowok="t"/>
              </v:shape>
            </v:group>
            <v:group style="position:absolute;left:5654;top:1739;width:340;height:661" coordorigin="5654,1739" coordsize="340,661">
              <v:shape style="position:absolute;left:5654;top:1739;width:340;height:661" coordorigin="5654,1739" coordsize="340,661" path="m5654,2400l5993,1739e" filled="false" stroked="true" strokeweight=".283pt" strokecolor="#6d6e71">
                <v:path arrowok="t"/>
              </v:shape>
            </v:group>
            <v:group style="position:absolute;left:5664;top:1741;width:345;height:671" coordorigin="5664,1741" coordsize="345,671">
              <v:shape style="position:absolute;left:5664;top:1741;width:345;height:671" coordorigin="5664,1741" coordsize="345,671" path="m5664,2412l6009,1741e" filled="false" stroked="true" strokeweight=".283pt" strokecolor="#6d6e71">
                <v:path arrowok="t"/>
              </v:shape>
            </v:group>
            <v:group style="position:absolute;left:5676;top:1744;width:349;height:679" coordorigin="5676,1744" coordsize="349,679">
              <v:shape style="position:absolute;left:5676;top:1744;width:349;height:679" coordorigin="5676,1744" coordsize="349,679" path="m5676,2423l6024,1744e" filled="false" stroked="true" strokeweight=".283pt" strokecolor="#6d6e71">
                <v:path arrowok="t"/>
              </v:shape>
            </v:group>
            <v:group style="position:absolute;left:5687;top:1747;width:353;height:686" coordorigin="5687,1747" coordsize="353,686">
              <v:shape style="position:absolute;left:5687;top:1747;width:353;height:686" coordorigin="5687,1747" coordsize="353,686" path="m5687,2433l6040,1747e" filled="false" stroked="true" strokeweight=".283pt" strokecolor="#6d6e71">
                <v:path arrowok="t"/>
              </v:shape>
            </v:group>
            <v:group style="position:absolute;left:5699;top:1751;width:356;height:693" coordorigin="5699,1751" coordsize="356,693">
              <v:shape style="position:absolute;left:5699;top:1751;width:356;height:693" coordorigin="5699,1751" coordsize="356,693" path="m5699,2443l6054,1751e" filled="false" stroked="true" strokeweight=".283pt" strokecolor="#6d6e71">
                <v:path arrowok="t"/>
              </v:shape>
            </v:group>
            <v:group style="position:absolute;left:5711;top:1755;width:359;height:698" coordorigin="5711,1755" coordsize="359,698">
              <v:shape style="position:absolute;left:5711;top:1755;width:359;height:698" coordorigin="5711,1755" coordsize="359,698" path="m5711,2453l6069,1755e" filled="false" stroked="true" strokeweight=".283pt" strokecolor="#6d6e71">
                <v:path arrowok="t"/>
              </v:shape>
            </v:group>
            <v:group style="position:absolute;left:5724;top:1760;width:361;height:702" coordorigin="5724,1760" coordsize="361,702">
              <v:shape style="position:absolute;left:5724;top:1760;width:361;height:702" coordorigin="5724,1760" coordsize="361,702" path="m5724,2461l6084,1760e" filled="false" stroked="true" strokeweight=".283pt" strokecolor="#6d6e71">
                <v:path arrowok="t"/>
              </v:shape>
              <v:shape style="position:absolute;left:5588;top:1848;width:705;height:534" type="#_x0000_t75" stroked="false">
                <v:imagedata r:id="rId95" o:title=""/>
              </v:shape>
            </v:group>
            <v:group style="position:absolute;left:5783;top:2257;width:439;height:175" coordorigin="5783,2257" coordsize="439,175">
              <v:shape style="position:absolute;left:5783;top:2257;width:439;height:175" coordorigin="5783,2257" coordsize="439,175" path="m6222,2257l6177,2327,6114,2383,6038,2419,5952,2431,5907,2428,5863,2418,5822,2401,5783,2379e" filled="false" stroked="true" strokeweight=".568pt" strokecolor="#231f20">
                <v:path arrowok="t"/>
              </v:shape>
            </v:group>
            <v:group style="position:absolute;left:5552;top:1737;width:796;height:796" coordorigin="5552,1737" coordsize="796,796">
              <v:shape style="position:absolute;left:5552;top:1737;width:796;height:796" coordorigin="5552,1737" coordsize="796,796" path="m5950,1737l6021,1744,6088,1762,6150,1791,6206,1831,6254,1879,6293,1934,6322,1996,6341,2063,6347,2135,6341,2206,6322,2273,6293,2335,6254,2391,6206,2439,6150,2478,6088,2507,6021,2526,5950,2532,5878,2526,5811,2507,5749,2478,5694,2439,5646,2391,5606,2335,5577,2273,5559,2206,5552,2135,5559,2063,5577,1996,5606,1934,5646,1879,5694,1831,5749,1791,5811,1762,5878,1744,5950,1737xe" filled="false" stroked="true" strokeweight=".567pt" strokecolor="#231f20">
                <v:path arrowok="t"/>
              </v:shape>
              <v:shape style="position:absolute;left:5825;top:2392;width:258;height:105" type="#_x0000_t75" stroked="false">
                <v:imagedata r:id="rId96" o:title="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29"/>
          <w:szCs w:val="29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Qual nota Marcelo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6"/>
          <w:szCs w:val="36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25.389158pt;width:146.772pt;height:66.852pt;mso-position-horizontal-relative:page;mso-position-vertical-relative:paragraph;z-index:3952" type="#_x0000_t75" stroked="false">
            <v:imagedata r:id="rId97" o:title=""/>
            <w10:wrap type="none"/>
          </v:shape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09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14.939156pt;width:146.771800pt;height:66.694pt;mso-position-horizontal-relative:page;mso-position-vertical-relative:paragraph;z-index:3976" type="#_x0000_t75" stroked="false">
            <v:imagedata r:id="rId98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09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14.940061pt;width:146.772pt;height:66.6949pt;mso-position-horizontal-relative:page;mso-position-vertical-relative:paragraph;z-index:4000" type="#_x0000_t75" stroked="false">
            <v:imagedata r:id="rId99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09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14.940166pt;width:146.772pt;height:66.852pt;mso-position-horizontal-relative:page;mso-position-vertical-relative:paragraph;z-index:4024" type="#_x0000_t75" stroked="false">
            <v:imagedata r:id="rId100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69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54" w:lineRule="auto" w:before="64"/>
        <w:ind w:left="110" w:right="3716"/>
        <w:jc w:val="left"/>
      </w:pPr>
      <w:r>
        <w:rPr>
          <w:color w:val="231F20"/>
        </w:rPr>
        <w:t>Letícia tem 13 lápis, Fernanda tem 7 e Camila tem 9. Quantos lápis as três têm</w:t>
      </w:r>
      <w:r>
        <w:rPr>
          <w:color w:val="231F20"/>
          <w:spacing w:val="-1"/>
        </w:rPr>
        <w:t> </w:t>
      </w:r>
      <w:r>
        <w:rPr>
          <w:color w:val="231F20"/>
        </w:rPr>
        <w:t>juntas?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2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29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42.52pt;margin-top:7.208159pt;width:510.25pt;height:22.7pt;mso-position-horizontal-relative:page;mso-position-vertical-relative:paragraph;z-index:4096;mso-wrap-distance-left:0;mso-wrap-distance-right:0" coordorigin="850,144" coordsize="10205,454">
            <v:group style="position:absolute;left:850;top:144;width:2098;height:454" coordorigin="850,144" coordsize="2098,454">
              <v:shape style="position:absolute;left:850;top:144;width:2098;height:454" coordorigin="850,144" coordsize="2098,454" path="m2948,144l850,144,850,598,2948,598,2948,144xe" filled="true" fillcolor="#d1d3d4" stroked="false">
                <v:path arrowok="t"/>
                <v:fill type="solid"/>
              </v:shape>
            </v:group>
            <v:group style="position:absolute;left:2948;top:144;width:8108;height:454" coordorigin="2948,144" coordsize="8108,454">
              <v:shape style="position:absolute;left:2948;top:144;width:8108;height:454" coordorigin="2948,144" coordsize="8108,454" path="m11055,144l2948,144,2948,598,11055,598,11055,144xe" filled="true" fillcolor="#d1d3d4" stroked="false">
                <v:path arrowok="t"/>
                <v:fill type="solid"/>
              </v:shape>
              <v:shape style="position:absolute;left:930;top:25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300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M041510E4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Observe abaixo o convite da festa junina que Cecília</w:t>
      </w:r>
      <w:r>
        <w:rPr>
          <w:color w:val="231F20"/>
          <w:spacing w:val="-2"/>
        </w:rPr>
        <w:t> </w:t>
      </w:r>
      <w:r>
        <w:rPr>
          <w:color w:val="231F20"/>
        </w:rPr>
        <w:t>recebeu.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106.962997pt;margin-top:8.784169pt;width:302pt;height:176pt;mso-position-horizontal-relative:page;mso-position-vertical-relative:paragraph;z-index:4168;mso-wrap-distance-left:0;mso-wrap-distance-right:0" coordorigin="2139,176" coordsize="6040,3520">
            <v:group style="position:absolute;left:3404;top:1707;width:15;height:17" coordorigin="3404,1707" coordsize="15,17">
              <v:shape style="position:absolute;left:3404;top:1707;width:15;height:17" coordorigin="3404,1707" coordsize="15,17" path="m3413,1707l3411,1711,3406,1711,3406,1712,3404,1712,3406,1719,3406,1724,3415,1720,3418,1720,3419,1715,3418,1712,3406,1712,3404,1712,3418,1712,3418,1711,3411,1711,3406,1710,3417,1710,3413,1707xe" filled="true" fillcolor="#231f20" stroked="false">
                <v:path arrowok="t"/>
                <v:fill type="solid"/>
              </v:shape>
              <v:shape style="position:absolute;left:3404;top:1707;width:15;height:17" coordorigin="3404,1707" coordsize="15,17" path="m3418,1720l3415,1720,3418,1721,3418,1720xe" filled="true" fillcolor="#231f20" stroked="false">
                <v:path arrowok="t"/>
                <v:fill type="solid"/>
              </v:shape>
            </v:group>
            <v:group style="position:absolute;left:3318;top:1719;width:20;height:21" coordorigin="3318,1719" coordsize="20,21">
              <v:shape style="position:absolute;left:3318;top:1719;width:20;height:21" coordorigin="3318,1719" coordsize="20,21" path="m3327,1719l3324,1722,3320,1722,3320,1724,3318,1724,3319,1727,3318,1731,3322,1735,3327,1737,3332,1740,3337,1733,3330,1724,3330,1724,3320,1724,3318,1724,3330,1724,3329,1722,3324,1722,3320,1721,3328,1721,3327,1719xe" filled="true" fillcolor="#231f20" stroked="false">
                <v:path arrowok="t"/>
                <v:fill type="solid"/>
              </v:shape>
            </v:group>
            <v:group style="position:absolute;left:3297;top:1654;width:24;height:17" coordorigin="3297,1654" coordsize="24,17">
              <v:shape style="position:absolute;left:3297;top:1654;width:24;height:17" coordorigin="3297,1654" coordsize="24,17" path="m3317,1654l3300,1655,3297,1658,3298,1662,3298,1668,3302,1670,3304,1666,3309,1666,3309,1664,3318,1664,3317,1661,3320,1658,3317,1654xe" filled="true" fillcolor="#231f20" stroked="false">
                <v:path arrowok="t"/>
                <v:fill type="solid"/>
              </v:shape>
              <v:shape style="position:absolute;left:3297;top:1654;width:24;height:17" coordorigin="3297,1654" coordsize="24,17" path="m3309,1666l3304,1666,3309,1668,3309,1666xe" filled="true" fillcolor="#231f20" stroked="false">
                <v:path arrowok="t"/>
                <v:fill type="solid"/>
              </v:shape>
              <v:shape style="position:absolute;left:3297;top:1654;width:24;height:17" coordorigin="3297,1654" coordsize="24,17" path="m3318,1664l3309,1664,3314,1666,3318,1665,3318,1664xe" filled="true" fillcolor="#231f20" stroked="false">
                <v:path arrowok="t"/>
                <v:fill type="solid"/>
              </v:shape>
            </v:group>
            <v:group style="position:absolute;left:2912;top:1734;width:28;height:23" coordorigin="2912,1734" coordsize="28,23">
              <v:shape style="position:absolute;left:2912;top:1734;width:28;height:23" coordorigin="2912,1734" coordsize="28,23" path="m2920,1734l2912,1740,2916,1743,2915,1747,2916,1747,2918,1747,2917,1749,2919,1756,2926,1750,2938,1750,2940,1740,2932,1736,2920,1734xe" filled="true" fillcolor="#231f20" stroked="false">
                <v:path arrowok="t"/>
                <v:fill type="solid"/>
              </v:shape>
            </v:group>
            <v:group style="position:absolute;left:2875;top:1807;width:18;height:21" coordorigin="2875,1807" coordsize="18,21">
              <v:shape style="position:absolute;left:2875;top:1807;width:18;height:21" coordorigin="2875,1807" coordsize="18,21" path="m2885,1807l2882,1807,2879,1811,2875,1811,2878,1818,2879,1827,2889,1828,2893,1825,2891,1816,2891,1811,2887,1811,2887,1811,2879,1811,2875,1810,2886,1810,2885,1807xe" filled="true" fillcolor="#231f20" stroked="false">
                <v:path arrowok="t"/>
                <v:fill type="solid"/>
              </v:shape>
              <v:shape style="position:absolute;left:2875;top:1807;width:18;height:21" coordorigin="2875,1807" coordsize="18,21" path="m2892,1810l2887,1811,2891,1811,2892,1810xe" filled="true" fillcolor="#231f20" stroked="false">
                <v:path arrowok="t"/>
                <v:fill type="solid"/>
              </v:shape>
            </v:group>
            <v:group style="position:absolute;left:3041;top:1811;width:45;height:23" coordorigin="3041,1811" coordsize="45,23">
              <v:shape style="position:absolute;left:3041;top:1811;width:45;height:23" coordorigin="3041,1811" coordsize="45,23" path="m3050,1830l3045,1830,3048,1833,3050,1830xe" filled="true" fillcolor="#231f20" stroked="false">
                <v:path arrowok="t"/>
                <v:fill type="solid"/>
              </v:shape>
              <v:shape style="position:absolute;left:3041;top:1811;width:45;height:23" coordorigin="3041,1811" coordsize="45,23" path="m3061,1811l3048,1818,3041,1831,3045,1830,3050,1830,3054,1823,3071,1821,3083,1821,3076,1812,3061,1811xe" filled="true" fillcolor="#231f20" stroked="false">
                <v:path arrowok="t"/>
                <v:fill type="solid"/>
              </v:shape>
              <v:shape style="position:absolute;left:3041;top:1811;width:45;height:23" coordorigin="3041,1811" coordsize="45,23" path="m3083,1821l3071,1821,3083,1828,3081,1825,3085,1824,3083,1821xe" filled="true" fillcolor="#231f20" stroked="false">
                <v:path arrowok="t"/>
                <v:fill type="solid"/>
              </v:shape>
            </v:group>
            <v:group style="position:absolute;left:2938;top:1816;width:61;height:31" coordorigin="2938,1816" coordsize="61,31">
              <v:shape style="position:absolute;left:2938;top:1816;width:61;height:31" coordorigin="2938,1816" coordsize="61,31" path="m2967,1816l2948,1826,2938,1842,2942,1844,2943,1847,2953,1839,2966,1833,2982,1830,2997,1830,2987,1817,2967,1816xe" filled="true" fillcolor="#231f20" stroked="false">
                <v:path arrowok="t"/>
                <v:fill type="solid"/>
              </v:shape>
              <v:shape style="position:absolute;left:2938;top:1816;width:61;height:31" coordorigin="2938,1816" coordsize="61,31" path="m2997,1830l2982,1830,2999,1833,2997,1830xe" filled="true" fillcolor="#231f20" stroked="false">
                <v:path arrowok="t"/>
                <v:fill type="solid"/>
              </v:shape>
            </v:group>
            <v:group style="position:absolute;left:3933;top:1814;width:17;height:12" coordorigin="3933,1814" coordsize="17,12">
              <v:shape style="position:absolute;left:3933;top:1814;width:17;height:12" coordorigin="3933,1814" coordsize="17,12" path="m3935,1814l3936,1818,3933,1819,3933,1821,3936,1823,3935,1826,3941,1826,3942,1822,3949,1822,3949,1816,3943,1815,3935,1814xe" filled="true" fillcolor="#231f20" stroked="false">
                <v:path arrowok="t"/>
                <v:fill type="solid"/>
              </v:shape>
              <v:shape style="position:absolute;left:3933;top:1814;width:17;height:12" coordorigin="3933,1814" coordsize="17,12" path="m3949,1822l3942,1822,3949,1824,3949,1822xe" filled="true" fillcolor="#231f20" stroked="false">
                <v:path arrowok="t"/>
                <v:fill type="solid"/>
              </v:shape>
            </v:group>
            <v:group style="position:absolute;left:3980;top:1733;width:26;height:33" coordorigin="3980,1733" coordsize="26,33">
              <v:shape style="position:absolute;left:3980;top:1733;width:26;height:33" coordorigin="3980,1733" coordsize="26,33" path="m4000,1733l3988,1736,3988,1752,3980,1758,3983,1760,3986,1763,3989,1763,3996,1765,3997,1755,4005,1742,4000,1733xe" filled="true" fillcolor="#231f20" stroked="false">
                <v:path arrowok="t"/>
                <v:fill type="solid"/>
              </v:shape>
            </v:group>
            <v:group style="position:absolute;left:4066;top:1731;width:18;height:24" coordorigin="4066,1731" coordsize="18,24">
              <v:shape style="position:absolute;left:4066;top:1731;width:18;height:24" coordorigin="4066,1731" coordsize="18,24" path="m4078,1751l4070,1751,4073,1754,4075,1754,4078,1751xe" filled="true" fillcolor="#231f20" stroked="false">
                <v:path arrowok="t"/>
                <v:fill type="solid"/>
              </v:shape>
              <v:shape style="position:absolute;left:4066;top:1731;width:18;height:24" coordorigin="4066,1731" coordsize="18,24" path="m4077,1731l4068,1733,4070,1745,4066,1752,4070,1751,4078,1751,4078,1750,4082,1750,4082,1743,4083,1733,4077,1731xe" filled="true" fillcolor="#231f20" stroked="false">
                <v:path arrowok="t"/>
                <v:fill type="solid"/>
              </v:shape>
              <v:shape style="position:absolute;left:4066;top:1731;width:18;height:24" coordorigin="4066,1731" coordsize="18,24" path="m4082,1750l4078,1750,4082,1752,4082,1750xe" filled="true" fillcolor="#231f20" stroked="false">
                <v:path arrowok="t"/>
                <v:fill type="solid"/>
              </v:shape>
            </v:group>
            <v:group style="position:absolute;left:3675;top:1870;width:23;height:15" coordorigin="3675,1870" coordsize="23,15">
              <v:shape style="position:absolute;left:3675;top:1870;width:23;height:15" coordorigin="3675,1870" coordsize="23,15" path="m3694,1870l3675,1871,3677,1880,3678,1885,3690,1881,3695,1881,3694,1878,3698,1875,3694,1870xe" filled="true" fillcolor="#231f20" stroked="false">
                <v:path arrowok="t"/>
                <v:fill type="solid"/>
              </v:shape>
              <v:shape style="position:absolute;left:3675;top:1870;width:23;height:15" coordorigin="3675,1870" coordsize="23,15" path="m3695,1881l3690,1881,3695,1882,3695,1881xe" filled="true" fillcolor="#231f20" stroked="false">
                <v:path arrowok="t"/>
                <v:fill type="solid"/>
              </v:shape>
            </v:group>
            <v:group style="position:absolute;left:3707;top:1877;width:24;height:21" coordorigin="3707,1877" coordsize="24,21">
              <v:shape style="position:absolute;left:3707;top:1877;width:24;height:21" coordorigin="3707,1877" coordsize="24,21" path="m3728,1895l3717,1895,3726,1898,3728,1895xe" filled="true" fillcolor="#231f20" stroked="false">
                <v:path arrowok="t"/>
                <v:fill type="solid"/>
              </v:shape>
              <v:shape style="position:absolute;left:3707;top:1877;width:24;height:21" coordorigin="3707,1877" coordsize="24,21" path="m3707,1877l3708,1881,3707,1884,3707,1889,3710,1892,3709,1896,3717,1895,3728,1895,3730,1894,3726,1885,3717,1880,3707,1877xe" filled="true" fillcolor="#231f20" stroked="false">
                <v:path arrowok="t"/>
                <v:fill type="solid"/>
              </v:shape>
              <v:shape style="position:absolute;left:3020;top:1928;width:103;height:131" type="#_x0000_t75" stroked="false">
                <v:imagedata r:id="rId102" o:title=""/>
              </v:shape>
            </v:group>
            <v:group style="position:absolute;left:2717;top:1984;width:38;height:20" coordorigin="2717,1984" coordsize="38,20">
              <v:shape style="position:absolute;left:2717;top:1984;width:38;height:20" coordorigin="2717,1984" coordsize="38,20" path="m2752,1994l2737,1994,2744,2004,2754,2003,2752,1994xe" filled="true" fillcolor="#231f20" stroked="false">
                <v:path arrowok="t"/>
                <v:fill type="solid"/>
              </v:shape>
              <v:shape style="position:absolute;left:2717;top:1984;width:38;height:20" coordorigin="2717,1984" coordsize="38,20" path="m2733,1997l2726,1997,2728,2001,2733,1997xe" filled="true" fillcolor="#231f20" stroked="false">
                <v:path arrowok="t"/>
                <v:fill type="solid"/>
              </v:shape>
              <v:shape style="position:absolute;left:2717;top:1984;width:38;height:20" coordorigin="2717,1984" coordsize="38,20" path="m2728,1984l2717,1989,2720,1992,2719,1996,2721,1996,2722,1996,2721,1998,2726,1997,2733,1997,2737,1994,2752,1994,2751,1992,2741,1985,2728,1984xe" filled="true" fillcolor="#231f20" stroked="false">
                <v:path arrowok="t"/>
                <v:fill type="solid"/>
              </v:shape>
            </v:group>
            <v:group style="position:absolute;left:2711;top:2010;width:17;height:25" coordorigin="2711,2010" coordsize="17,25">
              <v:shape style="position:absolute;left:2711;top:2010;width:17;height:25" coordorigin="2711,2010" coordsize="17,25" path="m2717,2010l2714,2013,2711,2035,2719,2033,2727,2033,2723,2020,2724,2014,2720,2014,2717,2010xe" filled="true" fillcolor="#231f20" stroked="false">
                <v:path arrowok="t"/>
                <v:fill type="solid"/>
              </v:shape>
              <v:shape style="position:absolute;left:2711;top:2010;width:17;height:25" coordorigin="2711,2010" coordsize="17,25" path="m2724,2012l2720,2014,2724,2014,2724,2012xe" filled="true" fillcolor="#231f20" stroked="false">
                <v:path arrowok="t"/>
                <v:fill type="solid"/>
              </v:shape>
            </v:group>
            <v:group style="position:absolute;left:3852;top:2026;width:138;height:80" coordorigin="3852,2026" coordsize="138,80">
              <v:shape style="position:absolute;left:3852;top:2026;width:138;height:80" coordorigin="3852,2026" coordsize="138,80" path="m3856,2029l3853,2033,3852,2050,3856,2054,3861,2057,3874,2060,3888,2069,3897,2083,3896,2101,3899,2102,3969,2079,3989,2066,3988,2066,3948,2066,3913,2061,3884,2048,3866,2030,3860,2030,3856,2029xe" filled="true" fillcolor="#231f20" stroked="false">
                <v:path arrowok="t"/>
                <v:fill type="solid"/>
              </v:shape>
              <v:shape style="position:absolute;left:3852;top:2026;width:138;height:80" coordorigin="3852,2026" coordsize="138,80" path="m3987,2061l3948,2066,3988,2066,3985,2065,3987,2061xe" filled="true" fillcolor="#231f20" stroked="false">
                <v:path arrowok="t"/>
                <v:fill type="solid"/>
              </v:shape>
              <v:shape style="position:absolute;left:3852;top:2026;width:138;height:80" coordorigin="3852,2026" coordsize="138,80" path="m3863,2026l3860,2030,3866,2030,3863,2026xe" filled="true" fillcolor="#231f20" stroked="false">
                <v:path arrowok="t"/>
                <v:fill type="solid"/>
              </v:shape>
            </v:group>
            <v:group style="position:absolute;left:3462;top:2715;width:10;height:21" coordorigin="3462,2715" coordsize="10,21">
              <v:shape style="position:absolute;left:3462;top:2715;width:10;height:21" coordorigin="3462,2715" coordsize="10,21" path="m3472,2715l3462,2716,3463,2724,3464,2730,3467,2735,3465,2729,3472,2715xe" filled="true" fillcolor="#231f20" stroked="false">
                <v:path arrowok="t"/>
                <v:fill type="solid"/>
              </v:shape>
            </v:group>
            <v:group style="position:absolute;left:3459;top:2726;width:4;height:14" coordorigin="3459,2726" coordsize="4,14">
              <v:shape style="position:absolute;left:3459;top:2726;width:4;height:14" coordorigin="3459,2726" coordsize="4,14" path="m3461,2726l3459,2733,3461,2739,3463,2732,3461,2726xe" filled="true" fillcolor="#231f20" stroked="false">
                <v:path arrowok="t"/>
                <v:fill type="solid"/>
              </v:shape>
            </v:group>
            <v:group style="position:absolute;left:3457;top:2737;width:4;height:14" coordorigin="3457,2737" coordsize="4,14">
              <v:shape style="position:absolute;left:3457;top:2737;width:4;height:14" coordorigin="3457,2737" coordsize="4,14" path="m3459,2737l3457,2745,3459,2751,3461,2743,3459,2737xe" filled="true" fillcolor="#231f20" stroked="false">
                <v:path arrowok="t"/>
                <v:fill type="solid"/>
              </v:shape>
            </v:group>
            <v:group style="position:absolute;left:3466;top:2735;width:5;height:29" coordorigin="3466,2735" coordsize="5,29">
              <v:shape style="position:absolute;left:3466;top:2735;width:5;height:29" coordorigin="3466,2735" coordsize="5,29" path="m3471,2735l3467,2742,3467,2746,3466,2763,3469,2756,3469,2752,3471,2735xe" filled="true" fillcolor="#231f20" stroked="false">
                <v:path arrowok="t"/>
                <v:fill type="solid"/>
              </v:shape>
            </v:group>
            <v:group style="position:absolute;left:3468;top:2758;width:5;height:29" coordorigin="3468,2758" coordsize="5,29">
              <v:shape style="position:absolute;left:3468;top:2758;width:5;height:29" coordorigin="3468,2758" coordsize="5,29" path="m3473,2758l3469,2765,3470,2769,3468,2786,3472,2779,3471,2775,3473,2758xe" filled="true" fillcolor="#231f20" stroked="false">
                <v:path arrowok="t"/>
                <v:fill type="solid"/>
              </v:shape>
            </v:group>
            <v:group style="position:absolute;left:3470;top:2781;width:5;height:29" coordorigin="3470,2781" coordsize="5,29">
              <v:shape style="position:absolute;left:3470;top:2781;width:5;height:29" coordorigin="3470,2781" coordsize="5,29" path="m3475,2781l3472,2788,3472,2792,3470,2809,3474,2802,3474,2798,3475,2781xe" filled="true" fillcolor="#231f20" stroked="false">
                <v:path arrowok="t"/>
                <v:fill type="solid"/>
              </v:shape>
            </v:group>
            <v:group style="position:absolute;left:3430;top:2852;width:5;height:19" coordorigin="3430,2852" coordsize="5,19">
              <v:shape style="position:absolute;left:3430;top:2852;width:5;height:19" coordorigin="3430,2852" coordsize="5,19" path="m3434,2852l3430,2867,3433,2870,3435,2863,3434,2852xe" filled="true" fillcolor="#231f20" stroked="false">
                <v:path arrowok="t"/>
                <v:fill type="solid"/>
              </v:shape>
            </v:group>
            <v:group style="position:absolute;left:3428;top:2866;width:5;height:19" coordorigin="3428,2866" coordsize="5,19">
              <v:shape style="position:absolute;left:3428;top:2866;width:5;height:19" coordorigin="3428,2866" coordsize="5,19" path="m3431,2866l3428,2881,3431,2884,3432,2877,3431,2866xe" filled="true" fillcolor="#231f20" stroked="false">
                <v:path arrowok="t"/>
                <v:fill type="solid"/>
              </v:shape>
            </v:group>
            <v:group style="position:absolute;left:3425;top:2880;width:5;height:19" coordorigin="3425,2880" coordsize="5,19">
              <v:shape style="position:absolute;left:3425;top:2880;width:5;height:19" coordorigin="3425,2880" coordsize="5,19" path="m3429,2880l3425,2895,3429,2898,3430,2891,3429,2880xe" filled="true" fillcolor="#231f20" stroked="false">
                <v:path arrowok="t"/>
                <v:fill type="solid"/>
              </v:shape>
            </v:group>
            <v:group style="position:absolute;left:3423;top:2893;width:5;height:19" coordorigin="3423,2893" coordsize="5,19">
              <v:shape style="position:absolute;left:3423;top:2893;width:5;height:19" coordorigin="3423,2893" coordsize="5,19" path="m3427,2893l3423,2909,3426,2912,3428,2905,3427,2893xe" filled="true" fillcolor="#231f20" stroked="false">
                <v:path arrowok="t"/>
                <v:fill type="solid"/>
              </v:shape>
            </v:group>
            <v:group style="position:absolute;left:3421;top:2907;width:5;height:19" coordorigin="3421,2907" coordsize="5,19">
              <v:shape style="position:absolute;left:3421;top:2907;width:5;height:19" coordorigin="3421,2907" coordsize="5,19" path="m3424,2907l3421,2923,3424,2926,3425,2919,3424,2907xe" filled="true" fillcolor="#231f20" stroked="false">
                <v:path arrowok="t"/>
                <v:fill type="solid"/>
              </v:shape>
            </v:group>
            <v:group style="position:absolute;left:3416;top:2925;width:9;height:16" coordorigin="3416,2925" coordsize="9,16">
              <v:shape style="position:absolute;left:3416;top:2925;width:9;height:16" coordorigin="3416,2925" coordsize="9,16" path="m3424,2925l3420,2926,3421,2931,3416,2931,3418,2937,3425,2941,3425,2931,3421,2931,3416,2931,3424,2931,3424,2925xe" filled="true" fillcolor="#231f20" stroked="false">
                <v:path arrowok="t"/>
                <v:fill type="solid"/>
              </v:shape>
            </v:group>
            <v:group style="position:absolute;left:3366;top:2979;width:5;height:27" coordorigin="3366,2979" coordsize="5,27">
              <v:shape style="position:absolute;left:3366;top:2979;width:5;height:27" coordorigin="3366,2979" coordsize="5,27" path="m3370,2979l3367,2986,3367,2990,3366,3005,3369,2998,3369,2995,3370,2979xe" filled="true" fillcolor="#231f20" stroked="false">
                <v:path arrowok="t"/>
                <v:fill type="solid"/>
              </v:shape>
            </v:group>
            <v:group style="position:absolute;left:3364;top:2997;width:4;height:25" coordorigin="3364,2997" coordsize="4,25">
              <v:shape style="position:absolute;left:3364;top:2997;width:4;height:25" coordorigin="3364,2997" coordsize="4,25" path="m3367,2997l3364,3005,3364,3008,3364,3022,3367,3014,3367,3011,3367,2997xe" filled="true" fillcolor="#231f20" stroked="false">
                <v:path arrowok="t"/>
                <v:fill type="solid"/>
              </v:shape>
            </v:group>
            <v:group style="position:absolute;left:3362;top:3019;width:5;height:19" coordorigin="3362,3019" coordsize="5,19">
              <v:shape style="position:absolute;left:3362;top:3019;width:5;height:19" coordorigin="3362,3019" coordsize="5,19" path="m3366,3019l3362,3035,3366,3038,3367,3031,3366,3019xe" filled="true" fillcolor="#231f20" stroked="false">
                <v:path arrowok="t"/>
                <v:fill type="solid"/>
              </v:shape>
            </v:group>
            <v:group style="position:absolute;left:3317;top:3023;width:5;height:29" coordorigin="3317,3023" coordsize="5,29">
              <v:shape style="position:absolute;left:3317;top:3023;width:5;height:29" coordorigin="3317,3023" coordsize="5,29" path="m3321,3023l3318,3031,3318,3034,3317,3052,3320,3045,3320,3041,3321,3023xe" filled="true" fillcolor="#231f20" stroked="false">
                <v:path arrowok="t"/>
                <v:fill type="solid"/>
              </v:shape>
            </v:group>
            <v:group style="position:absolute;left:3365;top:3033;width:5;height:19" coordorigin="3365,3033" coordsize="5,19">
              <v:shape style="position:absolute;left:3365;top:3033;width:5;height:19" coordorigin="3365,3033" coordsize="5,19" path="m3368,3033l3365,3049,3368,3052,3369,3045,3368,3033xe" filled="true" fillcolor="#231f20" stroked="false">
                <v:path arrowok="t"/>
                <v:fill type="solid"/>
              </v:shape>
            </v:group>
            <v:group style="position:absolute;left:3314;top:3044;width:5;height:29" coordorigin="3314,3044" coordsize="5,29">
              <v:shape style="position:absolute;left:3314;top:3044;width:5;height:29" coordorigin="3314,3044" coordsize="5,29" path="m3319,3044l3316,3052,3316,3055,3314,3073,3318,3065,3318,3062,3319,3044xe" filled="true" fillcolor="#231f20" stroked="false">
                <v:path arrowok="t"/>
                <v:fill type="solid"/>
              </v:shape>
            </v:group>
            <v:group style="position:absolute;left:3367;top:3047;width:5;height:19" coordorigin="3367,3047" coordsize="5,19">
              <v:shape style="position:absolute;left:3367;top:3047;width:5;height:19" coordorigin="3367,3047" coordsize="5,19" path="m3371,3047l3367,3063,3370,3065,3372,3059,3371,3047xe" filled="true" fillcolor="#231f20" stroked="false">
                <v:path arrowok="t"/>
                <v:fill type="solid"/>
              </v:shape>
            </v:group>
            <v:group style="position:absolute;left:3315;top:3073;width:4;height:14" coordorigin="3315,3073" coordsize="4,14">
              <v:shape style="position:absolute;left:3315;top:3073;width:4;height:14" coordorigin="3315,3073" coordsize="4,14" path="m3316,3073l3315,3080,3317,3086,3318,3079,3316,3073xe" filled="true" fillcolor="#231f20" stroked="false">
                <v:path arrowok="t"/>
                <v:fill type="solid"/>
              </v:shape>
            </v:group>
            <v:group style="position:absolute;left:3317;top:3084;width:4;height:14" coordorigin="3317,3084" coordsize="4,14">
              <v:shape style="position:absolute;left:3317;top:3084;width:4;height:14" coordorigin="3317,3084" coordsize="4,14" path="m3319,3084l3317,3092,3319,3098,3321,3090,3319,3084xe" filled="true" fillcolor="#231f20" stroked="false">
                <v:path arrowok="t"/>
                <v:fill type="solid"/>
              </v:shape>
            </v:group>
            <v:group style="position:absolute;left:3552;top:2900;width:5;height:29" coordorigin="3552,2900" coordsize="5,29">
              <v:shape style="position:absolute;left:3552;top:2900;width:5;height:29" coordorigin="3552,2900" coordsize="5,29" path="m3557,2900l3553,2907,3553,2911,3552,2928,3556,2921,3555,2917,3557,2900xe" filled="true" fillcolor="#231f20" stroked="false">
                <v:path arrowok="t"/>
                <v:fill type="solid"/>
              </v:shape>
            </v:group>
            <v:group style="position:absolute;left:3554;top:2921;width:5;height:29" coordorigin="3554,2921" coordsize="5,29">
              <v:shape style="position:absolute;left:3554;top:2921;width:5;height:29" coordorigin="3554,2921" coordsize="5,29" path="m3559,2921l3556,2928,3556,2932,3554,2949,3558,2942,3558,2938,3559,2921xe" filled="true" fillcolor="#231f20" stroked="false">
                <v:path arrowok="t"/>
                <v:fill type="solid"/>
              </v:shape>
            </v:group>
            <v:group style="position:absolute;left:3625;top:2937;width:4;height:25" coordorigin="3625,2937" coordsize="4,25">
              <v:shape style="position:absolute;left:3625;top:2937;width:4;height:25" coordorigin="3625,2937" coordsize="4,25" path="m3628,2937l3625,2944,3625,2947,3625,2961,3628,2954,3628,2951,3628,2937xe" filled="true" fillcolor="#231f20" stroked="false">
                <v:path arrowok="t"/>
                <v:fill type="solid"/>
              </v:shape>
            </v:group>
            <v:group style="position:absolute;left:3554;top:2947;width:5;height:29" coordorigin="3554,2947" coordsize="5,29">
              <v:shape style="position:absolute;left:3554;top:2947;width:5;height:29" coordorigin="3554,2947" coordsize="5,29" path="m3559,2947l3556,2954,3556,2958,3554,2975,3558,2968,3558,2964,3559,2947xe" filled="true" fillcolor="#231f20" stroked="false">
                <v:path arrowok="t"/>
                <v:fill type="solid"/>
              </v:shape>
            </v:group>
            <v:group style="position:absolute;left:3583;top:2951;width:4;height:25" coordorigin="3583,2951" coordsize="4,25">
              <v:shape style="position:absolute;left:3583;top:2951;width:4;height:25" coordorigin="3583,2951" coordsize="4,25" path="m3586,2951l3583,2958,3583,2961,3583,2975,3586,2968,3586,2965,3586,2951xe" filled="true" fillcolor="#231f20" stroked="false">
                <v:path arrowok="t"/>
                <v:fill type="solid"/>
              </v:shape>
            </v:group>
            <v:group style="position:absolute;left:3627;top:2955;width:4;height:25" coordorigin="3627,2955" coordsize="4,25">
              <v:shape style="position:absolute;left:3627;top:2955;width:4;height:25" coordorigin="3627,2955" coordsize="4,25" path="m3630,2955l3628,2963,3627,2966,3627,2980,3630,2972,3630,2969,3630,2955xe" filled="true" fillcolor="#231f20" stroked="false">
                <v:path arrowok="t"/>
                <v:fill type="solid"/>
              </v:shape>
            </v:group>
            <v:group style="position:absolute;left:3629;top:2974;width:5;height:27" coordorigin="3629,2974" coordsize="5,27">
              <v:shape style="position:absolute;left:3629;top:2974;width:5;height:27" coordorigin="3629,2974" coordsize="5,27" path="m3633,2974l3630,2982,3630,2985,3629,3001,3632,2993,3632,2990,3633,2974xe" filled="true" fillcolor="#231f20" stroked="false">
                <v:path arrowok="t"/>
                <v:fill type="solid"/>
              </v:shape>
            </v:group>
            <v:group style="position:absolute;left:3633;top:3057;width:5;height:19" coordorigin="3633,3057" coordsize="5,19">
              <v:shape style="position:absolute;left:3633;top:3057;width:5;height:19" coordorigin="3633,3057" coordsize="5,19" path="m3636,3057l3633,3072,3636,3075,3637,3069,3636,3057xe" filled="true" fillcolor="#231f20" stroked="false">
                <v:path arrowok="t"/>
                <v:fill type="solid"/>
              </v:shape>
            </v:group>
            <v:group style="position:absolute;left:3658;top:3072;width:8;height:7" coordorigin="3658,3072" coordsize="8,7">
              <v:shape style="position:absolute;left:3658;top:3072;width:8;height:7" coordorigin="3658,3072" coordsize="8,7" path="m3663,3072l3662,3076,3659,3076,3658,3079,3665,3079,3665,3077,3665,3073,3663,3072xe" filled="true" fillcolor="#231f20" stroked="false">
                <v:path arrowok="t"/>
                <v:fill type="solid"/>
              </v:shape>
            </v:group>
            <v:group style="position:absolute;left:3632;top:3072;width:5;height:27" coordorigin="3632,3072" coordsize="5,27">
              <v:shape style="position:absolute;left:3632;top:3072;width:5;height:27" coordorigin="3632,3072" coordsize="5,27" path="m3636,3072l3632,3079,3632,3083,3632,3099,3635,3091,3635,3088,3636,3072xe" filled="true" fillcolor="#231f20" stroked="false">
                <v:path arrowok="t"/>
                <v:fill type="solid"/>
              </v:shape>
            </v:group>
            <v:group style="position:absolute;left:3659;top:3077;width:5;height:29" coordorigin="3659,3077" coordsize="5,29">
              <v:shape style="position:absolute;left:3659;top:3077;width:5;height:29" coordorigin="3659,3077" coordsize="5,29" path="m3664,3077l3660,3084,3661,3088,3659,3105,3663,3098,3662,3094,3664,3077xe" filled="true" fillcolor="#231f20" stroked="false">
                <v:path arrowok="t"/>
                <v:fill type="solid"/>
              </v:shape>
            </v:group>
            <v:group style="position:absolute;left:3627;top:3098;width:8;height:17" coordorigin="3627,3098" coordsize="8,17">
              <v:shape style="position:absolute;left:3627;top:3098;width:8;height:17" coordorigin="3627,3098" coordsize="8,17" path="m3630,3098l3631,3103,3627,3113,3632,3114,3635,3112,3633,3102,3630,3098xe" filled="true" fillcolor="#231f20" stroked="false">
                <v:path arrowok="t"/>
                <v:fill type="solid"/>
              </v:shape>
            </v:group>
            <v:group style="position:absolute;left:3657;top:3100;width:5;height:27" coordorigin="3657,3100" coordsize="5,27">
              <v:shape style="position:absolute;left:3657;top:3100;width:5;height:27" coordorigin="3657,3100" coordsize="5,27" path="m3661,3100l3658,3107,3658,3111,3657,3126,3660,3119,3660,3116,3661,3100xe" filled="true" fillcolor="#231f20" stroked="false">
                <v:path arrowok="t"/>
                <v:fill type="solid"/>
              </v:shape>
            </v:group>
            <v:group style="position:absolute;left:3214;top:3107;width:5;height:29" coordorigin="3214,3107" coordsize="5,29">
              <v:shape style="position:absolute;left:3214;top:3107;width:5;height:29" coordorigin="3214,3107" coordsize="5,29" path="m3219,3107l3215,3114,3216,3118,3214,3136,3218,3128,3217,3125,3219,3107xe" filled="true" fillcolor="#231f20" stroked="false">
                <v:path arrowok="t"/>
                <v:fill type="solid"/>
              </v:shape>
            </v:group>
            <v:group style="position:absolute;left:3330;top:3176;width:10;height:11" coordorigin="3330,3176" coordsize="10,11">
              <v:shape style="position:absolute;left:3330;top:3176;width:10;height:11" coordorigin="3330,3176" coordsize="10,11" path="m3330,3176l3330,3182,3333,3183,3333,3186,3337,3187,3339,3182,3330,3176xe" filled="true" fillcolor="#231f20" stroked="false">
                <v:path arrowok="t"/>
                <v:fill type="solid"/>
              </v:shape>
            </v:group>
            <v:group style="position:absolute;left:4096;top:2120;width:31;height:31" coordorigin="4096,2120" coordsize="31,31">
              <v:shape style="position:absolute;left:4096;top:2120;width:31;height:31" coordorigin="4096,2120" coordsize="31,31" path="m4108,2120l4105,2123,4101,2123,4100,2125,4098,2125,4099,2129,4096,2131,4098,2140,4105,2144,4110,2150,4113,2149,4117,2149,4117,2147,4120,2147,4122,2145,4126,2143,4120,2135,4114,2128,4111,2125,4100,2125,4098,2124,4111,2124,4110,2123,4105,2123,4101,2122,4109,2122,4108,2120xe" filled="true" fillcolor="#231f20" stroked="false">
                <v:path arrowok="t"/>
                <v:fill type="solid"/>
              </v:shape>
              <v:shape style="position:absolute;left:4096;top:2120;width:31;height:31" coordorigin="4096,2120" coordsize="31,31" path="m4117,2149l4113,2149,4117,2150,4117,2149xe" filled="true" fillcolor="#231f20" stroked="false">
                <v:path arrowok="t"/>
                <v:fill type="solid"/>
              </v:shape>
              <v:shape style="position:absolute;left:4096;top:2120;width:31;height:31" coordorigin="4096,2120" coordsize="31,31" path="m4120,2147l4117,2147,4119,2148,4120,2147xe" filled="true" fillcolor="#231f20" stroked="false">
                <v:path arrowok="t"/>
                <v:fill type="solid"/>
              </v:shape>
              <v:shape style="position:absolute;left:4203;top:2600;width:172;height:238" type="#_x0000_t75" stroked="false">
                <v:imagedata r:id="rId103" o:title=""/>
              </v:shape>
            </v:group>
            <v:group style="position:absolute;left:4045;top:3219;width:17;height:15" coordorigin="4045,3219" coordsize="17,15">
              <v:shape style="position:absolute;left:4045;top:3219;width:17;height:15" coordorigin="4045,3219" coordsize="17,15" path="m4054,3219l4051,3223,4047,3227,4045,3231,4048,3234,4053,3234,4059,3233,4058,3229,4061,3226,4061,3223,4057,3223,4054,3219xe" filled="true" fillcolor="#231f20" stroked="false">
                <v:path arrowok="t"/>
                <v:fill type="solid"/>
              </v:shape>
              <v:shape style="position:absolute;left:4045;top:3219;width:17;height:15" coordorigin="4045,3219" coordsize="17,15" path="m4061,3222l4057,3223,4061,3223,4061,3222xe" filled="true" fillcolor="#231f20" stroked="false">
                <v:path arrowok="t"/>
                <v:fill type="solid"/>
              </v:shape>
            </v:group>
            <v:group style="position:absolute;left:2999;top:3181;width:19;height:18" coordorigin="2999,3181" coordsize="19,18">
              <v:shape style="position:absolute;left:2999;top:3181;width:19;height:18" coordorigin="2999,3181" coordsize="19,18" path="m2999,3181l3003,3199,3015,3194,3014,3189,3017,3187,3017,3185,3013,3185,3010,3182,2999,3181xe" filled="true" fillcolor="#231f20" stroked="false">
                <v:path arrowok="t"/>
                <v:fill type="solid"/>
              </v:shape>
              <v:shape style="position:absolute;left:2999;top:3181;width:19;height:18" coordorigin="2999,3181" coordsize="19,18" path="m3017,3184l3013,3185,3017,3185,3017,3184xe" filled="true" fillcolor="#231f20" stroked="false">
                <v:path arrowok="t"/>
                <v:fill type="solid"/>
              </v:shape>
              <v:shape style="position:absolute;left:2670;top:2100;width:1479;height:1189" type="#_x0000_t75" stroked="false">
                <v:imagedata r:id="rId104" o:title=""/>
              </v:shape>
            </v:group>
            <v:group style="position:absolute;left:2654;top:2280;width:19;height:26" coordorigin="2654,2280" coordsize="19,26">
              <v:shape style="position:absolute;left:2654;top:2280;width:19;height:26" coordorigin="2654,2280" coordsize="19,26" path="m2668,2302l2663,2302,2666,2306,2668,2302xe" filled="true" fillcolor="#231f20" stroked="false">
                <v:path arrowok="t"/>
                <v:fill type="solid"/>
              </v:shape>
              <v:shape style="position:absolute;left:2654;top:2280;width:19;height:26" coordorigin="2654,2280" coordsize="19,26" path="m2670,2280l2664,2284,2656,2285,2654,2292,2657,2295,2656,2299,2658,2300,2659,2301,2659,2304,2663,2302,2668,2302,2669,2301,2670,2294,2673,2287,2670,2280xe" filled="true" fillcolor="#231f20" stroked="false">
                <v:path arrowok="t"/>
                <v:fill type="solid"/>
              </v:shape>
            </v:group>
            <v:group style="position:absolute;left:2707;top:2084;width:15;height:20" coordorigin="2707,2084" coordsize="15,20">
              <v:shape style="position:absolute;left:2707;top:2084;width:15;height:20" coordorigin="2707,2084" coordsize="15,20" path="m2711,2084l2712,2093,2707,2096,2711,2099,2710,2103,2712,2103,2715,2100,2720,2100,2722,2098,2722,2088,2719,2085,2711,2084xe" filled="true" fillcolor="#231f20" stroked="false">
                <v:path arrowok="t"/>
                <v:fill type="solid"/>
              </v:shape>
              <v:shape style="position:absolute;left:2707;top:2084;width:15;height:20" coordorigin="2707,2084" coordsize="15,20" path="m2720,2100l2715,2100,2719,2101,2720,2100xe" filled="true" fillcolor="#231f20" stroked="false">
                <v:path arrowok="t"/>
                <v:fill type="solid"/>
              </v:shape>
            </v:group>
            <v:group style="position:absolute;left:2647;top:2054;width:21;height:17" coordorigin="2647,2054" coordsize="21,17">
              <v:shape style="position:absolute;left:2647;top:2054;width:21;height:17" coordorigin="2647,2054" coordsize="21,17" path="m2664,2067l2656,2067,2659,2071,2663,2069,2664,2067xe" filled="true" fillcolor="#231f20" stroked="false">
                <v:path arrowok="t"/>
                <v:fill type="solid"/>
              </v:shape>
              <v:shape style="position:absolute;left:2647;top:2054;width:21;height:17" coordorigin="2647,2054" coordsize="21,17" path="m2665,2066l2651,2066,2652,2068,2656,2067,2664,2067,2665,2066xe" filled="true" fillcolor="#231f20" stroked="false">
                <v:path arrowok="t"/>
                <v:fill type="solid"/>
              </v:shape>
              <v:shape style="position:absolute;left:2647;top:2054;width:21;height:17" coordorigin="2647,2054" coordsize="21,17" path="m2667,2054l2656,2057,2649,2057,2650,2061,2647,2064,2647,2067,2651,2066,2665,2066,2666,2065,2668,2061,2668,2057,2656,2057,2649,2057,2668,2057,2667,2054xe" filled="true" fillcolor="#231f20" stroked="false">
                <v:path arrowok="t"/>
                <v:fill type="solid"/>
              </v:shape>
            </v:group>
            <v:group style="position:absolute;left:2617;top:1905;width:20;height:87" coordorigin="2617,1905" coordsize="20,87">
              <v:shape style="position:absolute;left:2617;top:1905;width:20;height:87" coordorigin="2617,1905" coordsize="20,87" path="m2628,1905l2624,1906,2619,1906,2617,1928,2617,1952,2621,1974,2628,1991,2631,1987,2635,1987,2636,1982,2631,1982,2633,1976,2629,1976,2631,1973,2629,1957,2627,1941,2628,1926,2633,1915,2629,1913,2631,1910,2629,1909,2628,1908,2628,1906,2624,1906,2619,1905,2628,1905xe" filled="true" fillcolor="#231f20" stroked="false">
                <v:path arrowok="t"/>
                <v:fill type="solid"/>
              </v:shape>
              <v:shape style="position:absolute;left:2617;top:1905;width:20;height:87" coordorigin="2617,1905" coordsize="20,87" path="m2636,1981l2631,1982,2636,1982,2636,1981xe" filled="true" fillcolor="#231f20" stroked="false">
                <v:path arrowok="t"/>
                <v:fill type="solid"/>
              </v:shape>
              <v:shape style="position:absolute;left:2617;top:1905;width:20;height:87" coordorigin="2617,1905" coordsize="20,87" path="m2633,1975l2629,1976,2633,1976,2633,1975xe" filled="true" fillcolor="#231f20" stroked="false">
                <v:path arrowok="t"/>
                <v:fill type="solid"/>
              </v:shape>
            </v:group>
            <v:group style="position:absolute;left:3622;top:1842;width:34;height:42" coordorigin="3622,1842" coordsize="34,42">
              <v:shape style="position:absolute;left:3622;top:1842;width:34;height:42" coordorigin="3622,1842" coordsize="34,42" path="m3648,1882l3643,1882,3645,1883,3646,1884,3648,1882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56,1876l3636,1876,3639,1882,3643,1882,3648,1882,3649,1879,3656,1879,3656,1876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56,1879l3649,1879,3656,1880,3656,1879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28,1842l3622,1844,3627,1855,3625,1861,3630,1866,3625,1870,3626,1874,3629,1874,3630,1877,3636,1876,3656,1876,3656,1874,3640,1874,3633,1859,3635,1846,3630,1846,3628,1842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49,1870l3640,1874,3656,1874,3656,1874,3651,1874,3649,1870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56,1873l3651,1874,3656,1874,3656,1873xe" filled="true" fillcolor="#231f20" stroked="false">
                <v:path arrowok="t"/>
                <v:fill type="solid"/>
              </v:shape>
              <v:shape style="position:absolute;left:3622;top:1842;width:34;height:42" coordorigin="3622,1842" coordsize="34,42" path="m3635,1845l3630,1846,3635,1846,3635,1845xe" filled="true" fillcolor="#231f20" stroked="false">
                <v:path arrowok="t"/>
                <v:fill type="solid"/>
              </v:shape>
            </v:group>
            <v:group style="position:absolute;left:2712;top:1887;width:20;height:17" coordorigin="2712,1887" coordsize="20,17">
              <v:shape style="position:absolute;left:2712;top:1887;width:20;height:17" coordorigin="2712,1887" coordsize="20,17" path="m2712,1889l2712,1896,2716,1899,2714,1903,2731,1903,2731,1893,2724,1891,2723,1890,2716,1890,2712,1889xe" filled="true" fillcolor="#231f20" stroked="false">
                <v:path arrowok="t"/>
                <v:fill type="solid"/>
              </v:shape>
              <v:shape style="position:absolute;left:2712;top:1887;width:20;height:17" coordorigin="2712,1887" coordsize="20,17" path="m2719,1887l2716,1890,2723,1890,2719,1887xe" filled="true" fillcolor="#231f20" stroked="false">
                <v:path arrowok="t"/>
                <v:fill type="solid"/>
              </v:shape>
            </v:group>
            <v:group style="position:absolute;left:2754;top:1840;width:21;height:26" coordorigin="2754,1840" coordsize="21,26">
              <v:shape style="position:absolute;left:2754;top:1840;width:21;height:26" coordorigin="2754,1840" coordsize="21,26" path="m2754,1842l2754,1866,2765,1865,2768,1857,2775,1852,2771,1850,2768,1847,2763,1847,2763,1844,2763,1844,2758,1844,2754,1842xe" filled="true" fillcolor="#231f20" stroked="false">
                <v:path arrowok="t"/>
                <v:fill type="solid"/>
              </v:shape>
              <v:shape style="position:absolute;left:2754;top:1840;width:21;height:26" coordorigin="2754,1840" coordsize="21,26" path="m2761,1840l2758,1844,2763,1844,2764,1840,2761,1840xe" filled="true" fillcolor="#231f20" stroked="false">
                <v:path arrowok="t"/>
                <v:fill type="solid"/>
              </v:shape>
            </v:group>
            <v:group style="position:absolute;left:3739;top:1931;width:17;height:16" coordorigin="3739,1931" coordsize="17,16">
              <v:shape style="position:absolute;left:3739;top:1931;width:17;height:16" coordorigin="3739,1931" coordsize="17,16" path="m3744,1931l3741,1933,3739,1937,3740,1943,3740,1946,3756,1946,3756,1943,3752,1940,3754,1936,3752,1935,3751,1935,3751,1934,3747,1934,3744,1931xe" filled="true" fillcolor="#231f20" stroked="false">
                <v:path arrowok="t"/>
                <v:fill type="solid"/>
              </v:shape>
              <v:shape style="position:absolute;left:3739;top:1931;width:17;height:16" coordorigin="3739,1931" coordsize="17,16" path="m3751,1933l3747,1934,3751,1934,3751,1933xe" filled="true" fillcolor="#231f20" stroked="false">
                <v:path arrowok="t"/>
                <v:fill type="solid"/>
              </v:shape>
            </v:group>
            <v:group style="position:absolute;left:3763;top:1918;width:16;height:20" coordorigin="3763,1918" coordsize="16,20">
              <v:shape style="position:absolute;left:3763;top:1918;width:16;height:20" coordorigin="3763,1918" coordsize="16,20" path="m3767,1918l3766,1926,3763,1931,3766,1934,3765,1938,3768,1938,3771,1937,3776,1937,3778,1935,3777,1926,3777,1919,3767,1918xe" filled="true" fillcolor="#231f20" stroked="false">
                <v:path arrowok="t"/>
                <v:fill type="solid"/>
              </v:shape>
              <v:shape style="position:absolute;left:3763;top:1918;width:16;height:20" coordorigin="3763,1918" coordsize="16,20" path="m3776,1937l3771,1937,3774,1938,3776,1937xe" filled="true" fillcolor="#231f20" stroked="false">
                <v:path arrowok="t"/>
                <v:fill type="solid"/>
              </v:shape>
            </v:group>
            <v:group style="position:absolute;left:3793;top:1971;width:26;height:17" coordorigin="3793,1971" coordsize="26,17">
              <v:shape style="position:absolute;left:3793;top:1971;width:26;height:17" coordorigin="3793,1971" coordsize="26,17" path="m3805,1971l3802,1974,3798,1974,3797,1976,3796,1976,3797,1979,3793,1982,3799,1987,3808,1987,3819,1987,3819,1977,3809,1976,3809,1976,3797,1976,3795,1975,3809,1975,3808,1974,3802,1974,3798,1973,3807,1973,3805,1971xe" filled="true" fillcolor="#231f20" stroked="false">
                <v:path arrowok="t"/>
                <v:fill type="solid"/>
              </v:shape>
            </v:group>
            <v:group style="position:absolute;left:4110;top:1747;width:20;height:61" coordorigin="4110,1747" coordsize="20,61">
              <v:shape style="position:absolute;left:4110;top:1747;width:20;height:61" coordorigin="4110,1747" coordsize="20,61" path="m4127,1804l4124,1804,4126,1807,4127,1804xe" filled="true" fillcolor="#231f20" stroked="false">
                <v:path arrowok="t"/>
                <v:fill type="solid"/>
              </v:shape>
              <v:shape style="position:absolute;left:4110;top:1747;width:20;height:61" coordorigin="4110,1747" coordsize="20,61" path="m4128,1797l4114,1797,4117,1800,4119,1801,4120,1802,4119,1805,4124,1804,4127,1804,4128,1797xe" filled="true" fillcolor="#231f20" stroked="false">
                <v:path arrowok="t"/>
                <v:fill type="solid"/>
              </v:shape>
              <v:shape style="position:absolute;left:4110;top:1747;width:20;height:61" coordorigin="4110,1747" coordsize="20,61" path="m4126,1747l4119,1756,4115,1770,4114,1785,4110,1798,4114,1797,4128,1797,4129,1794,4129,1777,4128,1761,4126,1747xe" filled="true" fillcolor="#231f20" stroked="false">
                <v:path arrowok="t"/>
                <v:fill type="solid"/>
              </v:shape>
            </v:group>
            <v:group style="position:absolute;left:4247;top:1726;width:19;height:26" coordorigin="4247,1726" coordsize="19,26">
              <v:shape style="position:absolute;left:4247;top:1726;width:19;height:26" coordorigin="4247,1726" coordsize="19,26" path="m4258,1748l4252,1748,4254,1752,4258,1748xe" filled="true" fillcolor="#231f20" stroked="false">
                <v:path arrowok="t"/>
                <v:fill type="solid"/>
              </v:shape>
              <v:shape style="position:absolute;left:4247;top:1726;width:19;height:26" coordorigin="4247,1726" coordsize="19,26" path="m4247,1731l4247,1749,4252,1748,4258,1748,4260,1745,4264,1736,4265,1732,4253,1732,4247,1731xe" filled="true" fillcolor="#231f20" stroked="false">
                <v:path arrowok="t"/>
                <v:fill type="solid"/>
              </v:shape>
              <v:shape style="position:absolute;left:4247;top:1726;width:19;height:26" coordorigin="4247,1726" coordsize="19,26" path="m4259,1726l4254,1726,4253,1732,4265,1732,4266,1727,4263,1727,4259,1726xe" filled="true" fillcolor="#231f20" stroked="false">
                <v:path arrowok="t"/>
                <v:fill type="solid"/>
              </v:shape>
              <v:shape style="position:absolute;left:4247;top:1726;width:19;height:26" coordorigin="4247,1726" coordsize="19,26" path="m4266,1726l4263,1727,4266,1727,4266,1726xe" filled="true" fillcolor="#231f20" stroked="false">
                <v:path arrowok="t"/>
                <v:fill type="solid"/>
              </v:shape>
            </v:group>
            <v:group style="position:absolute;left:4219;top:1763;width:19;height:31" coordorigin="4219,1763" coordsize="19,31">
              <v:shape style="position:absolute;left:4219;top:1763;width:19;height:31" coordorigin="4219,1763" coordsize="19,31" path="m4228,1790l4224,1790,4226,1793,4228,1790xe" filled="true" fillcolor="#231f20" stroked="false">
                <v:path arrowok="t"/>
                <v:fill type="solid"/>
              </v:shape>
              <v:shape style="position:absolute;left:4219;top:1763;width:19;height:31" coordorigin="4219,1763" coordsize="19,31" path="m4226,1763l4223,1771,4219,1779,4219,1791,4224,1790,4228,1790,4230,1787,4237,1785,4238,1777,4235,1774,4236,1770,4234,1770,4233,1768,4233,1767,4229,1767,4226,1763xe" filled="true" fillcolor="#231f20" stroked="false">
                <v:path arrowok="t"/>
                <v:fill type="solid"/>
              </v:shape>
              <v:shape style="position:absolute;left:4219;top:1763;width:19;height:31" coordorigin="4219,1763" coordsize="19,31" path="m4233,1765l4229,1767,4233,1767,4233,1765xe" filled="true" fillcolor="#231f20" stroked="false">
                <v:path arrowok="t"/>
                <v:fill type="solid"/>
              </v:shape>
            </v:group>
            <v:group style="position:absolute;left:4161;top:1774;width:13;height:18" coordorigin="4161,1774" coordsize="13,18">
              <v:shape style="position:absolute;left:4161;top:1774;width:13;height:18" coordorigin="4161,1774" coordsize="13,18" path="m4162,1774l4161,1789,4166,1791,4169,1788,4173,1788,4173,1782,4172,1777,4168,1775,4162,1774xe" filled="true" fillcolor="#231f20" stroked="false">
                <v:path arrowok="t"/>
                <v:fill type="solid"/>
              </v:shape>
              <v:shape style="position:absolute;left:4161;top:1774;width:13;height:18" coordorigin="4161,1774" coordsize="13,18" path="m4173,1788l4169,1788,4173,1789,4173,1788xe" filled="true" fillcolor="#231f20" stroked="false">
                <v:path arrowok="t"/>
                <v:fill type="solid"/>
              </v:shape>
            </v:group>
            <v:group style="position:absolute;left:2798;top:1877;width:21;height:20" coordorigin="2798,1877" coordsize="21,20">
              <v:shape style="position:absolute;left:2798;top:1877;width:21;height:20" coordorigin="2798,1877" coordsize="21,20" path="m2808,1877l2805,1882,2800,1885,2798,1891,2802,1896,2815,1891,2819,1889,2816,1886,2817,1882,2816,1882,2814,1882,2814,1881,2810,1881,2808,1877xe" filled="true" fillcolor="#231f20" stroked="false">
                <v:path arrowok="t"/>
                <v:fill type="solid"/>
              </v:shape>
              <v:shape style="position:absolute;left:2798;top:1877;width:21;height:20" coordorigin="2798,1877" coordsize="21,20" path="m2815,1880l2810,1881,2814,1881,2815,1880xe" filled="true" fillcolor="#231f20" stroked="false">
                <v:path arrowok="t"/>
                <v:fill type="solid"/>
              </v:shape>
            </v:group>
            <v:group style="position:absolute;left:2749;top:2022;width:17;height:19" coordorigin="2749,2022" coordsize="17,19">
              <v:shape style="position:absolute;left:2749;top:2022;width:17;height:19" coordorigin="2749,2022" coordsize="17,19" path="m2764,2037l2754,2037,2756,2040,2759,2040,2762,2039,2765,2039,2764,2037xe" filled="true" fillcolor="#231f20" stroked="false">
                <v:path arrowok="t"/>
                <v:fill type="solid"/>
              </v:shape>
              <v:shape style="position:absolute;left:2749;top:2022;width:17;height:19" coordorigin="2749,2022" coordsize="17,19" path="m2765,2039l2762,2039,2766,2040,2765,2039xe" filled="true" fillcolor="#231f20" stroked="false">
                <v:path arrowok="t"/>
                <v:fill type="solid"/>
              </v:shape>
              <v:shape style="position:absolute;left:2749;top:2022;width:17;height:19" coordorigin="2749,2022" coordsize="17,19" path="m2761,2022l2752,2022,2751,2031,2749,2038,2754,2037,2764,2037,2762,2032,2764,2029,2761,2022xe" filled="true" fillcolor="#231f20" stroked="false">
                <v:path arrowok="t"/>
                <v:fill type="solid"/>
              </v:shape>
            </v:group>
            <v:group style="position:absolute;left:3681;top:1931;width:31;height:31" coordorigin="3681,1931" coordsize="31,31">
              <v:shape style="position:absolute;left:3681;top:1931;width:31;height:31" coordorigin="3681,1931" coordsize="31,31" path="m3698,1956l3687,1956,3688,1961,3691,1961,3693,1958,3698,1958,3698,1956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698,1958l3693,1958,3698,1959,3698,1958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707,1931l3688,1931,3689,1937,3684,1938,3685,1946,3683,1951,3681,1957,3687,1956,3698,1956,3699,1950,3695,1948,3695,1940,3699,1940,3707,1940,3707,1939,3712,1939,3712,1938,3706,1936,3707,1931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707,1940l3699,1940,3703,1941,3705,1943,3707,1940xe" filled="true" fillcolor="#231f20" stroked="false">
                <v:path arrowok="t"/>
                <v:fill type="solid"/>
              </v:shape>
              <v:shape style="position:absolute;left:3681;top:1931;width:31;height:31" coordorigin="3681,1931" coordsize="31,31" path="m3712,1939l3707,1939,3712,1940,3712,1939xe" filled="true" fillcolor="#231f20" stroked="false">
                <v:path arrowok="t"/>
                <v:fill type="solid"/>
              </v:shape>
            </v:group>
            <v:group style="position:absolute;left:3730;top:2038;width:14;height:24" coordorigin="3730,2038" coordsize="14,24">
              <v:shape style="position:absolute;left:3730;top:2038;width:14;height:24" coordorigin="3730,2038" coordsize="14,24" path="m3730,2040l3730,2057,3735,2057,3737,2061,3740,2061,3740,2059,3742,2059,3741,2055,3744,2052,3743,2046,3741,2042,3735,2042,3730,2040xe" filled="true" fillcolor="#231f20" stroked="false">
                <v:path arrowok="t"/>
                <v:fill type="solid"/>
              </v:shape>
              <v:shape style="position:absolute;left:3730;top:2038;width:14;height:24" coordorigin="3730,2038" coordsize="14,24" path="m3737,2038l3735,2042,3741,2042,3741,2041,3737,2038xe" filled="true" fillcolor="#231f20" stroked="false">
                <v:path arrowok="t"/>
                <v:fill type="solid"/>
              </v:shape>
            </v:group>
            <v:group style="position:absolute;left:4066;top:1996;width:21;height:56" coordorigin="4066,1996" coordsize="21,56">
              <v:shape style="position:absolute;left:4066;top:1996;width:21;height:56" coordorigin="4066,1996" coordsize="21,56" path="m4084,1996l4073,2002,4069,2014,4067,2030,4066,2045,4069,2048,4070,2052,4073,2052,4073,2050,4075,2050,4074,2044,4080,2043,4081,2032,4073,2020,4080,2012,4081,2007,4087,2007,4087,2003,4084,2000,4084,1996xe" filled="true" fillcolor="#231f20" stroked="false">
                <v:path arrowok="t"/>
                <v:fill type="solid"/>
              </v:shape>
              <v:shape style="position:absolute;left:4066;top:1996;width:21;height:56" coordorigin="4066,1996" coordsize="21,56" path="m4087,2007l4081,2007,4087,2008,4087,2007xe" filled="true" fillcolor="#231f20" stroked="false">
                <v:path arrowok="t"/>
                <v:fill type="solid"/>
              </v:shape>
            </v:group>
            <v:group style="position:absolute;left:3629;top:1998;width:29;height:31" coordorigin="3629,1998" coordsize="29,31">
              <v:shape style="position:absolute;left:3629;top:1998;width:29;height:31" coordorigin="3629,1998" coordsize="29,31" path="m3646,1998l3640,1999,3642,2008,3635,2008,3636,2012,3632,2015,3632,2018,3629,2018,3630,2022,3633,2025,3635,2029,3643,2022,3652,2017,3658,2008,3642,2008,3635,2008,3658,2008,3655,2005,3656,2001,3654,2001,3653,2000,3653,2000,3650,2000,3646,1998xe" filled="true" fillcolor="#231f20" stroked="false">
                <v:path arrowok="t"/>
                <v:fill type="solid"/>
              </v:shape>
              <v:shape style="position:absolute;left:3629;top:1998;width:29;height:31" coordorigin="3629,1998" coordsize="29,31" path="m3653,1998l3650,2000,3653,2000,3653,1998xe" filled="true" fillcolor="#231f20" stroked="false">
                <v:path arrowok="t"/>
                <v:fill type="solid"/>
              </v:shape>
            </v:group>
            <v:group style="position:absolute;left:3109;top:2383;width:19;height:24" coordorigin="3109,2383" coordsize="19,24">
              <v:shape style="position:absolute;left:3109;top:2383;width:19;height:24" coordorigin="3109,2383" coordsize="19,24" path="m3123,2403l3117,2403,3120,2406,3123,2403xe" filled="true" fillcolor="#231f20" stroked="false">
                <v:path arrowok="t"/>
                <v:fill type="solid"/>
              </v:shape>
              <v:shape style="position:absolute;left:3109;top:2383;width:19;height:24" coordorigin="3109,2383" coordsize="19,24" path="m3111,2385l3109,2394,3113,2396,3113,2404,3117,2403,3123,2403,3124,2402,3125,2394,3127,2388,3122,2388,3121,2386,3115,2386,3111,2385xe" filled="true" fillcolor="#231f20" stroked="false">
                <v:path arrowok="t"/>
                <v:fill type="solid"/>
              </v:shape>
              <v:shape style="position:absolute;left:3109;top:2383;width:19;height:24" coordorigin="3109,2383" coordsize="19,24" path="m3127,2388l3122,2388,3127,2388,3127,2388xe" filled="true" fillcolor="#231f20" stroked="false">
                <v:path arrowok="t"/>
                <v:fill type="solid"/>
              </v:shape>
              <v:shape style="position:absolute;left:3109;top:2383;width:19;height:24" coordorigin="3109,2383" coordsize="19,24" path="m3120,2383l3118,2383,3115,2386,3121,2386,3120,2383xe" filled="true" fillcolor="#231f20" stroked="false">
                <v:path arrowok="t"/>
                <v:fill type="solid"/>
              </v:shape>
            </v:group>
            <v:group style="position:absolute;left:3246;top:2051;width:24;height:20" coordorigin="3246,2051" coordsize="24,20">
              <v:shape style="position:absolute;left:3246;top:2051;width:24;height:20" coordorigin="3246,2051" coordsize="24,20" path="m3247,2051l3246,2057,3249,2059,3248,2064,3256,2064,3258,2070,3267,2071,3266,2067,3269,2064,3269,2061,3263,2060,3264,2056,3259,2056,3247,2051xe" filled="true" fillcolor="#231f20" stroked="false">
                <v:path arrowok="t"/>
                <v:fill type="solid"/>
              </v:shape>
              <v:shape style="position:absolute;left:3246;top:2051;width:24;height:20" coordorigin="3246,2051" coordsize="24,20" path="m3264,2054l3259,2056,3264,2056,3264,2054xe" filled="true" fillcolor="#231f20" stroked="false">
                <v:path arrowok="t"/>
                <v:fill type="solid"/>
              </v:shape>
            </v:group>
            <v:group style="position:absolute;left:4080;top:2012;width:21;height:42" coordorigin="4080,2012" coordsize="21,42">
              <v:shape style="position:absolute;left:4080;top:2012;width:21;height:42" coordorigin="4080,2012" coordsize="21,42" path="m4089,2012l4087,2012,4084,2016,4080,2016,4083,2036,4085,2046,4089,2054,4092,2051,4096,2051,4096,2049,4098,2049,4097,2045,4101,2043,4098,2034,4090,2032,4091,2019,4088,2017,4088,2016,4084,2016,4080,2015,4088,2015,4089,2012xe" filled="true" fillcolor="#231f20" stroked="false">
                <v:path arrowok="t"/>
                <v:fill type="solid"/>
              </v:shape>
              <v:shape style="position:absolute;left:4080;top:2012;width:21;height:42" coordorigin="4080,2012" coordsize="21,42" path="m4096,2051l4092,2051,4096,2052,4096,2051xe" filled="true" fillcolor="#231f20" stroked="false">
                <v:path arrowok="t"/>
                <v:fill type="solid"/>
              </v:shape>
              <v:shape style="position:absolute;left:4080;top:2012;width:21;height:42" coordorigin="4080,2012" coordsize="21,42" path="m4098,2049l4096,2049,4098,2050,4098,2049xe" filled="true" fillcolor="#231f20" stroked="false">
                <v:path arrowok="t"/>
                <v:fill type="solid"/>
              </v:shape>
            </v:group>
            <v:group style="position:absolute;left:2963;top:2173;width:19;height:22" coordorigin="2963,2173" coordsize="19,22">
              <v:shape style="position:absolute;left:2963;top:2173;width:19;height:22" coordorigin="2963,2173" coordsize="19,22" path="m2973,2191l2968,2191,2971,2194,2973,2194,2973,2191xe" filled="true" fillcolor="#231f20" stroked="false">
                <v:path arrowok="t"/>
                <v:fill type="solid"/>
              </v:shape>
              <v:shape style="position:absolute;left:2963;top:2173;width:19;height:22" coordorigin="2963,2173" coordsize="19,22" path="m2976,2173l2963,2181,2964,2192,2968,2191,2973,2191,2973,2187,2982,2187,2981,2186,2982,2183,2976,2173xe" filled="true" fillcolor="#231f20" stroked="false">
                <v:path arrowok="t"/>
                <v:fill type="solid"/>
              </v:shape>
              <v:shape style="position:absolute;left:2963;top:2173;width:19;height:22" coordorigin="2963,2173" coordsize="19,22" path="m2982,2187l2973,2187,2980,2189,2982,2189,2982,2187xe" filled="true" fillcolor="#231f20" stroked="false">
                <v:path arrowok="t"/>
                <v:fill type="solid"/>
              </v:shape>
            </v:group>
            <v:group style="position:absolute;left:2938;top:2215;width:19;height:14" coordorigin="2938,2215" coordsize="19,14">
              <v:shape style="position:absolute;left:2938;top:2215;width:19;height:14" coordorigin="2938,2215" coordsize="19,14" path="m2950,2215l2945,2215,2942,2218,2938,2220,2940,2224,2943,2227,2947,2229,2954,2228,2955,2223,2957,2218,2953,2218,2950,2215xe" filled="true" fillcolor="#231f20" stroked="false">
                <v:path arrowok="t"/>
                <v:fill type="solid"/>
              </v:shape>
              <v:shape style="position:absolute;left:2938;top:2215;width:19;height:14" coordorigin="2938,2215" coordsize="19,14" path="m2957,2217l2953,2218,2957,2218,2957,2217xe" filled="true" fillcolor="#231f20" stroked="false">
                <v:path arrowok="t"/>
                <v:fill type="solid"/>
              </v:shape>
            </v:group>
            <v:group style="position:absolute;left:3914;top:2162;width:32;height:39" coordorigin="3914,2162" coordsize="32,39">
              <v:shape style="position:absolute;left:3914;top:2162;width:32;height:39" coordorigin="3914,2162" coordsize="32,39" path="m3938,2177l3923,2177,3926,2178,3921,2191,3927,2200,3942,2199,3941,2195,3945,2192,3944,2189,3938,2189,3932,2178,3938,2177xe" filled="true" fillcolor="#231f20" stroked="false">
                <v:path arrowok="t"/>
                <v:fill type="solid"/>
              </v:shape>
              <v:shape style="position:absolute;left:3914;top:2162;width:32;height:39" coordorigin="3914,2162" coordsize="32,39" path="m3944,2189l3938,2189,3944,2189,3944,2189xe" filled="true" fillcolor="#231f20" stroked="false">
                <v:path arrowok="t"/>
                <v:fill type="solid"/>
              </v:shape>
              <v:shape style="position:absolute;left:3914;top:2162;width:32;height:39" coordorigin="3914,2162" coordsize="32,39" path="m3917,2169l3918,2173,3914,2176,3914,2181,3923,2177,3938,2177,3945,2174,3945,2172,3932,2172,3917,2169xe" filled="true" fillcolor="#231f20" stroked="false">
                <v:path arrowok="t"/>
                <v:fill type="solid"/>
              </v:shape>
              <v:shape style="position:absolute;left:3914;top:2162;width:32;height:39" coordorigin="3914,2162" coordsize="32,39" path="m3945,2162l3933,2162,3932,2172,3945,2172,3945,2162xe" filled="true" fillcolor="#231f20" stroked="false">
                <v:path arrowok="t"/>
                <v:fill type="solid"/>
              </v:shape>
            </v:group>
            <v:group style="position:absolute;left:3945;top:2185;width:22;height:19" coordorigin="3945,2185" coordsize="22,19">
              <v:shape style="position:absolute;left:3945;top:2185;width:22;height:19" coordorigin="3945,2185" coordsize="22,19" path="m3947,2192l3948,2196,3945,2199,3945,2201,3946,2202,3947,2203,3950,2202,3955,2202,3957,2200,3966,2200,3966,2194,3956,2194,3947,2192xe" filled="true" fillcolor="#231f20" stroked="false">
                <v:path arrowok="t"/>
                <v:fill type="solid"/>
              </v:shape>
              <v:shape style="position:absolute;left:3945;top:2185;width:22;height:19" coordorigin="3945,2185" coordsize="22,19" path="m3955,2202l3950,2202,3954,2203,3955,2202xe" filled="true" fillcolor="#231f20" stroked="false">
                <v:path arrowok="t"/>
                <v:fill type="solid"/>
              </v:shape>
              <v:shape style="position:absolute;left:3945;top:2185;width:22;height:19" coordorigin="3945,2185" coordsize="22,19" path="m3966,2200l3957,2200,3966,2202,3966,2200xe" filled="true" fillcolor="#231f20" stroked="false">
                <v:path arrowok="t"/>
                <v:fill type="solid"/>
              </v:shape>
              <v:shape style="position:absolute;left:3945;top:2185;width:22;height:19" coordorigin="3945,2185" coordsize="22,19" path="m3963,2185l3956,2194,3966,2194,3966,2194,3963,2185xe" filled="true" fillcolor="#231f20" stroked="false">
                <v:path arrowok="t"/>
                <v:fill type="solid"/>
              </v:shape>
            </v:group>
            <v:group style="position:absolute;left:3966;top:2209;width:24;height:21" coordorigin="3966,2209" coordsize="24,21">
              <v:shape style="position:absolute;left:3966;top:2209;width:24;height:21" coordorigin="3966,2209" coordsize="24,21" path="m3979,2226l3974,2226,3977,2229,3979,2226xe" filled="true" fillcolor="#231f20" stroked="false">
                <v:path arrowok="t"/>
                <v:fill type="solid"/>
              </v:shape>
              <v:shape style="position:absolute;left:3966;top:2209;width:24;height:21" coordorigin="3966,2209" coordsize="24,21" path="m3983,2209l3972,2215,3966,2217,3969,2220,3968,2224,3969,2225,3971,2225,3970,2227,3974,2226,3979,2226,3980,2223,3988,2221,3989,2213,3983,2209xe" filled="true" fillcolor="#231f20" stroked="false">
                <v:path arrowok="t"/>
                <v:fill type="solid"/>
              </v:shape>
            </v:group>
            <v:group style="position:absolute;left:3977;top:2242;width:26;height:18" coordorigin="3977,2242" coordsize="26,18">
              <v:shape style="position:absolute;left:3977;top:2242;width:26;height:18" coordorigin="3977,2242" coordsize="26,18" path="m4000,2256l3981,2256,3984,2259,3991,2257,4000,2257,4000,2256xe" filled="true" fillcolor="#231f20" stroked="false">
                <v:path arrowok="t"/>
                <v:fill type="solid"/>
              </v:shape>
              <v:shape style="position:absolute;left:3977;top:2242;width:26;height:18" coordorigin="3977,2242" coordsize="26,18" path="m3980,2245l3981,2250,3977,2252,3977,2257,3981,2256,4000,2256,4003,2250,4002,2247,3988,2247,3980,2245xe" filled="true" fillcolor="#231f20" stroked="false">
                <v:path arrowok="t"/>
                <v:fill type="solid"/>
              </v:shape>
              <v:shape style="position:absolute;left:3977;top:2242;width:26;height:18" coordorigin="3977,2242" coordsize="26,18" path="m4002,2242l3988,2247,4002,2247,4002,2242xe" filled="true" fillcolor="#231f20" stroked="false">
                <v:path arrowok="t"/>
                <v:fill type="solid"/>
              </v:shape>
            </v:group>
            <v:group style="position:absolute;left:2960;top:2434;width:14;height:19" coordorigin="2960,2434" coordsize="14,19">
              <v:shape style="position:absolute;left:2960;top:2434;width:14;height:19" coordorigin="2960,2434" coordsize="14,19" path="m2973,2449l2968,2449,2971,2453,2973,2452,2973,2451,2973,2449xe" filled="true" fillcolor="#231f20" stroked="false">
                <v:path arrowok="t"/>
                <v:fill type="solid"/>
              </v:shape>
              <v:shape style="position:absolute;left:2960;top:2434;width:14;height:19" coordorigin="2960,2434" coordsize="14,19" path="m2961,2436l2960,2444,2964,2445,2964,2450,2968,2449,2973,2449,2973,2438,2966,2438,2961,2436xe" filled="true" fillcolor="#231f20" stroked="false">
                <v:path arrowok="t"/>
                <v:fill type="solid"/>
              </v:shape>
              <v:shape style="position:absolute;left:2960;top:2434;width:14;height:19" coordorigin="2960,2434" coordsize="14,19" path="m2973,2434l2968,2434,2966,2438,2973,2438,2973,2434xe" filled="true" fillcolor="#231f20" stroked="false">
                <v:path arrowok="t"/>
                <v:fill type="solid"/>
              </v:shape>
            </v:group>
            <v:group style="position:absolute;left:3111;top:2406;width:8;height:10" coordorigin="3111,2406" coordsize="8,10">
              <v:shape style="position:absolute;left:3111;top:2406;width:8;height:10" coordorigin="3111,2406" coordsize="8,10" path="m3111,2406l3112,2411,3115,2415,3117,2415,3118,2414,3118,2411,3112,2411,3111,2406xe" filled="true" fillcolor="#231f20" stroked="false">
                <v:path arrowok="t"/>
                <v:fill type="solid"/>
              </v:shape>
              <v:shape style="position:absolute;left:3111;top:2406;width:8;height:10" coordorigin="3111,2406" coordsize="8,10" path="m3118,2411l3112,2411,3118,2411,3118,2411xe" filled="true" fillcolor="#231f20" stroked="false">
                <v:path arrowok="t"/>
                <v:fill type="solid"/>
              </v:shape>
            </v:group>
            <v:group style="position:absolute;left:2728;top:2308;width:21;height:19" coordorigin="2728,2308" coordsize="21,19">
              <v:shape style="position:absolute;left:2728;top:2308;width:21;height:19" coordorigin="2728,2308" coordsize="21,19" path="m2747,2308l2739,2311,2734,2315,2728,2320,2729,2327,2740,2324,2747,2324,2746,2320,2749,2318,2749,2315,2746,2312,2747,2308xe" filled="true" fillcolor="#231f20" stroked="false">
                <v:path arrowok="t"/>
                <v:fill type="solid"/>
              </v:shape>
              <v:shape style="position:absolute;left:2728;top:2308;width:21;height:19" coordorigin="2728,2308" coordsize="21,19" path="m2747,2324l2740,2324,2747,2325,2747,2324xe" filled="true" fillcolor="#231f20" stroked="false">
                <v:path arrowok="t"/>
                <v:fill type="solid"/>
              </v:shape>
            </v:group>
            <v:group style="position:absolute;left:2717;top:2371;width:35;height:19" coordorigin="2717,2371" coordsize="35,19">
              <v:shape style="position:absolute;left:2717;top:2371;width:35;height:19" coordorigin="2717,2371" coordsize="35,19" path="m2749,2386l2734,2386,2745,2390,2748,2387,2749,2386xe" filled="true" fillcolor="#231f20" stroked="false">
                <v:path arrowok="t"/>
                <v:fill type="solid"/>
              </v:shape>
              <v:shape style="position:absolute;left:2717;top:2371;width:35;height:19" coordorigin="2717,2371" coordsize="35,19" path="m2723,2371l2717,2376,2718,2388,2734,2386,2749,2386,2752,2385,2752,2383,2750,2382,2749,2381,2746,2378,2747,2374,2737,2374,2723,2371xe" filled="true" fillcolor="#231f20" stroked="false">
                <v:path arrowok="t"/>
                <v:fill type="solid"/>
              </v:shape>
              <v:shape style="position:absolute;left:2717;top:2371;width:35;height:19" coordorigin="2717,2371" coordsize="35,19" path="m2747,2374l2737,2374,2747,2374,2747,2374xe" filled="true" fillcolor="#231f20" stroked="false">
                <v:path arrowok="t"/>
                <v:fill type="solid"/>
              </v:shape>
            </v:group>
            <v:group style="position:absolute;left:2717;top:2429;width:24;height:17" coordorigin="2717,2429" coordsize="24,17">
              <v:shape style="position:absolute;left:2717;top:2429;width:24;height:17" coordorigin="2717,2429" coordsize="24,17" path="m2736,2443l2727,2443,2733,2446,2736,2443xe" filled="true" fillcolor="#231f20" stroked="false">
                <v:path arrowok="t"/>
                <v:fill type="solid"/>
              </v:shape>
              <v:shape style="position:absolute;left:2717;top:2429;width:24;height:17" coordorigin="2717,2429" coordsize="24,17" path="m2720,2431l2717,2436,2717,2445,2727,2443,2736,2443,2736,2443,2740,2441,2740,2439,2738,2438,2738,2436,2735,2434,2735,2432,2729,2432,2720,2431xe" filled="true" fillcolor="#231f20" stroked="false">
                <v:path arrowok="t"/>
                <v:fill type="solid"/>
              </v:shape>
              <v:shape style="position:absolute;left:2717;top:2429;width:24;height:17" coordorigin="2717,2429" coordsize="24,17" path="m2735,2429l2729,2432,2735,2432,2735,2429xe" filled="true" fillcolor="#231f20" stroked="false">
                <v:path arrowok="t"/>
                <v:fill type="solid"/>
              </v:shape>
            </v:group>
            <v:group style="position:absolute;left:2938;top:2453;width:19;height:21" coordorigin="2938,2453" coordsize="19,21">
              <v:shape style="position:absolute;left:2938;top:2453;width:19;height:21" coordorigin="2938,2453" coordsize="19,21" path="m2955,2470l2949,2470,2950,2474,2953,2473,2955,2471,2955,2470xe" filled="true" fillcolor="#231f20" stroked="false">
                <v:path arrowok="t"/>
                <v:fill type="solid"/>
              </v:shape>
              <v:shape style="position:absolute;left:2938;top:2453;width:19;height:21" coordorigin="2938,2453" coordsize="19,21" path="m2943,2453l2943,2458,2938,2460,2942,2461,2940,2464,2943,2465,2945,2467,2945,2471,2949,2470,2955,2470,2954,2467,2953,2462,2957,2460,2953,2456,2949,2454,2943,2453xe" filled="true" fillcolor="#231f20" stroked="false">
                <v:path arrowok="t"/>
                <v:fill type="solid"/>
              </v:shape>
            </v:group>
            <v:group style="position:absolute;left:4297;top:2315;width:19;height:31" coordorigin="4297,2315" coordsize="19,31">
              <v:shape style="position:absolute;left:4297;top:2315;width:19;height:31" coordorigin="4297,2315" coordsize="19,31" path="m4311,2342l4303,2342,4306,2346,4308,2346,4311,2342xe" filled="true" fillcolor="#231f20" stroked="false">
                <v:path arrowok="t"/>
                <v:fill type="solid"/>
              </v:shape>
              <v:shape style="position:absolute;left:4297;top:2315;width:19;height:31" coordorigin="4297,2315" coordsize="19,31" path="m4308,2315l4305,2319,4301,2319,4302,2328,4297,2332,4299,2343,4303,2342,4315,2342,4314,2332,4312,2323,4310,2319,4305,2319,4301,2318,4309,2318,4308,2315xe" filled="true" fillcolor="#231f20" stroked="false">
                <v:path arrowok="t"/>
                <v:fill type="solid"/>
              </v:shape>
              <v:shape style="position:absolute;left:4297;top:2315;width:19;height:31" coordorigin="4297,2315" coordsize="19,31" path="m4315,2342l4311,2342,4315,2343,4315,2342xe" filled="true" fillcolor="#231f20" stroked="false">
                <v:path arrowok="t"/>
                <v:fill type="solid"/>
              </v:shape>
            </v:group>
            <v:group style="position:absolute;left:2663;top:2327;width:16;height:15" coordorigin="2663,2327" coordsize="16,15">
              <v:shape style="position:absolute;left:2663;top:2327;width:16;height:15" coordorigin="2663,2327" coordsize="16,15" path="m2663,2329l2663,2334,2666,2337,2666,2341,2671,2342,2671,2337,2677,2337,2678,2331,2677,2330,2667,2330,2663,2329xe" filled="true" fillcolor="#231f20" stroked="false">
                <v:path arrowok="t"/>
                <v:fill type="solid"/>
              </v:shape>
              <v:shape style="position:absolute;left:2663;top:2327;width:16;height:15" coordorigin="2663,2327" coordsize="16,15" path="m2677,2337l2671,2337,2677,2339,2677,2337xe" filled="true" fillcolor="#231f20" stroked="false">
                <v:path arrowok="t"/>
                <v:fill type="solid"/>
              </v:shape>
              <v:shape style="position:absolute;left:2663;top:2327;width:16;height:15" coordorigin="2663,2327" coordsize="16,15" path="m2670,2327l2667,2330,2677,2330,2674,2329,2670,2327xe" filled="true" fillcolor="#231f20" stroked="false">
                <v:path arrowok="t"/>
                <v:fill type="solid"/>
              </v:shape>
            </v:group>
            <v:group style="position:absolute;left:3898;top:1921;width:52;height:50" coordorigin="3898,1921" coordsize="52,50">
              <v:shape style="position:absolute;left:3898;top:1921;width:52;height:50" coordorigin="3898,1921" coordsize="52,50" path="m3898,1945l3904,1962,3918,1971,3935,1971,3949,1961,3946,1960,3947,1957,3947,1946,3901,1946,3898,1945xe" filled="true" fillcolor="#231f20" stroked="false">
                <v:path arrowok="t"/>
                <v:fill type="solid"/>
              </v:shape>
              <v:shape style="position:absolute;left:3898;top:1921;width:52;height:50" coordorigin="3898,1921" coordsize="52,50" path="m3933,1921l3913,1924,3903,1943,3901,1946,3947,1946,3948,1932,3933,1921xe" filled="true" fillcolor="#231f20" stroked="false">
                <v:path arrowok="t"/>
                <v:fill type="solid"/>
              </v:shape>
            </v:group>
            <v:group style="position:absolute;left:3889;top:1887;width:24;height:24" coordorigin="3889,1887" coordsize="24,24">
              <v:shape style="position:absolute;left:3889;top:1887;width:24;height:24" coordorigin="3889,1887" coordsize="24,24" path="m3896,1889l3889,1896,3892,1904,3900,1908,3905,1910,3907,1905,3910,1901,3912,1896,3908,1893,3909,1890,3900,1890,3896,1889xe" filled="true" fillcolor="#231f20" stroked="false">
                <v:path arrowok="t"/>
                <v:fill type="solid"/>
              </v:shape>
              <v:shape style="position:absolute;left:3889;top:1887;width:24;height:24" coordorigin="3889,1887" coordsize="24,24" path="m3903,1887l3900,1890,3909,1890,3910,1889,3906,1889,3903,1887xe" filled="true" fillcolor="#231f20" stroked="false">
                <v:path arrowok="t"/>
                <v:fill type="solid"/>
              </v:shape>
              <v:shape style="position:absolute;left:3889;top:1887;width:24;height:24" coordorigin="3889,1887" coordsize="24,24" path="m3910,1889l3906,1889,3910,1889xe" filled="true" fillcolor="#231f20" stroked="false">
                <v:path arrowok="t"/>
                <v:fill type="solid"/>
              </v:shape>
            </v:group>
            <v:group style="position:absolute;left:3890;top:1880;width:11;height:7" coordorigin="3890,1880" coordsize="11,7">
              <v:shape style="position:absolute;left:3890;top:1880;width:11;height:7" coordorigin="3890,1880" coordsize="11,7" path="m3893,1880l3890,1880,3890,1886,3893,1887,3896,1883,3893,1880xe" filled="true" fillcolor="#231f20" stroked="false">
                <v:path arrowok="t"/>
                <v:fill type="solid"/>
              </v:shape>
              <v:shape style="position:absolute;left:3890;top:1880;width:11;height:7" coordorigin="3890,1880" coordsize="11,7" path="m3900,1882l3896,1883,3900,1884,3900,1882xe" filled="true" fillcolor="#231f20" stroked="false">
                <v:path arrowok="t"/>
                <v:fill type="solid"/>
              </v:shape>
            </v:group>
            <v:group style="position:absolute;left:4094;top:1891;width:12;height:22" coordorigin="4094,1891" coordsize="12,22">
              <v:shape style="position:absolute;left:4094;top:1891;width:12;height:22" coordorigin="4094,1891" coordsize="12,22" path="m4094,1894l4094,1912,4101,1913,4105,1909,4105,1903,4102,1902,4103,1898,4099,1898,4101,1895,4097,1895,4094,1894xe" filled="true" fillcolor="#231f20" stroked="false">
                <v:path arrowok="t"/>
                <v:fill type="solid"/>
              </v:shape>
              <v:shape style="position:absolute;left:4094;top:1891;width:12;height:22" coordorigin="4094,1891" coordsize="12,22" path="m4098,1891l4097,1895,4101,1895,4102,1892,4098,1891xe" filled="true" fillcolor="#231f20" stroked="false">
                <v:path arrowok="t"/>
                <v:fill type="solid"/>
              </v:shape>
            </v:group>
            <v:group style="position:absolute;left:4061;top:1940;width:38;height:32" coordorigin="4061,1940" coordsize="38,32">
              <v:shape style="position:absolute;left:4061;top:1940;width:38;height:32" coordorigin="4061,1940" coordsize="38,32" path="m4073,1940l4069,1949,4066,1958,4061,1966,4063,1966,4063,1968,4069,1969,4072,1972,4080,1971,4077,1963,4089,1963,4089,1954,4095,1954,4098,1947,4078,1947,4077,1944,4074,1944,4073,1940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89,1963l4077,1963,4083,1963,4089,1964,4089,1963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95,1954l4089,1954,4094,1956,4095,1954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93,1943l4078,1947,4098,1947,4093,1943xe" filled="true" fillcolor="#231f20" stroked="false">
                <v:path arrowok="t"/>
                <v:fill type="solid"/>
              </v:shape>
              <v:shape style="position:absolute;left:4061;top:1940;width:38;height:32" coordorigin="4061,1940" coordsize="38,32" path="m4075,1940l4074,1944,4077,1944,4075,1940xe" filled="true" fillcolor="#231f20" stroked="false">
                <v:path arrowok="t"/>
                <v:fill type="solid"/>
              </v:shape>
            </v:group>
            <v:group style="position:absolute;left:3998;top:1940;width:47;height:54" coordorigin="3998,1940" coordsize="47,54">
              <v:shape style="position:absolute;left:3998;top:1940;width:47;height:54" coordorigin="3998,1940" coordsize="47,54" path="m4000,1952l3998,1973,4008,1988,4025,1994,4042,1987,4040,1987,4040,1984,4042,1977,4044,1964,4044,1955,4009,1955,4003,1954,4000,1954,4000,1952xe" filled="true" fillcolor="#231f20" stroked="false">
                <v:path arrowok="t"/>
                <v:fill type="solid"/>
              </v:shape>
              <v:shape style="position:absolute;left:3998;top:1940;width:47;height:54" coordorigin="3998,1940" coordsize="47,54" path="m4018,1940l4009,1955,4044,1955,4043,1952,4035,1945,4018,1940xe" filled="true" fillcolor="#231f20" stroked="false">
                <v:path arrowok="t"/>
                <v:fill type="solid"/>
              </v:shape>
            </v:group>
            <v:group style="position:absolute;left:2828;top:1625;width:58;height:72" coordorigin="2828,1625" coordsize="58,72">
              <v:shape style="position:absolute;left:2828;top:1625;width:58;height:72" coordorigin="2828,1625" coordsize="58,72" path="m2886,1625l2869,1636,2853,1650,2839,1666,2828,1684,2831,1690,2838,1695,2845,1696e" filled="false" stroked="true" strokeweight=".594pt" strokecolor="#231f20">
                <v:path arrowok="t"/>
              </v:shape>
            </v:group>
            <v:group style="position:absolute;left:2845;top:1653;width:32;height:44" coordorigin="2845,1653" coordsize="32,44">
              <v:shape style="position:absolute;left:2845;top:1653;width:32;height:44" coordorigin="2845,1653" coordsize="32,44" path="m2845,1696l2851,1684,2859,1673,2868,1663,2876,1653e" filled="false" stroked="true" strokeweight=".53pt" strokecolor="#231f20">
                <v:path arrowok="t"/>
              </v:shape>
            </v:group>
            <v:group style="position:absolute;left:2845;top:1657;width:51;height:52" coordorigin="2845,1657" coordsize="51,52">
              <v:shape style="position:absolute;left:2845;top:1657;width:51;height:52" coordorigin="2845,1657" coordsize="51,52" path="m2845,1696l2853,1700,2861,1707,2870,1709,2877,1697,2885,1684,2891,1671,2895,1657e" filled="false" stroked="true" strokeweight=".609pt" strokecolor="#231f20">
                <v:path arrowok="t"/>
              </v:shape>
            </v:group>
            <v:group style="position:absolute;left:3036;top:1640;width:33;height:24" coordorigin="3036,1640" coordsize="33,24">
              <v:shape style="position:absolute;left:3036;top:1640;width:33;height:24" coordorigin="3036,1640" coordsize="33,24" path="m3059,1659l3056,1659,3057,1663,3059,1659xe" filled="true" fillcolor="#231f20" stroked="false">
                <v:path arrowok="t"/>
                <v:fill type="solid"/>
              </v:shape>
              <v:shape style="position:absolute;left:3036;top:1640;width:33;height:24" coordorigin="3036,1640" coordsize="33,24" path="m3043,1643l3038,1644,3039,1648,3036,1649,3041,1653,3046,1658,3052,1661,3056,1659,3059,1659,3060,1657,3063,1652,3069,1649,3069,1647,3054,1647,3043,1643xe" filled="true" fillcolor="#231f20" stroked="false">
                <v:path arrowok="t"/>
                <v:fill type="solid"/>
              </v:shape>
              <v:shape style="position:absolute;left:3036;top:1640;width:33;height:24" coordorigin="3036,1640" coordsize="33,24" path="m3057,1640l3057,1642,3055,1642,3054,1647,3069,1647,3069,1644,3059,1644,3057,1640xe" filled="true" fillcolor="#231f20" stroked="false">
                <v:path arrowok="t"/>
                <v:fill type="solid"/>
              </v:shape>
              <v:shape style="position:absolute;left:3036;top:1640;width:33;height:24" coordorigin="3036,1640" coordsize="33,24" path="m3069,1642l3059,1644,3069,1644,3069,1642xe" filled="true" fillcolor="#231f20" stroked="false">
                <v:path arrowok="t"/>
                <v:fill type="solid"/>
              </v:shape>
            </v:group>
            <v:group style="position:absolute;left:3049;top:1607;width:11;height:13" coordorigin="3049,1607" coordsize="11,13">
              <v:shape style="position:absolute;left:3049;top:1607;width:11;height:13" coordorigin="3049,1607" coordsize="11,13" path="m3049,1620l3051,1615,3057,1612,3059,1607e" filled="false" stroked="true" strokeweight=".468pt" strokecolor="#231f20">
                <v:path arrowok="t"/>
              </v:shape>
            </v:group>
            <v:group style="position:absolute;left:3074;top:1608;width:24;height:42" coordorigin="3074,1608" coordsize="24,42">
              <v:shape style="position:absolute;left:3074;top:1608;width:24;height:42" coordorigin="3074,1608" coordsize="24,42" path="m3074,1650l3080,1639,3086,1629,3092,1619,3098,1608e" filled="false" stroked="true" strokeweight=".578pt" strokecolor="#231f20">
                <v:path arrowok="t"/>
              </v:shape>
            </v:group>
            <v:group style="position:absolute;left:3065;top:1611;width:14;height:21" coordorigin="3065,1611" coordsize="14,21">
              <v:shape style="position:absolute;left:3065;top:1611;width:14;height:21" coordorigin="3065,1611" coordsize="14,21" path="m3065,1632l3068,1624,3076,1618,3079,1611e" filled="false" stroked="true" strokeweight=".619pt" strokecolor="#231f20">
                <v:path arrowok="t"/>
              </v:shape>
            </v:group>
            <v:group style="position:absolute;left:3105;top:1626;width:28;height:17" coordorigin="3105,1626" coordsize="28,17">
              <v:shape style="position:absolute;left:3105;top:1626;width:28;height:17" coordorigin="3105,1626" coordsize="28,17" path="m3105,1626l3114,1631,3124,1635,3133,1642e" filled="false" stroked="true" strokeweight=".627pt" strokecolor="#231f20">
                <v:path arrowok="t"/>
              </v:shape>
            </v:group>
            <v:group style="position:absolute;left:2744;top:1643;width:14;height:17" coordorigin="2744,1643" coordsize="14,17">
              <v:shape style="position:absolute;left:2744;top:1643;width:14;height:17" coordorigin="2744,1643" coordsize="14,17" path="m2744,1643l2747,1650,2753,1654,2758,1659e" filled="false" stroked="true" strokeweight=".576pt" strokecolor="#231f20">
                <v:path arrowok="t"/>
              </v:shape>
            </v:group>
            <v:group style="position:absolute;left:3274;top:1702;width:137;height:81" coordorigin="3274,1702" coordsize="137,81">
              <v:shape style="position:absolute;left:3274;top:1702;width:137;height:81" coordorigin="3274,1702" coordsize="137,81" path="m3411,1711l3410,1710,3410,1709,3410,1708,3409,1706,3408,1704,3407,1702,3393,1703,3379,1704,3365,1707,3351,1710,3354,1725,3359,1739,3364,1754,3368,1769,3334,1783,3297,1767,3274,1740,3285,1718,3293,1715,3306,1721,3319,1727e" filled="false" stroked="true" strokeweight="1.171pt" strokecolor="#231f20">
                <v:path arrowok="t"/>
              </v:shape>
            </v:group>
            <v:group style="position:absolute;left:3304;top:1666;width:21;height:56" coordorigin="3304,1666" coordsize="21,56">
              <v:shape style="position:absolute;left:3304;top:1666;width:21;height:56" coordorigin="3304,1666" coordsize="21,56" path="m3324,1722l3320,1708,3314,1694,3309,1681,3304,1666e" filled="false" stroked="true" strokeweight="1.117pt" strokecolor="#231f20">
                <v:path arrowok="t"/>
              </v:shape>
            </v:group>
            <v:group style="position:absolute;left:3317;top:1656;width:131;height:100" coordorigin="3317,1656" coordsize="131,100">
              <v:shape style="position:absolute;left:3317;top:1656;width:131;height:100" coordorigin="3317,1656" coordsize="131,100" path="m3405,1715l3397,1715,3389,1716,3382,1718,3382,1739,3400,1751,3425,1756,3447,1752,3446,1728,3438,1704,3428,1680,3419,1656,3394,1658,3368,1661,3342,1662,3317,1661e" filled="false" stroked="true" strokeweight="1.164pt" strokecolor="#231f20">
                <v:path arrowok="t"/>
              </v:shape>
            </v:group>
            <v:group style="position:absolute;left:2727;top:1675;width:23;height:27" coordorigin="2727,1675" coordsize="23,27">
              <v:shape style="position:absolute;left:2727;top:1675;width:23;height:27" coordorigin="2727,1675" coordsize="23,27" path="m2749,1675l2743,1684,2733,1692,2727,1701e" filled="false" stroked="true" strokeweight=".583pt" strokecolor="#231f20">
                <v:path arrowok="t"/>
              </v:shape>
            </v:group>
            <v:group style="position:absolute;left:2914;top:1680;width:19;height:14" coordorigin="2914,1680" coordsize="19,14">
              <v:shape style="position:absolute;left:2914;top:1680;width:19;height:14" coordorigin="2914,1680" coordsize="19,14" path="m2914,1680l2918,1686,2925,1692,2932,1694e" filled="false" stroked="true" strokeweight=".573pt" strokecolor="#231f20">
                <v:path arrowok="t"/>
              </v:shape>
            </v:group>
            <v:group style="position:absolute;left:2801;top:1693;width:51;height:39" coordorigin="2801,1693" coordsize="51,39">
              <v:shape style="position:absolute;left:2801;top:1693;width:51;height:39" coordorigin="2801,1693" coordsize="51,39" path="m2801,1693l2812,1704,2824,1715,2837,1724,2851,1732e" filled="false" stroked="true" strokeweight=".552pt" strokecolor="#231f20">
                <v:path arrowok="t"/>
              </v:shape>
            </v:group>
            <v:group style="position:absolute;left:2747;top:1692;width:6;height:9" coordorigin="2747,1692" coordsize="6,9">
              <v:shape style="position:absolute;left:2747;top:1692;width:6;height:9" coordorigin="2747,1692" coordsize="6,9" path="m2747,1700l2750,1697,2752,1695,2753,1692e" filled="false" stroked="true" strokeweight=".501pt" strokecolor="#231f20">
                <v:path arrowok="t"/>
              </v:shape>
            </v:group>
            <v:group style="position:absolute;left:2780;top:1710;width:56;height:35" coordorigin="2780,1710" coordsize="56,35">
              <v:shape style="position:absolute;left:2780;top:1710;width:56;height:35" coordorigin="2780,1710" coordsize="56,35" path="m2780,1710l2795,1717,2809,1725,2822,1735,2836,1745e" filled="false" stroked="true" strokeweight=".569pt" strokecolor="#231f20">
                <v:path arrowok="t"/>
              </v:shape>
            </v:group>
            <v:group style="position:absolute;left:3101;top:1741;width:2;height:8" coordorigin="3101,1741" coordsize="2,8">
              <v:shape style="position:absolute;left:3101;top:1741;width:2;height:8" coordorigin="3101,1741" coordsize="2,8" path="m3102,1741l3101,1744,3102,1745,3102,1748e" filled="false" stroked="true" strokeweight="1.364pt" strokecolor="#231f20">
                <v:path arrowok="t"/>
              </v:shape>
            </v:group>
            <v:group style="position:absolute;left:3070;top:1714;width:35;height:27" coordorigin="3070,1714" coordsize="35,27">
              <v:shape style="position:absolute;left:3070;top:1714;width:35;height:27" coordorigin="3070,1714" coordsize="35,27" path="m3102,1741l3104,1727,3094,1717,3080,1714,3070,1723,3082,1724,3094,1731,3102,1741e" filled="false" stroked="true" strokeweight="1.029pt" strokecolor="#231f20">
                <v:path arrowok="t"/>
              </v:shape>
            </v:group>
            <v:group style="position:absolute;left:2668;top:1739;width:20;height:30" coordorigin="2668,1739" coordsize="20,30">
              <v:shape style="position:absolute;left:2668;top:1739;width:20;height:30" coordorigin="2668,1739" coordsize="20,30" path="m2668,1768l2676,1759,2682,1749,2688,1739e" filled="false" stroked="true" strokeweight=".560pt" strokecolor="#231f20">
                <v:path arrowok="t"/>
              </v:shape>
            </v:group>
            <v:group style="position:absolute;left:3173;top:1740;width:10;height:25" coordorigin="3173,1740" coordsize="10,25">
              <v:shape style="position:absolute;left:3173;top:1740;width:10;height:25" coordorigin="3173,1740" coordsize="10,25" path="m3173,1764l3175,1756,3178,1747,3183,1740e" filled="false" stroked="true" strokeweight=".646pt" strokecolor="#231f20">
                <v:path arrowok="t"/>
              </v:shape>
            </v:group>
            <v:group style="position:absolute;left:2877;top:1743;width:39;height:68" coordorigin="2877,1743" coordsize="39,68">
              <v:shape style="position:absolute;left:2877;top:1743;width:39;height:68" coordorigin="2877,1743" coordsize="39,68" path="m2879,1811l2877,1790,2884,1770,2898,1753,2916,1743e" filled="false" stroked="true" strokeweight="1.158pt" strokecolor="#231f20">
                <v:path arrowok="t"/>
              </v:shape>
            </v:group>
            <v:group style="position:absolute;left:2887;top:1753;width:32;height:59" coordorigin="2887,1753" coordsize="32,59">
              <v:shape style="position:absolute;left:2887;top:1753;width:32;height:59" coordorigin="2887,1753" coordsize="32,59" path="m2887,1811l2891,1794,2897,1778,2906,1764,2918,1753e" filled="false" stroked="true" strokeweight="1.149pt" strokecolor="#231f20">
                <v:path arrowok="t"/>
              </v:shape>
            </v:group>
            <v:group style="position:absolute;left:2812;top:1757;width:14;height:38" coordorigin="2812,1757" coordsize="14,38">
              <v:shape style="position:absolute;left:2812;top:1757;width:14;height:38" coordorigin="2812,1757" coordsize="14,38" path="m2826,1757l2823,1767,2818,1776,2814,1785,2812,1795e" filled="false" stroked="true" strokeweight=".619pt" strokecolor="#231f20">
                <v:path arrowok="t"/>
              </v:shape>
            </v:group>
            <v:group style="position:absolute;left:3086;top:1781;width:44;height:11" coordorigin="3086,1781" coordsize="44,11">
              <v:shape style="position:absolute;left:3086;top:1781;width:44;height:11" coordorigin="3086,1781" coordsize="44,11" path="m3086,1792l3095,1784,3106,1781,3118,1782,3129,1784e" filled="false" stroked="true" strokeweight="1.422pt" strokecolor="#231f20">
                <v:path arrowok="t"/>
              </v:shape>
            </v:group>
            <v:group style="position:absolute;left:2547;top:1786;width:20;height:17" coordorigin="2547,1786" coordsize="20,17">
              <v:shape style="position:absolute;left:2547;top:1786;width:20;height:17" coordorigin="2547,1786" coordsize="20,17" path="m2551,1786l2547,1796,2550,1798,2549,1803,2551,1803,2554,1799,2559,1799,2567,1789,2551,1786xe" filled="true" fillcolor="#231f20" stroked="false">
                <v:path arrowok="t"/>
                <v:fill type="solid"/>
              </v:shape>
              <v:shape style="position:absolute;left:2547;top:1786;width:20;height:17" coordorigin="2547,1786" coordsize="20,17" path="m2559,1799l2554,1799,2558,1800,2559,1799xe" filled="true" fillcolor="#231f20" stroked="false">
                <v:path arrowok="t"/>
                <v:fill type="solid"/>
              </v:shape>
            </v:group>
            <v:group style="position:absolute;left:2472;top:1917;width:17;height:26" coordorigin="2472,1917" coordsize="17,26">
              <v:shape style="position:absolute;left:2472;top:1917;width:17;height:26" coordorigin="2472,1917" coordsize="17,26" path="m2477,1919l2477,1926,2475,1926,2476,1931,2472,1933,2475,1937,2477,1942,2484,1943,2487,1938,2488,1921,2488,1920,2481,1920,2477,1919xe" filled="true" fillcolor="#231f20" stroked="false">
                <v:path arrowok="t"/>
                <v:fill type="solid"/>
              </v:shape>
              <v:shape style="position:absolute;left:2472;top:1917;width:17;height:26" coordorigin="2472,1917" coordsize="17,26" path="m2484,1917l2481,1920,2488,1920,2484,1917xe" filled="true" fillcolor="#231f20" stroked="false">
                <v:path arrowok="t"/>
                <v:fill type="solid"/>
              </v:shape>
              <v:shape style="position:absolute;left:2393;top:1786;width:173;height:208" type="#_x0000_t75" stroked="false">
                <v:imagedata r:id="rId105" o:title=""/>
              </v:shape>
            </v:group>
            <v:group style="position:absolute;left:3081;top:1825;width:4;height:4" coordorigin="3081,1825" coordsize="4,4">
              <v:shape style="position:absolute;left:3081;top:1825;width:4;height:4" coordorigin="3081,1825" coordsize="4,4" path="m3085,1828l3085,1827,3083,1826,3081,1825e" filled="false" stroked="true" strokeweight=".788pt" strokecolor="#231f20">
                <v:path arrowok="t"/>
              </v:shape>
            </v:group>
            <v:group style="position:absolute;left:3037;top:1830;width:8;height:19" coordorigin="3037,1830" coordsize="8,19">
              <v:shape style="position:absolute;left:3037;top:1830;width:8;height:19" coordorigin="3037,1830" coordsize="8,19" path="m3037,1848l3037,1841,3043,1836,3045,1830e" filled="false" stroked="true" strokeweight=".893pt" strokecolor="#231f20">
                <v:path arrowok="t"/>
              </v:shape>
            </v:group>
            <v:group style="position:absolute;left:2933;top:1844;width:9;height:13" coordorigin="2933,1844" coordsize="9,13">
              <v:shape style="position:absolute;left:2933;top:1844;width:9;height:13" coordorigin="2933,1844" coordsize="9,13" path="m2933,1856l2936,1852,2937,1847,2942,1844e" filled="false" stroked="true" strokeweight=".851pt" strokecolor="#231f20">
                <v:path arrowok="t"/>
              </v:shape>
            </v:group>
            <v:group style="position:absolute;left:3902;top:1818;width:35;height:30" coordorigin="3902,1818" coordsize="35,30">
              <v:shape style="position:absolute;left:3902;top:1818;width:35;height:30" coordorigin="3902,1818" coordsize="35,30" path="m3936,1818l3924,1819,3911,1825,3903,1835,3902,1848,3910,1841,3917,1833,3926,1826,3936,1823e" filled="false" stroked="true" strokeweight=".724pt" strokecolor="#231f20">
                <v:path arrowok="t"/>
              </v:shape>
            </v:group>
            <v:group style="position:absolute;left:2662;top:1834;width:26;height:35" coordorigin="2662,1834" coordsize="26,35">
              <v:shape style="position:absolute;left:2662;top:1834;width:26;height:35" coordorigin="2662,1834" coordsize="26,35" path="m2688,1869l2680,1861,2673,1853,2667,1844,2662,1834e" filled="false" stroked="true" strokeweight=".571pt" strokecolor="#231f20">
                <v:path arrowok="t"/>
              </v:shape>
            </v:group>
            <v:group style="position:absolute;left:4084;top:1869;width:21;height:33" coordorigin="4084,1869" coordsize="21,33">
              <v:shape style="position:absolute;left:4084;top:1869;width:21;height:33" coordorigin="4084,1869" coordsize="21,33" path="m4102,1902l4103,1901,4103,1901,4104,1900,4105,1890,4101,1879,4094,1871,4084,1869,4087,1878,4097,1885,4097,1895e" filled="false" stroked="true" strokeweight=".748pt" strokecolor="#231f20">
                <v:path arrowok="t"/>
              </v:shape>
            </v:group>
            <v:group style="position:absolute;left:3694;top:1892;width:17;height:11" coordorigin="3694,1892" coordsize="17,11">
              <v:shape style="position:absolute;left:3694;top:1892;width:17;height:11" coordorigin="3694,1892" coordsize="17,11" path="m3694,1902l3699,1897,3703,1892,3710,1892e" filled="false" stroked="true" strokeweight="1.108pt" strokecolor="#231f20">
                <v:path arrowok="t"/>
              </v:shape>
            </v:group>
            <v:group style="position:absolute;left:3694;top:1878;width:14;height:4" coordorigin="3694,1878" coordsize="14,4">
              <v:shape style="position:absolute;left:3694;top:1878;width:14;height:4" coordorigin="3694,1878" coordsize="14,4" path="m3708,1881l3703,1880,3699,1878,3694,1878e" filled="false" stroked="true" strokeweight="1.153pt" strokecolor="#231f20">
                <v:path arrowok="t"/>
              </v:shape>
            </v:group>
            <v:group style="position:absolute;left:3025;top:2028;width:53;height:33" coordorigin="3025,2028" coordsize="53,33">
              <v:shape style="position:absolute;left:3025;top:2028;width:53;height:33" coordorigin="3025,2028" coordsize="53,33" path="m3077,2056l3060,2061,3043,2056,3031,2044,3025,2028e" filled="false" stroked="true" strokeweight="1.036pt" strokecolor="#231f20">
                <v:path arrowok="t"/>
              </v:shape>
            </v:group>
            <v:group style="position:absolute;left:3366;top:1951;width:108;height:87" coordorigin="3366,1951" coordsize="108,87">
              <v:shape style="position:absolute;left:3366;top:1951;width:108;height:87" coordorigin="3366,1951" coordsize="108,87" path="m3366,1951l3393,1971,3419,1994,3445,2017,3473,2037e" filled="false" stroked="true" strokeweight="1.101pt" strokecolor="#231f20">
                <v:path arrowok="t"/>
              </v:shape>
            </v:group>
            <v:group style="position:absolute;left:2720;top:1997;width:7;height:17" coordorigin="2720,1997" coordsize="7,17">
              <v:shape style="position:absolute;left:2720;top:1997;width:7;height:17" coordorigin="2720,1997" coordsize="7,17" path="m2720,2014l2720,2008,2723,2002,2726,1997e" filled="false" stroked="true" strokeweight="1.107pt" strokecolor="#231f20">
                <v:path arrowok="t"/>
              </v:shape>
            </v:group>
            <v:group style="position:absolute;left:2702;top:1992;width:19;height:13" coordorigin="2702,1992" coordsize="19,13">
              <v:shape style="position:absolute;left:2702;top:1992;width:19;height:13" coordorigin="2702,1992" coordsize="19,13" path="m2702,2004l2707,1999,2713,1994,2720,1992e" filled="false" stroked="true" strokeweight="1.106pt" strokecolor="#231f20">
                <v:path arrowok="t"/>
              </v:shape>
            </v:group>
            <v:group style="position:absolute;left:3985;top:2060;width:12;height:5" coordorigin="3985,2060" coordsize="12,5">
              <v:shape style="position:absolute;left:3985;top:2060;width:12;height:5" coordorigin="3985,2060" coordsize="12,5" path="m3985,2065l3990,2065,3992,2060,3997,2060e" filled="false" stroked="true" strokeweight=".698pt" strokecolor="#231f20">
                <v:path arrowok="t"/>
              </v:shape>
            </v:group>
            <v:group style="position:absolute;left:3858;top:2056;width:41;height:49" coordorigin="3858,2056" coordsize="41,49">
              <v:shape style="position:absolute;left:3858;top:2056;width:41;height:49" coordorigin="3858,2056" coordsize="41,49" path="m3899,2102l3893,2104,3887,2103,3881,2103,3870,2094,3864,2082,3860,2069,3858,2056e" filled="false" stroked="true" strokeweight=".771pt" strokecolor="#231f20">
                <v:path arrowok="t"/>
              </v:shape>
            </v:group>
            <v:group style="position:absolute;left:3841;top:2000;width:18;height:14" coordorigin="3841,2000" coordsize="18,14">
              <v:shape style="position:absolute;left:3841;top:2000;width:18;height:14" coordorigin="3841,2000" coordsize="18,14" path="m3841,2000l3845,2006,3852,2010,3858,2014e" filled="false" stroked="true" strokeweight="1.175pt" strokecolor="#231f20">
                <v:path arrowok="t"/>
              </v:shape>
            </v:group>
            <v:group style="position:absolute;left:3858;top:2009;width:23;height:7" coordorigin="3858,2009" coordsize="23,7">
              <v:shape style="position:absolute;left:3858;top:2009;width:23;height:7" coordorigin="3858,2009" coordsize="23,7" path="m3858,2014l3866,2015,3873,2012,3881,2009e" filled="false" stroked="true" strokeweight="1.135pt" strokecolor="#231f20">
                <v:path arrowok="t"/>
              </v:shape>
            </v:group>
            <v:group style="position:absolute;left:3858;top:2014;width:3;height:17" coordorigin="3858,2014" coordsize="3,17">
              <v:shape style="position:absolute;left:3858;top:2014;width:3;height:17" coordorigin="3858,2014" coordsize="3,17" path="m3858,2014l3858,2019,3859,2025,3860,2030e" filled="false" stroked="true" strokeweight=".893pt" strokecolor="#231f20">
                <v:path arrowok="t"/>
              </v:shape>
            </v:group>
            <v:group style="position:absolute;left:3981;top:1997;width:14;height:28" coordorigin="3981,1997" coordsize="14,28">
              <v:shape style="position:absolute;left:3981;top:1997;width:14;height:28" coordorigin="3981,1997" coordsize="14,28" path="m3981,1997l3990,2000,3994,2008,3993,2017,3988,2025e" filled="false" stroked="true" strokeweight="1.126pt" strokecolor="#231f20">
                <v:path arrowok="t"/>
              </v:shape>
            </v:group>
            <v:group style="position:absolute;left:3214;top:2104;width:62;height:103" coordorigin="3214,2104" coordsize="62,103">
              <v:shape style="position:absolute;left:3214;top:2104;width:62;height:103" coordorigin="3214,2104" coordsize="62,103" path="m3275,2207l3261,2181,3245,2155,3230,2130,3214,2104e" filled="false" stroked="true" strokeweight="1.084pt" strokecolor="#231f20">
                <v:path arrowok="t"/>
              </v:shape>
            </v:group>
            <v:group style="position:absolute;left:2519;top:2112;width:14;height:17" coordorigin="2519,2112" coordsize="14,17">
              <v:shape style="position:absolute;left:2519;top:2112;width:14;height:17" coordorigin="2519,2112" coordsize="14,17" path="m2519,2116l2521,2122,2523,2129,2526,2129,2527,2126,2530,2126,2529,2122,2533,2120,2533,2117,2526,2117,2519,2116xe" filled="true" fillcolor="#231f20" stroked="false">
                <v:path arrowok="t"/>
                <v:fill type="solid"/>
              </v:shape>
              <v:shape style="position:absolute;left:2519;top:2112;width:14;height:17" coordorigin="2519,2112" coordsize="14,17" path="m2530,2126l2527,2126,2530,2127,2530,2126xe" filled="true" fillcolor="#231f20" stroked="false">
                <v:path arrowok="t"/>
                <v:fill type="solid"/>
              </v:shape>
              <v:shape style="position:absolute;left:2519;top:2112;width:14;height:17" coordorigin="2519,2112" coordsize="14,17" path="m2531,2112l2526,2113,2526,2117,2533,2117,2533,2115,2531,2112xe" filled="true" fillcolor="#231f20" stroked="false">
                <v:path arrowok="t"/>
                <v:fill type="solid"/>
              </v:shape>
            </v:group>
            <v:group style="position:absolute;left:2561;top:2166;width:16;height:24" coordorigin="2561,2166" coordsize="16,24">
              <v:shape style="position:absolute;left:2561;top:2166;width:16;height:24" coordorigin="2561,2166" coordsize="16,24" path="m2563,2166l2561,2173,2563,2180,2566,2186,2572,2189,2576,2186,2574,2178,2575,2172,2570,2172,2568,2169,2565,2169,2565,2167,2563,2166xe" filled="true" fillcolor="#231f20" stroked="false">
                <v:path arrowok="t"/>
                <v:fill type="solid"/>
              </v:shape>
              <v:shape style="position:absolute;left:2561;top:2166;width:16;height:24" coordorigin="2561,2166" coordsize="16,24" path="m2575,2171l2570,2172,2575,2172,2575,2171xe" filled="true" fillcolor="#231f20" stroked="false">
                <v:path arrowok="t"/>
                <v:fill type="solid"/>
              </v:shape>
            </v:group>
            <v:group style="position:absolute;left:2498;top:2229;width:17;height:19" coordorigin="2498,2229" coordsize="17,19">
              <v:shape style="position:absolute;left:2498;top:2229;width:17;height:19" coordorigin="2498,2229" coordsize="17,19" path="m2498,2231l2500,2238,2501,2245,2507,2248,2512,2246,2513,2242,2514,2236,2513,2233,2501,2233,2498,2231xe" filled="true" fillcolor="#231f20" stroked="false">
                <v:path arrowok="t"/>
                <v:fill type="solid"/>
              </v:shape>
              <v:shape style="position:absolute;left:2498;top:2229;width:17;height:19" coordorigin="2498,2229" coordsize="17,19" path="m2505,2231l2501,2233,2513,2233,2513,2232,2509,2232,2505,2231xe" filled="true" fillcolor="#231f20" stroked="false">
                <v:path arrowok="t"/>
                <v:fill type="solid"/>
              </v:shape>
              <v:shape style="position:absolute;left:2498;top:2229;width:17;height:19" coordorigin="2498,2229" coordsize="17,19" path="m2512,2229l2509,2229,2509,2232,2513,2232,2512,2229xe" filled="true" fillcolor="#231f20" stroked="false">
                <v:path arrowok="t"/>
                <v:fill type="solid"/>
              </v:shape>
            </v:group>
            <v:group style="position:absolute;left:2529;top:2122;width:33;height:48" coordorigin="2529,2122" coordsize="33,48">
              <v:shape style="position:absolute;left:2529;top:2122;width:33;height:48" coordorigin="2529,2122" coordsize="33,48" path="m2529,2122l2538,2133,2546,2145,2554,2158,2562,2170e" filled="false" stroked="true" strokeweight="1.073pt" strokecolor="#231f20">
                <v:path arrowok="t"/>
              </v:shape>
            </v:group>
            <v:group style="position:absolute;left:2456;top:2125;width:88;height:165" coordorigin="2456,2125" coordsize="88,165">
              <v:shape style="position:absolute;left:2456;top:2125;width:88;height:165" coordorigin="2456,2125" coordsize="88,165" path="m2513,2233l2537,2220,2544,2242,2536,2273,2512,2290,2496,2272,2482,2252,2469,2231,2456,2211,2473,2190,2491,2170,2508,2148,2522,2125e" filled="false" stroked="true" strokeweight="1.111pt" strokecolor="#231f20">
                <v:path arrowok="t"/>
              </v:shape>
            </v:group>
            <v:group style="position:absolute;left:2501;top:2137;width:119;height:100" coordorigin="2501,2137" coordsize="119,100">
              <v:shape style="position:absolute;left:2501;top:2137;width:119;height:100" coordorigin="2501,2137" coordsize="119,100" path="m2501,2233l2507,2220,2516,2208,2527,2198,2538,2188,2549,2199,2559,2212,2568,2225,2579,2236,2599,2223,2613,2205,2620,2182,2618,2158,2604,2137,2589,2137,2576,2152,2570,2172e" filled="false" stroked="true" strokeweight="1.146pt" strokecolor="#231f20">
                <v:path arrowok="t"/>
              </v:shape>
            </v:group>
            <v:group style="position:absolute;left:3475;top:2817;width:2;height:19" coordorigin="3475,2817" coordsize="2,19">
              <v:shape style="position:absolute;left:3475;top:2817;width:2;height:19" coordorigin="3475,2817" coordsize="0,19" path="m3475,2836l3475,2817e" filled="false" stroked="true" strokeweight=".451pt" strokecolor="#231f20">
                <v:path arrowok="t"/>
              </v:shape>
            </v:group>
            <v:group style="position:absolute;left:3477;top:2859;width:2;height:19" coordorigin="3477,2859" coordsize="2,19">
              <v:shape style="position:absolute;left:3477;top:2859;width:2;height:19" coordorigin="3477,2859" coordsize="0,19" path="m3477,2878l3477,2859e" filled="false" stroked="true" strokeweight=".451pt" strokecolor="#231f20">
                <v:path arrowok="t"/>
              </v:shape>
            </v:group>
            <v:group style="position:absolute;left:3480;top:2901;width:2;height:19" coordorigin="3480,2901" coordsize="2,19">
              <v:shape style="position:absolute;left:3480;top:2901;width:2;height:19" coordorigin="3480,2901" coordsize="0,19" path="m3480,2920l3480,2901e" filled="false" stroked="true" strokeweight=".451pt" strokecolor="#231f20">
                <v:path arrowok="t"/>
              </v:shape>
            </v:group>
            <v:group style="position:absolute;left:3634;top:3006;width:2;height:35" coordorigin="3634,3006" coordsize="2,35">
              <v:shape style="position:absolute;left:3634;top:3006;width:2;height:35" coordorigin="3634,3006" coordsize="0,35" path="m3634,3041l3634,3006e" filled="false" stroked="true" strokeweight=".449pt" strokecolor="#231f20">
                <v:path arrowok="t"/>
              </v:shape>
            </v:group>
            <v:group style="position:absolute;left:3198;top:2018;width:97;height:19" coordorigin="3198,2018" coordsize="97,19">
              <v:shape style="position:absolute;left:3198;top:2018;width:97;height:19" coordorigin="3198,2018" coordsize="97,19" path="m3198,2018l3224,2018,3249,2019,3274,2024,3295,2037e" filled="false" stroked="true" strokeweight="1.146pt" strokecolor="#231f20">
                <v:path arrowok="t"/>
              </v:shape>
            </v:group>
            <v:group style="position:absolute;left:3293;top:2008;width:5;height:29" coordorigin="3293,2008" coordsize="5,29">
              <v:shape style="position:absolute;left:3293;top:2008;width:5;height:29" coordorigin="3293,2008" coordsize="5,29" path="m3295,2037l3298,2027,3293,2017,3296,2008e" filled="false" stroked="true" strokeweight="1.26pt" strokecolor="#231f20">
                <v:path arrowok="t"/>
              </v:shape>
            </v:group>
            <v:group style="position:absolute;left:3295;top:1933;width:103;height:75" coordorigin="3295,1933" coordsize="103,75">
              <v:shape style="position:absolute;left:3295;top:1933;width:103;height:75" coordorigin="3295,1933" coordsize="103,75" path="m3296,2008l3295,2000,3295,1998,3307,1994,3322,1994,3336,1994,3349,1991,3351,1978,3352,1964,3352,1950,3353,1936,3364,1934,3375,1934,3386,1935,3397,1933e" filled="false" stroked="true" strokeweight="1.303pt" strokecolor="#231f20">
                <v:path arrowok="t"/>
              </v:shape>
            </v:group>
            <v:group style="position:absolute;left:3396;top:1843;width:63;height:91" coordorigin="3396,1843" coordsize="63,91">
              <v:shape style="position:absolute;left:3396;top:1843;width:63;height:91" coordorigin="3396,1843" coordsize="63,91" path="m3397,1933l3396,1908,3398,1884,3407,1861,3423,1843,3435,1845,3446,1850,3458,1852e" filled="false" stroked="true" strokeweight="1.208pt" strokecolor="#231f20">
                <v:path arrowok="t"/>
              </v:shape>
            </v:group>
            <v:group style="position:absolute;left:3458;top:1822;width:71;height:30" coordorigin="3458,1822" coordsize="71,30">
              <v:shape style="position:absolute;left:3458;top:1822;width:71;height:30" coordorigin="3458,1822" coordsize="71,30" path="m3458,1852l3470,1835,3490,1823,3511,1822,3528,1834e" filled="false" stroked="true" strokeweight="1.221pt" strokecolor="#231f20">
                <v:path arrowok="t"/>
              </v:shape>
            </v:group>
            <v:group style="position:absolute;left:3528;top:1832;width:43;height:9" coordorigin="3528,1832" coordsize="43,9">
              <v:shape style="position:absolute;left:3528;top:1832;width:43;height:9" coordorigin="3528,1832" coordsize="43,9" path="m3528,1834l3539,1832,3550,1833,3561,1836,3571,1841e" filled="false" stroked="true" strokeweight="1.149pt" strokecolor="#231f20">
                <v:path arrowok="t"/>
              </v:shape>
            </v:group>
            <v:group style="position:absolute;left:3571;top:1610;width:151;height:231" coordorigin="3571,1610" coordsize="151,231">
              <v:shape style="position:absolute;left:3571;top:1610;width:151;height:231" coordorigin="3571,1610" coordsize="151,231" path="m3571,1841l3586,1771,3621,1711,3669,1657,3722,1610e" filled="false" stroked="true" strokeweight="1.133pt" strokecolor="#231f20">
                <v:path arrowok="t"/>
              </v:shape>
            </v:group>
            <v:group style="position:absolute;left:3722;top:1495;width:190;height:115" coordorigin="3722,1495" coordsize="190,115">
              <v:shape style="position:absolute;left:3722;top:1495;width:190;height:115" coordorigin="3722,1495" coordsize="190,115" path="m3722,1610l3753,1563,3800,1529,3855,1507,3911,1495e" filled="false" stroked="true" strokeweight="1.127pt" strokecolor="#231f20">
                <v:path arrowok="t"/>
              </v:shape>
            </v:group>
            <v:group style="position:absolute;left:4042;top:1526;width:28;height:18" coordorigin="4042,1526" coordsize="28,18">
              <v:shape style="position:absolute;left:4042;top:1526;width:28;height:18" coordorigin="4042,1526" coordsize="28,18" path="m4067,1538l4055,1538,4059,1543,4068,1542,4067,1538xe" filled="true" fillcolor="#231f20" stroked="false">
                <v:path arrowok="t"/>
                <v:fill type="solid"/>
              </v:shape>
              <v:shape style="position:absolute;left:4042;top:1526;width:28;height:18" coordorigin="4042,1526" coordsize="28,18" path="m4056,1526l4054,1529,4049,1529,4049,1531,4043,1531,4045,1540,4055,1538,4067,1538,4070,1535,4065,1532,4065,1531,4049,1531,4042,1530,4065,1530,4065,1529,4054,1529,4049,1528,4064,1528,4064,1526,4056,1526xe" filled="true" fillcolor="#231f20" stroked="false">
                <v:path arrowok="t"/>
                <v:fill type="solid"/>
              </v:shape>
            </v:group>
            <v:group style="position:absolute;left:3911;top:1494;width:65;height:2" coordorigin="3911,1494" coordsize="65,2">
              <v:shape style="position:absolute;left:3911;top:1494;width:65;height:2" coordorigin="3911,1494" coordsize="65,2" path="m3911,1495l3927,1494,3943,1494,3959,1494,3975,1495e" filled="false" stroked="true" strokeweight="1.206pt" strokecolor="#231f20">
                <v:path arrowok="t"/>
              </v:shape>
            </v:group>
            <v:group style="position:absolute;left:3975;top:1495;width:79;height:34" coordorigin="3975,1495" coordsize="79,34">
              <v:shape style="position:absolute;left:3975;top:1495;width:79;height:34" coordorigin="3975,1495" coordsize="79,34" path="m3975,1495l3997,1500,4018,1506,4037,1515,4054,1529e" filled="false" stroked="true" strokeweight="1.121pt" strokecolor="#231f20">
                <v:path arrowok="t"/>
              </v:shape>
            </v:group>
            <v:group style="position:absolute;left:4067;top:1538;width:197;height:190" coordorigin="4067,1538" coordsize="197,190">
              <v:shape style="position:absolute;left:4067;top:1538;width:197;height:190" coordorigin="4067,1538" coordsize="197,190" path="m4067,1538l4126,1550,4185,1576,4234,1614,4264,1664,4263,1727e" filled="false" stroked="true" strokeweight="1.122pt" strokecolor="#231f20">
                <v:path arrowok="t"/>
              </v:shape>
            </v:group>
            <v:group style="position:absolute;left:4146;top:1807;width:59;height:104" coordorigin="4146,1807" coordsize="59,104">
              <v:shape style="position:absolute;left:4146;top:1807;width:59;height:104" coordorigin="4146,1807" coordsize="59,104" path="m4205,1807l4200,1837,4189,1866,4171,1892,4146,1910e" filled="false" stroked="true" strokeweight="1.153pt" strokecolor="#231f20">
                <v:path arrowok="t"/>
              </v:shape>
            </v:group>
            <v:group style="position:absolute;left:4102;top:1910;width:44;height:74" coordorigin="4102,1910" coordsize="44,74">
              <v:shape style="position:absolute;left:4102;top:1910;width:44;height:74" coordorigin="4102,1910" coordsize="44,74" path="m4146,1910l4137,1929,4127,1948,4115,1966,4102,1984e" filled="false" stroked="true" strokeweight="1.158pt" strokecolor="#231f20">
                <v:path arrowok="t"/>
              </v:shape>
            </v:group>
            <v:group style="position:absolute;left:4102;top:1984;width:58;height:72" coordorigin="4102,1984" coordsize="58,72">
              <v:shape style="position:absolute;left:4102;top:1984;width:58;height:72" coordorigin="4102,1984" coordsize="58,72" path="m4102,1984l4137,1988,4159,2005,4160,2029,4134,2056e" filled="false" stroked="true" strokeweight="1.149pt" strokecolor="#231f20">
                <v:path arrowok="t"/>
              </v:shape>
            </v:group>
            <v:group style="position:absolute;left:4364;top:2075;width:54;height:54" coordorigin="4364,2075" coordsize="54,54">
              <v:shape style="position:absolute;left:4364;top:2075;width:54;height:54" coordorigin="4364,2075" coordsize="54,54" path="m4405,2115l4382,2115,4394,2118,4405,2124,4415,2129,4416,2119,4407,2119,4405,2115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408,2078l4408,2108,4407,2119,4416,2119,4417,2116,4418,2103,4418,2088,4416,2079,4412,2079,4408,2078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366,2101l4364,2108,4367,2111,4366,2115,4382,2115,4405,2115,4403,2110,4383,2110,4366,2101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385,2103l4383,2110,4403,2110,4401,2104,4390,2104,4385,2103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400,2101l4394,2101,4390,2104,4401,2104,4400,2101xe" filled="true" fillcolor="#231f20" stroked="false">
                <v:path arrowok="t"/>
                <v:fill type="solid"/>
              </v:shape>
              <v:shape style="position:absolute;left:4364;top:2075;width:54;height:54" coordorigin="4364,2075" coordsize="54,54" path="m4415,2075l4412,2079,4416,2079,4415,2075xe" filled="true" fillcolor="#231f20" stroked="false">
                <v:path arrowok="t"/>
                <v:fill type="solid"/>
              </v:shape>
            </v:group>
            <v:group style="position:absolute;left:4134;top:2004;width:279;height:75" coordorigin="4134,2004" coordsize="279,75">
              <v:shape style="position:absolute;left:4134;top:2004;width:279;height:75" coordorigin="4134,2004" coordsize="279,75" path="m4134,2056l4135,2056,4135,2057,4136,2057,4183,2052,4240,2033,4299,2012,4353,2004,4393,2022,4412,2079e" filled="false" stroked="true" strokeweight="1.174pt" strokecolor="#231f20">
                <v:path arrowok="t"/>
              </v:shape>
            </v:group>
            <v:group style="position:absolute;left:4122;top:2111;width:246;height:58" coordorigin="4122,2111" coordsize="246,58">
              <v:shape style="position:absolute;left:4122;top:2111;width:246;height:58" coordorigin="4122,2111" coordsize="246,58" path="m4367,2111l4306,2130,4244,2156,4182,2168,4122,2145e" filled="false" stroked="true" strokeweight="1.173pt" strokecolor="#231f20">
                <v:path arrowok="t"/>
              </v:shape>
            </v:group>
            <v:group style="position:absolute;left:4091;top:2261;width:49;height:38" coordorigin="4091,2261" coordsize="49,38">
              <v:shape style="position:absolute;left:4091;top:2261;width:49;height:38" coordorigin="4091,2261" coordsize="49,38" path="m4091,2261l4103,2270,4115,2280,4126,2290,4139,2298e" filled="false" stroked="true" strokeweight="1.134pt" strokecolor="#231f20">
                <v:path arrowok="t"/>
              </v:shape>
            </v:group>
            <v:group style="position:absolute;left:4139;top:2202;width:163;height:97" coordorigin="4139,2202" coordsize="163,97">
              <v:shape style="position:absolute;left:4139;top:2202;width:163;height:97" coordorigin="4139,2202" coordsize="163,97" path="m4139,2298l4174,2266,4214,2237,4256,2215,4302,2202e" filled="false" stroked="true" strokeweight="1.119pt" strokecolor="#231f20">
                <v:path arrowok="t"/>
              </v:shape>
            </v:group>
            <v:group style="position:absolute;left:4318;top:2446;width:31;height:14" coordorigin="4318,2446" coordsize="31,14">
              <v:shape style="position:absolute;left:4318;top:2446;width:31;height:14" coordorigin="4318,2446" coordsize="31,14" path="m4345,2446l4320,2446,4318,2456,4326,2457,4331,2460,4334,2456,4338,2456,4337,2451,4345,2451,4344,2450,4345,2446xe" filled="true" fillcolor="#231f20" stroked="false">
                <v:path arrowok="t"/>
                <v:fill type="solid"/>
              </v:shape>
              <v:shape style="position:absolute;left:4318;top:2446;width:31;height:14" coordorigin="4318,2446" coordsize="31,14" path="m4345,2451l4337,2451,4349,2459,4348,2453,4345,2451xe" filled="true" fillcolor="#231f20" stroked="false">
                <v:path arrowok="t"/>
                <v:fill type="solid"/>
              </v:shape>
              <v:shape style="position:absolute;left:4318;top:2446;width:31;height:14" coordorigin="4318,2446" coordsize="31,14" path="m4338,2456l4334,2456,4338,2457,4338,2456xe" filled="true" fillcolor="#231f20" stroked="false">
                <v:path arrowok="t"/>
                <v:fill type="solid"/>
              </v:shape>
            </v:group>
            <v:group style="position:absolute;left:4299;top:2485;width:24;height:17" coordorigin="4299,2485" coordsize="24,17">
              <v:shape style="position:absolute;left:4299;top:2485;width:24;height:17" coordorigin="4299,2485" coordsize="24,17" path="m4319,2485l4302,2487,4299,2490,4299,2498,4306,2499,4310,2502,4313,2498,4317,2498,4318,2497,4320,2497,4318,2493,4322,2490,4319,2485xe" filled="true" fillcolor="#231f20" stroked="false">
                <v:path arrowok="t"/>
                <v:fill type="solid"/>
              </v:shape>
              <v:shape style="position:absolute;left:4299;top:2485;width:24;height:17" coordorigin="4299,2485" coordsize="24,17" path="m4317,2498l4313,2498,4317,2499,4317,2498xe" filled="true" fillcolor="#231f20" stroked="false">
                <v:path arrowok="t"/>
                <v:fill type="solid"/>
              </v:shape>
              <v:shape style="position:absolute;left:4299;top:2485;width:24;height:17" coordorigin="4299,2485" coordsize="24,17" path="m4320,2497l4318,2497,4320,2497,4320,2497xe" filled="true" fillcolor="#231f20" stroked="false">
                <v:path arrowok="t"/>
                <v:fill type="solid"/>
              </v:shape>
            </v:group>
            <v:group style="position:absolute;left:4302;top:2200;width:64;height:250" coordorigin="4302,2200" coordsize="64,250">
              <v:shape style="position:absolute;left:4302;top:2200;width:64;height:250" coordorigin="4302,2200" coordsize="64,250" path="m4302,2202l4302,2202,4303,2201,4303,2200,4312,2200,4317,2206,4318,2215,4313,2222,4320,2232,4325,2243,4325,2254,4320,2266,4328,2275,4335,2285,4337,2296,4331,2308,4332,2317,4341,2322,4343,2331,4347,2342,4337,2353,4342,2363,4351,2370,4357,2378,4359,2388,4354,2398,4359,2414,4365,2432,4364,2445,4346,2450,4346,2450,4345,2450,4344,2450e" filled="false" stroked="true" strokeweight="1.179pt" strokecolor="#231f20">
                <v:path arrowok="t"/>
              </v:shape>
            </v:group>
            <v:group style="position:absolute;left:4318;top:2456;width:24;height:39" coordorigin="4318,2456" coordsize="24,39">
              <v:shape style="position:absolute;left:4318;top:2456;width:24;height:39" coordorigin="4318,2456" coordsize="24,39" path="m4334,2456l4341,2467,4342,2482,4336,2493,4331,2495,4324,2494,4318,2493e" filled="false" stroked="true" strokeweight="1.119pt" strokecolor="#231f20">
                <v:path arrowok="t"/>
              </v:shape>
            </v:group>
            <v:group style="position:absolute;left:4452;top:2919;width:19;height:15" coordorigin="4452,2919" coordsize="19,15">
              <v:shape style="position:absolute;left:4452;top:2919;width:19;height:15" coordorigin="4452,2919" coordsize="19,15" path="m4463,2919l4455,2919,4456,2922,4452,2923,4452,2926,4456,2928,4455,2933,4462,2933,4466,2930,4471,2928,4468,2922,4463,2919xe" filled="true" fillcolor="#231f20" stroked="false">
                <v:path arrowok="t"/>
                <v:fill type="solid"/>
              </v:shape>
              <v:shape style="position:absolute;left:4316;top:2814;width:151;height:120" type="#_x0000_t75" stroked="false">
                <v:imagedata r:id="rId106" o:title=""/>
              </v:shape>
              <v:shape style="position:absolute;left:2341;top:2887;width:344;height:200" type="#_x0000_t75" stroked="false">
                <v:imagedata r:id="rId107" o:title=""/>
              </v:shape>
            </v:group>
            <v:group style="position:absolute;left:2894;top:2615;width:5;height:15" coordorigin="2894,2615" coordsize="5,15">
              <v:shape style="position:absolute;left:2894;top:2615;width:5;height:15" coordorigin="2894,2615" coordsize="5,15" path="m2894,2629l2894,2624,2896,2619,2898,2615e" filled="false" stroked="true" strokeweight="1.24pt" strokecolor="#231f20">
                <v:path arrowok="t"/>
              </v:shape>
            </v:group>
            <v:group style="position:absolute;left:2624;top:2295;width:49;height:170" coordorigin="2624,2295" coordsize="49,170">
              <v:shape style="position:absolute;left:2624;top:2295;width:49;height:170" coordorigin="2624,2295" coordsize="49,170" path="m2672,2464l2638,2430,2624,2384,2630,2335,2657,2295e" filled="false" stroked="true" strokeweight="1.145pt" strokecolor="#231f20">
                <v:path arrowok="t"/>
              </v:shape>
            </v:group>
            <v:group style="position:absolute;left:2776;top:2114;width:59;height:77" coordorigin="2776,2114" coordsize="59,77">
              <v:shape style="position:absolute;left:2776;top:2114;width:59;height:77" coordorigin="2776,2114" coordsize="59,77" path="m2776,2191l2779,2165,2792,2143,2811,2126,2834,2114e" filled="false" stroked="true" strokeweight="1.153pt" strokecolor="#231f20">
                <v:path arrowok="t"/>
              </v:shape>
            </v:group>
            <v:group style="position:absolute;left:2801;top:2092;width:34;height:23" coordorigin="2801,2092" coordsize="34,23">
              <v:shape style="position:absolute;left:2801;top:2092;width:34;height:23" coordorigin="2801,2092" coordsize="34,23" path="m2834,2114l2826,2108,2818,2102,2810,2096,2801,2092e" filled="false" stroked="true" strokeweight="1.145pt" strokecolor="#231f20">
                <v:path arrowok="t"/>
              </v:shape>
            </v:group>
            <v:group style="position:absolute;left:2715;top:2092;width:87;height:35" coordorigin="2715,2092" coordsize="87,35">
              <v:shape style="position:absolute;left:2715;top:2092;width:87;height:35" coordorigin="2715,2092" coordsize="87,35" path="m2801,2092l2796,2102,2787,2108,2777,2110,2766,2106,2754,2121,2737,2126,2722,2119,2715,2100e" filled="false" stroked="true" strokeweight="1.148pt" strokecolor="#231f20">
                <v:path arrowok="t"/>
              </v:shape>
            </v:group>
            <v:group style="position:absolute;left:2648;top:2067;width:63;height:48" coordorigin="2648,2067" coordsize="63,48">
              <v:shape style="position:absolute;left:2648;top:2067;width:63;height:48" coordorigin="2648,2067" coordsize="63,48" path="m2711,2099l2688,2115,2663,2111,2648,2093,2656,2067e" filled="false" stroked="true" strokeweight="1.120pt" strokecolor="#231f20">
                <v:path arrowok="t"/>
              </v:shape>
            </v:group>
            <v:group style="position:absolute;left:2631;top:1987;width:11;height:24" coordorigin="2631,1987" coordsize="11,24">
              <v:shape style="position:absolute;left:2631;top:1987;width:11;height:24" coordorigin="2631,1987" coordsize="11,24" path="m2641,2011l2638,2003,2633,1996,2631,1987e" filled="false" stroked="true" strokeweight="1.236pt" strokecolor="#231f20">
                <v:path arrowok="t"/>
              </v:shape>
            </v:group>
            <v:group style="position:absolute;left:3722;top:1533;width:322;height:78" coordorigin="3722,1533" coordsize="322,78">
              <v:shape style="position:absolute;left:3722;top:1533;width:322;height:78" coordorigin="3722,1533" coordsize="322,78" path="m3722,1610l3797,1572,3876,1546,3959,1533,4044,1535e" filled="false" stroked="true" strokeweight="1.242pt" strokecolor="#231f20">
                <v:path arrowok="t"/>
              </v:shape>
            </v:group>
            <v:group style="position:absolute;left:3571;top:1841;width:9;height:25" coordorigin="3571,1841" coordsize="9,25">
              <v:shape style="position:absolute;left:3571;top:1841;width:9;height:25" coordorigin="3571,1841" coordsize="9,25" path="m3571,1841l3576,1848,3577,1857,3579,1866e" filled="false" stroked="true" strokeweight="1.266pt" strokecolor="#231f20">
                <v:path arrowok="t"/>
              </v:shape>
            </v:group>
            <v:group style="position:absolute;left:3579;top:1860;width:19;height:6" coordorigin="3579,1860" coordsize="19,6">
              <v:shape style="position:absolute;left:3579;top:1860;width:19;height:6" coordorigin="3579,1860" coordsize="19,6" path="m3579,1866l3586,1865,3592,1863,3598,1860e" filled="false" stroked="true" strokeweight="1.279pt" strokecolor="#231f20">
                <v:path arrowok="t"/>
              </v:shape>
            </v:group>
            <v:group style="position:absolute;left:3593;top:1559;width:661;height:302" coordorigin="3593,1559" coordsize="661,302">
              <v:shape style="position:absolute;left:3593;top:1559;width:661;height:302" coordorigin="3593,1559" coordsize="661,302" path="m3598,1860l3594,1845,3593,1830,3595,1815,3602,1801,3600,1784,3604,1769,3614,1757,3629,1752,3632,1733,3640,1715,3654,1703,3673,1699,3683,1682,3696,1667,3712,1656,3731,1650,3742,1636,3755,1625,3770,1619,3788,1621,3800,1605,3816,1592,3834,1586,3855,1590,3870,1576,3889,1567,3908,1566,3928,1574,3928,1575,3930,1574,3931,1574,3949,1563,3969,1559,3990,1561,4009,1571,4024,1564,4040,1563,4056,1566,4071,1573,4089,1569,4105,1574,4119,1584,4130,1598,4146,1594,4159,1599,4170,1609,4178,1621,4183,1619,4188,1620,4193,1620,4206,1624,4208,1639,4206,1651,4218,1659,4225,1670,4229,1683,4230,1697,4240,1702,4247,1711,4250,1721,4251,1723,4251,1726,4252,1729,4252,1730,4253,1731,4253,1732e" filled="false" stroked="true" strokeweight="1.188pt" strokecolor="#231f20">
                <v:path arrowok="t"/>
              </v:shape>
            </v:group>
            <v:group style="position:absolute;left:3630;top:1597;width:602;height:249" coordorigin="3630,1597" coordsize="602,249">
              <v:shape style="position:absolute;left:3630;top:1597;width:602;height:249" coordorigin="3630,1597" coordsize="602,249" path="m3630,1846l3631,1841,3633,1838,3635,1833,3633,1819,3638,1807,3647,1798,3660,1792,3662,1777,3670,1764,3681,1755,3696,1751,3699,1733,3706,1716,3719,1705,3738,1703,3747,1684,3761,1672,3778,1665,3798,1666,3805,1653,3816,1647,3830,1646,3844,1651,3855,1632,3872,1618,3892,1612,3914,1618,3934,1602,3957,1597,3980,1602,3999,1618,4012,1609,4026,1607,4040,1610,4051,1620,4053,1621,4055,1621,4057,1621,4075,1610,4094,1608,4112,1616,4124,1633,4145,1631,4162,1637,4174,1650,4175,1672,4194,1673,4203,1685,4204,1703,4201,1720,4218,1723,4228,1734,4232,1750,4229,1767e" filled="false" stroked="true" strokeweight="1.217pt" strokecolor="#231f20">
                <v:path arrowok="t"/>
              </v:shape>
            </v:group>
            <v:group style="position:absolute;left:4235;top:1748;width:18;height:27" coordorigin="4235,1748" coordsize="18,27">
              <v:shape style="position:absolute;left:4235;top:1748;width:18;height:27" coordorigin="4235,1748" coordsize="18,27" path="m4235,1774l4243,1769,4248,1758,4252,1748e" filled="false" stroked="true" strokeweight="1.090pt" strokecolor="#231f20">
                <v:path arrowok="t"/>
              </v:shape>
            </v:group>
            <v:group style="position:absolute;left:3598;top:1859;width:32;height:7" coordorigin="3598,1859" coordsize="32,7">
              <v:shape style="position:absolute;left:3598;top:1859;width:32;height:7" coordorigin="3598,1859" coordsize="32,7" path="m3598,1860l3609,1859,3619,1862,3630,1866e" filled="false" stroked="true" strokeweight="1.306pt" strokecolor="#231f20">
                <v:path arrowok="t"/>
              </v:shape>
              <v:shape style="position:absolute;left:2611;top:1557;width:623;height:370" type="#_x0000_t75" stroked="false">
                <v:imagedata r:id="rId108" o:title=""/>
              </v:shape>
              <v:shape style="position:absolute;left:2617;top:1631;width:1787;height:1226" type="#_x0000_t75" stroked="false">
                <v:imagedata r:id="rId109" o:title=""/>
              </v:shape>
              <v:shape style="position:absolute;left:2642;top:2240;width:129;height:260" type="#_x0000_t75" stroked="false">
                <v:imagedata r:id="rId110" o:title=""/>
              </v:shape>
            </v:group>
            <v:group style="position:absolute;left:3531;top:3431;width:5;height:27" coordorigin="3531,3431" coordsize="5,27">
              <v:shape style="position:absolute;left:3531;top:3431;width:5;height:27" coordorigin="3531,3431" coordsize="5,27" path="m3535,3431l3532,3438,3532,3442,3531,3457,3535,3450,3535,3446,3535,3431xe" filled="true" fillcolor="#231f20" stroked="false">
                <v:path arrowok="t"/>
                <v:fill type="solid"/>
              </v:shape>
            </v:group>
            <v:group style="position:absolute;left:3528;top:3457;width:13;height:21" coordorigin="3528,3457" coordsize="13,21">
              <v:shape style="position:absolute;left:3528;top:3457;width:13;height:21" coordorigin="3528,3457" coordsize="13,21" path="m3535,3469l3528,3474,3535,3478,3533,3472,3535,3469xe" filled="true" fillcolor="#231f20" stroked="false">
                <v:path arrowok="t"/>
                <v:fill type="solid"/>
              </v:shape>
              <v:shape style="position:absolute;left:3528;top:3457;width:13;height:21" coordorigin="3528,3457" coordsize="13,21" path="m3536,3466l3535,3469,3536,3468,3536,3466xe" filled="true" fillcolor="#231f20" stroked="false">
                <v:path arrowok="t"/>
                <v:fill type="solid"/>
              </v:shape>
              <v:shape style="position:absolute;left:3528;top:3457;width:13;height:21" coordorigin="3528,3457" coordsize="13,21" path="m3541,3457l3535,3462,3536,3466,3541,3457xe" filled="true" fillcolor="#231f20" stroked="false">
                <v:path arrowok="t"/>
                <v:fill type="solid"/>
              </v:shape>
            </v:group>
            <v:group style="position:absolute;left:3596;top:3372;width:134;height:82" coordorigin="3596,3372" coordsize="134,82">
              <v:shape style="position:absolute;left:3596;top:3372;width:134;height:82" coordorigin="3596,3372" coordsize="134,82" path="m3596,3372l3634,3375,3671,3374,3703,3383,3725,3413,3727,3421,3729,3431,3729,3441,3727,3453e" filled="false" stroked="true" strokeweight="1.077pt" strokecolor="#231f20">
                <v:path arrowok="t"/>
              </v:shape>
            </v:group>
            <v:group style="position:absolute;left:3675;top:3453;width:65;height:115" coordorigin="3675,3453" coordsize="65,115">
              <v:shape style="position:absolute;left:3675;top:3453;width:65;height:115" coordorigin="3675,3453" coordsize="65,115" path="m3727,3453l3740,3492,3737,3537,3715,3567,3675,3563e" filled="false" stroked="true" strokeweight="1.059pt" strokecolor="#231f20">
                <v:path arrowok="t"/>
              </v:shape>
            </v:group>
            <v:group style="position:absolute;left:3526;top:3489;width:150;height:75" coordorigin="3526,3489" coordsize="150,75">
              <v:shape style="position:absolute;left:3526;top:3489;width:150;height:75" coordorigin="3526,3489" coordsize="150,75" path="m3675,3563l3639,3547,3605,3527,3570,3507,3534,3489,3529,3496,3533,3506,3526,3512e" filled="false" stroked="true" strokeweight=".961pt" strokecolor="#231f20">
                <v:path arrowok="t"/>
              </v:shape>
            </v:group>
            <v:group style="position:absolute;left:3390;top:3506;width:17;height:31" coordorigin="3390,3506" coordsize="17,31">
              <v:shape style="position:absolute;left:3390;top:3506;width:17;height:31" coordorigin="3390,3506" coordsize="17,31" path="m3404,3508l3400,3509,3390,3509,3391,3527,3395,3534,3402,3536,3406,3530,3403,3517,3404,3509,3394,3509,3390,3508,3404,3508xe" filled="true" fillcolor="#231f20" stroked="false">
                <v:path arrowok="t"/>
                <v:fill type="solid"/>
              </v:shape>
              <v:shape style="position:absolute;left:3390;top:3506;width:17;height:31" coordorigin="3390,3506" coordsize="17,31" path="m3397,3506l3395,3506,3394,3509,3400,3509,3397,3506xe" filled="true" fillcolor="#231f20" stroked="false">
                <v:path arrowok="t"/>
                <v:fill type="solid"/>
              </v:shape>
            </v:group>
            <v:group style="position:absolute;left:3390;top:3410;width:14;height:22" coordorigin="3390,3410" coordsize="14,22">
              <v:shape style="position:absolute;left:3390;top:3410;width:14;height:22" coordorigin="3390,3410" coordsize="14,22" path="m3403,3410l3395,3417,3390,3432,3395,3427,3394,3422,3403,3410xe" filled="true" fillcolor="#231f20" stroked="false">
                <v:path arrowok="t"/>
                <v:fill type="solid"/>
              </v:shape>
            </v:group>
            <v:group style="position:absolute;left:3389;top:3446;width:2;height:19" coordorigin="3389,3446" coordsize="2,19">
              <v:shape style="position:absolute;left:3389;top:3446;width:2;height:19" coordorigin="3389,3446" coordsize="0,19" path="m3389,3465l3389,3446e" filled="false" stroked="true" strokeweight=".451pt" strokecolor="#231f20">
                <v:path arrowok="t"/>
              </v:shape>
            </v:group>
            <v:group style="position:absolute;left:3398;top:3512;width:128;height:70" coordorigin="3398,3512" coordsize="128,70">
              <v:shape style="position:absolute;left:3398;top:3512;width:128;height:70" coordorigin="3398,3512" coordsize="128,70" path="m3526,3512l3515,3560,3471,3582,3423,3574,3398,3535e" filled="false" stroked="true" strokeweight="1.115pt" strokecolor="#231f20">
                <v:path arrowok="t"/>
              </v:shape>
              <v:shape style="position:absolute;left:2675;top:2312;width:1856;height:1095" type="#_x0000_t75" stroked="false">
                <v:imagedata r:id="rId111" o:title=""/>
              </v:shape>
              <v:shape style="position:absolute;left:3000;top:2944;width:191;height:268" type="#_x0000_t75" stroked="false">
                <v:imagedata r:id="rId112" o:title=""/>
              </v:shape>
            </v:group>
            <v:group style="position:absolute;left:2352;top:3076;width:774;height:110" coordorigin="2352,3076" coordsize="774,110">
              <v:shape style="position:absolute;left:2352;top:3076;width:774;height:110" coordorigin="2352,3076" coordsize="774,110" path="m2352,3076l2352,3077,2352,3078,2352,3078,2401,3091,2463,3093,2527,3091,2583,3095,2603,3102,2617,3113,2623,3127,2619,3145,2636,3165,2659,3173,2685,3174,2710,3173,2794,3161,2880,3143,2966,3125,3050,3112,3070,3110,3090,3110,3109,3114,3126,3123,3102,3144,3072,3157,3041,3170,3013,3185e" filled="false" stroked="true" strokeweight="1.197pt" strokecolor="#231f20">
                <v:path arrowok="t"/>
              </v:shape>
            </v:group>
            <v:group style="position:absolute;left:3797;top:2982;width:13;height:30" coordorigin="3797,2982" coordsize="13,30">
              <v:shape style="position:absolute;left:3797;top:2982;width:13;height:30" coordorigin="3797,2982" coordsize="13,30" path="m3797,3011l3801,3001,3805,2991,3809,2982e" filled="false" stroked="true" strokeweight="1.177pt" strokecolor="#231f20">
                <v:path arrowok="t"/>
              </v:shape>
            </v:group>
            <v:group style="position:absolute;left:3214;top:2978;width:52;height:65" coordorigin="3214,2978" coordsize="52,65">
              <v:shape style="position:absolute;left:3214;top:2978;width:52;height:65" coordorigin="3214,2978" coordsize="52,65" path="m3214,2978l3229,2992,3241,3009,3253,3027,3266,3043e" filled="false" stroked="true" strokeweight=".906pt" strokecolor="#231f20">
                <v:path arrowok="t"/>
              </v:shape>
            </v:group>
            <v:group style="position:absolute;left:3258;top:2978;width:9;height:65" coordorigin="3258,2978" coordsize="9,65">
              <v:shape style="position:absolute;left:3258;top:2978;width:9;height:65" coordorigin="3258,2978" coordsize="9,65" path="m3266,3043l3266,3027,3264,3011,3261,2994,3258,2978e" filled="false" stroked="true" strokeweight="1.074pt" strokecolor="#231f20">
                <v:path arrowok="t"/>
              </v:shape>
            </v:group>
            <v:group style="position:absolute;left:3543;top:3388;width:91;height:33" coordorigin="3543,3388" coordsize="91,33">
              <v:shape style="position:absolute;left:3543;top:3388;width:91;height:33" coordorigin="3543,3388" coordsize="91,33" path="m3543,3388l3564,3398,3587,3406,3610,3414,3634,3421e" filled="false" stroked="true" strokeweight=".41pt" strokecolor="#231f20">
                <v:path arrowok="t"/>
              </v:shape>
            </v:group>
            <v:group style="position:absolute;left:3403;top:3394;width:7;height:11" coordorigin="3403,3394" coordsize="7,11">
              <v:shape style="position:absolute;left:3403;top:3394;width:7;height:11" coordorigin="3403,3394" coordsize="7,11" path="m3410,3394l3409,3398,3406,3401,3403,3404e" filled="false" stroked="true" strokeweight=".399pt" strokecolor="#231f20">
                <v:path arrowok="t"/>
              </v:shape>
            </v:group>
            <v:group style="position:absolute;left:3193;top:3372;width:138;height:83" coordorigin="3193,3372" coordsize="138,83">
              <v:shape style="position:absolute;left:3193;top:3372;width:138;height:83" coordorigin="3193,3372" coordsize="138,83" path="m3331,3372l3303,3377,3270,3377,3237,3378,3211,3390,3202,3402,3195,3418,3193,3436,3195,3455e" filled="false" stroked="true" strokeweight="1.074pt" strokecolor="#231f20">
                <v:path arrowok="t"/>
              </v:shape>
            </v:group>
            <v:group style="position:absolute;left:3195;top:3446;width:29;height:10" coordorigin="3195,3446" coordsize="29,10">
              <v:shape style="position:absolute;left:3195;top:3446;width:29;height:10" coordorigin="3195,3446" coordsize="29,10" path="m3195,3455l3202,3447,3213,3446,3224,3446e" filled="false" stroked="true" strokeweight="1.116pt" strokecolor="#231f20">
                <v:path arrowok="t"/>
              </v:shape>
            </v:group>
            <v:group style="position:absolute;left:3224;top:3414;width:91;height:33" coordorigin="3224,3414" coordsize="91,33">
              <v:shape style="position:absolute;left:3224;top:3414;width:91;height:33" coordorigin="3224,3414" coordsize="91,33" path="m3224,3446l3245,3436,3268,3428,3291,3421,3314,3414e" filled="false" stroked="true" strokeweight=".436pt" strokecolor="#231f20">
                <v:path arrowok="t"/>
              </v:shape>
            </v:group>
            <v:group style="position:absolute;left:3242;top:3489;width:152;height:80" coordorigin="3242,3489" coordsize="152,80">
              <v:shape style="position:absolute;left:3242;top:3489;width:152;height:80" coordorigin="3242,3489" coordsize="152,80" path="m3242,3568l3277,3551,3312,3532,3347,3511,3381,3490,3382,3490,3385,3489,3386,3489,3393,3493,3389,3503,3394,3509e" filled="false" stroked="true" strokeweight=".951pt" strokecolor="#231f20">
                <v:path arrowok="t"/>
              </v:shape>
            </v:group>
            <v:group style="position:absolute;left:3182;top:3455;width:60;height:114" coordorigin="3182,3455" coordsize="60,114">
              <v:shape style="position:absolute;left:3182;top:3455;width:60;height:114" coordorigin="3182,3455" coordsize="60,114" path="m3195,3455l3182,3492,3185,3536,3204,3567,3242,3568e" filled="false" stroked="true" strokeweight="1.017000pt" strokecolor="#231f20">
                <v:path arrowok="t"/>
              </v:shape>
            </v:group>
            <v:group style="position:absolute;left:3224;top:3446;width:27;height:122" coordorigin="3224,3446" coordsize="27,122">
              <v:shape style="position:absolute;left:3224;top:3446;width:27;height:122" coordorigin="3224,3446" coordsize="27,122" path="m3242,3568l3248,3536,3250,3502,3244,3470,3224,3446e" filled="false" stroked="true" strokeweight="1.004pt" strokecolor="#231f20">
                <v:path arrowok="t"/>
              </v:shape>
            </v:group>
            <v:group style="position:absolute;left:3671;top:3453;width:56;height:111" coordorigin="3671,3453" coordsize="56,111">
              <v:shape style="position:absolute;left:3671;top:3453;width:56;height:111" coordorigin="3671,3453" coordsize="56,111" path="m3727,3453l3692,3454,3675,3484,3671,3526,3675,3563e" filled="false" stroked="true" strokeweight="1.065pt" strokecolor="#231f20">
                <v:path arrowok="t"/>
              </v:shape>
            </v:group>
            <v:group style="position:absolute;left:3400;top:3457;width:127;height:56" coordorigin="3400,3457" coordsize="127,56">
              <v:shape style="position:absolute;left:3400;top:3457;width:127;height:56" coordorigin="3400,3457" coordsize="127,56" path="m3526,3512l3504,3472,3462,3457,3421,3469,3400,3509e" filled="false" stroked="true" strokeweight="1.022pt" strokecolor="#231f20">
                <v:path arrowok="t"/>
              </v:shape>
            </v:group>
            <v:group style="position:absolute;left:2806;top:1598;width:15;height:30" coordorigin="2806,1598" coordsize="15,30">
              <v:shape style="position:absolute;left:2806;top:1598;width:15;height:30" coordorigin="2806,1598" coordsize="15,30" path="m2806,1627l2811,1617,2819,1609,2821,1599,2819,1598,2817,1598,2815,1598,2815,1600,2813,1601,2811,1601e" filled="false" stroked="true" strokeweight=".635pt" strokecolor="#231f20">
                <v:path arrowok="t"/>
              </v:shape>
            </v:group>
            <v:group style="position:absolute;left:2806;top:1601;width:31;height:33" coordorigin="2806,1601" coordsize="31,33">
              <v:shape style="position:absolute;left:2806;top:1601;width:31;height:33" coordorigin="2806,1601" coordsize="31,33" path="m2806,1627l2807,1629,2810,1632,2812,1634,2820,1628,2827,1620,2832,1611,2837,1601e" filled="false" stroked="true" strokeweight=".53pt" strokecolor="#231f20">
                <v:path arrowok="t"/>
              </v:shape>
            </v:group>
            <v:group style="position:absolute;left:2791;top:1614;width:16;height:13" coordorigin="2791,1614" coordsize="16,13">
              <v:shape style="position:absolute;left:2791;top:1614;width:16;height:13" coordorigin="2791,1614" coordsize="16,13" path="m2791,1614l2798,1616,2800,1625,2806,1627e" filled="false" stroked="true" strokeweight=".784pt" strokecolor="#231f20">
                <v:path arrowok="t"/>
              </v:shape>
              <v:shape style="position:absolute;left:3885;top:1868;width:194;height:124" type="#_x0000_t75" stroked="false">
                <v:imagedata r:id="rId113" o:title=""/>
              </v:shape>
            </v:group>
            <v:group style="position:absolute;left:3533;top:2822;width:3;height:7" coordorigin="3533,2822" coordsize="3,7">
              <v:shape style="position:absolute;left:3533;top:2822;width:3;height:7" coordorigin="3533,2822" coordsize="3,7" path="m3533,2822l3535,2823,3535,2826,3536,2829e" filled="false" stroked="true" strokeweight=".516pt" strokecolor="#231f20">
                <v:path arrowok="t"/>
              </v:shape>
            </v:group>
            <v:group style="position:absolute;left:3435;top:2838;width:3;height:7" coordorigin="3435,2838" coordsize="3,7">
              <v:shape style="position:absolute;left:3435;top:2838;width:3;height:7" coordorigin="3435,2838" coordsize="3,7" path="m3436,2845l3435,2843,3437,2841,3438,2838e" filled="false" stroked="true" strokeweight=".44pt" strokecolor="#231f20">
                <v:path arrowok="t"/>
              </v:shape>
            </v:group>
            <v:group style="position:absolute;left:3522;top:2850;width:10;height:2" coordorigin="3522,2850" coordsize="10,2">
              <v:shape style="position:absolute;left:3522;top:2850;width:10;height:2" coordorigin="3522,2850" coordsize="10,0" path="m3522,2850l3531,2850e" filled="false" stroked="true" strokeweight=".233pt" strokecolor="#231f20">
                <v:path arrowok="t"/>
              </v:shape>
            </v:group>
            <v:group style="position:absolute;left:3405;top:2873;width:9;height:38" coordorigin="3405,2873" coordsize="9,38">
              <v:shape style="position:absolute;left:3405;top:2873;width:9;height:38" coordorigin="3405,2873" coordsize="9,38" path="m3405,2883l3406,2879,3409,2874,3411,2873,3414,2885,3411,2898,3412,2911e" filled="false" stroked="true" strokeweight=".453pt" strokecolor="#231f20">
                <v:path arrowok="t"/>
              </v:shape>
            </v:group>
            <v:group style="position:absolute;left:3512;top:2880;width:3;height:12" coordorigin="3512,2880" coordsize="3,12">
              <v:shape style="position:absolute;left:3512;top:2880;width:3;height:12" coordorigin="3512,2880" coordsize="3,12" path="m3512,2892l3513,2888,3515,2884,3515,2880e" filled="false" stroked="true" strokeweight=".442pt" strokecolor="#231f20">
                <v:path arrowok="t"/>
              </v:shape>
            </v:group>
            <v:group style="position:absolute;left:3548;top:2887;width:9;height:2" coordorigin="3548,2887" coordsize="9,2">
              <v:shape style="position:absolute;left:3548;top:2887;width:9;height:2" coordorigin="3548,2887" coordsize="9,0" path="m3548,2887l3556,2887e" filled="false" stroked="true" strokeweight=".465pt" strokecolor="#231f20">
                <v:path arrowok="t"/>
              </v:shape>
            </v:group>
            <v:group style="position:absolute;left:3387;top:2915;width:10;height:2" coordorigin="3387,2915" coordsize="10,2">
              <v:shape style="position:absolute;left:3387;top:2915;width:10;height:2" coordorigin="3387,2915" coordsize="10,0" path="m3387,2915l3396,2915e" filled="false" stroked="true" strokeweight=".233pt" strokecolor="#231f20">
                <v:path arrowok="t"/>
              </v:shape>
            </v:group>
            <v:group style="position:absolute;left:3608;top:2927;width:17;height:26" coordorigin="3608,2927" coordsize="17,26">
              <v:shape style="position:absolute;left:3608;top:2927;width:17;height:26" coordorigin="3608,2927" coordsize="17,26" path="m3608,2952l3613,2944,3616,2934,3623,2927,3624,2927,3624,2928,3624,2929e" filled="false" stroked="true" strokeweight=".439pt" strokecolor="#231f20">
                <v:path arrowok="t"/>
              </v:shape>
            </v:group>
            <v:group style="position:absolute;left:3578;top:2942;width:10;height:9" coordorigin="3578,2942" coordsize="10,9">
              <v:shape style="position:absolute;left:3578;top:2942;width:10;height:9" coordorigin="3578,2942" coordsize="10,9" path="m3578,2950l3581,2946,3583,2942,3586,2942,3587,2943,3587,2944,3587,2945e" filled="false" stroked="true" strokeweight=".42pt" strokecolor="#231f20">
                <v:path arrowok="t"/>
              </v:shape>
            </v:group>
            <v:group style="position:absolute;left:3481;top:2943;width:9;height:12" coordorigin="3481,2943" coordsize="9,12">
              <v:shape style="position:absolute;left:3481;top:2943;width:9;height:12" coordorigin="3481,2943" coordsize="9,12" path="m3489,2945l3488,2949,3486,2954,3483,2955,3481,2952,3483,2947,3482,2943e" filled="false" stroked="true" strokeweight=".442pt" strokecolor="#231f20">
                <v:path arrowok="t"/>
              </v:shape>
            </v:group>
            <v:group style="position:absolute;left:3369;top:2955;width:7;height:19" coordorigin="3369,2955" coordsize="7,19">
              <v:shape style="position:absolute;left:3369;top:2955;width:7;height:19" coordorigin="3369,2955" coordsize="7,19" path="m3370,2973l3369,2967,3375,2962,3375,2955e" filled="false" stroked="true" strokeweight=".437pt" strokecolor="#231f20">
                <v:path arrowok="t"/>
              </v:shape>
            </v:group>
            <v:group style="position:absolute;left:3566;top:2964;width:5;height:5" coordorigin="3566,2964" coordsize="5,5">
              <v:shape style="position:absolute;left:3566;top:2964;width:5;height:5" coordorigin="3566,2964" coordsize="5,5" path="m3566,2969l3568,2967,3569,2966,3571,2964e" filled="false" stroked="true" strokeweight=".412pt" strokecolor="#231f20">
                <v:path arrowok="t"/>
              </v:shape>
            </v:group>
            <v:group style="position:absolute;left:3582;top:2976;width:7;height:7" coordorigin="3582,2976" coordsize="7,7">
              <v:shape style="position:absolute;left:3582;top:2976;width:7;height:7" coordorigin="3582,2976" coordsize="7,7" path="m3582,2980l3583,2981,3583,2982,3583,2982,3586,2982,3588,2978,3589,2976e" filled="false" stroked="true" strokeweight=".422pt" strokecolor="#231f20">
                <v:path arrowok="t"/>
              </v:shape>
            </v:group>
            <v:group style="position:absolute;left:3554;top:2980;width:5;height:4" coordorigin="3554,2980" coordsize="5,4">
              <v:shape style="position:absolute;left:3554;top:2980;width:5;height:4" coordorigin="3554,2980" coordsize="5,4" path="m3559,2983l3557,2984,3556,2984,3555,2984,3555,2983,3555,2982,3554,2980e" filled="false" stroked="true" strokeweight=".431pt" strokecolor="#231f20">
                <v:path arrowok="t"/>
              </v:shape>
            </v:group>
            <v:group style="position:absolute;left:3321;top:3015;width:5;height:3" coordorigin="3321,3015" coordsize="5,3">
              <v:shape style="position:absolute;left:3321;top:3015;width:5;height:3" coordorigin="3321,3015" coordsize="5,3" path="m3321,3018l3321,3016,3322,3016,3323,3015,3324,3016,3325,3017,3326,3018e" filled="false" stroked="true" strokeweight=".437pt" strokecolor="#231f20">
                <v:path arrowok="t"/>
              </v:shape>
            </v:group>
            <v:group style="position:absolute;left:3335;top:3036;width:5;height:7" coordorigin="3335,3036" coordsize="5,7">
              <v:shape style="position:absolute;left:3335;top:3036;width:5;height:7" coordorigin="3335,3036" coordsize="5,7" path="m3340,3043l3339,3041,3337,3039,3335,3036e" filled="false" stroked="true" strokeweight=".379pt" strokecolor="#231f20">
                <v:path arrowok="t"/>
              </v:shape>
            </v:group>
            <v:group style="position:absolute;left:3368;top:3074;width:8;height:11" coordorigin="3368,3074" coordsize="8,11">
              <v:shape style="position:absolute;left:3368;top:3074;width:8;height:11" coordorigin="3368,3074" coordsize="8,11" path="m3373,3074l3374,3077,3375,3082,3374,3085,3372,3084,3370,3082,3368,3081e" filled="false" stroked="true" strokeweight=".409pt" strokecolor="#231f20">
                <v:path arrowok="t"/>
              </v:shape>
            </v:group>
            <v:group style="position:absolute;left:3213;top:3075;width:4;height:6" coordorigin="3213,3075" coordsize="4,6">
              <v:shape style="position:absolute;left:3213;top:3075;width:4;height:6" coordorigin="3213,3075" coordsize="4,6" path="m3213,3075l3215,3076,3216,3079,3217,3081e" filled="false" stroked="true" strokeweight=".489pt" strokecolor="#231f20">
                <v:path arrowok="t"/>
              </v:shape>
            </v:group>
            <v:group style="position:absolute;left:3217;top:3081;width:7;height:14" coordorigin="3217,3081" coordsize="7,14">
              <v:shape style="position:absolute;left:3217;top:3081;width:7;height:14" coordorigin="3217,3081" coordsize="7,14" path="m3217,3081l3219,3085,3222,3090,3224,3095e" filled="false" stroked="true" strokeweight=".377pt" strokecolor="#231f20">
                <v:path arrowok="t"/>
              </v:shape>
            </v:group>
            <v:group style="position:absolute;left:3214;top:3081;width:3;height:19" coordorigin="3214,3081" coordsize="3,19">
              <v:shape style="position:absolute;left:3214;top:3081;width:3;height:19" coordorigin="3214,3081" coordsize="3,19" path="m3217,3081l3216,3081,3215,3081,3215,3081,3214,3087,3214,3093,3214,3099e" filled="false" stroked="true" strokeweight=".45pt" strokecolor="#231f20">
                <v:path arrowok="t"/>
              </v:shape>
            </v:group>
            <v:group style="position:absolute;left:3272;top:3109;width:12;height:19" coordorigin="3272,3109" coordsize="12,19">
              <v:shape style="position:absolute;left:3272;top:3109;width:12;height:19" coordorigin="3272,3109" coordsize="12,19" path="m3284,3127l3281,3121,3274,3116,3272,3109e" filled="false" stroked="true" strokeweight=".479pt" strokecolor="#231f20">
                <v:path arrowok="t"/>
              </v:shape>
            </v:group>
            <v:group style="position:absolute;left:3233;top:3113;width:10;height:19" coordorigin="3233,3113" coordsize="10,19">
              <v:shape style="position:absolute;left:3233;top:3113;width:10;height:19" coordorigin="3233,3113" coordsize="10,19" path="m3242,3132l3239,3126,3235,3120,3233,3113e" filled="false" stroked="true" strokeweight=".361pt" strokecolor="#231f20">
                <v:path arrowok="t"/>
              </v:shape>
            </v:group>
            <v:group style="position:absolute;left:3326;top:3127;width:3;height:7" coordorigin="3326,3127" coordsize="3,7">
              <v:shape style="position:absolute;left:3326;top:3127;width:3;height:7" coordorigin="3326,3127" coordsize="3,7" path="m3326,3127l3328,3130,3328,3132,3328,3134e" filled="false" stroked="true" strokeweight=".406pt" strokecolor="#231f20">
                <v:path arrowok="t"/>
              </v:shape>
            </v:group>
            <v:group style="position:absolute;left:3675;top:3137;width:10;height:10" coordorigin="3675,3137" coordsize="10,10">
              <v:shape style="position:absolute;left:3675;top:3137;width:10;height:10" coordorigin="3675,3137" coordsize="10,10" path="m3675,3146l3679,3143,3682,3140,3685,3137e" filled="false" stroked="true" strokeweight=".399pt" strokecolor="#231f20">
                <v:path arrowok="t"/>
              </v:shape>
            </v:group>
            <v:group style="position:absolute;left:3220;top:3141;width:5;height:17" coordorigin="3220,3141" coordsize="5,17">
              <v:shape style="position:absolute;left:3220;top:3141;width:5;height:17" coordorigin="3220,3141" coordsize="5,17" path="m3224,3158l3225,3152,3220,3147,3221,3141e" filled="false" stroked="true" strokeweight=".424pt" strokecolor="#231f20">
                <v:path arrowok="t"/>
              </v:shape>
            </v:group>
            <v:group style="position:absolute;left:3254;top:3146;width:7;height:7" coordorigin="3254,3146" coordsize="7,7">
              <v:shape style="position:absolute;left:3254;top:3146;width:7;height:7" coordorigin="3254,3146" coordsize="7,7" path="m3254,3146l3261,3153e" filled="false" stroked="true" strokeweight=".163pt" strokecolor="#231f20">
                <v:path arrowok="t"/>
              </v:shape>
            </v:group>
            <v:group style="position:absolute;left:3687;top:3152;width:10;height:2" coordorigin="3687,3152" coordsize="10,2">
              <v:shape style="position:absolute;left:3687;top:3152;width:10;height:2" coordorigin="3687,3152" coordsize="10,0" path="m3687,3152l3696,3152e" filled="false" stroked="true" strokeweight=".349pt" strokecolor="#231f20">
                <v:path arrowok="t"/>
              </v:shape>
            </v:group>
            <v:group style="position:absolute;left:3317;top:3151;width:5;height:3" coordorigin="3317,3151" coordsize="5,3">
              <v:shape style="position:absolute;left:3317;top:3151;width:5;height:3" coordorigin="3317,3151" coordsize="5,3" path="m3317,3151l3318,3152,3320,3152,3321,3153e" filled="false" stroked="true" strokeweight=".541pt" strokecolor="#231f20">
                <v:path arrowok="t"/>
              </v:shape>
            </v:group>
            <v:group style="position:absolute;left:3645;top:3165;width:7;height:3" coordorigin="3645,3165" coordsize="7,3">
              <v:shape style="position:absolute;left:3645;top:3165;width:7;height:3" coordorigin="3645,3165" coordsize="7,3" path="m3645,3165l3645,3165,3646,3166,3646,3166,3648,3167,3650,3166,3652,3165e" filled="false" stroked="true" strokeweight=".431pt" strokecolor="#231f20">
                <v:path arrowok="t"/>
              </v:shape>
            </v:group>
            <v:group style="position:absolute;left:3272;top:3167;width:5;height:5" coordorigin="3272,3167" coordsize="5,5">
              <v:shape style="position:absolute;left:3272;top:3167;width:5;height:5" coordorigin="3272,3167" coordsize="5,5" path="m3272,3167l3274,3168,3276,3170,3277,3171e" filled="false" stroked="true" strokeweight=".163pt" strokecolor="#231f20">
                <v:path arrowok="t"/>
              </v:shape>
            </v:group>
            <v:group style="position:absolute;left:3317;top:3169;width:5;height:5" coordorigin="3317,3169" coordsize="5,5">
              <v:shape style="position:absolute;left:3317;top:3169;width:5;height:5" coordorigin="3317,3169" coordsize="5,5" path="m3317,3169l3318,3171,3320,3172,3321,3174e" filled="false" stroked="true" strokeweight=".163pt" strokecolor="#231f20">
                <v:path arrowok="t"/>
              </v:shape>
            </v:group>
            <v:group style="position:absolute;left:3680;top:3177;width:10;height:2" coordorigin="3680,3177" coordsize="10,2">
              <v:shape style="position:absolute;left:3680;top:3177;width:10;height:2" coordorigin="3680,3177" coordsize="10,0" path="m3680,3177l3689,3177e" filled="false" stroked="true" strokeweight=".35pt" strokecolor="#231f20">
                <v:path arrowok="t"/>
              </v:shape>
            </v:group>
            <v:group style="position:absolute;left:3291;top:3181;width:3;height:7" coordorigin="3291,3181" coordsize="3,7">
              <v:shape style="position:absolute;left:3291;top:3181;width:3;height:7" coordorigin="3291,3181" coordsize="3,7" path="m3291,3188l3293,3185,3293,3183,3293,3181e" filled="false" stroked="true" strokeweight=".426pt" strokecolor="#231f20">
                <v:path arrowok="t"/>
              </v:shape>
            </v:group>
            <v:group style="position:absolute;left:3666;top:3218;width:5;height:12" coordorigin="3666,3218" coordsize="5,12">
              <v:shape style="position:absolute;left:3666;top:3218;width:5;height:12" coordorigin="3666,3218" coordsize="5,12" path="m3666,3230l3667,3226,3670,3222,3671,3218e" filled="false" stroked="true" strokeweight=".431pt" strokecolor="#231f20">
                <v:path arrowok="t"/>
              </v:shape>
            </v:group>
            <v:group style="position:absolute;left:3648;top:3248;width:10;height:21" coordorigin="3648,3248" coordsize="10,21">
              <v:shape style="position:absolute;left:3648;top:3248;width:10;height:21" coordorigin="3648,3248" coordsize="10,21" path="m3648,3269l3650,3262,3654,3256,3657,3248e" filled="false" stroked="true" strokeweight=".425pt" strokecolor="#231f20">
                <v:path arrowok="t"/>
              </v:shape>
            </v:group>
            <v:group style="position:absolute;left:3261;top:3258;width:10;height:12" coordorigin="3261,3258" coordsize="10,12">
              <v:shape style="position:absolute;left:3261;top:3258;width:10;height:12" coordorigin="3261,3258" coordsize="10,12" path="m3261,3258l3265,3262,3267,3265,3270,3269e" filled="false" stroked="true" strokeweight=".332pt" strokecolor="#231f20">
                <v:path arrowok="t"/>
              </v:shape>
            </v:group>
            <v:group style="position:absolute;left:3282;top:3283;width:5;height:7" coordorigin="3282,3283" coordsize="5,7">
              <v:shape style="position:absolute;left:3282;top:3283;width:5;height:7" coordorigin="3282,3283" coordsize="5,7" path="m3286,3290l3285,3288,3284,3286,3282,3283e" filled="false" stroked="true" strokeweight=".336pt" strokecolor="#231f20">
                <v:path arrowok="t"/>
              </v:shape>
            </v:group>
            <v:group style="position:absolute;left:3298;top:3304;width:40;height:40" coordorigin="3298,3304" coordsize="40,40">
              <v:shape style="position:absolute;left:3298;top:3304;width:40;height:40" coordorigin="3298,3304" coordsize="40,40" path="m3298,3304l3338,3344e" filled="false" stroked="true" strokeweight=".163pt" strokecolor="#231f20">
                <v:path arrowok="t"/>
              </v:shape>
            </v:group>
            <v:group style="position:absolute;left:3582;top:3318;width:26;height:26" coordorigin="3582,3318" coordsize="26,26">
              <v:shape style="position:absolute;left:3582;top:3318;width:26;height:26" coordorigin="3582,3318" coordsize="26,26" path="m3582,3344l3591,3335,3599,3327,3608,3318e" filled="false" stroked="true" strokeweight=".389pt" strokecolor="#231f20">
                <v:path arrowok="t"/>
              </v:shape>
            </v:group>
            <v:group style="position:absolute;left:3564;top:3356;width:5;height:5" coordorigin="3564,3356" coordsize="5,5">
              <v:shape style="position:absolute;left:3564;top:3356;width:5;height:5" coordorigin="3564,3356" coordsize="5,5" path="m3564,3360l3565,3359,3567,3357,3568,3356e" filled="false" stroked="true" strokeweight=".412pt" strokecolor="#231f20">
                <v:path arrowok="t"/>
              </v:shape>
            </v:group>
            <v:group style="position:absolute;left:3524;top:3411;width:3;height:7" coordorigin="3524,3411" coordsize="3,7">
              <v:shape style="position:absolute;left:3524;top:3411;width:3;height:7" coordorigin="3524,3411" coordsize="3,7" path="m3526,3418l3526,3416,3525,3414,3524,3411e" filled="false" stroked="true" strokeweight=".374pt" strokecolor="#231f20">
                <v:path arrowok="t"/>
              </v:shape>
            </v:group>
            <v:group style="position:absolute;left:2154;top:191;width:6010;height:3490" coordorigin="2154,191" coordsize="6010,3490">
              <v:shape style="position:absolute;left:2154;top:191;width:6010;height:3490" coordorigin="2154,191" coordsize="6010,3490" path="m2154,304l2163,260,2187,224,2224,200,2268,191,8051,191,8095,200,8131,224,8155,260,8164,304,8164,3567,8155,3611,8131,3647,8095,3672,8051,3681,2268,3681,2224,3672,2187,3647,2163,3611,2154,3567,2154,304xe" filled="false" stroked="true" strokeweight="1.5pt" strokecolor="#231f20">
                <v:path arrowok="t"/>
              </v:shape>
              <v:shape style="position:absolute;left:2975;top:448;width:4454;height:720" type="#_x0000_t202" filled="false" stroked="false">
                <v:textbox inset="0,0,0,0">
                  <w:txbxContent>
                    <w:p>
                      <w:pPr>
                        <w:spacing w:line="720" w:lineRule="exact" w:before="0"/>
                        <w:ind w:left="0" w:right="-19" w:firstLine="0"/>
                        <w:jc w:val="left"/>
                        <w:rPr>
                          <w:rFonts w:ascii="Comic Sans MS" w:hAnsi="Comic Sans MS" w:cs="Comic Sans MS" w:eastAsia="Comic Sans MS" w:hint="default"/>
                          <w:sz w:val="72"/>
                          <w:szCs w:val="72"/>
                        </w:rPr>
                      </w:pPr>
                      <w:r>
                        <w:rPr>
                          <w:rFonts w:ascii="Comic Sans MS"/>
                          <w:color w:val="231F20"/>
                          <w:sz w:val="72"/>
                        </w:rPr>
                        <w:t>Festa</w:t>
                      </w:r>
                      <w:r>
                        <w:rPr>
                          <w:rFonts w:ascii="Comic Sans MS"/>
                          <w:color w:val="231F20"/>
                          <w:spacing w:val="-1"/>
                          <w:sz w:val="72"/>
                        </w:rPr>
                        <w:t> </w:t>
                      </w:r>
                      <w:r>
                        <w:rPr>
                          <w:rFonts w:ascii="Comic Sans MS"/>
                          <w:color w:val="231F20"/>
                          <w:sz w:val="72"/>
                        </w:rPr>
                        <w:t>Junina!</w:t>
                      </w:r>
                      <w:r>
                        <w:rPr>
                          <w:rFonts w:ascii="Comic Sans MS"/>
                          <w:sz w:val="72"/>
                        </w:rPr>
                      </w:r>
                    </w:p>
                  </w:txbxContent>
                </v:textbox>
                <w10:wrap type="none"/>
              </v:shape>
              <v:shape style="position:absolute;left:4911;top:1921;width:2773;height:1392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786" w:right="-9" w:firstLine="223"/>
                        <w:jc w:val="left"/>
                        <w:rPr>
                          <w:rFonts w:ascii="Comic Sans MS" w:hAnsi="Comic Sans MS" w:cs="Comic Sans MS" w:eastAsia="Comic Sans MS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/>
                          <w:color w:val="231F20"/>
                          <w:sz w:val="24"/>
                        </w:rPr>
                        <w:t>Data:</w:t>
                      </w:r>
                      <w:r>
                        <w:rPr>
                          <w:rFonts w:ascii="Comic Sans MS"/>
                          <w:color w:val="231F20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Comic Sans MS"/>
                          <w:color w:val="231F20"/>
                          <w:sz w:val="24"/>
                        </w:rPr>
                        <w:t>3/6/2014</w:t>
                      </w:r>
                      <w:r>
                        <w:rPr>
                          <w:rFonts w:ascii="Comic Sans MS"/>
                          <w:sz w:val="24"/>
                        </w:rPr>
                      </w:r>
                    </w:p>
                    <w:p>
                      <w:pPr>
                        <w:spacing w:line="570" w:lineRule="atLeast" w:before="6"/>
                        <w:ind w:left="0" w:right="-11" w:firstLine="786"/>
                        <w:jc w:val="left"/>
                        <w:rPr>
                          <w:rFonts w:ascii="Comic Sans MS" w:hAnsi="Comic Sans MS" w:cs="Comic Sans MS" w:eastAsia="Comic Sans MS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Horário: 20</w:t>
                      </w:r>
                      <w:r>
                        <w:rPr>
                          <w:rFonts w:ascii="Comic Sans MS" w:hAnsi="Comic Sans MS"/>
                          <w:color w:val="231F2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horas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Local: Rua dos Cocais,</w:t>
                      </w:r>
                      <w:r>
                        <w:rPr>
                          <w:rFonts w:ascii="Comic Sans MS" w:hAnsi="Comic Sans MS"/>
                          <w:color w:val="231F2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omic Sans MS" w:hAnsi="Comic Sans MS"/>
                          <w:color w:val="231F20"/>
                          <w:sz w:val="24"/>
                        </w:rPr>
                        <w:t>39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De </w:t>
      </w:r>
      <w:r>
        <w:rPr>
          <w:color w:val="231F20"/>
          <w:spacing w:val="-3"/>
        </w:rPr>
        <w:t>acordo </w:t>
      </w:r>
      <w:r>
        <w:rPr>
          <w:color w:val="231F20"/>
        </w:rPr>
        <w:t>com </w:t>
      </w:r>
      <w:r>
        <w:rPr>
          <w:color w:val="231F20"/>
          <w:spacing w:val="-3"/>
        </w:rPr>
        <w:t>esse convite, qual </w:t>
      </w:r>
      <w:r>
        <w:rPr>
          <w:color w:val="231F20"/>
        </w:rPr>
        <w:t>é o dia </w:t>
      </w:r>
      <w:r>
        <w:rPr>
          <w:color w:val="231F20"/>
          <w:spacing w:val="-3"/>
        </w:rPr>
        <w:t>dessa festa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junina?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3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20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39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0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estante que Marina</w:t>
      </w:r>
      <w:r>
        <w:rPr>
          <w:color w:val="231F20"/>
          <w:spacing w:val="-1"/>
        </w:rPr>
        <w:t> </w:t>
      </w:r>
      <w:r>
        <w:rPr>
          <w:color w:val="231F20"/>
        </w:rPr>
        <w:t>arrumou.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104.712997pt;margin-top:7.201173pt;width:199.3pt;height:201.85pt;mso-position-horizontal-relative:page;mso-position-vertical-relative:paragraph;z-index:4192;mso-wrap-distance-left:0;mso-wrap-distance-right:0" coordorigin="2094,144" coordsize="3986,4037">
            <v:group style="position:absolute;left:2797;top:3620;width:2528;height:2" coordorigin="2797,3620" coordsize="2528,2">
              <v:shape style="position:absolute;left:2797;top:3620;width:2528;height:2" coordorigin="2797,3620" coordsize="2528,0" path="m2797,3620l5324,3620e" filled="false" stroked="true" strokeweight="1pt" strokecolor="#231f20">
                <v:path arrowok="t"/>
              </v:shape>
            </v:group>
            <v:group style="position:absolute;left:2324;top:3620;width:485;height:292" coordorigin="2324,3620" coordsize="485,292">
              <v:shape style="position:absolute;left:2324;top:3620;width:485;height:292" coordorigin="2324,3620" coordsize="485,292" path="m2324,3911l2809,3620e" filled="false" stroked="true" strokeweight="1pt" strokecolor="#231f20">
                <v:path arrowok="t"/>
              </v:shape>
            </v:group>
            <v:group style="position:absolute;left:2814;top:781;width:8;height:405" coordorigin="2814,781" coordsize="8,405">
              <v:shape style="position:absolute;left:2814;top:781;width:8;height:405" coordorigin="2814,781" coordsize="8,405" path="m2814,781l2822,1185e" filled="false" stroked="true" strokeweight="1.0pt" strokecolor="#231f20">
                <v:path arrowok="t"/>
              </v:shape>
            </v:group>
            <v:group style="position:absolute;left:2822;top:1179;width:899;height:2" coordorigin="2822,1179" coordsize="899,2">
              <v:shape style="position:absolute;left:2822;top:1179;width:899;height:2" coordorigin="2822,1179" coordsize="899,0" path="m2822,1179l3720,1179e" filled="false" stroked="true" strokeweight="1pt" strokecolor="#231f20">
                <v:path arrowok="t"/>
              </v:shape>
            </v:group>
            <v:group style="position:absolute;left:2317;top:1570;width:3008;height:10" coordorigin="2317,1570" coordsize="3008,10">
              <v:shape style="position:absolute;left:2317;top:1570;width:3008;height:10" coordorigin="2317,1570" coordsize="3008,10" path="m2317,1570l5324,1580e" filled="false" stroked="true" strokeweight="1pt" strokecolor="#231f20">
                <v:path arrowok="t"/>
              </v:shape>
            </v:group>
            <v:group style="position:absolute;left:2334;top:1179;width:489;height:380" coordorigin="2334,1179" coordsize="489,380">
              <v:shape style="position:absolute;left:2334;top:1179;width:489;height:380" coordorigin="2334,1179" coordsize="489,380" path="m2334,1559l2822,1179e" filled="false" stroked="true" strokeweight="1pt" strokecolor="#231f20">
                <v:path arrowok="t"/>
              </v:shape>
            </v:group>
            <v:group style="position:absolute;left:2324;top:2094;width:477;height:371" coordorigin="2324,2094" coordsize="477,371">
              <v:shape style="position:absolute;left:2324;top:2094;width:477;height:371" coordorigin="2324,2094" coordsize="477,371" path="m2324,2464l2801,2094e" filled="false" stroked="true" strokeweight="1pt" strokecolor="#231f20">
                <v:path arrowok="t"/>
              </v:shape>
            </v:group>
            <v:group style="position:absolute;left:2593;top:154;width:3478;height:2" coordorigin="2593,154" coordsize="3478,2">
              <v:shape style="position:absolute;left:2593;top:154;width:3478;height:2" coordorigin="2593,154" coordsize="3478,0" path="m2593,154l6070,154e" filled="false" stroked="true" strokeweight="1pt" strokecolor="#231f20">
                <v:path arrowok="t"/>
              </v:shape>
            </v:group>
            <v:group style="position:absolute;left:2104;top:154;width:489;height:380" coordorigin="2104,154" coordsize="489,380">
              <v:shape style="position:absolute;left:2104;top:154;width:489;height:380" coordorigin="2104,154" coordsize="489,380" path="m2104,534l2593,154e" filled="false" stroked="true" strokeweight="1pt" strokecolor="#231f20">
                <v:path arrowok="t"/>
              </v:shape>
            </v:group>
            <v:group style="position:absolute;left:5544;top:154;width:526;height:390" coordorigin="5544,154" coordsize="526,390">
              <v:shape style="position:absolute;left:5544;top:154;width:526;height:390" coordorigin="5544,154" coordsize="526,390" path="m5544,543l6070,154e" filled="false" stroked="true" strokeweight="1pt" strokecolor="#231f20">
                <v:path arrowok="t"/>
              </v:shape>
            </v:group>
            <v:group style="position:absolute;left:6070;top:154;width:2;height:3492" coordorigin="6070,154" coordsize="2,3492">
              <v:shape style="position:absolute;left:6070;top:154;width:2;height:3492" coordorigin="6070,154" coordsize="0,3492" path="m6070,154l6070,3646e" filled="false" stroked="true" strokeweight="1pt" strokecolor="#231f20">
                <v:path arrowok="t"/>
              </v:shape>
            </v:group>
            <v:group style="position:absolute;left:5544;top:3639;width:526;height:532" coordorigin="5544,3639" coordsize="526,532">
              <v:shape style="position:absolute;left:5544;top:3639;width:526;height:532" coordorigin="5544,3639" coordsize="526,532" path="m5544,4171l6070,3639e" filled="false" stroked="true" strokeweight="1pt" strokecolor="#231f20">
                <v:path arrowok="t"/>
              </v:shape>
            </v:group>
            <v:group style="position:absolute;left:2797;top:1575;width:2;height:520" coordorigin="2797,1575" coordsize="2,520">
              <v:shape style="position:absolute;left:2797;top:1575;width:2;height:520" coordorigin="2797,1575" coordsize="2,520" path="m2799,1575l2797,2094e" filled="false" stroked="true" strokeweight="1.0pt" strokecolor="#231f20">
                <v:path arrowok="t"/>
              </v:shape>
            </v:group>
            <v:group style="position:absolute;left:2312;top:3230;width:3012;height:10" coordorigin="2312,3230" coordsize="3012,10">
              <v:shape style="position:absolute;left:2312;top:3230;width:3012;height:10" coordorigin="2312,3230" coordsize="3012,10" path="m2312,3230l5324,3240e" filled="false" stroked="true" strokeweight="1pt" strokecolor="#231f20">
                <v:path arrowok="t"/>
              </v:shape>
            </v:group>
            <v:group style="position:absolute;left:2312;top:2850;width:489;height:380" coordorigin="2312,2850" coordsize="489,380">
              <v:shape style="position:absolute;left:2312;top:2850;width:489;height:380" coordorigin="2312,2850" coordsize="489,380" path="m2312,3230l2801,2850e" filled="false" stroked="true" strokeweight="1pt" strokecolor="#231f20">
                <v:path arrowok="t"/>
              </v:shape>
            </v:group>
            <v:group style="position:absolute;left:2789;top:2850;width:344;height:2" coordorigin="2789,2850" coordsize="344,2">
              <v:shape style="position:absolute;left:2789;top:2850;width:344;height:2" coordorigin="2789,2850" coordsize="344,0" path="m2789,2850l3132,2850e" filled="false" stroked="true" strokeweight="1pt" strokecolor="#231f20">
                <v:path arrowok="t"/>
              </v:shape>
            </v:group>
            <v:group style="position:absolute;left:2821;top:3231;width:2;height:389" coordorigin="2821,3231" coordsize="2,389">
              <v:shape style="position:absolute;left:2821;top:3231;width:2;height:389" coordorigin="2821,3231" coordsize="2,389" path="m2823,3231l2821,3620e" filled="false" stroked="true" strokeweight="1pt" strokecolor="#231f20">
                <v:path arrowok="t"/>
              </v:shape>
            </v:group>
            <v:group style="position:absolute;left:4117;top:1179;width:1207;height:2" coordorigin="4117,1179" coordsize="1207,2">
              <v:shape style="position:absolute;left:4117;top:1179;width:1207;height:2" coordorigin="4117,1179" coordsize="1207,0" path="m4117,1179l5324,1179e" filled="false" stroked="true" strokeweight="1pt" strokecolor="#231f20">
                <v:path arrowok="t"/>
              </v:shape>
              <v:shape style="position:absolute;left:3637;top:945;width:294;height:505" type="#_x0000_t75" stroked="false">
                <v:imagedata r:id="rId115" o:title=""/>
              </v:shape>
              <v:shape style="position:absolute;left:3630;top:850;width:471;height:678" type="#_x0000_t75" stroked="false">
                <v:imagedata r:id="rId116" o:title=""/>
              </v:shape>
            </v:group>
            <v:group style="position:absolute;left:2104;top:543;width:3440;height:2" coordorigin="2104,543" coordsize="3440,2">
              <v:shape style="position:absolute;left:2104;top:543;width:3440;height:2" coordorigin="2104,543" coordsize="3440,0" path="m2104,543l5544,543e" filled="false" stroked="true" strokeweight="1pt" strokecolor="#231f20">
                <v:path arrowok="t"/>
              </v:shape>
            </v:group>
            <v:group style="position:absolute;left:2104;top:791;width:3440;height:2" coordorigin="2104,791" coordsize="3440,2">
              <v:shape style="position:absolute;left:2104;top:791;width:3440;height:2" coordorigin="2104,791" coordsize="3440,0" path="m2104,791l5544,791e" filled="false" stroked="true" strokeweight="1pt" strokecolor="#231f20">
                <v:path arrowok="t"/>
              </v:shape>
            </v:group>
            <v:group style="position:absolute;left:2104;top:543;width:2;height:3628" coordorigin="2104,543" coordsize="2,3628">
              <v:shape style="position:absolute;left:2104;top:543;width:2;height:3628" coordorigin="2104,543" coordsize="0,3628" path="m2104,543l2104,4171e" filled="false" stroked="true" strokeweight="1pt" strokecolor="#231f20">
                <v:path arrowok="t"/>
              </v:shape>
            </v:group>
            <v:group style="position:absolute;left:5544;top:543;width:2;height:3628" coordorigin="5544,543" coordsize="2,3628">
              <v:shape style="position:absolute;left:5544;top:543;width:2;height:3628" coordorigin="5544,543" coordsize="0,3628" path="m5544,543l5544,4171e" filled="false" stroked="true" strokeweight="1pt" strokecolor="#231f20">
                <v:path arrowok="t"/>
              </v:shape>
            </v:group>
            <v:group style="position:absolute;left:2324;top:791;width:2;height:3380" coordorigin="2324,791" coordsize="2,3380">
              <v:shape style="position:absolute;left:2324;top:791;width:2;height:3380" coordorigin="2324,791" coordsize="0,3380" path="m2324,791l2324,4171e" filled="false" stroked="true" strokeweight="1pt" strokecolor="#231f20">
                <v:path arrowok="t"/>
              </v:shape>
            </v:group>
            <v:group style="position:absolute;left:3718;top:2100;width:1609;height:2" coordorigin="3718,2100" coordsize="1609,2">
              <v:shape style="position:absolute;left:3718;top:2100;width:1609;height:2" coordorigin="3718,2100" coordsize="1609,0" path="m3718,2100l5327,2100e" filled="false" stroked="true" strokeweight="1pt" strokecolor="#231f20">
                <v:path arrowok="t"/>
              </v:shape>
            </v:group>
            <v:group style="position:absolute;left:5324;top:791;width:2;height:3380" coordorigin="5324,791" coordsize="2,3380">
              <v:shape style="position:absolute;left:5324;top:791;width:2;height:3380" coordorigin="5324,791" coordsize="0,3380" path="m5324,791l5324,4171e" filled="false" stroked="true" strokeweight="1pt" strokecolor="#231f20">
                <v:path arrowok="t"/>
              </v:shape>
            </v:group>
            <v:group style="position:absolute;left:2324;top:3911;width:3000;height:2" coordorigin="2324,3911" coordsize="3000,2">
              <v:shape style="position:absolute;left:2324;top:3911;width:3000;height:2" coordorigin="2324,3911" coordsize="3000,0" path="m2324,3911l5324,3911e" filled="false" stroked="true" strokeweight="1pt" strokecolor="#231f20">
                <v:path arrowok="t"/>
              </v:shape>
            </v:group>
            <v:group style="position:absolute;left:2324;top:2511;width:3000;height:2" coordorigin="2324,2511" coordsize="3000,2">
              <v:shape style="position:absolute;left:2324;top:2511;width:3000;height:2" coordorigin="2324,2511" coordsize="3000,0" path="m2324,2511l5324,2511e" filled="false" stroked="true" strokeweight="1pt" strokecolor="#231f20">
                <v:path arrowok="t"/>
              </v:shape>
            </v:group>
            <v:group style="position:absolute;left:2104;top:4171;width:220;height:2" coordorigin="2104,4171" coordsize="220,2">
              <v:shape style="position:absolute;left:2104;top:4171;width:220;height:2" coordorigin="2104,4171" coordsize="220,0" path="m2104,4171l2324,4171e" filled="false" stroked="true" strokeweight="1pt" strokecolor="#231f20">
                <v:path arrowok="t"/>
              </v:shape>
            </v:group>
            <v:group style="position:absolute;left:5314;top:4171;width:239;height:2" coordorigin="5314,4171" coordsize="239,2">
              <v:shape style="position:absolute;left:5314;top:4171;width:239;height:2" coordorigin="5314,4171" coordsize="239,0" path="m5314,4171l5553,4171e" filled="false" stroked="true" strokeweight="1pt" strokecolor="#231f20">
                <v:path arrowok="t"/>
              </v:shape>
            </v:group>
            <v:group style="position:absolute;left:2821;top:2511;width:2;height:328" coordorigin="2821,2511" coordsize="2,328">
              <v:shape style="position:absolute;left:2821;top:2511;width:2;height:328" coordorigin="2821,2511" coordsize="2,328" path="m2823,2511l2821,2839e" filled="false" stroked="true" strokeweight="1.0pt" strokecolor="#231f20">
                <v:path arrowok="t"/>
              </v:shape>
            </v:group>
            <v:group style="position:absolute;left:3184;top:2850;width:2131;height:2" coordorigin="3184,2850" coordsize="2131,2">
              <v:shape style="position:absolute;left:3184;top:2850;width:2131;height:2" coordorigin="3184,2850" coordsize="2131,0" path="m3184,2850l5314,2850e" filled="false" stroked="true" strokeweight="1pt" strokecolor="#231f20">
                <v:path arrowok="t"/>
              </v:shape>
            </v:group>
            <v:group style="position:absolute;left:2960;top:1773;width:810;height:654" coordorigin="2960,1773" coordsize="810,654">
              <v:shape style="position:absolute;left:2960;top:1773;width:810;height:654" coordorigin="2960,1773" coordsize="810,654" path="m3112,2055l3089,2055,3096,2063,3065,2069,3038,2073,3014,2081,2996,2097,2985,2127,2986,2163,3008,2229,3049,2257,3104,2295,3211,2367,3266,2405,3276,2411,3286,2419,3295,2425,3304,2427,3317,2427,3345,2415,3308,2415,3300,2413,3291,2407,3281,2399,3272,2391,3212,2351,3035,2233,3004,2181,2996,2143,2997,2123,3004,2105,3023,2091,3050,2083,3081,2079,3110,2073,3159,2073,3112,2055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19,2257l3711,2261,3688,2271,3642,2287,3620,2295,3325,2409,3312,2415,3345,2415,3359,2409,3430,2383,3570,2329,3639,2301,3708,2275,3717,2273,3727,2271,3734,2263,3734,2259,3720,2259,3719,2257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030,2097l3013,2123,3010,2157,3018,2189,3032,2213,3040,2221,3049,2227,3058,2231,3068,2237,3120,2273,3226,2343,3279,2379,3287,2385,3295,2391,3307,2399,3307,2401,3311,2401,3314,2405,3314,2399,3314,2397,3340,2387,3313,2387,3312,2383,3303,2383,3246,2345,3187,2307,3057,2219,3044,2213,3037,2205,3026,2183,3020,2155,3021,2129,3032,2109,3053,2109,3030,2097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22,2143l3704,2143,3694,2163,3690,2187,3692,2215,3700,2237,3313,2387,3340,2387,3386,2369,3458,2343,3681,2255,3687,2251,3708,2245,3719,2241,3731,2241,3726,2231,3712,2229,3707,2221,3707,2169,3714,2157,3721,2145,3722,214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053,2109l3032,2109,3103,2145,3172,2183,3241,2219,3311,2257,3302,2285,3298,2317,3298,2351,3303,2383,3312,2383,3308,2353,3308,2319,3312,2287,3321,2259,3353,2249,3320,2249,3053,210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31,2241l3719,2241,3720,2259,3734,2259,3734,2255,3734,2247,3731,224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30,2121l3718,2121,3717,2131,3704,2131,3622,2157,3546,2179,3470,2203,3395,2225,3320,2249,3353,2249,3397,2235,3473,2213,3625,2165,3701,2143,3722,2143,3727,2133,3730,212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159,2073l3121,2073,3155,2085,3212,2109,3383,2175,3393,2181,3404,2185,3414,2187,3422,2189,3440,2187,3460,2183,3479,2177,3434,2177,3424,2175,3414,2175,3403,2171,3380,2161,3233,2101,3159,207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39,1943l3688,1943,3701,1947,3722,1949,3732,1951,3738,1957,3753,1985,3755,2029,3747,2073,3731,2101,3715,2109,3695,2115,3674,2117,3655,2121,3606,2133,3511,2155,3462,2167,3448,2171,3434,2177,3479,2177,3497,2171,3572,2155,3608,2145,3718,2121,3730,2121,3731,2117,3757,2085,3770,2033,3765,1981,3739,194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170,1969l3128,1969,3126,1981,3125,1991,3123,2005,3117,2019,3110,2031,3103,2041,3265,2105,3346,2139,3427,2171,3431,2167,3432,2163,3440,2159,3449,2159,3458,2157,3418,2157,3120,2037,3126,2025,3132,2011,3135,1995,3135,1977,3211,1977,3187,1973,3170,196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376,1985l3333,1985,3346,1989,3359,1991,3372,1995,3385,1997,3397,2001,3422,2005,3432,2041,3433,2081,3427,2121,3418,2157,3458,2157,3476,2153,3429,2153,3437,2117,3442,2079,3442,2041,3434,2005,3497,1997,3413,1997,3400,1991,3389,1989,3376,1985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726,1971l3694,1971,3722,1983,3732,2019,3728,2061,3712,2093,3641,2107,3571,2123,3501,2137,3429,2153,3476,2153,3521,2143,3718,2101,3732,2079,3740,2049,3742,2017,3735,1987,3730,1975,3726,197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89,1773l3220,1773,3154,1777,3058,1787,2965,1799,2964,1805,2964,1817,2973,1829,2980,1831,2985,1833,2991,1837,2995,1841,2997,1847,2998,1859,2997,1875,2993,1889,2987,1901,2981,1911,2969,1915,2961,1923,2960,1931,2964,1937,2965,1943,2998,1951,3066,1963,3099,1971,3082,2031,3064,2039,3066,2057,3089,2055,3112,2055,3086,2045,3097,2031,3105,2013,3110,1995,3113,1971,3128,1969,3170,1969,3162,1967,3146,1965,3114,1959,3099,1957,3036,1945,3005,1937,2975,1931,2976,1925,2987,1925,2989,1921,3046,1921,3006,1913,3001,1911,3017,1873,3017,1861,3014,1849,3010,1839,3006,1831,3001,1823,3040,1819,2984,1819,2979,1809,3193,1785,3266,1783,3455,1783,3429,1781,3289,177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698,1959l3684,1963,3618,1973,3565,1979,3513,1987,3448,1995,3435,1997,3497,1997,3631,1981,3694,1971,3726,1971,3719,1963,3698,195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11,1977l3135,1977,3170,1983,3238,1991,3276,1989,3297,1985,3376,1985,3352,1981,3352,1979,3236,1979,3211,1977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455,1783l3266,1783,3269,1785,3268,1787,3279,1797,3290,1801,3297,1809,3308,1827,3315,1849,3319,1871,3318,1895,3310,1919,3296,1941,3279,1959,3262,1977,3236,1979,3353,1979,3353,1981,3441,1971,3284,1971,3280,1969,3320,1921,3329,1871,3322,1839,3309,1811,3290,1791,3305,1791,3325,1789,3531,1789,3455,178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531,1789l3347,1789,3365,1793,3378,1803,3389,1823,3396,1845,3400,1867,3398,1897,3390,1927,3378,1951,3362,1969,3342,1969,3323,1971,3441,1971,3515,1963,3383,1963,3402,1925,3409,1877,3402,1829,3380,1793,3380,1791,3577,1791,3531,178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577,1791l3380,1791,3382,1793,3463,1797,3508,1801,3581,1805,3652,1833,3663,1883,3656,1909,3642,1927,3638,1931,3630,1931,3628,1939,3383,1963,3515,1963,3572,1957,3645,1951,3658,1949,3672,1943,3739,1943,3729,1937,3645,1937,3653,1931,3660,1923,3664,1919,3666,1915,3674,1885,3670,1853,3657,1825,3636,1809,3683,1809,3663,1799,3623,1793,3577,179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046,1921l2989,1921,3031,1927,3076,1935,3122,1945,3166,1953,3196,1957,3211,1961,3248,1961,3267,1953,3227,1953,3213,1951,3199,1947,3170,1943,3130,1935,3088,1929,3046,1921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65,1803l3228,1803,3257,1807,3278,1823,3291,1847,3296,1875,3292,1905,3279,1931,3258,1947,3227,1953,3267,1953,3283,1943,3294,1929,3306,1887,3300,1843,3279,1809,3265,1803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683,1809l3636,1809,3675,1817,3702,1847,3694,1919,3649,1937,3729,1937,3717,1935,3703,1933,3719,1905,3721,1871,3713,1839,3694,1815,3683,1809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2987,1925l2976,1925,2986,1927,2987,1925xe" filled="true" fillcolor="#231f20" stroked="false">
                <v:path arrowok="t"/>
                <v:fill type="solid"/>
              </v:shape>
              <v:shape style="position:absolute;left:2960;top:1773;width:810;height:654" coordorigin="2960,1773" coordsize="810,654" path="m3242,1793l3226,1793,3175,1799,3048,1809,3006,1813,2997,1813,2984,1819,3040,1819,3060,1817,3170,1809,3228,1803,3265,1803,3242,1793xe" filled="true" fillcolor="#231f20" stroked="false">
                <v:path arrowok="t"/>
                <v:fill type="solid"/>
              </v:shape>
            </v:group>
            <v:group style="position:absolute;left:2801;top:2100;width:209;height:2" coordorigin="2801,2100" coordsize="209,2">
              <v:shape style="position:absolute;left:2801;top:2100;width:209;height:2" coordorigin="2801,2100" coordsize="209,0" path="m2801,2100l3009,2100e" filled="false" stroked="true" strokeweight="1pt" strokecolor="#231f20">
                <v:path arrowok="t"/>
              </v:shape>
              <v:shape style="position:absolute;left:2877;top:2578;width:614;height:612" type="#_x0000_t75" stroked="false">
                <v:imagedata r:id="rId117" o:title=""/>
              </v:shape>
              <v:shape style="position:absolute;left:2872;top:2573;width:624;height:623" type="#_x0000_t75" stroked="false">
                <v:imagedata r:id="rId118" o:title=""/>
              </v:shape>
            </v:group>
            <v:group style="position:absolute;left:4754;top:2594;width:284;height:351" coordorigin="4754,2594" coordsize="284,351">
              <v:shape style="position:absolute;left:4754;top:2594;width:284;height:351" coordorigin="4754,2594" coordsize="284,351" path="m4897,2594l4824,2596,4754,2602,4761,2648,4775,2742,4797,2831,4834,2913,4895,2945,4913,2944,4968,2895,5000,2814,5016,2746,5028,2676,5038,2604,4970,2596,4897,2594xe" filled="true" fillcolor="#ffffff" stroked="false">
                <v:path arrowok="t"/>
                <v:fill type="solid"/>
              </v:shape>
              <v:shape style="position:absolute;left:4816;top:3094;width:161;height:109" type="#_x0000_t75" stroked="false">
                <v:imagedata r:id="rId119" o:title=""/>
              </v:shape>
              <v:shape style="position:absolute;left:3949;top:2543;width:1184;height:1338" type="#_x0000_t75" stroked="false">
                <v:imagedata r:id="rId120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08"/>
        <w:ind w:left="110" w:right="0"/>
        <w:jc w:val="left"/>
      </w:pPr>
      <w:r>
        <w:rPr>
          <w:color w:val="231F20"/>
        </w:rPr>
        <w:t>Qual foi o objeto que Marina colocou mais distante da boneca nessa</w:t>
      </w:r>
      <w:r>
        <w:rPr>
          <w:color w:val="231F20"/>
          <w:spacing w:val="-2"/>
        </w:rPr>
        <w:t> </w:t>
      </w:r>
      <w:r>
        <w:rPr>
          <w:color w:val="231F20"/>
        </w:rPr>
        <w:t>estante?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2"/>
          <w:szCs w:val="32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</w:t>
      </w:r>
      <w:r>
        <w:rPr>
          <w:rFonts w:ascii="Arial"/>
          <w:color w:val="231F20"/>
          <w:spacing w:val="25"/>
          <w:position w:val="-22"/>
        </w:rPr>
        <w:drawing>
          <wp:inline distT="0" distB="0" distL="0" distR="0">
            <wp:extent cx="514216" cy="415289"/>
            <wp:effectExtent l="0" t="0" r="0" b="0"/>
            <wp:docPr id="3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6" cy="4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31F20"/>
          <w:spacing w:val="25"/>
          <w:position w:val="-22"/>
        </w:rPr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50"/>
          <w:szCs w:val="50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3.863998pt;margin-top:-7.443158pt;width:31.2pt;height:31.15pt;mso-position-horizontal-relative:page;mso-position-vertical-relative:paragraph;z-index:4216" coordorigin="1477,-149" coordsize="624,623">
            <v:shape style="position:absolute;left:1482;top:-143;width:614;height:612" type="#_x0000_t75" stroked="false">
              <v:imagedata r:id="rId122" o:title=""/>
            </v:shape>
            <v:shape style="position:absolute;left:1477;top:-149;width:624;height:623" type="#_x0000_t75" stroked="false">
              <v:imagedata r:id="rId123" o:title=""/>
            </v:shape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316" w:lineRule="exact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614197pt;margin-top:-5.826698pt;width:23.7pt;height:34.1pt;mso-position-horizontal-relative:page;mso-position-vertical-relative:paragraph;z-index:4240" coordorigin="1412,-117" coordsize="474,682">
            <v:shape style="position:absolute;left:1567;top:435;width:161;height:109" type="#_x0000_t75" stroked="false">
              <v:imagedata r:id="rId124" o:title=""/>
            </v:shape>
            <v:group style="position:absolute;left:1412;top:-117;width:474;height:682" coordorigin="1412,-117" coordsize="474,682">
              <v:shape style="position:absolute;left:1412;top:-117;width:474;height:682" coordorigin="1412,-117" coordsize="474,682" path="m1570,225l1562,225,1563,231,1570,245,1579,259,1590,273,1602,283,1598,285,1601,293,1600,297,1616,313,1594,375,1564,381,1551,387,1541,395,1541,543,1556,553,1575,559,1597,563,1621,565,1659,565,1697,563,1730,557,1664,557,1622,555,1582,551,1550,541,1550,415,1594,415,1574,411,1550,403,1554,391,1571,391,1581,387,1599,387,1605,377,1620,353,1628,325,1619,295,1618,295,1616,293,1670,293,1679,291,1696,291,1696,287,1647,287,1628,285,1611,279,1585,255,1570,22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56,413l1746,413,1747,443,1748,475,1746,537,1664,557,1730,557,1755,543,1757,507,1757,469,1757,431,1756,413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94,415l1550,415,1596,425,1649,429,1702,425,1717,421,1637,421,1604,417,1594,41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45,387l1715,387,1726,391,1738,393,1746,399,1733,409,1714,415,1692,419,1671,419,1637,421,1717,421,1746,413,1756,413,1755,395,1745,387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99,387l1589,387,1578,391,1578,395,1587,403,1601,407,1635,411,1658,411,1681,409,1702,405,1710,401,1648,401,1592,397,1599,387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96,291l1679,291,1683,293,1675,301,1670,313,1668,323,1669,333,1674,351,1684,367,1695,383,1704,397,1648,401,1710,401,1718,397,1721,391,1707,389,1715,387,1745,387,1731,381,1717,379,1701,375,1692,363,1683,345,1678,325,1682,307,1685,301,1692,301,1696,295,1696,29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92,301l1685,301,1691,303,1692,30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70,293l1629,293,1646,295,1662,295,1670,293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808,-65l1649,-65,1722,-63,1790,-55,1780,17,1768,87,1752,155,1729,217,1697,271,1647,287,1696,287,1697,285,1694,281,1707,271,1718,259,1727,245,1735,229,1736,225,1744,225,1750,207,1759,191,1752,191,1751,187,1767,165,1760,165,1771,115,1782,63,1791,7,1798,-51,1801,-57,1808,-57,1809,-63,1808,-6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489,-115l1412,-115,1412,-109,1423,-37,1441,27,1466,83,1511,157,1527,177,1542,199,1553,223,1554,229,1562,225,1570,225,1565,215,1554,187,1544,187,1498,127,1461,59,1434,-19,1419,-109,1494,-109,1503,-111,1512,-111,1513,-113,1489,-11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44,225l1736,225,1743,229,1744,22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885,-111l1790,-111,1804,-109,1879,-109,1865,-23,1839,53,1804,121,1762,179,1759,181,1757,185,1755,187,1752,191,1759,191,1820,109,1851,43,1873,-29,1885,-11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01,-109l1495,-107,1423,-107,1432,-39,1449,23,1502,125,1522,155,1544,187,1554,187,1549,173,1546,163,1538,163,1527,151,1474,65,1439,-39,1430,-101,1497,-101,1501,-109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99,-109l1799,-105,1799,-101,1868,-101,1855,-21,1830,49,1798,111,1760,165,1767,165,1795,127,1832,61,1860,-15,1874,-105,1858,-107,1804,-107,1799,-109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29,-59l1496,-59,1498,-51,1505,5,1513,59,1524,113,1538,163,1546,163,1538,131,1527,83,1519,37,1513,-11,1506,-57,1529,-59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497,-101l1492,-101,1493,-91,1493,-81,1493,-73,1487,-67,1487,-57,1496,-59,1529,-59,1576,-63,1649,-65,1808,-65,1808,-67,1497,-67,1570,-75,1648,-77,1793,-77,1758,-81,1505,-81,1503,-91,1507,-97,1508,-99,1496,-99,1497,-101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664,-75l1616,-73,1585,-73,1554,-71,1525,-67,1799,-67,1711,-71,1664,-7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90,-117l1785,-111,1783,-103,1789,-101,1793,-97,1797,-91,1792,-85,1793,-77,1648,-77,1726,-75,1799,-67,1808,-67,1806,-73,1805,-85,1806,-101,1796,-101,1796,-105,1793,-105,1790,-111,1885,-111,1885,-115,1801,-115,1790,-117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723,-85l1574,-85,1505,-81,1758,-81,1723,-85xe" filled="true" fillcolor="#231f20" stroked="false">
                <v:path arrowok="t"/>
                <v:fill type="solid"/>
              </v:shape>
              <v:shape style="position:absolute;left:1412;top:-117;width:474;height:682" coordorigin="1412,-117" coordsize="474,682" path="m1512,-111l1503,-111,1506,-105,1502,-105,1501,-103,1500,-101,1496,-99,1508,-99,1511,-103,1512,-11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 w:hint="default"/>
          <w:sz w:val="38"/>
          <w:szCs w:val="38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14197pt;margin-top:-7.228168pt;width:41.482pt;height:29.7pt;mso-position-horizontal-relative:page;mso-position-vertical-relative:paragraph;z-index:4264" type="#_x0000_t75" stroked="false">
            <v:imagedata r:id="rId125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14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0"/>
        <w:jc w:val="left"/>
      </w:pPr>
      <w:r>
        <w:rPr>
          <w:color w:val="010202"/>
          <w:spacing w:val="-14"/>
        </w:rPr>
        <w:t>Todos</w:t>
      </w:r>
      <w:r>
        <w:rPr>
          <w:color w:val="010202"/>
          <w:spacing w:val="-19"/>
        </w:rPr>
        <w:t> </w:t>
      </w:r>
      <w:r>
        <w:rPr>
          <w:color w:val="010202"/>
          <w:spacing w:val="-5"/>
        </w:rPr>
        <w:t>os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dias</w:t>
      </w:r>
      <w:r>
        <w:rPr>
          <w:color w:val="010202"/>
          <w:spacing w:val="-35"/>
        </w:rPr>
        <w:t> </w:t>
      </w:r>
      <w:r>
        <w:rPr>
          <w:color w:val="010202"/>
          <w:spacing w:val="-8"/>
        </w:rPr>
        <w:t>Anita,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Carolina,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Laura</w:t>
      </w:r>
      <w:r>
        <w:rPr>
          <w:color w:val="010202"/>
          <w:spacing w:val="-19"/>
        </w:rPr>
        <w:t> </w:t>
      </w:r>
      <w:r>
        <w:rPr>
          <w:color w:val="010202"/>
        </w:rPr>
        <w:t>e</w:t>
      </w:r>
      <w:r>
        <w:rPr>
          <w:color w:val="010202"/>
          <w:spacing w:val="-19"/>
        </w:rPr>
        <w:t> </w:t>
      </w:r>
      <w:r>
        <w:rPr>
          <w:color w:val="010202"/>
          <w:spacing w:val="-6"/>
        </w:rPr>
        <w:t>Sofia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brincam</w:t>
      </w:r>
      <w:r>
        <w:rPr>
          <w:color w:val="010202"/>
          <w:spacing w:val="-19"/>
        </w:rPr>
        <w:t> </w:t>
      </w:r>
      <w:r>
        <w:rPr>
          <w:color w:val="010202"/>
          <w:spacing w:val="-8"/>
        </w:rPr>
        <w:t>juntas.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Hoje</w:t>
      </w:r>
      <w:r>
        <w:rPr>
          <w:color w:val="010202"/>
          <w:spacing w:val="-19"/>
        </w:rPr>
        <w:t> </w:t>
      </w:r>
      <w:r>
        <w:rPr>
          <w:color w:val="010202"/>
          <w:spacing w:val="-7"/>
        </w:rPr>
        <w:t>elas</w:t>
      </w:r>
      <w:r>
        <w:rPr>
          <w:color w:val="010202"/>
          <w:spacing w:val="-19"/>
        </w:rPr>
        <w:t> </w:t>
      </w:r>
      <w:r>
        <w:rPr>
          <w:color w:val="010202"/>
          <w:spacing w:val="-9"/>
        </w:rPr>
        <w:t>resolveram</w:t>
      </w:r>
      <w:r>
        <w:rPr>
          <w:color w:val="010202"/>
          <w:spacing w:val="-19"/>
        </w:rPr>
        <w:t> </w:t>
      </w:r>
      <w:r>
        <w:rPr>
          <w:color w:val="010202"/>
          <w:spacing w:val="-9"/>
        </w:rPr>
        <w:t>contar </w:t>
      </w:r>
      <w:r>
        <w:rPr>
          <w:color w:val="010202"/>
          <w:spacing w:val="-9"/>
        </w:rPr>
      </w:r>
      <w:r>
        <w:rPr>
          <w:color w:val="010202"/>
          <w:spacing w:val="-5"/>
        </w:rPr>
        <w:t>as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bonecas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para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saber</w:t>
      </w:r>
      <w:r>
        <w:rPr>
          <w:color w:val="010202"/>
          <w:spacing w:val="-15"/>
        </w:rPr>
        <w:t> </w:t>
      </w:r>
      <w:r>
        <w:rPr>
          <w:color w:val="010202"/>
          <w:spacing w:val="-7"/>
        </w:rPr>
        <w:t>quem</w:t>
      </w:r>
      <w:r>
        <w:rPr>
          <w:color w:val="010202"/>
          <w:spacing w:val="-15"/>
        </w:rPr>
        <w:t> </w:t>
      </w:r>
      <w:r>
        <w:rPr>
          <w:color w:val="010202"/>
          <w:spacing w:val="-6"/>
        </w:rPr>
        <w:t>tem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mesma</w:t>
      </w:r>
      <w:r>
        <w:rPr>
          <w:color w:val="010202"/>
          <w:spacing w:val="-15"/>
        </w:rPr>
        <w:t> </w:t>
      </w:r>
      <w:r>
        <w:rPr>
          <w:color w:val="010202"/>
          <w:spacing w:val="-9"/>
        </w:rPr>
        <w:t>quantidade.</w:t>
      </w:r>
      <w:r>
        <w:rPr>
          <w:color w:val="010202"/>
          <w:spacing w:val="-15"/>
        </w:rPr>
        <w:t> </w:t>
      </w:r>
      <w:r>
        <w:rPr>
          <w:color w:val="010202"/>
          <w:spacing w:val="-8"/>
        </w:rPr>
        <w:t>Observe</w:t>
      </w:r>
      <w:r>
        <w:rPr>
          <w:color w:val="010202"/>
          <w:spacing w:val="-15"/>
        </w:rPr>
        <w:t> </w:t>
      </w:r>
      <w:r>
        <w:rPr>
          <w:color w:val="010202"/>
          <w:spacing w:val="-9"/>
        </w:rPr>
        <w:t>abaixo.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9.1063pt;margin-top:17.273464pt;width:100.25pt;height:180.55pt;mso-position-horizontal-relative:page;mso-position-vertical-relative:paragraph;z-index:4312;mso-wrap-distance-left:0;mso-wrap-distance-right:0" coordorigin="982,345" coordsize="2005,3611">
            <v:group style="position:absolute;left:987;top:350;width:1995;height:2" coordorigin="987,350" coordsize="1995,2">
              <v:shape style="position:absolute;left:987;top:350;width:1995;height:2" coordorigin="987,350" coordsize="1995,0" path="m987,350l2981,350e" filled="false" stroked="true" strokeweight=".5pt" strokecolor="#231f20">
                <v:path arrowok="t"/>
              </v:shape>
            </v:group>
            <v:group style="position:absolute;left:992;top:355;width:2;height:3204" coordorigin="992,355" coordsize="2,3204">
              <v:shape style="position:absolute;left:992;top:355;width:2;height:3204" coordorigin="992,355" coordsize="0,3204" path="m992,3559l992,355e" filled="false" stroked="true" strokeweight=".5pt" strokecolor="#231f20">
                <v:path arrowok="t"/>
              </v:shape>
            </v:group>
            <v:group style="position:absolute;left:2976;top:355;width:2;height:3204" coordorigin="2976,355" coordsize="2,3204">
              <v:shape style="position:absolute;left:2976;top:355;width:2;height:3204" coordorigin="2976,355" coordsize="0,3204" path="m2976,3559l2976,355e" filled="false" stroked="true" strokeweight=".5pt" strokecolor="#231f20">
                <v:path arrowok="t"/>
              </v:shape>
            </v:group>
            <v:group style="position:absolute;left:987;top:3564;width:1995;height:2" coordorigin="987,3564" coordsize="1995,2">
              <v:shape style="position:absolute;left:987;top:3564;width:1995;height:2" coordorigin="987,3564" coordsize="1995,0" path="m987,3564l2981,3564e" filled="false" stroked="true" strokeweight=".5pt" strokecolor="#231f20">
                <v:path arrowok="t"/>
              </v:shape>
            </v:group>
            <v:group style="position:absolute;left:992;top:3569;width:2;height:377" coordorigin="992,3569" coordsize="2,377">
              <v:shape style="position:absolute;left:992;top:3569;width:2;height:377" coordorigin="992,3569" coordsize="0,377" path="m992,3946l992,3569e" filled="false" stroked="true" strokeweight=".5pt" strokecolor="#231f20">
                <v:path arrowok="t"/>
              </v:shape>
            </v:group>
            <v:group style="position:absolute;left:2976;top:3569;width:2;height:377" coordorigin="2976,3569" coordsize="2,377">
              <v:shape style="position:absolute;left:2976;top:3569;width:2;height:377" coordorigin="2976,3569" coordsize="0,377" path="m2976,3946l2976,3569e" filled="false" stroked="true" strokeweight=".5pt" strokecolor="#231f20">
                <v:path arrowok="t"/>
              </v:shape>
            </v:group>
            <v:group style="position:absolute;left:987;top:3951;width:1995;height:2" coordorigin="987,3951" coordsize="1995,2">
              <v:shape style="position:absolute;left:987;top:3951;width:1995;height:2" coordorigin="987,3951" coordsize="1995,0" path="m987,3951l2981,3951e" filled="false" stroked="true" strokeweight=".5pt" strokecolor="#231f20">
                <v:path arrowok="t"/>
              </v:shape>
              <v:shape style="position:absolute;left:1801;top:2348;width:438;height:322" type="#_x0000_t75" stroked="false">
                <v:imagedata r:id="rId128" o:title=""/>
              </v:shape>
              <v:shape style="position:absolute;left:1875;top:2864;width:228;height:223" type="#_x0000_t75" stroked="false">
                <v:imagedata r:id="rId129" o:title=""/>
              </v:shape>
              <v:shape style="position:absolute;left:1559;top:2104;width:875;height:1324" type="#_x0000_t75" stroked="false">
                <v:imagedata r:id="rId130" o:title=""/>
              </v:shape>
              <v:shape style="position:absolute;left:2289;top:2533;width:131;height:286" type="#_x0000_t75" stroked="false">
                <v:imagedata r:id="rId131" o:title=""/>
              </v:shape>
            </v:group>
            <v:group style="position:absolute;left:1612;top:2117;width:788;height:350" coordorigin="1612,2117" coordsize="788,350">
              <v:shape style="position:absolute;left:1612;top:2117;width:788;height:350" coordorigin="1612,2117" coordsize="788,350" path="m2044,2216l2010,2216,2045,2280,2089,2336,2141,2384,2198,2425,2262,2461,2286,2466,2270,2451,2252,2436,2234,2422,2216,2407,2163,2358,2113,2305,2067,2249,2044,2216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107,2190l2026,2190,2069,2246,2118,2300,2170,2352,2224,2402,2251,2427,2278,2450,2312,2465,2356,2466,2327,2393,2288,2330,2238,2278,2181,2233,2117,2195,2107,2190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183,2162l2049,2162,2105,2184,2157,2211,2250,2281,2302,2339,2345,2412,2356,2446,2362,2459,2369,2466,2384,2465,2394,2454,2398,2440,2399,2430,2395,2395,2363,2332,2306,2260,2223,2187,2183,2162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26,2190l1979,2190,1937,2251,1890,2307,1840,2359,1785,2407,1727,2451,1727,2455,1716,2459,1727,2459,1751,2453,1814,2420,1910,2348,1984,2257,1996,2236,2002,2225,2010,2216,2044,2216,2026,2190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1961,2117l1881,2135,1792,2183,1704,2256,1650,2322,1620,2378,1612,2425,1613,2441,1621,2453,1639,2459,1679,2378,1730,2308,1791,2248,1863,2201,1918,2174,1982,2162,2183,2162,2175,2157,2141,2140,2127,2135,2007,2135,2003,2132,1995,2126,1961,2117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49,2162l1982,2162,1902,2188,1833,2223,1774,2269,1724,2324,1683,2387,1649,2459,1708,2459,1770,2411,1828,2360,1883,2305,1933,2248,1979,2190,2107,2190,2049,2162xe" filled="true" fillcolor="#ffffff" stroked="false">
                <v:path arrowok="t"/>
                <v:fill type="solid"/>
              </v:shape>
              <v:shape style="position:absolute;left:1612;top:2117;width:788;height:350" coordorigin="1612,2117" coordsize="788,350" path="m2057,2118l2020,2128,2011,2134,2007,2135,2127,2135,2099,2125,2057,2118xe" filled="true" fillcolor="#ffffff" stroked="false">
                <v:path arrowok="t"/>
                <v:fill type="solid"/>
              </v:shape>
              <v:shape style="position:absolute;left:992;top:3564;width:1985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721" w:right="721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Anita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62.492004pt;margin-top:17.273464pt;width:128.6pt;height:180.55pt;mso-position-horizontal-relative:page;mso-position-vertical-relative:paragraph;z-index:4360;mso-wrap-distance-left:0;mso-wrap-distance-right:0" coordorigin="3250,345" coordsize="2572,3611">
            <v:group style="position:absolute;left:3255;top:350;width:2562;height:2" coordorigin="3255,350" coordsize="2562,2">
              <v:shape style="position:absolute;left:3255;top:350;width:2562;height:2" coordorigin="3255,350" coordsize="2562,0" path="m3255,350l5816,350e" filled="false" stroked="true" strokeweight=".5pt" strokecolor="#231f20">
                <v:path arrowok="t"/>
              </v:shape>
            </v:group>
            <v:group style="position:absolute;left:3260;top:355;width:2;height:3204" coordorigin="3260,355" coordsize="2,3204">
              <v:shape style="position:absolute;left:3260;top:355;width:2;height:3204" coordorigin="3260,355" coordsize="0,3204" path="m3260,3559l3260,355e" filled="false" stroked="true" strokeweight=".5pt" strokecolor="#231f20">
                <v:path arrowok="t"/>
              </v:shape>
            </v:group>
            <v:group style="position:absolute;left:5811;top:355;width:2;height:3204" coordorigin="5811,355" coordsize="2,3204">
              <v:shape style="position:absolute;left:5811;top:355;width:2;height:3204" coordorigin="5811,355" coordsize="0,3204" path="m5811,3559l5811,355e" filled="false" stroked="true" strokeweight=".5pt" strokecolor="#231f20">
                <v:path arrowok="t"/>
              </v:shape>
            </v:group>
            <v:group style="position:absolute;left:3255;top:3564;width:2562;height:2" coordorigin="3255,3564" coordsize="2562,2">
              <v:shape style="position:absolute;left:3255;top:3564;width:2562;height:2" coordorigin="3255,3564" coordsize="2562,0" path="m3255,3564l5816,3564e" filled="false" stroked="true" strokeweight=".5pt" strokecolor="#231f20">
                <v:path arrowok="t"/>
              </v:shape>
            </v:group>
            <v:group style="position:absolute;left:3260;top:3569;width:2;height:377" coordorigin="3260,3569" coordsize="2,377">
              <v:shape style="position:absolute;left:3260;top:3569;width:2;height:377" coordorigin="3260,3569" coordsize="0,377" path="m3260,3946l3260,3569e" filled="false" stroked="true" strokeweight=".5pt" strokecolor="#231f20">
                <v:path arrowok="t"/>
              </v:shape>
            </v:group>
            <v:group style="position:absolute;left:5811;top:3569;width:2;height:377" coordorigin="5811,3569" coordsize="2,377">
              <v:shape style="position:absolute;left:5811;top:3569;width:2;height:377" coordorigin="5811,3569" coordsize="0,377" path="m5811,3946l5811,3569e" filled="false" stroked="true" strokeweight=".5pt" strokecolor="#231f20">
                <v:path arrowok="t"/>
              </v:shape>
            </v:group>
            <v:group style="position:absolute;left:3255;top:3951;width:2562;height:2" coordorigin="3255,3951" coordsize="2562,2">
              <v:shape style="position:absolute;left:3255;top:3951;width:2562;height:2" coordorigin="3255,3951" coordsize="2562,0" path="m3255,3951l5816,3951e" filled="false" stroked="true" strokeweight=".5pt" strokecolor="#231f20">
                <v:path arrowok="t"/>
              </v:shape>
            </v:group>
            <v:group style="position:absolute;left:3610;top:606;width:19;height:17" coordorigin="3610,606" coordsize="19,17">
              <v:shape style="position:absolute;left:3610;top:606;width:19;height:17" coordorigin="3610,606" coordsize="19,17" path="m3626,606l3611,606,3610,614,3610,617,3612,623,3623,622,3624,617,3628,614,3626,606xe" filled="true" fillcolor="#231f20" stroked="false">
                <v:path arrowok="t"/>
                <v:fill type="solid"/>
              </v:shape>
            </v:group>
            <v:group style="position:absolute;left:3513;top:715;width:13;height:12" coordorigin="3513,715" coordsize="13,12">
              <v:shape style="position:absolute;left:3513;top:715;width:13;height:12" coordorigin="3513,715" coordsize="13,12" path="m3526,715l3514,715,3514,720,3513,726,3518,727,3519,721,3524,720,3526,715xe" filled="true" fillcolor="#231f20" stroked="false">
                <v:path arrowok="t"/>
                <v:fill type="solid"/>
              </v:shape>
              <v:shape style="position:absolute;left:3681;top:738;width:208;height:202" type="#_x0000_t75" stroked="false">
                <v:imagedata r:id="rId132" o:title=""/>
              </v:shape>
              <v:shape style="position:absolute;left:3406;top:480;width:914;height:1354" type="#_x0000_t75" stroked="false">
                <v:imagedata r:id="rId133" o:title=""/>
              </v:shape>
              <v:shape style="position:absolute;left:3474;top:517;width:399;height:354" type="#_x0000_t75" stroked="false">
                <v:imagedata r:id="rId134" o:title=""/>
              </v:shape>
              <v:shape style="position:absolute;left:4440;top:539;width:1233;height:1310" type="#_x0000_t75" stroked="false">
                <v:imagedata r:id="rId135" o:title=""/>
              </v:shape>
              <v:shape style="position:absolute;left:3484;top:2005;width:1119;height:1311" type="#_x0000_t75" stroked="false">
                <v:imagedata r:id="rId136" o:title=""/>
              </v:shape>
              <v:shape style="position:absolute;left:3897;top:3174;width:146;height:221" type="#_x0000_t75" stroked="false">
                <v:imagedata r:id="rId137" o:title=""/>
              </v:shape>
              <v:shape style="position:absolute;left:3529;top:2053;width:1071;height:1348" type="#_x0000_t75" stroked="false">
                <v:imagedata r:id="rId138" o:title=""/>
              </v:shape>
              <v:shape style="position:absolute;left:4723;top:2156;width:900;height:1282" type="#_x0000_t75" stroked="false">
                <v:imagedata r:id="rId139" o:title=""/>
              </v:shape>
              <v:shape style="position:absolute;left:3260;top:3564;width:2552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846" w:right="84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Carolina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04.223999pt;margin-top:17.273464pt;width:128.6pt;height:180.55pt;mso-position-horizontal-relative:page;mso-position-vertical-relative:paragraph;z-index:4408;mso-wrap-distance-left:0;mso-wrap-distance-right:0" coordorigin="6084,345" coordsize="2572,3611">
            <v:group style="position:absolute;left:6089;top:350;width:2562;height:2" coordorigin="6089,350" coordsize="2562,2">
              <v:shape style="position:absolute;left:6089;top:350;width:2562;height:2" coordorigin="6089,350" coordsize="2562,0" path="m6089,350l8651,350e" filled="false" stroked="true" strokeweight=".5pt" strokecolor="#231f20">
                <v:path arrowok="t"/>
              </v:shape>
            </v:group>
            <v:group style="position:absolute;left:6094;top:355;width:2;height:3204" coordorigin="6094,355" coordsize="2,3204">
              <v:shape style="position:absolute;left:6094;top:355;width:2;height:3204" coordorigin="6094,355" coordsize="0,3204" path="m6094,3559l6094,355e" filled="false" stroked="true" strokeweight=".5pt" strokecolor="#231f20">
                <v:path arrowok="t"/>
              </v:shape>
            </v:group>
            <v:group style="position:absolute;left:8646;top:355;width:2;height:3204" coordorigin="8646,355" coordsize="2,3204">
              <v:shape style="position:absolute;left:8646;top:355;width:2;height:3204" coordorigin="8646,355" coordsize="0,3204" path="m8646,3559l8646,355e" filled="false" stroked="true" strokeweight=".5pt" strokecolor="#231f20">
                <v:path arrowok="t"/>
              </v:shape>
            </v:group>
            <v:group style="position:absolute;left:6089;top:3564;width:2562;height:2" coordorigin="6089,3564" coordsize="2562,2">
              <v:shape style="position:absolute;left:6089;top:3564;width:2562;height:2" coordorigin="6089,3564" coordsize="2562,0" path="m6089,3564l8651,3564e" filled="false" stroked="true" strokeweight=".5pt" strokecolor="#231f20">
                <v:path arrowok="t"/>
              </v:shape>
            </v:group>
            <v:group style="position:absolute;left:6094;top:3569;width:2;height:377" coordorigin="6094,3569" coordsize="2,377">
              <v:shape style="position:absolute;left:6094;top:3569;width:2;height:377" coordorigin="6094,3569" coordsize="0,377" path="m6094,3946l6094,3569e" filled="false" stroked="true" strokeweight=".5pt" strokecolor="#231f20">
                <v:path arrowok="t"/>
              </v:shape>
            </v:group>
            <v:group style="position:absolute;left:8646;top:3569;width:2;height:377" coordorigin="8646,3569" coordsize="2,377">
              <v:shape style="position:absolute;left:8646;top:3569;width:2;height:377" coordorigin="8646,3569" coordsize="0,377" path="m8646,3946l8646,3569e" filled="false" stroked="true" strokeweight=".5pt" strokecolor="#231f20">
                <v:path arrowok="t"/>
              </v:shape>
            </v:group>
            <v:group style="position:absolute;left:6089;top:3951;width:2562;height:2" coordorigin="6089,3951" coordsize="2562,2">
              <v:shape style="position:absolute;left:6089;top:3951;width:2562;height:2" coordorigin="6089,3951" coordsize="2562,0" path="m6089,3951l8651,3951e" filled="false" stroked="true" strokeweight=".5pt" strokecolor="#231f20">
                <v:path arrowok="t"/>
              </v:shape>
            </v:group>
            <v:group style="position:absolute;left:6585;top:1085;width:648;height:340" coordorigin="6585,1085" coordsize="648,340">
              <v:shape style="position:absolute;left:6585;top:1085;width:648;height:340" coordorigin="6585,1085" coordsize="648,340" path="m6787,1085l6758,1098,6754,1109,6754,1125,6758,1136,6755,1140,6750,1142,6751,1149,6724,1171,6676,1223,6632,1289,6596,1375,6585,1424,6598,1419,6592,1404,6595,1394,6598,1384,6602,1374,6606,1363,6611,1352,6654,1265,6709,1194,6748,1159,6754,1159,6757,1148,6765,1136,6769,1099,6802,1090,6832,1090,6822,1087,6787,1085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87,1166l7079,1166,7100,1184,7120,1205,7176,1283,7211,1352,7225,1398,7222,1412,7233,1417,7209,1337,7173,1269,7112,1188,7087,1166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47,1182l6937,1182,6969,1205,7010,1224,7049,1225,7054,1220,7019,1220,6991,1210,6966,1195,6947,1182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754,1159l6748,1159,6744,1182,6744,1183,6750,1203,6763,1217,6781,1224,6811,1221,6820,1216,6786,1216,6753,1201,6751,1184,6751,1178,6752,1164,6754,1159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78,1094l7041,1094,7074,1098,7083,1114,7083,1131,7077,1147,7067,1161,7070,1178,7068,1194,7062,1208,7053,1219,7019,1220,7054,1220,7074,1196,7077,1186,7073,1173,7079,1166,7087,1166,7077,1156,7087,1143,7090,1125,7090,1124,7086,1106,7078,1094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832,1090l6802,1090,6844,1099,6872,1119,6870,1131,6870,1140,6869,1147,6870,1156,6874,1166,6853,1191,6821,1210,6786,1216,6820,1216,6839,1207,6863,1190,6881,1175,6892,1175,6890,1174,6875,1153,6879,1124,6889,1120,6898,1116,6904,1115,6879,1115,6855,1098,6832,1090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892,1175l6881,1175,6892,1183,6907,1188,6923,1188,6935,1183,6914,1183,6892,1175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53,1119l6946,1119,6954,1130,6953,1147,6948,1163,6939,1175,6914,1183,6935,1183,6937,1182,6947,1182,6944,1180,6950,1169,6956,1157,6960,1144,6960,1126,6967,1122,6953,1122,6953,1119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40,1112l6918,1112,6928,1113,6935,1126,6946,1119,6953,1119,6953,1113,6942,1113,6940,1112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7041,1087l7008,1094,6978,1107,6953,1122,6967,1122,6982,1111,7010,1099,7041,1094,7078,1094,7077,1091,7041,1087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18,1107l6905,1108,6892,1111,6879,1115,6904,1115,6908,1113,6918,1112,6940,1112,6932,1110,6918,1107xe" filled="true" fillcolor="#231f20" stroked="false">
                <v:path arrowok="t"/>
                <v:fill type="solid"/>
              </v:shape>
              <v:shape style="position:absolute;left:6585;top:1085;width:648;height:340" coordorigin="6585,1085" coordsize="648,340" path="m6954,1110l6942,1113,6953,1113,6954,1110xe" filled="true" fillcolor="#231f20" stroked="false">
                <v:path arrowok="t"/>
                <v:fill type="solid"/>
              </v:shape>
              <v:shape style="position:absolute;left:6751;top:1090;width:332;height:130" type="#_x0000_t75" stroked="false">
                <v:imagedata r:id="rId140" o:title=""/>
              </v:shape>
              <v:shape style="position:absolute;left:6373;top:1241;width:1040;height:998" type="#_x0000_t75" stroked="false">
                <v:imagedata r:id="rId141" o:title=""/>
              </v:shape>
              <v:shape style="position:absolute;left:7625;top:1148;width:426;height:340" type="#_x0000_t75" stroked="false">
                <v:imagedata r:id="rId142" o:title=""/>
              </v:shape>
              <v:shape style="position:absolute;left:6894;top:971;width:1472;height:2473" type="#_x0000_t75" stroked="false">
                <v:imagedata r:id="rId143" o:title=""/>
              </v:shape>
              <v:shape style="position:absolute;left:7687;top:2712;width:149;height:123" type="#_x0000_t75" stroked="false">
                <v:imagedata r:id="rId144" o:title=""/>
              </v:shape>
              <v:shape style="position:absolute;left:7187;top:2726;width:382;height:393" type="#_x0000_t75" stroked="false">
                <v:imagedata r:id="rId145" o:title=""/>
              </v:shape>
              <v:shape style="position:absolute;left:7513;top:3274;width:279;height:159" type="#_x0000_t75" stroked="false">
                <v:imagedata r:id="rId146" o:title=""/>
              </v:shape>
              <v:shape style="position:absolute;left:7017;top:3307;width:264;height:119" type="#_x0000_t75" stroked="false">
                <v:imagedata r:id="rId147" o:title=""/>
              </v:shape>
              <v:shape style="position:absolute;left:6094;top:3564;width:2552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846" w:right="84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Laura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445.957001pt;margin-top:17.273464pt;width:100.25pt;height:180.55pt;mso-position-horizontal-relative:page;mso-position-vertical-relative:paragraph;z-index:4456;mso-wrap-distance-left:0;mso-wrap-distance-right:0" coordorigin="8919,345" coordsize="2005,3611">
            <v:group style="position:absolute;left:8924;top:350;width:1995;height:2" coordorigin="8924,350" coordsize="1995,2">
              <v:shape style="position:absolute;left:8924;top:350;width:1995;height:2" coordorigin="8924,350" coordsize="1995,0" path="m8924,350l10918,350e" filled="false" stroked="true" strokeweight=".5pt" strokecolor="#231f20">
                <v:path arrowok="t"/>
              </v:shape>
            </v:group>
            <v:group style="position:absolute;left:8929;top:355;width:2;height:3204" coordorigin="8929,355" coordsize="2,3204">
              <v:shape style="position:absolute;left:8929;top:355;width:2;height:3204" coordorigin="8929,355" coordsize="0,3204" path="m8929,3559l8929,355e" filled="false" stroked="true" strokeweight=".5pt" strokecolor="#231f20">
                <v:path arrowok="t"/>
              </v:shape>
            </v:group>
            <v:group style="position:absolute;left:10913;top:355;width:2;height:3204" coordorigin="10913,355" coordsize="2,3204">
              <v:shape style="position:absolute;left:10913;top:355;width:2;height:3204" coordorigin="10913,355" coordsize="0,3204" path="m10913,3559l10913,355e" filled="false" stroked="true" strokeweight=".5pt" strokecolor="#231f20">
                <v:path arrowok="t"/>
              </v:shape>
            </v:group>
            <v:group style="position:absolute;left:8924;top:3564;width:1995;height:2" coordorigin="8924,3564" coordsize="1995,2">
              <v:shape style="position:absolute;left:8924;top:3564;width:1995;height:2" coordorigin="8924,3564" coordsize="1995,0" path="m8924,3564l10918,3564e" filled="false" stroked="true" strokeweight=".5pt" strokecolor="#231f20">
                <v:path arrowok="t"/>
              </v:shape>
            </v:group>
            <v:group style="position:absolute;left:8929;top:3569;width:2;height:377" coordorigin="8929,3569" coordsize="2,377">
              <v:shape style="position:absolute;left:8929;top:3569;width:2;height:377" coordorigin="8929,3569" coordsize="0,377" path="m8929,3946l8929,3569e" filled="false" stroked="true" strokeweight=".5pt" strokecolor="#231f20">
                <v:path arrowok="t"/>
              </v:shape>
            </v:group>
            <v:group style="position:absolute;left:10913;top:3569;width:2;height:377" coordorigin="10913,3569" coordsize="2,377">
              <v:shape style="position:absolute;left:10913;top:3569;width:2;height:377" coordorigin="10913,3569" coordsize="0,377" path="m10913,3946l10913,3569e" filled="false" stroked="true" strokeweight=".5pt" strokecolor="#231f20">
                <v:path arrowok="t"/>
              </v:shape>
            </v:group>
            <v:group style="position:absolute;left:8924;top:3951;width:1995;height:2" coordorigin="8924,3951" coordsize="1995,2">
              <v:shape style="position:absolute;left:8924;top:3951;width:1995;height:2" coordorigin="8924,3951" coordsize="1995,0" path="m8924,3951l10918,3951e" filled="false" stroked="true" strokeweight=".5pt" strokecolor="#231f20">
                <v:path arrowok="t"/>
              </v:shape>
              <v:shape style="position:absolute;left:9557;top:2430;width:728;height:1006" type="#_x0000_t75" stroked="false">
                <v:imagedata r:id="rId148" o:title=""/>
              </v:shape>
              <v:shape style="position:absolute;left:10148;top:3064;width:133;height:142" type="#_x0000_t75" stroked="false">
                <v:imagedata r:id="rId149" o:title=""/>
              </v:shape>
              <v:shape style="position:absolute;left:9630;top:2930;width:542;height:436" type="#_x0000_t75" stroked="false">
                <v:imagedata r:id="rId150" o:title=""/>
              </v:shape>
              <v:shape style="position:absolute;left:9743;top:2598;width:383;height:397" type="#_x0000_t75" stroked="false">
                <v:imagedata r:id="rId151" o:title=""/>
              </v:shape>
              <v:shape style="position:absolute;left:9671;top:2435;width:605;height:492" type="#_x0000_t75" stroked="false">
                <v:imagedata r:id="rId152" o:title=""/>
              </v:shape>
              <v:shape style="position:absolute;left:9562;top:2892;width:118;height:112" type="#_x0000_t75" stroked="false">
                <v:imagedata r:id="rId153" o:title=""/>
              </v:shape>
              <v:shape style="position:absolute;left:9557;top:2428;width:729;height:1009" type="#_x0000_t75" stroked="false">
                <v:imagedata r:id="rId154" o:title=""/>
              </v:shape>
              <v:shape style="position:absolute;left:9743;top:2598;width:383;height:397" type="#_x0000_t75" stroked="false">
                <v:imagedata r:id="rId155" o:title=""/>
              </v:shape>
              <v:shape style="position:absolute;left:9630;top:2930;width:542;height:436" type="#_x0000_t75" stroked="false">
                <v:imagedata r:id="rId156" o:title=""/>
              </v:shape>
              <v:shape style="position:absolute;left:10148;top:3064;width:133;height:142" type="#_x0000_t75" stroked="false">
                <v:imagedata r:id="rId157" o:title=""/>
              </v:shape>
              <v:shape style="position:absolute;left:9562;top:2661;width:528;height:769" type="#_x0000_t75" stroked="false">
                <v:imagedata r:id="rId158" o:title=""/>
              </v:shape>
              <v:shape style="position:absolute;left:8929;top:3564;width:1985;height:3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721" w:right="721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Sofia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Quais dessas meninas tem a mesma quantidade de</w:t>
      </w:r>
      <w:r>
        <w:rPr>
          <w:color w:val="231F20"/>
          <w:spacing w:val="-2"/>
        </w:rPr>
        <w:t> </w:t>
      </w:r>
      <w:r>
        <w:rPr>
          <w:color w:val="231F20"/>
        </w:rPr>
        <w:t>bonecas?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Carolina.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Anita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Sofia.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Carolina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Laura.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Laura 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Sofia.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26"/>
          <w:footerReference w:type="default" r:id="rId12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Observe abaixo a fila de formigas andando em direção à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flor.</w:t>
      </w:r>
      <w:r>
        <w:rPr>
          <w:spacing w:val="-3"/>
        </w:rPr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53.943501pt;margin-top:12.386196pt;width:487.4pt;height:144.15pt;mso-position-horizontal-relative:page;mso-position-vertical-relative:paragraph;z-index:4480;mso-wrap-distance-left:0;mso-wrap-distance-right:0" coordorigin="1079,248" coordsize="9748,2883">
            <v:group style="position:absolute;left:1443;top:1969;width:1371;height:1153" coordorigin="1443,1969" coordsize="1371,1153">
              <v:shape style="position:absolute;left:1443;top:1969;width:1371;height:1153" coordorigin="1443,1969" coordsize="1371,1153" path="m2267,2610l2065,2610,2083,2679,2089,2760,2090,2848,2092,2934,2100,3013,2121,3078,2160,3121,2146,3053,2142,2976,2146,2893,2153,2807,2163,2720,2172,2634,2201,2633,2225,2627,2267,2610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325,2574l1934,2574,1886,2618,1824,2653,1755,2685,1685,2717,1619,2752,1554,2788,1523,2801,1488,2814,1465,2835,1471,2871,1539,2833,1612,2798,1688,2768,1844,2710,1921,2680,1995,2647,2065,2610,2341,2610,2325,2574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341,2610l2267,2610,2311,2645,2355,2692,2399,2743,2445,2788,2496,2821,2505,2800,2451,2744,2396,2688,2349,2627,2341,2610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1726,2354l1662,2354,1599,2366,1542,2389,1459,2464,1443,2516,1447,2574,1481,2622,1544,2659,1625,2680,1709,2681,1775,2658,1824,2622,1872,2588,1934,2574,2325,2574,2315,2551,2328,2547,2334,2535,2339,2522,2350,2515,2640,2515,2623,2479,2652,2479,2658,2479,2672,2474,2683,2468,2668,2445,2000,2445,1982,2444,1980,2432,1887,2432,1843,2392,1788,2366,1726,2354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640,2515l2576,2515,2622,2561,2677,2598,2740,2627,2813,2646,2788,2600,2742,2575,2690,2555,2646,2528,2640,2515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576,2515l2350,2515,2402,2528,2461,2527,2521,2520,2576,2515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652,2479l2623,2479,2642,2481,2652,247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060,2419l2026,2432,2000,2445,2668,2445,2653,2420,2101,2420,2060,241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1921,2206l1863,2206,1872,2260,1881,2313,1887,2366,1887,2389,1887,2432,1980,2432,1968,2359,1951,2278,1923,2209,1921,2206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315,1969l2279,1969,2228,2023,2185,2085,2150,2155,2124,2234,2107,2322,2101,2420,2653,2420,2646,2409,2614,2349,2160,2349,2165,2264,2191,2195,2230,2136,2270,2083,2301,2029,2315,196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208,2254l2195,2277,2184,2302,2174,2327,2160,2349,2614,2349,2613,2347,2583,2283,2574,2265,2281,2265,2208,2254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2631,2149l2572,2164,2523,2197,2493,2242,2420,2250,2351,2261,2281,2265,2574,2265,2552,2218,2594,2210,2639,2204,2676,2191,2695,2159,2631,2149xe" filled="true" fillcolor="#231f20" stroked="false">
                <v:path arrowok="t"/>
                <v:fill type="solid"/>
              </v:shape>
              <v:shape style="position:absolute;left:1443;top:1969;width:1371;height:1153" coordorigin="1443,1969" coordsize="1371,1153" path="m1875,2159l1788,2170,1606,2184,1519,2194,1581,2221,1650,2234,1723,2235,1795,2225,1863,2206,1921,2206,1875,2159xe" filled="true" fillcolor="#231f20" stroked="false">
                <v:path arrowok="t"/>
                <v:fill type="solid"/>
              </v:shape>
              <v:shape style="position:absolute;left:3141;top:1314;width:1371;height:1807" type="#_x0000_t75" stroked="false">
                <v:imagedata r:id="rId161" o:title=""/>
              </v:shape>
              <v:shape style="position:absolute;left:3692;top:1508;width:126;height:129" type="#_x0000_t75" stroked="false">
                <v:imagedata r:id="rId162" o:title=""/>
              </v:shape>
            </v:group>
            <v:group style="position:absolute;left:3896;top:1898;width:29;height:17" coordorigin="3896,1898" coordsize="29,17">
              <v:shape style="position:absolute;left:3896;top:1898;width:29;height:17" coordorigin="3896,1898" coordsize="29,17" path="m3906,1898l3896,1906,3905,1911,3923,1914,3924,1911,3915,1911,3906,1898xe" filled="true" fillcolor="#231f20" stroked="false">
                <v:path arrowok="t"/>
                <v:fill type="solid"/>
              </v:shape>
              <v:shape style="position:absolute;left:3896;top:1898;width:29;height:17" coordorigin="3896,1898" coordsize="29,17" path="m3925,1905l3915,1911,3924,1911,3925,1905xe" filled="true" fillcolor="#231f20" stroked="false">
                <v:path arrowok="t"/>
                <v:fill type="solid"/>
              </v:shape>
            </v:group>
            <v:group style="position:absolute;left:3896;top:1898;width:29;height:17" coordorigin="3896,1898" coordsize="29,17">
              <v:shape style="position:absolute;left:3896;top:1898;width:29;height:17" coordorigin="3896,1898" coordsize="29,17" path="m3925,1905l3923,1914,3905,1911,3896,1906,3906,1898,3915,1911,3925,1905xe" filled="false" stroked="true" strokeweight=".878pt" strokecolor="#231f20">
                <v:path arrowok="t"/>
              </v:shape>
            </v:group>
            <v:group style="position:absolute;left:3733;top:1795;width:14;height:13" coordorigin="3733,1795" coordsize="14,13">
              <v:shape style="position:absolute;left:3733;top:1795;width:14;height:13" coordorigin="3733,1795" coordsize="14,13" path="m3742,1795l3738,1797,3733,1803,3737,1808,3742,1806,3746,1801,3742,1795xe" filled="true" fillcolor="#231f20" stroked="false">
                <v:path arrowok="t"/>
                <v:fill type="solid"/>
              </v:shape>
            </v:group>
            <v:group style="position:absolute;left:3733;top:1795;width:14;height:13" coordorigin="3733,1795" coordsize="14,13">
              <v:shape style="position:absolute;left:3733;top:1795;width:14;height:13" coordorigin="3733,1795" coordsize="14,13" path="m3746,1801l3742,1806,3737,1808,3733,1803,3738,1797,3742,1795,3746,1801xe" filled="false" stroked="true" strokeweight=".878pt" strokecolor="#231f20">
                <v:path arrowok="t"/>
              </v:shape>
            </v:group>
            <v:group style="position:absolute;left:3703;top:1802;width:28;height:13" coordorigin="3703,1802" coordsize="28,13">
              <v:shape style="position:absolute;left:3703;top:1802;width:28;height:13" coordorigin="3703,1802" coordsize="28,13" path="m3703,1805l3708,1815,3714,1808,3728,1808,3728,1807,3719,1807,3703,1805xe" filled="true" fillcolor="#231f20" stroked="false">
                <v:path arrowok="t"/>
                <v:fill type="solid"/>
              </v:shape>
              <v:shape style="position:absolute;left:3703;top:1802;width:28;height:13" coordorigin="3703,1802" coordsize="28,13" path="m3728,1808l3714,1808,3731,1813,3728,1808xe" filled="true" fillcolor="#231f20" stroked="false">
                <v:path arrowok="t"/>
                <v:fill type="solid"/>
              </v:shape>
              <v:shape style="position:absolute;left:3703;top:1802;width:28;height:13" coordorigin="3703,1802" coordsize="28,13" path="m3725,1802l3719,1807,3728,1807,3725,1802xe" filled="true" fillcolor="#231f20" stroked="false">
                <v:path arrowok="t"/>
                <v:fill type="solid"/>
              </v:shape>
            </v:group>
            <v:group style="position:absolute;left:3703;top:1802;width:28;height:13" coordorigin="3703,1802" coordsize="28,13">
              <v:shape style="position:absolute;left:3703;top:1802;width:28;height:13" coordorigin="3703,1802" coordsize="28,13" path="m3725,1802l3731,1813,3714,1808,3708,1815,3703,1805,3719,1807,3725,1802xe" filled="false" stroked="true" strokeweight=".878pt" strokecolor="#231f20">
                <v:path arrowok="t"/>
              </v:shape>
            </v:group>
            <v:group style="position:absolute;left:3665;top:1811;width:32;height:26" coordorigin="3665,1811" coordsize="32,26">
              <v:shape style="position:absolute;left:3665;top:1811;width:32;height:26" coordorigin="3665,1811" coordsize="32,26" path="m3697,1811l3687,1812,3679,1818,3671,1827,3665,1836,3674,1830,3683,1825,3692,1820,3697,1811xe" filled="true" fillcolor="#231f20" stroked="false">
                <v:path arrowok="t"/>
                <v:fill type="solid"/>
              </v:shape>
            </v:group>
            <v:group style="position:absolute;left:3665;top:1811;width:32;height:26" coordorigin="3665,1811" coordsize="32,26">
              <v:shape style="position:absolute;left:3665;top:1811;width:32;height:26" coordorigin="3665,1811" coordsize="32,26" path="m3697,1811l3692,1820,3683,1825,3674,1830,3665,1836,3671,1827,3679,1818,3687,1812,3697,1811xe" filled="false" stroked="true" strokeweight=".878pt" strokecolor="#231f20">
                <v:path arrowok="t"/>
              </v:shape>
            </v:group>
            <v:group style="position:absolute;left:3575;top:1798;width:103;height:16" coordorigin="3575,1798" coordsize="103,16">
              <v:shape style="position:absolute;left:3575;top:1798;width:103;height:16" coordorigin="3575,1798" coordsize="103,16" path="m3647,1802l3608,1802,3626,1804,3643,1809,3660,1814,3678,1814,3652,1803,3647,1802xe" filled="true" fillcolor="#231f20" stroked="false">
                <v:path arrowok="t"/>
                <v:fill type="solid"/>
              </v:shape>
              <v:shape style="position:absolute;left:3575;top:1798;width:103;height:16" coordorigin="3575,1798" coordsize="103,16" path="m3627,1798l3601,1799,3575,1807,3588,1813,3596,1803,3608,1802,3647,1802,3627,1798xe" filled="true" fillcolor="#231f20" stroked="false">
                <v:path arrowok="t"/>
                <v:fill type="solid"/>
              </v:shape>
            </v:group>
            <v:group style="position:absolute;left:3575;top:1798;width:103;height:16" coordorigin="3575,1798" coordsize="103,16">
              <v:shape style="position:absolute;left:3575;top:1798;width:103;height:16" coordorigin="3575,1798" coordsize="103,16" path="m3678,1814l3660,1814,3643,1809,3626,1804,3608,1802,3596,1803,3588,1813,3575,1807,3601,1799,3627,1798,3652,1803,3678,1814xe" filled="false" stroked="true" strokeweight=".878pt" strokecolor="#231f20">
                <v:path arrowok="t"/>
              </v:shape>
            </v:group>
            <v:group style="position:absolute;left:3549;top:1787;width:19;height:20" coordorigin="3549,1787" coordsize="19,20">
              <v:shape style="position:absolute;left:3549;top:1787;width:19;height:20" coordorigin="3549,1787" coordsize="19,20" path="m3556,1787l3549,1795,3556,1798,3562,1807,3568,1799,3562,1796,3556,1787xe" filled="true" fillcolor="#231f20" stroked="false">
                <v:path arrowok="t"/>
                <v:fill type="solid"/>
              </v:shape>
            </v:group>
            <v:group style="position:absolute;left:3549;top:1787;width:19;height:20" coordorigin="3549,1787" coordsize="19,20">
              <v:shape style="position:absolute;left:3549;top:1787;width:19;height:20" coordorigin="3549,1787" coordsize="19,20" path="m3568,1799l3562,1807,3556,1798,3549,1795,3556,1787,3562,1796,3568,1799xe" filled="false" stroked="true" strokeweight=".878pt" strokecolor="#231f20">
                <v:path arrowok="t"/>
              </v:shape>
            </v:group>
            <v:group style="position:absolute;left:3519;top:1786;width:21;height:13" coordorigin="3519,1786" coordsize="21,13">
              <v:shape style="position:absolute;left:3519;top:1786;width:21;height:13" coordorigin="3519,1786" coordsize="21,13" path="m3539,1792l3530,1792,3535,1799,3540,1793,3539,1792xe" filled="true" fillcolor="#231f20" stroked="false">
                <v:path arrowok="t"/>
                <v:fill type="solid"/>
              </v:shape>
              <v:shape style="position:absolute;left:3519;top:1786;width:21;height:13" coordorigin="3519,1786" coordsize="21,13" path="m3519,1786l3525,1796,3530,1792,3539,1792,3534,1787,3519,1786xe" filled="true" fillcolor="#231f20" stroked="false">
                <v:path arrowok="t"/>
                <v:fill type="solid"/>
              </v:shape>
            </v:group>
            <v:group style="position:absolute;left:3519;top:1786;width:21;height:13" coordorigin="3519,1786" coordsize="21,13">
              <v:shape style="position:absolute;left:3519;top:1786;width:21;height:13" coordorigin="3519,1786" coordsize="21,13" path="m3540,1793l3535,1799,3530,1792,3525,1796,3519,1786,3534,1787,3540,1793xe" filled="false" stroked="true" strokeweight=".878pt" strokecolor="#231f20">
                <v:path arrowok="t"/>
              </v:shape>
            </v:group>
            <v:group style="position:absolute;left:3972;top:1908;width:263;height:160" coordorigin="3972,1908" coordsize="263,160">
              <v:shape style="position:absolute;left:3972;top:1908;width:263;height:160" coordorigin="3972,1908" coordsize="263,160" path="m3975,1908l3972,1908,3974,1911,3987,1911,4001,1914,4015,1917,4029,1922,4058,1931,4099,1981,4104,1995,4110,2014,4116,2032,4125,2051,4140,2068,4144,2057,4131,2051,4122,2032,4123,2018,4119,2006,4111,1993,4103,1980,4098,1967,4098,1953,4128,1953,4083,1933,4055,1923,4026,1914,4002,1909,3976,1909,3975,1908xe" filled="true" fillcolor="#231f20" stroked="false">
                <v:path arrowok="t"/>
                <v:fill type="solid"/>
              </v:shape>
              <v:shape style="position:absolute;left:3972;top:1908;width:263;height:160" coordorigin="3972,1908" coordsize="263,160" path="m4128,1953l4098,1953,4123,1956,4149,1964,4174,1972,4200,1971,4197,1968,4193,1965,4179,1965,4157,1963,4133,1955,4128,1953xe" filled="true" fillcolor="#231f20" stroked="false">
                <v:path arrowok="t"/>
                <v:fill type="solid"/>
              </v:shape>
              <v:shape style="position:absolute;left:3972;top:1908;width:263;height:160" coordorigin="3972,1908" coordsize="263,160" path="m4235,1942l4219,1947,4206,1954,4193,1961,4179,1965,4193,1965,4198,1962,4208,1959,4218,1956,4228,1951,4235,1942xe" filled="true" fillcolor="#231f20" stroked="false">
                <v:path arrowok="t"/>
                <v:fill type="solid"/>
              </v:shape>
              <v:shape style="position:absolute;left:3972;top:1908;width:263;height:160" coordorigin="3972,1908" coordsize="263,160" path="m3999,1908l3976,1909,4002,1909,3999,1908xe" filled="true" fillcolor="#231f20" stroked="false">
                <v:path arrowok="t"/>
                <v:fill type="solid"/>
              </v:shape>
            </v:group>
            <v:group style="position:absolute;left:3972;top:1908;width:263;height:160" coordorigin="3972,1908" coordsize="263,160">
              <v:shape style="position:absolute;left:3972;top:1908;width:263;height:160" coordorigin="3972,1908" coordsize="263,160" path="m4235,1942l4228,1951,4218,1956,4208,1959,4198,1962,4193,1965,4197,1968,4200,1971,4174,1972,4149,1964,4123,1956,4098,1953,4098,1967,4103,1980,4111,1993,4119,2006,4123,2018,4122,2032,4127,2043,4131,2051,4144,2057,4140,2068,4125,2051,4116,2032,4110,2014,4104,1995,4099,1981,4094,1967,4089,1954,4029,1922,4015,1917,4001,1914,3987,1911,3974,1911,3972,1908,3975,1908,3976,1909,3999,1908,4083,1933,4133,1955,4157,1963,4179,1965,4193,1961,4206,1954,4219,1947,4235,1942xe" filled="false" stroked="true" strokeweight=".878pt" strokecolor="#231f20">
                <v:path arrowok="t"/>
              </v:shape>
            </v:group>
            <v:group style="position:absolute;left:3899;top:1918;width:116;height:298" coordorigin="3899,1918" coordsize="116,298">
              <v:shape style="position:absolute;left:3899;top:1918;width:116;height:298" coordorigin="3899,1918" coordsize="116,298" path="m3900,1918l3899,1928,3904,1936,3912,1942,3918,1949,3931,1972,3941,1996,3951,2020,3962,2043,3955,2053,3967,2058,3969,2066,3970,2103,3965,2143,3961,2181,3966,2216,3971,2186,3972,2156,3974,2126,3983,2097,3994,2097,3988,2092,3978,2087,3977,2068,3970,2049,3961,2029,3952,2009,3943,1985,3933,1962,3920,1940,3900,1918xe" filled="true" fillcolor="#231f20" stroked="false">
                <v:path arrowok="t"/>
                <v:fill type="solid"/>
              </v:shape>
              <v:shape style="position:absolute;left:3899;top:1918;width:116;height:298" coordorigin="3899,1918" coordsize="116,298" path="m3994,2097l3983,2097,3991,2105,3999,2113,4007,2119,4015,2123,4008,2112,3999,2101,3994,2097xe" filled="true" fillcolor="#231f20" stroked="false">
                <v:path arrowok="t"/>
                <v:fill type="solid"/>
              </v:shape>
            </v:group>
            <v:group style="position:absolute;left:3899;top:1918;width:116;height:298" coordorigin="3899,1918" coordsize="116,298">
              <v:shape style="position:absolute;left:3899;top:1918;width:116;height:298" coordorigin="3899,1918" coordsize="116,298" path="m3900,1918l3920,1940,3933,1962,3943,1985,3952,2009,3961,2029,3970,2049,3977,2068,3978,2087,3988,2092,3999,2101,4008,2112,4015,2123,4007,2119,3999,2113,3991,2105,3983,2097,3974,2126,3972,2156,3971,2186,3966,2216,3961,2181,3965,2143,3970,2103,3969,2066,3967,2058,3955,2053,3962,2043,3951,2020,3941,1996,3931,1972,3918,1949,3912,1942,3904,1936,3899,1928,3900,1918xe" filled="false" stroked="true" strokeweight=".878pt" strokecolor="#231f20">
                <v:path arrowok="t"/>
              </v:shape>
            </v:group>
            <v:group style="position:absolute;left:1468;top:1543;width:1636;height:774" coordorigin="1468,1543" coordsize="1636,774">
              <v:shape style="position:absolute;left:1468;top:1543;width:1636;height:774" coordorigin="1468,1543" coordsize="1636,774" path="m1539,2231l1476,2232,1470,2251,1468,2274,1472,2298,1480,2316,1560,2314,1607,2306,1484,2306,1480,2289,1478,2269,1480,2251,1486,2236,1684,2236,1716,2232,1717,2232,1603,2232,1539,2231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2106,2180l2023,2187,1945,2202,1871,2223,1724,2269,1649,2288,1569,2302,1484,2306,1607,2306,1635,2302,1708,2282,1779,2259,1849,2235,1919,2213,1990,2198,2018,2194,2049,2191,2079,2189,2141,2189,2106,2180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1684,2236l1486,2236,1564,2243,1641,2241,1684,2236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2141,2189l2079,2189,2107,2189,2159,2197,2250,2223,2256,2225,2305,2233,2380,2233,2417,2227,2328,2227,2271,2221,2216,2209,2161,2194,2141,2189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3098,1543l3022,1558,2945,1572,2626,1625,2547,1640,2470,1655,2391,1674,2321,1697,2263,1731,2218,1782,2187,1841,2162,1908,2142,1979,2123,2054,2104,2128,2061,2144,2015,2158,1919,2182,1873,2194,1777,2218,1666,2232,1603,2232,1717,2232,1788,2219,1856,2203,1919,2187,2025,2162,2074,2149,2119,2132,2114,2123,2115,2114,2119,2104,2122,2095,2139,2022,2158,1955,2179,1891,2205,1829,2265,1739,2359,1688,2435,1667,2513,1649,2593,1635,2675,1622,2840,1599,2920,1586,2999,1571,3075,1553,3096,1553,3103,1547,3103,1543,3101,1543,3098,1543xe" filled="true" fillcolor="#231f20" stroked="false">
                <v:path arrowok="t"/>
                <v:fill type="solid"/>
              </v:shape>
              <v:shape style="position:absolute;left:1468;top:1543;width:1636;height:774" coordorigin="1468,1543" coordsize="1636,774" path="m3096,1553l3075,1553,3078,1553,3080,1553,3080,1557,3026,1605,2979,1661,2936,1724,2898,1790,2860,1857,2822,1923,2782,1985,2740,2039,2690,2091,2632,2137,2566,2175,2494,2205,2415,2223,2328,2227,2417,2227,2513,2205,2570,2181,2642,2139,2702,2089,2754,2033,2799,1970,2842,1901,2884,1827,2919,1766,2958,1705,3001,1647,3049,1593,3096,1553xe" filled="true" fillcolor="#231f20" stroked="false">
                <v:path arrowok="t"/>
                <v:fill type="solid"/>
              </v:shape>
            </v:group>
            <v:group style="position:absolute;left:1478;top:1553;width:1603;height:754" coordorigin="1478,1553" coordsize="1603,754">
              <v:shape style="position:absolute;left:1478;top:1553;width:1603;height:754" coordorigin="1478,1553" coordsize="1603,754" path="m3080,1557l3080,1553,3078,1553,3075,1553,2999,1571,2920,1586,2840,1599,2758,1610,2675,1622,2593,1635,2513,1649,2435,1667,2359,1688,2265,1739,2205,1829,2179,1891,2158,1955,2139,2022,2122,2095,2119,2104,2115,2114,2114,2123,2119,2132,2074,2149,2025,2162,1973,2174,1919,2187,1856,2203,1788,2219,1716,2232,1641,2241,1564,2243,1486,2236,1480,2251,1478,2269,1480,2289,1484,2306,1569,2302,1649,2288,1724,2269,1798,2246,1871,2223,1945,2202,2023,2187,2106,2180,2161,2194,2216,2209,2271,2221,2328,2227,2415,2223,2494,2205,2566,2175,2632,2137,2690,2091,2740,2039,2782,1985,2822,1923,2860,1857,2898,1790,2936,1724,2979,1661,3026,1605,3080,1557xe" filled="false" stroked="true" strokeweight=".878pt" strokecolor="#231f20">
                <v:path arrowok="t"/>
              </v:shape>
            </v:group>
            <v:group style="position:absolute;left:1468;top:1543;width:1636;height:774" coordorigin="1468,1543" coordsize="1636,774">
              <v:shape style="position:absolute;left:1468;top:1543;width:1636;height:774" coordorigin="1468,1543" coordsize="1636,774" path="m2884,1827l2842,1901,2799,1970,2754,2033,2702,2089,2642,2139,2570,2181,2513,2205,2449,2223,2380,2233,2305,2233,2256,2225,2208,2211,2159,2197,2107,2189,2079,2189,2049,2191,1919,2213,1849,2235,1779,2259,1708,2282,1635,2302,1560,2314,1480,2316,1472,2298,1468,2274,1470,2251,1476,2232,1539,2231,1603,2232,1666,2232,1729,2227,1825,2207,1919,2182,1968,2170,2015,2158,2061,2144,2104,2128,2123,2054,2142,1979,2162,1908,2187,1841,2218,1782,2263,1731,2321,1697,2391,1674,2470,1655,2547,1640,2626,1625,2705,1611,2786,1598,2866,1585,2945,1572,3022,1558,3098,1543,3101,1543,3103,1543,3103,1547,3049,1593,3001,1647,2958,1705,2919,1766,2884,1827xe" filled="false" stroked="true" strokeweight=".878pt" strokecolor="#231f20">
                <v:path arrowok="t"/>
              </v:shape>
            </v:group>
            <v:group style="position:absolute;left:2106;top:1628;width:846;height:529" coordorigin="2106,1628" coordsize="846,529">
              <v:shape style="position:absolute;left:2106;top:1628;width:846;height:529" coordorigin="2106,1628" coordsize="846,529" path="m2484,1758l2434,1813,2396,1881,2371,1959,2363,2043,2305,2078,2244,2109,2178,2136,2106,2156,2178,2143,2250,2115,2317,2080,2377,2043,2384,2038,2373,2038,2380,1956,2406,1883,2443,1817,2484,1758xe" filled="true" fillcolor="#231f20" stroked="false">
                <v:path arrowok="t"/>
                <v:fill type="solid"/>
              </v:shape>
              <v:shape style="position:absolute;left:2106;top:1628;width:846;height:529" coordorigin="2106,1628" coordsize="846,529" path="m2742,1668l2695,1691,2658,1723,2634,1768,2627,1827,2566,1883,2506,1938,2442,1991,2373,2038,2384,2038,2476,1974,2564,1900,2645,1823,2631,1823,2639,1785,2668,1722,2720,1687,2733,1681,2742,1668xe" filled="true" fillcolor="#231f20" stroked="false">
                <v:path arrowok="t"/>
                <v:fill type="solid"/>
              </v:shape>
              <v:shape style="position:absolute;left:2106;top:1628;width:846;height:529" coordorigin="2106,1628" coordsize="846,529" path="m2951,1628l2929,1629,2908,1636,2888,1648,2868,1659,2804,1694,2741,1733,2683,1775,2631,1823,2645,1823,2648,1820,2690,1780,2736,1744,2785,1711,2838,1682,2893,1655,2951,1628xe" filled="true" fillcolor="#231f20" stroked="false">
                <v:path arrowok="t"/>
                <v:fill type="solid"/>
              </v:shape>
            </v:group>
            <v:group style="position:absolute;left:2106;top:1628;width:846;height:529" coordorigin="2106,1628" coordsize="846,529">
              <v:shape style="position:absolute;left:2106;top:1628;width:846;height:529" coordorigin="2106,1628" coordsize="846,529" path="m2951,1628l2929,1629,2908,1636,2888,1648,2868,1659,2804,1694,2741,1733,2683,1775,2631,1823,2639,1785,2668,1722,2720,1687,2733,1681,2658,1723,2627,1827,2566,1883,2506,1938,2442,1991,2373,2038,2380,1956,2406,1883,2443,1817,2484,1758,2434,1813,2396,1881,2371,1959,2363,2043,2305,2078,2244,2109,2178,2136,2106,2156,2178,2143,2250,2115,2317,2080,2377,2043,2428,2009,2521,1937,2607,1860,2648,1820,2690,1780,2736,1744,2785,1711,2838,1682,2893,1655,2951,1628xe" filled="false" stroked="true" strokeweight=".878pt" strokecolor="#231f20">
                <v:path arrowok="t"/>
              </v:shape>
              <v:shape style="position:absolute;left:2514;top:1845;width:277;height:107" type="#_x0000_t75" stroked="false">
                <v:imagedata r:id="rId163" o:title=""/>
              </v:shape>
              <v:shape style="position:absolute;left:2273;top:2024;width:370;height:103" type="#_x0000_t75" stroked="false">
                <v:imagedata r:id="rId164" o:title=""/>
              </v:shape>
              <v:shape style="position:absolute;left:4673;top:1054;width:1371;height:2067" type="#_x0000_t75" stroked="false">
                <v:imagedata r:id="rId165" o:title=""/>
              </v:shape>
              <v:shape style="position:absolute;left:6372;top:1758;width:1459;height:1363" type="#_x0000_t75" stroked="false">
                <v:imagedata r:id="rId166" o:title=""/>
              </v:shape>
              <v:shape style="position:absolute;left:8778;top:248;width:1762;height:2860" type="#_x0000_t75" stroked="false">
                <v:imagedata r:id="rId167" o:title=""/>
              </v:shape>
              <v:shape style="position:absolute;left:9948;top:2022;width:197;height:274" type="#_x0000_t75" stroked="false">
                <v:imagedata r:id="rId168" o:title=""/>
              </v:shape>
            </v:group>
            <v:group style="position:absolute;left:9497;top:262;width:208;height:315" coordorigin="9497,262" coordsize="208,315">
              <v:shape style="position:absolute;left:9497;top:262;width:208;height:315" coordorigin="9497,262" coordsize="208,315" path="m9620,289l9566,289,9587,300,9605,314,9621,329,9635,346,9644,359,9646,369,9641,378,9630,389,9615,400,9601,412,9554,455,9497,516,9543,526,9589,539,9635,555,9681,576,9684,565,9690,555,9688,548,9680,526,9671,504,9664,486,9609,486,9606,483,9653,430,9682,401,9698,386,9705,371,9701,355,9688,338,9663,317,9636,298,9620,289xe" filled="true" fillcolor="#ffffff" stroked="false">
                <v:path arrowok="t"/>
                <v:fill type="solid"/>
              </v:shape>
              <v:shape style="position:absolute;left:9497;top:262;width:208;height:315" coordorigin="9497,262" coordsize="208,315" path="m9654,460l9609,486,9664,486,9654,460xe" filled="true" fillcolor="#ffffff" stroked="false">
                <v:path arrowok="t"/>
                <v:fill type="solid"/>
              </v:shape>
              <v:shape style="position:absolute;left:9497;top:262;width:208;height:315" coordorigin="9497,262" coordsize="208,315" path="m9541,262l9523,264,9506,273,9512,288,9519,302,9526,316,9534,328,9549,347,9562,367,9571,389,9575,414,9580,407,9584,403,9591,395,9596,392,9600,388,9608,377,9613,366,9612,355,9607,343,9598,330,9587,316,9577,303,9566,289,9620,289,9608,282,9578,269,9559,263,9541,262xe" filled="true" fillcolor="#ffffff" stroked="false">
                <v:path arrowok="t"/>
                <v:fill type="solid"/>
              </v:shape>
              <v:shape style="position:absolute;left:9798;top:1323;width:260;height:243" type="#_x0000_t75" stroked="false">
                <v:imagedata r:id="rId169" o:title=""/>
              </v:shape>
            </v:group>
            <v:group style="position:absolute;left:9261;top:356;width:262;height:153" coordorigin="9261,356" coordsize="262,153">
              <v:shape style="position:absolute;left:9261;top:356;width:262;height:153" coordorigin="9261,356" coordsize="262,153" path="m9266,421l9282,479,9455,507,9467,509,9474,505,9487,494,9500,484,9523,462,9498,444,9337,444,9301,438,9266,421xe" filled="true" fillcolor="#ffffff" stroked="false">
                <v:path arrowok="t"/>
                <v:fill type="solid"/>
              </v:shape>
              <v:shape style="position:absolute;left:9261;top:356;width:262;height:153" coordorigin="9261,356" coordsize="262,153" path="m9472,425l9409,425,9373,441,9337,444,9498,444,9485,435,9472,425xe" filled="true" fillcolor="#ffffff" stroked="false">
                <v:path arrowok="t"/>
                <v:fill type="solid"/>
              </v:shape>
              <v:shape style="position:absolute;left:9261;top:356;width:262;height:153" coordorigin="9261,356" coordsize="262,153" path="m9276,356l9266,362,9263,372,9261,379,9310,420,9375,427,9382,427,9396,426,9409,425,9472,425,9467,421,9462,415,9456,412,9432,401,9415,397,9330,397,9312,393,9299,381,9288,359,9276,356xe" filled="true" fillcolor="#ffffff" stroked="false">
                <v:path arrowok="t"/>
                <v:fill type="solid"/>
              </v:shape>
              <v:shape style="position:absolute;left:9261;top:356;width:262;height:153" coordorigin="9261,356" coordsize="262,153" path="m9382,393l9330,397,9415,397,9407,395,9382,393xe" filled="true" fillcolor="#ffffff" stroked="false">
                <v:path arrowok="t"/>
                <v:fill type="solid"/>
              </v:shape>
            </v:group>
            <v:group style="position:absolute;left:9679;top:353;width:164;height:251" coordorigin="9679,353" coordsize="164,251">
              <v:shape style="position:absolute;left:9679;top:353;width:164;height:251" coordorigin="9679,353" coordsize="164,251" path="m9836,385l9764,385,9756,400,9747,415,9718,476,9704,539,9698,570,9697,574,9698,581,9708,591,9717,596,9727,603,9736,530,9780,456,9814,435,9826,428,9838,416,9842,402,9839,388,9836,385xe" filled="true" fillcolor="#ffffff" stroked="false">
                <v:path arrowok="t"/>
                <v:fill type="solid"/>
              </v:shape>
              <v:shape style="position:absolute;left:9679;top:353;width:164;height:251" coordorigin="9679,353" coordsize="164,251" path="m9721,353l9726,373,9727,390,9721,405,9710,417,9702,424,9693,429,9682,437,9679,442,9680,446,9682,457,9685,469,9691,492,9703,461,9718,431,9737,405,9764,385,9836,385,9827,376,9802,363,9776,356,9749,353,9721,353xe" filled="true" fillcolor="#ffffff" stroked="false">
                <v:path arrowok="t"/>
                <v:fill type="solid"/>
              </v:shape>
            </v:group>
            <v:group style="position:absolute;left:9317;top:274;width:189;height:134" coordorigin="9317,274" coordsize="189,134">
              <v:shape style="position:absolute;left:9317;top:274;width:189;height:134" coordorigin="9317,274" coordsize="189,134" path="m9498,385l9429,385,9455,391,9479,407,9491,395,9498,385xe" filled="true" fillcolor="#ffffff" stroked="false">
                <v:path arrowok="t"/>
                <v:fill type="solid"/>
              </v:shape>
              <v:shape style="position:absolute;left:9317;top:274;width:189;height:134" coordorigin="9317,274" coordsize="189,134" path="m9338,341l9332,341,9329,343,9322,348,9317,354,9320,374,9323,382,9343,386,9354,387,9364,388,9374,388,9402,385,9498,385,9500,381,9505,367,9505,358,9389,358,9372,357,9355,353,9340,343,9338,341xe" filled="true" fillcolor="#ffffff" stroked="false">
                <v:path arrowok="t"/>
                <v:fill type="solid"/>
              </v:shape>
              <v:shape style="position:absolute;left:9317;top:274;width:189;height:134" coordorigin="9317,274" coordsize="189,134" path="m9496,321l9470,321,9467,333,9460,342,9389,358,9505,358,9505,351,9501,335,9496,321xe" filled="true" fillcolor="#ffffff" stroked="false">
                <v:path arrowok="t"/>
                <v:fill type="solid"/>
              </v:shape>
              <v:shape style="position:absolute;left:9317;top:274;width:189;height:134" coordorigin="9317,274" coordsize="189,134" path="m9454,274l9380,303,9353,329,9355,339,9368,340,9394,341,9420,339,9445,333,9470,321,9496,321,9465,276,9454,274xe" filled="true" fillcolor="#ffffff" stroked="false">
                <v:path arrowok="t"/>
                <v:fill type="solid"/>
              </v:shape>
            </v:group>
            <v:group style="position:absolute;left:9272;top:1403;width:168;height:163" coordorigin="9272,1403" coordsize="168,163">
              <v:shape style="position:absolute;left:9272;top:1403;width:168;height:163" coordorigin="9272,1403" coordsize="168,163" path="m9376,1403l9316,1431,9307,1473,9309,1495,9309,1517,9302,1536,9290,1552,9272,1564,9280,1564,9346,1541,9372,1494,9381,1472,9395,1456,9412,1445,9433,1440,9421,1424,9414,1415,9407,1407,9405,1404,9400,1404,9376,1403xe" filled="true" fillcolor="#ffffff" stroked="false">
                <v:path arrowok="t"/>
                <v:fill type="solid"/>
              </v:shape>
              <v:shape style="position:absolute;left:9272;top:1403;width:168;height:163" coordorigin="9272,1403" coordsize="168,163" path="m9435,1440l9434,1440,9433,1440,9434,1441,9435,1440xe" filled="true" fillcolor="#ffffff" stroked="false">
                <v:path arrowok="t"/>
                <v:fill type="solid"/>
              </v:shape>
              <v:shape style="position:absolute;left:9272;top:1403;width:168;height:163" coordorigin="9272,1403" coordsize="168,163" path="m9437,1438l9435,1440,9436,1440,9437,1438xe" filled="true" fillcolor="#ffffff" stroked="false">
                <v:path arrowok="t"/>
                <v:fill type="solid"/>
              </v:shape>
              <v:shape style="position:absolute;left:9272;top:1403;width:168;height:163" coordorigin="9272,1403" coordsize="168,163" path="m9439,1436l9437,1437,9439,1436xe" filled="true" fillcolor="#ffffff" stroked="false">
                <v:path arrowok="t"/>
                <v:fill type="solid"/>
              </v:shape>
              <v:shape style="position:absolute;left:9724;top:1820;width:117;height:132" type="#_x0000_t75" stroked="false">
                <v:imagedata r:id="rId170" o:title=""/>
              </v:shape>
            </v:group>
            <v:group style="position:absolute;left:9888;top:2561;width:61;height:87" coordorigin="9888,2561" coordsize="61,87">
              <v:shape style="position:absolute;left:9888;top:2561;width:61;height:87" coordorigin="9888,2561" coordsize="61,87" path="m9949,2561l9894,2600,9888,2647,9915,2633,9935,2612,9947,2587,9949,2561xe" filled="true" fillcolor="#ffffff" stroked="false">
                <v:path arrowok="t"/>
                <v:fill type="solid"/>
              </v:shape>
            </v:group>
            <v:group style="position:absolute;left:9492;top:361;width:59;height:84" coordorigin="9492,361" coordsize="59,84">
              <v:shape style="position:absolute;left:9492;top:361;width:59;height:84" coordorigin="9492,361" coordsize="59,84" path="m9531,361l9518,384,9512,396,9505,407,9502,413,9492,418,9507,432,9516,437,9533,444,9550,431,9550,423,9547,406,9544,390,9539,374,9531,361xe" filled="true" fillcolor="#ffffff" stroked="false">
                <v:path arrowok="t"/>
                <v:fill type="solid"/>
              </v:shape>
            </v:group>
            <v:group style="position:absolute;left:9480;top:1059;width:616;height:263" coordorigin="9480,1059" coordsize="616,263">
              <v:shape style="position:absolute;left:9480;top:1059;width:616;height:263" coordorigin="9480,1059" coordsize="616,263" path="m10039,1059l9976,1108,9939,1147,9902,1182,9815,1226,9732,1246,9659,1252,9622,1252,9596,1253,9520,1278,9480,1322,9490,1315,9499,1310,9507,1304,9538,1286,9570,1275,9603,1270,9751,1270,9806,1261,9875,1236,9936,1186,9969,1142,9986,1120,10039,1080,10055,1078,10086,1078,10085,1076,10064,1062,10039,1059xe" filled="true" fillcolor="#231f20" stroked="false">
                <v:path arrowok="t"/>
                <v:fill type="solid"/>
              </v:shape>
              <v:shape style="position:absolute;left:9480;top:1059;width:616;height:263" coordorigin="9480,1059" coordsize="616,263" path="m9751,1270l9603,1270,9638,1270,9695,1272,9751,1270,9751,1270xe" filled="true" fillcolor="#231f20" stroked="false">
                <v:path arrowok="t"/>
                <v:fill type="solid"/>
              </v:shape>
              <v:shape style="position:absolute;left:9480;top:1059;width:616;height:263" coordorigin="9480,1059" coordsize="616,263" path="m10086,1078l10055,1078,10070,1078,10084,1084,10096,1098,10086,1078xe" filled="true" fillcolor="#231f20" stroked="false">
                <v:path arrowok="t"/>
                <v:fill type="solid"/>
              </v:shape>
            </v:group>
            <v:group style="position:absolute;left:1088;top:3121;width:9730;height:2" coordorigin="1088,3121" coordsize="9730,2">
              <v:shape style="position:absolute;left:1088;top:3121;width:9730;height:2" coordorigin="1088,3121" coordsize="9730,0" path="m1088,3121l10818,3121e" filled="false" stroked="true" strokeweight="0pt" strokecolor="#231f20">
                <v:path arrowok="t"/>
              </v:shape>
            </v:group>
            <v:group style="position:absolute;left:1088;top:3121;width:9730;height:2" coordorigin="1088,3121" coordsize="9730,2">
              <v:shape style="position:absolute;left:1088;top:3121;width:9730;height:2" coordorigin="1088,3121" coordsize="9730,0" path="m1088,3121l10818,3121e" filled="false" stroked="true" strokeweight=".878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9"/>
        <w:ind w:left="110" w:right="0"/>
        <w:jc w:val="left"/>
      </w:pPr>
      <w:r>
        <w:rPr>
          <w:color w:val="231F20"/>
        </w:rPr>
        <w:t>A  formiga que está em 1° lugar  nessa fila está carregando qual</w:t>
      </w:r>
      <w:r>
        <w:rPr>
          <w:color w:val="231F20"/>
          <w:spacing w:val="-18"/>
        </w:rPr>
        <w:t> </w:t>
      </w:r>
      <w:r>
        <w:rPr>
          <w:color w:val="231F20"/>
        </w:rPr>
        <w:t>folha?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229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6.062248pt;margin-top:-2.199168pt;width:89.4pt;height:42.8pt;mso-position-horizontal-relative:page;mso-position-vertical-relative:paragraph;z-index:4504" coordorigin="1521,-44" coordsize="1788,856">
            <v:group style="position:absolute;left:1531;top:-34;width:1769;height:837" coordorigin="1531,-34" coordsize="1769,837">
              <v:shape style="position:absolute;left:1531;top:-34;width:1769;height:837" coordorigin="1531,-34" coordsize="1769,837" path="m1608,710l1540,711,1532,732,1531,752,1531,759,1534,783,1543,802,1630,800,1681,792,1548,792,1543,773,1541,752,1543,732,1550,716,1764,716,1798,712,1799,712,1676,712,1608,710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2221,655l2141,661,2065,675,1993,694,1922,715,1852,738,1781,759,1707,776,1630,788,1548,792,1681,792,1711,787,1790,766,1867,740,1942,714,2018,691,2095,675,2125,671,2159,667,2192,665,2259,665,2221,655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1764,716l1550,716,1634,724,1717,721,1764,716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2259,665l2192,665,2221,665,2278,673,2383,703,2436,712,2517,712,2557,706,2461,706,2399,700,2339,687,2280,671,2259,665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3294,-34l3221,-20,3147,-6,2764,58,2688,72,2615,88,2528,108,2453,133,2390,170,2341,225,2308,289,2281,361,2259,438,2239,518,2219,599,2172,617,2122,631,2019,657,1968,671,1865,697,1744,712,1676,712,1799,712,1877,697,1950,680,2019,663,2133,636,2186,622,2234,604,2229,594,2230,583,2234,573,2238,563,2256,484,2276,411,2300,342,2328,276,2358,221,2436,147,2494,123,2568,102,2644,84,2722,70,2801,57,3041,22,3119,9,3195,-6,3269,-23,3292,-23,3299,-30,3300,-34,3297,-34,3294,-34xe" filled="true" fillcolor="#231f20" stroked="false">
                <v:path arrowok="t"/>
                <v:fill type="solid"/>
              </v:shape>
              <v:shape style="position:absolute;left:1531;top:-34;width:1769;height:837" coordorigin="1531,-34" coordsize="1769,837" path="m3292,-23l3269,-23,3272,-23,3275,-23,3274,-19,3216,33,3165,94,3119,161,3077,233,3036,306,2995,377,2952,444,2913,496,2866,545,2814,590,2755,630,2690,663,2620,688,2543,703,2461,706,2557,706,2660,682,2722,656,2790,617,2848,573,2898,523,2943,468,2984,408,3023,342,3062,273,3100,207,3142,141,3189,78,3241,20,3292,-23xe" filled="true" fillcolor="#231f20" stroked="false">
                <v:path arrowok="t"/>
                <v:fill type="solid"/>
              </v:shape>
            </v:group>
            <v:group style="position:absolute;left:1541;top:-23;width:1734;height:816" coordorigin="1541,-23" coordsize="1734,816">
              <v:shape style="position:absolute;left:1541;top:-23;width:1734;height:816" coordorigin="1541,-23" coordsize="1734,816" path="m3274,-19l3275,-23,3272,-23,3269,-23,3195,-6,3119,9,3041,22,2961,34,2881,45,2801,57,2722,70,2644,84,2568,102,2494,123,2436,147,2358,221,2328,276,2300,342,2276,411,2256,484,2238,563,2234,573,2230,583,2229,594,2234,604,2186,622,2133,636,2077,649,2019,663,1950,680,1877,697,1798,712,1717,721,1634,724,1550,716,1543,732,1541,752,1543,773,1548,792,1630,788,1707,776,1781,759,1852,738,1922,715,1993,694,2065,675,2141,661,2221,655,2280,671,2339,687,2399,700,2461,706,2543,703,2620,688,2690,663,2755,630,2814,590,2866,545,2913,496,2952,444,2995,377,3036,306,3077,233,3119,161,3165,94,3216,33,3274,-19xe" filled="false" stroked="true" strokeweight=".95pt" strokecolor="#231f20">
                <v:path arrowok="t"/>
              </v:shape>
            </v:group>
            <v:group style="position:absolute;left:1531;top:-34;width:1769;height:837" coordorigin="1531,-34" coordsize="1769,837">
              <v:shape style="position:absolute;left:1531;top:-34;width:1769;height:837" coordorigin="1531,-34" coordsize="1769,837" path="m3062,273l3023,343,2984,408,2943,468,2898,523,2848,573,2790,617,2722,656,2660,682,2592,701,2517,712,2436,712,2383,703,2331,688,2278,673,2221,665,2192,665,2159,667,2095,675,2018,691,1942,714,1867,740,1790,766,1711,787,1630,800,1543,802,1534,783,1531,757,1532,732,1540,711,1608,710,1676,712,1744,712,1813,706,1917,684,2019,657,2071,644,2122,631,2172,617,2219,599,2239,518,2259,438,2281,361,2308,289,2341,225,2390,170,2453,133,2528,108,2615,88,2688,72,2764,58,2840,45,2917,32,2994,19,3071,7,3147,-6,3221,-20,3294,-34,3297,-34,3300,-34,3299,-30,3241,20,3189,78,3142,141,3100,207,3062,273xe" filled="false" stroked="true" strokeweight=".95pt" strokecolor="#231f20">
                <v:path arrowok="t"/>
              </v:shape>
            </v:group>
            <v:group style="position:absolute;left:2220;top:58;width:915;height:572" coordorigin="2220,58" coordsize="915,572">
              <v:shape style="position:absolute;left:2220;top:58;width:915;height:572" coordorigin="2220,58" coordsize="915,572" path="m2629,199l2576,258,2534,331,2508,416,2499,507,2436,544,2370,578,2299,607,2220,629,2299,615,2376,585,2449,547,2514,507,2521,502,2509,502,2517,413,2545,334,2585,263,2629,199xe" filled="true" fillcolor="#231f20" stroked="false">
                <v:path arrowok="t"/>
                <v:fill type="solid"/>
              </v:shape>
              <v:shape style="position:absolute;left:2220;top:58;width:915;height:572" coordorigin="2220,58" coordsize="915,572" path="m2909,102l2858,126,2818,161,2792,209,2784,274,2719,334,2653,394,2584,451,2509,502,2521,502,2620,432,2669,392,2716,352,2762,309,2804,268,2789,268,2798,228,2829,160,2884,122,2899,115,2909,102xe" filled="true" fillcolor="#231f20" stroked="false">
                <v:path arrowok="t"/>
                <v:fill type="solid"/>
              </v:shape>
              <v:shape style="position:absolute;left:2220;top:58;width:915;height:572" coordorigin="2220,58" coordsize="915,572" path="m3135,58l3111,59,3088,67,3067,79,3045,91,2975,130,2908,171,2845,217,2789,268,2804,268,2807,265,2853,223,2902,183,2956,148,3012,116,3072,87,3135,58xe" filled="true" fillcolor="#231f20" stroked="false">
                <v:path arrowok="t"/>
                <v:fill type="solid"/>
              </v:shape>
            </v:group>
            <v:group style="position:absolute;left:2220;top:58;width:915;height:572" coordorigin="2220,58" coordsize="915,572">
              <v:shape style="position:absolute;left:2220;top:58;width:915;height:572" coordorigin="2220,58" coordsize="915,572" path="m3135,58l3111,59,3088,67,3067,79,3045,91,2975,130,2908,171,2845,217,2789,268,2798,228,2829,160,2884,122,2899,115,2818,161,2784,274,2719,334,2653,394,2584,451,2509,502,2517,413,2545,334,2585,263,2629,199,2576,258,2534,331,2508,416,2499,507,2436,544,2370,578,2299,607,2220,629,2299,615,2376,585,2449,547,2514,507,2569,470,2620,432,2669,392,2716,352,2762,309,2807,265,2853,223,2902,183,2956,148,3012,116,3072,87,3135,58xe" filled="false" stroked="true" strokeweight=".95pt" strokecolor="#231f20">
                <v:path arrowok="t"/>
              </v:shape>
              <v:shape style="position:absolute;left:2662;top:293;width:300;height:116" type="#_x0000_t75" stroked="false">
                <v:imagedata r:id="rId171" o:title=""/>
              </v:shape>
              <v:shape style="position:absolute;left:2401;top:487;width:401;height:111" type="#_x0000_t75" stroked="false">
                <v:imagedata r:id="rId172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16" w:lineRule="exact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5.838997pt;margin-top:-14.789175pt;width:54.5pt;height:52.05pt;mso-position-horizontal-relative:page;mso-position-vertical-relative:paragraph;z-index:4528" coordorigin="1517,-296" coordsize="1090,1041">
            <v:shape style="position:absolute;left:1517;top:-296;width:1089;height:1041" type="#_x0000_t75" stroked="false">
              <v:imagedata r:id="rId173" o:title=""/>
            </v:shape>
            <v:shape style="position:absolute;left:1741;top:-85;width:136;height:140" type="#_x0000_t75" stroked="false">
              <v:imagedata r:id="rId174" o:title=""/>
            </v:shape>
            <v:group style="position:absolute;left:1963;top:343;width:31;height:12" coordorigin="1963,343" coordsize="31,12">
              <v:shape style="position:absolute;left:1963;top:343;width:31;height:12" coordorigin="1963,343" coordsize="31,12" path="m1971,343l1963,346,1972,351,1991,354,1993,346,1986,346,1978,344,1971,343xe" filled="true" fillcolor="#231f20" stroked="false">
                <v:path arrowok="t"/>
                <v:fill type="solid"/>
              </v:shape>
              <v:shape style="position:absolute;left:1963;top:343;width:31;height:12" coordorigin="1963,343" coordsize="31,12" path="m1994,345l1986,346,1993,346,1994,345xe" filled="true" fillcolor="#231f20" stroked="false">
                <v:path arrowok="t"/>
                <v:fill type="solid"/>
              </v:shape>
            </v:group>
            <v:group style="position:absolute;left:1963;top:343;width:31;height:12" coordorigin="1963,343" coordsize="31,12">
              <v:shape style="position:absolute;left:1963;top:343;width:31;height:12" coordorigin="1963,343" coordsize="31,12" path="m1994,345l1991,354,1972,351,1963,346,1971,343,1978,344,1986,346,1994,345xe" filled="false" stroked="true" strokeweight=".95pt" strokecolor="#231f20">
                <v:path arrowok="t"/>
              </v:shape>
            </v:group>
            <v:group style="position:absolute;left:1786;top:226;width:15;height:14" coordorigin="1786,226" coordsize="15,14">
              <v:shape style="position:absolute;left:1786;top:226;width:15;height:14" coordorigin="1786,226" coordsize="15,14" path="m1796,226l1791,228,1786,233,1791,239,1796,237,1801,232,1796,226xe" filled="true" fillcolor="#231f20" stroked="false">
                <v:path arrowok="t"/>
                <v:fill type="solid"/>
              </v:shape>
            </v:group>
            <v:group style="position:absolute;left:1786;top:226;width:15;height:14" coordorigin="1786,226" coordsize="15,14">
              <v:shape style="position:absolute;left:1786;top:226;width:15;height:14" coordorigin="1786,226" coordsize="15,14" path="m1801,232l1796,237,1791,239,1786,233,1791,228,1796,226,1801,232xe" filled="false" stroked="true" strokeweight=".95pt" strokecolor="#231f20">
                <v:path arrowok="t"/>
              </v:shape>
            </v:group>
            <v:group style="position:absolute;left:1753;top:233;width:31;height:14" coordorigin="1753,233" coordsize="31,14">
              <v:shape style="position:absolute;left:1753;top:233;width:31;height:14" coordorigin="1753,233" coordsize="31,14" path="m1753,236l1759,247,1766,239,1781,239,1780,238,1771,238,1753,236xe" filled="true" fillcolor="#231f20" stroked="false">
                <v:path arrowok="t"/>
                <v:fill type="solid"/>
              </v:shape>
              <v:shape style="position:absolute;left:1753;top:233;width:31;height:14" coordorigin="1753,233" coordsize="31,14" path="m1781,239l1766,239,1784,245,1781,239xe" filled="true" fillcolor="#231f20" stroked="false">
                <v:path arrowok="t"/>
                <v:fill type="solid"/>
              </v:shape>
              <v:shape style="position:absolute;left:1753;top:233;width:31;height:14" coordorigin="1753,233" coordsize="31,14" path="m1778,233l1771,238,1780,238,1778,233xe" filled="true" fillcolor="#231f20" stroked="false">
                <v:path arrowok="t"/>
                <v:fill type="solid"/>
              </v:shape>
            </v:group>
            <v:group style="position:absolute;left:1753;top:233;width:31;height:14" coordorigin="1753,233" coordsize="31,14">
              <v:shape style="position:absolute;left:1753;top:233;width:31;height:14" coordorigin="1753,233" coordsize="31,14" path="m1778,233l1784,245,1766,239,1759,247,1753,236,1771,238,1778,233xe" filled="false" stroked="true" strokeweight=".95pt" strokecolor="#231f20">
                <v:path arrowok="t"/>
              </v:shape>
            </v:group>
            <v:group style="position:absolute;left:1713;top:242;width:34;height:28" coordorigin="1713,242" coordsize="34,28">
              <v:shape style="position:absolute;left:1713;top:242;width:34;height:28" coordorigin="1713,242" coordsize="34,28" path="m1747,242l1737,243,1728,250,1720,260,1713,270,1722,263,1733,258,1742,252,1747,242xe" filled="true" fillcolor="#231f20" stroked="false">
                <v:path arrowok="t"/>
                <v:fill type="solid"/>
              </v:shape>
            </v:group>
            <v:group style="position:absolute;left:1713;top:242;width:34;height:28" coordorigin="1713,242" coordsize="34,28">
              <v:shape style="position:absolute;left:1713;top:242;width:34;height:28" coordorigin="1713,242" coordsize="34,28" path="m1747,242l1742,252,1733,258,1722,263,1713,270,1720,260,1728,250,1737,243,1747,242xe" filled="false" stroked="true" strokeweight=".95pt" strokecolor="#231f20">
                <v:path arrowok="t"/>
              </v:shape>
            </v:group>
            <v:group style="position:absolute;left:1616;top:229;width:111;height:18" coordorigin="1616,229" coordsize="111,18">
              <v:shape style="position:absolute;left:1616;top:229;width:111;height:18" coordorigin="1616,229" coordsize="111,18" path="m1693,233l1651,233,1670,235,1689,240,1707,245,1726,246,1699,234,1693,233xe" filled="true" fillcolor="#231f20" stroked="false">
                <v:path arrowok="t"/>
                <v:fill type="solid"/>
              </v:shape>
              <v:shape style="position:absolute;left:1616;top:229;width:111;height:18" coordorigin="1616,229" coordsize="111,18" path="m1671,229l1644,230,1616,238,1629,245,1638,234,1651,233,1693,233,1671,229xe" filled="true" fillcolor="#231f20" stroked="false">
                <v:path arrowok="t"/>
                <v:fill type="solid"/>
              </v:shape>
            </v:group>
            <v:group style="position:absolute;left:1616;top:229;width:111;height:18" coordorigin="1616,229" coordsize="111,18">
              <v:shape style="position:absolute;left:1616;top:229;width:111;height:18" coordorigin="1616,229" coordsize="111,18" path="m1726,246l1707,245,1689,240,1670,235,1651,233,1638,234,1629,245,1616,238,1644,230,1671,229,1699,234,1726,246xe" filled="false" stroked="true" strokeweight=".95pt" strokecolor="#231f20">
                <v:path arrowok="t"/>
              </v:shape>
            </v:group>
            <v:group style="position:absolute;left:1588;top:217;width:21;height:21" coordorigin="1588,217" coordsize="21,21">
              <v:shape style="position:absolute;left:1588;top:217;width:21;height:21" coordorigin="1588,217" coordsize="21,21" path="m1595,217l1588,225,1594,228,1601,238,1608,230,1601,227,1595,217xe" filled="true" fillcolor="#231f20" stroked="false">
                <v:path arrowok="t"/>
                <v:fill type="solid"/>
              </v:shape>
            </v:group>
            <v:group style="position:absolute;left:1588;top:217;width:21;height:21" coordorigin="1588,217" coordsize="21,21">
              <v:shape style="position:absolute;left:1588;top:217;width:21;height:21" coordorigin="1588,217" coordsize="21,21" path="m1608,230l1601,238,1594,228,1588,225,1595,217,1601,227,1608,230xe" filled="false" stroked="true" strokeweight=".95pt" strokecolor="#231f20">
                <v:path arrowok="t"/>
              </v:shape>
            </v:group>
            <v:group style="position:absolute;left:1555;top:216;width:23;height:14" coordorigin="1555,216" coordsize="23,14">
              <v:shape style="position:absolute;left:1555;top:216;width:23;height:14" coordorigin="1555,216" coordsize="23,14" path="m1577,222l1566,222,1572,230,1577,222,1577,222xe" filled="true" fillcolor="#231f20" stroked="false">
                <v:path arrowok="t"/>
                <v:fill type="solid"/>
              </v:shape>
              <v:shape style="position:absolute;left:1555;top:216;width:23;height:14" coordorigin="1555,216" coordsize="23,14" path="m1555,216l1561,226,1566,222,1577,222,1571,217,1555,216xe" filled="true" fillcolor="#231f20" stroked="false">
                <v:path arrowok="t"/>
                <v:fill type="solid"/>
              </v:shape>
            </v:group>
            <v:group style="position:absolute;left:1555;top:216;width:23;height:14" coordorigin="1555,216" coordsize="23,14">
              <v:shape style="position:absolute;left:1555;top:216;width:23;height:14" coordorigin="1555,216" coordsize="23,14" path="m1577,222l1572,230,1566,222,1561,226,1555,216,1571,217,1577,222xe" filled="false" stroked="true" strokeweight=".95pt" strokecolor="#231f20">
                <v:path arrowok="t"/>
              </v:shape>
            </v:group>
            <v:group style="position:absolute;left:2045;top:347;width:284;height:174" coordorigin="2045,347" coordsize="284,174">
              <v:shape style="position:absolute;left:2045;top:347;width:284;height:174" coordorigin="2045,347" coordsize="284,174" path="m2048,347l2045,348,2047,350,2061,351,2076,354,2091,358,2106,363,2138,372,2182,426,2188,441,2194,462,2201,482,2210,502,2226,520,2231,509,2216,502,2213,493,2210,484,2208,474,2206,464,2204,454,2196,439,2187,425,2181,411,2181,396,2213,396,2165,375,2134,363,2103,354,2077,348,2049,348,2048,347xe" filled="true" fillcolor="#231f20" stroked="false">
                <v:path arrowok="t"/>
                <v:fill type="solid"/>
              </v:shape>
              <v:shape style="position:absolute;left:2045;top:347;width:284;height:174" coordorigin="2045,347" coordsize="284,174" path="m2213,396l2181,396,2208,399,2236,408,2263,416,2291,416,2288,412,2284,409,2269,409,2245,407,2219,398,2213,396xe" filled="true" fillcolor="#231f20" stroked="false">
                <v:path arrowok="t"/>
                <v:fill type="solid"/>
              </v:shape>
              <v:shape style="position:absolute;left:2045;top:347;width:284;height:174" coordorigin="2045,347" coordsize="284,174" path="m2329,384l2312,390,2298,397,2283,405,2269,409,2284,409,2284,409,2289,405,2300,403,2311,399,2322,393,2329,384xe" filled="true" fillcolor="#231f20" stroked="false">
                <v:path arrowok="t"/>
                <v:fill type="solid"/>
              </v:shape>
              <v:shape style="position:absolute;left:2045;top:347;width:284;height:174" coordorigin="2045,347" coordsize="284,174" path="m2074,348l2049,348,2077,348,2074,348xe" filled="true" fillcolor="#231f20" stroked="false">
                <v:path arrowok="t"/>
                <v:fill type="solid"/>
              </v:shape>
            </v:group>
            <v:group style="position:absolute;left:2045;top:347;width:284;height:174" coordorigin="2045,347" coordsize="284,174">
              <v:shape style="position:absolute;left:2045;top:347;width:284;height:174" coordorigin="2045,347" coordsize="284,174" path="m2329,384l2322,393,2311,399,2300,403,2289,405,2284,409,2288,412,2291,416,2263,416,2236,408,2208,399,2181,396,2181,411,2187,425,2196,439,2204,454,2206,464,2208,474,2210,484,2213,493,2216,502,2231,509,2226,520,2210,502,2201,482,2194,462,2188,441,2182,426,2177,411,2171,397,2106,363,2091,358,2076,354,2061,351,2047,350,2045,348,2048,347,2049,348,2074,348,2134,363,2192,386,2219,398,2245,407,2269,409,2283,405,2298,397,2312,390,2329,384xe" filled="false" stroked="true" strokeweight=".95pt" strokecolor="#231f20">
                <v:path arrowok="t"/>
              </v:shape>
            </v:group>
            <v:group style="position:absolute;left:1966;top:358;width:125;height:323" coordorigin="1966,358" coordsize="125,323">
              <v:shape style="position:absolute;left:1966;top:358;width:125;height:323" coordorigin="1966,358" coordsize="125,323" path="m1967,358l1966,369,1972,377,1980,385,1986,392,2000,417,2011,443,2022,469,2034,494,2027,504,2040,510,2042,518,2043,559,2038,601,2033,643,2038,680,2044,648,2045,616,2047,584,2057,552,2068,552,2062,547,2051,541,2050,520,2043,500,2033,479,2023,456,2013,431,2003,406,1988,382,1967,358xe" filled="true" fillcolor="#231f20" stroked="false">
                <v:path arrowok="t"/>
                <v:fill type="solid"/>
              </v:shape>
              <v:shape style="position:absolute;left:1966;top:358;width:125;height:323" coordorigin="1966,358" coordsize="125,323" path="m2068,552l2057,552,2065,561,2074,569,2082,576,2091,579,2084,568,2074,556,2068,552xe" filled="true" fillcolor="#231f20" stroked="false">
                <v:path arrowok="t"/>
                <v:fill type="solid"/>
              </v:shape>
            </v:group>
            <v:group style="position:absolute;left:1966;top:358;width:125;height:323" coordorigin="1966,358" coordsize="125,323">
              <v:shape style="position:absolute;left:1966;top:358;width:125;height:323" coordorigin="1966,358" coordsize="125,323" path="m1967,358l1988,382,2003,406,2013,431,2023,456,2033,479,2043,500,2050,520,2051,541,2062,547,2074,556,2084,568,2091,579,2082,576,2074,569,2065,561,2057,552,2047,584,2045,616,2044,648,2038,680,2033,643,2038,601,2043,559,2042,518,2040,510,2027,504,2034,494,2022,469,2011,443,2000,417,1986,392,1980,385,1972,377,1966,369,1967,358xe" filled="false" stroked="true" strokeweight=".9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4"/>
        <w:rPr>
          <w:rFonts w:ascii="Arial" w:hAnsi="Arial" w:cs="Arial" w:eastAsia="Arial" w:hint="default"/>
          <w:sz w:val="41"/>
          <w:szCs w:val="41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648003pt;margin-top:-25.904669pt;width:70.048242pt;height:67.1pt;mso-position-horizontal-relative:page;mso-position-vertical-relative:paragraph;z-index:4552" type="#_x0000_t75" stroked="false">
            <v:imagedata r:id="rId175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0"/>
        <w:rPr>
          <w:rFonts w:ascii="Arial" w:hAnsi="Arial" w:cs="Arial" w:eastAsia="Arial" w:hint="default"/>
          <w:sz w:val="40"/>
          <w:szCs w:val="40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890221pt;margin-top:-6.797161pt;width:68.95pt;height:30.3pt;mso-position-horizontal-relative:page;mso-position-vertical-relative:paragraph;z-index:4576" coordorigin="1418,-136" coordsize="1379,606">
            <v:group style="position:absolute;left:1418;top:-136;width:1379;height:606" coordorigin="1418,-136" coordsize="1379,606">
              <v:shape style="position:absolute;left:1418;top:-136;width:1379;height:606" coordorigin="1418,-136" coordsize="1379,606" path="m2329,-136l2257,-136,2183,-124,2107,-98,2031,-56,1962,0,1902,60,1849,126,1802,192,1757,258,1701,272,1638,290,1573,312,1511,338,1433,382,1418,414,1423,434,1432,454,1442,470,1464,458,1484,442,1495,432,1452,432,1450,424,1445,416,1445,408,1477,386,1508,368,1538,354,1569,342,1627,342,1657,326,1722,296,1785,280,1842,280,1806,264,1828,244,1853,230,1866,224,1814,224,1833,192,1854,162,1878,132,1904,102,1933,102,1939,90,1951,64,1958,52,1963,40,1971,30,1985,18,2011,-6,2039,-28,2068,-48,2099,-66,2132,-66,2149,-84,2167,-94,2189,-100,2211,-104,2272,-110,2470,-110,2441,-118,2398,-126,2329,-13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627,342l1569,342,1511,384,1481,408,1452,432,1495,432,1503,424,1523,408,1590,362,1627,342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842,280l1785,280,1851,314,1920,346,1989,372,2060,392,2132,404,2205,410,2279,406,2353,392,2370,386,2214,386,2197,384,2189,384,2158,382,2127,378,2063,362,2035,358,2023,356,2014,350,1999,336,1997,334,1968,334,1927,320,1886,302,1846,282,1842,280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065,160l2032,160,2068,218,2112,278,2161,334,2210,380,2214,386,2370,386,2382,382,2257,382,2203,338,2148,282,2098,216,2065,160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269,108l2235,108,2290,180,2350,238,2412,282,2475,314,2420,342,2365,362,2311,376,2257,382,2382,382,2433,364,2510,322,2547,294,2509,294,2444,268,2381,230,2320,174,2269,108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932,206l1903,206,1915,236,1929,268,1947,302,1968,334,1997,334,1985,316,1972,294,1960,274,1950,252,1941,232,1934,212,1932,20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499,66l2463,66,2507,104,2553,134,2600,154,2644,164,2616,198,2585,230,2549,264,2509,294,2547,294,2646,202,2697,138,2699,134,2624,134,2581,120,2540,94,2499,6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1933,102l1904,102,1895,140,1893,158,1898,178,1856,198,1835,210,1814,224,1866,224,1879,218,1903,206,1932,206,1929,194,1955,186,1980,176,2006,168,1923,168,1921,144,1927,116,1933,102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132,-66l2099,-66,2085,-40,2074,-16,2063,10,2054,36,2045,62,2037,86,2029,112,2018,138,1994,144,1923,168,2006,168,2032,160,2065,160,2059,150,2103,140,2147,128,2164,124,2057,124,2060,100,2086,22,2111,-36,2128,-62,2132,-6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775,-6l2745,-6,2730,30,2712,64,2690,100,2668,134,2699,134,2719,104,2740,68,2753,42,2765,16,2775,-6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470,-110l2311,-110,2286,-64,2264,-16,2247,32,2235,80,2190,90,2146,102,2101,112,2057,124,2164,124,2235,108,2269,108,2264,102,2364,82,2401,76,2264,76,2293,-16,2339,-104,2342,-108,2477,-108,2470,-110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477,-108l2346,-108,2423,-96,2460,-86,2498,-74,2484,-46,2474,-18,2468,10,2463,38,2414,48,2314,64,2264,76,2401,76,2463,66,2499,66,2498,64,2499,62,2500,62,2560,54,2621,44,2648,36,2493,36,2495,10,2501,-16,2511,-42,2524,-66,2525,-68,2603,-68,2592,-72,2572,-80,2528,-94,2477,-108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603,-68l2526,-68,2527,-66,2562,-56,2596,-42,2631,-30,2665,-22,2678,-20,2702,-20,2712,-16,2656,8,2601,20,2493,36,2648,36,2682,26,2745,-6,2775,-6,2786,-34,2791,-44,2705,-44,2681,-46,2659,-50,2636,-56,2614,-64,2603,-68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791,-72l2781,-72,2770,-66,2758,-56,2747,-50,2728,-46,2705,-44,2791,-44,2795,-52,2796,-62,2791,-72xe" filled="true" fillcolor="#231f20" stroked="false">
                <v:path arrowok="t"/>
                <v:fill type="solid"/>
              </v:shape>
              <v:shape style="position:absolute;left:1418;top:-136;width:1379;height:606" coordorigin="1418,-136" coordsize="1379,606" path="m2346,-108l2342,-108,2344,-106,2346,-108xe" filled="true" fillcolor="#231f20" stroked="false">
                <v:path arrowok="t"/>
                <v:fill type="solid"/>
              </v:shape>
            </v:group>
            <v:group style="position:absolute;left:1445;top:341;width:125;height:92" coordorigin="1445,341" coordsize="125,92">
              <v:shape style="position:absolute;left:1445;top:341;width:125;height:92" coordorigin="1445,341" coordsize="125,92" path="m1569,341l1538,354,1508,368,1477,384,1445,407,1445,415,1450,424,1452,432,1481,407,1511,383,1542,361,1569,341xe" filled="true" fillcolor="#ffffff" stroked="false">
                <v:path arrowok="t"/>
                <v:fill type="solid"/>
              </v:shape>
              <v:shape style="position:absolute;left:1806;top:-111;width:692;height:496" type="#_x0000_t75" stroked="false">
                <v:imagedata r:id="rId176" o:title=""/>
              </v:shape>
            </v:group>
            <v:group style="position:absolute;left:2059;top:107;width:417;height:275" coordorigin="2059,107" coordsize="417,275">
              <v:shape style="position:absolute;left:2059;top:107;width:417;height:275" coordorigin="2059,107" coordsize="417,275" path="m2235,107l2191,117,2147,127,2103,138,2059,150,2098,215,2148,280,2203,338,2257,381,2311,374,2365,362,2420,342,2475,314,2412,281,2350,237,2290,179,2235,107xe" filled="true" fillcolor="#ffffff" stroked="false">
                <v:path arrowok="t"/>
                <v:fill type="solid"/>
              </v:shape>
              <v:shape style="position:absolute;left:2264;top:-69;width:481;height:363" type="#_x0000_t75" stroked="false">
                <v:imagedata r:id="rId177" o:title="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59"/>
          <w:footerReference w:type="default" r:id="rId160"/>
          <w:pgSz w:w="11910" w:h="16840"/>
          <w:pgMar w:header="417" w:footer="524" w:top="1300" w:bottom="720" w:left="740" w:right="740"/>
          <w:pgNumType w:start="21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227"/>
        <w:ind w:left="110" w:right="844"/>
        <w:jc w:val="left"/>
      </w:pPr>
      <w:r>
        <w:rPr>
          <w:color w:val="231F20"/>
        </w:rPr>
        <w:t>Aline</w:t>
      </w:r>
      <w:r>
        <w:rPr>
          <w:color w:val="231F20"/>
          <w:spacing w:val="-32"/>
        </w:rPr>
        <w:t> </w:t>
      </w:r>
      <w:r>
        <w:rPr>
          <w:color w:val="231F20"/>
        </w:rPr>
        <w:t>fez</w:t>
      </w:r>
      <w:r>
        <w:rPr>
          <w:color w:val="231F20"/>
          <w:spacing w:val="-32"/>
        </w:rPr>
        <w:t> </w:t>
      </w:r>
      <w:r>
        <w:rPr>
          <w:color w:val="231F20"/>
        </w:rPr>
        <w:t>uma</w:t>
      </w:r>
      <w:r>
        <w:rPr>
          <w:color w:val="231F20"/>
          <w:spacing w:val="-32"/>
        </w:rPr>
        <w:t> </w:t>
      </w:r>
      <w:r>
        <w:rPr>
          <w:color w:val="231F20"/>
        </w:rPr>
        <w:t>pesquisa</w:t>
      </w:r>
      <w:r>
        <w:rPr>
          <w:color w:val="231F20"/>
          <w:spacing w:val="-32"/>
        </w:rPr>
        <w:t> </w:t>
      </w:r>
      <w:r>
        <w:rPr>
          <w:color w:val="231F20"/>
        </w:rPr>
        <w:t>em</w:t>
      </w:r>
      <w:r>
        <w:rPr>
          <w:color w:val="231F20"/>
          <w:spacing w:val="-32"/>
        </w:rPr>
        <w:t> </w:t>
      </w:r>
      <w:r>
        <w:rPr>
          <w:color w:val="231F20"/>
        </w:rPr>
        <w:t>sua</w:t>
      </w:r>
      <w:r>
        <w:rPr>
          <w:color w:val="231F20"/>
          <w:spacing w:val="-32"/>
        </w:rPr>
        <w:t> </w:t>
      </w:r>
      <w:r>
        <w:rPr>
          <w:color w:val="231F20"/>
        </w:rPr>
        <w:t>escola</w:t>
      </w:r>
      <w:r>
        <w:rPr>
          <w:color w:val="231F20"/>
          <w:spacing w:val="-32"/>
        </w:rPr>
        <w:t> </w:t>
      </w:r>
      <w:r>
        <w:rPr>
          <w:color w:val="231F20"/>
        </w:rPr>
        <w:t>sobre</w:t>
      </w:r>
      <w:r>
        <w:rPr>
          <w:color w:val="231F20"/>
          <w:spacing w:val="-32"/>
        </w:rPr>
        <w:t> </w:t>
      </w:r>
      <w:r>
        <w:rPr>
          <w:color w:val="231F20"/>
        </w:rPr>
        <w:t>o</w:t>
      </w:r>
      <w:r>
        <w:rPr>
          <w:color w:val="231F20"/>
          <w:spacing w:val="-32"/>
        </w:rPr>
        <w:t> </w:t>
      </w:r>
      <w:r>
        <w:rPr>
          <w:color w:val="231F20"/>
        </w:rPr>
        <w:t>esporte</w:t>
      </w:r>
      <w:r>
        <w:rPr>
          <w:color w:val="231F20"/>
          <w:spacing w:val="-32"/>
        </w:rPr>
        <w:t> </w:t>
      </w:r>
      <w:r>
        <w:rPr>
          <w:color w:val="231F20"/>
        </w:rPr>
        <w:t>preferido</w:t>
      </w:r>
      <w:r>
        <w:rPr>
          <w:color w:val="231F20"/>
          <w:spacing w:val="-32"/>
        </w:rPr>
        <w:t> </w:t>
      </w:r>
      <w:r>
        <w:rPr>
          <w:color w:val="231F20"/>
        </w:rPr>
        <w:t>pelos</w:t>
      </w:r>
      <w:r>
        <w:rPr>
          <w:color w:val="231F20"/>
          <w:spacing w:val="-32"/>
        </w:rPr>
        <w:t> </w:t>
      </w:r>
      <w:r>
        <w:rPr>
          <w:color w:val="231F20"/>
        </w:rPr>
        <w:t>alunos.</w:t>
      </w:r>
      <w:r>
        <w:rPr>
          <w:color w:val="231F20"/>
          <w:spacing w:val="-32"/>
        </w:rPr>
        <w:t> </w:t>
      </w:r>
      <w:r>
        <w:rPr>
          <w:color w:val="231F20"/>
        </w:rPr>
        <w:t>Nessa </w:t>
      </w:r>
      <w:r>
        <w:rPr>
          <w:color w:val="231F20"/>
        </w:rPr>
        <w:t>pesquisa, cada aluno indicou a preferência por um único</w:t>
      </w:r>
      <w:r>
        <w:rPr>
          <w:color w:val="231F20"/>
          <w:spacing w:val="-2"/>
        </w:rPr>
        <w:t> </w:t>
      </w:r>
      <w:r>
        <w:rPr>
          <w:color w:val="231F20"/>
        </w:rPr>
        <w:t>esporte.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</w:p>
    <w:p>
      <w:pPr>
        <w:spacing w:before="70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46.225998pt;margin-top:8.49689pt;width:351.65pt;height:183.1pt;mso-position-horizontal-relative:page;mso-position-vertical-relative:paragraph;z-index:4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9"/>
                    <w:gridCol w:w="402"/>
                    <w:gridCol w:w="1333"/>
                    <w:gridCol w:w="402"/>
                    <w:gridCol w:w="1350"/>
                    <w:gridCol w:w="402"/>
                    <w:gridCol w:w="1356"/>
                    <w:gridCol w:w="402"/>
                    <w:gridCol w:w="1056"/>
                  </w:tblGrid>
                  <w:tr>
                    <w:trPr>
                      <w:trHeight w:val="606" w:hRule="exact"/>
                    </w:trPr>
                    <w:tc>
                      <w:tcPr>
                        <w:tcW w:w="700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1" w:hRule="exact"/>
                    </w:trPr>
                    <w:tc>
                      <w:tcPr>
                        <w:tcW w:w="203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566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07" w:hRule="exact"/>
                    </w:trPr>
                    <w:tc>
                      <w:tcPr>
                        <w:tcW w:w="203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0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94" w:hRule="exact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0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2" w:hRule="exact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2" w:hRule="exact"/>
                    </w:trPr>
                    <w:tc>
                      <w:tcPr>
                        <w:tcW w:w="2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3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05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30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96.738045pt;margin-top:2.928854pt;width:12.05pt;height:83.7pt;mso-position-horizontal-relative:page;mso-position-vertical-relative:paragraph;z-index:4600" type="#_x0000_t202" filled="false" stroked="false">
            <v:textbox inset="0,0,0,0" style="layout-flow:vertical;mso-layout-flow-alt:bottom-to-top">
              <w:txbxContent>
                <w:p>
                  <w:pPr>
                    <w:spacing w:line="220" w:lineRule="exact" w:before="0"/>
                    <w:ind w:left="20" w:right="-546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0"/>
                    </w:rPr>
                    <w:t>Número de votos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1757" w:right="91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43"/>
        <w:ind w:left="0" w:right="728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5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70"/>
        <w:ind w:left="188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4162" w:val="left" w:leader="none"/>
          <w:tab w:pos="6004" w:val="left" w:leader="none"/>
          <w:tab w:pos="7605" w:val="left" w:leader="none"/>
        </w:tabs>
        <w:spacing w:before="73"/>
        <w:ind w:left="2503" w:right="844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sz w:val="20"/>
        </w:rPr>
        <w:t>vôlei</w:t>
        <w:tab/>
        <w:t>futebol</w:t>
        <w:tab/>
        <w:t>tênis</w:t>
        <w:tab/>
        <w:t>natação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36"/>
        <w:ind w:left="1757" w:right="239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Modalidades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esportivas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97" w:lineRule="auto" w:before="64"/>
        <w:ind w:left="110" w:right="844"/>
        <w:jc w:val="left"/>
      </w:pPr>
      <w:r>
        <w:rPr>
          <w:color w:val="231F20"/>
        </w:rPr>
        <w:t>De acordo com esse gráfico, qual foi o esporte que recebeu, no total, o voto de 15 alunos?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9"/>
          <w:szCs w:val="29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Vôlei.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Futebol.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Tênis.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Natação.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78"/>
          <w:pgSz w:w="11910" w:h="16840"/>
          <w:pgMar w:header="417" w:footer="524" w:top="1300" w:bottom="720" w:left="740" w:right="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62;top:15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M041442E4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1"/>
        <w:ind w:left="110" w:right="0"/>
        <w:jc w:val="left"/>
      </w:pPr>
      <w:r>
        <w:rPr>
          <w:color w:val="231F20"/>
        </w:rPr>
        <w:t>Alice montou o boneco abaixo usando 7 formas</w:t>
      </w:r>
      <w:r>
        <w:rPr>
          <w:color w:val="231F20"/>
          <w:spacing w:val="-2"/>
        </w:rPr>
        <w:t> </w:t>
      </w:r>
      <w:r>
        <w:rPr>
          <w:color w:val="231F20"/>
        </w:rPr>
        <w:t>geométricas.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101.275002pt;margin-top:16.225172pt;width:132.950pt;height:132.4pt;mso-position-horizontal-relative:page;mso-position-vertical-relative:paragraph;z-index:4720;mso-wrap-distance-left:0;mso-wrap-distance-right:0" coordorigin="2026,325" coordsize="2659,2648">
            <v:group style="position:absolute;left:2881;top:335;width:960;height:960" coordorigin="2881,335" coordsize="960,960">
              <v:shape style="position:absolute;left:2881;top:335;width:960;height:960" coordorigin="2881,335" coordsize="960,960" path="m3361,335l3439,341,3513,359,3582,388,3645,427,3700,475,3748,531,3787,594,3817,663,3835,737,3841,815,3835,892,3817,966,3787,1035,3748,1098,3700,1154,3645,1202,3582,1241,3513,1270,3439,1288,3361,1295,3283,1288,3209,1270,3140,1241,3078,1202,3022,1154,2974,1098,2935,1035,2905,966,2887,892,2881,815,2887,737,2905,663,2935,594,2974,531,3022,475,3078,427,3140,388,3209,359,3283,341,3361,335xe" filled="false" stroked="true" strokeweight="1pt" strokecolor="#231f20">
                <v:path arrowok="t"/>
              </v:shape>
            </v:group>
            <v:group style="position:absolute;left:2036;top:1540;width:798;height:475" coordorigin="2036,1540" coordsize="798,475">
              <v:shape style="position:absolute;left:2036;top:1540;width:798;height:475" coordorigin="2036,1540" coordsize="798,475" path="m2036,1800l2833,1540,2833,2014,2036,1800xe" filled="false" stroked="true" strokeweight="1pt" strokecolor="#231f20">
                <v:path arrowok="t"/>
              </v:shape>
            </v:group>
            <v:group style="position:absolute;left:3876;top:1540;width:798;height:475" coordorigin="3876,1540" coordsize="798,475">
              <v:shape style="position:absolute;left:3876;top:1540;width:798;height:475" coordorigin="3876,1540" coordsize="798,475" path="m4674,1800l3876,1540,3876,2014,4674,1800xe" filled="false" stroked="true" strokeweight="1pt" strokecolor="#231f20">
                <v:path arrowok="t"/>
              </v:shape>
            </v:group>
            <v:group style="position:absolute;left:2875;top:1360;width:954;height:876" coordorigin="2875,1360" coordsize="954,876">
              <v:shape style="position:absolute;left:2875;top:1360;width:954;height:876" coordorigin="2875,1360" coordsize="954,876" path="m3829,1696l3361,1360,2875,1678,3073,2236,3673,2236,3829,1696xe" filled="false" stroked="true" strokeweight="1pt" strokecolor="#231f20">
                <v:path arrowok="t"/>
              </v:shape>
            </v:group>
            <v:group style="position:absolute;left:3061;top:2302;width:618;height:660" coordorigin="3061,2302" coordsize="618,660">
              <v:shape style="position:absolute;left:3061;top:2302;width:618;height:660" coordorigin="3061,2302" coordsize="618,660" path="m3061,2302l3679,2302,3679,2962,3061,2962,3061,2302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3"/>
          <w:szCs w:val="3"/>
        </w:rPr>
      </w:pPr>
    </w:p>
    <w:p>
      <w:pPr>
        <w:tabs>
          <w:tab w:pos="2747" w:val="left" w:leader="none"/>
        </w:tabs>
        <w:spacing w:line="240" w:lineRule="auto"/>
        <w:ind w:left="228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02"/>
        <w:ind w:left="110" w:right="0"/>
        <w:jc w:val="left"/>
      </w:pPr>
      <w:r>
        <w:rPr>
          <w:color w:val="231F20"/>
        </w:rPr>
        <w:t>A figura geométrica utilizada por Alice para fazer os braços desse boneco é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 w:hint="default"/>
          <w:sz w:val="36"/>
          <w:szCs w:val="36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círculo.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retângulo.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trapézio.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6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triângulo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79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1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56.692902pt;margin-top:11.289194pt;width:481.9pt;height:193.55pt;mso-position-horizontal-relative:page;mso-position-vertical-relative:paragraph;z-index:486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18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Bichos de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8"/>
                    </w:rPr>
                    <w:t>estimação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68" w:lineRule="auto" w:before="23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Sem essa de cãozinho ou gatinho. Algumas crianças escolhem criar em casa bichinhos estranhos como iguana, rato 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perereca.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assim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Rodrigo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Yuzo,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10,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tem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iguana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sensação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prédio.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  <w:spacing w:val="-8"/>
                    </w:rPr>
                    <w:t>Toda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vez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desce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réptil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térreo,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amigos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ficam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curiosos. </w:t>
                  </w:r>
                  <w:r>
                    <w:rPr>
                      <w:color w:val="231F20"/>
                    </w:rPr>
                    <w:t>Ele gosta de colocar a iguana no pescoço e na cabeça. E jura que o animal o reconhece: “Ela me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lambe”.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0"/>
                    <w:ind w:left="108" w:right="101" w:firstLine="283"/>
                    <w:jc w:val="both"/>
                  </w:pPr>
                  <w:r>
                    <w:rPr>
                      <w:color w:val="231F20"/>
                      <w:spacing w:val="4"/>
                    </w:rPr>
                    <w:t>Rodrigo resolveu comprar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4"/>
                    </w:rPr>
                    <w:t>iguana porque </w:t>
                  </w:r>
                  <w:r>
                    <w:rPr>
                      <w:color w:val="231F20"/>
                      <w:spacing w:val="3"/>
                    </w:rPr>
                    <w:t>mora </w:t>
                  </w:r>
                  <w:r>
                    <w:rPr>
                      <w:color w:val="231F20"/>
                      <w:spacing w:val="2"/>
                    </w:rPr>
                    <w:t>em </w:t>
                  </w:r>
                  <w:r>
                    <w:rPr>
                      <w:color w:val="231F20"/>
                      <w:spacing w:val="4"/>
                    </w:rPr>
                    <w:t>apartamento </w:t>
                  </w:r>
                  <w:r>
                    <w:rPr>
                      <w:color w:val="231F20"/>
                      <w:spacing w:val="5"/>
                    </w:rPr>
                    <w:t>e, </w:t>
                  </w:r>
                  <w:r>
                    <w:rPr>
                      <w:color w:val="231F20"/>
                      <w:spacing w:val="5"/>
                    </w:rPr>
                  </w:r>
                  <w:r>
                    <w:rPr>
                      <w:color w:val="231F20"/>
                    </w:rPr>
                    <w:t>principalmente por ter alergia a pelos de gato e cachorro. Ele explica que o </w:t>
                  </w:r>
                  <w:r>
                    <w:rPr>
                      <w:color w:val="231F20"/>
                    </w:rPr>
                    <w:t>réptil não dá muito trabalho. “Não precisa nem dar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banho.”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11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VALE, </w:t>
      </w:r>
      <w:r>
        <w:rPr>
          <w:rFonts w:ascii="Arial" w:hAnsi="Arial"/>
          <w:color w:val="231F20"/>
          <w:sz w:val="16"/>
        </w:rPr>
        <w:t>Maristela. </w:t>
      </w:r>
      <w:r>
        <w:rPr>
          <w:rFonts w:ascii="Arial" w:hAnsi="Arial"/>
          <w:i/>
          <w:color w:val="231F20"/>
          <w:sz w:val="16"/>
        </w:rPr>
        <w:t>Folha de São Paulo. Folhinha</w:t>
      </w:r>
      <w:r>
        <w:rPr>
          <w:rFonts w:ascii="Arial" w:hAnsi="Arial"/>
          <w:color w:val="231F20"/>
          <w:sz w:val="16"/>
        </w:rPr>
        <w:t>. 10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2007. p.2. Fragmento.</w:t>
      </w:r>
      <w:r>
        <w:rPr>
          <w:rFonts w:ascii="Arial" w:hAnsi="Arial"/>
          <w:color w:val="231F20"/>
          <w:spacing w:val="4"/>
          <w:sz w:val="16"/>
        </w:rPr>
        <w:t> </w:t>
      </w:r>
      <w:r>
        <w:rPr>
          <w:rFonts w:ascii="Arial" w:hAnsi="Arial"/>
          <w:color w:val="231F20"/>
          <w:sz w:val="16"/>
        </w:rPr>
        <w:t>(P041931E4_SUP)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42.52pt;margin-top:7.304691pt;width:510.25pt;height:22.7pt;mso-position-horizontal-relative:page;mso-position-vertical-relative:paragraph;z-index:4936;mso-wrap-distance-left:0;mso-wrap-distance-right:0" coordorigin="850,146" coordsize="10205,454">
            <v:group style="position:absolute;left:850;top:146;width:2098;height:454" coordorigin="850,146" coordsize="2098,454">
              <v:shape style="position:absolute;left:850;top:146;width:2098;height:454" coordorigin="850,146" coordsize="2098,454" path="m2948,146l850,146,850,600,2948,600,2948,146xe" filled="true" fillcolor="#d1d3d4" stroked="false">
                <v:path arrowok="t"/>
                <v:fill type="solid"/>
              </v:shape>
            </v:group>
            <v:group style="position:absolute;left:2948;top:146;width:8108;height:454" coordorigin="2948,146" coordsize="8108,454">
              <v:shape style="position:absolute;left:2948;top:146;width:8108;height:454" coordorigin="2948,146" coordsize="8108,454" path="m11055,146l2948,146,2948,600,11055,600,11055,146xe" filled="true" fillcolor="#d1d3d4" stroked="false">
                <v:path arrowok="t"/>
                <v:fill type="solid"/>
              </v:shape>
              <v:shape style="position:absolute;left:930;top:25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0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No trecho “E jura que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o animal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o reconhece:”, a expressão destacada</w:t>
      </w:r>
      <w:r>
        <w:rPr>
          <w:color w:val="231F20"/>
          <w:spacing w:val="-2"/>
        </w:rPr>
        <w:t> </w:t>
      </w:r>
      <w:r>
        <w:rPr>
          <w:color w:val="231F20"/>
        </w:rPr>
        <w:t>substitui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iguana.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perereca.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cãozinho.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7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gatinho.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68169pt;width:510.25pt;height:22.7pt;mso-position-horizontal-relative:page;mso-position-vertical-relative:paragraph;z-index:5008;mso-wrap-distance-left:0;mso-wrap-distance-right:0" coordorigin="850,205" coordsize="10205,454">
            <v:group style="position:absolute;left:850;top:205;width:2098;height:454" coordorigin="850,205" coordsize="2098,454">
              <v:shape style="position:absolute;left:850;top:205;width:2098;height:454" coordorigin="850,205" coordsize="2098,454" path="m2948,205l850,205,850,659,2948,659,2948,205xe" filled="true" fillcolor="#d1d3d4" stroked="false">
                <v:path arrowok="t"/>
                <v:fill type="solid"/>
              </v:shape>
            </v:group>
            <v:group style="position:absolute;left:2948;top:205;width:8108;height:454" coordorigin="2948,205" coordsize="8108,454">
              <v:shape style="position:absolute;left:2948;top:205;width:8108;height:454" coordorigin="2948,205" coordsize="8108,454" path="m11055,205l2948,205,2948,659,11055,659,11055,205xe" filled="true" fillcolor="#d1d3d4" stroked="false">
                <v:path arrowok="t"/>
                <v:fill type="solid"/>
              </v:shape>
              <v:shape style="position:absolute;left:930;top:316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6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97" w:lineRule="auto" w:before="64"/>
        <w:ind w:left="110" w:right="0"/>
        <w:jc w:val="left"/>
      </w:pP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acordo</w:t>
      </w:r>
      <w:r>
        <w:rPr>
          <w:color w:val="231F20"/>
          <w:spacing w:val="-6"/>
        </w:rPr>
        <w:t> </w:t>
      </w:r>
      <w:r>
        <w:rPr>
          <w:color w:val="231F20"/>
        </w:rPr>
        <w:t>com</w:t>
      </w:r>
      <w:r>
        <w:rPr>
          <w:color w:val="231F20"/>
          <w:spacing w:val="-6"/>
        </w:rPr>
        <w:t> </w:t>
      </w:r>
      <w:r>
        <w:rPr>
          <w:color w:val="231F20"/>
        </w:rPr>
        <w:t>esse</w:t>
      </w:r>
      <w:r>
        <w:rPr>
          <w:color w:val="231F20"/>
          <w:spacing w:val="-6"/>
        </w:rPr>
        <w:t> </w:t>
      </w:r>
      <w:r>
        <w:rPr>
          <w:color w:val="231F20"/>
        </w:rPr>
        <w:t>texto,</w:t>
      </w:r>
      <w:r>
        <w:rPr>
          <w:color w:val="231F20"/>
          <w:spacing w:val="-6"/>
        </w:rPr>
        <w:t> </w:t>
      </w:r>
      <w:r>
        <w:rPr>
          <w:color w:val="231F20"/>
        </w:rPr>
        <w:t>Rodrigo</w:t>
      </w:r>
      <w:r>
        <w:rPr>
          <w:color w:val="231F20"/>
          <w:spacing w:val="-6"/>
        </w:rPr>
        <w:t> </w:t>
      </w:r>
      <w:r>
        <w:rPr>
          <w:color w:val="231F20"/>
        </w:rPr>
        <w:t>escolheu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iguana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bicho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estimação </w:t>
      </w:r>
      <w:r>
        <w:rPr>
          <w:color w:val="231F20"/>
        </w:rPr>
        <w:t>principalmente</w:t>
      </w:r>
      <w:r>
        <w:rPr>
          <w:color w:val="231F20"/>
          <w:spacing w:val="-1"/>
        </w:rPr>
        <w:t> </w:t>
      </w:r>
      <w:r>
        <w:rPr>
          <w:color w:val="231F20"/>
        </w:rPr>
        <w:t>porque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ela era um bichinho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incomum.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ela podia ser carregada no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pescoço.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ele tinha alergia a pelo de</w:t>
      </w:r>
      <w:r>
        <w:rPr>
          <w:rFonts w:ascii="Arial"/>
          <w:color w:val="231F20"/>
          <w:spacing w:val="-2"/>
          <w:sz w:val="28"/>
        </w:rPr>
        <w:t> </w:t>
      </w:r>
      <w:r>
        <w:rPr>
          <w:rFonts w:ascii="Arial"/>
          <w:color w:val="231F20"/>
          <w:sz w:val="28"/>
        </w:rPr>
        <w:t>animais.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41"/>
          <w:szCs w:val="41"/>
        </w:rPr>
      </w:pPr>
    </w:p>
    <w:p>
      <w:pPr>
        <w:pStyle w:val="ListParagraph"/>
        <w:numPr>
          <w:ilvl w:val="0"/>
          <w:numId w:val="28"/>
        </w:numPr>
        <w:tabs>
          <w:tab w:pos="673" w:val="left" w:leader="none"/>
        </w:tabs>
        <w:spacing w:line="240" w:lineRule="auto" w:before="0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ele queria ser famoso no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prédio.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180"/>
          <w:pgSz w:w="11910" w:h="16840"/>
          <w:pgMar w:footer="524" w:header="377" w:top="560" w:bottom="720" w:left="740" w:right="740"/>
          <w:pgNumType w:start="24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figura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group style="position:absolute;margin-left:227.630005pt;margin-top:11.033196pt;width:140.050pt;height:123.2pt;mso-position-horizontal-relative:page;mso-position-vertical-relative:paragraph;z-index:5032;mso-wrap-distance-left:0;mso-wrap-distance-right:0" coordorigin="4553,221" coordsize="2801,2464">
            <v:shape style="position:absolute;left:4553;top:221;width:2800;height:2464" type="#_x0000_t75" stroked="false">
              <v:imagedata r:id="rId182" o:title=""/>
            </v:shape>
            <v:shape style="position:absolute;left:6935;top:1956;width:192;height:163" type="#_x0000_t75" stroked="false">
              <v:imagedata r:id="rId183" o:title=""/>
            </v:shape>
            <v:shape style="position:absolute;left:4667;top:344;width:2570;height:2217" type="#_x0000_t75" stroked="false">
              <v:imagedata r:id="rId184" o:title=""/>
            </v:shape>
            <v:shape style="position:absolute;left:5271;top:1159;width:401;height:323" type="#_x0000_t75" stroked="false">
              <v:imagedata r:id="rId185" o:title=""/>
            </v:shape>
            <v:shape style="position:absolute;left:4703;top:376;width:2499;height:2160" type="#_x0000_t75" stroked="false">
              <v:imagedata r:id="rId186" o:title=""/>
            </v:shape>
            <v:shape style="position:absolute;left:5539;top:936;width:618;height:611" type="#_x0000_t75" stroked="false">
              <v:imagedata r:id="rId187" o:title=""/>
            </v:shape>
            <v:shape style="position:absolute;left:5071;top:844;width:1121;height:720" type="#_x0000_t75" stroked="false">
              <v:imagedata r:id="rId188" o:title=""/>
            </v:shape>
            <v:shape style="position:absolute;left:5083;top:857;width:624;height:511" type="#_x0000_t75" stroked="false">
              <v:imagedata r:id="rId189" o:title=""/>
            </v:shape>
            <v:shape style="position:absolute;left:5065;top:837;width:1092;height:710" type="#_x0000_t75" stroked="false">
              <v:imagedata r:id="rId190" o:title=""/>
            </v:shape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Faça um X no número de sílabas (pedaços) do nome da figura que você</w:t>
      </w:r>
      <w:r>
        <w:rPr>
          <w:color w:val="231F20"/>
          <w:spacing w:val="-2"/>
        </w:rPr>
        <w:t> </w:t>
      </w:r>
      <w:r>
        <w:rPr>
          <w:color w:val="231F20"/>
        </w:rPr>
        <w:t>viu.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1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2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4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29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8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42.52pt;margin-top:10.202141pt;width:510.25pt;height:22.7pt;mso-position-horizontal-relative:page;mso-position-vertical-relative:paragraph;z-index:5104;mso-wrap-distance-left:0;mso-wrap-distance-right:0" coordorigin="850,204" coordsize="10205,454">
            <v:group style="position:absolute;left:850;top:204;width:2098;height:454" coordorigin="850,204" coordsize="2098,454">
              <v:shape style="position:absolute;left:850;top:204;width:2098;height:454" coordorigin="850,204" coordsize="2098,454" path="m2948,204l850,204,850,658,2948,658,2948,204xe" filled="true" fillcolor="#d1d3d4" stroked="false">
                <v:path arrowok="t"/>
                <v:fill type="solid"/>
              </v:shape>
            </v:group>
            <v:group style="position:absolute;left:2948;top:204;width:8108;height:454" coordorigin="2948,204" coordsize="8108,454">
              <v:shape style="position:absolute;left:2948;top:204;width:8108;height:454" coordorigin="2948,204" coordsize="8108,454" path="m11055,204l2948,204,2948,658,11055,658,11055,204xe" filled="true" fillcolor="#d1d3d4" stroked="false">
                <v:path arrowok="t"/>
                <v:fill type="solid"/>
              </v:shape>
              <v:shape style="position:absolute;left:930;top:31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0;top:359;width:8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P030026D3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231F20"/>
          <w:spacing w:val="-4"/>
        </w:rPr>
        <w:t>Veja </w:t>
      </w:r>
      <w:r>
        <w:rPr>
          <w:color w:val="231F20"/>
        </w:rPr>
        <w:t>a letra</w:t>
      </w:r>
      <w:r>
        <w:rPr>
          <w:color w:val="231F20"/>
          <w:spacing w:val="3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19"/>
          <w:szCs w:val="19"/>
        </w:rPr>
      </w:pPr>
      <w:r>
        <w:rPr/>
        <w:pict>
          <v:shape style="position:absolute;margin-left:269.548004pt;margin-top:12.283194pt;width:56.2pt;height:25.55pt;mso-position-horizontal-relative:page;mso-position-vertical-relative:paragraph;z-index:51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89"/>
                    <w:ind w:left="5" w:right="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P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Faça um X no quadro onde aparece a letra que você viu escrita de outra</w:t>
      </w:r>
      <w:r>
        <w:rPr>
          <w:color w:val="231F20"/>
          <w:spacing w:val="-2"/>
        </w:rPr>
        <w:t> </w:t>
      </w:r>
      <w:r>
        <w:rPr>
          <w:color w:val="231F20"/>
        </w:rPr>
        <w:t>forma.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6.145165pt;width:28.35pt;height:28.35pt;mso-position-horizontal-relative:page;mso-position-vertical-relative:paragraph;z-index:5152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</w:pPr>
                  <w:r>
                    <w:rPr>
                      <w:color w:val="231F20"/>
                      <w:w w:val="99"/>
                    </w:rPr>
                    <w:t>q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2.93616pt;width:28.35pt;height:28.35pt;mso-position-horizontal-relative:page;mso-position-vertical-relative:paragraph;z-index:5176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</w:pPr>
                  <w:r>
                    <w:rPr>
                      <w:color w:val="231F20"/>
                      <w:w w:val="99"/>
                    </w:rPr>
                    <w:t>p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2.936164pt;width:28.35pt;height:28.35pt;mso-position-horizontal-relative:page;mso-position-vertical-relative:paragraph;z-index:520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d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64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0.864197pt;margin-top:-2.935863pt;width:28.35pt;height:28.35pt;mso-position-horizontal-relative:page;mso-position-vertical-relative:paragraph;z-index:5224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0" w:right="0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b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81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P040026E4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81.55pt;mso-position-horizontal-relative:page;mso-position-vertical-relative:paragraph;z-index:532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Poste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Juquinha chega em casa todo molhado e sua mãe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pergunta: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Meu filho, onde você estava até essa hora que chegou todo</w:t>
                  </w:r>
                  <w:r>
                    <w:rPr>
                      <w:rFonts w:ascii="Arial" w:hAnsi="Arial"/>
                      <w:color w:val="231F2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molhado?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pos="621" w:val="left" w:leader="none"/>
                    </w:tabs>
                    <w:spacing w:line="240" w:lineRule="auto" w:before="78" w:after="0"/>
                    <w:ind w:left="620" w:right="0" w:hanging="229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pacing w:val="-8"/>
                      <w:sz w:val="28"/>
                    </w:rPr>
                    <w:t>Tava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brincando,</w:t>
                  </w:r>
                  <w:r>
                    <w:rPr>
                      <w:rFonts w:ascii="Arial" w:hAnsi="Arial"/>
                      <w:color w:val="231F20"/>
                      <w:spacing w:val="7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mamãe!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Brincando de que, se nem chovendo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tá?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pos="621" w:val="left" w:leader="none"/>
                    </w:tabs>
                    <w:spacing w:line="240" w:lineRule="auto" w:before="78" w:after="0"/>
                    <w:ind w:left="620" w:right="0" w:hanging="229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pacing w:val="-8"/>
                      <w:sz w:val="28"/>
                    </w:rPr>
                    <w:t>Tava </w:t>
                  </w:r>
                  <w:r>
                    <w:rPr>
                      <w:rFonts w:ascii="Arial"/>
                      <w:color w:val="231F20"/>
                      <w:sz w:val="28"/>
                    </w:rPr>
                    <w:t>brincando de cachorrinho com meus</w:t>
                  </w:r>
                  <w:r>
                    <w:rPr>
                      <w:rFonts w:ascii="Arial"/>
                      <w:color w:val="231F20"/>
                      <w:spacing w:val="7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amigos...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Mas desde quando brincar de cachorrinho</w:t>
                  </w:r>
                  <w:r>
                    <w:rPr>
                      <w:rFonts w:ascii="Arial"/>
                      <w:color w:val="231F20"/>
                      <w:spacing w:val="-2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molha?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É que hoje eu era o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poste!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08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92">
        <w:r>
          <w:rPr>
            <w:rFonts w:ascii="Arial" w:hAnsi="Arial"/>
            <w:color w:val="231F20"/>
            <w:sz w:val="16"/>
          </w:rPr>
          <w:t>em:&lt; http://www.piadografo.sitebr.net/Juquinha2.htm&gt;.</w:t>
        </w:r>
      </w:hyperlink>
      <w:r>
        <w:rPr>
          <w:rFonts w:ascii="Arial" w:hAnsi="Arial"/>
          <w:color w:val="231F20"/>
          <w:sz w:val="16"/>
        </w:rPr>
        <w:t> Acesso em: 22 dez. 2012.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(P040026E4_SUP)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Esse texto é engraçado porque</w:t>
      </w:r>
      <w:r>
        <w:rPr>
          <w:color w:val="231F20"/>
          <w:spacing w:val="-1"/>
        </w:rPr>
        <w:t> </w:t>
      </w:r>
      <w:r>
        <w:rPr>
          <w:color w:val="231F20"/>
        </w:rPr>
        <w:t>Juquinha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brincava com seus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amigos.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chegou tarde em sua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casa.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era o poste na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brincadeira.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1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estava molhado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chuva.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231F20"/>
        </w:rPr>
        <w:t>Leia o texto abaixo para responder às</w:t>
      </w:r>
      <w:r>
        <w:rPr>
          <w:color w:val="231F20"/>
          <w:spacing w:val="-2"/>
        </w:rPr>
        <w:t> </w:t>
      </w:r>
      <w:r>
        <w:rPr>
          <w:color w:val="231F20"/>
        </w:rPr>
        <w:t>questões.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pict>
          <v:shape style="position:absolute;margin-left:56.692902pt;margin-top:11.283181pt;width:481.9pt;height:247.55pt;mso-position-horizontal-relative:page;mso-position-vertical-relative:paragraph;z-index:53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3016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Quem tem medo de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8"/>
                    </w:rPr>
                    <w:t>quem?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238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Já é tarde da noite e Nil, o carneirinho, não está com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sono!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2"/>
                    </w:numPr>
                    <w:tabs>
                      <w:tab w:pos="626" w:val="left" w:leader="none"/>
                    </w:tabs>
                    <w:spacing w:line="240" w:lineRule="auto" w:before="38" w:after="0"/>
                    <w:ind w:left="108" w:right="0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Olhe, uma porta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aberta!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pStyle w:val="BodyText"/>
                    <w:spacing w:line="268" w:lineRule="auto" w:before="38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seguida,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entra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celeiro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totalmente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escuro!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Ou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quase,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porque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em </w:t>
                  </w:r>
                  <w:r>
                    <w:rPr>
                      <w:color w:val="231F20"/>
                    </w:rPr>
                    <w:t>cima da viga, centenas de luzinhas vermelhas lhe dão um pouco 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medo.</w:t>
                  </w:r>
                  <w:r>
                    <w:rPr/>
                  </w:r>
                </w:p>
                <w:p>
                  <w:pPr>
                    <w:pStyle w:val="BodyText"/>
                    <w:spacing w:line="268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Nil volta devagar para a porta, mas... bang! Ele esbarra num balde. Em meio a um grande barulho de asas, Nil vê as luzinhas vermelhas passarem perto de sua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cabeça.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2"/>
                    </w:numPr>
                    <w:tabs>
                      <w:tab w:pos="626" w:val="left" w:leader="none"/>
                    </w:tabs>
                    <w:spacing w:line="240" w:lineRule="auto" w:before="0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 então, vamos assustar os morcegos? – diz uma voz atrás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dele.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2"/>
                    </w:numPr>
                    <w:tabs>
                      <w:tab w:pos="640" w:val="left" w:leader="none"/>
                    </w:tabs>
                    <w:spacing w:line="268" w:lineRule="auto" w:before="38" w:after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Oh! Não! Eu que estou com medo! – diz Nil tremendo. – E você? Está 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medo?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2"/>
                    </w:numPr>
                    <w:tabs>
                      <w:tab w:pos="614" w:val="left" w:leader="none"/>
                    </w:tabs>
                    <w:spacing w:line="268" w:lineRule="auto" w:before="0" w:after="0"/>
                    <w:ind w:left="108" w:right="110" w:firstLine="283"/>
                    <w:jc w:val="both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Não!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responde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gatinha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Maria.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consigo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enxergar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escuro,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são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morcegos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que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têm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medo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mim!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8"/>
                      <w:szCs w:val="28"/>
                    </w:rPr>
                    <w:t>quiser,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acompanho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na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8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8"/>
                      <w:szCs w:val="28"/>
                    </w:rPr>
                    <w:t>volta.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81"/>
        <w:ind w:left="302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TRANNOY, </w:t>
      </w:r>
      <w:r>
        <w:rPr>
          <w:rFonts w:ascii="Arial" w:hAnsi="Arial"/>
          <w:color w:val="231F20"/>
          <w:sz w:val="16"/>
        </w:rPr>
        <w:t>G. </w:t>
      </w:r>
      <w:r>
        <w:rPr>
          <w:rFonts w:ascii="Arial" w:hAnsi="Arial"/>
          <w:i/>
          <w:color w:val="231F20"/>
          <w:sz w:val="16"/>
        </w:rPr>
        <w:t>Histórias de fazendas. </w:t>
      </w:r>
      <w:r>
        <w:rPr>
          <w:rFonts w:ascii="Arial" w:hAnsi="Arial"/>
          <w:color w:val="231F20"/>
          <w:sz w:val="16"/>
        </w:rPr>
        <w:t>São Paulo: Ciranda Cultural. </w:t>
      </w:r>
      <w:r>
        <w:rPr>
          <w:rFonts w:ascii="Arial" w:hAnsi="Arial"/>
          <w:color w:val="231F20"/>
          <w:spacing w:val="-3"/>
          <w:sz w:val="16"/>
        </w:rPr>
        <w:t>2011. </w:t>
      </w:r>
      <w:r>
        <w:rPr>
          <w:rFonts w:ascii="Arial" w:hAnsi="Arial"/>
          <w:color w:val="231F20"/>
          <w:sz w:val="16"/>
        </w:rPr>
        <w:t>p. 89. (P041918E4_SUP)</w:t>
      </w:r>
      <w:r>
        <w:rPr>
          <w:rFonts w:ascii="Arial" w:hAns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42.52pt;margin-top:12.30466pt;width:510.25pt;height:22.7pt;mso-position-horizontal-relative:page;mso-position-vertical-relative:paragraph;z-index:5416;mso-wrap-distance-left:0;mso-wrap-distance-right:0" coordorigin="850,246" coordsize="10205,454">
            <v:group style="position:absolute;left:850;top:246;width:2098;height:454" coordorigin="850,246" coordsize="2098,454">
              <v:shape style="position:absolute;left:850;top:246;width:2098;height:454" coordorigin="850,246" coordsize="2098,454" path="m2948,246l850,246,850,700,2948,700,2948,246xe" filled="true" fillcolor="#d1d3d4" stroked="false">
                <v:path arrowok="t"/>
                <v:fill type="solid"/>
              </v:shape>
            </v:group>
            <v:group style="position:absolute;left:2948;top:246;width:8108;height:454" coordorigin="2948,246" coordsize="8108,454">
              <v:shape style="position:absolute;left:2948;top:246;width:8108;height:454" coordorigin="2948,246" coordsize="8108,454" path="m11055,246l2948,246,2948,700,11055,700,11055,246xe" filled="true" fillcolor="#d1d3d4" stroked="false">
                <v:path arrowok="t"/>
                <v:fill type="solid"/>
              </v:shape>
              <v:shape style="position:absolute;left:930;top:357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401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Nesse texto, as luzinhas vermelhas em cima da viga do celeiro</w:t>
      </w:r>
      <w:r>
        <w:rPr>
          <w:color w:val="231F20"/>
          <w:spacing w:val="-2"/>
        </w:rPr>
        <w:t> </w:t>
      </w:r>
      <w:r>
        <w:rPr>
          <w:color w:val="231F20"/>
        </w:rPr>
        <w:t>são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brilho das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estrelas.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brilho dos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vagalumes.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olhos da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gatinha.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3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olhos de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morcegos.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42.52pt;margin-top:11.697165pt;width:510.25pt;height:22.7pt;mso-position-horizontal-relative:page;mso-position-vertical-relative:paragraph;z-index:5488;mso-wrap-distance-left:0;mso-wrap-distance-right:0" coordorigin="850,234" coordsize="10205,454">
            <v:group style="position:absolute;left:850;top:234;width:2098;height:454" coordorigin="850,234" coordsize="2098,454">
              <v:shape style="position:absolute;left:850;top:234;width:2098;height:454" coordorigin="850,234" coordsize="2098,454" path="m2948,234l850,234,850,687,2948,687,2948,234xe" filled="true" fillcolor="#d1d3d4" stroked="false">
                <v:path arrowok="t"/>
                <v:fill type="solid"/>
              </v:shape>
            </v:group>
            <v:group style="position:absolute;left:2948;top:234;width:8108;height:454" coordorigin="2948,234" coordsize="8108,454">
              <v:shape style="position:absolute;left:2948;top:234;width:8108;height:454" coordorigin="2948,234" coordsize="8108,454" path="m11055,234l2948,234,2948,687,11055,687,11055,234xe" filled="true" fillcolor="#d1d3d4" stroked="false">
                <v:path arrowok="t"/>
                <v:fill type="solid"/>
              </v:shape>
              <v:shape style="position:absolute;left:930;top:345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39;top:389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P041919E4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No trecho, “mas... </w:t>
      </w:r>
      <w:r>
        <w:rPr>
          <w:rFonts w:ascii="Arial" w:hAnsi="Arial" w:cs="Arial" w:eastAsia="Arial" w:hint="default"/>
          <w:b/>
          <w:bCs/>
          <w:color w:val="231F20"/>
        </w:rPr>
        <w:t>bang</w:t>
      </w:r>
      <w:r>
        <w:rPr>
          <w:color w:val="231F20"/>
        </w:rPr>
        <w:t>!” a palavra em destaque indica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163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barulho da porta do celeiro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batendo.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barulho de muitas asas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batendo.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som da batida de Nil em um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balde.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4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som de passos do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carneirinho.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1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0.25pt;height:22.7pt;mso-position-horizontal-relative:char;mso-position-vertical-relative:line" coordorigin="0,0" coordsize="10205,454">
            <v:group style="position:absolute;left:0;top:0;width:2098;height:454" coordorigin="0,0" coordsize="2098,454">
              <v:shape style="position:absolute;left:0;top:0;width:2098;height:454" coordorigin="0,0" coordsize="2098,454" path="m2098,0l0,0,0,454,2098,454,2098,0xe" filled="true" fillcolor="#d1d3d4" stroked="false">
                <v:path arrowok="t"/>
                <v:fill type="solid"/>
              </v:shape>
            </v:group>
            <v:group style="position:absolute;left:2098;top:0;width:8108;height:454" coordorigin="2098,0" coordsize="8108,454">
              <v:shape style="position:absolute;left:2098;top:0;width:8108;height:454" coordorigin="2098,0" coordsize="8108,454" path="m10205,0l2098,0,2098,454,10205,454,10205,0xe" filled="true" fillcolor="#d1d3d4" stroked="false">
                <v:path arrowok="t"/>
                <v:fill type="solid"/>
              </v:shape>
              <v:shape style="position:absolute;left:80;top:11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288;top:155;width:837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P020024B1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191"/>
        <w:ind w:right="0"/>
        <w:jc w:val="left"/>
        <w:rPr>
          <w:b w:val="0"/>
          <w:bCs w:val="0"/>
        </w:rPr>
      </w:pPr>
      <w:r>
        <w:rPr>
          <w:color w:val="231F20"/>
        </w:rPr>
        <w:t>Leia a palavra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253.242004pt;margin-top:9.784173pt;width:88.8pt;height:25.55pt;mso-position-horizontal-relative:page;mso-position-vertical-relative:paragraph;z-index:558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89"/>
                    <w:ind w:left="333" w:right="0"/>
                    <w:jc w:val="left"/>
                  </w:pPr>
                  <w:r>
                    <w:rPr>
                      <w:color w:val="231F20"/>
                      <w:spacing w:val="-4"/>
                    </w:rPr>
                    <w:t>CANETA</w:t>
                  </w:r>
                  <w:r>
                    <w:rPr>
                      <w:spacing w:val="-4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/>
        <w:pict>
          <v:group style="position:absolute;margin-left:74.194pt;margin-top:54.617847pt;width:107.05pt;height:101.15pt;mso-position-horizontal-relative:page;mso-position-vertical-relative:paragraph;z-index:5608" coordorigin="1484,1092" coordsize="2141,2023">
            <v:group style="position:absolute;left:1491;top:1099;width:2127;height:2009" coordorigin="1491,1099" coordsize="2127,2009">
              <v:shape style="position:absolute;left:1491;top:1099;width:2127;height:2009" coordorigin="1491,1099" coordsize="2127,2009" path="m3617,3108l1491,3108,1491,1099,3617,1099,3617,3108xe" filled="false" stroked="true" strokeweight=".655pt" strokecolor="#231f20">
                <v:path arrowok="t"/>
              </v:shape>
            </v:group>
            <v:group style="position:absolute;left:2014;top:1244;width:1080;height:1784" coordorigin="2014,1244" coordsize="1080,1784">
              <v:shape style="position:absolute;left:2014;top:1244;width:1080;height:1784" coordorigin="2014,1244" coordsize="1080,1784" path="m2651,2378l2556,2378,2556,2434,2556,2488,2556,2540,2556,2608,2553,2780,2552,2852,2552,2902,2552,2976,2552,3022,2592,3028,2635,3028,2671,3018,2686,3000,2585,3000,2580,2930,2577,2858,2577,2834,2577,2796,2577,2762,2578,2702,2580,2608,2582,2542,2584,2476,2584,2468,2585,2394,2589,2382,2602,2380,2651,2380,2651,237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51,2380l2602,2380,2617,2384,2630,2386,2628,2460,2628,2470,2627,2522,2627,2618,2627,2782,2626,2852,2623,2928,2618,3000,2643,3000,2644,2926,2644,2856,2645,2694,2646,2610,2647,2532,2649,2454,2651,238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92,2368l2667,2368,2667,2370,2667,2372,2667,2864,2669,2902,2670,2940,2663,2976,2643,3000,2686,3000,2692,2992,2692,236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06,1502l2479,1502,2482,1510,2476,1600,2472,1668,2463,1824,2458,1902,2453,1976,2395,2000,2282,2052,2226,2080,2114,2132,2063,2164,2019,2204,2014,2242,2024,2272,2046,2294,2073,2306,2068,2388,2062,2472,2057,2548,2051,2628,2047,2698,2042,2774,2038,2852,2036,2926,2068,2932,2101,2932,2132,2928,2160,2918,2160,2910,2087,2910,2071,2906,2061,2906,2065,2818,2070,2732,2076,2644,2094,2368,2098,2306,2212,2306,2201,2304,2123,2288,2048,2270,2044,2258,2041,2246,2039,2232,2040,2216,2142,2216,2123,2212,2061,2196,2106,2168,2208,2118,2263,2092,2386,2028,2453,2004,2531,1994,2911,1994,2827,1988,2742,1984,2564,1972,2477,1972,2483,1896,2488,1816,2493,1736,2502,1580,2506,1502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212,2306l2113,2306,2124,2312,2135,2316,2129,2404,2124,2496,2120,2572,2115,2666,2111,2742,2105,2826,2098,2910,2160,2910,2160,2906,2122,2906,2125,2820,2129,2736,2134,2654,2144,2486,2148,2404,2151,2320,2294,2320,2281,2318,2212,230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294,2320l2164,2320,2157,2476,2154,2548,2150,2628,2143,2770,2142,2842,2137,2876,2122,2906,2160,2906,2165,2834,2169,2750,2177,2578,2181,2494,2186,2410,2193,2328,2349,2328,2294,232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349,2328l2193,2328,2250,2340,2311,2350,2373,2358,2432,2368,2430,2444,2424,2596,2421,2670,2420,2736,2420,2814,2444,2818,2471,2820,2498,2818,2519,2810,2521,2798,2473,2798,2453,2796,2445,2782,2444,2762,2444,2742,2444,2670,2448,2596,2452,2522,2456,2448,2457,2388,2457,2364,2692,2364,2692,2356,2618,2356,2531,2350,2362,2330,2349,232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32,2250l2907,2250,2908,2326,2909,2336,2911,2496,2912,2578,2914,2658,2918,2740,2923,2818,3010,2818,3022,2794,2952,2794,2944,2720,2938,2640,2936,2558,2935,2486,2935,2400,2934,2320,2934,2306,2932,225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63,2368l2490,2368,2488,2460,2487,2548,2485,2632,2481,2716,2473,2798,2521,2798,2522,2790,2502,2790,2500,2712,2501,2698,2502,2632,2502,2624,2508,2456,2510,2372,2662,2372,2663,236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89,2204l2965,2204,2969,2286,2973,2370,2977,2456,2979,2540,2981,2624,2981,2688,2981,2720,2981,2794,3022,2794,3028,2782,3029,2778,3006,2778,3002,2694,2999,2608,2996,2522,2993,2434,2991,2348,2990,2268,2989,220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62,2372l2515,2372,2518,2374,2519,2378,2516,2460,2514,2548,2513,2628,2509,2710,2502,2790,2522,2790,2531,2742,2537,2666,2540,2586,2542,2508,2543,2434,2542,2414,2541,2402,2544,2388,2556,2378,2651,2378,2654,2374,2662,2374,2662,2372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21,2184l2989,2184,2997,2350,3000,2436,3003,2524,3005,2610,3006,2670,3006,2710,3006,2778,3029,2778,3034,2744,3033,2704,3031,2664,3030,2658,3028,2582,3025,2500,3024,2420,3022,2326,3021,218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692,2364l2457,2364,2467,2368,2476,2370,2490,2368,2692,2368,2692,236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142,2216l2040,2216,2115,2236,2192,2254,2273,2268,2356,2280,2441,2290,2528,2298,2618,2302,2618,2356,2692,2356,2709,2348,2647,2348,2644,2336,2645,2326,2647,2314,2647,2298,2691,2280,2543,2280,2470,2272,2397,2260,2256,2240,2142,221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19,2088l2998,2088,3002,2116,2994,2140,2891,2226,2807,2270,2722,2312,2647,2348,2709,2348,2747,2330,2802,2300,2856,2272,2907,2250,2932,2250,2932,2224,2944,2220,2953,2210,2965,2204,2989,2204,2989,2184,3021,2184,3019,208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49,1750l2576,1750,2751,1754,2923,1762,2920,1820,2916,1876,2912,1934,2911,1994,2610,1994,2691,2000,2772,2008,2851,2018,2925,2030,2993,2042,2963,2082,2878,2152,2780,2212,2726,2240,2670,2264,2543,2280,2691,2280,2801,2228,2872,2186,2937,2140,2998,2088,3019,2088,3018,2026,3018,2014,2985,2014,2985,2006,2956,2006,2939,1994,2933,1974,2934,1952,2936,1932,2940,1854,2947,1774,2949,175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4,1514l3018,1514,3015,1584,3012,1668,3009,1744,3006,1824,3002,1902,3001,1934,3000,1962,2996,1990,2985,2014,3018,2014,3019,1936,3025,1852,3032,1768,3039,1684,3043,1600,3043,1518,3066,1518,3074,1516,3074,151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5,1510l2989,1510,2985,1600,2981,1686,2972,1838,2969,1918,2969,1942,2970,1966,2967,1988,2956,2006,2985,2006,2988,1930,2992,1848,3000,1682,3003,1596,3006,1514,3074,1514,3075,151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60,1498l2535,1498,2536,1562,2536,1580,2534,1656,2530,1736,2525,1816,2519,1902,2515,1972,2564,1972,2566,1916,2567,1898,2540,1898,2539,1890,2539,1876,2539,1866,2543,1864,2568,1864,2568,1860,2571,1820,2544,1820,2543,1810,2543,1804,2543,1786,2573,1786,2576,1750,2949,1750,2950,1738,2923,1738,2659,1726,2568,1724,2569,1704,2571,1682,2572,1666,2572,1662,2572,1650,2581,1650,2664,1646,2956,1646,2957,1638,2932,1638,2850,1626,2552,1626,2555,1596,2557,1564,2558,1530,2560,149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68,1864l2543,1864,2544,1874,2543,1888,2543,1898,2567,1898,2568,186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73,1786l2547,1786,2548,1796,2548,1804,2548,1820,2571,1820,2572,1804,2573,178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56,1646l2664,1646,2756,1648,2846,1654,2927,1668,2927,1686,2928,1704,2927,1722,2923,1738,2950,1738,2954,1692,2956,1646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7,1498l2681,1498,2851,1502,2936,1506,2934,1538,2932,1570,2931,1596,2931,1608,2932,1638,2957,1638,2959,1608,2960,1522,2960,1510,3075,1510,3076,1506,3077,149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593,1498l2560,1498,2566,1524,2566,1562,2561,1598,2552,1626,2585,1626,2587,1592,2589,1562,2591,1530,2593,1498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763,1620l2673,1620,2585,1626,2850,1626,2763,162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769,1244l2692,1246,2623,1254,2550,1268,2489,1290,2453,1370,2457,1412,2460,1454,2457,1494,2460,1500,2470,1502,2517,1502,2530,1504,2535,1498,3077,1498,3078,1494,3055,1494,3055,1490,3022,1490,2949,1482,2898,1478,2482,1478,2485,1442,2483,1404,2482,1366,2490,1332,2528,1300,2597,1280,2684,1270,2982,1270,2949,1262,2859,1248,2769,124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3079,1324l3043,1324,3062,1352,3067,1396,3062,1448,3055,1494,3078,1494,3085,1452,3093,1398,3090,1346,3079,1324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982,1270l2774,1270,2853,1274,2900,1280,2984,1298,3032,1348,3036,1392,3030,1440,3022,1490,3055,1490,3053,1458,3057,1410,3057,1362,3043,1324,3079,1324,3068,1304,3023,1280,2982,1270xe" filled="true" fillcolor="#231f20" stroked="false">
                <v:path arrowok="t"/>
                <v:fill type="solid"/>
              </v:shape>
              <v:shape style="position:absolute;left:2014;top:1244;width:1080;height:1784" coordorigin="2014,1244" coordsize="1080,1784" path="m2717,1470l2638,1470,2559,1472,2482,1478,2898,1478,2873,1476,2796,1472,2717,147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Faça um X na figura que mostra a palavra que você</w:t>
      </w:r>
      <w:r>
        <w:rPr>
          <w:color w:val="231F20"/>
          <w:spacing w:val="-2"/>
        </w:rPr>
        <w:t> </w:t>
      </w:r>
      <w:r>
        <w:rPr>
          <w:color w:val="231F20"/>
        </w:rPr>
        <w:t>leu.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9"/>
        <w:rPr>
          <w:rFonts w:ascii="Arial" w:hAnsi="Arial" w:cs="Arial" w:eastAsia="Arial" w:hint="default"/>
          <w:sz w:val="39"/>
          <w:szCs w:val="39"/>
        </w:rPr>
      </w:pPr>
    </w:p>
    <w:p>
      <w:pPr>
        <w:pStyle w:val="BodyText"/>
        <w:spacing w:line="240" w:lineRule="auto" w:before="0"/>
        <w:ind w:left="2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316" w:lineRule="exact" w:before="64"/>
        <w:ind w:left="211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4.223999pt;margin-top:-39.714169pt;width:107.85pt;height:101.9pt;mso-position-horizontal-relative:page;mso-position-vertical-relative:paragraph;z-index:5632" coordorigin="1484,-794" coordsize="2157,2038">
            <v:group style="position:absolute;left:1491;top:-787;width:2143;height:2024" coordorigin="1491,-787" coordsize="2143,2024">
              <v:shape style="position:absolute;left:1491;top:-787;width:2143;height:2024" coordorigin="1491,-787" coordsize="2143,2024" path="m3634,1237l1491,1237,1491,-787,3634,-787,3634,1237xe" filled="false" stroked="true" strokeweight=".66pt" strokecolor="#231f20">
                <v:path arrowok="t"/>
              </v:shape>
            </v:group>
            <v:group style="position:absolute;left:1983;top:-516;width:1262;height:1630" coordorigin="1983,-516" coordsize="1262,1630">
              <v:shape style="position:absolute;left:1983;top:-516;width:1262;height:1630" coordorigin="1983,-516" coordsize="1262,1630" path="m3214,-516l3126,-464,3066,-403,3009,-334,2954,-267,2902,-208,2899,-196,2901,-189,2903,-183,2902,-174,2853,-113,2804,-52,2755,10,2659,134,2374,506,2278,630,2228,692,2178,753,2128,816,2082,881,2041,952,2007,1029,1983,1113,2014,1106,2042,1089,2044,1088,2009,1088,2012,1065,2021,1041,2032,1018,2042,995,2083,995,2091,981,2064,981,2059,967,2086,903,2135,837,2163,804,2190,770,2203,753,2334,583,2877,-110,2924,-171,2935,-173,2969,-173,2953,-184,2972,-260,3026,-326,3084,-389,3144,-447,3208,-495,3239,-495,3238,-506,3227,-514,3214,-516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991,-152l2968,-152,2945,-113,2920,-76,2893,-40,2818,56,2770,117,2625,300,2577,361,2529,423,2334,681,2284,745,2235,809,2185,872,2134,934,2083,995,2042,995,2056,1000,2067,1007,2076,1016,2083,1028,2064,1043,2046,1058,2028,1073,2009,1088,2044,1088,2066,1068,2090,1047,2114,1028,2133,1014,2101,1014,2109,993,2121,974,2135,957,2149,940,2198,878,2247,816,2296,753,2832,55,2930,-71,2979,-134,3003,-134,2998,-144,2991,-152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3003,-134l2979,-134,2986,-131,2987,-126,2980,-107,2969,-89,2956,-72,2942,-56,2321,753,2271,818,2232,872,2193,924,2151,972,2101,1014,2133,1014,2186,969,2227,918,2247,890,2267,862,2303,816,2351,753,2835,113,2877,113,2897,95,2861,95,2895,38,2934,-13,2974,-63,3012,-115,3003,-134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979,-167l2946,-167,2924,-128,2897,-92,2868,-58,2839,-23,2232,753,2184,816,2139,873,2125,892,2112,910,2102,929,2092,949,2081,966,2064,981,2091,981,2117,932,2158,872,2202,815,2248,760,2293,704,2927,-114,2957,-152,2991,-152,2979,-167,2979,-167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877,113l2835,113,2843,120,2844,132,2861,128,2877,113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3239,-495l3219,-495,3223,-473,3218,-450,3210,-428,3201,-407,3174,-344,3145,-282,3114,-221,3079,-163,3030,-90,2978,-21,2922,42,2861,95,2897,95,2970,19,3019,-41,3064,-105,3106,-172,3146,-243,3182,-318,3201,-354,3227,-408,3244,-465,3239,-495xe" filled="true" fillcolor="#231f20" stroked="false">
                <v:path arrowok="t"/>
                <v:fill type="solid"/>
              </v:shape>
              <v:shape style="position:absolute;left:1983;top:-516;width:1262;height:1630" coordorigin="1983,-516" coordsize="1262,1630" path="m2969,-173l2935,-173,2935,-164,2946,-167,2979,-167,2969,-173xe" filled="true" fillcolor="#231f20" stroked="false">
                <v:path arrowok="t"/>
                <v:fill type="solid"/>
              </v:shape>
            </v:group>
            <v:group style="position:absolute;left:2861;top:-495;width:362;height:591" coordorigin="2861,-495" coordsize="362,591">
              <v:shape style="position:absolute;left:2861;top:-495;width:362;height:591" coordorigin="2861,-495" coordsize="362,591" path="m3219,-495l3208,-495,3144,-447,3084,-389,3026,-326,2972,-260,2920,-193,2953,-184,2979,-167,2998,-144,3012,-115,2974,-63,2934,-13,2895,38,2861,95,2922,42,2978,-21,3030,-90,3079,-163,3114,-221,3145,-282,3174,-344,3201,-407,3210,-428,3218,-450,3223,-473,3219,-495xe" filled="true" fillcolor="#ffffff" stroked="false">
                <v:path arrowok="t"/>
                <v:fill type="solid"/>
              </v:shape>
            </v:group>
            <v:group style="position:absolute;left:2060;top:-173;width:887;height:1154" coordorigin="2060,-173" coordsize="887,1154">
              <v:shape style="position:absolute;left:2060;top:-173;width:887;height:1154" coordorigin="2060,-173" coordsize="887,1154" path="m2935,-173l2924,-171,2877,-110,2285,646,2190,770,2163,804,2135,837,2109,870,2086,903,2076,922,2065,945,2060,967,2064,981,2081,966,2092,949,2102,929,2112,910,2839,-23,2897,-92,2924,-128,2945,-164,2935,-164,2935,-173xe" filled="true" fillcolor="#ffffff" stroked="false">
                <v:path arrowok="t"/>
                <v:fill type="solid"/>
              </v:shape>
              <v:shape style="position:absolute;left:2060;top:-173;width:887;height:1154" coordorigin="2060,-173" coordsize="887,1154" path="m2946,-167l2935,-164,2945,-164,2946,-167xe" filled="true" fillcolor="#ffffff" stroked="false">
                <v:path arrowok="t"/>
                <v:fill type="solid"/>
              </v:shape>
            </v:group>
            <v:group style="position:absolute;left:2083;top:-152;width:886;height:1148" coordorigin="2083,-152" coordsize="886,1148">
              <v:shape style="position:absolute;left:2083;top:-152;width:886;height:1148" coordorigin="2083,-152" coordsize="886,1148" path="m2968,-152l2957,-152,2293,704,2248,760,2202,815,2158,872,2117,932,2083,995,2134,934,2185,872,2235,809,2284,745,2334,681,2529,423,2577,361,2625,300,2770,117,2818,56,2893,-40,2920,-76,2946,-114,2968,-152xe" filled="true" fillcolor="#ffffff" stroked="false">
                <v:path arrowok="t"/>
                <v:fill type="solid"/>
              </v:shape>
            </v:group>
            <v:group style="position:absolute;left:2101;top:-134;width:886;height:1148" coordorigin="2101,-134" coordsize="886,1148">
              <v:shape style="position:absolute;left:2101;top:-134;width:886;height:1148" coordorigin="2101,-134" coordsize="886,1148" path="m2979,-134l2930,-71,2832,55,2296,753,2198,878,2149,940,2135,957,2121,974,2109,993,2101,1014,2151,972,2193,924,2232,872,2271,818,2942,-56,2956,-72,2969,-89,2980,-107,2987,-126,2986,-131,2983,-132,2979,-134xe" filled="true" fillcolor="#ffffff" stroked="false">
                <v:path arrowok="t"/>
                <v:fill type="solid"/>
              </v:shape>
            </v:group>
            <v:group style="position:absolute;left:2009;top:995;width:74;height:93" coordorigin="2009,995" coordsize="74,93">
              <v:shape style="position:absolute;left:2009;top:995;width:74;height:93" coordorigin="2009,995" coordsize="74,93" path="m2042,995l2032,1018,2021,1041,2012,1065,2009,1088,2028,1073,2046,1058,2064,1043,2083,1028,2076,1016,2067,1007,2056,1000,2042,99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 w:hint="default"/>
          <w:sz w:val="37"/>
          <w:szCs w:val="37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4.299004pt;margin-top:-43.666161pt;width:109.433pt;height:103.403pt;mso-position-horizontal-relative:page;mso-position-vertical-relative:paragraph;z-index:5656" type="#_x0000_t75" stroked="false">
            <v:imagedata r:id="rId193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 w:hint="default"/>
          <w:sz w:val="35"/>
          <w:szCs w:val="35"/>
        </w:rPr>
      </w:pPr>
    </w:p>
    <w:p>
      <w:pPr>
        <w:pStyle w:val="BodyText"/>
        <w:spacing w:line="240" w:lineRule="auto" w:before="0"/>
        <w:ind w:left="20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70.919998pt;margin-top:-45.621155pt;width:115.55pt;height:106.85pt;mso-position-horizontal-relative:page;mso-position-vertical-relative:paragraph;z-index:5680" coordorigin="1418,-912" coordsize="2311,2137">
            <v:group style="position:absolute;left:1596;top:-95;width:1332;height:145" coordorigin="1596,-95" coordsize="1332,145">
              <v:shape style="position:absolute;left:1596;top:-95;width:1332;height:145" coordorigin="1596,-95" coordsize="1332,145" path="m1596,-73l2827,50,2928,-4,1746,-95,1596,-73xe" filled="false" stroked="true" strokeweight=".644pt" strokecolor="#231f20">
                <v:path arrowok="t"/>
              </v:shape>
            </v:group>
            <v:group style="position:absolute;left:1599;top:-64;width:1229;height:727" coordorigin="1599,-64" coordsize="1229,727">
              <v:shape style="position:absolute;left:1599;top:-64;width:1229;height:727" coordorigin="1599,-64" coordsize="1229,727" path="m1599,-64l1599,399,1815,443,2004,480,2168,513,2309,541,2428,566,2527,586,2608,603,2673,616,2762,636,2824,656,2827,662,2827,50e" filled="false" stroked="true" strokeweight=".644pt" strokecolor="#231f20">
                <v:path arrowok="t"/>
              </v:shape>
            </v:group>
            <v:group style="position:absolute;left:2827;top:-4;width:102;height:667" coordorigin="2827,-4" coordsize="102,667">
              <v:shape style="position:absolute;left:2827;top:-4;width:102;height:667" coordorigin="2827,-4" coordsize="102,667" path="m2827,662l2928,602,2928,-4e" filled="false" stroked="true" strokeweight=".644pt" strokecolor="#231f20">
                <v:path arrowok="t"/>
              </v:shape>
            </v:group>
            <v:group style="position:absolute;left:2928;top:-156;width:458;height:722" coordorigin="2928,-156" coordsize="458,722">
              <v:shape style="position:absolute;left:2928;top:-156;width:458;height:722" coordorigin="2928,-156" coordsize="458,722" path="m2928,566l3385,322,3385,-156,2928,33e" filled="false" stroked="true" strokeweight=".644pt" strokecolor="#231f20">
                <v:path arrowok="t"/>
              </v:shape>
            </v:group>
            <v:group style="position:absolute;left:1893;top:-185;width:1496;height:101" coordorigin="1893,-185" coordsize="1496,101">
              <v:shape style="position:absolute;left:1893;top:-185;width:1496;height:101" coordorigin="1893,-185" coordsize="1496,101" path="m3389,-156l2467,-185,1893,-84e" filled="false" stroked="true" strokeweight=".644pt" strokecolor="#231f20">
                <v:path arrowok="t"/>
              </v:shape>
            </v:group>
            <v:group style="position:absolute;left:1810;top:-186;width:658;height:91" coordorigin="1810,-186" coordsize="658,91">
              <v:shape style="position:absolute;left:1810;top:-186;width:658;height:91" coordorigin="1810,-186" coordsize="658,91" path="m2467,-185l2331,-186,1810,-96e" filled="false" stroked="true" strokeweight=".644pt" strokecolor="#231f20">
                <v:path arrowok="t"/>
              </v:shape>
            </v:group>
            <v:group style="position:absolute;left:2463;top:-185;width:2;height:142" coordorigin="2463,-185" coordsize="2,142">
              <v:shape style="position:absolute;left:2463;top:-185;width:2;height:142" coordorigin="2463,-185" coordsize="0,142" path="m2463,-185l2463,-43e" filled="false" stroked="true" strokeweight=".644pt" strokecolor="#231f20">
                <v:path arrowok="t"/>
              </v:shape>
              <v:shape style="position:absolute;left:1976;top:227;width:359;height:124" type="#_x0000_t75" stroked="false">
                <v:imagedata r:id="rId194" o:title=""/>
              </v:shape>
            </v:group>
            <v:group style="position:absolute;left:2329;top:-370;width:1055;height:1051" coordorigin="2329,-370" coordsize="1055,1051">
              <v:shape style="position:absolute;left:2329;top:-370;width:1055;height:1051" coordorigin="2329,-370" coordsize="1055,1051" path="m2329,-185l2330,-370,3384,-370,3384,680,3174,680,2928,602e" filled="false" stroked="true" strokeweight=".644pt" strokecolor="#231f20">
                <v:path arrowok="t"/>
              </v:shape>
            </v:group>
            <v:group style="position:absolute;left:1425;top:-906;width:2298;height:2124" coordorigin="1425,-906" coordsize="2298,2124">
              <v:shape style="position:absolute;left:1425;top:-906;width:2298;height:2124" coordorigin="1425,-906" coordsize="2298,2124" path="m1425,-906l3722,-906,3722,1218,1425,1218,1425,-906xe" filled="false" stroked="true" strokeweight=".644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241.55pt;mso-position-horizontal-relative:page;mso-position-vertical-relative:paragraph;z-index:57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Coelhinho Radical!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78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i/>
                      <w:color w:val="231F20"/>
                      <w:sz w:val="28"/>
                    </w:rPr>
                    <w:t>Uma aventura muito maluca na</w:t>
                  </w:r>
                  <w:r>
                    <w:rPr>
                      <w:rFonts w:ascii="Arial"/>
                      <w:i/>
                      <w:color w:val="231F20"/>
                      <w:spacing w:val="-12"/>
                      <w:sz w:val="28"/>
                    </w:rPr>
                    <w:t> </w:t>
                  </w:r>
                  <w:r>
                    <w:rPr>
                      <w:rFonts w:ascii="Arial"/>
                      <w:i/>
                      <w:color w:val="231F20"/>
                      <w:sz w:val="28"/>
                    </w:rPr>
                    <w:t>tela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9"/>
                    <w:rPr>
                      <w:rFonts w:ascii="Arial" w:hAnsi="Arial" w:cs="Arial" w:eastAsia="Arial" w:hint="default"/>
                      <w:b/>
                      <w:bCs/>
                      <w:sz w:val="34"/>
                      <w:szCs w:val="34"/>
                    </w:rPr>
                  </w:pPr>
                </w:p>
                <w:p>
                  <w:pPr>
                    <w:pStyle w:val="BodyText"/>
                    <w:spacing w:line="400" w:lineRule="atLeast" w:before="0"/>
                    <w:ind w:left="108" w:right="102" w:firstLine="283"/>
                    <w:jc w:val="both"/>
                  </w:pP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descolado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J.R.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só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tocar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bateria,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curtir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vida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ser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famoso.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Isso </w:t>
                  </w:r>
                  <w:r>
                    <w:rPr>
                      <w:color w:val="231F20"/>
                    </w:rPr>
                    <w:t>não pareceria tão estranho se ele não fosse filho do Coelho da Páscoa! No filme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HOP-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Rebeldes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Páscoa,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você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vai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conhecer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esse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coelho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irado,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</w:rPr>
                    <w:t>nem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pensa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entregar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ovos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chocolate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resolve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fugir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casa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busca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fama.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Nessa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aventura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cinema,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você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curte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história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muito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engraçada,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que mistura personagens de animação com atores e cenários reais. O mais </w:t>
                  </w:r>
                  <w:r>
                    <w:rPr>
                      <w:color w:val="231F20"/>
                    </w:rPr>
                    <w:t>legal é descobrir o mundo do Coelhinho da Páscoa! Até porque todo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mundo </w:t>
                  </w:r>
                  <w:r>
                    <w:rPr>
                      <w:color w:val="231F20"/>
                    </w:rPr>
                    <w:t>já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ouviu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histórias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sobre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Papai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Polo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Norte,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primeira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vez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que </w:t>
                  </w:r>
                  <w:r>
                    <w:rPr>
                      <w:color w:val="231F20"/>
                    </w:rPr>
                    <w:t>um filme revela os segredos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coelho.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5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BARRETO M. Fábio. Cinema. </w:t>
      </w:r>
      <w:r>
        <w:rPr>
          <w:rFonts w:ascii="Arial" w:hAnsi="Arial"/>
          <w:i/>
          <w:color w:val="231F20"/>
          <w:sz w:val="16"/>
        </w:rPr>
        <w:t>Recreio</w:t>
      </w:r>
      <w:r>
        <w:rPr>
          <w:rFonts w:ascii="Arial" w:hAnsi="Arial"/>
          <w:color w:val="231F20"/>
          <w:sz w:val="16"/>
        </w:rPr>
        <w:t>, ano </w:t>
      </w:r>
      <w:r>
        <w:rPr>
          <w:rFonts w:ascii="Arial" w:hAnsi="Arial"/>
          <w:color w:val="231F20"/>
          <w:spacing w:val="-4"/>
          <w:sz w:val="16"/>
        </w:rPr>
        <w:t>11, </w:t>
      </w:r>
      <w:r>
        <w:rPr>
          <w:rFonts w:ascii="Arial" w:hAnsi="Arial"/>
          <w:color w:val="231F20"/>
          <w:sz w:val="16"/>
        </w:rPr>
        <w:t>n 580, p.6-7, 21 </w:t>
      </w:r>
      <w:r>
        <w:rPr>
          <w:rFonts w:ascii="Arial" w:hAnsi="Arial"/>
          <w:color w:val="231F20"/>
          <w:spacing w:val="-3"/>
          <w:sz w:val="16"/>
        </w:rPr>
        <w:t>abr. 2011. </w:t>
      </w:r>
      <w:r>
        <w:rPr>
          <w:rFonts w:ascii="Arial" w:hAnsi="Arial"/>
          <w:color w:val="231F20"/>
          <w:sz w:val="16"/>
        </w:rPr>
        <w:t>Fragmento. *Adaptado: Reforma Ortográfica.</w:t>
      </w:r>
      <w:r>
        <w:rPr>
          <w:rFonts w:ascii="Arial" w:hAnsi="Arial"/>
          <w:color w:val="231F20"/>
          <w:spacing w:val="6"/>
          <w:sz w:val="16"/>
        </w:rPr>
        <w:t> </w:t>
      </w:r>
      <w:r>
        <w:rPr>
          <w:rFonts w:ascii="Arial" w:hAnsi="Arial"/>
          <w:color w:val="231F20"/>
          <w:sz w:val="16"/>
        </w:rPr>
        <w:t>(P040247E4_SUP)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Qual é o assunto desse</w:t>
      </w:r>
      <w:r>
        <w:rPr>
          <w:color w:val="231F20"/>
          <w:spacing w:val="-1"/>
        </w:rPr>
        <w:t> </w:t>
      </w:r>
      <w:r>
        <w:rPr>
          <w:color w:val="231F20"/>
        </w:rPr>
        <w:t>texto?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história do filme HOP- Rebeldes Sem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Páscoa.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A história sobre o Papai Noel no Polo</w:t>
      </w:r>
      <w:r>
        <w:rPr>
          <w:rFonts w:ascii="Arial" w:hAnsi="Arial"/>
          <w:color w:val="231F20"/>
          <w:spacing w:val="-17"/>
          <w:sz w:val="28"/>
        </w:rPr>
        <w:t> </w:t>
      </w:r>
      <w:r>
        <w:rPr>
          <w:rFonts w:ascii="Arial" w:hAnsi="Arial"/>
          <w:color w:val="231F20"/>
          <w:sz w:val="28"/>
        </w:rPr>
        <w:t>Norte.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Os atores famosos do filme</w:t>
      </w:r>
      <w:r>
        <w:rPr>
          <w:rFonts w:ascii="Arial"/>
          <w:color w:val="231F20"/>
          <w:spacing w:val="2"/>
          <w:sz w:val="28"/>
        </w:rPr>
        <w:t> </w:t>
      </w:r>
      <w:r>
        <w:rPr>
          <w:rFonts w:ascii="Arial"/>
          <w:color w:val="231F20"/>
          <w:spacing w:val="-10"/>
          <w:sz w:val="28"/>
        </w:rPr>
        <w:t>HOP.</w:t>
      </w:r>
      <w:r>
        <w:rPr>
          <w:rFonts w:ascii="Arial"/>
          <w:spacing w:val="-10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5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Os efeitos de animação nos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filmes.</w:t>
      </w:r>
      <w:r>
        <w:rPr>
          <w:rFonts w:ascii="Arial" w:hAns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5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 w:before="227"/>
        <w:ind w:right="0"/>
        <w:jc w:val="left"/>
        <w:rPr>
          <w:b w:val="0"/>
          <w:bCs w:val="0"/>
        </w:rPr>
      </w:pPr>
      <w:r>
        <w:rPr>
          <w:color w:val="231F20"/>
        </w:rPr>
        <w:t>Leia o texto 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4"/>
          <w:szCs w:val="14"/>
        </w:rPr>
      </w:pPr>
      <w:r>
        <w:rPr/>
        <w:pict>
          <v:shape style="position:absolute;margin-left:56.692902pt;margin-top:9.784173pt;width:481.9pt;height:141.550pt;mso-position-horizontal-relative:page;mso-position-vertical-relative:paragraph;z-index:57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49"/>
                    <w:ind w:left="2595" w:right="2595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sz w:val="28"/>
                    </w:rPr>
                    <w:t>O cachorro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41"/>
                      <w:szCs w:val="4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Do quarto próximo, chega a voz irritada da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arrumadeira: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6"/>
                    </w:numPr>
                    <w:tabs>
                      <w:tab w:pos="638" w:val="left" w:leader="none"/>
                    </w:tabs>
                    <w:spacing w:line="297" w:lineRule="auto" w:before="78" w:after="0"/>
                    <w:ind w:left="108" w:right="107" w:firstLine="283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231F20"/>
                      <w:sz w:val="28"/>
                    </w:rPr>
                    <w:t>Meu Deus! A gente mal estende a cama e já vem esse cachorro deitar em cima! Salta daí pra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8"/>
                    </w:rPr>
                    <w:t>fora!</w:t>
                  </w:r>
                  <w:r>
                    <w:rPr>
                      <w:rFonts w:ascii="Arial" w:hAnsi="Arial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3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 Lili, muito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formalizada: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36"/>
                    </w:numPr>
                    <w:tabs>
                      <w:tab w:pos="626" w:val="left" w:leader="none"/>
                    </w:tabs>
                    <w:spacing w:line="240" w:lineRule="auto" w:before="78" w:after="0"/>
                    <w:ind w:left="625" w:right="0" w:hanging="234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Finoca! O cachorro tem</w:t>
                  </w:r>
                  <w:r>
                    <w:rPr>
                      <w:rFonts w:ascii="Arial"/>
                      <w:color w:val="231F2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231F20"/>
                      <w:sz w:val="28"/>
                    </w:rPr>
                    <w:t>nome!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4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QUINTANA, Mário. Lili inventa o mundo. São Paulo: Global, 2005. p. 18.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(P041954E4_SUP)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left="110" w:right="0"/>
        <w:jc w:val="left"/>
      </w:pPr>
      <w:r>
        <w:rPr>
          <w:color w:val="231F20"/>
        </w:rPr>
        <w:t>A arrumadeira ficou irritada</w:t>
      </w:r>
      <w:r>
        <w:rPr>
          <w:color w:val="231F20"/>
          <w:spacing w:val="-17"/>
        </w:rPr>
        <w:t> </w:t>
      </w:r>
      <w:r>
        <w:rPr>
          <w:color w:val="231F20"/>
        </w:rPr>
        <w:t>porque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0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ela não sabia o nome do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cachorro.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1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 w:hAnsi="Arial"/>
          <w:color w:val="231F20"/>
          <w:sz w:val="28"/>
        </w:rPr>
        <w:t>ela ouviu Lili chamar a sua</w:t>
      </w:r>
      <w:r>
        <w:rPr>
          <w:rFonts w:ascii="Arial" w:hAnsi="Arial"/>
          <w:color w:val="231F20"/>
          <w:spacing w:val="-1"/>
          <w:sz w:val="28"/>
        </w:rPr>
        <w:t> </w:t>
      </w:r>
      <w:r>
        <w:rPr>
          <w:rFonts w:ascii="Arial" w:hAnsi="Arial"/>
          <w:color w:val="231F20"/>
          <w:sz w:val="28"/>
        </w:rPr>
        <w:t>atenção.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cachorro deitou na cama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arrumada.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8"/>
          <w:szCs w:val="28"/>
        </w:rPr>
      </w:pPr>
    </w:p>
    <w:p>
      <w:pPr>
        <w:pStyle w:val="ListParagraph"/>
        <w:numPr>
          <w:ilvl w:val="0"/>
          <w:numId w:val="37"/>
        </w:numPr>
        <w:tabs>
          <w:tab w:pos="673" w:val="left" w:leader="none"/>
        </w:tabs>
        <w:spacing w:line="240" w:lineRule="auto" w:before="206" w:after="0"/>
        <w:ind w:left="672" w:right="0" w:hanging="46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231F20"/>
          <w:sz w:val="28"/>
        </w:rPr>
        <w:t>o cachorro saltou para cima</w:t>
      </w:r>
      <w:r>
        <w:rPr>
          <w:rFonts w:ascii="Arial"/>
          <w:color w:val="231F20"/>
          <w:spacing w:val="-1"/>
          <w:sz w:val="28"/>
        </w:rPr>
        <w:t> </w:t>
      </w:r>
      <w:r>
        <w:rPr>
          <w:rFonts w:ascii="Arial"/>
          <w:color w:val="231F20"/>
          <w:sz w:val="28"/>
        </w:rPr>
        <w:t>dela.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headerReference w:type="default" r:id="rId196"/>
          <w:footerReference w:type="default" r:id="rId197"/>
          <w:pgSz w:w="11910" w:h="16840"/>
          <w:pgMar w:header="417" w:footer="524" w:top="130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98"/>
          <w:footerReference w:type="default" r:id="rId19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202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203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5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200"/>
      <w:footerReference w:type="default" r:id="rId201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04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1004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98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985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982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981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1001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1000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999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999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99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997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996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4.3pt;height:10pt;mso-position-horizontal-relative:page;mso-position-vertical-relative:page;z-index:-9964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93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992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8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988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98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9870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100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961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95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956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15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995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P041967E4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952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94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947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994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P041681E4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942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9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937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99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P041935E4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226013pt;margin-top:19.847498pt;width:25.6pt;height:10pt;mso-position-horizontal-relative:page;mso-position-vertical-relative:page;z-index:-99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925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92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920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991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M041445E4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916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91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911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990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M041349E4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906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9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901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26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989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M031930E4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896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89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892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531006pt;margin-top:49.288498pt;width:43pt;height:10pt;mso-position-horizontal-relative:page;mso-position-vertical-relative:page;z-index:-988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010202"/>
                    <w:spacing w:val="-5"/>
                    <w:sz w:val="16"/>
                  </w:rPr>
                  <w:t>M020423E4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882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88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877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28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987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M041512E4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868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8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863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29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98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M041491E4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55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0050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03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251007pt;margin-top:49.288498pt;width:44.45pt;height:10pt;mso-position-horizontal-relative:page;mso-position-vertical-relative:page;z-index:-100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-5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"/>
                    <w:sz w:val="16"/>
                  </w:rPr>
                  <w:t>M031937E4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985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851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84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846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984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P030190E4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984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839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83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834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39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983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P040247E4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829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82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824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40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982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P041954E4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408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3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00360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04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03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M032007E4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31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2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3.1pt;height:15pt;mso-position-horizontal-relative:page;mso-position-vertical-relative:page;z-index:-10026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05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02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M041368E4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216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1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168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07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01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M020419E4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100072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1000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100024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09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4.610992pt;margin-top:49.288498pt;width:45.15pt;height:10pt;mso-position-horizontal-relative:page;mso-position-vertical-relative:page;z-index:-1000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M041497E4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99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9904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9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9856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13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497986pt;margin-top:49.288498pt;width:44.3pt;height:10pt;mso-position-horizontal-relative:page;mso-position-vertical-relative:page;z-index:-99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P030714C2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52pt;margin-top:42.520016pt;width:510.25pt;height:22.7pt;mso-position-horizontal-relative:page;mso-position-vertical-relative:page;z-index:-99760" coordorigin="850,850" coordsize="10205,454">
          <v:group style="position:absolute;left:850;top:850;width:2098;height:454" coordorigin="850,850" coordsize="2098,454">
            <v:shape style="position:absolute;left:850;top:850;width:2098;height:454" coordorigin="850,850" coordsize="2098,454" path="m2948,850l850,850,850,1304,2948,1304,2948,850xe" filled="true" fillcolor="#d1d3d4" stroked="false">
              <v:path arrowok="t"/>
              <v:fill type="solid"/>
            </v:shape>
          </v:group>
          <v:group style="position:absolute;left:2948;top:850;width:8108;height:454" coordorigin="2948,850" coordsize="8108,454">
            <v:shape style="position:absolute;left:2948;top:850;width:8108;height:454" coordorigin="2948,850" coordsize="8108,454" path="m11055,850l2948,850,2948,1304,11055,1304,11055,850xe" filled="true" fillcolor="#d1d3d4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997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C0402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.519699pt;margin-top:47.056923pt;width:72.1pt;height:15pt;mso-position-horizontal-relative:page;mso-position-vertical-relative:page;z-index:-99712" type="#_x0000_t202" filled="false" stroked="false">
          <v:textbox inset="0,0,0,0">
            <w:txbxContent>
              <w:p>
                <w:pPr>
                  <w:spacing w:line="286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6"/>
                    <w:szCs w:val="26"/>
                  </w:rPr>
                </w:pPr>
                <w:r>
                  <w:rPr>
                    <w:rFonts w:ascii="Arial" w:hAnsi="Arial"/>
                    <w:b/>
                    <w:color w:val="231F20"/>
                    <w:sz w:val="26"/>
                  </w:rPr>
                  <w:t>Questão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z w:val="26"/>
                  </w:rPr>
                  <w:t>14</w:t>
                </w:r>
                <w:r>
                  <w:rPr>
                    <w:rFonts w:ascii="Arial" w:hAnsi="Arial"/>
                    <w:sz w:val="2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5.938995pt;margin-top:49.288498pt;width:43.85pt;height:10pt;mso-position-horizontal-relative:page;mso-position-vertical-relative:page;z-index:-996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P041970E4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–"/>
      <w:lvlJc w:val="left"/>
      <w:pPr>
        <w:ind w:left="108" w:hanging="247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47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–"/>
      <w:lvlJc w:val="left"/>
      <w:pPr>
        <w:ind w:left="108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052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234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–"/>
      <w:lvlJc w:val="left"/>
      <w:pPr>
        <w:ind w:left="625" w:hanging="234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520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1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2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5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6" w:hanging="234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750" w:hanging="539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26" w:hanging="5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3" w:hanging="5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9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6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2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9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5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2" w:hanging="539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6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5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203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22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0" w:hanging="461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728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5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9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68" w:hanging="461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672" w:hanging="461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54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1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670" w:hanging="461"/>
        <w:jc w:val="left"/>
      </w:pPr>
      <w:rPr>
        <w:rFonts w:hint="default" w:ascii="Arial" w:hAnsi="Arial" w:eastAsia="Arial"/>
        <w:color w:val="231F20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82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5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0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5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7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4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Calibri" w:hAnsi="Calibri" w:eastAsia="Calibri"/>
        <w:color w:val="231F20"/>
        <w:w w:val="75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25">
    <w:abstractNumId w:val="24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06"/>
      <w:ind w:left="672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49"/>
      <w:ind w:left="11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header" Target="header3.xml"/><Relationship Id="rId26" Type="http://schemas.openxmlformats.org/officeDocument/2006/relationships/header" Target="header4.xml"/><Relationship Id="rId27" Type="http://schemas.openxmlformats.org/officeDocument/2006/relationships/footer" Target="footer2.xml"/><Relationship Id="rId28" Type="http://schemas.openxmlformats.org/officeDocument/2006/relationships/header" Target="header5.xml"/><Relationship Id="rId29" Type="http://schemas.openxmlformats.org/officeDocument/2006/relationships/footer" Target="footer3.xml"/><Relationship Id="rId30" Type="http://schemas.openxmlformats.org/officeDocument/2006/relationships/header" Target="header6.xml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header" Target="header7.xml"/><Relationship Id="rId45" Type="http://schemas.openxmlformats.org/officeDocument/2006/relationships/footer" Target="footer4.xml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header" Target="header8.xml"/><Relationship Id="rId57" Type="http://schemas.openxmlformats.org/officeDocument/2006/relationships/footer" Target="footer5.xml"/><Relationship Id="rId58" Type="http://schemas.openxmlformats.org/officeDocument/2006/relationships/header" Target="header9.xml"/><Relationship Id="rId59" Type="http://schemas.openxmlformats.org/officeDocument/2006/relationships/footer" Target="footer6.xml"/><Relationship Id="rId60" Type="http://schemas.openxmlformats.org/officeDocument/2006/relationships/hyperlink" Target="http://www.otempo.com.br/otempinho/leiamais/materiasdecapa/NOT/356500/1" TargetMode="External"/><Relationship Id="rId61" Type="http://schemas.openxmlformats.org/officeDocument/2006/relationships/header" Target="header10.xml"/><Relationship Id="rId62" Type="http://schemas.openxmlformats.org/officeDocument/2006/relationships/header" Target="header11.xml"/><Relationship Id="rId63" Type="http://schemas.openxmlformats.org/officeDocument/2006/relationships/image" Target="media/image41.png"/><Relationship Id="rId64" Type="http://schemas.openxmlformats.org/officeDocument/2006/relationships/header" Target="header12.xml"/><Relationship Id="rId65" Type="http://schemas.openxmlformats.org/officeDocument/2006/relationships/header" Target="header13.xml"/><Relationship Id="rId66" Type="http://schemas.openxmlformats.org/officeDocument/2006/relationships/footer" Target="footer7.xml"/><Relationship Id="rId67" Type="http://schemas.openxmlformats.org/officeDocument/2006/relationships/image" Target="media/image42.png"/><Relationship Id="rId68" Type="http://schemas.openxmlformats.org/officeDocument/2006/relationships/image" Target="media/image43.png"/><Relationship Id="rId69" Type="http://schemas.openxmlformats.org/officeDocument/2006/relationships/header" Target="header14.xml"/><Relationship Id="rId70" Type="http://schemas.openxmlformats.org/officeDocument/2006/relationships/image" Target="media/image44.png"/><Relationship Id="rId71" Type="http://schemas.openxmlformats.org/officeDocument/2006/relationships/image" Target="media/image45.png"/><Relationship Id="rId72" Type="http://schemas.openxmlformats.org/officeDocument/2006/relationships/image" Target="media/image46.png"/><Relationship Id="rId73" Type="http://schemas.openxmlformats.org/officeDocument/2006/relationships/image" Target="media/image47.png"/><Relationship Id="rId74" Type="http://schemas.openxmlformats.org/officeDocument/2006/relationships/image" Target="media/image48.png"/><Relationship Id="rId75" Type="http://schemas.openxmlformats.org/officeDocument/2006/relationships/image" Target="media/image49.png"/><Relationship Id="rId76" Type="http://schemas.openxmlformats.org/officeDocument/2006/relationships/image" Target="media/image50.png"/><Relationship Id="rId77" Type="http://schemas.openxmlformats.org/officeDocument/2006/relationships/image" Target="media/image51.png"/><Relationship Id="rId78" Type="http://schemas.openxmlformats.org/officeDocument/2006/relationships/image" Target="media/image52.png"/><Relationship Id="rId79" Type="http://schemas.openxmlformats.org/officeDocument/2006/relationships/image" Target="media/image53.png"/><Relationship Id="rId80" Type="http://schemas.openxmlformats.org/officeDocument/2006/relationships/image" Target="media/image54.png"/><Relationship Id="rId81" Type="http://schemas.openxmlformats.org/officeDocument/2006/relationships/image" Target="media/image55.png"/><Relationship Id="rId82" Type="http://schemas.openxmlformats.org/officeDocument/2006/relationships/image" Target="media/image56.png"/><Relationship Id="rId83" Type="http://schemas.openxmlformats.org/officeDocument/2006/relationships/image" Target="media/image57.png"/><Relationship Id="rId84" Type="http://schemas.openxmlformats.org/officeDocument/2006/relationships/image" Target="media/image58.png"/><Relationship Id="rId85" Type="http://schemas.openxmlformats.org/officeDocument/2006/relationships/image" Target="media/image59.png"/><Relationship Id="rId86" Type="http://schemas.openxmlformats.org/officeDocument/2006/relationships/image" Target="media/image60.png"/><Relationship Id="rId87" Type="http://schemas.openxmlformats.org/officeDocument/2006/relationships/image" Target="media/image61.png"/><Relationship Id="rId88" Type="http://schemas.openxmlformats.org/officeDocument/2006/relationships/image" Target="media/image62.png"/><Relationship Id="rId89" Type="http://schemas.openxmlformats.org/officeDocument/2006/relationships/image" Target="media/image63.png"/><Relationship Id="rId90" Type="http://schemas.openxmlformats.org/officeDocument/2006/relationships/image" Target="media/image64.png"/><Relationship Id="rId91" Type="http://schemas.openxmlformats.org/officeDocument/2006/relationships/image" Target="media/image65.png"/><Relationship Id="rId92" Type="http://schemas.openxmlformats.org/officeDocument/2006/relationships/image" Target="media/image66.png"/><Relationship Id="rId93" Type="http://schemas.openxmlformats.org/officeDocument/2006/relationships/image" Target="media/image67.png"/><Relationship Id="rId94" Type="http://schemas.openxmlformats.org/officeDocument/2006/relationships/image" Target="media/image68.png"/><Relationship Id="rId95" Type="http://schemas.openxmlformats.org/officeDocument/2006/relationships/image" Target="media/image69.png"/><Relationship Id="rId96" Type="http://schemas.openxmlformats.org/officeDocument/2006/relationships/image" Target="media/image70.png"/><Relationship Id="rId97" Type="http://schemas.openxmlformats.org/officeDocument/2006/relationships/image" Target="media/image71.png"/><Relationship Id="rId98" Type="http://schemas.openxmlformats.org/officeDocument/2006/relationships/image" Target="media/image72.png"/><Relationship Id="rId99" Type="http://schemas.openxmlformats.org/officeDocument/2006/relationships/image" Target="media/image73.png"/><Relationship Id="rId100" Type="http://schemas.openxmlformats.org/officeDocument/2006/relationships/image" Target="media/image74.png"/><Relationship Id="rId101" Type="http://schemas.openxmlformats.org/officeDocument/2006/relationships/header" Target="header15.xml"/><Relationship Id="rId102" Type="http://schemas.openxmlformats.org/officeDocument/2006/relationships/image" Target="media/image75.png"/><Relationship Id="rId103" Type="http://schemas.openxmlformats.org/officeDocument/2006/relationships/image" Target="media/image76.png"/><Relationship Id="rId104" Type="http://schemas.openxmlformats.org/officeDocument/2006/relationships/image" Target="media/image77.png"/><Relationship Id="rId105" Type="http://schemas.openxmlformats.org/officeDocument/2006/relationships/image" Target="media/image78.png"/><Relationship Id="rId106" Type="http://schemas.openxmlformats.org/officeDocument/2006/relationships/image" Target="media/image79.png"/><Relationship Id="rId107" Type="http://schemas.openxmlformats.org/officeDocument/2006/relationships/image" Target="media/image80.png"/><Relationship Id="rId108" Type="http://schemas.openxmlformats.org/officeDocument/2006/relationships/image" Target="media/image81.png"/><Relationship Id="rId109" Type="http://schemas.openxmlformats.org/officeDocument/2006/relationships/image" Target="media/image82.png"/><Relationship Id="rId110" Type="http://schemas.openxmlformats.org/officeDocument/2006/relationships/image" Target="media/image83.png"/><Relationship Id="rId111" Type="http://schemas.openxmlformats.org/officeDocument/2006/relationships/image" Target="media/image84.png"/><Relationship Id="rId112" Type="http://schemas.openxmlformats.org/officeDocument/2006/relationships/image" Target="media/image85.png"/><Relationship Id="rId113" Type="http://schemas.openxmlformats.org/officeDocument/2006/relationships/image" Target="media/image86.png"/><Relationship Id="rId114" Type="http://schemas.openxmlformats.org/officeDocument/2006/relationships/header" Target="header16.xml"/><Relationship Id="rId115" Type="http://schemas.openxmlformats.org/officeDocument/2006/relationships/image" Target="media/image87.png"/><Relationship Id="rId116" Type="http://schemas.openxmlformats.org/officeDocument/2006/relationships/image" Target="media/image88.pn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image" Target="media/image92.png"/><Relationship Id="rId121" Type="http://schemas.openxmlformats.org/officeDocument/2006/relationships/image" Target="media/image93.png"/><Relationship Id="rId122" Type="http://schemas.openxmlformats.org/officeDocument/2006/relationships/image" Target="media/image94.png"/><Relationship Id="rId123" Type="http://schemas.openxmlformats.org/officeDocument/2006/relationships/image" Target="media/image95.png"/><Relationship Id="rId124" Type="http://schemas.openxmlformats.org/officeDocument/2006/relationships/image" Target="media/image96.png"/><Relationship Id="rId125" Type="http://schemas.openxmlformats.org/officeDocument/2006/relationships/image" Target="media/image97.png"/><Relationship Id="rId126" Type="http://schemas.openxmlformats.org/officeDocument/2006/relationships/header" Target="header17.xml"/><Relationship Id="rId127" Type="http://schemas.openxmlformats.org/officeDocument/2006/relationships/footer" Target="footer8.xml"/><Relationship Id="rId128" Type="http://schemas.openxmlformats.org/officeDocument/2006/relationships/image" Target="media/image98.png"/><Relationship Id="rId129" Type="http://schemas.openxmlformats.org/officeDocument/2006/relationships/image" Target="media/image99.png"/><Relationship Id="rId130" Type="http://schemas.openxmlformats.org/officeDocument/2006/relationships/image" Target="media/image100.png"/><Relationship Id="rId131" Type="http://schemas.openxmlformats.org/officeDocument/2006/relationships/image" Target="media/image101.png"/><Relationship Id="rId132" Type="http://schemas.openxmlformats.org/officeDocument/2006/relationships/image" Target="media/image102.png"/><Relationship Id="rId133" Type="http://schemas.openxmlformats.org/officeDocument/2006/relationships/image" Target="media/image103.png"/><Relationship Id="rId134" Type="http://schemas.openxmlformats.org/officeDocument/2006/relationships/image" Target="media/image104.png"/><Relationship Id="rId135" Type="http://schemas.openxmlformats.org/officeDocument/2006/relationships/image" Target="media/image105.png"/><Relationship Id="rId136" Type="http://schemas.openxmlformats.org/officeDocument/2006/relationships/image" Target="media/image106.png"/><Relationship Id="rId137" Type="http://schemas.openxmlformats.org/officeDocument/2006/relationships/image" Target="media/image107.png"/><Relationship Id="rId138" Type="http://schemas.openxmlformats.org/officeDocument/2006/relationships/image" Target="media/image108.png"/><Relationship Id="rId139" Type="http://schemas.openxmlformats.org/officeDocument/2006/relationships/image" Target="media/image109.png"/><Relationship Id="rId140" Type="http://schemas.openxmlformats.org/officeDocument/2006/relationships/image" Target="media/image110.png"/><Relationship Id="rId141" Type="http://schemas.openxmlformats.org/officeDocument/2006/relationships/image" Target="media/image111.png"/><Relationship Id="rId142" Type="http://schemas.openxmlformats.org/officeDocument/2006/relationships/image" Target="media/image112.png"/><Relationship Id="rId143" Type="http://schemas.openxmlformats.org/officeDocument/2006/relationships/image" Target="media/image113.png"/><Relationship Id="rId144" Type="http://schemas.openxmlformats.org/officeDocument/2006/relationships/image" Target="media/image114.png"/><Relationship Id="rId145" Type="http://schemas.openxmlformats.org/officeDocument/2006/relationships/image" Target="media/image115.png"/><Relationship Id="rId146" Type="http://schemas.openxmlformats.org/officeDocument/2006/relationships/image" Target="media/image116.png"/><Relationship Id="rId147" Type="http://schemas.openxmlformats.org/officeDocument/2006/relationships/image" Target="media/image117.png"/><Relationship Id="rId148" Type="http://schemas.openxmlformats.org/officeDocument/2006/relationships/image" Target="media/image118.png"/><Relationship Id="rId149" Type="http://schemas.openxmlformats.org/officeDocument/2006/relationships/image" Target="media/image119.png"/><Relationship Id="rId150" Type="http://schemas.openxmlformats.org/officeDocument/2006/relationships/image" Target="media/image120.png"/><Relationship Id="rId151" Type="http://schemas.openxmlformats.org/officeDocument/2006/relationships/image" Target="media/image121.png"/><Relationship Id="rId152" Type="http://schemas.openxmlformats.org/officeDocument/2006/relationships/image" Target="media/image122.png"/><Relationship Id="rId153" Type="http://schemas.openxmlformats.org/officeDocument/2006/relationships/image" Target="media/image123.png"/><Relationship Id="rId154" Type="http://schemas.openxmlformats.org/officeDocument/2006/relationships/image" Target="media/image124.png"/><Relationship Id="rId155" Type="http://schemas.openxmlformats.org/officeDocument/2006/relationships/image" Target="media/image125.png"/><Relationship Id="rId156" Type="http://schemas.openxmlformats.org/officeDocument/2006/relationships/image" Target="media/image126.png"/><Relationship Id="rId157" Type="http://schemas.openxmlformats.org/officeDocument/2006/relationships/image" Target="media/image127.png"/><Relationship Id="rId158" Type="http://schemas.openxmlformats.org/officeDocument/2006/relationships/image" Target="media/image128.png"/><Relationship Id="rId159" Type="http://schemas.openxmlformats.org/officeDocument/2006/relationships/header" Target="header18.xml"/><Relationship Id="rId160" Type="http://schemas.openxmlformats.org/officeDocument/2006/relationships/footer" Target="footer9.xml"/><Relationship Id="rId161" Type="http://schemas.openxmlformats.org/officeDocument/2006/relationships/image" Target="media/image129.png"/><Relationship Id="rId162" Type="http://schemas.openxmlformats.org/officeDocument/2006/relationships/image" Target="media/image130.png"/><Relationship Id="rId163" Type="http://schemas.openxmlformats.org/officeDocument/2006/relationships/image" Target="media/image131.png"/><Relationship Id="rId164" Type="http://schemas.openxmlformats.org/officeDocument/2006/relationships/image" Target="media/image132.png"/><Relationship Id="rId165" Type="http://schemas.openxmlformats.org/officeDocument/2006/relationships/image" Target="media/image133.png"/><Relationship Id="rId166" Type="http://schemas.openxmlformats.org/officeDocument/2006/relationships/image" Target="media/image134.png"/><Relationship Id="rId167" Type="http://schemas.openxmlformats.org/officeDocument/2006/relationships/image" Target="media/image135.png"/><Relationship Id="rId168" Type="http://schemas.openxmlformats.org/officeDocument/2006/relationships/image" Target="media/image136.png"/><Relationship Id="rId169" Type="http://schemas.openxmlformats.org/officeDocument/2006/relationships/image" Target="media/image137.png"/><Relationship Id="rId170" Type="http://schemas.openxmlformats.org/officeDocument/2006/relationships/image" Target="media/image138.png"/><Relationship Id="rId171" Type="http://schemas.openxmlformats.org/officeDocument/2006/relationships/image" Target="media/image139.png"/><Relationship Id="rId172" Type="http://schemas.openxmlformats.org/officeDocument/2006/relationships/image" Target="media/image140.png"/><Relationship Id="rId173" Type="http://schemas.openxmlformats.org/officeDocument/2006/relationships/image" Target="media/image141.png"/><Relationship Id="rId174" Type="http://schemas.openxmlformats.org/officeDocument/2006/relationships/image" Target="media/image142.png"/><Relationship Id="rId175" Type="http://schemas.openxmlformats.org/officeDocument/2006/relationships/image" Target="media/image143.png"/><Relationship Id="rId176" Type="http://schemas.openxmlformats.org/officeDocument/2006/relationships/image" Target="media/image144.png"/><Relationship Id="rId177" Type="http://schemas.openxmlformats.org/officeDocument/2006/relationships/image" Target="media/image145.png"/><Relationship Id="rId178" Type="http://schemas.openxmlformats.org/officeDocument/2006/relationships/header" Target="header19.xml"/><Relationship Id="rId179" Type="http://schemas.openxmlformats.org/officeDocument/2006/relationships/header" Target="header20.xml"/><Relationship Id="rId180" Type="http://schemas.openxmlformats.org/officeDocument/2006/relationships/footer" Target="footer10.xml"/><Relationship Id="rId181" Type="http://schemas.openxmlformats.org/officeDocument/2006/relationships/header" Target="header21.xml"/><Relationship Id="rId182" Type="http://schemas.openxmlformats.org/officeDocument/2006/relationships/image" Target="media/image146.png"/><Relationship Id="rId183" Type="http://schemas.openxmlformats.org/officeDocument/2006/relationships/image" Target="media/image147.png"/><Relationship Id="rId184" Type="http://schemas.openxmlformats.org/officeDocument/2006/relationships/image" Target="media/image148.png"/><Relationship Id="rId185" Type="http://schemas.openxmlformats.org/officeDocument/2006/relationships/image" Target="media/image149.png"/><Relationship Id="rId186" Type="http://schemas.openxmlformats.org/officeDocument/2006/relationships/image" Target="media/image150.png"/><Relationship Id="rId187" Type="http://schemas.openxmlformats.org/officeDocument/2006/relationships/image" Target="media/image151.png"/><Relationship Id="rId188" Type="http://schemas.openxmlformats.org/officeDocument/2006/relationships/image" Target="media/image152.png"/><Relationship Id="rId189" Type="http://schemas.openxmlformats.org/officeDocument/2006/relationships/image" Target="media/image153.png"/><Relationship Id="rId190" Type="http://schemas.openxmlformats.org/officeDocument/2006/relationships/image" Target="media/image154.png"/><Relationship Id="rId191" Type="http://schemas.openxmlformats.org/officeDocument/2006/relationships/header" Target="header22.xml"/><Relationship Id="rId192" Type="http://schemas.openxmlformats.org/officeDocument/2006/relationships/hyperlink" Target="http://www.piadografo.sitebr.net/Juquinha2.htm" TargetMode="External"/><Relationship Id="rId193" Type="http://schemas.openxmlformats.org/officeDocument/2006/relationships/image" Target="media/image155.png"/><Relationship Id="rId194" Type="http://schemas.openxmlformats.org/officeDocument/2006/relationships/image" Target="media/image156.png"/><Relationship Id="rId195" Type="http://schemas.openxmlformats.org/officeDocument/2006/relationships/header" Target="header23.xml"/><Relationship Id="rId196" Type="http://schemas.openxmlformats.org/officeDocument/2006/relationships/header" Target="header24.xml"/><Relationship Id="rId197" Type="http://schemas.openxmlformats.org/officeDocument/2006/relationships/footer" Target="footer11.xml"/><Relationship Id="rId198" Type="http://schemas.openxmlformats.org/officeDocument/2006/relationships/header" Target="header25.xml"/><Relationship Id="rId199" Type="http://schemas.openxmlformats.org/officeDocument/2006/relationships/footer" Target="footer12.xml"/><Relationship Id="rId200" Type="http://schemas.openxmlformats.org/officeDocument/2006/relationships/header" Target="header26.xml"/><Relationship Id="rId201" Type="http://schemas.openxmlformats.org/officeDocument/2006/relationships/footer" Target="footer13.xml"/><Relationship Id="rId202" Type="http://schemas.openxmlformats.org/officeDocument/2006/relationships/image" Target="media/image157.png"/><Relationship Id="rId203" Type="http://schemas.openxmlformats.org/officeDocument/2006/relationships/image" Target="media/image158.png"/><Relationship Id="rId204" Type="http://schemas.openxmlformats.org/officeDocument/2006/relationships/image" Target="media/image159.png"/><Relationship Id="rId20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C0402.indb</dc:title>
  <dcterms:created xsi:type="dcterms:W3CDTF">2016-02-07T03:18:25Z</dcterms:created>
  <dcterms:modified xsi:type="dcterms:W3CDTF">2016-02-07T03:18:25Z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