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4.xml" ContentType="application/vnd.openxmlformats-officedocument.wordprocessingml.footer+xml"/>
  <Override PartName="/word/header17.xml" ContentType="application/vnd.openxmlformats-officedocument.wordprocessingml.header+xml"/>
  <Override PartName="/word/footer5.xml" ContentType="application/vnd.openxmlformats-officedocument.wordprocessingml.footer+xml"/>
  <Override PartName="/word/header18.xml" ContentType="application/vnd.openxmlformats-officedocument.wordprocessingml.header+xml"/>
  <Override PartName="/word/footer6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7.xml" ContentType="application/vnd.openxmlformats-officedocument.wordprocessingml.footer+xml"/>
  <Override PartName="/word/header25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ddfd0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ee3527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EE3527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EE3527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EE3527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EE3527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EE3527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ee3527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EE3527"/>
          <w:sz w:val="40"/>
        </w:rPr>
        <w:t>LÍNGUA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PORTUGUESA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E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EE3527"/>
          <w:sz w:val="36"/>
        </w:rPr>
        <w:t>4º ano</w:t>
      </w:r>
      <w:r>
        <w:rPr>
          <w:rFonts w:ascii="Arial" w:hAnsi="Arial"/>
          <w:b/>
          <w:color w:val="EE3527"/>
          <w:spacing w:val="16"/>
          <w:sz w:val="36"/>
        </w:rPr>
        <w:t> </w:t>
      </w:r>
      <w:r>
        <w:rPr>
          <w:rFonts w:ascii="Arial" w:hAnsi="Arial"/>
          <w:b/>
          <w:color w:val="EE3527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EE3527"/>
          <w:sz w:val="36"/>
        </w:rPr>
        <w:t>Ensino</w:t>
      </w:r>
      <w:r>
        <w:rPr>
          <w:rFonts w:ascii="Arial"/>
          <w:b/>
          <w:color w:val="EE3527"/>
          <w:spacing w:val="2"/>
          <w:sz w:val="36"/>
        </w:rPr>
        <w:t> </w:t>
      </w:r>
      <w:r>
        <w:rPr>
          <w:rFonts w:ascii="Arial"/>
          <w:b/>
          <w:color w:val="EE3527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EE3527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EE3527"/>
          <w:sz w:val="64"/>
        </w:rPr>
        <w:t>C0405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ee3527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EE3527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EE3527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EE3527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spacing w:before="175"/>
        <w:ind w:left="3931" w:right="554" w:firstLine="0"/>
        <w:jc w:val="left"/>
        <w:rPr>
          <w:rFonts w:ascii="Tahoma" w:hAnsi="Tahoma" w:cs="Tahoma" w:eastAsia="Tahoma" w:hint="default"/>
          <w:sz w:val="22"/>
          <w:szCs w:val="22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EE3527"/>
          <w:w w:val="105"/>
          <w:sz w:val="22"/>
        </w:rPr>
        <w:t>Data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de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Nascimento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do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estudante</w:t>
      </w:r>
      <w:r>
        <w:rPr>
          <w:rFonts w:ascii="Tahoma"/>
          <w:sz w:val="22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 w:hint="default"/>
          <w:sz w:val="29"/>
          <w:szCs w:val="29"/>
        </w:rPr>
      </w:pPr>
    </w:p>
    <w:p>
      <w:pPr>
        <w:spacing w:before="66"/>
        <w:ind w:left="846" w:right="55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z w:val="22"/>
        </w:rPr>
        <w:t>Caro(a)</w:t>
      </w:r>
      <w:r>
        <w:rPr>
          <w:rFonts w:ascii="Arial"/>
          <w:b/>
          <w:color w:val="231F20"/>
          <w:spacing w:val="14"/>
          <w:sz w:val="22"/>
        </w:rPr>
        <w:t> </w:t>
      </w:r>
      <w:r>
        <w:rPr>
          <w:rFonts w:ascii="Arial"/>
          <w:b/>
          <w:color w:val="231F20"/>
          <w:sz w:val="22"/>
        </w:rPr>
        <w:t>estudante,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64" w:lineRule="exact" w:before="0"/>
        <w:ind w:left="846" w:right="554" w:firstLine="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município.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71" w:after="0"/>
        <w:ind w:left="846" w:right="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6" w:lineRule="auto" w:before="108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155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21.962709pt;width:94.55pt;height:37.2pt;mso-position-horizontal-relative:page;mso-position-vertical-relative:paragraph;z-index:1216" coordorigin="992,439" coordsize="1891,744">
            <v:shape style="position:absolute;left:992;top:439;width:465;height:462" type="#_x0000_t75" stroked="false">
              <v:imagedata r:id="rId5" o:title=""/>
            </v:shape>
            <v:shape style="position:absolute;left:1078;top:967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24.622187pt;width:64.6500pt;height:17.75pt;mso-position-horizontal-relative:page;mso-position-vertical-relative:paragraph;z-index:1240" coordorigin="1596,492" coordsize="1293,355">
            <v:shape style="position:absolute;left:1596;top:492;width:1293;height:355" coordorigin="1596,492" coordsize="1293,355" path="m1903,492l1775,492,1748,493,1683,507,1626,554,1598,637,1596,671,1597,699,1615,771,1655,819,1714,844,1771,847,1903,847,1903,784,1787,784,1765,783,1703,751,1685,664,1686,637,1720,571,1784,556,1903,556,1903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161,492l2069,492,1913,847,2007,847,2043,765,2281,765,2253,702,2061,702,2115,578,2199,578,2161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281,765l2187,765,2223,847,2317,847,2281,765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589,492l2454,492,2435,493,2368,509,2320,552,2290,624,2286,668,2289,708,2310,774,2364,828,2427,845,2485,847,2589,847,2589,784,2488,784,2461,783,2395,756,2377,702,2589,702,2589,639,2377,639,2379,622,2381,610,2383,603,2385,596,2436,559,2485,556,2589,556,2589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199,578l2115,578,2169,702,2253,702,2199,578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889,492l2813,492,2813,588,2742,588,2675,602,2622,657,2610,716,2611,736,2640,805,2699,842,2758,847,2889,847,2889,792,2758,792,2746,791,2694,754,2687,716,2688,702,2726,649,2758,644,2889,644,2889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889,644l2813,644,2813,792,2889,792,2889,64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114832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ddfd0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LM4EF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tabs>
          <w:tab w:pos="3017" w:val="left" w:leader="none"/>
          <w:tab w:pos="10596" w:val="left" w:leader="none"/>
        </w:tabs>
        <w:spacing w:before="48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b/>
          <w:color w:val="231F20"/>
          <w:sz w:val="26"/>
          <w:shd w:fill="D1D3D4" w:color="auto" w:val="clear"/>
        </w:rPr>
        <w:t> </w:t>
        <w:tab/>
        <w:t>EXEMPLO DE LÍNGUA</w:t>
      </w:r>
      <w:r>
        <w:rPr>
          <w:rFonts w:ascii="Arial" w:hAnsi="Arial"/>
          <w:b/>
          <w:color w:val="231F20"/>
          <w:spacing w:val="-11"/>
          <w:sz w:val="26"/>
          <w:shd w:fill="D1D3D4" w:color="auto" w:val="clear"/>
        </w:rPr>
        <w:t> </w:t>
      </w:r>
      <w:r>
        <w:rPr>
          <w:rFonts w:ascii="Arial" w:hAnsi="Arial"/>
          <w:b/>
          <w:color w:val="231F20"/>
          <w:sz w:val="26"/>
          <w:shd w:fill="D1D3D4" w:color="auto" w:val="clear"/>
        </w:rPr>
        <w:t>PORTUGUESA</w:t>
        <w:tab/>
      </w: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Heading1"/>
        <w:spacing w:line="240" w:lineRule="auto" w:before="0"/>
        <w:ind w:left="108"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29.481003pt;margin-top:9.535209pt;width:136.071882pt;height:115.125pt;mso-position-horizontal-relative:page;mso-position-vertical-relative:paragraph;z-index:1312;mso-wrap-distance-left:0;mso-wrap-distance-right:0" type="#_x0000_t75" stroked="false">
            <v:imagedata r:id="rId17" o:title=""/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202"/>
        <w:ind w:left="108" w:right="0"/>
        <w:jc w:val="left"/>
      </w:pPr>
      <w:r>
        <w:rPr>
          <w:color w:val="231F20"/>
        </w:rPr>
        <w:t>Qual é o nome dessa</w:t>
      </w:r>
      <w:r>
        <w:rPr>
          <w:color w:val="231F20"/>
          <w:spacing w:val="-1"/>
        </w:rPr>
        <w:t> </w:t>
      </w:r>
      <w:r>
        <w:rPr>
          <w:color w:val="231F20"/>
        </w:rPr>
        <w:t>figura?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0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CABELO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CAMELO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GALEGO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GAMADO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</w:p>
    <w:p>
      <w:pPr>
        <w:tabs>
          <w:tab w:pos="3600" w:val="left" w:leader="none"/>
          <w:tab w:pos="10596" w:val="left" w:leader="none"/>
        </w:tabs>
        <w:spacing w:before="67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b/>
          <w:color w:val="231F20"/>
          <w:sz w:val="26"/>
          <w:shd w:fill="D1D3D4" w:color="auto" w:val="clear"/>
        </w:rPr>
        <w:t> </w:t>
        <w:tab/>
        <w:t>EXEMPLO DE</w:t>
      </w:r>
      <w:r>
        <w:rPr>
          <w:rFonts w:ascii="Arial" w:hAnsi="Arial"/>
          <w:b/>
          <w:color w:val="231F20"/>
          <w:spacing w:val="-21"/>
          <w:sz w:val="26"/>
          <w:shd w:fill="D1D3D4" w:color="auto" w:val="clear"/>
        </w:rPr>
        <w:t> </w:t>
      </w:r>
      <w:r>
        <w:rPr>
          <w:rFonts w:ascii="Arial" w:hAnsi="Arial"/>
          <w:b/>
          <w:color w:val="231F20"/>
          <w:sz w:val="26"/>
          <w:shd w:fill="D1D3D4" w:color="auto" w:val="clear"/>
        </w:rPr>
        <w:t>MATEMÁTICA</w:t>
        <w:tab/>
      </w: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0"/>
        <w:ind w:left="108" w:right="0"/>
        <w:jc w:val="left"/>
      </w:pPr>
      <w:r>
        <w:rPr>
          <w:color w:val="231F20"/>
        </w:rPr>
        <w:t>Observe abaixo a conta que a professora Ana escreveu no</w:t>
      </w:r>
      <w:r>
        <w:rPr>
          <w:color w:val="231F20"/>
          <w:spacing w:val="-17"/>
        </w:rPr>
        <w:t> </w:t>
      </w:r>
      <w:r>
        <w:rPr>
          <w:color w:val="231F20"/>
        </w:rPr>
        <w:t>quadro.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254.908997pt;margin-top:9.784180pt;width:85.5pt;height:28.35pt;mso-position-horizontal-relative:page;mso-position-vertical-relative:paragraph;z-index:133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444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4 X</w:t>
                  </w:r>
                  <w:r>
                    <w:rPr>
                      <w:rFonts w:asci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20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08"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0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84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top="720" w:bottom="280" w:left="600" w:right="6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27"/>
          <w:szCs w:val="27"/>
        </w:rPr>
      </w:pPr>
      <w:r>
        <w:rPr/>
        <w:pict>
          <v:group style="position:absolute;margin-left:42.52pt;margin-top:16.747999pt;width:510.25pt;height:22.7pt;mso-position-horizontal-relative:page;mso-position-vertical-relative:paragraph;z-index:1480;mso-wrap-distance-left:0;mso-wrap-distance-right:0" coordorigin="850,335" coordsize="10205,454">
            <v:group style="position:absolute;left:850;top:335;width:2098;height:454" coordorigin="850,335" coordsize="2098,454">
              <v:shape style="position:absolute;left:850;top:335;width:2098;height:454" coordorigin="850,335" coordsize="2098,454" path="m2948,335l850,335,850,788,2948,788,2948,335xe" filled="true" fillcolor="#d1d3d4" stroked="false">
                <v:path arrowok="t"/>
                <v:fill type="solid"/>
              </v:shape>
            </v:group>
            <v:group style="position:absolute;left:2948;top:335;width:8108;height:454" coordorigin="2948,335" coordsize="8108,454">
              <v:shape style="position:absolute;left:2948;top:335;width:8108;height:454" coordorigin="2948,335" coordsize="8108,454" path="m11055,335l2948,335,2948,788,11055,788,11055,335xe" filled="true" fillcolor="#d1d3d4" stroked="false">
                <v:path arrowok="t"/>
                <v:fill type="solid"/>
              </v:shape>
              <v:shape style="position:absolute;left:930;top:44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490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P020071E4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20"/>
        </w:rPr>
        <w:t>Faça um X na frase que está escrita</w:t>
      </w:r>
      <w:r>
        <w:rPr>
          <w:color w:val="231F20"/>
          <w:spacing w:val="-1"/>
        </w:rPr>
        <w:t> </w:t>
      </w:r>
      <w:r>
        <w:rPr>
          <w:color w:val="231F20"/>
        </w:rPr>
        <w:t>corretamente.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COELHINHOEORATINHO NADAM NA LAGOA</w:t>
      </w:r>
      <w:r>
        <w:rPr>
          <w:rFonts w:ascii="Arial"/>
          <w:color w:val="231F20"/>
          <w:spacing w:val="-53"/>
          <w:sz w:val="28"/>
        </w:rPr>
        <w:t> </w:t>
      </w:r>
      <w:r>
        <w:rPr>
          <w:rFonts w:ascii="Arial"/>
          <w:color w:val="231F20"/>
          <w:sz w:val="28"/>
        </w:rPr>
        <w:t>COMOSAPINHO.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OCOELHINHO E O </w:t>
      </w:r>
      <w:r>
        <w:rPr>
          <w:rFonts w:ascii="Arial"/>
          <w:color w:val="231F20"/>
          <w:spacing w:val="-3"/>
          <w:sz w:val="28"/>
        </w:rPr>
        <w:t>RATINHO </w:t>
      </w:r>
      <w:r>
        <w:rPr>
          <w:rFonts w:ascii="Arial"/>
          <w:color w:val="231F20"/>
          <w:sz w:val="28"/>
        </w:rPr>
        <w:t>NADAMNALAGOA COM O</w:t>
      </w:r>
      <w:r>
        <w:rPr>
          <w:rFonts w:ascii="Arial"/>
          <w:color w:val="231F20"/>
          <w:spacing w:val="-13"/>
          <w:sz w:val="28"/>
        </w:rPr>
        <w:t> </w:t>
      </w:r>
      <w:r>
        <w:rPr>
          <w:rFonts w:ascii="Arial"/>
          <w:color w:val="231F20"/>
          <w:sz w:val="28"/>
        </w:rPr>
        <w:t>SAPINHO.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COELHINHO E O </w:t>
      </w:r>
      <w:r>
        <w:rPr>
          <w:rFonts w:ascii="Arial"/>
          <w:color w:val="231F20"/>
          <w:spacing w:val="-3"/>
          <w:sz w:val="28"/>
        </w:rPr>
        <w:t>RATINHO </w:t>
      </w:r>
      <w:r>
        <w:rPr>
          <w:rFonts w:ascii="Arial"/>
          <w:color w:val="231F20"/>
          <w:sz w:val="28"/>
        </w:rPr>
        <w:t>NADAM NA LAGOA COM O</w:t>
      </w:r>
      <w:r>
        <w:rPr>
          <w:rFonts w:ascii="Arial"/>
          <w:color w:val="231F20"/>
          <w:spacing w:val="-29"/>
          <w:sz w:val="28"/>
        </w:rPr>
        <w:t> </w:t>
      </w:r>
      <w:r>
        <w:rPr>
          <w:rFonts w:ascii="Arial"/>
          <w:color w:val="231F20"/>
          <w:sz w:val="28"/>
        </w:rPr>
        <w:t>SAPINHO.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OCOELHINHOEORATINHO NADAMNALAGOA COM O</w:t>
      </w:r>
      <w:r>
        <w:rPr>
          <w:rFonts w:ascii="Arial"/>
          <w:color w:val="231F20"/>
          <w:spacing w:val="-37"/>
          <w:sz w:val="28"/>
        </w:rPr>
        <w:t> </w:t>
      </w:r>
      <w:r>
        <w:rPr>
          <w:rFonts w:ascii="Arial"/>
          <w:color w:val="231F20"/>
          <w:sz w:val="28"/>
        </w:rPr>
        <w:t>SAPINHO.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42.52pt;margin-top:8.198148pt;width:510.25pt;height:22.7pt;mso-position-horizontal-relative:page;mso-position-vertical-relative:paragraph;z-index:1552;mso-wrap-distance-left:0;mso-wrap-distance-right:0" coordorigin="850,164" coordsize="10205,454">
            <v:group style="position:absolute;left:850;top:164;width:2098;height:454" coordorigin="850,164" coordsize="2098,454">
              <v:shape style="position:absolute;left:850;top:164;width:2098;height:454" coordorigin="850,164" coordsize="2098,454" path="m2948,164l850,164,850,618,2948,618,2948,164xe" filled="true" fillcolor="#d1d3d4" stroked="false">
                <v:path arrowok="t"/>
                <v:fill type="solid"/>
              </v:shape>
            </v:group>
            <v:group style="position:absolute;left:2948;top:164;width:8108;height:454" coordorigin="2948,164" coordsize="8108,454">
              <v:shape style="position:absolute;left:2948;top:164;width:8108;height:454" coordorigin="2948,164" coordsize="8108,454" path="m11055,164l2948,164,2948,618,11055,618,11055,164xe" filled="true" fillcolor="#d1d3d4" stroked="false">
                <v:path arrowok="t"/>
                <v:fill type="solid"/>
              </v:shape>
              <v:shape style="position:absolute;left:930;top:27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19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P041692E4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shape style="position:absolute;margin-left:56.692902pt;margin-top:7.784175pt;width:481.9pt;height:111.55pt;mso-position-horizontal-relative:page;mso-position-vertical-relative:paragraph;z-index:157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1787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Piçanho-barreteiro, um passarinho prevenido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34"/>
                      <w:szCs w:val="34"/>
                    </w:rPr>
                  </w:pPr>
                </w:p>
                <w:p>
                  <w:pPr>
                    <w:pStyle w:val="BodyText"/>
                    <w:spacing w:line="268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Quando captura uma presa esse passarinho a espeta com seu bico num </w:t>
                  </w:r>
                  <w:r>
                    <w:rPr>
                      <w:color w:val="231F20"/>
                      <w:spacing w:val="-4"/>
                    </w:rPr>
                    <w:t>espinho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arbusto.</w:t>
                  </w:r>
                  <w:r>
                    <w:rPr>
                      <w:color w:val="231F20"/>
                      <w:spacing w:val="-42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Arrasador,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ele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também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atravessa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insetos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sobre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arames </w:t>
                  </w:r>
                  <w:r>
                    <w:rPr>
                      <w:color w:val="231F20"/>
                      <w:spacing w:val="-4"/>
                    </w:rPr>
                  </w:r>
                  <w:r>
                    <w:rPr>
                      <w:color w:val="231F20"/>
                    </w:rPr>
                    <w:t>farpados. Desse modo, cria sua própria despensa, recorrendo a ela para se </w:t>
                  </w:r>
                  <w:r>
                    <w:rPr>
                      <w:color w:val="231F20"/>
                    </w:rPr>
                    <w:t>abastecer de acordo com a sua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necessidade.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101"/>
        <w:ind w:left="20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CUNHA, M.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Recordes dos animais – fatos e curiosidades</w:t>
      </w:r>
      <w:r>
        <w:rPr>
          <w:rFonts w:ascii="Arial" w:hAnsi="Arial" w:cs="Arial" w:eastAsia="Arial" w:hint="default"/>
          <w:color w:val="231F20"/>
          <w:sz w:val="16"/>
          <w:szCs w:val="16"/>
        </w:rPr>
        <w:t>. São Paulo: Girassol. p. 101, 2009.</w:t>
      </w:r>
      <w:r>
        <w:rPr>
          <w:rFonts w:ascii="Arial" w:hAnsi="Arial" w:cs="Arial" w:eastAsia="Arial" w:hint="default"/>
          <w:color w:val="231F20"/>
          <w:spacing w:val="-17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(P041691E4_SUP)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De acordo com esse texto, o que faz o passarinho ser</w:t>
      </w:r>
      <w:r>
        <w:rPr>
          <w:color w:val="231F20"/>
          <w:spacing w:val="-2"/>
        </w:rPr>
        <w:t> </w:t>
      </w:r>
      <w:r>
        <w:rPr>
          <w:color w:val="231F20"/>
        </w:rPr>
        <w:t>prevenido?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Andar sobre arames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farpados.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Capturar apenas os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insetos.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Espetar os insetos com 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bico.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Guardar alimentos para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depois.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8"/>
          <w:footerReference w:type="default" r:id="rId19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0;top:155;width:84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6"/>
                        </w:rPr>
                        <w:t>P020156C2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168.470993pt;margin-top:15.701173pt;width:258.3500pt;height:184.35pt;mso-position-horizontal-relative:page;mso-position-vertical-relative:paragraph;z-index:1672;mso-wrap-distance-left:0;mso-wrap-distance-right:0" coordorigin="3369,314" coordsize="5167,3687">
            <v:group style="position:absolute;left:5921;top:826;width:159;height:85" coordorigin="5921,826" coordsize="159,85">
              <v:shape style="position:absolute;left:5921;top:826;width:159;height:85" coordorigin="5921,826" coordsize="159,85" path="m6080,867l5997,867,6031,870,6050,910,6070,904,6080,888,6080,867xe" filled="true" fillcolor="#231f20" stroked="false">
                <v:path arrowok="t"/>
                <v:fill type="solid"/>
              </v:shape>
              <v:shape style="position:absolute;left:5921;top:826;width:159;height:85" coordorigin="5921,826" coordsize="159,85" path="m6030,826l5982,832,5942,860,5921,902,5957,884,5997,867,6080,867,6080,867,6074,846,6030,826xe" filled="true" fillcolor="#231f20" stroked="false">
                <v:path arrowok="t"/>
                <v:fill type="solid"/>
              </v:shape>
            </v:group>
            <v:group style="position:absolute;left:6459;top:1172;width:76;height:156" coordorigin="6459,1172" coordsize="76,156">
              <v:shape style="position:absolute;left:6459;top:1172;width:76;height:156" coordorigin="6459,1172" coordsize="76,156" path="m6497,1172l6459,1191,6470,1206,6483,1219,6494,1234,6499,1255,6500,1276,6496,1292,6492,1308,6491,1328,6526,1298,6535,1247,6524,1198,6497,1172xe" filled="true" fillcolor="#231f20" stroked="false">
                <v:path arrowok="t"/>
                <v:fill type="solid"/>
              </v:shape>
            </v:group>
            <v:group style="position:absolute;left:6459;top:1176;width:550;height:841" coordorigin="6459,1176" coordsize="550,841">
              <v:shape style="position:absolute;left:6459;top:1176;width:550;height:841" coordorigin="6459,1176" coordsize="550,841" path="m6681,1176l6652,1199,6650,1302,6640,1389,6621,1465,6588,1536,6556,1579,6523,1616,6496,1651,6483,1689,6488,1722,6501,1753,6516,1784,6523,1818,6518,1871,6499,1914,6477,1955,6459,2002,6538,2016,6595,2003,6638,1971,6671,1927,6699,1879,6729,1834,6764,1801,6821,1781,6885,1768,6945,1748,6989,1705,7006,1657,7009,1602,6998,1547,6973,1496,6939,1468,6895,1447,6852,1422,6820,1384,6812,1349,6811,1309,6808,1269,6796,1231,6769,1205,6725,1182,6681,1176xe" filled="true" fillcolor="#ffffff" stroked="false">
                <v:path arrowok="t"/>
                <v:fill type="solid"/>
              </v:shape>
            </v:group>
            <v:group style="position:absolute;left:7278;top:1574;width:763;height:365" coordorigin="7278,1574" coordsize="763,365">
              <v:shape style="position:absolute;left:7278;top:1574;width:763;height:365" coordorigin="7278,1574" coordsize="763,365" path="m7922,1574l7809,1588,7736,1608,7664,1634,7593,1665,7527,1697,7463,1732,7399,1770,7344,1813,7301,1864,7278,1922,7372,1938,7456,1935,7536,1918,7564,1909,7412,1909,7326,1906,7373,1830,7447,1777,7504,1744,7565,1712,7631,1682,7700,1656,7773,1634,7849,1618,7928,1610,8041,1609,8008,1586,7967,1575,7922,1574xe" filled="true" fillcolor="#231f20" stroked="false">
                <v:path arrowok="t"/>
                <v:fill type="solid"/>
              </v:shape>
              <v:shape style="position:absolute;left:7278;top:1574;width:763;height:365" coordorigin="7278,1574" coordsize="763,365" path="m8041,1609l8009,1609,7969,1670,7912,1721,7842,1764,7768,1801,7704,1831,7637,1859,7567,1883,7492,1900,7412,1909,7564,1909,7767,1837,7841,1805,7906,1769,7962,1725,8008,1673,8041,1609xe" filled="true" fillcolor="#231f20" stroked="false">
                <v:path arrowok="t"/>
                <v:fill type="solid"/>
              </v:shape>
            </v:group>
            <v:group style="position:absolute;left:7326;top:1609;width:683;height:300" coordorigin="7326,1609" coordsize="683,300">
              <v:shape style="position:absolute;left:7326;top:1609;width:683;height:300" coordorigin="7326,1609" coordsize="683,300" path="m8009,1609l7928,1610,7849,1618,7773,1634,7700,1656,7631,1682,7565,1712,7504,1744,7447,1777,7373,1830,7326,1906,7412,1909,7492,1900,7567,1883,7637,1859,7704,1831,7768,1802,7842,1764,7912,1721,7969,1670,8009,1609xe" filled="true" fillcolor="#ffffff" stroked="false">
                <v:path arrowok="t"/>
                <v:fill type="solid"/>
              </v:shape>
            </v:group>
            <v:group style="position:absolute;left:6708;top:1860;width:515;height:703" coordorigin="6708,1860" coordsize="515,703">
              <v:shape style="position:absolute;left:6708;top:1860;width:515;height:703" coordorigin="6708,1860" coordsize="515,703" path="m6908,1860l6868,1874,6853,1914,6853,1969,6861,2032,6869,2091,6818,2131,6761,2162,6718,2199,6708,2259,6735,2302,6784,2326,6840,2346,6885,2380,6890,2415,6882,2448,6871,2483,6869,2524,6923,2563,6969,2561,7008,2533,7043,2492,7076,2450,7110,2420,7210,2420,7217,2404,7069,2404,7000,2390,6937,2353,6888,2299,6861,2235,6859,2165,6880,2108,6911,2057,6938,2006,6949,1946,6956,1926,6972,1911,6985,1899,6981,1882,6908,1860xe" filled="true" fillcolor="#ffffff" stroked="false">
                <v:path arrowok="t"/>
                <v:fill type="solid"/>
              </v:shape>
              <v:shape style="position:absolute;left:6708;top:1860;width:515;height:703" coordorigin="6708,1860" coordsize="515,703" path="m7210,2420l7110,2420,7128,2428,7148,2434,7171,2437,7198,2436,7210,2420xe" filled="true" fillcolor="#ffffff" stroked="false">
                <v:path arrowok="t"/>
                <v:fill type="solid"/>
              </v:shape>
              <v:shape style="position:absolute;left:6708;top:1860;width:515;height:703" coordorigin="6708,1860" coordsize="515,703" path="m7222,2348l7173,2357,7143,2376,7114,2395,7069,2404,7217,2404,7219,2400,7223,2377,7222,2348xe" filled="true" fillcolor="#ffffff" stroked="false">
                <v:path arrowok="t"/>
                <v:fill type="solid"/>
              </v:shape>
              <v:shape style="position:absolute;left:7848;top:1874;width:353;height:209" type="#_x0000_t75" stroked="false">
                <v:imagedata r:id="rId20" o:title=""/>
              </v:shape>
            </v:group>
            <v:group style="position:absolute;left:6411;top:1946;width:442;height:528" coordorigin="6411,1946" coordsize="442,528">
              <v:shape style="position:absolute;left:6411;top:1946;width:442;height:528" coordorigin="6411,1946" coordsize="442,528" path="m6853,2432l6486,2432,6558,2444,6629,2461,6700,2474,6774,2474,6853,2452,6853,2432xe" filled="true" fillcolor="#ffffff" stroked="false">
                <v:path arrowok="t"/>
                <v:fill type="solid"/>
              </v:shape>
              <v:shape style="position:absolute;left:6411;top:1946;width:442;height:528" coordorigin="6411,1946" coordsize="442,528" path="m6804,1946l6733,1964,6612,2024,6539,2042,6528,2135,6509,2221,6484,2300,6451,2372,6411,2436,6486,2432,6853,2432,6853,2388,6787,2360,6730,2328,6691,2284,6686,2235,6547,2235,6532,2199,6537,2156,6560,2121,6596,2107,6810,2107,6845,2075,6842,2035,6836,1999,6824,1968,6804,1946xe" filled="true" fillcolor="#ffffff" stroked="false">
                <v:path arrowok="t"/>
                <v:fill type="solid"/>
              </v:shape>
              <v:shape style="position:absolute;left:6411;top:1946;width:442;height:528" coordorigin="6411,1946" coordsize="442,528" path="m6810,2107l6596,2107,6579,2134,6565,2164,6554,2198,6547,2235,6686,2235,6684,2219,6708,2170,6752,2141,6803,2114,6810,2107xe" filled="true" fillcolor="#ffffff" stroked="false">
                <v:path arrowok="t"/>
                <v:fill type="solid"/>
              </v:shape>
            </v:group>
            <v:group style="position:absolute;left:7431;top:2009;width:771;height:457" coordorigin="7431,2009" coordsize="771,457">
              <v:shape style="position:absolute;left:7431;top:2009;width:771;height:457" coordorigin="7431,2009" coordsize="771,457" path="m7824,2099l7774,2153,7722,2205,7666,2253,7600,2292,7523,2320,7431,2332,7482,2389,7542,2429,7609,2454,7681,2466,7755,2465,7830,2453,7902,2432,7969,2403,8030,2368,8082,2327,8155,2228,8180,2165,8194,2104,7910,2104,7824,2099xe" filled="true" fillcolor="#ffffff" stroked="false">
                <v:path arrowok="t"/>
                <v:fill type="solid"/>
              </v:shape>
              <v:shape style="position:absolute;left:7431;top:2009;width:771;height:457" coordorigin="7431,2009" coordsize="771,457" path="m8201,2009l8194,2010,8138,2047,8070,2077,7993,2096,7910,2104,8194,2104,8196,2094,8202,2018,8201,2013,8201,2009xe" filled="true" fillcolor="#ffffff" stroked="false">
                <v:path arrowok="t"/>
                <v:fill type="solid"/>
              </v:shape>
            </v:group>
            <v:group style="position:absolute;left:6282;top:2026;width:225;height:459" coordorigin="6282,2026" coordsize="225,459">
              <v:shape style="position:absolute;left:6282;top:2026;width:225;height:459" coordorigin="6282,2026" coordsize="225,459" path="m6437,2026l6383,2050,6335,2089,6282,2123,6302,2148,6352,2186,6371,2211,6361,2284,6342,2353,6326,2420,6323,2484,6370,2426,6413,2364,6451,2295,6480,2218,6499,2132,6507,2034,6437,2026xe" filled="true" fillcolor="#ffffff" stroked="false">
                <v:path arrowok="t"/>
                <v:fill type="solid"/>
              </v:shape>
            </v:group>
            <v:group style="position:absolute;left:7391;top:2050;width:439;height:255" coordorigin="7391,2050" coordsize="439,255">
              <v:shape style="position:absolute;left:7391;top:2050;width:439;height:255" coordorigin="7391,2050" coordsize="439,255" path="m7829,2050l7808,2050,7741,2082,7670,2112,7597,2138,7520,2160,7439,2179,7430,2208,7418,2235,7405,2259,7391,2283,7459,2304,7522,2294,7577,2267,7678,2195,7730,2153,7778,2110,7818,2056,7829,2050xe" filled="true" fillcolor="#ffffff" stroked="false">
                <v:path arrowok="t"/>
                <v:fill type="solid"/>
              </v:shape>
            </v:group>
            <v:group style="position:absolute;left:6532;top:2107;width:64;height:129" coordorigin="6532,2107" coordsize="64,129">
              <v:shape style="position:absolute;left:6532;top:2107;width:64;height:129" coordorigin="6532,2107" coordsize="64,129" path="m6596,2107l6560,2121,6537,2156,6532,2199,6547,2235,6554,2198,6565,2164,6579,2134,6596,2107xe" filled="true" fillcolor="#231f20" stroked="false">
                <v:path arrowok="t"/>
                <v:fill type="solid"/>
              </v:shape>
            </v:group>
            <v:group style="position:absolute;left:7278;top:2195;width:121;height:73" coordorigin="7278,2195" coordsize="121,73">
              <v:shape style="position:absolute;left:7278;top:2195;width:121;height:73" coordorigin="7278,2195" coordsize="121,73" path="m7399,2195l7368,2196,7340,2200,7311,2204,7278,2204,7280,2221,7284,2237,7289,2253,7294,2267,7332,2261,7361,2245,7382,2223,7393,2204,7311,2204,7278,2203,7394,2203,7399,2195xe" filled="true" fillcolor="#ffffff" stroked="false">
                <v:path arrowok="t"/>
                <v:fill type="solid"/>
              </v:shape>
              <v:shape style="position:absolute;left:6178;top:2210;width:161;height:258" type="#_x0000_t75" stroked="false">
                <v:imagedata r:id="rId21" o:title=""/>
              </v:shape>
            </v:group>
            <v:group style="position:absolute;left:4379;top:2243;width:1945;height:1334" coordorigin="4379,2243" coordsize="1945,1334">
              <v:shape style="position:absolute;left:4379;top:2243;width:1945;height:1334" coordorigin="4379,2243" coordsize="1945,1334" path="m4572,2733l4495,2738,4426,2760,4379,2797,4447,2836,4506,2889,4553,2954,4584,3031,4596,3119,4590,3173,4577,3228,4566,3284,4564,3343,4604,3384,4635,3439,4651,3504,4644,3576,4695,3549,4783,3480,4854,3395,4885,3347,4920,3304,4965,3271,5197,3271,5232,3264,5319,3255,6319,3255,6324,3195,6310,3129,6274,3062,5375,3062,5319,3009,5307,2990,4861,2990,4844,2971,4833,2948,4824,2924,4813,2902,4798,2884,4783,2870,4769,2855,4757,2837,5233,2837,5217,2783,5210,2749,4644,2749,4572,2733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544,3303l5505,3353,5491,3396,5497,3432,5562,3488,5675,3521,5742,3530,5813,3534,5884,3533,5953,3528,6023,3515,6091,3492,6155,3459,6212,3418,6260,3370,6291,3324,5740,3324,5675,3318,5609,3309,5544,3303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197,3271l4965,3271,4966,3292,4924,3331,4925,3351,4993,3326,5068,3302,5148,3281,5197,3271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6319,3255l5403,3255,5484,3261,5562,3271,5704,3295,5730,3297,5757,3298,5781,3303,5801,3319,5740,3324,6291,3324,6296,3316,6319,3257,6319,3255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784,2854l5728,2900,5672,2948,5613,2992,5547,3028,5469,3053,5375,3062,6274,3062,6267,3057,6257,3057,6250,3057,6242,3046,6241,2982,5881,2982,5857,2950,5836,2915,5813,2881,5784,2854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6266,3056l6257,3057,6267,3057,6266,3056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233,2837l4757,2837,4800,2860,4836,2897,4858,2941,4861,2990,5307,2990,5276,2943,5242,2868,5233,2837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6194,2733l6144,2795,6088,2851,6025,2901,5956,2945,5881,2982,6241,2982,6240,2958,6229,2879,6213,2805,6194,2733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4813,2243l4760,2294,4711,2348,4665,2406,4625,2468,4589,2536,4561,2611,4540,2693,4605,2708,4631,2722,4644,2749,5210,2749,5202,2710,5071,2710,5022,2709,4972,2662,4930,2608,4895,2546,4866,2479,4843,2405,4825,2327,4813,2243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198,2693l5156,2699,5114,2705,5071,2710,5202,2710,5198,2693xe" filled="true" fillcolor="#ffffff" stroked="false">
                <v:path arrowok="t"/>
                <v:fill type="solid"/>
              </v:shape>
              <v:shape style="position:absolute;left:5515;top:2275;width:157;height:232" type="#_x0000_t75" stroked="false">
                <v:imagedata r:id="rId22" o:title=""/>
              </v:shape>
            </v:group>
            <v:group style="position:absolute;left:5198;top:2372;width:587;height:667" coordorigin="5198,2372" coordsize="587,667">
              <v:shape style="position:absolute;left:5198;top:2372;width:587;height:667" coordorigin="5198,2372" coordsize="587,667" path="m5589,2717l5359,2717,5390,2728,5414,2746,5431,2772,5439,2805,5459,2807,5475,2814,5487,2824,5495,2837,5494,2853,5497,2864,5501,2874,5503,2886,5472,2922,5455,2965,5437,3006,5399,3038,5467,3030,5520,3006,5565,2975,5608,2942,5580,2912,5573,2867,5572,2815,5560,2765,5581,2726,5589,2717xe" filled="true" fillcolor="#ffffff" stroked="false">
                <v:path arrowok="t"/>
                <v:fill type="solid"/>
              </v:shape>
              <v:shape style="position:absolute;left:5198;top:2372;width:587;height:667" coordorigin="5198,2372" coordsize="587,667" path="m5198,2613l5208,2651,5218,2689,5229,2727,5238,2765,5275,2759,5303,2746,5330,2730,5359,2717,5589,2717,5610,2695,5648,2673,5696,2661,5704,2645,5285,2645,5238,2645,5198,2613xe" filled="true" fillcolor="#ffffff" stroked="false">
                <v:path arrowok="t"/>
                <v:fill type="solid"/>
              </v:shape>
              <v:shape style="position:absolute;left:5198;top:2372;width:587;height:667" coordorigin="5198,2372" coordsize="587,667" path="m5339,2635l5285,2645,5704,2645,5707,2638,5709,2637,5399,2637,5339,2635xe" filled="true" fillcolor="#ffffff" stroked="false">
                <v:path arrowok="t"/>
                <v:fill type="solid"/>
              </v:shape>
              <v:shape style="position:absolute;left:5198;top:2372;width:587;height:667" coordorigin="5198,2372" coordsize="587,667" path="m5479,2372l5474,2390,5483,2407,5495,2425,5495,2452,5475,2501,5462,2559,5442,2609,5399,2637,5709,2637,5727,2623,5753,2615,5785,2613,5784,2559,5785,2528,5615,2528,5560,2492,5550,2468,5536,2448,5519,2430,5503,2412,5497,2402,5496,2387,5493,2374,5479,2372xe" filled="true" fillcolor="#ffffff" stroked="false">
                <v:path arrowok="t"/>
                <v:fill type="solid"/>
              </v:shape>
              <v:shape style="position:absolute;left:5198;top:2372;width:587;height:667" coordorigin="5198,2372" coordsize="587,667" path="m5768,2428l5727,2473,5673,2514,5615,2528,5785,2528,5785,2512,5781,2466,5768,2428xe" filled="true" fillcolor="#ffffff" stroked="false">
                <v:path arrowok="t"/>
                <v:fill type="solid"/>
              </v:shape>
            </v:group>
            <v:group style="position:absolute;left:5802;top:2380;width:449;height:579" coordorigin="5802,2380" coordsize="449,579">
              <v:shape style="position:absolute;left:5802;top:2380;width:449;height:579" coordorigin="5802,2380" coordsize="449,579" path="m5817,2380l5802,2429,5802,2497,5808,2576,5816,2657,5817,2733,5814,2760,5810,2783,5808,2804,5809,2821,5825,2863,5850,2896,5875,2926,5889,2958,5963,2913,6031,2862,6093,2805,6150,2743,6202,2677,6194,2606,6182,2535,6180,2524,5961,2524,5918,2500,5890,2457,5861,2412,5817,2380xe" filled="true" fillcolor="#ffffff" stroked="false">
                <v:path arrowok="t"/>
                <v:fill type="solid"/>
              </v:shape>
              <v:shape style="position:absolute;left:5802;top:2380;width:449;height:579" coordorigin="5802,2380" coordsize="449,579" path="m6154,2380l6113,2429,6070,2480,6021,2517,5961,2524,6180,2524,6170,2468,6162,2412,6189,2412,6181,2406,6154,2380xe" filled="true" fillcolor="#ffffff" stroked="false">
                <v:path arrowok="t"/>
                <v:fill type="solid"/>
              </v:shape>
              <v:shape style="position:absolute;left:5802;top:2380;width:449;height:579" coordorigin="5802,2380" coordsize="449,579" path="m6189,2412l6162,2412,6188,2431,6200,2462,6215,2486,6250,2484,6241,2455,6214,2430,6189,2412xe" filled="true" fillcolor="#ffffff" stroked="false">
                <v:path arrowok="t"/>
                <v:fill type="solid"/>
              </v:shape>
              <v:shape style="position:absolute;left:5214;top:2412;width:258;height:217" type="#_x0000_t75" stroked="false">
                <v:imagedata r:id="rId23" o:title=""/>
              </v:shape>
              <v:shape style="position:absolute;left:5584;top:2636;width:201;height:297" type="#_x0000_t75" stroked="false">
                <v:imagedata r:id="rId24" o:title=""/>
              </v:shape>
              <v:shape style="position:absolute;left:5254;top:2753;width:220;height:259" type="#_x0000_t75" stroked="false">
                <v:imagedata r:id="rId25" o:title=""/>
              </v:shape>
            </v:group>
            <v:group style="position:absolute;left:4339;top:2821;width:217;height:514" coordorigin="4339,2821" coordsize="217,514">
              <v:shape style="position:absolute;left:4339;top:2821;width:217;height:514" coordorigin="4339,2821" coordsize="217,514" path="m4339,2821l4388,2860,4434,2908,4470,2966,4492,3038,4496,3110,4493,3186,4494,3262,4508,3335,4539,3270,4555,3199,4555,3125,4542,3052,4518,2984,4483,2923,4441,2873,4392,2838,4339,2821xe" filled="true" fillcolor="#ffffff" stroked="false">
                <v:path arrowok="t"/>
                <v:fill type="solid"/>
              </v:shape>
            </v:group>
            <v:group style="position:absolute;left:3995;top:2827;width:428;height:501" coordorigin="3995,2827" coordsize="428,501">
              <v:shape style="position:absolute;left:3995;top:2827;width:428;height:501" coordorigin="3995,2827" coordsize="428,501" path="m4180,2827l4077,2865,4034,2918,4007,2980,3995,3051,3995,3059,3995,3126,4007,3200,4028,3269,4058,3327,4125,3305,4201,3292,4279,3291,4418,3291,4418,3269,4420,3211,4422,3152,4422,3143,4267,3143,4216,3135,4175,3100,4153,3051,4159,3002,4202,2966,4375,2965,4373,2961,4333,2907,4286,2865,4234,2838,4180,2827xe" filled="true" fillcolor="#ffffff" stroked="false">
                <v:path arrowok="t"/>
                <v:fill type="solid"/>
              </v:shape>
              <v:shape style="position:absolute;left:3995;top:2827;width:428;height:501" coordorigin="3995,2827" coordsize="428,501" path="m4418,3291l4279,3291,4354,3302,4419,3327,4418,3291xe" filled="true" fillcolor="#ffffff" stroked="false">
                <v:path arrowok="t"/>
                <v:fill type="solid"/>
              </v:shape>
              <v:shape style="position:absolute;left:3995;top:2827;width:428;height:501" coordorigin="3995,2827" coordsize="428,501" path="m4375,2965l4264,2965,4304,3003,4320,3059,4309,3112,4267,3143,4422,3143,4419,3094,4403,3024,4375,2965xe" filled="true" fillcolor="#ffffff" stroked="false">
                <v:path arrowok="t"/>
                <v:fill type="solid"/>
              </v:shape>
              <v:shape style="position:absolute;left:4757;top:2837;width:104;height:153" type="#_x0000_t75" stroked="false">
                <v:imagedata r:id="rId26" o:title=""/>
              </v:shape>
            </v:group>
            <v:group style="position:absolute;left:5287;top:2842;width:89;height:111" coordorigin="5287,2842" coordsize="89,111">
              <v:shape style="position:absolute;left:5287;top:2842;width:89;height:111" coordorigin="5287,2842" coordsize="89,111" path="m5324,2842l5305,2842,5287,2854,5289,2888,5297,2915,5313,2936,5335,2950,5350,2952,5352,2941,5367,2941,5373,2921,5375,2898,5373,2874,5367,2854,5344,2847,5324,2842xe" filled="true" fillcolor="#ffffff" stroked="false">
                <v:path arrowok="t"/>
                <v:fill type="solid"/>
              </v:shape>
              <v:shape style="position:absolute;left:5287;top:2842;width:89;height:111" coordorigin="5287,2842" coordsize="89,111" path="m5367,2941l5352,2941,5367,2942,5367,2941xe" filled="true" fillcolor="#ffffff" stroked="false">
                <v:path arrowok="t"/>
                <v:fill type="solid"/>
              </v:shape>
              <v:shape style="position:absolute;left:4153;top:2965;width:167;height:177" type="#_x0000_t75" stroked="false">
                <v:imagedata r:id="rId27" o:title=""/>
              </v:shape>
            </v:group>
            <v:group style="position:absolute;left:4098;top:3319;width:370;height:138" coordorigin="4098,3319" coordsize="370,138">
              <v:shape style="position:absolute;left:4098;top:3319;width:370;height:138" coordorigin="4098,3319" coordsize="370,138" path="m4241,3319l4160,3325,4098,3351,4133,3371,4159,3399,4182,3430,4210,3456,4338,3451,4406,3445,4467,3432,4454,3405,4442,3377,4428,3354,4401,3354,4387,3351,4323,3329,4241,3319xe" filled="true" fillcolor="#ffffff" stroked="false">
                <v:path arrowok="t"/>
                <v:fill type="solid"/>
              </v:shape>
              <v:shape style="position:absolute;left:4098;top:3319;width:370;height:138" coordorigin="4098,3319" coordsize="370,138" path="m4403,3335l4402,3345,4401,3354,4428,3354,4426,3352,4403,3335xe" filled="true" fillcolor="#ffffff" stroked="false">
                <v:path arrowok="t"/>
                <v:fill type="solid"/>
              </v:shape>
            </v:group>
            <v:group style="position:absolute;left:4508;top:3335;width:33;height:49" coordorigin="4508,3335" coordsize="33,49">
              <v:shape style="position:absolute;left:4508;top:3335;width:33;height:49" coordorigin="4508,3335" coordsize="33,49" path="m4532,3335l4527,3345,4512,3358,4508,3368,4518,3368,4515,3382,4524,3384,4529,3372,4537,3359,4540,3346,4532,3335xe" filled="true" fillcolor="#ffffff" stroked="false">
                <v:path arrowok="t"/>
                <v:fill type="solid"/>
              </v:shape>
            </v:group>
            <v:group style="position:absolute;left:4516;top:3376;width:97;height:233" coordorigin="4516,3376" coordsize="97,233">
              <v:shape style="position:absolute;left:4516;top:3376;width:97;height:233" coordorigin="4516,3376" coordsize="97,233" path="m4548,3376l4543,3393,4520,3414,4516,3432,4545,3470,4571,3513,4593,3559,4612,3608,4611,3535,4602,3470,4582,3416,4548,3376xe" filled="true" fillcolor="#ffffff" stroked="false">
                <v:path arrowok="t"/>
                <v:fill type="solid"/>
              </v:shape>
            </v:group>
            <v:group style="position:absolute;left:4451;top:3440;width:127;height:290" coordorigin="4451,3440" coordsize="127,290">
              <v:shape style="position:absolute;left:4451;top:3440;width:127;height:290" coordorigin="4451,3440" coordsize="127,290" path="m4500,3440l4493,3465,4477,3482,4461,3498,4451,3520,4488,3560,4516,3608,4536,3665,4548,3729,4577,3654,4568,3575,4537,3501,4500,3440xe" filled="true" fillcolor="#ffffff" stroked="false">
                <v:path arrowok="t"/>
                <v:fill type="solid"/>
              </v:shape>
            </v:group>
            <v:group style="position:absolute;left:4170;top:3464;width:290;height:49" coordorigin="4170,3464" coordsize="290,49">
              <v:shape style="position:absolute;left:4170;top:3464;width:290;height:49" coordorigin="4170,3464" coordsize="290,49" path="m4346,3512l4254,3512,4339,3513,4346,3512xe" filled="true" fillcolor="#ffffff" stroked="false">
                <v:path arrowok="t"/>
                <v:fill type="solid"/>
              </v:shape>
              <v:shape style="position:absolute;left:4170;top:3464;width:290;height:49" coordorigin="4170,3464" coordsize="290,49" path="m4459,3464l4387,3476,4304,3478,4226,3484,4170,3512,4346,3512,4412,3501,4459,3464xe" filled="true" fillcolor="#ffffff" stroked="false">
                <v:path arrowok="t"/>
                <v:fill type="solid"/>
              </v:shape>
              <v:shape style="position:absolute;left:5287;top:3464;width:385;height:217" type="#_x0000_t75" stroked="false">
                <v:imagedata r:id="rId28" o:title=""/>
              </v:shape>
            </v:group>
            <v:group style="position:absolute;left:4162;top:3528;width:354;height:236" coordorigin="4162,3528" coordsize="354,236">
              <v:shape style="position:absolute;left:4162;top:3528;width:354;height:236" coordorigin="4162,3528" coordsize="354,236" path="m4232,3536l4162,3536,4197,3596,4237,3654,4285,3705,4343,3743,4414,3764,4500,3761,4516,3694,4502,3629,4471,3572,4443,3537,4304,3537,4232,3536xe" filled="true" fillcolor="#ffffff" stroked="false">
                <v:path arrowok="t"/>
                <v:fill type="solid"/>
              </v:shape>
              <v:shape style="position:absolute;left:4162;top:3528;width:354;height:236" coordorigin="4162,3528" coordsize="354,236" path="m4435,3528l4373,3536,4304,3537,4443,3537,4435,3528xe" filled="true" fillcolor="#ffffff" stroked="false">
                <v:path arrowok="t"/>
                <v:fill type="solid"/>
              </v:shape>
            </v:group>
            <v:group style="position:absolute;left:5648;top:3533;width:561;height:228" coordorigin="5648,3533" coordsize="561,228">
              <v:shape style="position:absolute;left:5648;top:3533;width:561;height:228" coordorigin="5648,3533" coordsize="561,228" path="m5814,3552l5742,3572,5670,3647,5648,3689,5686,3707,5794,3738,5857,3750,5924,3758,5990,3761,6053,3758,6109,3748,6156,3730,6190,3703,6208,3667,6208,3619,6186,3560,5881,3560,5858,3558,5835,3555,5814,3552xe" filled="true" fillcolor="#ffffff" stroked="false">
                <v:path arrowok="t"/>
                <v:fill type="solid"/>
              </v:shape>
              <v:shape style="position:absolute;left:5648;top:3533;width:561;height:228" coordorigin="5648,3533" coordsize="561,228" path="m6122,3533l6045,3536,5961,3551,5881,3560,6186,3560,6122,3533xe" filled="true" fillcolor="#ffffff" stroked="false">
                <v:path arrowok="t"/>
                <v:fill type="solid"/>
              </v:shape>
              <v:shape style="position:absolute;left:5271;top:3625;width:281;height:122" type="#_x0000_t75" stroked="false">
                <v:imagedata r:id="rId29" o:title=""/>
              </v:shape>
            </v:group>
            <v:group style="position:absolute;left:5728;top:1584;width:370;height:467" coordorigin="5728,1584" coordsize="370,467">
              <v:shape style="position:absolute;left:5728;top:1584;width:370;height:467" coordorigin="5728,1584" coordsize="370,467" path="m5792,1584l5769,1586,5728,1593,5732,1609,5747,1614,5765,1617,5776,1625,5775,1688,5776,1752,5775,1817,5768,1882,5754,1938,5740,1987,5742,2026,5776,2050,5803,2031,5780,2031,5774,2030,5760,2026,5760,1978,5811,1978,5800,1971,5786,1960,5776,1946,5787,1903,5797,1859,5805,1812,5809,1761,5848,1761,5840,1754,5810,1701,5800,1642,5817,1585,5792,1584xe" filled="true" fillcolor="#231f20" stroked="false">
                <v:path arrowok="t"/>
                <v:fill type="solid"/>
              </v:shape>
              <v:shape style="position:absolute;left:5728;top:1584;width:370;height:467" coordorigin="5728,1584" coordsize="370,467" path="m5811,1978l5760,1978,5778,1982,5791,1991,5799,2006,5801,2026,5787,2030,5780,2031,5803,2031,5838,2004,5846,1994,5825,1994,5814,1981,5811,1978xe" filled="true" fillcolor="#231f20" stroked="false">
                <v:path arrowok="t"/>
                <v:fill type="solid"/>
              </v:shape>
              <v:shape style="position:absolute;left:5728;top:1584;width:370;height:467" coordorigin="5728,1584" coordsize="370,467" path="m5848,1761l5809,1761,5836,1784,5861,1809,5892,1828,5937,1834,5919,1872,5887,1910,5852,1951,5825,1994,5846,1994,5889,1946,5938,1886,5993,1834,6022,1816,6023,1816,5938,1816,5885,1795,5848,1761xe" filled="true" fillcolor="#231f20" stroked="false">
                <v:path arrowok="t"/>
                <v:fill type="solid"/>
              </v:shape>
              <v:shape style="position:absolute;left:5728;top:1584;width:370;height:467" coordorigin="5728,1584" coordsize="370,467" path="m6098,1753l6070,1760,6046,1775,6022,1794,5993,1810,5938,1816,6023,1816,6051,1801,6077,1782,6098,1753xe" filled="true" fillcolor="#231f20" stroked="false">
                <v:path arrowok="t"/>
                <v:fill type="solid"/>
              </v:shape>
              <v:shape style="position:absolute;left:5776;top:1761;width:161;height:233" type="#_x0000_t75" stroked="false">
                <v:imagedata r:id="rId30" o:title=""/>
              </v:shape>
            </v:group>
            <v:group style="position:absolute;left:5760;top:1978;width:41;height:53" coordorigin="5760,1978" coordsize="41,53">
              <v:shape style="position:absolute;left:5760;top:1978;width:41;height:53" coordorigin="5760,1978" coordsize="41,53" path="m5760,1978l5760,2026,5774,2030,5780,2031,5787,2030,5801,2026,5799,2006,5791,1991,5778,1982,5760,1978xe" filled="true" fillcolor="#ffffff" stroked="false">
                <v:path arrowok="t"/>
                <v:fill type="solid"/>
              </v:shape>
            </v:group>
            <v:group style="position:absolute;left:5471;top:751;width:1149;height:1147" coordorigin="5471,751" coordsize="1149,1147">
              <v:shape style="position:absolute;left:5471;top:751;width:1149;height:1147" coordorigin="5471,751" coordsize="1149,1147" path="m6604,1384l6387,1384,6438,1424,6449,1484,6429,1549,6391,1606,6347,1641,6410,1677,6453,1737,6475,1813,6475,1898,6490,1841,6485,1785,6469,1731,6451,1681,6491,1616,6529,1555,6563,1494,6591,1431,6604,1384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407,1443l6295,1443,6330,1464,6351,1502,6355,1544,6344,1572,6327,1590,6307,1605,6290,1625,6345,1607,6383,1573,6405,1522,6411,1456,6407,144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269,1373l6043,1373,6107,1388,6163,1417,6202,1456,6228,1410,6269,137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602,1143l6017,1143,6028,1214,6010,1279,5971,1333,5918,1375,5857,1400,5865,1411,5870,1427,5876,1441,5889,1448,5926,1400,5980,1376,6043,1373,6269,1373,6273,1370,6327,1353,6611,1353,6614,1328,6491,1328,6492,1308,6496,1292,6500,1276,6499,1255,6494,1234,6483,1219,6470,1206,6459,1191,6497,1172,6609,1172,6605,1151,6602,114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611,1353l6327,1353,6379,1376,6336,1385,6290,1398,6257,1418,6250,1448,6295,1443,6407,1443,6404,1436,6392,1417,6382,1400,6387,1384,6604,1384,6611,1360,6611,135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002,1156l5870,1156,5905,1180,5923,1222,5924,1270,5908,1316,5875,1349,5825,1360,5888,1362,5936,1333,5973,1287,6001,1239,6003,1212,6000,1181,6002,1156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609,1172l6497,1172,6524,1198,6535,1247,6526,1298,6491,1328,6614,1328,6620,1279,6617,1214,6609,1172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053,751l5985,754,5917,765,5850,784,5785,814,5770,852,5752,882,5734,910,5720,942,5708,1003,5702,1051,5691,1090,5664,1127,5619,1152,5565,1167,5515,1186,5479,1219,5471,1279,5531,1258,5600,1250,5735,1250,5746,1206,5775,1143,5818,1095,5882,1067,5969,1063,6569,1063,6554,1034,6518,981,6475,932,6450,910,6050,910,6046,902,5921,902,5942,860,5982,832,6030,826,6329,826,6314,817,6252,790,6187,770,6121,757,6053,751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5735,1250l5600,1250,5669,1257,5728,1279,5735,1250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5884,1109l5837,1126,5817,1159,5870,1156,6002,1156,6002,1155,6017,1143,6602,1143,6599,1135,5985,1135,5940,1111,5884,1109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569,1063l5969,1063,5981,1076,5991,1094,5994,1115,5985,1135,6599,1135,6584,1091,6569,106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329,826l6030,826,6074,846,6080,867,6080,888,6070,904,6050,910,6450,910,6426,889,6372,850,6329,826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5997,867l5957,884,5921,902,6046,902,6031,870,5997,867xe" filled="true" fillcolor="#ffffff" stroked="false">
                <v:path arrowok="t"/>
                <v:fill type="solid"/>
              </v:shape>
            </v:group>
            <v:group style="position:absolute;left:4913;top:1561;width:70;height:121" coordorigin="4913,1561" coordsize="70,121">
              <v:shape style="position:absolute;left:4913;top:1561;width:70;height:121" coordorigin="4913,1561" coordsize="70,121" path="m4981,1561l4965,1578,4956,1602,4950,1626,4941,1649,4931,1657,4920,1661,4913,1667,4917,1681,4952,1666,4973,1635,4982,1597,4981,1561xe" filled="true" fillcolor="#231f20" stroked="false">
                <v:path arrowok="t"/>
                <v:fill type="solid"/>
              </v:shape>
            </v:group>
            <v:group style="position:absolute;left:5007;top:1376;width:1308;height:1125" coordorigin="5007,1376" coordsize="1308,1125">
              <v:shape style="position:absolute;left:5007;top:1376;width:1308;height:1125" coordorigin="5007,1376" coordsize="1308,1125" path="m6304,2171l5977,2171,6009,2226,6007,2289,5987,2358,5964,2429,5953,2500,5995,2496,6031,2474,6062,2443,6090,2412,6146,2351,6202,2290,6257,2232,6315,2179,6304,2171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684,2091l5592,2091,5628,2133,5644,2190,5648,2254,5648,2275,5648,2327,5650,2396,5664,2460,5734,2421,5791,2368,5842,2310,5896,2255,5961,2211,5966,2201,5964,2189,5964,2178,5977,2171,6304,2171,6300,2168,5987,2168,5912,2159,5843,2142,5804,2124,5757,2124,5744,2123,5685,2091,5684,2091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288,1802l5271,1810,5285,1820,5292,1834,5294,1850,5295,1866,5290,1944,5272,2026,5252,2109,5240,2193,5246,2275,5314,2276,5365,2254,5405,2218,5442,2176,5481,2135,5529,2104,5592,2091,5684,2091,5626,2056,5570,2017,5516,1974,5467,1926,5424,1873,5387,1815,5385,1811,5333,1811,5309,1806,5288,1802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6274,2123l6212,2145,6140,2160,6064,2168,5987,2168,6300,2168,6287,2158,6277,2144,6274,2123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785,2115l5773,2116,5766,2120,5757,2124,5804,2124,5785,2115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190,1504l5174,1591,5145,1668,5109,1740,5071,1807,5038,1874,5024,1902,5010,1935,5007,1969,5022,2002,5061,1963,5100,1914,5142,1864,5187,1821,5237,1792,5294,1786,5374,1786,5358,1750,5338,1679,5328,1602,5329,1545,5279,1545,5251,1540,5232,1527,5214,1513,5190,1504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374,1786l5294,1786,5359,1810,5333,1811,5385,1811,5374,1786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166,1376l5129,1411,5096,1450,5070,1497,5054,1553,5082,1538,5111,1507,5143,1475,5182,1456,5338,1456,5342,1429,5291,1429,5246,1417,5205,1397,5166,1376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338,1456l5182,1456,5206,1478,5232,1499,5257,1520,5279,1545,5329,1545,5329,1517,5338,1456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343,1424l5291,1429,5342,1429,5343,1424xe" filled="true" fillcolor="#ffffff" stroked="false">
                <v:path arrowok="t"/>
                <v:fill type="solid"/>
              </v:shape>
            </v:group>
            <v:group style="position:absolute;left:7052;top:1569;width:1295;height:597" coordorigin="7052,1569" coordsize="1295,597">
              <v:shape style="position:absolute;left:7052;top:1569;width:1295;height:597" coordorigin="7052,1569" coordsize="1295,597" path="m7061,2058l7052,2069,7055,2083,7061,2099,7061,2115,7118,2145,7188,2161,7268,2165,7352,2159,7435,2147,7462,2141,7203,2141,7139,2132,7092,2106,7061,2058xe" filled="true" fillcolor="#ffffff" stroked="false">
                <v:path arrowok="t"/>
                <v:fill type="solid"/>
              </v:shape>
              <v:shape style="position:absolute;left:7052;top:1569;width:1295;height:597" coordorigin="7052,1569" coordsize="1295,597" path="m8346,1569l8309,1633,8264,1691,8212,1745,8154,1795,8089,1842,8019,1887,7944,1929,7865,1970,7795,2003,7723,2033,7649,2060,7575,2084,7501,2104,7428,2120,7356,2132,7286,2139,7203,2141,7462,2141,7582,2111,7654,2087,7727,2059,7800,2028,7873,1995,7942,1959,8009,1922,8065,1889,8118,1855,8169,1818,8218,1777,8266,1733,8311,1685,8341,1631,8346,1569xe" filled="true" fillcolor="#ffffff" stroked="false">
                <v:path arrowok="t"/>
                <v:fill type="solid"/>
              </v:shape>
              <v:shape style="position:absolute;left:7052;top:1569;width:1295;height:597" coordorigin="7052,1569" coordsize="1295,597" path="m7062,2044l7061,2058,7070,2053,7068,2045,7062,2044xe" filled="true" fillcolor="#ffffff" stroked="false">
                <v:path arrowok="t"/>
                <v:fill type="solid"/>
              </v:shape>
            </v:group>
            <v:group style="position:absolute;left:6885;top:1884;width:376;height:484" coordorigin="6885,1884" coordsize="376,484">
              <v:shape style="position:absolute;left:6885;top:1884;width:376;height:484" coordorigin="6885,1884" coordsize="376,484" path="m6968,2138l6941,2139,6922,2159,6908,2182,6896,2204,6885,2219,6904,2287,6952,2337,7018,2365,7091,2368,7119,2356,7061,2356,7012,2335,6998,2285,7016,2234,7061,2211,7062,2196,7065,2183,7072,2174,7086,2171,7091,2171,7057,2147,7037,2147,7015,2143,6992,2140,6968,2138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067,2231l7033,2252,7021,2299,7026,2319,7040,2329,7054,2339,7061,2356,7119,2356,7158,2340,7168,2291,7147,2254,7109,2233,7067,2231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091,2171l7086,2171,7094,2201,7120,2212,7149,2221,7166,2243,7175,2260,7181,2281,7185,2302,7190,2324,7232,2313,7255,2284,7260,2244,7246,2203,7169,2198,7100,2178,7091,2171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075,1884l7015,1902,6973,1938,6968,2001,6943,2050,6913,2092,6891,2138,6893,2195,6903,2144,6948,2117,7038,2116,7025,2088,7037,2018,7019,1991,7017,1955,7031,1923,7061,1906,7155,1906,7136,1891,7075,1884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038,2116l7002,2116,7037,2147,7057,2147,7049,2141,7038,2116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155,1906l7061,1906,7053,1925,7047,1947,7044,1973,7045,2002,7076,2023,7120,2027,7163,2016,7190,1994,7181,1926,7155,1906xe" filled="true" fillcolor="#ffffff" stroked="false">
                <v:path arrowok="t"/>
                <v:fill type="solid"/>
              </v:shape>
            </v:group>
            <v:group style="position:absolute;left:4291;top:2837;width:209;height:595" coordorigin="4291,2837" coordsize="209,595">
              <v:shape style="position:absolute;left:4291;top:2837;width:209;height:595" coordorigin="4291,2837" coordsize="209,595" path="m4291,2837l4342,2878,4384,2929,4417,2989,4439,3060,4451,3143,4453,3231,4453,3313,4464,3383,4500,3432,4477,3361,4469,3282,4469,3199,4468,3117,4459,3038,4433,2965,4393,2908,4343,2866,4291,2837xe" filled="true" fillcolor="#ffffff" stroked="false">
                <v:path arrowok="t"/>
                <v:fill type="solid"/>
              </v:shape>
              <v:shape style="position:absolute;left:5612;top:3552;width:108;height:120" type="#_x0000_t75" stroked="false">
                <v:imagedata r:id="rId31" o:title=""/>
              </v:shape>
            </v:group>
            <v:group style="position:absolute;left:4620;top:926;width:70;height:81" coordorigin="4620,926" coordsize="70,81">
              <v:shape style="position:absolute;left:4620;top:926;width:70;height:81" coordorigin="4620,926" coordsize="70,81" path="m4676,926l4665,951,4642,970,4622,987,4620,1006,4645,991,4673,972,4689,950,4676,926xe" filled="true" fillcolor="#231f20" stroked="false">
                <v:path arrowok="t"/>
                <v:fill type="solid"/>
              </v:shape>
            </v:group>
            <v:group style="position:absolute;left:3713;top:1247;width:487;height:522" coordorigin="3713,1247" coordsize="487,522">
              <v:shape style="position:absolute;left:3713;top:1247;width:487;height:522" coordorigin="3713,1247" coordsize="487,522" path="m3978,1689l4023,1715,4068,1743,4120,1763,4186,1769,4189,1753,4162,1753,4106,1745,4060,1721,4019,1697,3978,1689xe" filled="true" fillcolor="#231f20" stroked="false">
                <v:path arrowok="t"/>
                <v:fill type="solid"/>
              </v:shape>
              <v:shape style="position:absolute;left:3713;top:1247;width:487;height:522" coordorigin="3713,1247" coordsize="487,522" path="m3823,1271l3761,1271,3828,1305,3897,1346,3964,1394,4026,1447,4082,1505,4128,1567,4162,1633,4181,1693,4180,1726,4162,1753,4189,1753,4183,1627,4149,1566,4107,1511,4066,1464,4012,1408,3948,1350,3878,1300,3823,1271xe" filled="true" fillcolor="#231f20" stroked="false">
                <v:path arrowok="t"/>
                <v:fill type="solid"/>
              </v:shape>
              <v:shape style="position:absolute;left:3713;top:1247;width:487;height:522" coordorigin="3713,1247" coordsize="487,522" path="m3713,1263l3713,1297,3718,1326,3729,1349,3745,1368,3741,1339,3738,1311,3743,1287,3761,1271,3823,1271,3808,1264,3726,1264,3713,1263xe" filled="true" fillcolor="#231f20" stroked="false">
                <v:path arrowok="t"/>
                <v:fill type="solid"/>
              </v:shape>
              <v:shape style="position:absolute;left:3713;top:1247;width:487;height:522" coordorigin="3713,1247" coordsize="487,522" path="m3737,1247l3733,1257,3726,1264,3808,1264,3806,1263,3737,1247xe" filled="true" fillcolor="#231f20" stroked="false">
                <v:path arrowok="t"/>
                <v:fill type="solid"/>
              </v:shape>
              <v:shape style="position:absolute;left:3664;top:534;width:4721;height:3320" type="#_x0000_t75" stroked="false">
                <v:imagedata r:id="rId32" o:title=""/>
              </v:shape>
            </v:group>
            <v:group style="position:absolute;left:3379;top:324;width:5147;height:3667" coordorigin="3379,324" coordsize="5147,3667">
              <v:shape style="position:absolute;left:3379;top:324;width:5147;height:3667" coordorigin="3379,324" coordsize="5147,3667" path="m8526,3991l3379,3991,3379,324,8526,324,8526,3991x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Qual é o nome dessa</w:t>
      </w:r>
      <w:r>
        <w:rPr>
          <w:color w:val="231F20"/>
          <w:spacing w:val="-1"/>
        </w:rPr>
        <w:t> </w:t>
      </w:r>
      <w:r>
        <w:rPr>
          <w:color w:val="231F20"/>
        </w:rPr>
        <w:t>figura?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BAGAÇO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BARALHO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pacing w:val="-3"/>
          <w:sz w:val="28"/>
        </w:rPr>
        <w:t>PALÁCIO</w:t>
      </w:r>
      <w:r>
        <w:rPr>
          <w:rFonts w:ascii="Arial" w:hAnsi="Arial"/>
          <w:spacing w:val="-3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pacing w:val="-3"/>
          <w:sz w:val="28"/>
        </w:rPr>
        <w:t>PALHAÇO</w:t>
      </w:r>
      <w:r>
        <w:rPr>
          <w:rFonts w:ascii="Arial" w:hAnsi="Arial"/>
          <w:spacing w:val="-3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20"/>
        </w:rPr>
        <w:t>Leia o texto abaixo para responder às</w:t>
      </w:r>
      <w:r>
        <w:rPr>
          <w:color w:val="231F20"/>
          <w:spacing w:val="-1"/>
        </w:rPr>
        <w:t> </w:t>
      </w:r>
      <w:r>
        <w:rPr>
          <w:color w:val="231F20"/>
        </w:rPr>
        <w:t>questões.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58pt;width:481.9pt;height:301.55pt;mso-position-horizontal-relative:page;mso-position-vertical-relative:paragraph;z-index:169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4472" w:right="4395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Zorro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Dom Diego de la </w:t>
                  </w:r>
                  <w:r>
                    <w:rPr>
                      <w:color w:val="231F20"/>
                      <w:spacing w:val="-4"/>
                    </w:rPr>
                    <w:t>Vega </w:t>
                  </w:r>
                  <w:r>
                    <w:rPr>
                      <w:color w:val="231F20"/>
                    </w:rPr>
                    <w:t>levava uma vida tranquila na próspera fazenda de </w:t>
                  </w:r>
                  <w:r>
                    <w:rPr>
                      <w:color w:val="231F20"/>
                    </w:rPr>
                    <w:t>seu pai, Dom Alejandro de la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Vega.</w:t>
                  </w:r>
                  <w:r>
                    <w:rPr>
                      <w:spacing w:val="-4"/>
                    </w:rPr>
                  </w:r>
                </w:p>
                <w:p>
                  <w:pPr>
                    <w:pStyle w:val="BodyText"/>
                    <w:spacing w:line="297" w:lineRule="auto" w:before="3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Seu empregado, Bernardo, testemunhou uma injustiça. Como era mudo, narrou o caso com grandes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gestos.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Num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segundo,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Dom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Diego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transformou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Zorro,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justiceiro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mascarado.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E partiu a galope, cortando a noite com seu cavalo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negro.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78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Na cidade, Zorro desafiou o cruel sargento Garcia a um duelo. Ágil como um acrobata, Zorro saltou com sua espada e perseguiu o sargento. Mas os soldados do sargento chegaram, e Zorro precisou </w:t>
                  </w:r>
                  <w:r>
                    <w:rPr>
                      <w:color w:val="231F20"/>
                      <w:spacing w:val="-3"/>
                    </w:rPr>
                    <w:t>fugir. </w:t>
                  </w:r>
                  <w:r>
                    <w:rPr>
                      <w:color w:val="231F20"/>
                    </w:rPr>
                    <w:t>Então, deixou sua </w:t>
                  </w:r>
                  <w:r>
                    <w:rPr>
                      <w:color w:val="231F20"/>
                    </w:rPr>
                    <w:t>marca sobre o peito do malvado: um “Z” de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Zorro.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08" w:firstLine="283"/>
                    <w:jc w:val="both"/>
                  </w:pPr>
                  <w:r>
                    <w:rPr>
                      <w:color w:val="231F20"/>
                    </w:rPr>
                    <w:t>O governador da província colocou a cabeça de Zorro a prêmio. Mas ele era o defensor dos fracos e oprimidos, e ninguém quis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denunciá-lo.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E Zorro continuou seus combates em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segredo.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1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Minha 1ª Biblioteca </w:t>
      </w:r>
      <w:r>
        <w:rPr>
          <w:rFonts w:ascii="Arial" w:hAnsi="Arial"/>
          <w:b/>
          <w:color w:val="231F20"/>
          <w:sz w:val="16"/>
        </w:rPr>
        <w:t>Larousse Heróis. </w:t>
      </w:r>
      <w:r>
        <w:rPr>
          <w:rFonts w:ascii="Arial" w:hAnsi="Arial"/>
          <w:color w:val="231F20"/>
          <w:sz w:val="16"/>
        </w:rPr>
        <w:t>Tradução: Adriana de Oliveira Silva. São Paulo: Larousse do Brasil, 2007, p. 52 - 53 .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(P041841E4_SUP)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42.52pt;margin-top:10.805667pt;width:510.25pt;height:22.7pt;mso-position-horizontal-relative:page;mso-position-vertical-relative:paragraph;z-index:1768;mso-wrap-distance-left:0;mso-wrap-distance-right:0" coordorigin="850,216" coordsize="10205,454">
            <v:group style="position:absolute;left:850;top:216;width:2098;height:454" coordorigin="850,216" coordsize="2098,454">
              <v:shape style="position:absolute;left:850;top:216;width:2098;height:454" coordorigin="850,216" coordsize="2098,454" path="m2948,216l850,216,850,670,2948,670,2948,216xe" filled="true" fillcolor="#d1d3d4" stroked="false">
                <v:path arrowok="t"/>
                <v:fill type="solid"/>
              </v:shape>
            </v:group>
            <v:group style="position:absolute;left:2948;top:216;width:8108;height:454" coordorigin="2948,216" coordsize="8108,454">
              <v:shape style="position:absolute;left:2948;top:216;width:8108;height:454" coordorigin="2948,216" coordsize="8108,454" path="m11055,216l2948,216,2948,670,11055,670,11055,216xe" filled="true" fillcolor="#d1d3d4" stroked="false">
                <v:path arrowok="t"/>
                <v:fill type="solid"/>
              </v:shape>
              <v:shape style="position:absolute;left:930;top:327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7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P041842E4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De acordo com esse texto, o sargento Garcia</w:t>
      </w:r>
      <w:r>
        <w:rPr>
          <w:color w:val="231F20"/>
          <w:spacing w:val="-1"/>
        </w:rPr>
        <w:t> </w:t>
      </w:r>
      <w:r>
        <w:rPr>
          <w:color w:val="231F20"/>
        </w:rPr>
        <w:t>era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ágil.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cruel.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mudo.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oprimido.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Esse texto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conto.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um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diário.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carta.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uma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notícia.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62pt;width:510.25pt;height:22.7pt;mso-position-horizontal-relative:page;mso-position-vertical-relative:paragraph;z-index:1840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59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P041844E4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0"/>
        <w:jc w:val="left"/>
      </w:pPr>
      <w:r>
        <w:rPr>
          <w:color w:val="231F20"/>
        </w:rPr>
        <w:t>No trecho “Mas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ele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era o defensor dos fracos e oprimidos,...”, a palavra “ele” está no lugar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Bernardo.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governador da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província.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sargento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Garcia.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Zorro.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33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cena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29"/>
          <w:szCs w:val="29"/>
        </w:rPr>
      </w:pPr>
      <w:r>
        <w:rPr/>
        <w:pict>
          <v:group style="position:absolute;margin-left:166.054001pt;margin-top:18.156197pt;width:263.2pt;height:218.9pt;mso-position-horizontal-relative:page;mso-position-vertical-relative:paragraph;z-index:1864;mso-wrap-distance-left:0;mso-wrap-distance-right:0" coordorigin="3321,363" coordsize="5264,4378">
            <v:shape style="position:absolute;left:3326;top:368;width:5253;height:4368" type="#_x0000_t75" stroked="false">
              <v:imagedata r:id="rId35" o:title=""/>
            </v:shape>
            <v:group style="position:absolute;left:3326;top:368;width:5254;height:4368" coordorigin="3326,368" coordsize="5254,4368">
              <v:shape style="position:absolute;left:3326;top:368;width:5254;height:4368" coordorigin="3326,368" coordsize="5254,4368" path="m3326,4736l8579,4736,8579,368,3326,368,3326,4736xe" filled="false" stroked="true" strokeweight=".5pt" strokecolor="#231f20">
                <v:path arrowok="t"/>
              </v:shape>
            </v:group>
            <w10:wrap type="topAndBottom"/>
          </v:group>
        </w:pict>
      </w:r>
    </w:p>
    <w:p>
      <w:pPr>
        <w:spacing w:line="165" w:lineRule="exact" w:before="0"/>
        <w:ind w:left="170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36">
        <w:r>
          <w:rPr>
            <w:rFonts w:ascii="Arial" w:hAnsi="Arial"/>
            <w:color w:val="231F20"/>
            <w:sz w:val="16"/>
          </w:rPr>
          <w:t>em: &lt;http://rvbar.files.wordpress.com/2012/04/parquinho.jpg&gt;.</w:t>
        </w:r>
      </w:hyperlink>
      <w:r>
        <w:rPr>
          <w:rFonts w:ascii="Arial" w:hAnsi="Arial"/>
          <w:color w:val="231F20"/>
          <w:sz w:val="16"/>
        </w:rPr>
        <w:t> Acesso em: 21 </w:t>
      </w:r>
      <w:r>
        <w:rPr>
          <w:rFonts w:ascii="Arial" w:hAnsi="Arial"/>
          <w:color w:val="231F20"/>
          <w:spacing w:val="-3"/>
          <w:sz w:val="16"/>
        </w:rPr>
        <w:t>fev.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2014.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Faça um X na frase que conta o que acontece nessa</w:t>
      </w:r>
      <w:r>
        <w:rPr>
          <w:color w:val="231F20"/>
          <w:spacing w:val="-1"/>
        </w:rPr>
        <w:t> </w:t>
      </w:r>
      <w:r>
        <w:rPr>
          <w:color w:val="231F20"/>
        </w:rPr>
        <w:t>cena.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CRIANÇAS BRINCAM NO </w:t>
      </w:r>
      <w:r>
        <w:rPr>
          <w:rFonts w:ascii="Arial" w:hAnsi="Arial"/>
          <w:color w:val="231F20"/>
          <w:spacing w:val="-3"/>
          <w:sz w:val="28"/>
        </w:rPr>
        <w:t>PARQUE.</w:t>
      </w:r>
      <w:r>
        <w:rPr>
          <w:rFonts w:ascii="Arial" w:hAnsi="Arial"/>
          <w:spacing w:val="-3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CRIANÇAS ENTRAM NO</w:t>
      </w:r>
      <w:r>
        <w:rPr>
          <w:rFonts w:ascii="Arial" w:hAnsi="Arial"/>
          <w:color w:val="231F20"/>
          <w:spacing w:val="-16"/>
          <w:sz w:val="28"/>
        </w:rPr>
        <w:t> </w:t>
      </w:r>
      <w:r>
        <w:rPr>
          <w:rFonts w:ascii="Arial" w:hAnsi="Arial"/>
          <w:color w:val="231F20"/>
          <w:sz w:val="28"/>
        </w:rPr>
        <w:t>ARCO.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CRIANÇAS ESCONDEM NO BARCO.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CRIANÇAS PULAM NO BOSQUE.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34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221.55pt;mso-position-horizontal-relative:page;mso-position-vertical-relative:paragraph;z-index:188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97" w:lineRule="auto" w:before="49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A Lua é o nosso vizinho mais próximo no espaço. Ela parece maior e mais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brilhante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estrelas,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mas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verdade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muito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menor.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Parece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maior </w:t>
                  </w:r>
                  <w:r>
                    <w:rPr>
                      <w:color w:val="231F20"/>
                    </w:rPr>
                    <w:t>porque está muito mais perto de nós do que qualquer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planeta.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06" w:firstLine="283"/>
                    <w:jc w:val="right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Lua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move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redor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da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14"/>
                    </w:rPr>
                    <w:t>Terra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assim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como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14"/>
                    </w:rPr>
                    <w:t>Terra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move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redor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do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9"/>
                    </w:rPr>
                    <w:t>Sol.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pessoas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sempre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interessaram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pela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Lua,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mas,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antigamente,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não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tinham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meios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estudar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Lua.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Só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olhavam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ela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ficavam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imaginando.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Então foi inventado o telescópio. Os cientistas puderam estudar a Lua</w:t>
                  </w:r>
                  <w:r>
                    <w:rPr>
                      <w:color w:val="231F20"/>
                      <w:spacing w:val="-46"/>
                    </w:rPr>
                    <w:t> </w:t>
                  </w:r>
                  <w:r>
                    <w:rPr>
                      <w:color w:val="231F20"/>
                    </w:rPr>
                    <w:t>pelos </w:t>
                  </w:r>
                  <w:r>
                    <w:rPr>
                      <w:color w:val="231F20"/>
                    </w:rPr>
                    <w:t>telescópios e descobriram muitas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coisas.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Alguns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anos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atrás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foram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enviados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foguetes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à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Lua.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Alguns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desses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foguetes</w:t>
                  </w:r>
                  <w:r>
                    <w:rPr/>
                  </w:r>
                </w:p>
                <w:p>
                  <w:pPr>
                    <w:pStyle w:val="BodyText"/>
                    <w:spacing w:line="400" w:lineRule="atLeast" w:before="0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mandaram para a </w:t>
                  </w:r>
                  <w:r>
                    <w:rPr>
                      <w:color w:val="231F20"/>
                      <w:spacing w:val="-7"/>
                    </w:rPr>
                    <w:t>Terra </w:t>
                  </w:r>
                  <w:r>
                    <w:rPr>
                      <w:color w:val="231F20"/>
                    </w:rPr>
                    <w:t>fotografias de lá. Então, os cientistas conseguiram </w:t>
                  </w:r>
                  <w:r>
                    <w:rPr>
                      <w:color w:val="231F20"/>
                    </w:rPr>
                    <w:t>descobrir muita coisa sobre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Lua.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6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FERNANDES, Luiz. </w:t>
      </w:r>
      <w:r>
        <w:rPr>
          <w:rFonts w:ascii="Arial"/>
          <w:i/>
          <w:color w:val="231F20"/>
          <w:sz w:val="16"/>
        </w:rPr>
        <w:t>O que devemos saber sobre a lua</w:t>
      </w:r>
      <w:r>
        <w:rPr>
          <w:rFonts w:ascii="Arial"/>
          <w:color w:val="231F20"/>
          <w:sz w:val="16"/>
        </w:rPr>
        <w:t>. Rio de Janeiro: Ediouro, 1994. Fragmento.</w:t>
      </w:r>
      <w:r>
        <w:rPr>
          <w:rFonts w:ascii="Arial"/>
          <w:color w:val="231F20"/>
          <w:spacing w:val="-13"/>
          <w:sz w:val="16"/>
        </w:rPr>
        <w:t> </w:t>
      </w:r>
      <w:r>
        <w:rPr>
          <w:rFonts w:ascii="Arial"/>
          <w:color w:val="231F20"/>
          <w:sz w:val="16"/>
        </w:rPr>
        <w:t>(P030003D3_SUP)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Qual é o assunto desse</w:t>
      </w:r>
      <w:r>
        <w:rPr>
          <w:color w:val="231F20"/>
          <w:spacing w:val="-1"/>
        </w:rPr>
        <w:t> </w:t>
      </w:r>
      <w:r>
        <w:rPr>
          <w:color w:val="231F20"/>
        </w:rPr>
        <w:t>texto?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origem dos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telescópios.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viagem do homem ao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espaço.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interesse por estudar 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Lua.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O maior planeta do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espaço.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37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palavra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62.204987pt;margin-top:9.784173pt;width:70.9pt;height:28.35pt;mso-position-horizontal-relative:page;mso-position-vertical-relative:paragraph;z-index:191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226" w:right="0"/>
                    <w:jc w:val="left"/>
                  </w:pPr>
                  <w:r>
                    <w:rPr>
                      <w:color w:val="231F20"/>
                      <w:spacing w:val="-7"/>
                    </w:rPr>
                    <w:t>PIRATA</w:t>
                  </w:r>
                  <w:r>
                    <w:rPr>
                      <w:spacing w:val="-7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Faça um X onde aparece a palavra que você viu escrita de outra</w:t>
      </w:r>
      <w:r>
        <w:rPr>
          <w:color w:val="231F20"/>
          <w:spacing w:val="-2"/>
        </w:rPr>
        <w:t> </w:t>
      </w:r>
      <w:r>
        <w:rPr>
          <w:color w:val="231F20"/>
        </w:rPr>
        <w:t>forma.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316" w:lineRule="exact" w:before="0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614304pt;margin-top:3.246845pt;width:40.3pt;height:11.9pt;mso-position-horizontal-relative:page;mso-position-vertical-relative:paragraph;z-index:1936" coordorigin="1412,65" coordsize="806,238">
            <v:shape style="position:absolute;left:1412;top:65;width:806;height:238" coordorigin="1412,65" coordsize="806,238" path="m1462,115l1448,117,1435,118,1423,118,1412,119,1412,303,1462,303,1462,245,1528,245,1531,242,1532,240,1478,240,1471,236,1466,226,1463,210,1462,186,1463,164,1466,148,1471,138,1476,136,1462,136,1462,11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528,245l1462,245,1471,255,1482,260,1495,260,1516,255,1528,24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531,135l1478,135,1484,138,1488,148,1491,164,1492,186,1491,210,1488,226,1484,236,1478,240,1532,240,1540,219,1544,187,1543,171,1540,157,1536,145,1531,13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511,115l1496,115,1487,116,1478,120,1470,127,1462,136,1476,136,1478,135,1531,135,1531,134,1522,121,1511,11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606,65l1575,65,1567,71,1567,95,1575,101,1606,101,1614,95,1614,71,1606,6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615,115l1602,116,1589,118,1577,118,1565,119,1565,256,1615,256,1615,11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710,114l1648,146,1637,190,1641,220,1654,242,1675,255,1705,259,1730,256,1746,247,1705,247,1698,243,1689,185,1690,159,1695,141,1704,130,1715,127,1747,127,1746,125,1731,117,1710,114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741,195l1742,202,1743,207,1743,211,1741,227,1736,238,1727,245,1715,247,1746,247,1748,246,1759,230,1762,208,1762,201,1741,19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747,127l1728,127,1735,136,1735,159,1735,169,1758,158,1755,139,1747,127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889,127l1842,127,1849,134,1849,148,1846,156,1840,163,1828,169,1812,175,1795,183,1782,192,1775,204,1772,219,1775,236,1783,249,1797,257,1816,259,1831,259,1843,254,1852,242,1916,242,1915,242,1901,242,1900,240,1826,240,1822,231,1822,198,1827,188,1842,180,1845,177,1848,173,1898,173,1898,145,1895,132,1889,127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916,242l1852,242,1856,253,1866,258,1895,258,1907,256,1919,251,1916,242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914,239l1911,241,1908,242,1915,242,1914,239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898,173l1848,173,1848,231,1843,240,1900,240,1898,237,1898,173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841,114l1815,116,1796,123,1785,133,1781,147,1781,151,1782,155,1782,159,1807,164,1805,157,1803,151,1803,133,1811,127,1889,127,1884,122,1866,116,1841,114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984,115l1971,115,1949,119,1934,133,1925,156,1922,188,1925,219,1933,242,1948,255,1968,259,1982,259,1993,254,2002,244,2052,244,2052,239,1979,239,1974,231,1974,214,1974,187,1974,158,1975,142,1979,135,2052,135,2052,132,2002,132,1994,120,1984,11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052,244l2002,244,2002,256,2052,256,2052,244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052,135l1995,135,2000,142,2002,158,2003,180,2002,214,2002,231,1997,239,2052,239,2052,13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052,67l2038,68,2026,69,2013,69,2002,70,2002,132,2052,132,2052,67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188,127l2141,127,2148,134,2148,148,2145,156,2139,163,2127,169,2111,175,2094,183,2081,192,2074,204,2071,219,2074,236,2082,249,2096,257,2115,259,2130,259,2142,254,2151,242,2215,242,2214,242,2200,242,2199,240,2125,240,2121,231,2121,198,2126,188,2141,180,2144,177,2147,173,2197,173,2197,145,2194,132,2188,127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215,242l2151,242,2155,253,2165,258,2194,258,2206,256,2218,251,2215,242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213,239l2210,241,2207,242,2214,242,2213,239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197,173l2147,173,2147,231,2142,240,2199,240,2197,237,2197,173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140,114l2114,116,2095,123,2084,133,2080,147,2080,151,2081,155,2081,159,2106,164,2104,157,2102,151,2102,133,2110,127,2188,127,2183,122,2165,116,2140,11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46"/>
          <w:szCs w:val="46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25"/>
          <w:position w:val="-13"/>
        </w:rPr>
        <w:drawing>
          <wp:inline distT="0" distB="0" distL="0" distR="0">
            <wp:extent cx="571436" cy="241960"/>
            <wp:effectExtent l="0" t="0" r="0" b="0"/>
            <wp:docPr id="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36" cy="2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31F20"/>
          <w:spacing w:val="25"/>
          <w:position w:val="-13"/>
        </w:rPr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38"/>
          <w:szCs w:val="38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spacing w:val="-1"/>
        </w:rPr>
        <w:t>C) </w:t>
      </w:r>
      <w:r>
        <w:rPr>
          <w:rFonts w:ascii="Arial"/>
          <w:color w:val="231F20"/>
          <w:spacing w:val="17"/>
          <w:position w:val="-9"/>
        </w:rPr>
        <w:drawing>
          <wp:inline distT="0" distB="0" distL="0" distR="0">
            <wp:extent cx="524865" cy="175260"/>
            <wp:effectExtent l="0" t="0" r="0" b="0"/>
            <wp:docPr id="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31F20"/>
          <w:spacing w:val="17"/>
          <w:position w:val="-9"/>
        </w:rPr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 w:hint="default"/>
          <w:sz w:val="42"/>
          <w:szCs w:val="42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7416pt;margin-top:2.737836pt;width:39.719987pt;height:14.868pt;mso-position-horizontal-relative:page;mso-position-vertical-relative:paragraph;z-index:1960" type="#_x0000_t75" stroked="false">
            <v:imagedata r:id="rId41" o:title=""/>
            <w10:wrap type="none"/>
          </v:shape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38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P040397E4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161.550pt;mso-position-horizontal-relative:page;mso-position-vertical-relative:paragraph;z-index:205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2705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O que é que tem o meu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cabelo?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Leonel,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leão,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convidado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festa.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Mas,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antes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preocupar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com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roupa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ir,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ele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logo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pensa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fazer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cabelo.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girafa,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encarregada </w:t>
                  </w:r>
                  <w:r>
                    <w:rPr>
                      <w:color w:val="231F20"/>
                    </w:rPr>
                    <w:t>de dar um trato na juba, se diverte transformando a cabeça de Leonel de várias formas malucas. Faz um corte dente-de-leão, que faz o coitado ficar com cara de </w:t>
                  </w:r>
                  <w:r>
                    <w:rPr>
                      <w:color w:val="231F20"/>
                      <w:spacing w:val="-4"/>
                    </w:rPr>
                    <w:t>flor, </w:t>
                  </w:r>
                  <w:r>
                    <w:rPr>
                      <w:color w:val="231F20"/>
                    </w:rPr>
                    <w:t>tenta penteado estilo ninho, e Leonel acaba infestado de </w:t>
                  </w:r>
                  <w:r>
                    <w:rPr>
                      <w:color w:val="231F20"/>
                    </w:rPr>
                    <w:t>passarinhos. Demorou até achar a forma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ideal.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279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43">
        <w:r>
          <w:rPr>
            <w:rFonts w:ascii="Arial" w:hAnsi="Arial"/>
            <w:color w:val="231F20"/>
            <w:sz w:val="16"/>
          </w:rPr>
          <w:t>em: &lt;http://blogs.estadao.com.br/estadinho/&gt;.</w:t>
        </w:r>
      </w:hyperlink>
      <w:r>
        <w:rPr>
          <w:rFonts w:ascii="Arial" w:hAnsi="Arial"/>
          <w:color w:val="231F20"/>
          <w:sz w:val="16"/>
        </w:rPr>
        <w:t> Acesso em: 30 jul. 2012.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(P040106E4_SUP)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97" w:lineRule="auto" w:before="135"/>
        <w:ind w:left="110" w:right="0"/>
        <w:jc w:val="left"/>
      </w:pPr>
      <w:r>
        <w:rPr>
          <w:color w:val="231F20"/>
        </w:rPr>
        <w:t>No</w:t>
      </w:r>
      <w:r>
        <w:rPr>
          <w:color w:val="231F20"/>
          <w:spacing w:val="-31"/>
        </w:rPr>
        <w:t> </w:t>
      </w:r>
      <w:r>
        <w:rPr>
          <w:color w:val="231F20"/>
        </w:rPr>
        <w:t>trecho</w:t>
      </w:r>
      <w:r>
        <w:rPr>
          <w:color w:val="231F20"/>
          <w:spacing w:val="-31"/>
        </w:rPr>
        <w:t> </w:t>
      </w:r>
      <w:r>
        <w:rPr>
          <w:color w:val="231F20"/>
          <w:spacing w:val="3"/>
        </w:rPr>
        <w:t>“Agirafa,</w:t>
      </w:r>
      <w:r>
        <w:rPr>
          <w:color w:val="231F20"/>
          <w:spacing w:val="-31"/>
        </w:rPr>
        <w:t> </w:t>
      </w:r>
      <w:r>
        <w:rPr>
          <w:color w:val="231F20"/>
        </w:rPr>
        <w:t>encarregada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31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dar</w:t>
      </w:r>
      <w:r>
        <w:rPr>
          <w:rFonts w:ascii="Arial" w:hAnsi="Arial" w:cs="Arial" w:eastAsia="Arial" w:hint="default"/>
          <w:b/>
          <w:bCs/>
          <w:color w:val="231F20"/>
          <w:spacing w:val="-31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um</w:t>
      </w:r>
      <w:r>
        <w:rPr>
          <w:rFonts w:ascii="Arial" w:hAnsi="Arial" w:cs="Arial" w:eastAsia="Arial" w:hint="default"/>
          <w:b/>
          <w:bCs/>
          <w:color w:val="231F20"/>
          <w:spacing w:val="-31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trato</w:t>
      </w:r>
      <w:r>
        <w:rPr>
          <w:rFonts w:ascii="Arial" w:hAnsi="Arial" w:cs="Arial" w:eastAsia="Arial" w:hint="default"/>
          <w:b/>
          <w:bCs/>
          <w:color w:val="231F20"/>
          <w:spacing w:val="-31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31"/>
        </w:rPr>
      </w:r>
      <w:r>
        <w:rPr>
          <w:color w:val="231F20"/>
        </w:rPr>
        <w:t>na</w:t>
      </w:r>
      <w:r>
        <w:rPr>
          <w:color w:val="231F20"/>
          <w:spacing w:val="-31"/>
        </w:rPr>
        <w:t> </w:t>
      </w:r>
      <w:r>
        <w:rPr>
          <w:color w:val="231F20"/>
        </w:rPr>
        <w:t>juba”,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expressão</w:t>
      </w:r>
      <w:r>
        <w:rPr>
          <w:color w:val="231F20"/>
          <w:spacing w:val="-31"/>
        </w:rPr>
        <w:t> </w:t>
      </w:r>
      <w:r>
        <w:rPr>
          <w:color w:val="231F20"/>
        </w:rPr>
        <w:t>em</w:t>
      </w:r>
      <w:r>
        <w:rPr>
          <w:color w:val="231F20"/>
          <w:spacing w:val="-31"/>
        </w:rPr>
        <w:t> </w:t>
      </w:r>
      <w:r>
        <w:rPr>
          <w:color w:val="231F20"/>
        </w:rPr>
        <w:t>destaque </w:t>
      </w:r>
      <w:r>
        <w:rPr>
          <w:color w:val="231F20"/>
        </w:rPr>
        <w:t>tem o sentido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arrumar.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brincar.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infestar.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preocupar.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42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42.52pt;margin-top:8.748pt;width:510.25pt;height:22.7pt;mso-position-horizontal-relative:page;mso-position-vertical-relative:paragraph;z-index:2200;mso-wrap-distance-left:0;mso-wrap-distance-right:0" coordorigin="850,175" coordsize="10205,454">
            <v:group style="position:absolute;left:850;top:175;width:2098;height:454" coordorigin="850,175" coordsize="2098,454">
              <v:shape style="position:absolute;left:850;top:175;width:2098;height:454" coordorigin="850,175" coordsize="2098,454" path="m2948,175l850,175,850,629,2948,629,2948,175xe" filled="true" fillcolor="#d1d3d4" stroked="false">
                <v:path arrowok="t"/>
                <v:fill type="solid"/>
              </v:shape>
            </v:group>
            <v:group style="position:absolute;left:2948;top:175;width:8108;height:454" coordorigin="2948,175" coordsize="8108,454">
              <v:shape style="position:absolute;left:2948;top:175;width:8108;height:454" coordorigin="2948,175" coordsize="8108,454" path="m11055,175l2948,175,2948,629,11055,629,11055,175xe" filled="true" fillcolor="#d1d3d4" stroked="false">
                <v:path arrowok="t"/>
                <v:fill type="solid"/>
              </v:shape>
              <v:shape style="position:absolute;left:930;top:286;width:138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8"/>
                          <w:sz w:val="26"/>
                        </w:rPr>
                        <w:t>11</w:t>
                      </w:r>
                      <w:r>
                        <w:rPr>
                          <w:rFonts w:ascii="Arial" w:hAnsi="Arial"/>
                          <w:spacing w:val="-8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3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M041460E4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 relógio abaixo indica o horário em que Fábio almoça todos os</w:t>
      </w:r>
      <w:r>
        <w:rPr>
          <w:color w:val="231F20"/>
          <w:spacing w:val="-2"/>
        </w:rPr>
        <w:t> </w:t>
      </w:r>
      <w:r>
        <w:rPr>
          <w:color w:val="231F20"/>
        </w:rPr>
        <w:t>dias.</w:t>
      </w:r>
      <w:r>
        <w:rPr/>
      </w:r>
    </w:p>
    <w:p>
      <w:pPr>
        <w:spacing w:line="240" w:lineRule="auto" w:before="10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102.225998pt;margin-top:10.077210pt;width:163.95pt;height:163.95pt;mso-position-horizontal-relative:page;mso-position-vertical-relative:paragraph;z-index:2224;mso-wrap-distance-left:0;mso-wrap-distance-right:0" coordorigin="2045,202" coordsize="3279,3279">
            <v:group style="position:absolute;left:4581;top:2357;width:108;height:72" coordorigin="4581,2357" coordsize="108,72">
              <v:shape style="position:absolute;left:4581;top:2357;width:108;height:72" coordorigin="4581,2357" coordsize="108,72" path="m4581,2357l4689,2429e" filled="false" stroked="true" strokeweight="3.262pt" strokecolor="#c7c8ca">
                <v:path arrowok="t"/>
              </v:shape>
            </v:group>
            <v:group style="position:absolute;left:4565;top:1280;width:117;height:62" coordorigin="4565,1280" coordsize="117,62">
              <v:shape style="position:absolute;left:4565;top:1280;width:117;height:62" coordorigin="4565,1280" coordsize="117,62" path="m4565,1342l4681,1280e" filled="false" stroked="true" strokeweight="3.262pt" strokecolor="#c7c8ca">
                <v:path arrowok="t"/>
              </v:shape>
            </v:group>
            <v:group style="position:absolute;left:4770;top:1843;width:65;height:2" coordorigin="4770,1843" coordsize="65,2">
              <v:shape style="position:absolute;left:4770;top:1843;width:65;height:2" coordorigin="4770,1843" coordsize="65,0" path="m4770,1843l4834,1843e" filled="false" stroked="true" strokeweight="3.188pt" strokecolor="#c7c8ca">
                <v:path arrowok="t"/>
              </v:shape>
            </v:group>
            <v:group style="position:absolute;left:2211;top:373;width:2935;height:2935" coordorigin="2211,373" coordsize="2935,2935">
              <v:shape style="position:absolute;left:2211;top:373;width:2935;height:2935" coordorigin="2211,373" coordsize="2935,2935" path="m3678,373l3603,375,3528,381,3455,390,3383,403,3312,420,3242,439,3174,463,3107,489,3042,518,2979,551,2917,586,2858,624,2800,665,2745,709,2692,755,2641,803,2592,854,2546,907,2502,963,2462,1020,2423,1080,2388,1141,2356,1205,2326,1270,2300,1336,2277,1404,2257,1474,2241,1545,2228,1617,2219,1691,2213,1765,2211,1841,2213,1916,2219,1991,2228,2064,2241,2137,2257,2208,2277,2277,2300,2345,2326,2412,2356,2477,2388,2540,2423,2602,2462,2661,2502,2719,2546,2774,2592,2827,2641,2878,2692,2927,2745,2973,2800,3017,2858,3058,2917,3096,2979,3131,3042,3163,3107,3193,3174,3219,3242,3242,3312,3262,3383,3278,3455,3291,3528,3301,3603,3306,3678,3308,3754,3306,3828,3301,3902,3291,3974,3278,4045,3262,4115,3242,4183,3219,4249,3193,4314,3163,4378,3131,4439,3096,4499,3058,4556,3017,4612,2973,4665,2927,4716,2878,4764,2827,4811,2774,4854,2719,4895,2661,4933,2602,4968,2540,5001,2477,5030,2412,5057,2345,5080,2277,5099,2208,5116,2137,5129,2064,5138,1991,5144,1916,5146,1841,5144,1765,5138,1691,5129,1617,5116,1545,5099,1474,5080,1404,5057,1336,5030,1270,5001,1205,4968,1141,4933,1080,4895,1020,4854,963,4811,907,4764,854,4716,803,4665,755,4612,709,4556,665,4499,624,4439,586,4378,551,4314,518,4249,489,4183,463,4115,439,4045,420,3974,403,3902,390,3828,381,3754,375,3678,373xe" filled="true" fillcolor="#ffffff" stroked="false">
                <v:path arrowok="t"/>
                <v:fill type="solid"/>
              </v:shape>
            </v:group>
            <v:group style="position:absolute;left:2211;top:373;width:2935;height:2935" coordorigin="2211,373" coordsize="2935,2935">
              <v:shape style="position:absolute;left:2211;top:373;width:2935;height:2935" coordorigin="2211,373" coordsize="2935,2935" path="m5146,1841l5144,1916,5138,1991,5129,2064,5116,2137,5099,2208,5080,2277,5057,2345,5030,2412,5001,2477,4968,2540,4933,2602,4895,2661,4854,2719,4811,2774,4764,2827,4716,2878,4665,2927,4612,2973,4556,3017,4499,3058,4439,3096,4378,3131,4314,3163,4249,3193,4183,3219,4115,3242,4045,3262,3974,3278,3902,3291,3828,3301,3754,3306,3678,3308,3603,3306,3528,3301,3455,3291,3383,3278,3312,3262,3242,3242,3174,3219,3107,3193,3042,3163,2979,3131,2917,3096,2858,3058,2800,3017,2745,2973,2692,2927,2641,2878,2592,2827,2546,2774,2502,2719,2462,2661,2423,2602,2388,2540,2356,2477,2326,2412,2300,2345,2277,2277,2257,2208,2241,2137,2228,2064,2219,1991,2213,1916,2211,1841,2213,1765,2219,1691,2228,1617,2241,1545,2257,1474,2277,1404,2300,1336,2326,1270,2356,1205,2388,1141,2423,1080,2462,1020,2502,963,2546,907,2592,854,2641,803,2692,755,2745,709,2800,665,2858,624,2917,586,2979,551,3042,518,3107,489,3174,463,3242,439,3312,420,3383,403,3455,390,3528,381,3603,375,3678,373,3754,375,3828,381,3902,390,3974,403,4045,420,4115,439,4183,463,4249,489,4314,518,4378,551,4439,586,4499,624,4556,665,4612,709,4665,755,4716,803,4764,854,4811,907,4854,963,4895,1020,4933,1080,4968,1141,5001,1205,5030,1270,5057,1336,5080,1404,5099,1474,5116,1545,5129,1617,5138,1691,5144,1765,5146,1841xe" filled="false" stroked="true" strokeweight="1.682pt" strokecolor="#3d3c3e">
                <v:path arrowok="t"/>
              </v:shape>
            </v:group>
            <v:group style="position:absolute;left:2253;top:415;width:2851;height:2851" coordorigin="2253,415" coordsize="2851,2851">
              <v:shape style="position:absolute;left:2253;top:415;width:2851;height:2851" coordorigin="2253,415" coordsize="2851,2851" path="m3678,415l3603,417,3528,423,3454,433,3382,446,3311,463,3241,484,3173,507,3107,534,3042,565,2979,598,2918,635,2859,674,2803,716,2748,761,2696,808,2646,858,2598,910,2553,965,2511,1022,2472,1081,2436,1142,2402,1205,2372,1270,2345,1336,2321,1404,2301,1474,2284,1545,2270,1617,2261,1690,2255,1765,2253,1841,2255,1917,2261,1991,2270,2065,2284,2137,2301,2208,2321,2278,2345,2346,2372,2412,2402,2477,2436,2540,2472,2601,2511,2660,2553,2717,2598,2771,2646,2824,2696,2873,2748,2921,2803,2966,2859,3008,2918,3047,2979,3084,3042,3117,3107,3147,3173,3174,3241,3198,3311,3219,3382,3235,3454,3249,3528,3258,3603,3264,3678,3266,3754,3264,3829,3258,3902,3249,3975,3235,4046,3219,4115,3198,4183,3174,4250,3147,4314,3117,4377,3084,4438,3047,4497,3008,4554,2966,4609,2921,4661,2873,4711,2824,4758,2771,4803,2717,4845,2660,4885,2601,4921,2540,4954,2477,4985,2412,5012,2346,5036,2278,5056,2208,5073,2137,5086,2065,5096,1991,5102,1917,5104,1841,5102,1765,5096,1690,5086,1617,5073,1545,5056,1474,5036,1404,5012,1336,4985,1270,4954,1205,4921,1142,4885,1081,4845,1022,4803,965,4758,910,4711,858,4661,808,4609,761,4554,716,4497,674,4438,635,4377,598,4314,565,4250,534,4183,507,4115,484,4046,463,3975,446,3902,433,3829,423,3754,417,3678,415xe" filled="true" fillcolor="#e3e4e5" stroked="false">
                <v:path arrowok="t"/>
                <v:fill type="solid"/>
              </v:shape>
              <v:shape style="position:absolute;left:3467;top:511;width:399;height:241" type="#_x0000_t75" stroked="false">
                <v:imagedata r:id="rId45" o:title=""/>
              </v:shape>
              <v:shape style="position:absolute;left:4217;top:667;width:136;height:241" type="#_x0000_t75" stroked="false">
                <v:imagedata r:id="rId46" o:title=""/>
              </v:shape>
              <v:shape style="position:absolute;left:4624;top:1094;width:197;height:241" type="#_x0000_t75" stroked="false">
                <v:imagedata r:id="rId47" o:title=""/>
              </v:shape>
              <v:shape style="position:absolute;left:4806;top:1714;width:196;height:245" type="#_x0000_t75" stroked="false">
                <v:imagedata r:id="rId48" o:title=""/>
              </v:shape>
              <v:shape style="position:absolute;left:4632;top:2306;width:207;height:241" type="#_x0000_t75" stroked="false">
                <v:imagedata r:id="rId49" o:title=""/>
              </v:shape>
              <v:shape style="position:absolute;left:4204;top:2769;width:197;height:241" type="#_x0000_t75" stroked="false">
                <v:imagedata r:id="rId50" o:title=""/>
              </v:shape>
              <v:shape style="position:absolute;left:3571;top:2926;width:195;height:245" type="#_x0000_t75" stroked="false">
                <v:imagedata r:id="rId51" o:title=""/>
              </v:shape>
              <v:shape style="position:absolute;left:2982;top:2760;width:192;height:237" type="#_x0000_t75" stroked="false">
                <v:imagedata r:id="rId52" o:title=""/>
              </v:shape>
              <v:shape style="position:absolute;left:2531;top:2306;width:193;height:245" type="#_x0000_t75" stroked="false">
                <v:imagedata r:id="rId53" o:title=""/>
              </v:shape>
              <v:shape style="position:absolute;left:2355;top:1686;width:195;height:245" type="#_x0000_t75" stroked="false">
                <v:imagedata r:id="rId54" o:title=""/>
              </v:shape>
            </v:group>
            <v:group style="position:absolute;left:2514;top:1117;width:401;height:245" coordorigin="2514,1117" coordsize="401,245">
              <v:shape style="position:absolute;left:2514;top:1117;width:401;height:245" coordorigin="2514,1117" coordsize="401,245" path="m2835,1117l2819,1117,2796,1119,2735,1160,2721,1238,2721,1240,2729,1304,2769,1352,2818,1362,2842,1360,2863,1354,2880,1345,2893,1332,2901,1317,2807,1317,2800,1311,2786,1240,2786,1238,2787,1218,2806,1161,2900,1161,2895,1151,2890,1145,2884,1138,2877,1132,2869,1127,2848,1119,2835,1117xe" filled="true" fillcolor="#231f20" stroked="false">
                <v:path arrowok="t"/>
                <v:fill type="solid"/>
              </v:shape>
              <v:shape style="position:absolute;left:2514;top:1117;width:401;height:245" coordorigin="2514,1117" coordsize="401,245" path="m2900,1161l2828,1161,2836,1166,2841,1177,2849,1238,2849,1252,2835,1310,2830,1315,2824,1317,2901,1317,2902,1315,2909,1293,2913,1268,2914,1238,2914,1223,2902,1165,2900,1161xe" filled="true" fillcolor="#231f20" stroked="false">
                <v:path arrowok="t"/>
                <v:fill type="solid"/>
              </v:shape>
              <v:shape style="position:absolute;left:2514;top:1117;width:401;height:245" coordorigin="2514,1117" coordsize="401,245" path="m2650,1200l2583,1200,2583,1358,2650,1358,2650,1200xe" filled="true" fillcolor="#231f20" stroked="false">
                <v:path arrowok="t"/>
                <v:fill type="solid"/>
              </v:shape>
              <v:shape style="position:absolute;left:2514;top:1117;width:401;height:245" coordorigin="2514,1117" coordsize="401,245" path="m2650,1117l2595,1117,2589,1128,2583,1138,2530,1175,2514,1181,2514,1234,2572,1208,2583,1200,2650,1200,2650,1117xe" filled="true" fillcolor="#231f20" stroked="false">
                <v:path arrowok="t"/>
                <v:fill type="solid"/>
              </v:shape>
              <v:shape style="position:absolute;left:2875;top:696;width:356;height:241" type="#_x0000_t75" stroked="false">
                <v:imagedata r:id="rId55" o:title=""/>
              </v:shape>
              <v:shape style="position:absolute;left:3614;top:1780;width:106;height:106" type="#_x0000_t75" stroked="false">
                <v:imagedata r:id="rId56" o:title=""/>
              </v:shape>
            </v:group>
            <v:group style="position:absolute;left:3667;top:375;width:2;height:101" coordorigin="3667,375" coordsize="2,101">
              <v:shape style="position:absolute;left:3667;top:375;width:2;height:101" coordorigin="3667,375" coordsize="0,101" path="m3667,476l3667,375e" filled="false" stroked="true" strokeweight="1.682pt" strokecolor="#3d3c3e">
                <v:path arrowok="t"/>
              </v:shape>
            </v:group>
            <v:group style="position:absolute;left:3670;top:3200;width:2;height:101" coordorigin="3670,3200" coordsize="2,101">
              <v:shape style="position:absolute;left:3670;top:3200;width:2;height:101" coordorigin="3670,3200" coordsize="0,101" path="m3670,3301l3670,3200e" filled="false" stroked="true" strokeweight="1.682pt" strokecolor="#3d3c3e">
                <v:path arrowok="t"/>
              </v:shape>
            </v:group>
            <v:group style="position:absolute;left:5038;top:1834;width:101;height:2" coordorigin="5038,1834" coordsize="101,2">
              <v:shape style="position:absolute;left:5038;top:1834;width:101;height:2" coordorigin="5038,1834" coordsize="101,0" path="m5139,1834l5038,1834e" filled="false" stroked="true" strokeweight="1.682pt" strokecolor="#3d3c3e">
                <v:path arrowok="t"/>
              </v:shape>
            </v:group>
            <v:group style="position:absolute;left:2220;top:1830;width:101;height:2" coordorigin="2220,1830" coordsize="101,2">
              <v:shape style="position:absolute;left:2220;top:1830;width:101;height:2" coordorigin="2220,1830" coordsize="101,0" path="m2321,1830l2220,1830e" filled="false" stroked="true" strokeweight="1.682pt" strokecolor="#3d3c3e">
                <v:path arrowok="t"/>
              </v:shape>
            </v:group>
            <v:group style="position:absolute;left:2958;top:3023;width:51;height:88" coordorigin="2958,3023" coordsize="51,88">
              <v:shape style="position:absolute;left:2958;top:3023;width:51;height:88" coordorigin="2958,3023" coordsize="51,88" path="m3009,3023l2958,3111e" filled="false" stroked="true" strokeweight="1.682pt" strokecolor="#3d3c3e">
                <v:path arrowok="t"/>
              </v:shape>
            </v:group>
            <v:group style="position:absolute;left:4368;top:576;width:51;height:88" coordorigin="4368,576" coordsize="51,88">
              <v:shape style="position:absolute;left:4368;top:576;width:51;height:88" coordorigin="4368,576" coordsize="51,88" path="m4419,576l4368,663e" filled="false" stroked="true" strokeweight="1.682pt" strokecolor="#3d3c3e">
                <v:path arrowok="t"/>
              </v:shape>
            </v:group>
            <v:group style="position:absolute;left:2414;top:1112;width:88;height:51" coordorigin="2414,1112" coordsize="88,51">
              <v:shape style="position:absolute;left:2414;top:1112;width:88;height:51" coordorigin="2414,1112" coordsize="88,51" path="m2414,1112l2501,1163e" filled="false" stroked="true" strokeweight="1.682pt" strokecolor="#3d3c3e">
                <v:path arrowok="t"/>
              </v:shape>
            </v:group>
            <v:group style="position:absolute;left:4852;top:2524;width:88;height:51" coordorigin="4852,2524" coordsize="88,51">
              <v:shape style="position:absolute;left:4852;top:2524;width:88;height:51" coordorigin="4852,2524" coordsize="88,51" path="m4852,2524l4939,2575e" filled="false" stroked="true" strokeweight="1.682pt" strokecolor="#3d3c3e">
                <v:path arrowok="t"/>
              </v:shape>
            </v:group>
            <v:group style="position:absolute;left:4371;top:3011;width:51;height:88" coordorigin="4371,3011" coordsize="51,88">
              <v:shape style="position:absolute;left:4371;top:3011;width:51;height:88" coordorigin="4371,3011" coordsize="51,88" path="m4371,3011l4421,3099e" filled="false" stroked="true" strokeweight="1.682pt" strokecolor="#3d3c3e">
                <v:path arrowok="t"/>
              </v:shape>
            </v:group>
            <v:group style="position:absolute;left:2956;top:567;width:51;height:88" coordorigin="2956,567" coordsize="51,88">
              <v:shape style="position:absolute;left:2956;top:567;width:51;height:88" coordorigin="2956,567" coordsize="51,88" path="m2956,567l3006,654e" filled="false" stroked="true" strokeweight="1.682pt" strokecolor="#3d3c3e">
                <v:path arrowok="t"/>
              </v:shape>
            </v:group>
            <v:group style="position:absolute;left:2418;top:2521;width:88;height:51" coordorigin="2418,2521" coordsize="88,51">
              <v:shape style="position:absolute;left:2418;top:2521;width:88;height:51" coordorigin="2418,2521" coordsize="88,51" path="m2418,2571l2505,2521e" filled="false" stroked="true" strokeweight="1.682pt" strokecolor="#3d3c3e">
                <v:path arrowok="t"/>
              </v:shape>
            </v:group>
            <v:group style="position:absolute;left:4860;top:1116;width:88;height:51" coordorigin="4860,1116" coordsize="88,51">
              <v:shape style="position:absolute;left:4860;top:1116;width:88;height:51" coordorigin="4860,1116" coordsize="88,51" path="m4860,1166l4947,1116e" filled="false" stroked="true" strokeweight="1.682pt" strokecolor="#3d3c3e">
                <v:path arrowok="t"/>
              </v:shape>
            </v:group>
            <v:group style="position:absolute;left:2062;top:219;width:3245;height:3245" coordorigin="2062,219" coordsize="3245,3245">
              <v:shape style="position:absolute;left:2062;top:219;width:3245;height:3245" coordorigin="2062,219" coordsize="3245,3245" path="m5306,1841l5305,1917,5299,1993,5291,2067,5279,2141,5264,2213,5245,2284,5224,2354,5199,2422,5172,2489,5141,2554,5108,2618,5073,2680,5034,2741,4993,2799,4950,2856,4904,2910,4856,2963,4806,3013,4753,3061,4699,3107,4642,3150,4584,3191,4523,3230,4461,3265,4397,3299,4332,3329,4265,3356,4197,3381,4127,3402,4056,3421,3984,3436,3910,3448,3836,3456,3760,3462,3684,3463,3608,3462,3532,3456,3458,3448,3384,3436,3312,3421,3241,3402,3171,3381,3103,3356,3036,3329,2970,3299,2907,3265,2845,3230,2784,3191,2726,3150,2669,3107,2615,3061,2562,3013,2512,2963,2464,2910,2418,2856,2375,2799,2334,2741,2295,2680,2259,2618,2226,2554,2196,2489,2169,2422,2144,2354,2123,2284,2104,2213,2089,2141,2077,2067,2069,1993,2063,1917,2062,1841,2063,1765,2069,1689,2077,1615,2089,1541,2104,1469,2123,1398,2144,1328,2169,1260,2196,1193,2226,1127,2259,1064,2295,1002,2334,941,2375,883,2418,826,2464,772,2512,719,2562,669,2615,621,2669,575,2726,532,2784,491,2845,452,2907,417,2970,383,3036,353,3103,326,3171,301,3241,280,3312,261,3384,246,3458,234,3532,226,3608,220,3684,219,3760,220,3836,226,3910,234,3984,246,4056,261,4127,280,4197,301,4265,326,4332,353,4397,383,4461,417,4523,452,4584,491,4642,532,4699,575,4753,621,4806,669,4856,719,4904,772,4950,826,4993,883,5034,941,5073,1002,5108,1064,5141,1127,5172,1193,5199,1260,5224,1328,5245,1398,5264,1469,5279,1541,5291,1615,5299,1689,5305,1765,5306,1841xe" filled="false" stroked="true" strokeweight="1.682pt" strokecolor="#3d3c3e">
                <v:path arrowok="t"/>
              </v:shape>
            </v:group>
            <v:group style="position:absolute;left:3519;top:1296;width:154;height:549" coordorigin="3519,1296" coordsize="154,549">
              <v:shape style="position:absolute;left:3519;top:1296;width:154;height:549" coordorigin="3519,1296" coordsize="154,549" path="m3672,1845l3519,1296e" filled="false" stroked="true" strokeweight="3.363pt" strokecolor="#231f20">
                <v:path arrowok="t"/>
              </v:shape>
            </v:group>
            <v:group style="position:absolute;left:3429;top:1157;width:194;height:195" coordorigin="3429,1157" coordsize="194,195">
              <v:shape style="position:absolute;left:3429;top:1157;width:194;height:195" coordorigin="3429,1157" coordsize="194,195" path="m3479,1157l3429,1351,3623,1297,3479,1157xe" filled="true" fillcolor="#231f20" stroked="false">
                <v:path arrowok="t"/>
                <v:fill type="solid"/>
              </v:shape>
            </v:group>
            <v:group style="position:absolute;left:3664;top:1844;width:2;height:833" coordorigin="3664,1844" coordsize="2,833">
              <v:shape style="position:absolute;left:3664;top:1844;width:2;height:833" coordorigin="3664,1844" coordsize="0,833" path="m3664,1844l3664,2677e" filled="false" stroked="true" strokeweight="3.985pt" strokecolor="#231f20">
                <v:path arrowok="t"/>
              </v:shape>
            </v:group>
            <v:group style="position:absolute;left:3544;top:2642;width:239;height:207" coordorigin="3544,2642" coordsize="239,207">
              <v:shape style="position:absolute;left:3544;top:2642;width:239;height:207" coordorigin="3544,2642" coordsize="239,207" path="m3783,2642l3544,2642,3664,2848,3783,2642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Qual o horário em que Fábio almoça todos os</w:t>
      </w:r>
      <w:r>
        <w:rPr>
          <w:color w:val="231F20"/>
          <w:spacing w:val="-2"/>
        </w:rPr>
        <w:t> </w:t>
      </w:r>
      <w:r>
        <w:rPr>
          <w:color w:val="231F20"/>
        </w:rPr>
        <w:t>dias?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11"/>
          <w:sz w:val="28"/>
        </w:rPr>
        <w:t>11 </w:t>
      </w:r>
      <w:r>
        <w:rPr>
          <w:rFonts w:ascii="Arial"/>
          <w:color w:val="231F20"/>
          <w:sz w:val="28"/>
        </w:rPr>
        <w:t>horas e 6</w:t>
      </w:r>
      <w:r>
        <w:rPr>
          <w:rFonts w:ascii="Arial"/>
          <w:color w:val="231F20"/>
          <w:spacing w:val="11"/>
          <w:sz w:val="28"/>
        </w:rPr>
        <w:t> </w:t>
      </w:r>
      <w:r>
        <w:rPr>
          <w:rFonts w:ascii="Arial"/>
          <w:color w:val="231F20"/>
          <w:sz w:val="28"/>
        </w:rPr>
        <w:t>minutos.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11"/>
          <w:sz w:val="28"/>
        </w:rPr>
        <w:t>11 </w:t>
      </w:r>
      <w:r>
        <w:rPr>
          <w:rFonts w:ascii="Arial"/>
          <w:color w:val="231F20"/>
          <w:sz w:val="28"/>
        </w:rPr>
        <w:t>horas e 30</w:t>
      </w:r>
      <w:r>
        <w:rPr>
          <w:rFonts w:ascii="Arial"/>
          <w:color w:val="231F20"/>
          <w:spacing w:val="11"/>
          <w:sz w:val="28"/>
        </w:rPr>
        <w:t> </w:t>
      </w:r>
      <w:r>
        <w:rPr>
          <w:rFonts w:ascii="Arial"/>
          <w:color w:val="231F20"/>
          <w:sz w:val="28"/>
        </w:rPr>
        <w:t>minutos.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12 horas e 6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minutos.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12 horas e 30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minutos.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42.52pt;margin-top:11.697171pt;width:510.25pt;height:22.7pt;mso-position-horizontal-relative:page;mso-position-vertical-relative:paragraph;z-index:2296;mso-wrap-distance-left:0;mso-wrap-distance-right:0" coordorigin="850,234" coordsize="10205,454">
            <v:group style="position:absolute;left:850;top:234;width:2098;height:454" coordorigin="850,234" coordsize="2098,454">
              <v:shape style="position:absolute;left:850;top:234;width:2098;height:454" coordorigin="850,234" coordsize="2098,454" path="m2948,234l850,234,850,687,2948,687,2948,234xe" filled="true" fillcolor="#d1d3d4" stroked="false">
                <v:path arrowok="t"/>
                <v:fill type="solid"/>
              </v:shape>
            </v:group>
            <v:group style="position:absolute;left:2948;top:234;width:8108;height:454" coordorigin="2948,234" coordsize="8108,454">
              <v:shape style="position:absolute;left:2948;top:234;width:8108;height:454" coordorigin="2948,234" coordsize="8108,454" path="m11055,234l2948,234,2948,687,11055,687,11055,234xe" filled="true" fillcolor="#d1d3d4" stroked="false">
                <v:path arrowok="t"/>
                <v:fill type="solid"/>
              </v:shape>
              <v:shape style="position:absolute;left:930;top:34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8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M031994E4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97" w:lineRule="auto" w:before="64"/>
        <w:ind w:left="110" w:right="1413"/>
        <w:jc w:val="left"/>
      </w:pPr>
      <w:r>
        <w:rPr>
          <w:color w:val="231F20"/>
        </w:rPr>
        <w:t>A professora Amanda distribuiu igualmente 10 balas para 2 alunos. Quantas balas cada um desses alunos ganhou da professora</w:t>
      </w:r>
      <w:r>
        <w:rPr>
          <w:color w:val="231F20"/>
          <w:spacing w:val="-17"/>
        </w:rPr>
        <w:t> </w:t>
      </w:r>
      <w:r>
        <w:rPr>
          <w:color w:val="231F20"/>
        </w:rPr>
        <w:t>Amanda?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35"/>
          <w:szCs w:val="35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5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44"/>
          <w:pgSz w:w="11910" w:h="16840"/>
          <w:pgMar w:footer="524" w:header="377" w:top="560" w:bottom="720" w:left="740" w:right="740"/>
          <w:pgNumType w:start="9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abaixo os anéis que Beatriz tem para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vender.</w:t>
      </w:r>
      <w:r>
        <w:rPr>
          <w:spacing w:val="-3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66.155701pt;margin-top:18.016626pt;width:33.9pt;height:42.9pt;mso-position-horizontal-relative:page;mso-position-vertical-relative:paragraph;z-index:2320;mso-wrap-distance-left:0;mso-wrap-distance-right:0" coordorigin="1323,360" coordsize="678,858">
            <v:group style="position:absolute;left:1323;top:360;width:678;height:858" coordorigin="1323,360" coordsize="678,858">
              <v:shape style="position:absolute;left:1323;top:360;width:678;height:858" coordorigin="1323,360" coordsize="678,858" path="m1496,368l1474,393,1457,422,1443,454,1429,488,1455,520,1484,550,1509,582,1529,620,1464,643,1410,685,1367,740,1337,803,1323,866,1325,944,1345,1015,1379,1078,1426,1131,1483,1173,1550,1203,1622,1218,1707,1217,1785,1197,1810,1184,1657,1184,1602,1179,1498,1144,1414,1079,1361,984,1350,926,1355,850,1379,777,1422,712,1479,664,1549,640,1590,640,1566,611,1514,547,1463,488,1474,481,1492,480,1872,480,1880,468,1556,468,1548,468,1469,468,1485,419,1529,397,1589,393,1835,393,1830,386,1808,372,1572,372,1496,368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49,640l1748,640,1809,662,1840,672,1874,680,1911,725,1941,767,1963,814,1974,873,1973,941,1960,1000,1903,1094,1817,1154,1712,1182,1657,1184,1810,1184,1911,1117,1955,1061,1986,998,2000,932,1998,849,1978,777,1942,717,1895,670,1849,640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90,640l1549,640,1576,660,1600,687,1620,714,1635,733,1569,752,1514,780,1443,866,1424,932,1423,990,1438,1040,1503,1117,1599,1158,1652,1165,1705,1161,1756,1147,1770,1139,1671,1139,1617,1133,1520,1085,1462,996,1456,939,1470,869,1503,819,1553,785,1622,766,1772,766,1753,754,1688,733,1688,727,1662,727,1617,673,1590,640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72,766l1622,766,1697,767,1763,791,1814,835,1846,894,1854,966,1841,1031,1812,1080,1772,1114,1724,1133,1671,1139,1770,1139,1801,1122,1840,1086,1867,1039,1884,968,1877,901,1851,841,1808,791,1772,766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72,481l1834,481,1792,545,1742,606,1694,665,1662,727,1688,727,1688,715,1706,691,1730,665,1748,640,1849,640,1838,633,1775,607,1802,573,1829,539,1856,504,1872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628,481l1589,481,1623,507,1634,555,1640,609,1655,654,1667,608,1668,600,1655,600,1646,573,1640,543,1635,511,1628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42,481l1529,481,1546,514,1564,546,1582,577,1602,607,1604,580,1602,561,1589,561,1575,543,1563,523,1552,503,1542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15,481l1668,481,1666,511,1661,551,1658,573,1655,600,1668,600,1668,551,1678,502,1715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28,481l1715,481,1710,508,1699,560,1695,587,1727,558,1734,547,1721,547,1716,534,1719,517,1725,498,1728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89,481l1575,481,1581,499,1585,518,1587,539,1589,561,1602,561,1600,548,1593,514,1589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34,481l1768,481,1756,497,1743,513,1731,529,1721,547,1734,547,1750,520,1780,488,1834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72,480l1492,480,1511,482,1529,481,1872,481,1872,480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71,428l1555,428,1563,433,1566,444,1569,454,1575,461,1569,468,1556,468,1880,468,1749,468,1742,468,1582,468,1581,451,1571,428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50,428l1728,428,1741,432,1746,443,1751,455,1761,461,1758,468,1749,468,1880,468,1881,468,1768,468,1762,447,1752,431,1750,428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69,408l1546,425,1530,448,1508,466,1469,468,1529,468,1536,458,1543,449,1551,440,1555,428,1571,428,1570,425,1569,408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42,467l1529,468,1548,468,1542,467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35,395l1721,395,1722,422,1721,434,1719,452,1715,468,1728,468,1728,428,1750,428,1741,415,1735,395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37,467l1728,468,1742,468,1737,467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37,395l1801,395,1813,413,1826,429,1839,447,1848,468,1881,468,1863,441,1849,412,1837,395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35,393l1589,393,1657,395,1837,395,1835,393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33,360l1654,366,1572,372,1808,372,1801,368,1733,360xe" filled="true" fillcolor="#231f20" stroked="false">
                <v:path arrowok="t"/>
                <v:fill type="solid"/>
              </v:shape>
              <v:shape style="position:absolute;left:1469;top:393;width:378;height:208" type="#_x0000_t75" stroked="false">
                <v:imagedata r:id="rId58" o:title=""/>
              </v:shape>
            </v:group>
            <v:group style="position:absolute;left:1350;top:640;width:625;height:545" coordorigin="1350,640" coordsize="625,545">
              <v:shape style="position:absolute;left:1350;top:640;width:625;height:545" coordorigin="1350,640" coordsize="625,545" path="m1549,640l1479,664,1422,712,1379,777,1355,850,1350,926,1361,984,1414,1079,1498,1144,1602,1179,1657,1184,1712,1182,1766,1172,1787,1165,1652,1165,1599,1158,1503,1117,1438,1040,1423,990,1424,932,1443,866,1514,780,1569,752,1635,733,1620,714,1600,687,1576,660,1549,640xe" filled="true" fillcolor="#ffffff" stroked="false">
                <v:path arrowok="t"/>
                <v:fill type="solid"/>
              </v:shape>
              <v:shape style="position:absolute;left:1350;top:640;width:625;height:545" coordorigin="1350,640" coordsize="625,545" path="m1748,640l1730,665,1706,691,1688,715,1688,733,1753,754,1808,791,1851,841,1877,901,1884,968,1867,1039,1801,1122,1705,1161,1652,1165,1787,1165,1863,1128,1936,1051,1973,941,1974,873,1963,814,1941,767,1911,725,1874,680,1840,672,1809,662,1748,640xe" filled="true" fillcolor="#ffffff" stroked="false">
                <v:path arrowok="t"/>
                <v:fill type="solid"/>
              </v:shape>
              <v:shape style="position:absolute;left:1456;top:766;width:398;height:373" type="#_x0000_t75" stroked="false">
                <v:imagedata r:id="rId59" o:title=""/>
              </v:shape>
              <v:shape style="position:absolute;left:1463;top:480;width:372;height:246" type="#_x0000_t75" stroked="false">
                <v:imagedata r:id="rId60" o:title=""/>
              </v:shape>
            </v:group>
            <w10:wrap type="topAndBottom"/>
          </v:group>
        </w:pict>
      </w:r>
      <w:r>
        <w:rPr/>
        <w:pict>
          <v:group style="position:absolute;margin-left:120.891968pt;margin-top:21.808172pt;width:45.15pt;height:34.3pt;mso-position-horizontal-relative:page;mso-position-vertical-relative:paragraph;z-index:2344;mso-wrap-distance-left:0;mso-wrap-distance-right:0" coordorigin="2418,436" coordsize="903,686">
            <v:group style="position:absolute;left:2418;top:436;width:903;height:686" coordorigin="2418,436" coordsize="903,686">
              <v:shape style="position:absolute;left:2418;top:436;width:903;height:686" coordorigin="2418,436" coordsize="903,686" path="m2955,1077l2920,1077,2937,1089,2953,1102,2971,1113,2992,1121,3047,1120,3083,1102,3022,1102,3000,1100,2981,1096,2998,1093,3019,1093,3098,1093,3104,1085,3079,1085,3080,1082,2964,1082,2955,1077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98,1093l3059,1093,3043,1100,3022,1102,3083,1102,3096,1095,3098,1093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98,1093l3019,1093,3039,1094,3059,1093,3098,1093,3098,1093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34,436l2856,445,2779,461,2704,486,2633,518,2569,556,2513,601,2468,652,2436,707,2419,777,2418,842,2424,899,2467,987,2517,1029,2582,1060,2658,1081,2742,1091,2830,1089,2920,1077,2955,1077,2950,1074,2947,1070,2761,1070,2685,1065,2614,1051,2551,1026,2500,990,2462,942,2441,881,2466,881,2457,867,2446,845,2441,825,2448,795,2459,775,2444,775,2464,702,2504,641,2559,589,2620,548,2731,500,2796,481,2865,468,2935,460,3005,459,3130,459,3100,449,3020,437,2934,436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34,1015l3115,1015,3113,1035,3105,1054,3092,1071,3079,1085,3104,1085,3130,1050,3134,1015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41,1015l2922,1015,2934,1031,2945,1051,2953,1066,2964,1082,3080,1082,3082,1077,2976,1077,2967,1058,2957,1040,2947,1024,2941,1015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78,931l3062,931,3072,950,3082,968,3094,987,3104,1004,3094,1022,3083,1041,3073,1058,3062,1077,3082,1077,3085,1068,3094,1051,3106,1033,3115,1015,3134,1015,3137,995,3118,995,3107,980,3097,962,3087,945,3078,931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36,1007l2903,1007,2903,1021,2905,1034,2909,1045,2914,1054,2838,1066,2761,1070,2947,1070,2937,1058,2928,1038,2922,1015,2941,1015,2936,1007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466,881l2441,881,2480,928,2532,965,2595,992,2666,1010,2742,1018,2822,1017,2903,1007,2936,1007,2941,998,2740,998,2662,988,2591,969,2530,941,2483,903,2471,887,2466,881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34,886l2986,891,2947,912,2918,945,2903,987,2821,998,2740,998,2941,998,2942,995,2925,995,2927,975,2935,955,2947,939,2962,926,3124,926,3137,917,3021,917,3009,917,2978,917,2996,909,3018,907,3086,907,3072,899,3054,891,3034,886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24,926l2962,926,2955,941,2945,959,2934,977,2925,995,2942,995,2947,987,2957,967,2968,949,2981,931,3078,931,3076,928,3120,928,3124,926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20,928l3076,928,3091,936,3103,952,3113,973,3118,995,3137,995,3138,990,3168,967,3132,967,3129,957,3124,949,3119,940,3115,931,3120,928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317,758l3294,758,3275,827,3237,883,3188,930,3132,967,3168,967,3200,944,3257,893,3300,830,3317,758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86,907l3018,907,3040,908,3059,914,3041,917,3021,917,3137,917,3142,914,3104,914,3088,908,3086,907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99,917l2978,917,3009,917,2999,917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06,528l2939,528,3011,529,3086,541,3157,562,3218,593,3274,646,3294,693,3288,732,3245,802,3194,854,3135,895,3104,914,3142,914,3169,897,3218,858,3261,812,3294,758,3317,758,3319,749,3320,691,3317,652,3291,652,3283,637,3278,629,3232,585,3173,551,3106,528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47,512l2865,518,2785,534,2711,558,2642,588,2579,626,2524,670,2479,720,2444,775,2459,775,2465,762,2487,730,2562,656,2624,615,2695,581,2772,556,2854,538,2939,528,3106,528,3104,528,3028,515,2947,512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30,459l3005,459,3073,465,3136,481,3192,506,3239,542,3275,589,3297,649,3291,652,3317,652,3302,589,3231,505,3171,472,3130,459xe" filled="true" fillcolor="#231f20" stroked="false">
                <v:path arrowok="t"/>
                <v:fill type="solid"/>
              </v:shape>
            </v:group>
            <v:group style="position:absolute;left:2444;top:459;width:853;height:316" coordorigin="2444,459" coordsize="853,316">
              <v:shape style="position:absolute;left:2444;top:459;width:853;height:316" coordorigin="2444,459" coordsize="853,316" path="m3005,459l2935,460,2865,468,2796,481,2731,500,2671,522,2559,589,2504,641,2464,702,2444,775,2479,720,2524,670,2579,626,2642,588,2711,558,2785,534,2865,518,2947,512,3200,512,3192,506,3136,481,3073,465,3005,459xe" filled="true" fillcolor="#ffffff" stroked="false">
                <v:path arrowok="t"/>
                <v:fill type="solid"/>
              </v:shape>
              <v:shape style="position:absolute;left:2444;top:459;width:853;height:316" coordorigin="2444,459" coordsize="853,316" path="m3200,512l2947,512,3028,515,3104,528,3173,551,3232,585,3278,629,3291,652,3297,649,3275,589,3239,542,3200,512xe" filled="true" fillcolor="#ffffff" stroked="false">
                <v:path arrowok="t"/>
                <v:fill type="solid"/>
              </v:shape>
            </v:group>
            <v:group style="position:absolute;left:2441;top:528;width:853;height:470" coordorigin="2441,528" coordsize="853,470">
              <v:shape style="position:absolute;left:2441;top:528;width:853;height:470" coordorigin="2441,528" coordsize="853,470" path="m2939,528l2854,538,2772,556,2695,581,2624,615,2562,656,2509,705,2465,762,2441,825,2446,845,2483,903,2530,941,2591,969,2662,988,2740,998,2821,998,2903,987,2918,945,2947,912,2986,891,3034,886,3148,886,3165,876,3222,828,3270,769,3294,693,3291,679,3218,593,3157,562,3086,541,3011,530,2939,528xe" filled="true" fillcolor="#ffffff" stroked="false">
                <v:path arrowok="t"/>
                <v:fill type="solid"/>
              </v:shape>
              <v:shape style="position:absolute;left:2441;top:528;width:853;height:470" coordorigin="2441,528" coordsize="853,470" path="m3148,886l3034,886,3054,891,3072,899,3088,908,3104,914,3135,895,3148,886xe" filled="true" fillcolor="#ffffff" stroked="false">
                <v:path arrowok="t"/>
                <v:fill type="solid"/>
              </v:shape>
              <v:shape style="position:absolute;left:3115;top:758;width:179;height:210" type="#_x0000_t75" stroked="false">
                <v:imagedata r:id="rId61" o:title=""/>
              </v:shape>
            </v:group>
            <v:group style="position:absolute;left:2441;top:881;width:473;height:190" coordorigin="2441,881" coordsize="473,190">
              <v:shape style="position:absolute;left:2441;top:881;width:473;height:190" coordorigin="2441,881" coordsize="473,190" path="m2441,881l2462,942,2500,990,2551,1026,2614,1051,2685,1065,2761,1070,2838,1066,2914,1054,2909,1045,2905,1034,2903,1021,2903,1018,2742,1018,2666,1010,2595,992,2532,965,2480,928,2441,881xe" filled="true" fillcolor="#ffffff" stroked="false">
                <v:path arrowok="t"/>
                <v:fill type="solid"/>
              </v:shape>
              <v:shape style="position:absolute;left:2441;top:881;width:473;height:190" coordorigin="2441,881" coordsize="473,190" path="m2903,1007l2822,1017,2742,1018,2903,1018,2903,1007xe" filled="true" fillcolor="#ffffff" stroked="false">
                <v:path arrowok="t"/>
                <v:fill type="solid"/>
              </v:shape>
              <v:shape style="position:absolute;left:2922;top:907;width:196;height:195" type="#_x0000_t75" stroked="false">
                <v:imagedata r:id="rId62" o:title=""/>
              </v:shape>
            </v:group>
            <w10:wrap type="topAndBottom"/>
          </v:group>
        </w:pict>
      </w:r>
      <w:r>
        <w:rPr/>
        <w:pict>
          <v:group style="position:absolute;margin-left:188.505005pt;margin-top:11.755173pt;width:43.45pt;height:52.8pt;mso-position-horizontal-relative:page;mso-position-vertical-relative:paragraph;z-index:2368;mso-wrap-distance-left:0;mso-wrap-distance-right:0" coordorigin="3770,235" coordsize="869,1056">
            <v:group style="position:absolute;left:3770;top:235;width:869;height:1056" coordorigin="3770,235" coordsize="869,1056">
              <v:shape style="position:absolute;left:3770;top:235;width:869;height:1056" coordorigin="3770,235" coordsize="869,1056" path="m4258,235l4231,264,4205,294,4179,325,4155,358,4166,376,4174,397,4184,415,4203,425,4104,437,4020,466,3949,508,3890,560,3844,618,3808,687,3782,763,3770,846,3774,927,3792,1001,3821,1066,3858,1122,3898,1168,3950,1212,4011,1248,4080,1274,4157,1289,4240,1291,4319,1278,4360,1263,4213,1263,4129,1257,4052,1235,3984,1200,3924,1153,3875,1097,3838,1033,3813,963,3801,884,3806,806,3823,734,3849,670,3880,618,3931,561,3996,512,4073,477,4163,458,4374,458,4368,450,4510,450,4509,445,4345,445,4333,443,4316,441,4300,435,4294,429,4258,429,4238,425,4225,425,4227,416,4220,416,4220,408,4294,408,4292,407,4203,385,4203,371,4196,363,4195,350,4255,350,4244,347,4231,342,4218,340,4227,328,4246,305,4255,293,4277,293,4275,280,4411,280,4258,235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374,458l4246,458,4323,473,4391,500,4451,538,4502,585,4548,643,4583,714,4605,797,4608,893,4595,972,4568,1043,4529,1105,4479,1159,4421,1202,4356,1234,4286,1255,4213,1263,4360,1263,4457,1213,4514,1164,4562,1106,4599,1041,4625,970,4638,896,4637,810,4620,731,4589,659,4548,595,4497,539,4441,493,4459,488,4477,478,4480,475,4411,475,4399,470,4386,466,4375,460,4374,458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414,470l4411,475,4480,475,4486,471,4425,471,4414,47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510,450l4368,450,4383,453,4397,456,4411,460,4426,463,4425,471,4486,471,4493,466,4511,455,4510,45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355,425l4290,425,4305,430,4320,433,4334,438,4345,445,4509,445,4509,444,4453,444,4412,442,4368,429,4355,425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255,350l4195,350,4414,409,4488,428,4453,444,4509,444,4503,408,4466,408,4452,407,4436,403,4420,397,4406,393,4411,385,4373,385,4355,380,4338,374,4320,369,4300,365,4312,353,4288,353,4288,351,4256,351,4255,35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294,408l4220,408,4234,410,4249,412,4260,417,4265,428,4258,429,4294,429,4290,425,4355,425,4323,415,4294,408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237,425l4225,425,4238,425,4237,425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491,340l4448,340,4454,355,4458,373,4461,391,4466,408,4503,408,4497,378,4491,34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374,315l4350,315,4359,330,4364,348,4368,367,4373,385,4411,385,4415,379,4417,378,4393,378,4386,363,4382,346,4379,328,4374,315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485,312l4388,312,4403,317,4419,322,4436,325,4426,339,4414,352,4403,364,4393,378,4417,378,4438,354,4448,340,4491,340,4485,312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411,280l4275,280,4292,285,4308,289,4324,294,4341,298,4328,312,4301,339,4288,353,4312,353,4312,352,4339,328,4350,315,4374,315,4373,313,4388,312,4485,312,4483,300,4426,285,4411,28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277,293l4255,293,4261,305,4262,321,4264,337,4268,350,4256,351,4288,351,4284,335,4281,317,4278,298,4277,293xe" filled="true" fillcolor="#231f20" stroked="false">
                <v:path arrowok="t"/>
                <v:fill type="solid"/>
              </v:shape>
              <v:shape style="position:absolute;left:4195;top:280;width:293;height:195" type="#_x0000_t75" stroked="false">
                <v:imagedata r:id="rId63" o:title=""/>
              </v:shape>
            </v:group>
            <v:group style="position:absolute;left:3801;top:458;width:807;height:806" coordorigin="3801,458" coordsize="807,806">
              <v:shape style="position:absolute;left:3801;top:458;width:807;height:806" coordorigin="3801,458" coordsize="807,806" path="m4246,458l4163,458,4073,477,3996,512,3931,561,3880,618,3849,670,3823,734,3806,806,3801,884,3813,963,3838,1033,3875,1097,3924,1153,3984,1200,4052,1235,4129,1257,4213,1263,4286,1255,4356,1234,4421,1202,4479,1159,4500,1136,4190,1136,4124,1123,4062,1095,4009,1052,3966,998,3938,933,3928,861,3935,792,3958,733,4028,645,4091,607,4173,585,4227,585,4502,585,4451,538,4391,500,4323,473,4246,458xe" filled="true" fillcolor="#ffffff" stroked="false">
                <v:path arrowok="t"/>
                <v:fill type="solid"/>
              </v:shape>
              <v:shape style="position:absolute;left:3801;top:458;width:807;height:806" coordorigin="3801,458" coordsize="807,806" path="m4502,585l4227,585,4278,594,4324,610,4409,670,4447,724,4473,787,4483,856,4473,930,4444,999,4399,1057,4340,1101,4270,1129,4190,1136,4500,1136,4529,1105,4568,1043,4595,972,4608,893,4605,797,4583,714,4548,643,4502,585xe" filled="true" fillcolor="#ffffff" stroked="false">
                <v:path arrowok="t"/>
                <v:fill type="solid"/>
              </v:shape>
            </v:group>
            <v:group style="position:absolute;left:3928;top:585;width:556;height:552" coordorigin="3928,585" coordsize="556,552">
              <v:shape style="position:absolute;left:3928;top:585;width:556;height:552" coordorigin="3928,585" coordsize="556,552" path="m4227,585l4130,594,4057,625,3990,683,3935,792,3928,861,3938,933,3967,998,4009,1052,4062,1095,4124,1123,4190,1136,4270,1129,4340,1101,4344,1098,4230,1098,4163,1095,4101,1073,4047,1036,4004,985,3976,926,3965,860,3975,790,4013,716,4070,660,4140,629,4168,623,4349,623,4324,610,4278,594,4227,585xe" filled="true" fillcolor="#231f20" stroked="false">
                <v:path arrowok="t"/>
                <v:fill type="solid"/>
              </v:shape>
              <v:shape style="position:absolute;left:3928;top:585;width:556;height:552" coordorigin="3928,585" coordsize="556,552" path="m4349,623l4168,623,4243,624,4309,644,4362,678,4415,745,4438,804,4443,831,4438,915,4408,986,4359,1042,4298,1080,4230,1098,4344,1098,4399,1057,4444,999,4473,930,4483,856,4473,787,4447,724,4409,670,4363,630,4349,623xe" filled="true" fillcolor="#231f20" stroked="false">
                <v:path arrowok="t"/>
                <v:fill type="solid"/>
              </v:shape>
            </v:group>
            <v:group style="position:absolute;left:3965;top:623;width:478;height:476" coordorigin="3965,623" coordsize="478,476">
              <v:shape style="position:absolute;left:3965;top:623;width:478;height:476" coordorigin="3965,623" coordsize="478,476" path="m4168,623l4090,649,4040,685,3991,752,3965,860,3976,926,4004,985,4047,1036,4101,1073,4163,1095,4230,1098,4298,1080,4359,1042,4408,986,4438,915,4443,831,4438,804,4415,745,4362,678,4309,644,4243,624,4168,62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50.570007pt;margin-top:16.806173pt;width:38.7pt;height:52.35pt;mso-position-horizontal-relative:page;mso-position-vertical-relative:paragraph;z-index:2392;mso-wrap-distance-left:0;mso-wrap-distance-right:0" coordorigin="5011,336" coordsize="774,1047">
            <v:group style="position:absolute;left:5021;top:346;width:755;height:1028" coordorigin="5021,346" coordsize="755,1028">
              <v:shape style="position:absolute;left:5021;top:346;width:755;height:1028" coordorigin="5021,346" coordsize="755,1028" path="m5442,346l5418,346,5340,346,5331,347,5327,351,5298,379,5252,424,5210,466,5240,503,5266,542,5288,582,5309,624,5303,627,5300,629,5224,659,5161,700,5108,751,5067,811,5038,879,5022,952,5021,1020,5021,1031,5033,1098,5059,1163,5095,1221,5142,1272,5197,1314,5259,1346,5326,1365,5372,1374,5425,1374,5468,1364,5436,1364,5348,1362,5275,1345,5209,1315,5151,1273,5103,1220,5065,1160,5039,1092,5027,1020,5029,945,5047,871,5078,804,5122,745,5175,697,5237,659,5306,634,5379,623,5487,623,5489,620,5315,620,5257,514,5260,512,5271,512,5219,469,5263,445,5243,445,5317,372,5327,372,5330,366,5333,361,5341,354,5347,354,5372,353,5470,353,5465,350,5454,346,5442,346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674,1247l5670,1250,5664,1253,5660,1257,5591,1311,5517,1347,5436,1364,5468,1364,5528,1348,5601,1314,5663,1263,5671,1252,5674,1247,5674,1247,5674,1247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674,1247l5674,1247,5674,1247,5674,1247,5674,1247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487,623l5379,623,5456,627,5529,646,5594,679,5650,722,5697,775,5732,835,5756,901,5768,970,5766,1041,5750,1112,5718,1181,5685,1231,5674,1247,5691,1225,5708,1203,5724,1180,5737,1156,5749,1127,5757,1098,5764,1068,5772,1038,5773,1035,5774,1033,5776,1031,5776,961,5771,941,5768,921,5727,810,5686,750,5635,700,5574,661,5502,631,5498,630,5486,626,5487,623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555,503l5545,503,5479,620,5489,620,5506,584,5529,543,5555,504,5555,503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407,529l5398,529,5443,586,5451,579,5441,579,5437,567,5430,558,5433,551,5425,551,5407,529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271,512l5260,512,5353,585,5361,576,5350,576,5271,512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504,424l5490,424,5575,470,5441,579,5451,579,5545,503,5555,503,5536,438,5517,431,5504,424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504,424l5304,424,5331,483,5345,513,5358,541,5362,551,5362,560,5359,568,5350,576,5361,576,5380,551,5370,551,5312,424,5490,424,5490,424,5504,424,5504,424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490,424l5483,424,5425,551,5433,551,5446,521,5461,489,5490,424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399,518l5370,551,5380,551,5398,529,5407,529,5399,518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327,372l5317,372,5309,402,5292,421,5269,434,5243,445,5263,445,5304,424,5504,424,5499,421,5495,416,5310,416,5315,402,5320,390,5325,378,5327,372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470,353l5372,353,5423,353,5453,354,5484,416,5495,416,5488,406,5481,389,5475,371,5475,370,5478,368,5480,366,5473,356,5470,353xe" filled="true" fillcolor="#231f20" stroked="false">
                <v:path arrowok="t"/>
                <v:fill type="solid"/>
              </v:shape>
              <v:shape style="position:absolute;left:5210;top:344;width:374;height:285" type="#_x0000_t75" stroked="false">
                <v:imagedata r:id="rId64" o:title=""/>
              </v:shape>
            </v:group>
            <v:group style="position:absolute;left:5021;top:346;width:755;height:1028" coordorigin="5021,346" coordsize="755,1028">
              <v:shape style="position:absolute;left:5021;top:346;width:755;height:1028" coordorigin="5021,346" coordsize="755,1028" path="m5674,1247l5691,1225,5708,1203,5724,1180,5737,1156,5749,1127,5757,1098,5764,1068,5772,1038,5773,1035,5774,1033,5776,1031,5776,961,5771,941,5768,921,5727,810,5686,750,5635,700,5574,661,5502,631,5498,630,5494,628,5529,543,5582,465,5575,460,5565,453,5555,446,5546,442,5536,438,5526,434,5517,431,5499,421,5488,406,5481,389,5475,371,5475,370,5478,368,5480,366,5473,356,5465,350,5454,346,5442,346,5418,346,5394,346,5370,346,5346,346,5340,346,5268,408,5210,466,5240,503,5266,542,5288,582,5309,624,5303,627,5300,629,5224,659,5161,700,5108,751,5067,811,5038,879,5022,952,5021,1030,5033,1098,5059,1163,5095,1221,5142,1272,5197,1314,5259,1346,5326,1365,5360,1372,5372,1374,5425,1374,5451,1368,5477,1362,5566,1333,5633,1290,5671,1252,5674,1247,5670,1250,5664,1253,5660,1257,5591,1311,5517,1347,5436,1364,5348,1362,5275,1345,5209,1315,5151,1273,5103,1220,5065,1160,5039,1092,5027,1020,5029,945,5047,871,5078,804,5122,745,5175,697,5237,659,5306,634,5379,623,5456,627,5529,646,5594,679,5650,722,5697,775,5732,835,5756,901,5768,970,5766,1041,5750,1112,5718,1181,5685,1231,5674,1247xe" filled="false" stroked="true" strokeweight=".91pt" strokecolor="#231f20">
                <v:path arrowok="t"/>
              </v:shape>
            </v:group>
            <v:group style="position:absolute;left:5475;top:366;width:81;height:80" coordorigin="5475,366" coordsize="81,80">
              <v:shape style="position:absolute;left:5475;top:366;width:81;height:80" coordorigin="5475,366" coordsize="81,80" path="m5480,366l5478,368,5475,370,5475,371,5517,431,5526,434,5536,438,5555,446,5480,366xe" filled="true" fillcolor="#ffffff" stroked="false">
                <v:path arrowok="t"/>
                <v:fill type="solid"/>
              </v:shape>
            </v:group>
            <v:group style="position:absolute;left:5475;top:366;width:81;height:80" coordorigin="5475,366" coordsize="81,80">
              <v:shape style="position:absolute;left:5475;top:366;width:81;height:80" coordorigin="5475,366" coordsize="81,80" path="m5480,366l5478,368,5475,370,5475,371,5517,431,5526,434,5536,438,5546,442,5555,446,5536,426,5518,406,5499,386,5480,366xe" filled="false" stroked="true" strokeweight=".91pt" strokecolor="#231f20">
                <v:path arrowok="t"/>
              </v:shape>
            </v:group>
            <v:group style="position:absolute;left:5027;top:623;width:742;height:741" coordorigin="5027,623" coordsize="742,741">
              <v:shape style="position:absolute;left:5027;top:623;width:742;height:741" coordorigin="5027,623" coordsize="742,741" path="m5379,623l5306,634,5237,659,5175,697,5122,745,5078,804,5047,871,5029,945,5027,1020,5039,1092,5065,1160,5103,1220,5151,1273,5209,1315,5275,1345,5348,1362,5436,1364,5517,1347,5591,1311,5597,1307,5403,1307,5329,1299,5261,1275,5202,1239,5154,1190,5117,1132,5094,1064,5086,990,5094,920,5118,855,5154,798,5203,750,5261,714,5326,691,5397,683,5599,683,5594,679,5529,646,5456,627,5379,623xe" filled="true" fillcolor="#ffffff" stroked="false">
                <v:path arrowok="t"/>
                <v:fill type="solid"/>
              </v:shape>
              <v:shape style="position:absolute;left:5027;top:623;width:742;height:741" coordorigin="5027,623" coordsize="742,741" path="m5599,683l5397,683,5469,691,5535,715,5594,752,5642,800,5679,858,5702,924,5710,996,5702,1066,5678,1131,5641,1189,5593,1238,5536,1275,5472,1299,5403,1307,5597,1307,5660,1257,5664,1253,5670,1250,5674,1247,5685,1231,5696,1214,5750,1112,5766,1041,5768,970,5756,901,5732,835,5697,775,5650,722,5599,683xe" filled="true" fillcolor="#ffffff" stroked="false">
                <v:path arrowok="t"/>
                <v:fill type="solid"/>
              </v:shape>
              <v:shape style="position:absolute;left:5027;top:623;width:742;height:741" coordorigin="5027,623" coordsize="742,741" path="m5674,1247l5674,1247,5674,1247,5674,1247xe" filled="true" fillcolor="#ffffff" stroked="false">
                <v:path arrowok="t"/>
                <v:fill type="solid"/>
              </v:shape>
            </v:group>
            <v:group style="position:absolute;left:5086;top:683;width:625;height:625" coordorigin="5086,683" coordsize="625,625">
              <v:shape style="position:absolute;left:5086;top:683;width:625;height:625" coordorigin="5086,683" coordsize="625,625" path="m5397,683l5469,691,5535,715,5594,752,5642,800,5679,858,5702,924,5710,996,5702,1066,5678,1131,5641,1189,5593,1238,5536,1275,5472,1299,5403,1307,5329,1299,5261,1275,5202,1239,5154,1190,5117,1132,5094,1064,5086,990,5094,920,5118,855,5154,798,5203,750,5261,714,5326,691,5397,683xe" filled="false" stroked="true" strokeweight=".91pt" strokecolor="#231f20">
                <v:path arrowok="t"/>
              </v:shape>
            </v:group>
            <v:group style="position:absolute;left:5027;top:623;width:742;height:741" coordorigin="5027,623" coordsize="742,741">
              <v:shape style="position:absolute;left:5027;top:623;width:742;height:741" coordorigin="5027,623" coordsize="742,741" path="m5674,1247l5685,1231,5696,1214,5708,1198,5718,1181,5750,1112,5766,1041,5768,970,5756,901,5732,835,5697,775,5650,722,5594,679,5529,646,5456,627,5379,623,5306,634,5237,659,5175,697,5122,745,5078,804,5047,871,5029,945,5027,1020,5039,1092,5065,1160,5103,1220,5151,1273,5209,1315,5275,1345,5348,1362,5436,1364,5517,1347,5591,1311,5660,1257,5664,1253,5670,1250,5674,1247,5674,1247xe" filled="false" stroked="true" strokeweight=".91pt" strokecolor="#231f20">
                <v:path arrowok="t"/>
              </v:shape>
              <v:shape style="position:absolute;left:5210;top:344;width:374;height:285" type="#_x0000_t75" stroked="false">
                <v:imagedata r:id="rId65" o:title=""/>
              </v:shape>
            </v:group>
            <v:group style="position:absolute;left:5086;top:683;width:625;height:625" coordorigin="5086,683" coordsize="625,625">
              <v:shape style="position:absolute;left:5086;top:683;width:625;height:625" coordorigin="5086,683" coordsize="625,625" path="m5397,683l5326,691,5261,714,5203,750,5154,798,5118,855,5094,920,5086,990,5094,1064,5117,1132,5154,1190,5202,1239,5261,1275,5329,1299,5403,1307,5457,1301,5398,1301,5317,1290,5245,1259,5184,1213,5137,1153,5105,1084,5092,1007,5098,934,5119,867,5155,808,5202,759,5258,722,5323,698,5392,689,5449,689,5397,683xe" filled="true" fillcolor="#231f20" stroked="false">
                <v:path arrowok="t"/>
                <v:fill type="solid"/>
              </v:shape>
              <v:shape style="position:absolute;left:5086;top:683;width:625;height:625" coordorigin="5086,683" coordsize="625,625" path="m5449,689l5392,689,5464,696,5530,719,5587,754,5635,801,5671,858,5694,922,5702,993,5696,1061,5674,1125,5638,1182,5591,1231,5534,1268,5469,1292,5398,1301,5457,1301,5536,1275,5593,1238,5641,1189,5678,1131,5702,1066,5710,996,5702,924,5679,858,5642,800,5594,752,5535,715,5469,691,5449,689xe" filled="true" fillcolor="#231f20" stroked="false">
                <v:path arrowok="t"/>
                <v:fill type="solid"/>
              </v:shape>
            </v:group>
            <v:group style="position:absolute;left:5092;top:689;width:611;height:612" coordorigin="5092,689" coordsize="611,612">
              <v:shape style="position:absolute;left:5092;top:689;width:611;height:612" coordorigin="5092,689" coordsize="611,612" path="m5702,993l5696,1061,5674,1125,5638,1182,5591,1231,5534,1268,5469,1292,5398,1301,5317,1290,5245,1259,5184,1213,5137,1153,5105,1084,5092,1007,5098,934,5119,867,5155,808,5202,759,5258,722,5323,698,5392,689,5464,696,5530,719,5587,754,5635,801,5671,858,5694,922,5702,993xe" filled="false" stroked="true" strokeweight=".91pt" strokecolor="#231f20">
                <v:path arrowok="t"/>
              </v:shape>
            </v:group>
            <v:group style="position:absolute;left:5086;top:683;width:625;height:625" coordorigin="5086,683" coordsize="625,625">
              <v:shape style="position:absolute;left:5086;top:683;width:625;height:625" coordorigin="5086,683" coordsize="625,625" path="m5397,683l5326,691,5261,714,5203,750,5154,798,5118,855,5094,920,5086,990,5094,1064,5117,1132,5154,1190,5202,1239,5261,1275,5329,1299,5403,1307,5472,1299,5536,1275,5593,1238,5641,1189,5678,1131,5702,1066,5710,996,5702,924,5679,858,5642,800,5594,752,5535,715,5469,691,5397,683xe" filled="false" stroked="true" strokeweight=".91pt" strokecolor="#231f20">
                <v:path arrowok="t"/>
              </v:shape>
            </v:group>
            <v:group style="position:absolute;left:5092;top:689;width:611;height:612" coordorigin="5092,689" coordsize="611,612">
              <v:shape style="position:absolute;left:5092;top:689;width:611;height:612" coordorigin="5092,689" coordsize="611,612" path="m5392,689l5323,698,5258,722,5202,759,5155,808,5119,867,5098,934,5092,1007,5105,1084,5137,1153,5184,1213,5245,1259,5317,1290,5398,1301,5469,1292,5534,1268,5591,1231,5638,1182,5674,1125,5696,1061,5702,993,5694,922,5671,858,5635,801,5587,754,5530,719,5464,696,5392,689xe" filled="true" fillcolor="#ffffff" stroked="false">
                <v:path arrowok="t"/>
                <v:fill type="solid"/>
              </v:shape>
            </v:group>
            <v:group style="position:absolute;left:5092;top:689;width:611;height:612" coordorigin="5092,689" coordsize="611,612">
              <v:shape style="position:absolute;left:5092;top:689;width:611;height:612" coordorigin="5092,689" coordsize="611,612" path="m5702,993l5694,922,5671,858,5635,801,5587,754,5530,719,5464,696,5392,689,5323,698,5258,722,5202,759,5155,808,5119,867,5098,934,5092,1007,5105,1084,5137,1153,5184,1213,5245,1259,5317,1290,5398,1301,5469,1292,5534,1268,5591,1231,5638,1182,5674,1125,5696,1061,5702,993xe" filled="false" stroked="true" strokeweight=".9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07.307007pt;margin-top:18.016626pt;width:33.9pt;height:42.9pt;mso-position-horizontal-relative:page;mso-position-vertical-relative:paragraph;z-index:2416;mso-wrap-distance-left:0;mso-wrap-distance-right:0" coordorigin="6146,360" coordsize="678,858">
            <v:group style="position:absolute;left:6146;top:360;width:678;height:858" coordorigin="6146,360" coordsize="678,858">
              <v:shape style="position:absolute;left:6146;top:360;width:678;height:858" coordorigin="6146,360" coordsize="678,858" path="m6319,368l6297,393,6280,422,6266,454,6252,488,6279,520,6307,550,6332,582,6352,620,6288,643,6233,685,6190,740,6160,803,6146,866,6148,944,6168,1015,6202,1078,6249,1131,6307,1173,6373,1203,6445,1218,6530,1217,6608,1197,6633,1184,6480,1184,6425,1179,6321,1144,6237,1079,6184,984,6173,926,6178,850,6202,777,6245,712,6302,664,6372,640,6413,640,6390,611,6337,547,6286,488,6297,481,6315,480,6695,480,6703,468,6379,468,6371,468,6292,468,6309,419,6352,397,6412,393,6658,393,6654,386,6631,372,6395,372,6319,368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72,640l6571,640,6632,662,6663,672,6697,680,6734,725,6764,767,6786,814,6797,873,6796,941,6783,1000,6726,1094,6640,1154,6535,1182,6480,1184,6633,1184,6734,1117,6778,1061,6809,998,6823,932,6821,849,6801,777,6765,717,6718,670,6672,640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413,640l6372,640,6399,660,6423,687,6443,714,6458,733,6392,752,6337,780,6266,866,6247,932,6246,990,6261,1040,6326,1117,6422,1158,6475,1165,6528,1161,6579,1147,6593,1139,6494,1139,6440,1133,6343,1085,6285,996,6279,939,6293,869,6326,819,6376,785,6445,766,6595,766,6576,754,6511,733,6511,727,6485,727,6440,673,6413,640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95,766l6445,766,6520,767,6586,791,6637,835,6669,894,6677,966,6664,1031,6636,1080,6595,1114,6547,1133,6494,1139,6593,1139,6624,1122,6663,1086,6691,1039,6707,968,6700,901,6674,841,6631,791,6595,766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95,481l6657,481,6615,545,6565,606,6517,665,6485,727,6511,727,6511,715,6529,691,6553,665,6571,640,6672,640,6661,633,6598,607,6625,573,6652,539,6679,504,6695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452,481l6412,481,6446,507,6457,555,6463,609,6478,654,6490,608,6491,600,6478,600,6469,573,6463,543,6458,511,6452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365,481l6352,481,6369,514,6387,546,6405,577,6425,607,6427,580,6425,561,6412,561,6398,543,6386,523,6375,503,6365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38,481l6491,481,6489,511,6484,551,6481,573,6478,600,6491,600,6492,551,6501,502,6538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51,481l6538,481,6533,508,6522,560,6518,587,6550,558,6557,547,6544,547,6539,534,6542,517,6548,498,6551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412,481l6398,481,6404,499,6408,518,6410,539,6412,561,6425,561,6423,548,6416,514,6412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57,481l6591,481,6579,497,6567,513,6555,529,6544,547,6557,547,6573,520,6603,488,6657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95,480l6315,480,6334,482,6352,481,6695,481,6695,480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395,428l6379,428,6386,433,6389,444,6392,454,6398,461,6392,468,6379,468,6703,468,6572,468,6565,468,6405,468,6404,451,6395,428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73,428l6551,428,6564,432,6569,443,6574,455,6584,461,6581,468,6572,468,6703,468,6704,468,6591,468,6585,447,6575,431,6573,428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392,408l6369,425,6353,448,6331,466,6292,468,6352,468,6359,458,6366,449,6374,440,6379,428,6395,428,6393,425,6392,408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365,467l6352,468,6371,468,6365,467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58,395l6544,395,6545,422,6544,434,6542,452,6538,468,6551,468,6551,428,6573,428,6564,415,6558,395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61,467l6551,468,6565,468,6561,467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60,395l6624,395,6636,413,6649,429,6662,447,6671,468,6704,468,6686,441,6672,412,6660,395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58,393l6412,393,6480,395,6660,395,6658,393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57,360l6477,366,6395,372,6631,372,6624,368,6557,360xe" filled="true" fillcolor="#231f20" stroked="false">
                <v:path arrowok="t"/>
                <v:fill type="solid"/>
              </v:shape>
              <v:shape style="position:absolute;left:6292;top:393;width:378;height:208" type="#_x0000_t75" stroked="false">
                <v:imagedata r:id="rId66" o:title=""/>
              </v:shape>
            </v:group>
            <v:group style="position:absolute;left:6173;top:640;width:625;height:545" coordorigin="6173,640" coordsize="625,545">
              <v:shape style="position:absolute;left:6173;top:640;width:625;height:545" coordorigin="6173,640" coordsize="625,545" path="m6372,640l6302,664,6245,712,6202,777,6178,850,6173,926,6184,984,6237,1079,6321,1144,6425,1179,6480,1184,6535,1182,6589,1172,6610,1165,6475,1165,6422,1158,6326,1117,6261,1040,6246,990,6247,932,6266,866,6337,780,6392,752,6458,733,6443,714,6423,687,6399,660,6372,640xe" filled="true" fillcolor="#ffffff" stroked="false">
                <v:path arrowok="t"/>
                <v:fill type="solid"/>
              </v:shape>
              <v:shape style="position:absolute;left:6173;top:640;width:625;height:545" coordorigin="6173,640" coordsize="625,545" path="m6571,640l6553,665,6529,691,6511,715,6511,733,6576,754,6631,791,6674,841,6700,901,6707,968,6691,1039,6624,1122,6528,1161,6475,1165,6610,1165,6686,1128,6759,1051,6796,941,6797,873,6786,814,6764,767,6734,725,6697,680,6663,672,6632,662,6571,640xe" filled="true" fillcolor="#ffffff" stroked="false">
                <v:path arrowok="t"/>
                <v:fill type="solid"/>
              </v:shape>
              <v:shape style="position:absolute;left:6279;top:766;width:398;height:373" type="#_x0000_t75" stroked="false">
                <v:imagedata r:id="rId67" o:title=""/>
              </v:shape>
              <v:shape style="position:absolute;left:6286;top:480;width:372;height:246" type="#_x0000_t75" stroked="false">
                <v:imagedata r:id="rId68" o:title=""/>
              </v:shape>
            </v:group>
            <w10:wrap type="topAndBottom"/>
          </v:group>
        </w:pict>
      </w:r>
      <w:r>
        <w:rPr/>
        <w:pict>
          <v:group style="position:absolute;margin-left:362.043976pt;margin-top:21.808172pt;width:45.15pt;height:34.3pt;mso-position-horizontal-relative:page;mso-position-vertical-relative:paragraph;z-index:2440;mso-wrap-distance-left:0;mso-wrap-distance-right:0" coordorigin="7241,436" coordsize="903,686">
            <v:group style="position:absolute;left:7241;top:436;width:903;height:686" coordorigin="7241,436" coordsize="903,686">
              <v:shape style="position:absolute;left:7241;top:436;width:903;height:686" coordorigin="7241,436" coordsize="903,686" path="m7778,1077l7743,1077,7760,1089,7776,1102,7794,1113,7815,1121,7871,1120,7906,1102,7845,1102,7823,1100,7804,1096,7821,1093,7842,1093,7921,1093,7927,1085,7902,1085,7903,1082,7787,1082,7778,1077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21,1093l7882,1093,7866,1100,7845,1102,7906,1102,7919,1095,7921,1093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21,1093l7842,1093,7862,1094,7882,1093,7921,1093,7921,1093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757,436l7679,445,7602,461,7527,486,7456,518,7392,556,7336,601,7291,652,7259,707,7242,777,7241,842,7247,899,7290,987,7340,1029,7405,1060,7481,1081,7565,1091,7653,1089,7743,1077,7778,1077,7773,1074,7770,1070,7584,1070,7508,1065,7437,1051,7374,1026,7323,990,7285,942,7264,881,7289,881,7280,867,7269,845,7264,825,7271,795,7282,775,7267,775,7287,702,7327,641,7382,589,7443,548,7554,500,7619,481,7688,468,7758,460,7828,459,7953,459,7923,449,7844,437,7757,436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57,1015l7938,1015,7937,1035,7928,1054,7915,1071,7902,1085,7927,1085,7953,1050,7957,1015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764,1015l7745,1015,7757,1031,7768,1051,7776,1066,7787,1082,7903,1082,7905,1077,7799,1077,7790,1058,7780,1040,7770,1024,7764,1015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01,931l7885,931,7895,950,7906,968,7917,987,7927,1004,7917,1022,7906,1041,7896,1058,7885,1077,7905,1077,7908,1068,7918,1051,7929,1033,7938,1015,7957,1015,7960,995,7941,995,7930,980,7920,962,7910,945,7901,931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759,1007l7726,1007,7726,1021,7728,1034,7732,1045,7737,1054,7661,1066,7584,1070,7770,1070,7760,1058,7751,1038,7745,1015,7764,1015,7759,1007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289,881l7264,881,7303,928,7355,965,7418,992,7489,1010,7566,1018,7645,1017,7726,1007,7759,1007,7764,998,7563,998,7485,988,7414,969,7353,941,7306,903,7294,887,7289,881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857,886l7809,891,7770,912,7741,945,7726,987,7644,998,7563,998,7764,998,7765,995,7748,995,7750,975,7758,955,7770,939,7785,926,7947,926,7960,917,7844,917,7832,917,7801,917,7819,909,7841,907,7909,907,7895,899,7878,891,7857,886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47,926l7785,926,7778,941,7768,959,7757,977,7748,995,7765,995,7770,987,7780,967,7792,949,7804,931,7901,931,7899,928,7943,928,7947,926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43,928l7899,928,7914,936,7926,952,7936,973,7941,995,7960,995,7961,990,7991,967,7955,967,7952,957,7947,949,7942,940,7938,931,7943,928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8140,758l8117,758,8098,827,8060,883,8011,930,7955,967,7991,967,8023,944,8080,893,8123,830,8140,758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09,907l7841,907,7863,908,7882,914,7864,917,7844,917,7960,917,7965,914,7927,914,7911,908,7909,907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822,917l7801,917,7832,917,7822,917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29,528l7762,528,7834,529,7909,541,7980,562,8041,593,8097,646,8117,693,8111,732,8068,802,8017,854,7958,895,7927,914,7965,914,7992,897,8041,858,8084,812,8117,758,8140,758,8143,749,8143,691,8140,652,8114,652,8106,637,8101,629,8055,585,7996,551,7929,528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770,512l7688,518,7608,534,7534,558,7465,588,7402,626,7347,670,7302,720,7267,775,7282,775,7288,762,7310,730,7385,656,7448,615,7518,581,7595,556,7677,538,7762,528,7929,528,7927,528,7851,515,7770,512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53,459l7828,459,7896,465,7959,481,8015,506,8062,542,8098,589,8120,649,8114,652,8140,652,8125,589,8054,505,7994,472,7953,459xe" filled="true" fillcolor="#231f20" stroked="false">
                <v:path arrowok="t"/>
                <v:fill type="solid"/>
              </v:shape>
            </v:group>
            <v:group style="position:absolute;left:7267;top:459;width:853;height:316" coordorigin="7267,459" coordsize="853,316">
              <v:shape style="position:absolute;left:7267;top:459;width:853;height:316" coordorigin="7267,459" coordsize="853,316" path="m7828,459l7758,460,7688,468,7619,481,7554,500,7494,522,7382,589,7327,641,7287,702,7267,775,7302,720,7347,670,7402,626,7465,588,7534,558,7608,534,7688,518,7770,512,8023,512,8015,506,7959,481,7896,465,7828,459xe" filled="true" fillcolor="#ffffff" stroked="false">
                <v:path arrowok="t"/>
                <v:fill type="solid"/>
              </v:shape>
              <v:shape style="position:absolute;left:7267;top:459;width:853;height:316" coordorigin="7267,459" coordsize="853,316" path="m8023,512l7770,512,7851,515,7927,528,7996,551,8055,585,8101,629,8114,652,8120,649,8098,589,8062,542,8023,512xe" filled="true" fillcolor="#ffffff" stroked="false">
                <v:path arrowok="t"/>
                <v:fill type="solid"/>
              </v:shape>
            </v:group>
            <v:group style="position:absolute;left:7264;top:528;width:853;height:470" coordorigin="7264,528" coordsize="853,470">
              <v:shape style="position:absolute;left:7264;top:528;width:853;height:470" coordorigin="7264,528" coordsize="853,470" path="m7762,528l7677,538,7595,556,7518,581,7448,615,7385,656,7332,705,7288,762,7264,825,7269,845,7306,903,7353,941,7414,969,7485,988,7563,998,7644,998,7726,987,7741,945,7770,912,7809,891,7857,886,7972,886,7988,876,8045,828,8093,769,8117,693,8114,679,8041,593,7980,562,7909,541,7834,530,7762,528xe" filled="true" fillcolor="#ffffff" stroked="false">
                <v:path arrowok="t"/>
                <v:fill type="solid"/>
              </v:shape>
              <v:shape style="position:absolute;left:7264;top:528;width:853;height:470" coordorigin="7264,528" coordsize="853,470" path="m7972,886l7857,886,7878,891,7895,899,7911,908,7927,914,7958,895,7972,886xe" filled="true" fillcolor="#ffffff" stroked="false">
                <v:path arrowok="t"/>
                <v:fill type="solid"/>
              </v:shape>
              <v:shape style="position:absolute;left:7938;top:758;width:179;height:210" type="#_x0000_t75" stroked="false">
                <v:imagedata r:id="rId69" o:title=""/>
              </v:shape>
            </v:group>
            <v:group style="position:absolute;left:7264;top:881;width:473;height:190" coordorigin="7264,881" coordsize="473,190">
              <v:shape style="position:absolute;left:7264;top:881;width:473;height:190" coordorigin="7264,881" coordsize="473,190" path="m7264,881l7285,942,7323,990,7374,1026,7437,1051,7508,1065,7584,1070,7661,1066,7737,1054,7732,1045,7728,1034,7726,1021,7726,1018,7566,1018,7489,1010,7418,992,7355,965,7303,928,7264,881xe" filled="true" fillcolor="#ffffff" stroked="false">
                <v:path arrowok="t"/>
                <v:fill type="solid"/>
              </v:shape>
              <v:shape style="position:absolute;left:7264;top:881;width:473;height:190" coordorigin="7264,881" coordsize="473,190" path="m7726,1007l7645,1017,7566,1018,7726,1018,7726,1007xe" filled="true" fillcolor="#ffffff" stroked="false">
                <v:path arrowok="t"/>
                <v:fill type="solid"/>
              </v:shape>
              <v:shape style="position:absolute;left:7745;top:907;width:196;height:195" type="#_x0000_t75" stroked="false">
                <v:imagedata r:id="rId70" o:title=""/>
              </v:shape>
            </v:group>
            <w10:wrap type="topAndBottom"/>
          </v:group>
        </w:pict>
      </w:r>
      <w:r>
        <w:rPr/>
        <w:pict>
          <v:group style="position:absolute;margin-left:429.654999pt;margin-top:11.755173pt;width:43.45pt;height:52.8pt;mso-position-horizontal-relative:page;mso-position-vertical-relative:paragraph;z-index:2464;mso-wrap-distance-left:0;mso-wrap-distance-right:0" coordorigin="8593,235" coordsize="869,1056">
            <v:group style="position:absolute;left:8593;top:235;width:869;height:1056" coordorigin="8593,235" coordsize="869,1056">
              <v:shape style="position:absolute;left:8593;top:235;width:869;height:1056" coordorigin="8593,235" coordsize="869,1056" path="m9081,235l9054,264,9028,294,9002,325,8978,358,8989,376,8997,397,9007,415,9026,425,8927,437,8843,466,8772,508,8713,560,8667,618,8631,687,8605,763,8593,846,8597,927,8615,1001,8644,1066,8681,1122,8721,1168,8773,1212,8834,1248,8904,1274,8980,1289,9063,1291,9142,1278,9184,1263,9036,1263,8952,1257,8875,1235,8807,1200,8747,1153,8698,1097,8661,1033,8636,963,8624,884,8629,806,8646,734,8672,670,8703,618,8754,561,8819,512,8896,477,8986,458,9197,458,9191,450,9333,450,9332,445,9169,445,9156,443,9139,441,9123,435,9117,429,9081,429,9061,425,9048,425,9050,416,9043,416,9043,408,9117,408,9115,407,9026,385,9026,371,9019,363,9018,350,9078,350,9067,347,9054,342,9041,340,9050,328,9069,305,9078,293,9100,293,9098,280,9234,280,9081,235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97,458l9069,458,9146,473,9214,500,9274,538,9325,585,9371,643,9407,714,9428,797,9431,893,9418,972,9391,1043,9352,1105,9302,1159,9244,1202,9179,1234,9109,1255,9036,1263,9184,1263,9280,1213,9338,1164,9385,1106,9422,1041,9448,970,9461,896,9460,810,9443,731,9412,659,9371,595,9320,539,9264,493,9282,488,9300,478,9303,475,9234,475,9222,470,9209,466,9198,460,9197,458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237,470l9234,475,9303,475,9309,471,9248,471,9237,47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333,450l9191,450,9206,453,9220,456,9234,460,9249,463,9248,471,9309,471,9316,466,9334,455,9333,45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78,425l9113,425,9128,430,9143,433,9157,438,9169,445,9332,445,9332,444,9276,444,9235,442,9191,429,9178,425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078,350l9018,350,9237,409,9311,428,9276,444,9332,444,9326,408,9289,408,9275,407,9259,403,9244,397,9229,393,9234,385,9196,385,9178,380,9161,374,9143,369,9124,365,9135,353,9111,353,9111,351,9079,351,9078,35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17,408l9043,408,9057,410,9072,412,9083,417,9088,428,9081,429,9117,429,9113,425,9178,425,9146,415,9117,408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060,425l9048,425,9061,425,9060,425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314,340l9271,340,9277,355,9281,373,9284,391,9289,408,9326,408,9320,378,9314,34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97,315l9174,315,9182,330,9187,348,9191,367,9196,385,9234,385,9238,379,9240,378,9216,378,9209,363,9205,346,9202,328,9197,315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308,312l9211,312,9227,317,9242,322,9259,325,9249,339,9237,352,9226,364,9216,378,9240,378,9261,354,9271,340,9314,340,9308,312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234,280l9098,280,9115,285,9131,289,9147,294,9164,298,9151,312,9124,339,9111,353,9135,353,9135,352,9162,328,9174,315,9197,315,9196,313,9211,312,9308,312,9306,300,9249,285,9234,28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00,293l9078,293,9084,305,9085,321,9087,337,9091,350,9079,351,9111,351,9107,335,9104,317,9101,298,9100,293xe" filled="true" fillcolor="#231f20" stroked="false">
                <v:path arrowok="t"/>
                <v:fill type="solid"/>
              </v:shape>
              <v:shape style="position:absolute;left:9018;top:280;width:293;height:195" type="#_x0000_t75" stroked="false">
                <v:imagedata r:id="rId71" o:title=""/>
              </v:shape>
            </v:group>
            <v:group style="position:absolute;left:8624;top:458;width:807;height:806" coordorigin="8624,458" coordsize="807,806">
              <v:shape style="position:absolute;left:8624;top:458;width:807;height:806" coordorigin="8624,458" coordsize="807,806" path="m9069,458l8986,458,8896,477,8819,512,8754,561,8703,618,8672,670,8646,734,8629,806,8624,884,8636,963,8661,1033,8698,1097,8747,1153,8807,1200,8875,1235,8952,1257,9036,1263,9109,1255,9179,1234,9244,1202,9302,1159,9323,1136,9013,1136,8947,1123,8885,1095,8832,1052,8790,998,8762,933,8751,861,8758,792,8781,733,8851,645,8914,607,8996,585,9050,585,9325,585,9274,538,9214,500,9146,473,9069,458xe" filled="true" fillcolor="#ffffff" stroked="false">
                <v:path arrowok="t"/>
                <v:fill type="solid"/>
              </v:shape>
              <v:shape style="position:absolute;left:8624;top:458;width:807;height:806" coordorigin="8624,458" coordsize="807,806" path="m9325,585l9050,585,9101,594,9147,610,9232,670,9270,724,9296,787,9306,856,9296,930,9267,999,9222,1057,9163,1101,9093,1129,9013,1136,9323,1136,9352,1105,9391,1043,9418,972,9431,893,9428,797,9407,714,9371,643,9325,585xe" filled="true" fillcolor="#ffffff" stroked="false">
                <v:path arrowok="t"/>
                <v:fill type="solid"/>
              </v:shape>
            </v:group>
            <v:group style="position:absolute;left:8751;top:585;width:556;height:552" coordorigin="8751,585" coordsize="556,552">
              <v:shape style="position:absolute;left:8751;top:585;width:556;height:552" coordorigin="8751,585" coordsize="556,552" path="m9050,585l8953,594,8880,625,8813,683,8758,792,8751,861,8762,933,8790,998,8832,1052,8885,1095,8947,1123,9013,1136,9093,1129,9163,1101,9167,1098,9053,1098,8986,1095,8924,1073,8870,1036,8827,985,8799,926,8788,860,8798,790,8836,716,8893,660,8963,629,9172,623,9147,610,9101,594,9050,585xe" filled="true" fillcolor="#231f20" stroked="false">
                <v:path arrowok="t"/>
                <v:fill type="solid"/>
              </v:shape>
              <v:shape style="position:absolute;left:8751;top:585;width:556;height:552" coordorigin="8751,585" coordsize="556,552" path="m9172,623l8991,623,9066,624,9132,644,9185,678,9238,745,9261,804,9266,831,9261,915,9231,986,9182,1042,9121,1080,9053,1098,9167,1098,9222,1057,9267,999,9296,930,9306,856,9296,787,9270,724,9232,670,9186,630,9172,623xe" filled="true" fillcolor="#231f20" stroked="false">
                <v:path arrowok="t"/>
                <v:fill type="solid"/>
              </v:shape>
            </v:group>
            <v:group style="position:absolute;left:8788;top:623;width:478;height:476" coordorigin="8788,623" coordsize="478,476">
              <v:shape style="position:absolute;left:8788;top:623;width:478;height:476" coordorigin="8788,623" coordsize="478,476" path="m8991,623l8913,649,8863,685,8814,752,8788,860,8799,926,8827,985,8870,1036,8924,1073,8986,1095,9053,1098,9121,1080,9182,1042,9231,986,9261,915,9266,831,9261,804,9238,745,9185,678,9132,644,9066,624,8991,62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91.721985pt;margin-top:16.806173pt;width:38.7pt;height:52.35pt;mso-position-horizontal-relative:page;mso-position-vertical-relative:paragraph;z-index:2488;mso-wrap-distance-left:0;mso-wrap-distance-right:0" coordorigin="9834,336" coordsize="774,1047">
            <v:group style="position:absolute;left:9844;top:346;width:755;height:1028" coordorigin="9844,346" coordsize="755,1028">
              <v:shape style="position:absolute;left:9844;top:346;width:755;height:1028" coordorigin="9844,346" coordsize="755,1028" path="m10265,346l10241,346,10163,346,10154,347,10147,353,10121,379,10075,424,10033,466,10063,503,10089,542,10111,582,10132,624,10126,627,10123,629,10047,659,9984,700,9931,751,9890,811,9861,879,9845,952,9844,1020,9844,1031,9856,1098,9882,1163,9918,1221,9965,1272,10020,1314,10082,1346,10149,1365,10195,1374,10248,1374,10291,1364,10259,1364,10171,1362,10098,1345,10032,1315,9974,1273,9926,1220,9888,1160,9862,1092,9850,1020,9852,945,9870,871,9901,804,9945,745,9999,697,10060,659,10129,634,10202,623,10310,623,10312,620,10138,620,10080,514,10083,512,10094,512,10042,469,10086,445,10066,445,10140,372,10150,372,10153,366,10156,361,10164,354,10170,354,10195,353,10293,353,10288,350,10278,346,10265,346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497,1247l10493,1250,10487,1253,10483,1257,10415,1311,10340,1347,10259,1364,10291,1364,10351,1348,10424,1314,10486,1263,10494,1252,10497,1247,10497,1247,10497,1247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497,1247l10497,1247,10497,1247,10497,1247,10497,1247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10,623l10202,623,10279,627,10352,646,10417,679,10473,722,10520,775,10555,835,10579,901,10591,970,10589,1041,10573,1112,10541,1181,10508,1231,10497,1247,10514,1225,10531,1203,10547,1180,10561,1156,10572,1127,10580,1098,10588,1068,10595,1038,10596,1035,10597,1033,10599,1031,10599,961,10595,941,10591,921,10550,810,10509,750,10458,700,10397,661,10325,631,10321,630,10309,626,10310,623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78,503l10368,503,10302,620,10312,620,10329,584,10352,543,10378,504,10378,503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230,529l10221,529,10266,586,10274,579,10264,579,10260,567,10253,558,10256,551,10248,551,10230,529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094,512l10083,512,10176,585,10184,576,10173,576,10094,512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27,424l10313,424,10398,470,10264,579,10274,579,10368,503,10378,503,10359,438,10340,431,10327,424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27,424l10127,424,10154,483,10168,513,10181,541,10185,551,10185,560,10182,568,10173,576,10184,576,10203,551,10193,551,10135,424,10313,424,10313,424,10327,424,10327,424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13,424l10306,424,10248,551,10256,551,10269,521,10284,489,10313,424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222,518l10193,551,10203,551,10221,529,10230,529,10222,518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150,372l10140,372,10132,402,10115,421,10092,434,10066,445,10086,445,10127,424,10327,424,10322,421,10318,416,10133,416,10138,402,10143,390,10148,378,10150,372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293,353l10195,353,10246,353,10276,354,10307,416,10318,416,10311,406,10304,389,10298,371,10298,370,10301,368,10303,366,10296,356,10293,353xe" filled="true" fillcolor="#231f20" stroked="false">
                <v:path arrowok="t"/>
                <v:fill type="solid"/>
              </v:shape>
              <v:shape style="position:absolute;left:10033;top:344;width:374;height:285" type="#_x0000_t75" stroked="false">
                <v:imagedata r:id="rId72" o:title=""/>
              </v:shape>
            </v:group>
            <v:group style="position:absolute;left:9844;top:346;width:755;height:1028" coordorigin="9844,346" coordsize="755,1028">
              <v:shape style="position:absolute;left:9844;top:346;width:755;height:1028" coordorigin="9844,346" coordsize="755,1028" path="m10497,1247l10514,1225,10531,1203,10547,1180,10561,1156,10572,1127,10580,1098,10588,1068,10595,1038,10596,1035,10597,1033,10599,1031,10599,961,10595,941,10591,921,10550,810,10509,750,10458,700,10397,661,10325,631,10321,630,10317,628,10352,543,10405,465,10398,460,10388,453,10378,446,10369,442,10359,438,10349,434,10340,431,10322,421,10311,406,10304,389,10298,371,10298,370,10301,368,10303,366,10296,356,10288,350,10278,346,10265,346,10241,346,10217,346,10193,346,10169,346,10163,346,10091,408,10033,466,10063,503,10089,542,10111,582,10132,624,10126,627,10123,629,10047,659,9984,700,9931,751,9890,811,9861,879,9845,952,9844,1030,9856,1098,9882,1163,9918,1221,9965,1272,10020,1314,10082,1346,10149,1365,10183,1372,10195,1374,10248,1374,10274,1368,10300,1362,10389,1333,10456,1290,10494,1252,10497,1247,10493,1250,10487,1253,10483,1257,10415,1311,10340,1347,10259,1364,10171,1362,10098,1345,10032,1315,9974,1273,9926,1220,9888,1160,9862,1092,9850,1020,9852,945,9870,871,9901,804,9945,745,9999,697,10060,659,10129,634,10202,623,10279,627,10352,646,10417,679,10473,722,10520,775,10555,835,10579,901,10591,970,10589,1041,10573,1112,10541,1181,10508,1231,10497,1247xe" filled="false" stroked="true" strokeweight=".91pt" strokecolor="#231f20">
                <v:path arrowok="t"/>
              </v:shape>
            </v:group>
            <v:group style="position:absolute;left:10298;top:366;width:81;height:80" coordorigin="10298,366" coordsize="81,80">
              <v:shape style="position:absolute;left:10298;top:366;width:81;height:80" coordorigin="10298,366" coordsize="81,80" path="m10303,366l10301,368,10298,370,10298,371,10340,431,10349,434,10359,438,10378,446,10303,366xe" filled="true" fillcolor="#ffffff" stroked="false">
                <v:path arrowok="t"/>
                <v:fill type="solid"/>
              </v:shape>
            </v:group>
            <v:group style="position:absolute;left:10298;top:366;width:81;height:80" coordorigin="10298,366" coordsize="81,80">
              <v:shape style="position:absolute;left:10298;top:366;width:81;height:80" coordorigin="10298,366" coordsize="81,80" path="m10303,366l10301,368,10298,370,10298,371,10340,431,10349,434,10359,438,10369,442,10378,446,10359,426,10341,406,10322,386,10303,366xe" filled="false" stroked="true" strokeweight=".91pt" strokecolor="#231f20">
                <v:path arrowok="t"/>
              </v:shape>
            </v:group>
            <v:group style="position:absolute;left:9850;top:623;width:742;height:741" coordorigin="9850,623" coordsize="742,741">
              <v:shape style="position:absolute;left:9850;top:623;width:742;height:741" coordorigin="9850,623" coordsize="742,741" path="m10202,623l10129,634,10060,659,9999,697,9945,745,9901,804,9870,871,9852,945,9850,1020,9862,1092,9888,1160,9926,1220,9974,1273,10032,1315,10098,1345,10171,1362,10259,1364,10340,1347,10415,1311,10420,1307,10226,1307,10152,1299,10084,1275,10025,1239,9977,1190,9940,1132,9917,1064,9909,990,9917,920,9941,855,9978,798,10026,750,10084,714,10149,691,10220,683,10422,683,10417,679,10352,646,10279,627,10202,623xe" filled="true" fillcolor="#ffffff" stroked="false">
                <v:path arrowok="t"/>
                <v:fill type="solid"/>
              </v:shape>
              <v:shape style="position:absolute;left:9850;top:623;width:742;height:741" coordorigin="9850,623" coordsize="742,741" path="m10422,683l10220,683,10292,691,10358,715,10417,752,10465,800,10502,858,10525,924,10533,996,10525,1066,10501,1131,10464,1189,10416,1238,10359,1275,10295,1299,10226,1307,10420,1307,10483,1257,10487,1253,10493,1250,10497,1247,10508,1231,10520,1214,10573,1112,10589,1041,10591,970,10579,901,10555,835,10520,775,10473,722,10422,683xe" filled="true" fillcolor="#ffffff" stroked="false">
                <v:path arrowok="t"/>
                <v:fill type="solid"/>
              </v:shape>
              <v:shape style="position:absolute;left:9850;top:623;width:742;height:741" coordorigin="9850,623" coordsize="742,741" path="m10497,1247l10497,1247,10497,1247,10497,1247xe" filled="true" fillcolor="#ffffff" stroked="false">
                <v:path arrowok="t"/>
                <v:fill type="solid"/>
              </v:shape>
            </v:group>
            <v:group style="position:absolute;left:9909;top:683;width:625;height:625" coordorigin="9909,683" coordsize="625,625">
              <v:shape style="position:absolute;left:9909;top:683;width:625;height:625" coordorigin="9909,683" coordsize="625,625" path="m10220,683l10292,691,10358,715,10417,752,10465,800,10502,858,10525,924,10533,996,10525,1066,10501,1131,10464,1189,10416,1238,10359,1275,10295,1299,10226,1307,10152,1299,10084,1275,10025,1239,9977,1190,9940,1132,9917,1064,9909,990,9917,920,9941,855,9978,798,10026,750,10084,714,10149,691,10220,683xe" filled="false" stroked="true" strokeweight=".91pt" strokecolor="#231f20">
                <v:path arrowok="t"/>
              </v:shape>
            </v:group>
            <v:group style="position:absolute;left:9850;top:623;width:742;height:741" coordorigin="9850,623" coordsize="742,741">
              <v:shape style="position:absolute;left:9850;top:623;width:742;height:741" coordorigin="9850,623" coordsize="742,741" path="m10497,1247l10508,1231,10520,1214,10531,1198,10541,1181,10573,1112,10589,1041,10591,970,10579,901,10555,835,10520,775,10473,722,10417,679,10352,646,10279,627,10202,623,10129,634,10060,659,9999,697,9945,745,9901,804,9870,871,9852,945,9850,1020,9862,1092,9888,1160,9926,1220,9974,1273,10032,1315,10098,1345,10171,1362,10259,1364,10340,1347,10415,1311,10483,1257,10487,1253,10493,1250,10497,1247,10497,1247xe" filled="false" stroked="true" strokeweight=".91pt" strokecolor="#231f20">
                <v:path arrowok="t"/>
              </v:shape>
              <v:shape style="position:absolute;left:10033;top:344;width:374;height:285" type="#_x0000_t75" stroked="false">
                <v:imagedata r:id="rId73" o:title=""/>
              </v:shape>
            </v:group>
            <v:group style="position:absolute;left:9909;top:683;width:625;height:625" coordorigin="9909,683" coordsize="625,625">
              <v:shape style="position:absolute;left:9909;top:683;width:625;height:625" coordorigin="9909,683" coordsize="625,625" path="m10220,683l10149,691,10084,714,10026,750,9978,798,9941,855,9917,920,9909,990,9917,1064,9940,1132,9977,1190,10025,1239,10084,1275,10152,1299,10226,1307,10280,1301,10221,1301,10140,1290,10068,1259,10007,1213,9960,1153,9928,1084,9915,1007,9921,934,9942,867,9978,808,10025,759,10081,722,10146,698,10215,689,10272,689,10220,683xe" filled="true" fillcolor="#231f20" stroked="false">
                <v:path arrowok="t"/>
                <v:fill type="solid"/>
              </v:shape>
              <v:shape style="position:absolute;left:9909;top:683;width:625;height:625" coordorigin="9909,683" coordsize="625,625" path="m10272,689l10215,689,10287,696,10353,719,10410,754,10458,801,10494,858,10517,922,10525,993,10519,1061,10497,1125,10461,1182,10414,1231,10357,1268,10292,1292,10221,1301,10280,1301,10359,1275,10416,1238,10464,1189,10501,1131,10525,1066,10533,996,10525,924,10502,858,10465,800,10417,752,10358,715,10292,691,10272,689xe" filled="true" fillcolor="#231f20" stroked="false">
                <v:path arrowok="t"/>
                <v:fill type="solid"/>
              </v:shape>
            </v:group>
            <v:group style="position:absolute;left:9915;top:689;width:611;height:612" coordorigin="9915,689" coordsize="611,612">
              <v:shape style="position:absolute;left:9915;top:689;width:611;height:612" coordorigin="9915,689" coordsize="611,612" path="m10525,993l10519,1061,10497,1125,10461,1182,10414,1231,10357,1268,10292,1292,10221,1301,10140,1290,10068,1259,10007,1213,9960,1153,9928,1084,9915,1007,9921,934,9942,867,9978,808,10025,759,10081,722,10146,698,10215,689,10287,696,10353,719,10410,754,10458,801,10494,858,10517,922,10525,993xe" filled="false" stroked="true" strokeweight=".91pt" strokecolor="#231f20">
                <v:path arrowok="t"/>
              </v:shape>
            </v:group>
            <v:group style="position:absolute;left:9909;top:683;width:625;height:625" coordorigin="9909,683" coordsize="625,625">
              <v:shape style="position:absolute;left:9909;top:683;width:625;height:625" coordorigin="9909,683" coordsize="625,625" path="m10220,683l10149,691,10084,714,10026,750,9978,798,9941,855,9917,920,9909,990,9917,1064,9940,1132,9977,1190,10025,1239,10084,1275,10152,1299,10226,1307,10295,1299,10359,1275,10416,1238,10464,1189,10501,1131,10525,1066,10533,996,10525,924,10502,858,10465,800,10417,752,10358,715,10292,691,10220,683xe" filled="false" stroked="true" strokeweight=".91pt" strokecolor="#231f20">
                <v:path arrowok="t"/>
              </v:shape>
            </v:group>
            <v:group style="position:absolute;left:9915;top:689;width:611;height:612" coordorigin="9915,689" coordsize="611,612">
              <v:shape style="position:absolute;left:9915;top:689;width:611;height:612" coordorigin="9915,689" coordsize="611,612" path="m10215,689l10146,698,10081,722,10025,759,9978,808,9942,867,9921,934,9915,1007,9928,1084,9960,1153,10007,1213,10068,1259,10140,1290,10221,1301,10292,1292,10357,1268,10414,1231,10461,1182,10497,1125,10519,1061,10525,993,10517,922,10494,858,10458,801,10410,754,10353,719,10287,696,10215,689xe" filled="true" fillcolor="#ffffff" stroked="false">
                <v:path arrowok="t"/>
                <v:fill type="solid"/>
              </v:shape>
            </v:group>
            <v:group style="position:absolute;left:9915;top:689;width:611;height:612" coordorigin="9915,689" coordsize="611,612">
              <v:shape style="position:absolute;left:9915;top:689;width:611;height:612" coordorigin="9915,689" coordsize="611,612" path="m10525,993l10517,922,10494,858,10458,801,10410,754,10353,719,10287,696,10215,689,10146,698,10081,722,10025,759,9978,808,9942,867,9921,934,9915,1007,9928,1084,9960,1153,10007,1213,10068,1259,10140,1290,10221,1301,10292,1292,10357,1268,10414,1231,10461,1182,10497,1125,10519,1061,10525,993xe" filled="false" stroked="true" strokeweight=".9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56.282001pt;margin-top:79.646301pt;width:47pt;height:55.9pt;mso-position-horizontal-relative:page;mso-position-vertical-relative:paragraph;z-index:2512;mso-wrap-distance-left:0;mso-wrap-distance-right:0" coordorigin="1126,1593" coordsize="940,1118">
            <v:group style="position:absolute;left:1190;top:1882;width:807;height:763" coordorigin="1190,1882" coordsize="807,763">
              <v:shape style="position:absolute;left:1190;top:1882;width:807;height:763" coordorigin="1190,1882" coordsize="807,763" path="m1601,1882l1493,1892,1434,1909,1342,1959,1290,2007,1250,2062,1202,2176,1190,2247,1191,2322,1208,2389,1240,2453,1285,2511,1340,2562,1402,2602,1470,2629,1555,2645,1644,2644,1686,2637,1604,2637,1531,2630,1460,2611,1395,2583,1338,2545,1256,2457,1225,2404,1200,2262,1214,2174,1243,2093,1283,2029,1342,1978,1433,1920,1491,1903,1568,1894,1681,1890,1645,1885,1601,1882xe" filled="true" fillcolor="#231f20" stroked="false">
                <v:path arrowok="t"/>
                <v:fill type="solid"/>
              </v:shape>
              <v:shape style="position:absolute;left:1190;top:1882;width:807;height:763" coordorigin="1190,1882" coordsize="807,763" path="m1681,1890l1634,1890,1664,1894,1678,1897,1806,1959,1872,2011,1927,2075,1967,2153,1984,2232,1981,2315,1962,2394,1929,2466,1887,2523,1836,2559,1817,2571,1765,2606,1677,2632,1604,2637,1686,2637,1799,2604,1889,2537,1953,2446,1978,2384,1996,2295,1994,2214,1974,2139,1940,2073,1895,2015,1842,1967,1783,1929,1722,1901,1687,1891,1681,1890xe" filled="true" fillcolor="#231f20" stroked="false">
                <v:path arrowok="t"/>
                <v:fill type="solid"/>
              </v:shape>
            </v:group>
            <v:group style="position:absolute;left:1200;top:1890;width:784;height:747" coordorigin="1200,1890" coordsize="784,747">
              <v:shape style="position:absolute;left:1200;top:1890;width:784;height:747" coordorigin="1200,1890" coordsize="784,747" path="m1634,1890l1568,1894,1491,1903,1433,1920,1342,1978,1283,2029,1243,2093,1214,2174,1200,2262,1206,2347,1256,2457,1295,2505,1395,2583,1460,2611,1531,2630,1604,2637,1677,2632,1748,2615,1765,2606,1782,2596,1817,2571,1836,2559,1887,2523,1929,2466,1962,2394,1981,2315,1984,2233,1967,2153,1927,2075,1872,2011,1806,1959,1729,1919,1664,1894,1634,1890xe" filled="true" fillcolor="#ffffff" stroked="false">
                <v:path arrowok="t"/>
                <v:fill type="solid"/>
              </v:shape>
            </v:group>
            <v:group style="position:absolute;left:1126;top:1593;width:940;height:1118" coordorigin="1126,1593" coordsize="940,1118">
              <v:shape style="position:absolute;left:1126;top:1593;width:940;height:1118" coordorigin="1126,1593" coordsize="940,1118" path="m1395,1657l1382,1657,1370,1659,1360,1665,1342,1709,1366,1767,1407,1817,1440,1839,1403,1851,1332,1885,1258,1943,1186,2033,1154,2103,1132,2181,1126,2265,1133,2341,1151,2411,1180,2473,1218,2529,1264,2579,1317,2621,1376,2655,1440,2683,1509,2701,1579,2711,1649,2711,1731,2697,1742,2693,1561,2693,1476,2679,1396,2649,1325,2609,1265,2561,1211,2501,1170,2429,1148,2353,1140,2265,1147,2175,1170,2095,1174,2087,1180,2077,1186,2069,1192,2059,1229,2001,1276,1949,1331,1905,1393,1869,1467,1847,1495,1837,1487,1833,1455,1833,1433,1817,1384,1773,1357,1699,1367,1677,1396,1671,1443,1671,1433,1665,1407,1665,1395,165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758,1661l1735,1661,1749,1665,1762,1677,1770,1693,1766,1739,1743,1783,1709,1817,1675,1833,1683,1843,1694,1845,1707,1845,1718,1847,1776,1869,1832,1899,1921,1963,1989,2053,2038,2161,2051,2227,2051,2301,2041,2363,1999,2471,1944,2547,1897,2595,1804,2651,1729,2677,1647,2691,1561,2693,1742,2693,1807,2671,1875,2635,1935,2587,1985,2529,2024,2465,2051,2393,2063,2325,2065,2251,2057,2177,2041,2115,1988,2017,1920,1939,1821,1877,1711,1829,1750,1799,1775,1751,1778,1695,1758,166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443,1671l1396,1671,1402,1685,1401,1699,1397,1713,1396,1727,1414,1767,1449,1797,1497,1817,1550,1825,1550,1803,1525,1803,1507,1801,1505,1799,1492,1799,1463,1789,1435,1771,1415,1743,1411,1709,1433,1709,1426,1697,1418,1675,1449,1675,1443,167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91,1687l1568,1687,1589,1709,1597,1745,1595,1787,1590,1825,1641,1823,1679,1807,1645,1807,1640,1803,1644,1799,1616,1799,1623,1775,1623,1773,1612,1773,1608,1759,1606,1741,1604,1723,1601,1705,1644,1705,1645,1701,1661,1695,1613,1695,1599,1693,1591,168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726,1689l1711,1689,1721,1729,1709,1765,1681,1793,1645,1807,1679,1807,1688,1803,1723,1769,1737,1727,1734,1711,1729,1699,1726,1689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449,1675l1418,1675,1432,1681,1459,1693,1473,1697,1484,1725,1496,1753,1509,1779,1525,1803,1550,1803,1551,1795,1536,1795,1521,1775,1509,1753,1498,1729,1488,1705,1502,1701,1562,1701,1566,1693,1488,1693,1491,1687,1477,1687,1464,1683,1453,1677,1449,1675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433,1709l1422,1709,1436,1735,1453,1759,1471,1779,1492,1799,1505,1799,1492,1789,1478,1773,1466,1755,1451,1737,1438,1717,1433,1709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723,1671l1700,1671,1699,1675,1700,1679,1684,1715,1666,1747,1643,1775,1616,1799,1644,1799,1652,1791,1656,1785,1671,1765,1684,1745,1696,1723,1707,1701,1706,1695,1711,1695,1711,1689,1726,1689,1724,1685,1723,167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62,1701l1518,1701,1533,1703,1543,1705,1540,1727,1537,1749,1535,1769,1535,1783,1536,1795,1551,1795,1551,1751,1556,1715,1562,170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44,1705l1634,1705,1630,1723,1624,1739,1617,1757,1612,1773,1623,1773,1630,1749,1638,1725,1644,1705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21,1637l1563,1637,1609,1639,1616,1651,1623,1665,1629,1679,1634,1693,1613,1695,1661,1695,1674,1689,1677,1687,1653,1687,1643,1675,1635,1663,1628,1651,1620,1639,1621,163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56,1671l1555,1687,1546,1693,1566,1693,1568,1687,1591,1687,1588,1685,1576,1675,1556,167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18,1617l1492,1617,1504,1619,1509,1627,1521,1631,1511,1647,1487,1671,1477,1687,1491,1687,1503,1665,1528,1645,1563,1637,1621,1637,1624,1633,1571,1633,1538,1627,1518,161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72,1617l1635,1617,1658,1623,1682,1641,1700,1661,1688,1667,1676,1673,1664,1679,1653,1687,1677,1687,1686,1681,1697,1671,1723,1671,1722,1667,1735,1661,1758,1661,1754,1653,1715,1653,1697,1637,1678,1621,1672,161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38,1593l1520,1593,1506,1595,1477,1605,1452,1627,1429,1649,1407,1665,1433,1665,1436,1655,1453,1641,1461,1641,1462,1639,1470,1631,1481,1623,1492,1617,1518,1617,1510,1613,1531,1607,1560,1605,1656,1605,1631,1595,1557,1595,1538,1593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737,1645l1727,1647,1715,1653,1754,1653,1751,1649,1737,1645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461,1641l1453,1641,1459,1645,1461,164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56,1605l1560,1605,1620,1609,1601,1627,1571,1633,1624,1633,1635,1617,1672,1617,1656,1605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21,1593l1607,1595,1631,1595,1621,1593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122.174004pt;margin-top:83.193176pt;width:51.7pt;height:51.2pt;mso-position-horizontal-relative:page;mso-position-vertical-relative:paragraph;z-index:2536;mso-wrap-distance-left:0;mso-wrap-distance-right:0" coordorigin="2443,1664" coordsize="1034,1024">
            <v:group style="position:absolute;left:2640;top:1664;width:63;height:158" coordorigin="2640,1664" coordsize="63,158">
              <v:shape style="position:absolute;left:2640;top:1664;width:63;height:158" coordorigin="2640,1664" coordsize="63,158" path="m2640,1664l2653,1706,2667,1747,2683,1786,2702,1821,2691,1779,2676,1736,2659,1696,2640,1664xe" filled="true" fillcolor="#231f20" stroked="false">
                <v:path arrowok="t"/>
                <v:fill type="solid"/>
              </v:shape>
            </v:group>
            <v:group style="position:absolute;left:2512;top:1846;width:129;height:36" coordorigin="2512,1846" coordsize="129,36">
              <v:shape style="position:absolute;left:2512;top:1846;width:129;height:36" coordorigin="2512,1846" coordsize="129,36" path="m2512,1846l2538,1858,2570,1870,2606,1878,2640,1881,2610,1870,2578,1859,2544,1851,2512,1846xe" filled="true" fillcolor="#231f20" stroked="false">
                <v:path arrowok="t"/>
                <v:fill type="solid"/>
              </v:shape>
            </v:group>
            <v:group style="position:absolute;left:2814;top:1668;width:42;height:141" coordorigin="2814,1668" coordsize="42,141">
              <v:shape style="position:absolute;left:2814;top:1668;width:42;height:141" coordorigin="2814,1668" coordsize="42,141" path="m2856,1668l2842,1700,2829,1735,2820,1772,2814,1809,2828,1776,2840,1741,2850,1705,2856,1668xe" filled="true" fillcolor="#231f20" stroked="false">
                <v:path arrowok="t"/>
                <v:fill type="solid"/>
              </v:shape>
            </v:group>
            <v:group style="position:absolute;left:2443;top:1977;width:156;height:46" coordorigin="2443,1977" coordsize="156,46">
              <v:shape style="position:absolute;left:2443;top:1977;width:156;height:46" coordorigin="2443,1977" coordsize="156,46" path="m2599,1977l2557,1985,2517,1995,2479,2007,2443,2022,2469,2020,2491,2014,2533,2001,2569,1993,2585,1987,2599,1977xe" filled="true" fillcolor="#231f20" stroked="false">
                <v:path arrowok="t"/>
                <v:fill type="solid"/>
              </v:shape>
            </v:group>
            <v:group style="position:absolute;left:2667;top:1855;width:810;height:832" coordorigin="2667,1855" coordsize="810,832">
              <v:shape style="position:absolute;left:2667;top:1855;width:810;height:832" coordorigin="2667,1855" coordsize="810,832" path="m2787,1855l2773,1869,2758,1883,2723,1917,2692,1947,2675,1963,2667,1977,2667,1999,2673,2021,2679,2045,2682,2071,2726,2079,2748,2081,2771,2085,2734,2143,2703,2207,2682,2277,2677,2357,2693,2433,2723,2495,2764,2547,2810,2593,2856,2639,2903,2661,2953,2677,3009,2687,3075,2687,3154,2675,3050,2675,2988,2671,2927,2655,2875,2631,2839,2597,2839,2595,2875,2595,2827,2575,2822,2561,2808,2561,2803,2553,2781,2553,2773,2535,2769,2531,2740,2495,2716,2455,2699,2409,2690,2353,2693,2287,2709,2227,2732,2173,2758,2127,2832,2127,2856,2123,2859,2121,2777,2121,2780,2113,2784,2105,2789,2099,2833,2097,2864,2081,2865,2079,2833,2079,2779,2075,2721,2065,2693,2065,2690,2053,2701,2041,2704,2039,2688,2039,2684,2013,2684,1987,2689,1967,2704,1953,2714,1953,2711,1949,2723,1935,2735,1923,2747,1911,2760,1899,2774,1899,2764,1895,2773,1885,2782,1875,2791,1867,2853,1867,2840,1865,2787,1855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424,2081l3392,2081,3425,2105,3448,2151,3460,2205,3464,2255,3458,2331,3439,2403,3409,2469,3369,2527,3320,2577,3262,2619,3197,2649,3126,2669,3050,2675,3154,2675,3228,2649,3294,2611,3353,2563,3401,2505,3439,2437,3465,2365,3477,2287,3474,2209,3457,2145,3429,2089,3424,208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75,2595l2841,2595,2841,2597,2920,2623,3001,2627,3082,2617,3088,2615,2966,2615,2894,2603,2875,2595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324,2027l3243,2027,3290,2033,3333,2045,3371,2063,3397,2125,3406,2197,3400,2271,3382,2341,3355,2403,3299,2479,3228,2539,3173,2571,3108,2597,3038,2613,2966,2615,3088,2615,3159,2591,3228,2555,3286,2509,3334,2457,3374,2393,3403,2319,3418,2241,3415,2161,3392,2081,3424,2081,3406,2057,3388,2057,3324,2027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246,2015l3170,2021,3097,2041,3030,2069,2974,2103,2926,2143,2880,2191,2840,2249,2809,2313,2789,2387,2785,2467,2788,2493,2792,2517,2799,2539,2808,2561,2822,2561,2802,2503,2798,2429,2811,2357,2838,2289,2874,2227,2916,2175,2973,2119,3039,2075,3113,2043,3193,2027,3324,2027,3320,2025,3246,2015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189,1989l3114,2003,3044,2031,2979,2071,2922,2117,2873,2167,2833,2219,2803,2271,2778,2335,2762,2403,2761,2475,2781,2543,2781,2553,2803,2553,2790,2533,2779,2497,2773,2455,2773,2411,2789,2331,2822,2257,2866,2193,2918,2137,2976,2087,3042,2045,3115,2013,3197,1999,3295,1999,3268,1991,3189,1989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32,2127l2758,2127,2781,2129,2806,2129,2832,2127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938,1961l2922,1961,2925,1979,2929,1999,2931,2015,2893,2075,2868,2095,2851,2115,2832,2115,2777,2121,2859,2121,2868,2115,2880,2105,2891,2091,2901,2081,2913,2071,2926,2061,2937,2049,2943,2037,2943,2019,2940,2001,2937,1981,2938,196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749,2009l2735,2009,2759,2027,2784,2045,2808,2061,2833,2079,2845,2079,2793,2043,2767,2025,2749,2009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32,1931l2818,1931,2837,1955,2853,1983,2870,2011,2887,2037,2878,2049,2868,2061,2857,2071,2845,2079,2865,2079,2887,2057,2907,2031,2907,2025,2889,2025,2873,1999,2857,1973,2842,1947,2832,193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710,2063l2693,2065,2721,2065,2710,2063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295,1999l3252,1999,3303,2009,3349,2029,3388,2057,3406,2057,3394,2041,3371,2017,3352,2017,3351,2015,3348,2015,3295,1999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714,1953l2704,1953,2712,1963,2719,1975,2731,2001,2721,2011,2712,2023,2701,2033,2688,2039,2704,2039,2713,2031,2725,2021,2735,2009,2749,2009,2744,2005,2753,1995,2738,1995,2731,1983,2725,1971,2719,1959,2714,1953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53,1867l2791,1867,2813,1873,2878,1885,2882,1919,2884,1955,2887,1991,2889,2025,2907,2025,2907,2009,2907,1989,2905,1975,2912,1971,2918,1967,2919,1965,2897,1965,2896,1943,2893,1909,2893,1899,2891,1877,2866,1869,2853,1867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208,1915l3090,1915,3174,1919,3246,1939,3305,1973,3353,2015,3352,2017,3371,2017,3349,1995,3299,1955,3240,1923,3208,1915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774,1899l2760,1899,2786,1911,2799,1919,2812,1923,2795,1943,2776,1961,2757,1977,2738,1995,2753,1995,2762,1985,2800,1949,2818,1931,2832,1931,2827,1921,2829,1919,2818,1919,2804,1913,2778,1901,2774,1899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937,1941l2928,1945,2918,1951,2905,1963,2897,1965,2919,1965,2922,1961,2938,1961,2958,1953,2936,1953,2937,194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109,1901l3051,1909,2995,1923,2943,1947,2936,1953,2958,1953,2973,1947,3010,1933,3048,1921,3090,1915,3208,1915,3168,1905,3109,190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64,1885l2851,1889,2840,1899,2829,1911,2818,1919,2829,1919,2837,1913,2847,1905,2856,1895,2864,188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187.106003pt;margin-top:87.038239pt;width:45.3pt;height:52.3pt;mso-position-horizontal-relative:page;mso-position-vertical-relative:paragraph;z-index:2560;mso-wrap-distance-left:0;mso-wrap-distance-right:0" coordorigin="3742,1741" coordsize="906,1046">
            <v:group style="position:absolute;left:3742;top:1741;width:906;height:1046" coordorigin="3742,1741" coordsize="906,1046">
              <v:shape style="position:absolute;left:3742;top:1741;width:906;height:1046" coordorigin="3742,1741" coordsize="906,1046" path="m4294,1741l4262,1741,4227,1744,4194,1745,4065,1745,4050,1763,4035,1782,4021,1801,4007,1821,4023,1830,4040,1839,4055,1849,4069,1860,4069,1899,4001,1925,3941,1959,3887,2002,3841,2051,3802,2108,3771,2174,3750,2250,3742,2335,3749,2417,3770,2491,3800,2557,3839,2614,3883,2662,3936,2706,3999,2742,4069,2769,4146,2785,4228,2786,4315,2772,4338,2763,4228,2763,4134,2760,4047,2738,3971,2702,3908,2655,3855,2598,3813,2532,3783,2455,3767,2367,3770,2268,3793,2182,3829,2109,3873,2049,3927,1998,3994,1954,4073,1923,4164,1906,4343,1906,4327,1899,4327,1895,4304,1895,4296,1892,4092,1892,4092,1872,4144,1872,4140,1869,4130,1856,4118,1856,4105,1851,4091,1843,4077,1834,4062,1828,4069,1823,4297,1823,4297,1821,4311,1819,4384,1819,4385,1819,4378,1812,4042,1812,4049,1801,4057,1792,4065,1781,4072,1770,4085,1770,4139,1768,4347,1768,4341,1758,4323,1745,4294,1741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43,1906l4164,1906,4247,1907,4323,1922,4391,1949,4450,1985,4500,2030,4543,2081,4576,2137,4609,2214,4624,2302,4620,2402,4598,2486,4561,2558,4514,2620,4459,2673,4393,2717,4316,2748,4228,2763,4338,2763,4456,2704,4514,2655,4564,2598,4604,2532,4633,2456,4648,2369,4646,2278,4629,2197,4600,2125,4560,2063,4511,2009,4455,1965,4393,1928,4343,1906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27,1867l4302,1867,4307,1872,4303,1886,4304,1895,4327,1895,4327,1867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144,1872l4092,1872,4103,1875,4109,1882,4120,1886,4113,1890,4102,1890,4092,1892,4296,1892,4294,1892,4284,1889,4272,1888,4277,1881,4174,1881,4154,1879,4144,1872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217,1877l4195,1879,4174,1881,4277,1881,4279,1879,4242,1879,4217,1877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296,1823l4281,1823,4272,1838,4263,1852,4253,1866,4242,1879,4279,1879,4279,1878,4295,1877,4302,1867,4327,1867,4327,1858,4277,1858,4279,1850,4286,1841,4292,1831,4296,1823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84,1819l4311,1819,4320,1823,4332,1823,4319,1832,4290,1849,4277,1858,4327,1858,4327,1853,4357,1837,4371,1828,4384,1819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108,1826l4095,1826,4100,1838,4109,1847,4118,1856,4130,1856,4129,1854,4120,1838,4108,1826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297,1823l4069,1823,4085,1827,4095,1826,4108,1826,4150,1823,4296,1823,4297,1823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296,1823l4193,1823,4238,1824,4296,1823,4296,1823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085,1770l4072,1770,4076,1780,4078,1790,4083,1812,4378,1812,4378,1811,4339,1811,4328,1810,4321,1810,4095,1810,4093,1799,4091,1789,4089,1779,4085,1770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52,1775l4318,1775,4327,1782,4334,1791,4341,1801,4348,1810,4339,1811,4378,1811,4369,1802,4355,1780,4352,1775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47,1768l4309,1768,4288,1810,4304,1810,4306,1796,4315,1788,4318,1775,4352,1775,4347,1768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16,1809l4304,1810,4321,1810,4316,1809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47,1768l4196,1768,4253,1768,4347,1768,4347,1768xe" filled="true" fillcolor="#231f20" stroked="false">
                <v:path arrowok="t"/>
                <v:fill type="solid"/>
              </v:shape>
              <v:shape style="position:absolute;left:4042;top:1768;width:306;height:127" type="#_x0000_t75" stroked="false">
                <v:imagedata r:id="rId74" o:title=""/>
              </v:shape>
            </v:group>
            <v:group style="position:absolute;left:3767;top:1906;width:857;height:857" coordorigin="3767,1906" coordsize="857,857">
              <v:shape style="position:absolute;left:3767;top:1906;width:857;height:857" coordorigin="3767,1906" coordsize="857,857" path="m4164,1906l4073,1923,3994,1954,3927,1998,3873,2049,3829,2109,3793,2182,3770,2268,3767,2367,3783,2455,3813,2532,3855,2598,3908,2655,3971,2702,4047,2738,4134,2760,4228,2763,4316,2748,4335,2740,4196,2740,4105,2730,4026,2703,3959,2663,3903,2614,3856,2555,3819,2485,3795,2402,3791,2307,3803,2228,3828,2160,3862,2101,3903,2051,3951,2009,4010,1973,4079,1946,4155,1932,4348,1932,4323,1922,4248,1907,4164,1906xe" filled="true" fillcolor="#ffffff" stroked="false">
                <v:path arrowok="t"/>
                <v:fill type="solid"/>
              </v:shape>
              <v:shape style="position:absolute;left:3767;top:1906;width:857;height:857" coordorigin="3767,1906" coordsize="857,857" path="m4348,1932l4155,1932,4252,1933,4336,1955,4408,1990,4468,2035,4517,2088,4559,2154,4588,2231,4601,2316,4596,2411,4571,2491,4533,2559,4486,2616,4429,2666,4359,2705,4280,2731,4196,2740,4335,2740,4393,2717,4459,2673,4514,2620,4561,2558,4598,2486,4620,2402,4624,2302,4619,2257,4594,2175,4543,2081,4500,2030,4450,1985,4391,1949,4348,1932xe" filled="true" fillcolor="#ffffff" stroked="false">
                <v:path arrowok="t"/>
                <v:fill type="solid"/>
              </v:shape>
            </v:group>
            <v:group style="position:absolute;left:3791;top:1932;width:811;height:809" coordorigin="3791,1932" coordsize="811,809">
              <v:shape style="position:absolute;left:3791;top:1932;width:811;height:809" coordorigin="3791,1932" coordsize="811,809" path="m4155,1932l4079,1946,4010,1973,3951,2009,3903,2051,3862,2101,3828,2160,3803,2228,3791,2307,3795,2402,3819,2485,3856,2555,3903,2614,3959,2663,4026,2703,4105,2730,4196,2740,4280,2731,4322,2717,4201,2717,4119,2710,4047,2687,3985,2653,3933,2611,3889,2562,3852,2504,3826,2436,3814,2360,3817,2276,3835,2201,3865,2136,3906,2080,3955,2034,4009,1998,4076,1970,4155,1955,4336,1955,4252,1933,4155,1932xe" filled="true" fillcolor="#231f20" stroked="false">
                <v:path arrowok="t"/>
                <v:fill type="solid"/>
              </v:shape>
              <v:shape style="position:absolute;left:3791;top:1932;width:811;height:809" coordorigin="3791,1932" coordsize="811,809" path="m4336,1955l4240,1955,4315,1970,4379,1998,4434,2036,4479,2079,4517,2130,4550,2195,4572,2270,4578,2351,4568,2425,4544,2494,4510,2556,4464,2609,4409,2654,4346,2688,4276,2709,4201,2717,4322,2717,4429,2666,4486,2616,4533,2559,4571,2491,4596,2411,4601,2316,4588,2231,4559,2154,4517,2088,4468,2035,4408,1990,4336,1955xe" filled="true" fillcolor="#231f20" stroked="false">
                <v:path arrowok="t"/>
                <v:fill type="solid"/>
              </v:shape>
            </v:group>
            <v:group style="position:absolute;left:3814;top:1955;width:765;height:763" coordorigin="3814,1955" coordsize="765,763">
              <v:shape style="position:absolute;left:3814;top:1955;width:765;height:763" coordorigin="3814,1955" coordsize="765,763" path="m4240,1955l4155,1955,4076,1970,4009,1998,3955,2034,3906,2080,3865,2136,3835,2201,3817,2276,3814,2360,3826,2436,3852,2504,3889,2562,3933,2611,3985,2653,4047,2687,4119,2710,4201,2717,4276,2709,4346,2688,4409,2654,4464,2609,4510,2556,4544,2494,4568,2425,4578,2351,4572,2270,4550,2195,4517,2130,4479,2079,4434,2036,4379,1998,4315,1970,4240,1955xe" filled="true" fillcolor="#ffffff" stroked="false">
                <v:path arrowok="t"/>
                <v:fill type="solid"/>
              </v:shape>
            </v:group>
            <v:group style="position:absolute;left:4277;top:1819;width:56;height:39" coordorigin="4277,1819" coordsize="56,39">
              <v:shape style="position:absolute;left:4277;top:1819;width:56;height:39" coordorigin="4277,1819" coordsize="56,39" path="m4311,1819l4297,1821,4292,1831,4286,1841,4279,1850,4277,1858,4290,1849,4319,1832,4332,1823,4320,1823,4311,1819xe" filled="true" fillcolor="#ffffff" stroked="false">
                <v:path arrowok="t"/>
                <v:fill type="solid"/>
              </v:shape>
            </v:group>
            <v:group style="position:absolute;left:4062;top:1823;width:56;height:33" coordorigin="4062,1823" coordsize="56,33">
              <v:shape style="position:absolute;left:4062;top:1823;width:56;height:33" coordorigin="4062,1823" coordsize="56,33" path="m4069,1823l4062,1828,4077,1834,4091,1843,4105,1851,4118,1856,4109,1847,4100,1838,4095,1827,4085,1827,4069,1823xe" filled="true" fillcolor="#ffffff" stroked="false">
                <v:path arrowok="t"/>
                <v:fill type="solid"/>
              </v:shape>
              <v:shape style="position:absolute;left:4062;top:1823;width:56;height:33" coordorigin="4062,1823" coordsize="56,33" path="m4095,1826l4085,1827,4095,1827,4095,1826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51.287003pt;margin-top:95.468567pt;width:40.75pt;height:46.8pt;mso-position-horizontal-relative:page;mso-position-vertical-relative:paragraph;z-index:2584;mso-wrap-distance-left:0;mso-wrap-distance-right:0" coordorigin="5026,1909" coordsize="815,936">
            <v:group style="position:absolute;left:5031;top:1914;width:805;height:926" coordorigin="5031,1914" coordsize="805,926">
              <v:shape style="position:absolute;left:5031;top:1914;width:805;height:926" coordorigin="5031,1914" coordsize="805,926" path="m5342,2081l5266,2089,5193,2113,5132,2153,5083,2206,5050,2269,5032,2341,5031,2418,5044,2487,5069,2554,5104,2616,5148,2673,5200,2724,5259,2767,5322,2801,5390,2825,5461,2838,5532,2840,5597,2832,5494,2832,5456,2827,5331,2794,5262,2758,5200,2711,5147,2655,5103,2592,5069,2526,5048,2457,5041,2387,5049,2306,5075,2235,5121,2176,5188,2128,5287,2096,5338,2092,5430,2092,5430,2087,5418,2087,5380,2082,5342,2081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678,2212l5645,2212,5658,2214,5664,2219,5723,2280,5772,2348,5806,2423,5823,2507,5821,2585,5799,2662,5756,2731,5691,2785,5602,2820,5494,2832,5597,2832,5665,2810,5727,2773,5778,2723,5812,2665,5831,2600,5835,2529,5826,2457,5805,2391,5773,2330,5733,2273,5686,2220,5680,2214,5678,2212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430,2092l5338,2092,5391,2095,5409,2097,5428,2148,5434,2177,5446,2201,5465,2219,5492,2232,5502,2235,5520,2244,5529,2247,5538,2250,5548,2251,5555,2248,5576,2240,5581,2238,5529,2238,5523,2235,5461,2203,5457,2195,5458,2190,5460,2179,5448,2179,5436,2136,5430,2092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492,2126l5472,2126,5595,2189,5568,2212,5556,2223,5544,2233,5539,2237,5529,2238,5581,2238,5584,2237,5559,2237,5555,2230,5570,2218,5586,2205,5601,2194,5618,2185,5635,2180,5596,2180,5511,2137,5492,2126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768,2160l5731,2160,5733,2164,5559,2237,5584,2237,5616,2223,5637,2215,5645,2212,5678,2212,5674,2210,5665,2202,5714,2182,5736,2172,5759,2163,5768,2160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528,2047l5513,2047,5621,2104,5596,2180,5635,2180,5643,2178,5606,2178,5617,2144,5662,2098,5669,2097,5633,2097,5618,2095,5603,2089,5583,2078,5542,2055,5528,2047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441,2004l5430,2004,5445,2047,5457,2090,5460,2133,5448,2179,5460,2179,5461,2175,5464,2160,5472,2126,5492,2126,5484,2122,5481,2120,5478,2110,5480,2107,5483,2100,5470,2100,5441,2004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757,2085l5738,2085,5747,2088,5753,2104,5757,2117,5766,2145,5606,2178,5643,2178,5646,2177,5674,2171,5731,2160,5768,2160,5775,2158,5777,2150,5772,2135,5762,2100,5757,2085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481,1945l5471,1945,5475,1961,5480,1977,5485,1992,5491,2006,5499,2032,5496,2055,5486,2078,5470,2100,5483,2100,5487,2092,5496,2077,5513,2047,5528,2047,5522,2043,5494,1987,5481,1945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612,1924l5569,1924,5581,1924,5593,1927,5604,1932,5631,1946,5684,1973,5728,2017,5744,2071,5682,2088,5663,2093,5648,2096,5633,2097,5669,2097,5686,2094,5709,2090,5738,2085,5757,2085,5741,2031,5731,1996,5729,1991,5725,1985,5721,1982,5612,1924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570,1914l5556,1917,5521,1925,5418,1949,5418,2087,5430,2087,5429,2048,5430,2004,5441,2004,5426,1955,5471,1945,5481,1945,5480,1943,5538,1931,5557,1926,5569,1924,5612,1924,5611,1924,5597,1918,5584,1915,5570,1914xe" filled="true" fillcolor="#231f20" stroked="false">
                <v:path arrowok="t"/>
                <v:fill type="solid"/>
              </v:shape>
              <v:shape style="position:absolute;left:5422;top:1920;width:349;height:323" type="#_x0000_t75" stroked="false">
                <v:imagedata r:id="rId75" o:title=""/>
              </v:shape>
            </v:group>
            <v:group style="position:absolute;left:5041;top:2092;width:783;height:740" coordorigin="5041,2092" coordsize="783,740">
              <v:shape style="position:absolute;left:5041;top:2092;width:783;height:740" coordorigin="5041,2092" coordsize="783,740" path="m5494,2832l5478,2830,5456,2827,5432,2823,5331,2794,5262,2758,5200,2711,5147,2655,5103,2592,5069,2526,5048,2457,5041,2387,5049,2306,5075,2235,5121,2176,5188,2128,5287,2096,5338,2092,5391,2095,5428,2148,5434,2177,5446,2201,5465,2219,5492,2232,5501,2235,5511,2240,5520,2244,5529,2247,5538,2250,5548,2251,5555,2248,5576,2240,5596,2231,5616,2223,5637,2215,5645,2212,5658,2214,5723,2280,5772,2348,5806,2423,5823,2507,5821,2585,5799,2662,5756,2731,5691,2785,5602,2820,5551,2828,5494,2832xe" filled="false" stroked="true" strokeweight=".455pt" strokecolor="#231f20">
                <v:path arrowok="t"/>
              </v:shape>
            </v:group>
            <v:group style="position:absolute;left:5031;top:1914;width:805;height:926" coordorigin="5031,1914" coordsize="805,926">
              <v:shape style="position:absolute;left:5031;top:1914;width:805;height:926" coordorigin="5031,1914" coordsize="805,926" path="m5665,2202l5690,2192,5714,2182,5736,2172,5759,2163,5775,2158,5777,2150,5772,2135,5762,2100,5751,2065,5741,2031,5731,1996,5666,1953,5638,1938,5611,1924,5597,1918,5584,1915,5570,1914,5556,1917,5521,1925,5486,1933,5452,1941,5418,1949,5418,2087,5380,2082,5304,2083,5193,2113,5132,2153,5083,2206,5050,2269,5032,2341,5031,2418,5044,2487,5069,2554,5104,2616,5148,2673,5200,2724,5259,2767,5322,2801,5390,2825,5461,2838,5532,2840,5600,2831,5665,2810,5727,2773,5778,2723,5812,2665,5831,2600,5835,2529,5826,2457,5805,2391,5773,2330,5733,2273,5686,2220,5674,2210,5665,2202xe" filled="false" stroked="true" strokeweight=".455pt" strokecolor="#231f20">
                <v:path arrowok="t"/>
              </v:shape>
            </v:group>
            <v:group style="position:absolute;left:5041;top:2092;width:783;height:740" coordorigin="5041,2092" coordsize="783,740">
              <v:shape style="position:absolute;left:5041;top:2092;width:783;height:740" coordorigin="5041,2092" coordsize="783,740" path="m5338,2092l5237,2108,5121,2176,5075,2235,5049,2306,5041,2387,5048,2457,5069,2526,5103,2592,5147,2655,5200,2711,5262,2758,5331,2794,5406,2818,5494,2832,5551,2828,5602,2820,5648,2806,5691,2785,5744,2742,5445,2742,5370,2725,5299,2694,5237,2649,5185,2592,5147,2525,5125,2436,5127,2391,5169,2296,5275,2238,5349,2231,5491,2231,5465,2219,5446,2201,5434,2177,5428,2149,5427,2142,5426,2136,5391,2095,5338,2092xe" filled="true" fillcolor="#ffffff" stroked="false">
                <v:path arrowok="t"/>
                <v:fill type="solid"/>
              </v:shape>
              <v:shape style="position:absolute;left:5041;top:2092;width:783;height:740" coordorigin="5041,2092" coordsize="783,740" path="m5491,2231l5349,2231,5385,2233,5423,2241,5499,2272,5567,2317,5624,2372,5665,2438,5688,2518,5685,2599,5656,2666,5601,2715,5521,2740,5445,2742,5744,2742,5756,2731,5799,2662,5821,2585,5824,2507,5806,2423,5772,2348,5723,2280,5695,2251,5548,2251,5538,2250,5529,2247,5520,2244,5501,2235,5492,2232,5491,2231xe" filled="true" fillcolor="#ffffff" stroked="false">
                <v:path arrowok="t"/>
                <v:fill type="solid"/>
              </v:shape>
              <v:shape style="position:absolute;left:5041;top:2092;width:783;height:740" coordorigin="5041,2092" coordsize="783,740" path="m5645,2212l5637,2215,5616,2223,5587,2235,5576,2240,5555,2248,5548,2251,5695,2251,5664,2219,5658,2214,5645,2212xe" filled="true" fillcolor="#ffffff" stroked="false">
                <v:path arrowok="t"/>
                <v:fill type="solid"/>
              </v:shape>
            </v:group>
            <v:group style="position:absolute;left:5125;top:2231;width:563;height:511" coordorigin="5125,2231" coordsize="563,511">
              <v:shape style="position:absolute;left:5125;top:2231;width:563;height:511" coordorigin="5125,2231" coordsize="563,511" path="m5349,2231l5423,2241,5499,2272,5567,2317,5624,2372,5665,2438,5688,2518,5685,2599,5656,2666,5601,2715,5521,2740,5445,2742,5370,2725,5299,2694,5237,2649,5185,2592,5147,2525,5125,2436,5127,2391,5169,2296,5275,2238,5349,2231xe" filled="false" stroked="true" strokeweight=".455pt" strokecolor="#231f20">
                <v:path arrowok="t"/>
              </v:shape>
            </v:group>
            <v:group style="position:absolute;left:5041;top:2092;width:783;height:740" coordorigin="5041,2092" coordsize="783,740">
              <v:shape style="position:absolute;left:5041;top:2092;width:783;height:740" coordorigin="5041,2092" coordsize="783,740" path="m5494,2832l5602,2820,5691,2785,5756,2731,5799,2662,5821,2585,5824,2507,5806,2423,5772,2348,5723,2280,5664,2219,5645,2212,5637,2215,5616,2223,5596,2231,5576,2240,5555,2248,5548,2251,5538,2250,5529,2247,5520,2244,5511,2240,5501,2235,5492,2232,5434,2177,5427,2142,5426,2136,5338,2092,5287,2096,5188,2128,5121,2176,5075,2235,5049,2306,5041,2387,5048,2457,5069,2526,5103,2592,5147,2655,5200,2711,5262,2758,5331,2794,5406,2818,5478,2830,5494,2832xe" filled="false" stroked="true" strokeweight=".455pt" strokecolor="#231f20">
                <v:path arrowok="t"/>
              </v:shape>
              <v:shape style="position:absolute;left:5422;top:1920;width:349;height:323" type="#_x0000_t75" stroked="false">
                <v:imagedata r:id="rId76" o:title=""/>
              </v:shape>
            </v:group>
            <v:group style="position:absolute;left:5125;top:2231;width:563;height:511" coordorigin="5125,2231" coordsize="563,511">
              <v:shape style="position:absolute;left:5125;top:2231;width:563;height:511" coordorigin="5125,2231" coordsize="563,511" path="m5349,2231l5275,2238,5214,2260,5139,2346,5125,2436,5132,2481,5185,2592,5237,2649,5299,2694,5370,2725,5445,2742,5521,2740,5540,2734,5470,2734,5403,2725,5340,2704,5284,2670,5232,2626,5191,2579,5160,2526,5142,2467,5137,2404,5141,2371,5152,2340,5170,2312,5195,2285,5208,2285,5211,2277,5265,2248,5332,2237,5404,2237,5385,2233,5349,2231xe" filled="true" fillcolor="#231f20" stroked="false">
                <v:path arrowok="t"/>
                <v:fill type="solid"/>
              </v:shape>
              <v:shape style="position:absolute;left:5125;top:2231;width:563;height:511" coordorigin="5125,2231" coordsize="563,511" path="m5669,2636l5660,2636,5655,2644,5653,2649,5650,2652,5614,2692,5571,2717,5523,2731,5470,2734,5540,2734,5601,2715,5656,2666,5669,2636xe" filled="true" fillcolor="#231f20" stroked="false">
                <v:path arrowok="t"/>
                <v:fill type="solid"/>
              </v:shape>
              <v:shape style="position:absolute;left:5125;top:2231;width:563;height:511" coordorigin="5125,2231" coordsize="563,511" path="m5208,2285l5195,2285,5202,2376,5228,2455,5273,2524,5337,2583,5412,2629,5490,2654,5572,2657,5603,2650,5559,2650,5529,2649,5432,2625,5346,2577,5289,2527,5245,2468,5217,2401,5206,2325,5206,2317,5206,2311,5206,2304,5206,2289,5208,2285xe" filled="true" fillcolor="#231f20" stroked="false">
                <v:path arrowok="t"/>
                <v:fill type="solid"/>
              </v:shape>
              <v:shape style="position:absolute;left:5125;top:2231;width:563;height:511" coordorigin="5125,2231" coordsize="563,511" path="m5404,2237l5332,2237,5366,2239,5435,2255,5497,2282,5554,2319,5604,2367,5642,2415,5680,2525,5680,2527,5678,2588,5619,2640,5559,2650,5603,2650,5660,2636,5669,2636,5685,2599,5688,2518,5665,2438,5624,2372,5567,2317,5499,2272,5423,2241,5404,2237xe" filled="true" fillcolor="#231f20" stroked="false">
                <v:path arrowok="t"/>
                <v:fill type="solid"/>
              </v:shape>
            </v:group>
            <v:group style="position:absolute;left:5137;top:2285;width:524;height:450" coordorigin="5137,2285" coordsize="524,450">
              <v:shape style="position:absolute;left:5137;top:2285;width:524;height:450" coordorigin="5137,2285" coordsize="524,450" path="m5195,2285l5202,2376,5228,2455,5273,2524,5337,2583,5412,2629,5490,2654,5572,2657,5660,2636,5655,2644,5614,2692,5523,2731,5470,2734,5403,2725,5340,2704,5284,2670,5232,2626,5191,2579,5160,2526,5142,2467,5137,2404,5141,2371,5152,2340,5170,2312,5195,2285xe" filled="false" stroked="true" strokeweight=".455pt" strokecolor="#231f20">
                <v:path arrowok="t"/>
              </v:shape>
            </v:group>
            <v:group style="position:absolute;left:5206;top:2237;width:475;height:413" coordorigin="5206,2237" coordsize="475,413">
              <v:shape style="position:absolute;left:5206;top:2237;width:475;height:413" coordorigin="5206,2237" coordsize="475,413" path="m5206,2325l5206,2318,5206,2311,5206,2304,5265,2248,5332,2237,5366,2239,5435,2255,5497,2282,5554,2319,5604,2367,5642,2415,5680,2525,5678,2588,5619,2640,5559,2650,5529,2649,5432,2625,5346,2577,5289,2527,5245,2468,5217,2401,5206,2325xe" filled="false" stroked="true" strokeweight=".455pt" strokecolor="#231f20">
                <v:path arrowok="t"/>
              </v:shape>
            </v:group>
            <v:group style="position:absolute;left:5125;top:2231;width:563;height:511" coordorigin="5125,2231" coordsize="563,511">
              <v:shape style="position:absolute;left:5125;top:2231;width:563;height:511" coordorigin="5125,2231" coordsize="563,511" path="m5349,2231l5275,2238,5214,2260,5139,2346,5125,2436,5132,2481,5185,2592,5237,2649,5299,2694,5370,2725,5445,2742,5521,2740,5601,2715,5656,2666,5685,2599,5688,2518,5665,2438,5624,2372,5567,2317,5499,2272,5423,2241,5349,2231xe" filled="false" stroked="true" strokeweight=".455pt" strokecolor="#231f20">
                <v:path arrowok="t"/>
              </v:shape>
            </v:group>
            <v:group style="position:absolute;left:5137;top:2285;width:524;height:450" coordorigin="5137,2285" coordsize="524,450">
              <v:shape style="position:absolute;left:5137;top:2285;width:524;height:450" coordorigin="5137,2285" coordsize="524,450" path="m5195,2285l5170,2312,5152,2340,5141,2371,5137,2404,5142,2467,5160,2526,5191,2579,5232,2626,5284,2670,5340,2704,5403,2725,5470,2734,5523,2731,5571,2717,5614,2692,5646,2657,5572,2657,5490,2654,5412,2629,5337,2583,5273,2524,5228,2455,5202,2376,5195,2285xe" filled="true" fillcolor="#ffffff" stroked="false">
                <v:path arrowok="t"/>
                <v:fill type="solid"/>
              </v:shape>
              <v:shape style="position:absolute;left:5137;top:2285;width:524;height:450" coordorigin="5137,2285" coordsize="524,450" path="m5660,2636l5572,2657,5646,2657,5650,2652,5653,2649,5655,2644,5660,2636xe" filled="true" fillcolor="#ffffff" stroked="false">
                <v:path arrowok="t"/>
                <v:fill type="solid"/>
              </v:shape>
            </v:group>
            <v:group style="position:absolute;left:5137;top:2285;width:524;height:450" coordorigin="5137,2285" coordsize="524,450">
              <v:shape style="position:absolute;left:5137;top:2285;width:524;height:450" coordorigin="5137,2285" coordsize="524,450" path="m5195,2285l5170,2312,5152,2340,5141,2371,5137,2404,5142,2467,5160,2526,5191,2579,5232,2626,5284,2670,5340,2704,5403,2725,5470,2734,5523,2731,5614,2692,5655,2644,5660,2636,5572,2657,5490,2654,5412,2629,5337,2583,5273,2524,5228,2455,5202,2376,5195,2285xe" filled="false" stroked="true" strokeweight=".455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97.43399pt;margin-top:79.646301pt;width:47pt;height:55.9pt;mso-position-horizontal-relative:page;mso-position-vertical-relative:paragraph;z-index:2608;mso-wrap-distance-left:0;mso-wrap-distance-right:0" coordorigin="5949,1593" coordsize="940,1118">
            <v:group style="position:absolute;left:6013;top:1882;width:807;height:763" coordorigin="6013,1882" coordsize="807,763">
              <v:shape style="position:absolute;left:6013;top:1882;width:807;height:763" coordorigin="6013,1882" coordsize="807,763" path="m6424,1882l6316,1892,6258,1909,6165,1959,6113,2007,6073,2062,6025,2176,6013,2247,6015,2322,6031,2389,6063,2453,6108,2511,6163,2562,6225,2602,6293,2629,6378,2645,6467,2644,6509,2637,6427,2637,6354,2630,6283,2611,6218,2583,6161,2545,6079,2457,6048,2404,6023,2262,6037,2174,6066,2093,6106,2029,6165,1978,6256,1920,6314,1903,6391,1894,6504,1890,6468,1885,6424,1882xe" filled="true" fillcolor="#231f20" stroked="false">
                <v:path arrowok="t"/>
                <v:fill type="solid"/>
              </v:shape>
              <v:shape style="position:absolute;left:6013;top:1882;width:807;height:763" coordorigin="6013,1882" coordsize="807,763" path="m6504,1890l6457,1890,6487,1894,6501,1897,6629,1959,6695,2011,6750,2075,6790,2153,6807,2232,6804,2315,6785,2394,6752,2466,6710,2523,6659,2559,6640,2571,6588,2606,6500,2632,6427,2637,6509,2637,6622,2604,6712,2537,6776,2446,6801,2384,6819,2295,6817,2214,6797,2139,6763,2073,6718,2015,6665,1967,6606,1929,6545,1901,6510,1891,6504,1890xe" filled="true" fillcolor="#231f20" stroked="false">
                <v:path arrowok="t"/>
                <v:fill type="solid"/>
              </v:shape>
            </v:group>
            <v:group style="position:absolute;left:6024;top:1890;width:784;height:747" coordorigin="6024,1890" coordsize="784,747">
              <v:shape style="position:absolute;left:6024;top:1890;width:784;height:747" coordorigin="6024,1890" coordsize="784,747" path="m6457,1890l6391,1894,6314,1903,6256,1920,6165,1978,6106,2029,6066,2093,6037,2174,6024,2262,6029,2347,6079,2457,6118,2505,6218,2583,6283,2611,6354,2630,6427,2637,6500,2632,6571,2615,6588,2606,6605,2596,6640,2571,6659,2559,6710,2523,6752,2466,6785,2394,6804,2315,6807,2233,6790,2153,6750,2075,6695,2011,6629,1959,6552,1919,6487,1894,6457,1890xe" filled="true" fillcolor="#ffffff" stroked="false">
                <v:path arrowok="t"/>
                <v:fill type="solid"/>
              </v:shape>
            </v:group>
            <v:group style="position:absolute;left:5949;top:1593;width:940;height:1118" coordorigin="5949,1593" coordsize="940,1118">
              <v:shape style="position:absolute;left:5949;top:1593;width:940;height:1118" coordorigin="5949,1593" coordsize="940,1118" path="m6218,1657l6205,1657,6193,1659,6183,1665,6165,1709,6189,1767,6230,1817,6263,1839,6226,1851,6155,1885,6081,1943,6009,2033,5977,2103,5955,2181,5949,2265,5956,2341,5974,2411,6003,2473,6041,2529,6087,2579,6140,2621,6199,2655,6264,2683,6332,2701,6402,2711,6472,2711,6554,2697,6565,2693,6384,2693,6299,2679,6220,2649,6148,2609,6088,2561,6034,2501,5993,2429,5971,2353,5963,2265,5970,2175,5993,2095,5997,2087,6003,2077,6009,2069,6015,2059,6052,2001,6099,1949,6154,1905,6216,1869,6291,1847,6318,1837,6310,1833,6278,1833,6256,1817,6207,1773,6180,1699,6190,1677,6219,1671,6266,1671,6256,1665,6230,1665,6218,165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581,1661l6558,1661,6572,1665,6585,1677,6593,1693,6589,1739,6566,1783,6532,1817,6498,1833,6506,1843,6517,1845,6530,1845,6541,1847,6599,1869,6655,1899,6744,1963,6812,2053,6861,2161,6874,2227,6874,2301,6864,2363,6822,2471,6767,2547,6720,2595,6627,2651,6552,2677,6470,2691,6384,2693,6565,2693,6630,2671,6698,2635,6758,2587,6808,2529,6848,2465,6874,2393,6886,2325,6888,2251,6880,2177,6864,2115,6811,2017,6743,1939,6644,1877,6534,1829,6573,1799,6598,1751,6601,1695,6581,166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266,1671l6219,1671,6225,1685,6224,1699,6221,1713,6219,1727,6237,1767,6272,1797,6320,1817,6373,1825,6373,1803,6348,1803,6330,1801,6328,1799,6315,1799,6286,1789,6258,1771,6238,1743,6234,1709,6256,1709,6249,1697,6241,1675,6272,1675,6266,167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14,1687l6391,1687,6412,1709,6420,1745,6418,1787,6413,1825,6464,1823,6502,1807,6468,1807,6463,1803,6467,1799,6439,1799,6446,1775,6446,1773,6435,1773,6431,1759,6429,1741,6427,1723,6424,1705,6467,1705,6468,1701,6484,1695,6436,1695,6422,1693,6414,168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549,1689l6534,1689,6544,1729,6532,1765,6504,1793,6468,1807,6502,1807,6511,1803,6546,1769,6560,1727,6557,1711,6552,1699,6549,1689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272,1675l6241,1675,6255,1681,6282,1693,6296,1697,6307,1725,6319,1753,6332,1779,6348,1803,6373,1803,6374,1795,6359,1795,6344,1775,6332,1753,6321,1729,6311,1705,6325,1701,6385,1701,6389,1693,6311,1693,6314,1687,6300,1687,6287,1683,6276,1677,6272,1675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256,1709l6245,1709,6259,1735,6276,1759,6294,1779,6315,1799,6328,1799,6315,1789,6301,1773,6289,1755,6274,1737,6261,1717,6256,1709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546,1671l6523,1671,6522,1675,6523,1679,6507,1715,6489,1747,6466,1775,6439,1799,6467,1799,6475,1791,6479,1785,6494,1765,6507,1745,6519,1723,6530,1701,6529,1695,6534,1695,6534,1689,6549,1689,6547,1685,6546,167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385,1701l6341,1701,6356,1703,6366,1705,6363,1727,6360,1749,6358,1769,6358,1783,6359,1795,6374,1795,6374,1751,6379,1715,6385,170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67,1705l6457,1705,6453,1723,6447,1739,6440,1757,6435,1773,6446,1773,6453,1749,6461,1725,6467,1705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44,1637l6386,1637,6432,1639,6439,1651,6446,1665,6452,1679,6457,1693,6436,1695,6484,1695,6497,1689,6500,1687,6476,1687,6466,1675,6458,1663,6451,1651,6443,1639,6444,163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379,1671l6378,1687,6369,1693,6389,1693,6391,1687,6414,1687,6411,1685,6399,1675,6379,167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341,1617l6315,1617,6327,1619,6332,1627,6344,1631,6334,1647,6310,1671,6300,1687,6314,1687,6326,1665,6351,1645,6386,1637,6444,1637,6447,1633,6394,1633,6361,1627,6341,161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96,1617l6458,1617,6481,1623,6505,1641,6523,1661,6511,1667,6499,1673,6487,1679,6476,1687,6500,1687,6509,1681,6520,1671,6546,1671,6545,1667,6558,1661,6581,1661,6577,1653,6538,1653,6520,1637,6501,1621,6496,161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361,1593l6343,1593,6329,1595,6301,1605,6275,1627,6252,1649,6230,1665,6256,1665,6259,1655,6276,1641,6284,1641,6285,1639,6293,1631,6304,1623,6315,1617,6341,1617,6333,1613,6355,1607,6383,1605,6479,1605,6454,1595,6380,1595,6361,1593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560,1645l6550,1647,6538,1653,6577,1653,6574,1649,6560,1645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284,1641l6276,1641,6282,1645,6284,164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79,1605l6383,1605,6443,1609,6424,1627,6394,1633,6447,1633,6458,1617,6496,1617,6479,1605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44,1593l6430,1595,6454,1595,6444,1593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363.325012pt;margin-top:83.193176pt;width:51.7pt;height:51.2pt;mso-position-horizontal-relative:page;mso-position-vertical-relative:paragraph;z-index:2632;mso-wrap-distance-left:0;mso-wrap-distance-right:0" coordorigin="7267,1664" coordsize="1034,1024">
            <v:group style="position:absolute;left:7463;top:1664;width:63;height:158" coordorigin="7463,1664" coordsize="63,158">
              <v:shape style="position:absolute;left:7463;top:1664;width:63;height:158" coordorigin="7463,1664" coordsize="63,158" path="m7463,1664l7476,1706,7490,1747,7506,1786,7525,1821,7514,1779,7499,1736,7482,1696,7463,1664xe" filled="true" fillcolor="#231f20" stroked="false">
                <v:path arrowok="t"/>
                <v:fill type="solid"/>
              </v:shape>
            </v:group>
            <v:group style="position:absolute;left:7335;top:1846;width:129;height:36" coordorigin="7335,1846" coordsize="129,36">
              <v:shape style="position:absolute;left:7335;top:1846;width:129;height:36" coordorigin="7335,1846" coordsize="129,36" path="m7335,1846l7361,1858,7393,1870,7429,1878,7463,1881,7434,1870,7401,1859,7368,1851,7335,1846xe" filled="true" fillcolor="#231f20" stroked="false">
                <v:path arrowok="t"/>
                <v:fill type="solid"/>
              </v:shape>
            </v:group>
            <v:group style="position:absolute;left:7637;top:1668;width:42;height:141" coordorigin="7637,1668" coordsize="42,141">
              <v:shape style="position:absolute;left:7637;top:1668;width:42;height:141" coordorigin="7637,1668" coordsize="42,141" path="m7679,1668l7665,1700,7652,1735,7643,1772,7637,1809,7651,1776,7663,1741,7673,1705,7679,1668xe" filled="true" fillcolor="#231f20" stroked="false">
                <v:path arrowok="t"/>
                <v:fill type="solid"/>
              </v:shape>
            </v:group>
            <v:group style="position:absolute;left:7267;top:1977;width:156;height:46" coordorigin="7267,1977" coordsize="156,46">
              <v:shape style="position:absolute;left:7267;top:1977;width:156;height:46" coordorigin="7267,1977" coordsize="156,46" path="m7422,1977l7380,1985,7340,1995,7302,2007,7267,2022,7292,2020,7314,2014,7356,2001,7392,1993,7408,1987,7422,1977xe" filled="true" fillcolor="#231f20" stroked="false">
                <v:path arrowok="t"/>
                <v:fill type="solid"/>
              </v:shape>
            </v:group>
            <v:group style="position:absolute;left:7490;top:1855;width:810;height:832" coordorigin="7490,1855" coordsize="810,832">
              <v:shape style="position:absolute;left:7490;top:1855;width:810;height:832" coordorigin="7490,1855" coordsize="810,832" path="m7610,1855l7596,1869,7581,1883,7546,1917,7515,1947,7498,1963,7490,1977,7490,1999,7496,2021,7502,2045,7505,2071,7549,2079,7572,2081,7594,2085,7557,2143,7526,2207,7505,2277,7501,2357,7516,2433,7546,2495,7587,2547,7633,2593,7679,2639,7726,2661,7776,2677,7832,2687,7898,2687,7977,2675,7873,2675,7811,2671,7750,2655,7698,2631,7662,2597,7662,2595,7698,2595,7650,2575,7645,2561,7631,2561,7626,2553,7604,2553,7596,2535,7592,2531,7563,2495,7539,2455,7522,2409,7513,2353,7516,2287,7532,2227,7555,2173,7581,2127,7655,2127,7679,2123,7682,2121,7600,2121,7603,2113,7607,2105,7612,2099,7656,2097,7687,2081,7689,2079,7656,2079,7602,2075,7544,2065,7516,2065,7513,2053,7524,2041,7527,2039,7511,2039,7507,2013,7507,1987,7512,1967,7527,1953,7537,1953,7534,1949,7546,1935,7558,1923,7570,1911,7583,1899,7597,1899,7588,1895,7596,1885,7605,1875,7614,1867,7676,1867,7663,1865,7610,1855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247,2081l8215,2081,8248,2105,8271,2151,8283,2205,8287,2255,8281,2331,8262,2403,8232,2469,8192,2527,8143,2577,8085,2619,8020,2649,7949,2669,7873,2675,7977,2675,8051,2649,8117,2611,8176,2563,8224,2505,8262,2437,8288,2365,8300,2287,8297,2209,8280,2145,8252,2089,8247,208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98,2595l7664,2595,7664,2597,7743,2623,7824,2627,7905,2617,7911,2615,7789,2615,7717,2603,7698,2595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147,2027l8066,2027,8114,2033,8156,2045,8194,2063,8220,2125,8229,2197,8223,2271,8205,2341,8178,2403,8122,2479,8051,2539,7996,2571,7931,2597,7861,2613,7789,2615,7911,2615,7982,2591,8051,2555,8109,2509,8157,2457,8197,2393,8226,2319,8241,2241,8238,2161,8215,2081,8247,2081,8229,2057,8211,2057,8147,2027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069,2015l7993,2021,7920,2041,7853,2069,7797,2103,7749,2143,7704,2191,7663,2249,7632,2313,7612,2387,7608,2467,7611,2493,7615,2517,7622,2539,7631,2561,7645,2561,7625,2503,7621,2429,7634,2357,7661,2289,7697,2227,7739,2175,7796,2119,7862,2075,7936,2043,8016,2027,8147,2027,8143,2025,8069,2015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012,1989l7937,2003,7867,2031,7802,2071,7745,2117,7696,2167,7656,2219,7626,2271,7601,2335,7585,2403,7585,2475,7604,2543,7604,2553,7626,2553,7613,2533,7602,2497,7596,2455,7596,2411,7612,2331,7645,2257,7689,2193,7741,2137,7799,2087,7865,2045,7938,2013,8020,1999,8118,1999,8091,1991,8012,1989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55,2127l7581,2127,7604,2129,7629,2129,7655,2127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761,1961l7745,1961,7748,1979,7752,1999,7754,2015,7716,2075,7691,2095,7674,2115,7655,2115,7600,2121,7682,2121,7691,2115,7703,2105,7714,2091,7724,2081,7736,2071,7749,2061,7760,2049,7766,2037,7766,2019,7763,2001,7760,1981,7761,196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572,2009l7559,2009,7582,2027,7607,2045,7631,2061,7656,2079,7668,2079,7616,2043,7591,2025,7572,2009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55,1931l7641,1931,7660,1955,7676,1983,7693,2011,7710,2037,7701,2049,7691,2061,7680,2071,7668,2079,7689,2079,7710,2057,7730,2031,7730,2025,7712,2025,7696,1999,7680,1973,7665,1947,7655,193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533,2063l7516,2065,7544,2065,7533,2063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118,1999l8075,1999,8126,2009,8172,2029,8211,2057,8229,2057,8217,2041,8194,2017,8175,2017,8174,2015,8172,2015,8118,1999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537,1953l7527,1953,7535,1963,7542,1975,7554,2001,7544,2011,7535,2023,7524,2033,7511,2039,7527,2039,7536,2031,7548,2021,7559,2009,7572,2009,7567,2005,7576,1995,7561,1995,7554,1983,7548,1971,7542,1959,7537,1953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76,1867l7614,1867,7636,1873,7701,1885,7705,1919,7707,1955,7710,1991,7712,2025,7730,2025,7730,2009,7730,1989,7728,1975,7735,1971,7741,1967,7742,1965,7720,1965,7719,1943,7716,1909,7716,1899,7714,1877,7689,1869,7676,1867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031,1915l7913,1915,7997,1919,8069,1939,8128,1973,8176,2015,8175,2017,8194,2017,8172,1995,8122,1955,8063,1923,8031,1915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597,1899l7583,1899,7609,1911,7622,1919,7635,1923,7618,1943,7599,1961,7580,1977,7561,1995,7576,1995,7585,1985,7623,1949,7641,1931,7655,1931,7650,1921,7652,1919,7641,1919,7627,1913,7601,1901,7597,1899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760,1941l7751,1945,7741,1951,7728,1963,7720,1965,7742,1965,7745,1961,7761,1961,7781,1953,7759,1953,7760,194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932,1901l7874,1909,7818,1923,7766,1947,7759,1953,7781,1953,7796,1947,7833,1933,7871,1921,7913,1915,8031,1915,7991,1905,7932,190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87,1885l7674,1889,7663,1899,7652,1911,7641,1919,7652,1919,7660,1913,7670,1905,7679,1895,7687,188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28.257996pt;margin-top:87.038239pt;width:45.3pt;height:52.3pt;mso-position-horizontal-relative:page;mso-position-vertical-relative:paragraph;z-index:2656;mso-wrap-distance-left:0;mso-wrap-distance-right:0" coordorigin="8565,1741" coordsize="906,1046">
            <v:group style="position:absolute;left:8565;top:1741;width:906;height:1046" coordorigin="8565,1741" coordsize="906,1046">
              <v:shape style="position:absolute;left:8565;top:1741;width:906;height:1046" coordorigin="8565,1741" coordsize="906,1046" path="m9117,1741l9085,1741,9050,1744,9017,1745,8888,1745,8873,1763,8858,1782,8844,1801,8830,1821,8846,1830,8863,1839,8879,1849,8892,1860,8892,1899,8824,1925,8764,1959,8710,2002,8664,2051,8625,2108,8594,2174,8573,2250,8565,2335,8573,2417,8593,2491,8624,2557,8662,2614,8706,2662,8759,2706,8822,2742,8892,2769,8969,2785,9051,2786,9138,2772,9161,2763,9051,2763,8957,2760,8870,2738,8794,2702,8731,2655,8678,2598,8636,2532,8606,2455,8591,2367,8593,2268,8616,2182,8652,2109,8696,2049,8750,1998,8817,1954,8896,1923,8987,1906,9166,1906,9150,1899,9150,1895,9127,1895,9119,1892,8915,1892,8915,1872,8967,1872,8963,1869,8954,1856,8941,1856,8928,1851,8914,1843,8900,1834,8885,1828,8892,1823,9120,1823,9120,1821,9134,1819,9207,1819,9208,1819,9201,1812,8865,1812,8872,1801,8880,1792,8888,1781,8895,1770,8908,1770,8962,1768,9170,1768,9164,1758,9146,1745,9117,1741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66,1906l8987,1906,9071,1907,9146,1922,9214,1949,9273,1985,9324,2030,9366,2081,9399,2137,9432,2214,9448,2302,9443,2402,9421,2486,9384,2558,9337,2620,9282,2673,9216,2717,9139,2748,9051,2763,9161,2763,9279,2704,9337,2655,9387,2598,9427,2532,9456,2456,9471,2369,9469,2278,9452,2197,9423,2125,9383,2063,9334,2009,9278,1965,9216,1928,9166,1906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50,1867l9125,1867,9130,1872,9126,1886,9127,1895,9150,1895,9150,1867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8967,1872l8915,1872,8926,1875,8932,1882,8943,1886,8936,1890,8925,1890,8915,1892,9119,1892,9117,1892,9107,1889,9095,1888,9100,1881,8997,1881,8978,1879,8967,1872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041,1877l9018,1879,8997,1881,9100,1881,9102,1879,9065,1879,9041,1877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19,1823l9104,1823,9093,1841,9086,1852,9076,1866,9065,1879,9102,1879,9102,1878,9118,1877,9125,1867,9150,1867,9150,1858,9100,1858,9102,1850,9109,1841,9115,1831,9119,1823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207,1819l9134,1819,9143,1823,9155,1823,9142,1832,9113,1849,9100,1858,9150,1858,9150,1853,9180,1837,9194,1828,9207,1819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8931,1826l8918,1826,8923,1838,8932,1847,8941,1856,8954,1856,8952,1854,8943,1838,8931,1826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20,1823l8892,1823,8908,1827,8918,1826,8931,1826,8973,1823,9119,1823,9120,1823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19,1823l9016,1823,9061,1824,9119,1823,9119,1823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8908,1770l8895,1770,8899,1780,8902,1790,8906,1812,9201,1812,9201,1811,9162,1811,9151,1810,9144,1810,8918,1810,8916,1799,8914,1789,8912,1779,8908,1770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75,1775l9141,1775,9150,1782,9157,1791,9164,1801,9171,1810,9162,1811,9201,1811,9192,1802,9178,1780,9175,1775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70,1768l9132,1768,9111,1810,9127,1810,9130,1796,9138,1788,9141,1775,9175,1775,9170,1768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39,1809l9127,1810,9144,1810,9139,1809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70,1768l9019,1768,9076,1768,9170,1768,9170,1768xe" filled="true" fillcolor="#231f20" stroked="false">
                <v:path arrowok="t"/>
                <v:fill type="solid"/>
              </v:shape>
              <v:shape style="position:absolute;left:8865;top:1768;width:306;height:127" type="#_x0000_t75" stroked="false">
                <v:imagedata r:id="rId77" o:title=""/>
              </v:shape>
            </v:group>
            <v:group style="position:absolute;left:8590;top:1906;width:857;height:857" coordorigin="8590,1906" coordsize="857,857">
              <v:shape style="position:absolute;left:8590;top:1906;width:857;height:857" coordorigin="8590,1906" coordsize="857,857" path="m8987,1906l8896,1923,8817,1954,8750,1998,8696,2049,8652,2109,8616,2182,8593,2268,8590,2367,8606,2455,8636,2532,8678,2598,8731,2655,8794,2702,8870,2738,8957,2760,9051,2763,9139,2748,9158,2740,9019,2740,8928,2730,8849,2703,8782,2663,8726,2614,8679,2555,8642,2485,8618,2402,8614,2307,8626,2228,8651,2160,8685,2101,8726,2051,8774,2009,8833,1973,8902,1946,8978,1932,9171,1932,9146,1922,9071,1907,8987,1906xe" filled="true" fillcolor="#ffffff" stroked="false">
                <v:path arrowok="t"/>
                <v:fill type="solid"/>
              </v:shape>
              <v:shape style="position:absolute;left:8590;top:1906;width:857;height:857" coordorigin="8590,1906" coordsize="857,857" path="m9171,1932l8978,1932,9075,1933,9160,1955,9231,1990,9291,2035,9340,2088,9382,2154,9411,2231,9424,2316,9419,2411,9394,2491,9356,2559,9309,2616,9252,2666,9182,2705,9103,2731,9019,2740,9158,2740,9216,2717,9282,2673,9337,2620,9384,2558,9421,2486,9443,2402,9447,2302,9442,2257,9417,2175,9366,2081,9324,2030,9273,1985,9214,1949,9171,1932xe" filled="true" fillcolor="#ffffff" stroked="false">
                <v:path arrowok="t"/>
                <v:fill type="solid"/>
              </v:shape>
            </v:group>
            <v:group style="position:absolute;left:8614;top:1932;width:811;height:809" coordorigin="8614,1932" coordsize="811,809">
              <v:shape style="position:absolute;left:8614;top:1932;width:811;height:809" coordorigin="8614,1932" coordsize="811,809" path="m8978,1932l8902,1946,8833,1973,8774,2009,8726,2051,8685,2101,8651,2160,8626,2228,8614,2307,8618,2402,8642,2485,8679,2555,8726,2614,8783,2663,8849,2703,8928,2730,9019,2740,9103,2731,9145,2717,9024,2717,8942,2710,8870,2687,8808,2653,8756,2611,8712,2562,8675,2504,8649,2436,8637,2360,8640,2276,8658,2201,8688,2136,8729,2080,8778,2034,8832,1998,8899,1970,8978,1955,9160,1955,9075,1933,8978,1932xe" filled="true" fillcolor="#231f20" stroked="false">
                <v:path arrowok="t"/>
                <v:fill type="solid"/>
              </v:shape>
              <v:shape style="position:absolute;left:8614;top:1932;width:811;height:809" coordorigin="8614,1932" coordsize="811,809" path="m9160,1955l9063,1955,9138,1970,9203,1998,9257,2036,9302,2079,9340,2130,9373,2195,9395,2270,9401,2351,9391,2425,9368,2494,9333,2556,9287,2609,9232,2654,9169,2688,9099,2709,9024,2717,9145,2717,9252,2666,9309,2616,9356,2559,9394,2491,9419,2411,9424,2316,9411,2231,9382,2154,9340,2088,9291,2035,9231,1990,9160,1955xe" filled="true" fillcolor="#231f20" stroked="false">
                <v:path arrowok="t"/>
                <v:fill type="solid"/>
              </v:shape>
            </v:group>
            <v:group style="position:absolute;left:8637;top:1955;width:765;height:763" coordorigin="8637,1955" coordsize="765,763">
              <v:shape style="position:absolute;left:8637;top:1955;width:765;height:763" coordorigin="8637,1955" coordsize="765,763" path="m9063,1955l8978,1955,8899,1970,8832,1998,8778,2034,8729,2080,8688,2136,8658,2201,8640,2276,8637,2360,8649,2436,8675,2504,8712,2562,8756,2611,8808,2653,8870,2687,8942,2710,9024,2717,9099,2709,9169,2688,9232,2654,9287,2609,9333,2556,9368,2494,9391,2425,9401,2351,9395,2270,9373,2195,9340,2130,9302,2079,9257,2036,9203,1998,9138,1970,9063,1955xe" filled="true" fillcolor="#ffffff" stroked="false">
                <v:path arrowok="t"/>
                <v:fill type="solid"/>
              </v:shape>
            </v:group>
            <v:group style="position:absolute;left:9100;top:1819;width:56;height:39" coordorigin="9100,1819" coordsize="56,39">
              <v:shape style="position:absolute;left:9100;top:1819;width:56;height:39" coordorigin="9100,1819" coordsize="56,39" path="m9134,1819l9120,1821,9116,1831,9109,1841,9102,1850,9100,1858,9113,1849,9142,1832,9155,1823,9143,1823,9134,1819xe" filled="true" fillcolor="#ffffff" stroked="false">
                <v:path arrowok="t"/>
                <v:fill type="solid"/>
              </v:shape>
            </v:group>
            <v:group style="position:absolute;left:8885;top:1823;width:56;height:33" coordorigin="8885,1823" coordsize="56,33">
              <v:shape style="position:absolute;left:8885;top:1823;width:56;height:33" coordorigin="8885,1823" coordsize="56,33" path="m8892,1823l8885,1828,8900,1834,8914,1843,8928,1851,8941,1856,8932,1847,8923,1838,8918,1827,8908,1827,8892,1823xe" filled="true" fillcolor="#ffffff" stroked="false">
                <v:path arrowok="t"/>
                <v:fill type="solid"/>
              </v:shape>
              <v:shape style="position:absolute;left:8885;top:1823;width:56;height:33" coordorigin="8885,1823" coordsize="56,33" path="m8918,1826l8908,1827,8918,1827,8918,1826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92.437988pt;margin-top:95.468567pt;width:40.75pt;height:46.8pt;mso-position-horizontal-relative:page;mso-position-vertical-relative:paragraph;z-index:2680;mso-wrap-distance-left:0;mso-wrap-distance-right:0" coordorigin="9849,1909" coordsize="815,936">
            <v:group style="position:absolute;left:9854;top:1914;width:805;height:926" coordorigin="9854,1914" coordsize="805,926">
              <v:shape style="position:absolute;left:9854;top:1914;width:805;height:926" coordorigin="9854,1914" coordsize="805,926" path="m10165,2081l10089,2089,10016,2113,9955,2153,9907,2206,9873,2269,9855,2341,9854,2418,9867,2487,9892,2554,9927,2616,9971,2673,10023,2724,10082,2767,10145,2801,10213,2825,10284,2838,10355,2840,10420,2832,10317,2832,10279,2827,10154,2794,10085,2758,10023,2711,9970,2655,9926,2592,9892,2526,9871,2457,9864,2387,9872,2306,9898,2235,9944,2176,10011,2128,10110,2096,10161,2092,10253,2092,10253,2087,10241,2087,10203,2082,10165,2081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501,2212l10468,2212,10481,2214,10487,2219,10547,2280,10595,2348,10629,2423,10647,2507,10644,2585,10622,2662,10579,2731,10514,2785,10425,2820,10317,2832,10420,2832,10488,2810,10550,2773,10601,2723,10635,2665,10654,2600,10658,2529,10649,2457,10628,2391,10596,2330,10556,2273,10509,2220,10503,2214,10501,2212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253,2092l10161,2092,10214,2095,10232,2097,10251,2148,10257,2177,10269,2201,10288,2219,10315,2232,10325,2235,10343,2244,10352,2247,10361,2250,10371,2251,10378,2248,10399,2240,10404,2238,10352,2238,10346,2235,10284,2203,10280,2195,10281,2190,10283,2179,10271,2179,10259,2136,10253,2092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315,2126l10295,2126,10418,2189,10391,2212,10379,2223,10367,2233,10362,2237,10352,2238,10404,2238,10407,2237,10382,2237,10378,2230,10393,2218,10409,2205,10424,2194,10441,2185,10458,2180,10419,2180,10334,2137,10315,2126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591,2160l10554,2160,10556,2164,10382,2237,10407,2237,10439,2223,10460,2215,10468,2212,10501,2212,10497,2210,10488,2202,10537,2182,10559,2172,10582,2163,10591,2160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351,2047l10336,2047,10445,2104,10419,2180,10458,2180,10466,2178,10429,2178,10440,2144,10485,2098,10492,2097,10456,2097,10441,2095,10426,2089,10406,2078,10365,2055,10351,2047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264,2004l10253,2004,10268,2047,10280,2090,10283,2133,10271,2179,10283,2179,10284,2175,10287,2160,10295,2126,10315,2126,10307,2122,10304,2120,10301,2110,10303,2107,10306,2100,10293,2100,10264,2004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580,2085l10561,2085,10570,2088,10576,2104,10580,2117,10589,2145,10429,2178,10466,2178,10469,2177,10497,2171,10554,2160,10591,2160,10598,2158,10600,2150,10595,2135,10585,2100,10580,2085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304,1945l10294,1945,10298,1961,10303,1977,10308,1992,10314,2006,10322,2032,10319,2055,10309,2078,10293,2100,10306,2100,10310,2092,10319,2077,10336,2047,10351,2047,10345,2043,10317,1987,10304,1945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435,1924l10392,1924,10404,1924,10416,1927,10427,1932,10454,1946,10539,1990,10567,2071,10505,2088,10486,2093,10471,2096,10456,2097,10492,2097,10509,2094,10532,2090,10561,2085,10580,2085,10564,2031,10554,1996,10552,1991,10548,1985,10544,1982,10435,1924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393,1914l10379,1917,10344,1925,10241,1949,10241,2087,10253,2087,10252,2048,10253,2004,10264,2004,10249,1955,10294,1945,10304,1945,10303,1943,10361,1931,10380,1926,10392,1924,10435,1924,10434,1924,10420,1918,10407,1915,10393,1914xe" filled="true" fillcolor="#231f20" stroked="false">
                <v:path arrowok="t"/>
                <v:fill type="solid"/>
              </v:shape>
              <v:shape style="position:absolute;left:10245;top:1920;width:349;height:323" type="#_x0000_t75" stroked="false">
                <v:imagedata r:id="rId78" o:title=""/>
              </v:shape>
            </v:group>
            <v:group style="position:absolute;left:9864;top:2092;width:783;height:740" coordorigin="9864,2092" coordsize="783,740">
              <v:shape style="position:absolute;left:9864;top:2092;width:783;height:740" coordorigin="9864,2092" coordsize="783,740" path="m10317,2832l10301,2830,10279,2827,10255,2823,10154,2794,10085,2758,10023,2711,9970,2655,9926,2592,9892,2526,9871,2457,9864,2387,9872,2306,9898,2235,9944,2176,10011,2128,10110,2096,10161,2092,10214,2095,10251,2148,10257,2177,10269,2201,10288,2219,10315,2232,10324,2235,10334,2240,10343,2244,10352,2247,10361,2250,10371,2251,10378,2248,10399,2240,10419,2231,10439,2223,10460,2215,10468,2212,10481,2214,10547,2280,10595,2348,10629,2423,10647,2507,10644,2585,10622,2662,10579,2731,10514,2785,10425,2820,10374,2828,10317,2832xe" filled="false" stroked="true" strokeweight=".455pt" strokecolor="#231f20">
                <v:path arrowok="t"/>
              </v:shape>
            </v:group>
            <v:group style="position:absolute;left:9854;top:1914;width:805;height:926" coordorigin="9854,1914" coordsize="805,926">
              <v:shape style="position:absolute;left:9854;top:1914;width:805;height:926" coordorigin="9854,1914" coordsize="805,926" path="m10488,2202l10513,2192,10537,2182,10559,2172,10582,2163,10598,2158,10600,2150,10595,2135,10585,2100,10574,2065,10564,2031,10554,1996,10489,1953,10461,1938,10434,1924,10420,1918,10407,1915,10393,1914,10379,1917,10344,1925,10309,1933,10275,1941,10241,1949,10241,2087,10203,2082,10127,2083,10016,2113,9955,2153,9907,2206,9873,2269,9855,2341,9854,2418,9867,2487,9892,2554,9927,2616,9971,2673,10023,2724,10082,2767,10145,2801,10213,2825,10284,2838,10355,2840,10423,2831,10488,2810,10550,2773,10601,2723,10635,2665,10654,2600,10658,2529,10649,2457,10628,2391,10596,2330,10556,2273,10509,2220,10497,2210,10488,2202xe" filled="false" stroked="true" strokeweight=".455pt" strokecolor="#231f20">
                <v:path arrowok="t"/>
              </v:shape>
            </v:group>
            <v:group style="position:absolute;left:9864;top:2092;width:783;height:740" coordorigin="9864,2092" coordsize="783,740">
              <v:shape style="position:absolute;left:9864;top:2092;width:783;height:740" coordorigin="9864,2092" coordsize="783,740" path="m10161,2092l10060,2108,9944,2176,9898,2235,9872,2306,9864,2387,9871,2457,9892,2526,9926,2592,9970,2655,10023,2711,10085,2758,10154,2794,10229,2818,10317,2832,10374,2828,10425,2820,10471,2806,10514,2785,10567,2742,10268,2742,10193,2725,10122,2694,10060,2649,10008,2592,9970,2525,9948,2436,9950,2391,9992,2296,10098,2238,10172,2231,10314,2231,10288,2219,10269,2201,10257,2177,10251,2149,10250,2142,10249,2136,10214,2095,10161,2092xe" filled="true" fillcolor="#ffffff" stroked="false">
                <v:path arrowok="t"/>
                <v:fill type="solid"/>
              </v:shape>
              <v:shape style="position:absolute;left:9864;top:2092;width:783;height:740" coordorigin="9864,2092" coordsize="783,740" path="m10314,2231l10172,2231,10208,2233,10246,2241,10322,2272,10390,2317,10447,2372,10488,2438,10511,2518,10508,2599,10479,2666,10424,2715,10344,2740,10268,2742,10567,2742,10579,2731,10622,2662,10644,2585,10647,2507,10629,2423,10595,2348,10547,2280,10518,2251,10371,2251,10361,2250,10352,2247,10343,2244,10324,2235,10315,2232,10314,2231xe" filled="true" fillcolor="#ffffff" stroked="false">
                <v:path arrowok="t"/>
                <v:fill type="solid"/>
              </v:shape>
              <v:shape style="position:absolute;left:9864;top:2092;width:783;height:740" coordorigin="9864,2092" coordsize="783,740" path="m10468,2212l10460,2215,10439,2223,10410,2235,10399,2240,10378,2248,10371,2251,10518,2251,10487,2219,10481,2214,10468,2212xe" filled="true" fillcolor="#ffffff" stroked="false">
                <v:path arrowok="t"/>
                <v:fill type="solid"/>
              </v:shape>
            </v:group>
            <v:group style="position:absolute;left:9948;top:2231;width:563;height:511" coordorigin="9948,2231" coordsize="563,511">
              <v:shape style="position:absolute;left:9948;top:2231;width:563;height:511" coordorigin="9948,2231" coordsize="563,511" path="m10172,2231l10246,2241,10322,2272,10390,2317,10447,2372,10488,2438,10511,2518,10508,2599,10479,2666,10424,2715,10344,2740,10268,2742,10193,2725,10122,2694,10060,2649,10008,2592,9970,2525,9948,2436,9950,2391,9992,2296,10098,2238,10172,2231xe" filled="false" stroked="true" strokeweight=".455pt" strokecolor="#231f20">
                <v:path arrowok="t"/>
              </v:shape>
            </v:group>
            <v:group style="position:absolute;left:9864;top:2092;width:783;height:740" coordorigin="9864,2092" coordsize="783,740">
              <v:shape style="position:absolute;left:9864;top:2092;width:783;height:740" coordorigin="9864,2092" coordsize="783,740" path="m10317,2832l10425,2820,10514,2785,10579,2731,10622,2662,10644,2585,10647,2507,10629,2423,10595,2348,10547,2280,10487,2219,10468,2212,10460,2215,10439,2223,10419,2231,10399,2240,10378,2248,10371,2251,10361,2250,10352,2247,10343,2244,10334,2240,10324,2235,10315,2232,10257,2177,10250,2142,10249,2136,10161,2092,10110,2096,10011,2128,9944,2176,9898,2235,9872,2306,9864,2387,9871,2457,9892,2526,9926,2592,9970,2655,10023,2711,10085,2758,10154,2794,10229,2818,10301,2830,10317,2832xe" filled="false" stroked="true" strokeweight=".455pt" strokecolor="#231f20">
                <v:path arrowok="t"/>
              </v:shape>
              <v:shape style="position:absolute;left:10245;top:1920;width:349;height:323" type="#_x0000_t75" stroked="false">
                <v:imagedata r:id="rId79" o:title=""/>
              </v:shape>
            </v:group>
            <v:group style="position:absolute;left:9948;top:2231;width:563;height:511" coordorigin="9948,2231" coordsize="563,511">
              <v:shape style="position:absolute;left:9948;top:2231;width:563;height:511" coordorigin="9948,2231" coordsize="563,511" path="m10172,2231l10098,2238,10037,2260,9962,2346,9948,2436,9955,2481,10008,2592,10060,2649,10122,2694,10193,2725,10268,2742,10344,2740,10363,2734,10293,2734,10226,2725,10163,2704,10107,2670,10055,2626,10014,2579,9983,2526,9965,2467,9960,2404,9964,2371,9975,2340,9993,2312,10018,2285,10031,2285,10034,2277,10088,2248,10155,2237,10227,2237,10208,2233,10172,2231xe" filled="true" fillcolor="#231f20" stroked="false">
                <v:path arrowok="t"/>
                <v:fill type="solid"/>
              </v:shape>
              <v:shape style="position:absolute;left:9948;top:2231;width:563;height:511" coordorigin="9948,2231" coordsize="563,511" path="m10492,2636l10483,2636,10478,2644,10476,2649,10473,2652,10437,2692,10394,2717,10346,2731,10293,2734,10363,2734,10424,2715,10479,2666,10492,2636xe" filled="true" fillcolor="#231f20" stroked="false">
                <v:path arrowok="t"/>
                <v:fill type="solid"/>
              </v:shape>
              <v:shape style="position:absolute;left:9948;top:2231;width:563;height:511" coordorigin="9948,2231" coordsize="563,511" path="m10031,2285l10018,2285,10025,2376,10051,2455,10096,2524,10160,2583,10235,2629,10313,2654,10395,2657,10426,2650,10382,2650,10352,2649,10255,2625,10169,2577,10112,2527,10068,2468,10040,2401,10029,2325,10029,2317,10029,2311,10029,2304,10029,2289,10031,2285xe" filled="true" fillcolor="#231f20" stroked="false">
                <v:path arrowok="t"/>
                <v:fill type="solid"/>
              </v:shape>
              <v:shape style="position:absolute;left:9948;top:2231;width:563;height:511" coordorigin="9948,2231" coordsize="563,511" path="m10227,2237l10155,2237,10189,2239,10258,2255,10320,2282,10377,2319,10427,2367,10465,2415,10503,2525,10503,2527,10501,2588,10442,2640,10382,2650,10426,2650,10483,2636,10492,2636,10508,2599,10511,2518,10488,2438,10447,2372,10390,2317,10322,2272,10246,2241,10227,2237xe" filled="true" fillcolor="#231f20" stroked="false">
                <v:path arrowok="t"/>
                <v:fill type="solid"/>
              </v:shape>
            </v:group>
            <v:group style="position:absolute;left:9960;top:2285;width:524;height:450" coordorigin="9960,2285" coordsize="524,450">
              <v:shape style="position:absolute;left:9960;top:2285;width:524;height:450" coordorigin="9960,2285" coordsize="524,450" path="m10018,2285l10025,2376,10051,2455,10096,2524,10160,2583,10235,2629,10313,2654,10395,2657,10483,2636,10478,2644,10437,2692,10346,2731,10293,2734,10226,2725,10163,2704,10107,2670,10055,2626,10014,2579,9983,2526,9965,2467,9960,2404,9964,2371,9975,2340,9993,2312,10018,2285xe" filled="false" stroked="true" strokeweight=".455pt" strokecolor="#231f20">
                <v:path arrowok="t"/>
              </v:shape>
            </v:group>
            <v:group style="position:absolute;left:10029;top:2237;width:475;height:413" coordorigin="10029,2237" coordsize="475,413">
              <v:shape style="position:absolute;left:10029;top:2237;width:475;height:413" coordorigin="10029,2237" coordsize="475,413" path="m10029,2325l10029,2318,10029,2311,10029,2304,10088,2248,10155,2237,10189,2239,10258,2255,10320,2282,10377,2319,10427,2367,10465,2415,10503,2525,10501,2588,10442,2640,10382,2650,10352,2649,10255,2625,10169,2577,10112,2527,10068,2468,10040,2401,10029,2325xe" filled="false" stroked="true" strokeweight=".455pt" strokecolor="#231f20">
                <v:path arrowok="t"/>
              </v:shape>
            </v:group>
            <v:group style="position:absolute;left:9948;top:2231;width:563;height:511" coordorigin="9948,2231" coordsize="563,511">
              <v:shape style="position:absolute;left:9948;top:2231;width:563;height:511" coordorigin="9948,2231" coordsize="563,511" path="m10172,2231l10098,2238,10037,2260,9962,2346,9948,2436,9955,2481,10008,2592,10060,2649,10122,2694,10193,2725,10268,2742,10344,2740,10424,2715,10479,2666,10508,2599,10511,2518,10488,2438,10447,2372,10390,2317,10322,2272,10246,2241,10172,2231xe" filled="false" stroked="true" strokeweight=".455pt" strokecolor="#231f20">
                <v:path arrowok="t"/>
              </v:shape>
            </v:group>
            <v:group style="position:absolute;left:9960;top:2285;width:524;height:450" coordorigin="9960,2285" coordsize="524,450">
              <v:shape style="position:absolute;left:9960;top:2285;width:524;height:450" coordorigin="9960,2285" coordsize="524,450" path="m10018,2285l9993,2312,9975,2340,9964,2371,9960,2404,9965,2467,9983,2526,10014,2579,10055,2626,10107,2670,10163,2704,10226,2725,10293,2734,10346,2731,10394,2717,10437,2692,10469,2657,10395,2657,10313,2654,10235,2629,10160,2583,10096,2524,10051,2455,10025,2376,10018,2285xe" filled="true" fillcolor="#ffffff" stroked="false">
                <v:path arrowok="t"/>
                <v:fill type="solid"/>
              </v:shape>
              <v:shape style="position:absolute;left:9960;top:2285;width:524;height:450" coordorigin="9960,2285" coordsize="524,450" path="m10483,2636l10395,2657,10469,2657,10473,2652,10476,2649,10478,2644,10483,2636xe" filled="true" fillcolor="#ffffff" stroked="false">
                <v:path arrowok="t"/>
                <v:fill type="solid"/>
              </v:shape>
            </v:group>
            <v:group style="position:absolute;left:9960;top:2285;width:524;height:450" coordorigin="9960,2285" coordsize="524,450">
              <v:shape style="position:absolute;left:9960;top:2285;width:524;height:450" coordorigin="9960,2285" coordsize="524,450" path="m10018,2285l9993,2312,9975,2340,9964,2371,9960,2404,9965,2467,9983,2526,10014,2579,10055,2626,10107,2670,10163,2704,10226,2725,10293,2734,10346,2731,10437,2692,10478,2644,10483,2636,10395,2657,10313,2654,10235,2629,10160,2583,10096,2524,10051,2455,10025,2376,10018,2285xe" filled="false" stroked="true" strokeweight=".45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Quantos anéis Beatriz tem, no total, para</w:t>
      </w:r>
      <w:r>
        <w:rPr>
          <w:color w:val="231F20"/>
          <w:spacing w:val="-1"/>
        </w:rPr>
        <w:t> </w:t>
      </w:r>
      <w:r>
        <w:rPr>
          <w:color w:val="231F20"/>
        </w:rPr>
        <w:t>vender?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17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57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abaixo alguns soldados enfileirados para um</w:t>
      </w:r>
      <w:r>
        <w:rPr>
          <w:color w:val="231F20"/>
          <w:spacing w:val="-2"/>
        </w:rPr>
        <w:t> </w:t>
      </w:r>
      <w:r>
        <w:rPr>
          <w:color w:val="231F20"/>
        </w:rPr>
        <w:t>desfile.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87.036919pt;margin-top:14.431329pt;width:420.7pt;height:271.05pt;mso-position-horizontal-relative:page;mso-position-vertical-relative:paragraph;z-index:2704;mso-wrap-distance-left:0;mso-wrap-distance-right:0" coordorigin="1741,289" coordsize="8414,5421">
            <v:shape style="position:absolute;left:1741;top:289;width:1750;height:3540" type="#_x0000_t75" stroked="false">
              <v:imagedata r:id="rId81" o:title=""/>
            </v:shape>
            <v:shape style="position:absolute;left:2021;top:2763;width:108;height:386" type="#_x0000_t75" stroked="false">
              <v:imagedata r:id="rId82" o:title=""/>
            </v:shape>
            <v:shape style="position:absolute;left:2934;top:2642;width:255;height:127" type="#_x0000_t75" stroked="false">
              <v:imagedata r:id="rId83" o:title=""/>
            </v:shape>
            <v:group style="position:absolute;left:2177;top:3700;width:615;height:101" coordorigin="2177,3700" coordsize="615,101">
              <v:shape style="position:absolute;left:2177;top:3700;width:615;height:101" coordorigin="2177,3700" coordsize="615,101" path="m2177,3744l2232,3785,2334,3797,2413,3800,2491,3799,2570,3794,2648,3789,2719,3772,2482,3772,2425,3769,2311,3758,2278,3755,2177,3744xe" filled="true" fillcolor="#ffffff" stroked="false">
                <v:path arrowok="t"/>
                <v:fill type="solid"/>
              </v:shape>
              <v:shape style="position:absolute;left:2177;top:3700;width:615;height:101" coordorigin="2177,3700" coordsize="615,101" path="m2791,3700l2733,3737,2669,3755,2537,3769,2482,3772,2719,3772,2779,3747,2792,3721,2791,3700xe" filled="true" fillcolor="#ffffff" stroked="false">
                <v:path arrowok="t"/>
                <v:fill type="solid"/>
              </v:shape>
              <v:shape style="position:absolute;left:3153;top:2700;width:161;height:277" type="#_x0000_t75" stroked="false">
                <v:imagedata r:id="rId84" o:title=""/>
              </v:shape>
              <v:shape style="position:absolute;left:3005;top:2396;width:168;height:122" type="#_x0000_t75" stroked="false">
                <v:imagedata r:id="rId85" o:title=""/>
              </v:shape>
              <v:shape style="position:absolute;left:2756;top:2677;width:157;height:116" type="#_x0000_t75" stroked="false">
                <v:imagedata r:id="rId86" o:title=""/>
              </v:shape>
              <v:shape style="position:absolute;left:3229;top:1617;width:152;height:191" type="#_x0000_t75" stroked="false">
                <v:imagedata r:id="rId87" o:title=""/>
              </v:shape>
            </v:group>
            <v:group style="position:absolute;left:2818;top:3676;width:421;height:67" coordorigin="2818,3676" coordsize="421,67">
              <v:shape style="position:absolute;left:2818;top:3676;width:421;height:67" coordorigin="2818,3676" coordsize="421,67" path="m2824,3691l2818,3701,2825,3707,2832,3715,2840,3718,2913,3735,2987,3742,3062,3741,3136,3737,3213,3723,3235,3708,2987,3708,2906,3703,2824,3691xe" filled="true" fillcolor="#ffffff" stroked="false">
                <v:path arrowok="t"/>
                <v:fill type="solid"/>
              </v:shape>
              <v:shape style="position:absolute;left:2818;top:3676;width:421;height:67" coordorigin="2818,3676" coordsize="421,67" path="m3230,3676l3149,3694,3068,3704,2987,3708,3235,3708,3239,3703,3238,3690,3230,3676xe" filled="true" fillcolor="#ffffff" stroked="false">
                <v:path arrowok="t"/>
                <v:fill type="solid"/>
              </v:shape>
            </v:group>
            <v:group style="position:absolute;left:2053;top:2622;width:125;height:110" coordorigin="2053,2622" coordsize="125,110">
              <v:shape style="position:absolute;left:2053;top:2622;width:125;height:110" coordorigin="2053,2622" coordsize="125,110" path="m2060,2622l2059,2642,2057,2661,2055,2680,2053,2698,2053,2711,2057,2721,2065,2728,2076,2731,2097,2732,2119,2731,2161,2730,2162,2730,2163,2727,2167,2701,2177,2630,2060,2622xe" filled="true" fillcolor="#ffffff" stroked="false">
                <v:path arrowok="t"/>
                <v:fill type="solid"/>
              </v:shape>
            </v:group>
            <v:group style="position:absolute;left:2699;top:3393;width:334;height:64" coordorigin="2699,3393" coordsize="334,64">
              <v:shape style="position:absolute;left:2699;top:3393;width:334;height:64" coordorigin="2699,3393" coordsize="334,64" path="m2712,3399l2710,3405,2699,3419,2702,3427,2761,3456,2774,3457,2787,3456,2882,3447,2977,3435,3022,3416,2794,3416,2712,3399xe" filled="true" fillcolor="#ffffff" stroked="false">
                <v:path arrowok="t"/>
                <v:fill type="solid"/>
              </v:shape>
              <v:shape style="position:absolute;left:2699;top:3393;width:334;height:64" coordorigin="2699,3393" coordsize="334,64" path="m3033,3393l2875,3415,2794,3416,3022,3416,3025,3414,3033,3393xe" filled="true" fillcolor="#ffffff" stroked="false">
                <v:path arrowok="t"/>
                <v:fill type="solid"/>
              </v:shape>
            </v:group>
            <v:group style="position:absolute;left:2801;top:1996;width:153;height:227" coordorigin="2801,1996" coordsize="153,227">
              <v:shape style="position:absolute;left:2801;top:1996;width:153;height:227" coordorigin="2801,1996" coordsize="153,227" path="m2812,2109l2801,2140,2809,2168,2823,2195,2832,2223,2873,2171,2899,2126,2850,2126,2834,2123,2812,2109xe" filled="true" fillcolor="#ffffff" stroked="false">
                <v:path arrowok="t"/>
                <v:fill type="solid"/>
              </v:shape>
              <v:shape style="position:absolute;left:2801;top:1996;width:153;height:227" coordorigin="2801,1996" coordsize="153,227" path="m2954,1996l2898,2047,2895,2060,2890,2073,2884,2085,2877,2097,2864,2118,2850,2126,2899,2126,2906,2116,2933,2058,2954,1996xe" filled="true" fillcolor="#ffffff" stroked="false">
                <v:path arrowok="t"/>
                <v:fill type="solid"/>
              </v:shape>
            </v:group>
            <v:group style="position:absolute;left:2359;top:3408;width:317;height:54" coordorigin="2359,3408" coordsize="317,54">
              <v:shape style="position:absolute;left:2359;top:3408;width:317;height:54" coordorigin="2359,3408" coordsize="317,54" path="m2367,3408l2359,3427,2365,3438,2377,3445,2392,3450,2458,3461,2523,3461,2588,3454,2661,3442,2668,3432,2676,3426,2646,3425,2520,3425,2443,3422,2367,3408xe" filled="true" fillcolor="#ffffff" stroked="false">
                <v:path arrowok="t"/>
                <v:fill type="solid"/>
              </v:shape>
              <v:shape style="position:absolute;left:2359;top:3408;width:317;height:54" coordorigin="2359,3408" coordsize="317,54" path="m2598,3423l2520,3425,2646,3425,2598,3423xe" filled="true" fillcolor="#ffffff" stroked="false">
                <v:path arrowok="t"/>
                <v:fill type="solid"/>
              </v:shape>
            </v:group>
            <v:group style="position:absolute;left:2588;top:2034;width:176;height:189" coordorigin="2588,2034" coordsize="176,189">
              <v:shape style="position:absolute;left:2588;top:2034;width:176;height:189" coordorigin="2588,2034" coordsize="176,189" path="m2611,2034l2657,2141,2701,2184,2752,2222,2760,2193,2764,2166,2757,2142,2753,2138,2703,2138,2691,2131,2657,2079,2652,2067,2642,2048,2629,2037,2611,2034xe" filled="true" fillcolor="#ffffff" stroked="false">
                <v:path arrowok="t"/>
                <v:fill type="solid"/>
              </v:shape>
              <v:shape style="position:absolute;left:2588;top:2034;width:176;height:189" coordorigin="2588,2034" coordsize="176,189" path="m2734,2120l2716,2134,2703,2138,2753,2138,2734,2120xe" filled="true" fillcolor="#ffffff" stroked="false">
                <v:path arrowok="t"/>
                <v:fill type="solid"/>
              </v:shape>
            </v:group>
            <v:group style="position:absolute;left:2967;top:2315;width:176;height:54" coordorigin="2967,2315" coordsize="176,54">
              <v:shape style="position:absolute;left:2967;top:2315;width:176;height:54" coordorigin="2967,2315" coordsize="176,54" path="m3090,2315l3070,2316,3051,2318,3032,2319,2969,2347,2967,2369,3142,2369,3138,2339,3131,2323,3116,2316,3090,2315xe" filled="true" fillcolor="#d1d3d4" stroked="false">
                <v:path arrowok="t"/>
                <v:fill type="solid"/>
              </v:shape>
              <v:shape style="position:absolute;left:2811;top:1217;width:171;height:121" type="#_x0000_t75" stroked="false">
                <v:imagedata r:id="rId88" o:title=""/>
              </v:shape>
              <v:shape style="position:absolute;left:3196;top:970;width:119;height:131" type="#_x0000_t75" stroked="false">
                <v:imagedata r:id="rId89" o:title=""/>
              </v:shape>
            </v:group>
            <v:group style="position:absolute;left:2655;top:2034;width:118;height:78" coordorigin="2655,2034" coordsize="118,78">
              <v:shape style="position:absolute;left:2655;top:2034;width:118;height:78" coordorigin="2655,2034" coordsize="118,78" path="m2655,2034l2709,2111,2773,2040,2655,2034xe" filled="true" fillcolor="#ffffff" stroked="false">
                <v:path arrowok="t"/>
                <v:fill type="solid"/>
              </v:shape>
            </v:group>
            <v:group style="position:absolute;left:2092;top:2522;width:59;height:77" coordorigin="2092,2522" coordsize="59,77">
              <v:shape style="position:absolute;left:2092;top:2522;width:59;height:77" coordorigin="2092,2522" coordsize="59,77" path="m2102,2522l2099,2536,2097,2547,2093,2570,2093,2582,2092,2593,2126,2598,2144,2593,2151,2572,2148,2533,2102,2522xe" filled="true" fillcolor="#ffffff" stroked="false">
                <v:path arrowok="t"/>
                <v:fill type="solid"/>
              </v:shape>
            </v:group>
            <v:group style="position:absolute;left:2803;top:2015;width:91;height:93" coordorigin="2803,2015" coordsize="91,93">
              <v:shape style="position:absolute;left:2803;top:2015;width:91;height:93" coordorigin="2803,2015" coordsize="91,93" path="m2893,2015l2803,2033,2853,2108,2893,2015xe" filled="true" fillcolor="#ffffff" stroked="false">
                <v:path arrowok="t"/>
                <v:fill type="solid"/>
              </v:shape>
            </v:group>
            <v:group style="position:absolute;left:2127;top:1630;width:57;height:43" coordorigin="2127,1630" coordsize="57,43">
              <v:shape style="position:absolute;left:2127;top:1630;width:57;height:43" coordorigin="2127,1630" coordsize="57,43" path="m2147,1630l2127,1669,2184,1672,2147,1630xe" filled="true" fillcolor="#ffffff" stroked="false">
                <v:path arrowok="t"/>
                <v:fill type="solid"/>
              </v:shape>
            </v:group>
            <v:group style="position:absolute;left:2557;top:1773;width:435;height:137" coordorigin="2557,1773" coordsize="435,137">
              <v:shape style="position:absolute;left:2557;top:1773;width:435;height:137" coordorigin="2557,1773" coordsize="435,137" path="m2695,1857l2618,1857,2631,1860,2644,1865,2694,1887,2745,1903,2798,1909,2853,1903,2882,1896,2911,1886,2933,1877,2790,1877,2715,1865,2695,1857xe" filled="true" fillcolor="#231f20" stroked="false">
                <v:path arrowok="t"/>
                <v:fill type="solid"/>
              </v:shape>
              <v:shape style="position:absolute;left:2557;top:1773;width:435;height:137" coordorigin="2557,1773" coordsize="435,137" path="m2986,1817l2929,1851,2862,1872,2790,1877,2933,1877,2988,1847,2991,1834,2986,1817xe" filled="true" fillcolor="#231f20" stroked="false">
                <v:path arrowok="t"/>
                <v:fill type="solid"/>
              </v:shape>
              <v:shape style="position:absolute;left:2557;top:1773;width:435;height:137" coordorigin="2557,1773" coordsize="435,137" path="m2657,1773l2557,1865,2571,1865,2583,1869,2591,1864,2605,1858,2618,1857,2695,1857,2641,1834,2657,1806,2664,1791,2663,1781,2657,1773xe" filled="true" fillcolor="#231f20" stroked="false">
                <v:path arrowok="t"/>
                <v:fill type="solid"/>
              </v:shape>
              <v:shape style="position:absolute;left:2839;top:1586;width:118;height:110" type="#_x0000_t75" stroked="false">
                <v:imagedata r:id="rId90" o:title=""/>
              </v:shape>
            </v:group>
            <v:group style="position:absolute;left:3003;top:1501;width:75;height:79" coordorigin="3003,1501" coordsize="75,79">
              <v:shape style="position:absolute;left:3003;top:1501;width:75;height:79" coordorigin="3003,1501" coordsize="75,79" path="m3061,1501l3046,1501,3036,1505,3027,1514,3016,1524,3003,1535,3015,1551,3026,1565,3036,1576,3045,1580,3059,1576,3069,1566,3075,1552,3077,1535,3076,1520,3071,1508,3061,1501xe" filled="true" fillcolor="#231f20" stroked="false">
                <v:path arrowok="t"/>
                <v:fill type="solid"/>
              </v:shape>
            </v:group>
            <v:group style="position:absolute;left:2568;top:1528;width:72;height:82" coordorigin="2568,1528" coordsize="72,82">
              <v:shape style="position:absolute;left:2568;top:1528;width:72;height:82" coordorigin="2568,1528" coordsize="72,82" path="m2597,1528l2582,1531,2572,1541,2568,1555,2569,1570,2574,1580,2582,1590,2591,1600,2599,1610,2640,1568,2627,1555,2617,1542,2607,1532,2597,1528xe" filled="true" fillcolor="#231f20" stroked="false">
                <v:path arrowok="t"/>
                <v:fill type="solid"/>
              </v:shape>
              <v:shape style="position:absolute;left:2371;top:2291;width:264;height:292" type="#_x0000_t75" stroked="false">
                <v:imagedata r:id="rId91" o:title=""/>
              </v:shape>
              <v:shape style="position:absolute;left:2961;top:769;width:1750;height:3540" type="#_x0000_t75" stroked="false">
                <v:imagedata r:id="rId92" o:title=""/>
              </v:shape>
              <v:shape style="position:absolute;left:3241;top:3243;width:108;height:386" type="#_x0000_t75" stroked="false">
                <v:imagedata r:id="rId93" o:title=""/>
              </v:shape>
              <v:shape style="position:absolute;left:4154;top:3122;width:255;height:127" type="#_x0000_t75" stroked="false">
                <v:imagedata r:id="rId83" o:title=""/>
              </v:shape>
            </v:group>
            <v:group style="position:absolute;left:3397;top:4180;width:615;height:101" coordorigin="3397,4180" coordsize="615,101">
              <v:shape style="position:absolute;left:3397;top:4180;width:615;height:101" coordorigin="3397,4180" coordsize="615,101" path="m3397,4224l3452,4265,3554,4277,3633,4280,3711,4279,3790,4274,3868,4269,3939,4252,3702,4252,3645,4249,3531,4238,3498,4235,3397,4224xe" filled="true" fillcolor="#ffffff" stroked="false">
                <v:path arrowok="t"/>
                <v:fill type="solid"/>
              </v:shape>
              <v:shape style="position:absolute;left:3397;top:4180;width:615;height:101" coordorigin="3397,4180" coordsize="615,101" path="m4011,4180l3953,4217,3889,4235,3757,4249,3702,4252,3939,4252,3999,4227,4012,4201,4011,4180xe" filled="true" fillcolor="#ffffff" stroked="false">
                <v:path arrowok="t"/>
                <v:fill type="solid"/>
              </v:shape>
              <v:shape style="position:absolute;left:4373;top:3180;width:161;height:277" type="#_x0000_t75" stroked="false">
                <v:imagedata r:id="rId84" o:title=""/>
              </v:shape>
              <v:shape style="position:absolute;left:4225;top:2876;width:168;height:122" type="#_x0000_t75" stroked="false">
                <v:imagedata r:id="rId94" o:title=""/>
              </v:shape>
              <v:shape style="position:absolute;left:3976;top:3157;width:157;height:116" type="#_x0000_t75" stroked="false">
                <v:imagedata r:id="rId86" o:title=""/>
              </v:shape>
              <v:shape style="position:absolute;left:4449;top:2097;width:152;height:191" type="#_x0000_t75" stroked="false">
                <v:imagedata r:id="rId95" o:title=""/>
              </v:shape>
            </v:group>
            <v:group style="position:absolute;left:4038;top:4156;width:421;height:67" coordorigin="4038,4156" coordsize="421,67">
              <v:shape style="position:absolute;left:4038;top:4156;width:421;height:67" coordorigin="4038,4156" coordsize="421,67" path="m4044,4171l4038,4181,4045,4187,4052,4195,4060,4198,4133,4215,4207,4222,4282,4221,4356,4217,4433,4203,4455,4188,4207,4188,4126,4183,4044,4171xe" filled="true" fillcolor="#ffffff" stroked="false">
                <v:path arrowok="t"/>
                <v:fill type="solid"/>
              </v:shape>
              <v:shape style="position:absolute;left:4038;top:4156;width:421;height:67" coordorigin="4038,4156" coordsize="421,67" path="m4450,4156l4369,4174,4288,4184,4207,4188,4455,4188,4459,4183,4458,4170,4450,4156xe" filled="true" fillcolor="#ffffff" stroked="false">
                <v:path arrowok="t"/>
                <v:fill type="solid"/>
              </v:shape>
            </v:group>
            <v:group style="position:absolute;left:3273;top:3102;width:124;height:110" coordorigin="3273,3102" coordsize="124,110">
              <v:shape style="position:absolute;left:3273;top:3102;width:124;height:110" coordorigin="3273,3102" coordsize="124,110" path="m3280,3102l3279,3122,3277,3141,3275,3160,3273,3178,3273,3191,3277,3201,3285,3208,3296,3211,3317,3212,3339,3211,3381,3210,3382,3210,3383,3207,3387,3181,3397,3110,3280,3102xe" filled="true" fillcolor="#ffffff" stroked="false">
                <v:path arrowok="t"/>
                <v:fill type="solid"/>
              </v:shape>
            </v:group>
            <v:group style="position:absolute;left:3919;top:3873;width:334;height:64" coordorigin="3919,3873" coordsize="334,64">
              <v:shape style="position:absolute;left:3919;top:3873;width:334;height:64" coordorigin="3919,3873" coordsize="334,64" path="m3932,3879l3930,3885,3919,3899,3923,3907,3981,3936,3994,3937,4007,3936,4102,3927,4197,3915,4242,3896,4014,3896,3932,3879xe" filled="true" fillcolor="#ffffff" stroked="false">
                <v:path arrowok="t"/>
                <v:fill type="solid"/>
              </v:shape>
              <v:shape style="position:absolute;left:3919;top:3873;width:334;height:64" coordorigin="3919,3873" coordsize="334,64" path="m4253,3873l4095,3895,4014,3896,4242,3896,4245,3894,4253,3873xe" filled="true" fillcolor="#ffffff" stroked="false">
                <v:path arrowok="t"/>
                <v:fill type="solid"/>
              </v:shape>
            </v:group>
            <v:group style="position:absolute;left:4021;top:2476;width:153;height:227" coordorigin="4021,2476" coordsize="153,227">
              <v:shape style="position:absolute;left:4021;top:2476;width:153;height:227" coordorigin="4021,2476" coordsize="153,227" path="m4032,2589l4021,2620,4029,2648,4043,2675,4052,2703,4093,2651,4119,2606,4070,2606,4054,2603,4032,2589xe" filled="true" fillcolor="#ffffff" stroked="false">
                <v:path arrowok="t"/>
                <v:fill type="solid"/>
              </v:shape>
              <v:shape style="position:absolute;left:4021;top:2476;width:153;height:227" coordorigin="4021,2476" coordsize="153,227" path="m4174,2476l4118,2527,4115,2540,4110,2553,4104,2565,4097,2577,4084,2598,4070,2606,4119,2606,4126,2596,4153,2538,4174,2476xe" filled="true" fillcolor="#ffffff" stroked="false">
                <v:path arrowok="t"/>
                <v:fill type="solid"/>
              </v:shape>
            </v:group>
            <v:group style="position:absolute;left:3579;top:3888;width:317;height:54" coordorigin="3579,3888" coordsize="317,54">
              <v:shape style="position:absolute;left:3579;top:3888;width:317;height:54" coordorigin="3579,3888" coordsize="317,54" path="m3587,3888l3579,3907,3585,3918,3597,3925,3612,3930,3678,3941,3743,3941,3808,3934,3881,3922,3888,3912,3896,3906,3866,3905,3740,3905,3663,3902,3587,3888xe" filled="true" fillcolor="#ffffff" stroked="false">
                <v:path arrowok="t"/>
                <v:fill type="solid"/>
              </v:shape>
              <v:shape style="position:absolute;left:3579;top:3888;width:317;height:54" coordorigin="3579,3888" coordsize="317,54" path="m3818,3903l3740,3905,3866,3905,3818,3903xe" filled="true" fillcolor="#ffffff" stroked="false">
                <v:path arrowok="t"/>
                <v:fill type="solid"/>
              </v:shape>
            </v:group>
            <v:group style="position:absolute;left:3808;top:2514;width:176;height:189" coordorigin="3808,2514" coordsize="176,189">
              <v:shape style="position:absolute;left:3808;top:2514;width:176;height:189" coordorigin="3808,2514" coordsize="176,189" path="m3831,2514l3877,2621,3921,2664,3972,2702,3980,2673,3984,2646,3977,2622,3973,2618,3923,2618,3911,2611,3877,2559,3872,2547,3862,2528,3849,2517,3831,2514xe" filled="true" fillcolor="#ffffff" stroked="false">
                <v:path arrowok="t"/>
                <v:fill type="solid"/>
              </v:shape>
              <v:shape style="position:absolute;left:3808;top:2514;width:176;height:189" coordorigin="3808,2514" coordsize="176,189" path="m3954,2600l3936,2614,3923,2618,3973,2618,3954,2600xe" filled="true" fillcolor="#ffffff" stroked="false">
                <v:path arrowok="t"/>
                <v:fill type="solid"/>
              </v:shape>
            </v:group>
            <v:group style="position:absolute;left:4187;top:2795;width:176;height:54" coordorigin="4187,2795" coordsize="176,54">
              <v:shape style="position:absolute;left:4187;top:2795;width:176;height:54" coordorigin="4187,2795" coordsize="176,54" path="m4310,2795l4290,2796,4271,2798,4252,2799,4189,2827,4187,2849,4362,2849,4358,2819,4351,2803,4336,2796,4310,2795xe" filled="true" fillcolor="#bcbec0" stroked="false">
                <v:path arrowok="t"/>
                <v:fill type="solid"/>
              </v:shape>
              <v:shape style="position:absolute;left:4031;top:1697;width:171;height:121" type="#_x0000_t75" stroked="false">
                <v:imagedata r:id="rId96" o:title=""/>
              </v:shape>
              <v:shape style="position:absolute;left:4416;top:1450;width:119;height:131" type="#_x0000_t75" stroked="false">
                <v:imagedata r:id="rId97" o:title=""/>
              </v:shape>
            </v:group>
            <v:group style="position:absolute;left:3875;top:2514;width:118;height:78" coordorigin="3875,2514" coordsize="118,78">
              <v:shape style="position:absolute;left:3875;top:2514;width:118;height:78" coordorigin="3875,2514" coordsize="118,78" path="m3875,2514l3929,2591,3993,2520,3875,2514xe" filled="true" fillcolor="#ffffff" stroked="false">
                <v:path arrowok="t"/>
                <v:fill type="solid"/>
              </v:shape>
            </v:group>
            <v:group style="position:absolute;left:3312;top:3002;width:59;height:77" coordorigin="3312,3002" coordsize="59,77">
              <v:shape style="position:absolute;left:3312;top:3002;width:59;height:77" coordorigin="3312,3002" coordsize="59,77" path="m3322,3002l3319,3016,3317,3027,3313,3050,3313,3062,3312,3073,3346,3078,3364,3073,3371,3052,3368,3013,3322,3002xe" filled="true" fillcolor="#ffffff" stroked="false">
                <v:path arrowok="t"/>
                <v:fill type="solid"/>
              </v:shape>
            </v:group>
            <v:group style="position:absolute;left:4023;top:2495;width:91;height:93" coordorigin="4023,2495" coordsize="91,93">
              <v:shape style="position:absolute;left:4023;top:2495;width:91;height:93" coordorigin="4023,2495" coordsize="91,93" path="m4113,2495l4023,2513,4073,2588,4113,2495xe" filled="true" fillcolor="#ffffff" stroked="false">
                <v:path arrowok="t"/>
                <v:fill type="solid"/>
              </v:shape>
            </v:group>
            <v:group style="position:absolute;left:3347;top:2110;width:57;height:43" coordorigin="3347,2110" coordsize="57,43">
              <v:shape style="position:absolute;left:3347;top:2110;width:57;height:43" coordorigin="3347,2110" coordsize="57,43" path="m3367,2110l3347,2149,3404,2152,3367,2110xe" filled="true" fillcolor="#ffffff" stroked="false">
                <v:path arrowok="t"/>
                <v:fill type="solid"/>
              </v:shape>
            </v:group>
            <v:group style="position:absolute;left:3777;top:2253;width:435;height:137" coordorigin="3777,2253" coordsize="435,137">
              <v:shape style="position:absolute;left:3777;top:2253;width:435;height:137" coordorigin="3777,2253" coordsize="435,137" path="m3915,2337l3838,2337,3851,2340,3864,2345,3914,2367,3965,2383,4018,2389,4073,2383,4102,2376,4131,2366,4153,2357,4010,2357,3935,2345,3915,2337xe" filled="true" fillcolor="#231f20" stroked="false">
                <v:path arrowok="t"/>
                <v:fill type="solid"/>
              </v:shape>
              <v:shape style="position:absolute;left:3777;top:2253;width:435;height:137" coordorigin="3777,2253" coordsize="435,137" path="m4206,2297l4149,2331,4082,2352,4010,2357,4153,2357,4208,2327,4211,2314,4206,2297xe" filled="true" fillcolor="#231f20" stroked="false">
                <v:path arrowok="t"/>
                <v:fill type="solid"/>
              </v:shape>
              <v:shape style="position:absolute;left:3777;top:2253;width:435;height:137" coordorigin="3777,2253" coordsize="435,137" path="m3877,2253l3777,2345,3791,2345,3803,2349,3811,2344,3825,2338,3838,2337,3915,2337,3861,2314,3877,2286,3884,2271,3883,2261,3877,2253xe" filled="true" fillcolor="#231f20" stroked="false">
                <v:path arrowok="t"/>
                <v:fill type="solid"/>
              </v:shape>
              <v:shape style="position:absolute;left:4059;top:2066;width:118;height:110" type="#_x0000_t75" stroked="false">
                <v:imagedata r:id="rId98" o:title=""/>
              </v:shape>
            </v:group>
            <v:group style="position:absolute;left:4223;top:1981;width:75;height:79" coordorigin="4223,1981" coordsize="75,79">
              <v:shape style="position:absolute;left:4223;top:1981;width:75;height:79" coordorigin="4223,1981" coordsize="75,79" path="m4281,1981l4266,1981,4256,1985,4247,1994,4236,2004,4223,2015,4235,2031,4246,2045,4256,2056,4265,2060,4279,2056,4289,2046,4295,2032,4297,2015,4296,2000,4291,1988,4281,1981xe" filled="true" fillcolor="#231f20" stroked="false">
                <v:path arrowok="t"/>
                <v:fill type="solid"/>
              </v:shape>
            </v:group>
            <v:group style="position:absolute;left:3788;top:2008;width:72;height:82" coordorigin="3788,2008" coordsize="72,82">
              <v:shape style="position:absolute;left:3788;top:2008;width:72;height:82" coordorigin="3788,2008" coordsize="72,82" path="m3817,2008l3802,2011,3792,2021,3788,2035,3789,2050,3794,2060,3802,2070,3811,2080,3819,2090,3860,2048,3847,2035,3837,2022,3827,2012,3817,2008xe" filled="true" fillcolor="#231f20" stroked="false">
                <v:path arrowok="t"/>
                <v:fill type="solid"/>
              </v:shape>
              <v:shape style="position:absolute;left:3591;top:2771;width:264;height:292" type="#_x0000_t75" stroked="false">
                <v:imagedata r:id="rId99" o:title=""/>
              </v:shape>
              <v:shape style="position:absolute;left:4301;top:1169;width:1750;height:3540" type="#_x0000_t75" stroked="false">
                <v:imagedata r:id="rId100" o:title=""/>
              </v:shape>
              <v:shape style="position:absolute;left:4581;top:3643;width:108;height:386" type="#_x0000_t75" stroked="false">
                <v:imagedata r:id="rId101" o:title=""/>
              </v:shape>
              <v:shape style="position:absolute;left:5494;top:3522;width:255;height:127" type="#_x0000_t75" stroked="false">
                <v:imagedata r:id="rId83" o:title=""/>
              </v:shape>
            </v:group>
            <v:group style="position:absolute;left:4737;top:4580;width:615;height:101" coordorigin="4737,4580" coordsize="615,101">
              <v:shape style="position:absolute;left:4737;top:4580;width:615;height:101" coordorigin="4737,4580" coordsize="615,101" path="m4737,4624l4792,4665,4894,4677,4973,4680,5051,4679,5130,4674,5208,4669,5279,4652,5042,4652,4985,4649,4871,4638,4838,4635,4737,4624xe" filled="true" fillcolor="#ffffff" stroked="false">
                <v:path arrowok="t"/>
                <v:fill type="solid"/>
              </v:shape>
              <v:shape style="position:absolute;left:4737;top:4580;width:615;height:101" coordorigin="4737,4580" coordsize="615,101" path="m5351,4580l5293,4617,5229,4635,5097,4649,5042,4652,5279,4652,5339,4627,5352,4601,5351,4580xe" filled="true" fillcolor="#ffffff" stroked="false">
                <v:path arrowok="t"/>
                <v:fill type="solid"/>
              </v:shape>
              <v:shape style="position:absolute;left:5713;top:3580;width:161;height:277" type="#_x0000_t75" stroked="false">
                <v:imagedata r:id="rId102" o:title=""/>
              </v:shape>
              <v:shape style="position:absolute;left:5565;top:3276;width:168;height:122" type="#_x0000_t75" stroked="false">
                <v:imagedata r:id="rId103" o:title=""/>
              </v:shape>
              <v:shape style="position:absolute;left:5316;top:3557;width:157;height:116" type="#_x0000_t75" stroked="false">
                <v:imagedata r:id="rId104" o:title=""/>
              </v:shape>
              <v:shape style="position:absolute;left:5789;top:2497;width:152;height:191" type="#_x0000_t75" stroked="false">
                <v:imagedata r:id="rId105" o:title=""/>
              </v:shape>
            </v:group>
            <v:group style="position:absolute;left:5378;top:4556;width:421;height:67" coordorigin="5378,4556" coordsize="421,67">
              <v:shape style="position:absolute;left:5378;top:4556;width:421;height:67" coordorigin="5378,4556" coordsize="421,67" path="m5385,4571l5378,4581,5385,4587,5392,4595,5400,4598,5473,4615,5547,4622,5622,4621,5696,4617,5773,4603,5795,4588,5547,4588,5466,4583,5385,4571xe" filled="true" fillcolor="#ffffff" stroked="false">
                <v:path arrowok="t"/>
                <v:fill type="solid"/>
              </v:shape>
              <v:shape style="position:absolute;left:5378;top:4556;width:421;height:67" coordorigin="5378,4556" coordsize="421,67" path="m5790,4556l5709,4574,5628,4584,5547,4588,5795,4588,5799,4583,5798,4570,5790,4556xe" filled="true" fillcolor="#ffffff" stroked="false">
                <v:path arrowok="t"/>
                <v:fill type="solid"/>
              </v:shape>
            </v:group>
            <v:group style="position:absolute;left:4613;top:3502;width:124;height:110" coordorigin="4613,3502" coordsize="124,110">
              <v:shape style="position:absolute;left:4613;top:3502;width:124;height:110" coordorigin="4613,3502" coordsize="124,110" path="m4620,3502l4619,3522,4617,3541,4615,3560,4613,3578,4613,3591,4617,3601,4625,3608,4636,3611,4657,3612,4679,3611,4721,3610,4722,3610,4723,3607,4727,3581,4737,3510,4620,3502xe" filled="true" fillcolor="#ffffff" stroked="false">
                <v:path arrowok="t"/>
                <v:fill type="solid"/>
              </v:shape>
            </v:group>
            <v:group style="position:absolute;left:5259;top:4273;width:334;height:64" coordorigin="5259,4273" coordsize="334,64">
              <v:shape style="position:absolute;left:5259;top:4273;width:334;height:64" coordorigin="5259,4273" coordsize="334,64" path="m5272,4279l5270,4285,5259,4299,5262,4307,5321,4336,5334,4337,5347,4336,5442,4327,5537,4315,5582,4296,5354,4296,5272,4279xe" filled="true" fillcolor="#ffffff" stroked="false">
                <v:path arrowok="t"/>
                <v:fill type="solid"/>
              </v:shape>
              <v:shape style="position:absolute;left:5259;top:4273;width:334;height:64" coordorigin="5259,4273" coordsize="334,64" path="m5593,4273l5435,4295,5354,4296,5582,4296,5585,4294,5593,4273xe" filled="true" fillcolor="#ffffff" stroked="false">
                <v:path arrowok="t"/>
                <v:fill type="solid"/>
              </v:shape>
            </v:group>
            <v:group style="position:absolute;left:5361;top:2876;width:153;height:227" coordorigin="5361,2876" coordsize="153,227">
              <v:shape style="position:absolute;left:5361;top:2876;width:153;height:227" coordorigin="5361,2876" coordsize="153,227" path="m5372,2989l5361,3020,5369,3048,5383,3075,5392,3103,5432,3051,5459,3006,5410,3006,5394,3003,5372,2989xe" filled="true" fillcolor="#ffffff" stroked="false">
                <v:path arrowok="t"/>
                <v:fill type="solid"/>
              </v:shape>
              <v:shape style="position:absolute;left:5361;top:2876;width:153;height:227" coordorigin="5361,2876" coordsize="153,227" path="m5514,2876l5458,2927,5455,2940,5450,2953,5444,2965,5437,2977,5424,2998,5410,3006,5459,3006,5466,2996,5493,2938,5514,2876xe" filled="true" fillcolor="#ffffff" stroked="false">
                <v:path arrowok="t"/>
                <v:fill type="solid"/>
              </v:shape>
            </v:group>
            <v:group style="position:absolute;left:4919;top:4288;width:317;height:54" coordorigin="4919,4288" coordsize="317,54">
              <v:shape style="position:absolute;left:4919;top:4288;width:317;height:54" coordorigin="4919,4288" coordsize="317,54" path="m4927,4288l4919,4307,4925,4318,4937,4325,4952,4330,5018,4341,5083,4341,5148,4334,5221,4322,5228,4312,5236,4306,5206,4305,5080,4305,5003,4302,4927,4288xe" filled="true" fillcolor="#ffffff" stroked="false">
                <v:path arrowok="t"/>
                <v:fill type="solid"/>
              </v:shape>
              <v:shape style="position:absolute;left:4919;top:4288;width:317;height:54" coordorigin="4919,4288" coordsize="317,54" path="m5158,4303l5080,4305,5206,4305,5158,4303xe" filled="true" fillcolor="#ffffff" stroked="false">
                <v:path arrowok="t"/>
                <v:fill type="solid"/>
              </v:shape>
            </v:group>
            <v:group style="position:absolute;left:5148;top:2914;width:176;height:189" coordorigin="5148,2914" coordsize="176,189">
              <v:shape style="position:absolute;left:5148;top:2914;width:176;height:189" coordorigin="5148,2914" coordsize="176,189" path="m5171,2914l5217,3021,5261,3064,5312,3102,5320,3073,5324,3046,5317,3022,5313,3018,5263,3018,5251,3011,5217,2959,5212,2947,5202,2928,5189,2917,5171,2914xe" filled="true" fillcolor="#ffffff" stroked="false">
                <v:path arrowok="t"/>
                <v:fill type="solid"/>
              </v:shape>
              <v:shape style="position:absolute;left:5148;top:2914;width:176;height:189" coordorigin="5148,2914" coordsize="176,189" path="m5294,3000l5276,3014,5263,3018,5313,3018,5294,3000xe" filled="true" fillcolor="#ffffff" stroked="false">
                <v:path arrowok="t"/>
                <v:fill type="solid"/>
              </v:shape>
            </v:group>
            <v:group style="position:absolute;left:5527;top:3195;width:176;height:54" coordorigin="5527,3195" coordsize="176,54">
              <v:shape style="position:absolute;left:5527;top:3195;width:176;height:54" coordorigin="5527,3195" coordsize="176,54" path="m5650,3195l5630,3196,5611,3198,5592,3199,5529,3227,5527,3249,5702,3249,5698,3219,5691,3203,5676,3196,5650,3195xe" filled="true" fillcolor="#6d6e71" stroked="false">
                <v:path arrowok="t"/>
                <v:fill type="solid"/>
              </v:shape>
              <v:shape style="position:absolute;left:5371;top:2097;width:171;height:121" type="#_x0000_t75" stroked="false">
                <v:imagedata r:id="rId88" o:title=""/>
              </v:shape>
              <v:shape style="position:absolute;left:5756;top:1850;width:119;height:131" type="#_x0000_t75" stroked="false">
                <v:imagedata r:id="rId89" o:title=""/>
              </v:shape>
            </v:group>
            <v:group style="position:absolute;left:5215;top:2914;width:118;height:78" coordorigin="5215,2914" coordsize="118,78">
              <v:shape style="position:absolute;left:5215;top:2914;width:118;height:78" coordorigin="5215,2914" coordsize="118,78" path="m5215,2914l5269,2991,5333,2920,5215,2914xe" filled="true" fillcolor="#ffffff" stroked="false">
                <v:path arrowok="t"/>
                <v:fill type="solid"/>
              </v:shape>
            </v:group>
            <v:group style="position:absolute;left:4652;top:3402;width:59;height:77" coordorigin="4652,3402" coordsize="59,77">
              <v:shape style="position:absolute;left:4652;top:3402;width:59;height:77" coordorigin="4652,3402" coordsize="59,77" path="m4662,3402l4659,3416,4657,3427,4653,3450,4653,3462,4652,3473,4686,3478,4704,3473,4711,3452,4708,3413,4662,3402xe" filled="true" fillcolor="#ffffff" stroked="false">
                <v:path arrowok="t"/>
                <v:fill type="solid"/>
              </v:shape>
            </v:group>
            <v:group style="position:absolute;left:5363;top:2895;width:91;height:93" coordorigin="5363,2895" coordsize="91,93">
              <v:shape style="position:absolute;left:5363;top:2895;width:91;height:93" coordorigin="5363,2895" coordsize="91,93" path="m5453,2895l5363,2913,5413,2988,5453,2895xe" filled="true" fillcolor="#ffffff" stroked="false">
                <v:path arrowok="t"/>
                <v:fill type="solid"/>
              </v:shape>
            </v:group>
            <v:group style="position:absolute;left:4687;top:2510;width:57;height:43" coordorigin="4687,2510" coordsize="57,43">
              <v:shape style="position:absolute;left:4687;top:2510;width:57;height:43" coordorigin="4687,2510" coordsize="57,43" path="m4707,2510l4687,2549,4744,2552,4707,2510xe" filled="true" fillcolor="#ffffff" stroked="false">
                <v:path arrowok="t"/>
                <v:fill type="solid"/>
              </v:shape>
            </v:group>
            <v:group style="position:absolute;left:5117;top:2653;width:435;height:137" coordorigin="5117,2653" coordsize="435,137">
              <v:shape style="position:absolute;left:5117;top:2653;width:435;height:137" coordorigin="5117,2653" coordsize="435,137" path="m5255,2737l5178,2737,5191,2740,5204,2745,5254,2767,5305,2783,5358,2789,5413,2783,5442,2776,5471,2766,5493,2757,5350,2757,5275,2745,5255,2737xe" filled="true" fillcolor="#231f20" stroked="false">
                <v:path arrowok="t"/>
                <v:fill type="solid"/>
              </v:shape>
              <v:shape style="position:absolute;left:5117;top:2653;width:435;height:137" coordorigin="5117,2653" coordsize="435,137" path="m5546,2697l5489,2731,5422,2752,5350,2757,5493,2757,5548,2727,5551,2714,5546,2697xe" filled="true" fillcolor="#231f20" stroked="false">
                <v:path arrowok="t"/>
                <v:fill type="solid"/>
              </v:shape>
              <v:shape style="position:absolute;left:5117;top:2653;width:435;height:137" coordorigin="5117,2653" coordsize="435,137" path="m5217,2653l5117,2745,5131,2745,5143,2749,5151,2744,5165,2738,5178,2737,5255,2737,5201,2714,5217,2686,5224,2671,5223,2661,5217,2653xe" filled="true" fillcolor="#231f20" stroked="false">
                <v:path arrowok="t"/>
                <v:fill type="solid"/>
              </v:shape>
              <v:shape style="position:absolute;left:5399;top:2466;width:118;height:110" type="#_x0000_t75" stroked="false">
                <v:imagedata r:id="rId98" o:title=""/>
              </v:shape>
            </v:group>
            <v:group style="position:absolute;left:5563;top:2381;width:75;height:79" coordorigin="5563,2381" coordsize="75,79">
              <v:shape style="position:absolute;left:5563;top:2381;width:75;height:79" coordorigin="5563,2381" coordsize="75,79" path="m5621,2381l5606,2381,5596,2385,5587,2394,5576,2404,5563,2415,5575,2431,5586,2445,5596,2456,5605,2460,5619,2456,5629,2446,5635,2432,5637,2415,5636,2400,5631,2388,5621,2381xe" filled="true" fillcolor="#231f20" stroked="false">
                <v:path arrowok="t"/>
                <v:fill type="solid"/>
              </v:shape>
            </v:group>
            <v:group style="position:absolute;left:5128;top:2408;width:72;height:82" coordorigin="5128,2408" coordsize="72,82">
              <v:shape style="position:absolute;left:5128;top:2408;width:72;height:82" coordorigin="5128,2408" coordsize="72,82" path="m5157,2408l5142,2411,5132,2421,5128,2435,5129,2450,5134,2460,5142,2470,5151,2480,5159,2490,5200,2448,5187,2435,5177,2422,5167,2412,5157,2408xe" filled="true" fillcolor="#231f20" stroked="false">
                <v:path arrowok="t"/>
                <v:fill type="solid"/>
              </v:shape>
              <v:shape style="position:absolute;left:4931;top:3171;width:264;height:292" type="#_x0000_t75" stroked="false">
                <v:imagedata r:id="rId106" o:title=""/>
              </v:shape>
              <v:shape style="position:absolute;left:5761;top:1609;width:1750;height:3540" type="#_x0000_t75" stroked="false">
                <v:imagedata r:id="rId107" o:title=""/>
              </v:shape>
              <v:shape style="position:absolute;left:6041;top:4083;width:108;height:386" type="#_x0000_t75" stroked="false">
                <v:imagedata r:id="rId82" o:title=""/>
              </v:shape>
              <v:shape style="position:absolute;left:6954;top:3962;width:255;height:127" type="#_x0000_t75" stroked="false">
                <v:imagedata r:id="rId108" o:title=""/>
              </v:shape>
            </v:group>
            <v:group style="position:absolute;left:6197;top:5020;width:615;height:101" coordorigin="6197,5020" coordsize="615,101">
              <v:shape style="position:absolute;left:6197;top:5020;width:615;height:101" coordorigin="6197,5020" coordsize="615,101" path="m6197,5064l6252,5105,6354,5117,6433,5120,6511,5119,6590,5114,6668,5109,6739,5092,6502,5092,6445,5089,6331,5078,6298,5075,6197,5064xe" filled="true" fillcolor="#ffffff" stroked="false">
                <v:path arrowok="t"/>
                <v:fill type="solid"/>
              </v:shape>
              <v:shape style="position:absolute;left:6197;top:5020;width:615;height:101" coordorigin="6197,5020" coordsize="615,101" path="m6811,5020l6753,5057,6689,5075,6557,5089,6502,5092,6739,5092,6799,5067,6812,5041,6811,5020xe" filled="true" fillcolor="#ffffff" stroked="false">
                <v:path arrowok="t"/>
                <v:fill type="solid"/>
              </v:shape>
              <v:shape style="position:absolute;left:7173;top:4020;width:161;height:277" type="#_x0000_t75" stroked="false">
                <v:imagedata r:id="rId109" o:title=""/>
              </v:shape>
              <v:shape style="position:absolute;left:7025;top:3716;width:168;height:122" type="#_x0000_t75" stroked="false">
                <v:imagedata r:id="rId110" o:title=""/>
              </v:shape>
              <v:shape style="position:absolute;left:6776;top:3997;width:157;height:116" type="#_x0000_t75" stroked="false">
                <v:imagedata r:id="rId111" o:title=""/>
              </v:shape>
              <v:shape style="position:absolute;left:7249;top:2937;width:152;height:191" type="#_x0000_t75" stroked="false">
                <v:imagedata r:id="rId87" o:title=""/>
              </v:shape>
            </v:group>
            <v:group style="position:absolute;left:6838;top:4996;width:421;height:67" coordorigin="6838,4996" coordsize="421,67">
              <v:shape style="position:absolute;left:6838;top:4996;width:421;height:67" coordorigin="6838,4996" coordsize="421,67" path="m6845,5011l6838,5021,6845,5027,6852,5035,6860,5038,6933,5055,7007,5062,7082,5061,7156,5057,7233,5043,7255,5028,7007,5028,6926,5023,6845,5011xe" filled="true" fillcolor="#ffffff" stroked="false">
                <v:path arrowok="t"/>
                <v:fill type="solid"/>
              </v:shape>
              <v:shape style="position:absolute;left:6838;top:4996;width:421;height:67" coordorigin="6838,4996" coordsize="421,67" path="m7250,4996l7169,5014,7088,5024,7007,5028,7255,5028,7259,5023,7258,5010,7250,4996xe" filled="true" fillcolor="#ffffff" stroked="false">
                <v:path arrowok="t"/>
                <v:fill type="solid"/>
              </v:shape>
            </v:group>
            <v:group style="position:absolute;left:6073;top:3942;width:125;height:110" coordorigin="6073,3942" coordsize="125,110">
              <v:shape style="position:absolute;left:6073;top:3942;width:125;height:110" coordorigin="6073,3942" coordsize="125,110" path="m6080,3942l6079,3962,6077,3981,6075,4000,6073,4018,6073,4031,6077,4041,6085,4048,6096,4051,6117,4052,6139,4051,6181,4050,6182,4050,6183,4047,6187,4021,6197,3950,6080,3942xe" filled="true" fillcolor="#ffffff" stroked="false">
                <v:path arrowok="t"/>
                <v:fill type="solid"/>
              </v:shape>
            </v:group>
            <v:group style="position:absolute;left:6719;top:4713;width:334;height:64" coordorigin="6719,4713" coordsize="334,64">
              <v:shape style="position:absolute;left:6719;top:4713;width:334;height:64" coordorigin="6719,4713" coordsize="334,64" path="m6732,4719l6730,4725,6719,4739,6722,4747,6781,4776,6794,4777,6807,4776,6902,4767,6997,4755,7042,4736,6814,4736,6732,4719xe" filled="true" fillcolor="#ffffff" stroked="false">
                <v:path arrowok="t"/>
                <v:fill type="solid"/>
              </v:shape>
              <v:shape style="position:absolute;left:6719;top:4713;width:334;height:64" coordorigin="6719,4713" coordsize="334,64" path="m7053,4713l6895,4735,6814,4736,7042,4736,7045,4734,7053,4713xe" filled="true" fillcolor="#ffffff" stroked="false">
                <v:path arrowok="t"/>
                <v:fill type="solid"/>
              </v:shape>
            </v:group>
            <v:group style="position:absolute;left:6821;top:3316;width:153;height:227" coordorigin="6821,3316" coordsize="153,227">
              <v:shape style="position:absolute;left:6821;top:3316;width:153;height:227" coordorigin="6821,3316" coordsize="153,227" path="m6832,3429l6821,3460,6829,3488,6843,3515,6852,3543,6893,3491,6919,3446,6870,3446,6854,3443,6832,3429xe" filled="true" fillcolor="#ffffff" stroked="false">
                <v:path arrowok="t"/>
                <v:fill type="solid"/>
              </v:shape>
              <v:shape style="position:absolute;left:6821;top:3316;width:153;height:227" coordorigin="6821,3316" coordsize="153,227" path="m6974,3316l6918,3367,6915,3380,6910,3393,6904,3405,6897,3417,6884,3438,6870,3446,6919,3446,6926,3436,6953,3378,6974,3316xe" filled="true" fillcolor="#ffffff" stroked="false">
                <v:path arrowok="t"/>
                <v:fill type="solid"/>
              </v:shape>
            </v:group>
            <v:group style="position:absolute;left:6379;top:4728;width:317;height:54" coordorigin="6379,4728" coordsize="317,54">
              <v:shape style="position:absolute;left:6379;top:4728;width:317;height:54" coordorigin="6379,4728" coordsize="317,54" path="m6387,4728l6379,4747,6385,4758,6397,4765,6412,4770,6478,4781,6543,4781,6608,4774,6681,4762,6688,4752,6696,4746,6666,4745,6540,4745,6463,4742,6387,4728xe" filled="true" fillcolor="#ffffff" stroked="false">
                <v:path arrowok="t"/>
                <v:fill type="solid"/>
              </v:shape>
              <v:shape style="position:absolute;left:6379;top:4728;width:317;height:54" coordorigin="6379,4728" coordsize="317,54" path="m6618,4743l6540,4745,6666,4745,6618,4743xe" filled="true" fillcolor="#ffffff" stroked="false">
                <v:path arrowok="t"/>
                <v:fill type="solid"/>
              </v:shape>
            </v:group>
            <v:group style="position:absolute;left:6608;top:3354;width:176;height:189" coordorigin="6608,3354" coordsize="176,189">
              <v:shape style="position:absolute;left:6608;top:3354;width:176;height:189" coordorigin="6608,3354" coordsize="176,189" path="m6631,3354l6677,3461,6721,3504,6772,3542,6780,3513,6784,3486,6777,3462,6773,3458,6723,3458,6711,3451,6677,3399,6672,3387,6662,3368,6649,3357,6631,3354xe" filled="true" fillcolor="#ffffff" stroked="false">
                <v:path arrowok="t"/>
                <v:fill type="solid"/>
              </v:shape>
              <v:shape style="position:absolute;left:6608;top:3354;width:176;height:189" coordorigin="6608,3354" coordsize="176,189" path="m6754,3440l6736,3454,6723,3458,6773,3458,6754,3440xe" filled="true" fillcolor="#ffffff" stroked="false">
                <v:path arrowok="t"/>
                <v:fill type="solid"/>
              </v:shape>
            </v:group>
            <v:group style="position:absolute;left:6987;top:3635;width:176;height:54" coordorigin="6987,3635" coordsize="176,54">
              <v:shape style="position:absolute;left:6987;top:3635;width:176;height:54" coordorigin="6987,3635" coordsize="176,54" path="m7110,3635l7090,3636,7071,3638,7052,3639,6989,3667,6987,3689,7162,3689,7158,3659,7151,3643,7136,3636,7110,3635xe" filled="true" fillcolor="#808285" stroked="false">
                <v:path arrowok="t"/>
                <v:fill type="solid"/>
              </v:shape>
              <v:shape style="position:absolute;left:6831;top:2537;width:171;height:121" type="#_x0000_t75" stroked="false">
                <v:imagedata r:id="rId96" o:title=""/>
              </v:shape>
              <v:shape style="position:absolute;left:7216;top:2290;width:119;height:131" type="#_x0000_t75" stroked="false">
                <v:imagedata r:id="rId97" o:title=""/>
              </v:shape>
            </v:group>
            <v:group style="position:absolute;left:6675;top:3354;width:118;height:78" coordorigin="6675,3354" coordsize="118,78">
              <v:shape style="position:absolute;left:6675;top:3354;width:118;height:78" coordorigin="6675,3354" coordsize="118,78" path="m6675,3354l6729,3431,6793,3360,6675,3354xe" filled="true" fillcolor="#ffffff" stroked="false">
                <v:path arrowok="t"/>
                <v:fill type="solid"/>
              </v:shape>
            </v:group>
            <v:group style="position:absolute;left:6112;top:3842;width:59;height:77" coordorigin="6112,3842" coordsize="59,77">
              <v:shape style="position:absolute;left:6112;top:3842;width:59;height:77" coordorigin="6112,3842" coordsize="59,77" path="m6122,3842l6119,3856,6117,3867,6113,3890,6113,3902,6112,3913,6146,3918,6164,3913,6171,3892,6168,3853,6122,3842xe" filled="true" fillcolor="#ffffff" stroked="false">
                <v:path arrowok="t"/>
                <v:fill type="solid"/>
              </v:shape>
            </v:group>
            <v:group style="position:absolute;left:6823;top:3335;width:91;height:93" coordorigin="6823,3335" coordsize="91,93">
              <v:shape style="position:absolute;left:6823;top:3335;width:91;height:93" coordorigin="6823,3335" coordsize="91,93" path="m6913,3335l6823,3353,6873,3428,6913,3335xe" filled="true" fillcolor="#ffffff" stroked="false">
                <v:path arrowok="t"/>
                <v:fill type="solid"/>
              </v:shape>
            </v:group>
            <v:group style="position:absolute;left:6147;top:2950;width:57;height:43" coordorigin="6147,2950" coordsize="57,43">
              <v:shape style="position:absolute;left:6147;top:2950;width:57;height:43" coordorigin="6147,2950" coordsize="57,43" path="m6167,2950l6147,2989,6204,2992,6167,2950xe" filled="true" fillcolor="#ffffff" stroked="false">
                <v:path arrowok="t"/>
                <v:fill type="solid"/>
              </v:shape>
            </v:group>
            <v:group style="position:absolute;left:6577;top:3093;width:435;height:137" coordorigin="6577,3093" coordsize="435,137">
              <v:shape style="position:absolute;left:6577;top:3093;width:435;height:137" coordorigin="6577,3093" coordsize="435,137" path="m6715,3177l6638,3177,6651,3180,6664,3185,6714,3207,6765,3223,6818,3229,6873,3223,6902,3216,6931,3206,6953,3197,6810,3197,6735,3185,6715,3177xe" filled="true" fillcolor="#231f20" stroked="false">
                <v:path arrowok="t"/>
                <v:fill type="solid"/>
              </v:shape>
              <v:shape style="position:absolute;left:6577;top:3093;width:435;height:137" coordorigin="6577,3093" coordsize="435,137" path="m7006,3137l6949,3171,6882,3192,6810,3197,6953,3197,7008,3167,7011,3154,7006,3137xe" filled="true" fillcolor="#231f20" stroked="false">
                <v:path arrowok="t"/>
                <v:fill type="solid"/>
              </v:shape>
              <v:shape style="position:absolute;left:6577;top:3093;width:435;height:137" coordorigin="6577,3093" coordsize="435,137" path="m6677,3093l6577,3185,6591,3185,6603,3189,6611,3184,6625,3178,6638,3177,6715,3177,6661,3154,6677,3126,6684,3111,6683,3101,6677,3093xe" filled="true" fillcolor="#231f20" stroked="false">
                <v:path arrowok="t"/>
                <v:fill type="solid"/>
              </v:shape>
              <v:shape style="position:absolute;left:6859;top:2906;width:118;height:110" type="#_x0000_t75" stroked="false">
                <v:imagedata r:id="rId90" o:title=""/>
              </v:shape>
            </v:group>
            <v:group style="position:absolute;left:7023;top:2821;width:75;height:79" coordorigin="7023,2821" coordsize="75,79">
              <v:shape style="position:absolute;left:7023;top:2821;width:75;height:79" coordorigin="7023,2821" coordsize="75,79" path="m7081,2821l7066,2821,7056,2825,7047,2834,7036,2844,7023,2855,7035,2871,7046,2885,7056,2896,7065,2900,7079,2896,7089,2886,7095,2872,7097,2855,7096,2840,7091,2828,7081,2821xe" filled="true" fillcolor="#231f20" stroked="false">
                <v:path arrowok="t"/>
                <v:fill type="solid"/>
              </v:shape>
            </v:group>
            <v:group style="position:absolute;left:6588;top:2848;width:72;height:82" coordorigin="6588,2848" coordsize="72,82">
              <v:shape style="position:absolute;left:6588;top:2848;width:72;height:82" coordorigin="6588,2848" coordsize="72,82" path="m6617,2848l6602,2851,6592,2861,6588,2875,6589,2890,6594,2900,6602,2910,6611,2920,6619,2930,6660,2888,6647,2875,6637,2862,6627,2852,6617,2848xe" filled="true" fillcolor="#231f20" stroked="false">
                <v:path arrowok="t"/>
                <v:fill type="solid"/>
              </v:shape>
              <v:shape style="position:absolute;left:6391;top:3611;width:264;height:292" type="#_x0000_t75" stroked="false">
                <v:imagedata r:id="rId112" o:title=""/>
              </v:shape>
              <v:shape style="position:absolute;left:7041;top:1909;width:1750;height:3540" type="#_x0000_t75" stroked="false">
                <v:imagedata r:id="rId113" o:title=""/>
              </v:shape>
              <v:shape style="position:absolute;left:7321;top:4383;width:108;height:386" type="#_x0000_t75" stroked="false">
                <v:imagedata r:id="rId93" o:title=""/>
              </v:shape>
              <v:shape style="position:absolute;left:8234;top:4262;width:255;height:127" type="#_x0000_t75" stroked="false">
                <v:imagedata r:id="rId83" o:title=""/>
              </v:shape>
            </v:group>
            <v:group style="position:absolute;left:7477;top:5320;width:615;height:101" coordorigin="7477,5320" coordsize="615,101">
              <v:shape style="position:absolute;left:7477;top:5320;width:615;height:101" coordorigin="7477,5320" coordsize="615,101" path="m7477,5364l7532,5405,7634,5417,7713,5420,7791,5419,7870,5414,7948,5409,8019,5392,7782,5392,7725,5389,7611,5378,7578,5375,7477,5364xe" filled="true" fillcolor="#ffffff" stroked="false">
                <v:path arrowok="t"/>
                <v:fill type="solid"/>
              </v:shape>
              <v:shape style="position:absolute;left:7477;top:5320;width:615;height:101" coordorigin="7477,5320" coordsize="615,101" path="m8091,5320l8033,5357,7969,5375,7837,5389,7782,5392,8019,5392,8079,5367,8092,5341,8091,5320xe" filled="true" fillcolor="#ffffff" stroked="false">
                <v:path arrowok="t"/>
                <v:fill type="solid"/>
              </v:shape>
              <v:shape style="position:absolute;left:8453;top:4320;width:161;height:277" type="#_x0000_t75" stroked="false">
                <v:imagedata r:id="rId109" o:title=""/>
              </v:shape>
              <v:shape style="position:absolute;left:8305;top:4016;width:168;height:122" type="#_x0000_t75" stroked="false">
                <v:imagedata r:id="rId94" o:title=""/>
              </v:shape>
              <v:shape style="position:absolute;left:8056;top:4297;width:157;height:116" type="#_x0000_t75" stroked="false">
                <v:imagedata r:id="rId86" o:title=""/>
              </v:shape>
              <v:shape style="position:absolute;left:8529;top:3237;width:152;height:191" type="#_x0000_t75" stroked="false">
                <v:imagedata r:id="rId95" o:title=""/>
              </v:shape>
            </v:group>
            <v:group style="position:absolute;left:8118;top:5296;width:421;height:67" coordorigin="8118,5296" coordsize="421,67">
              <v:shape style="position:absolute;left:8118;top:5296;width:421;height:67" coordorigin="8118,5296" coordsize="421,67" path="m8125,5311l8118,5321,8125,5327,8132,5335,8140,5338,8213,5355,8287,5362,8362,5361,8436,5357,8513,5343,8535,5328,8287,5328,8206,5323,8125,5311xe" filled="true" fillcolor="#ffffff" stroked="false">
                <v:path arrowok="t"/>
                <v:fill type="solid"/>
              </v:shape>
              <v:shape style="position:absolute;left:8118;top:5296;width:421;height:67" coordorigin="8118,5296" coordsize="421,67" path="m8530,5296l8449,5314,8368,5324,8287,5328,8535,5328,8539,5323,8538,5310,8530,5296xe" filled="true" fillcolor="#ffffff" stroked="false">
                <v:path arrowok="t"/>
                <v:fill type="solid"/>
              </v:shape>
            </v:group>
            <v:group style="position:absolute;left:7353;top:4242;width:125;height:110" coordorigin="7353,4242" coordsize="125,110">
              <v:shape style="position:absolute;left:7353;top:4242;width:125;height:110" coordorigin="7353,4242" coordsize="125,110" path="m7360,4242l7359,4262,7357,4281,7355,4300,7353,4318,7353,4331,7357,4341,7365,4348,7376,4351,7397,4352,7419,4351,7461,4350,7462,4350,7463,4347,7467,4321,7477,4250,7360,4242xe" filled="true" fillcolor="#ffffff" stroked="false">
                <v:path arrowok="t"/>
                <v:fill type="solid"/>
              </v:shape>
            </v:group>
            <v:group style="position:absolute;left:7999;top:5013;width:334;height:64" coordorigin="7999,5013" coordsize="334,64">
              <v:shape style="position:absolute;left:7999;top:5013;width:334;height:64" coordorigin="7999,5013" coordsize="334,64" path="m8012,5019l8010,5025,7999,5039,8002,5047,8061,5076,8074,5077,8087,5076,8182,5067,8277,5055,8322,5036,8094,5036,8012,5019xe" filled="true" fillcolor="#ffffff" stroked="false">
                <v:path arrowok="t"/>
                <v:fill type="solid"/>
              </v:shape>
              <v:shape style="position:absolute;left:7999;top:5013;width:334;height:64" coordorigin="7999,5013" coordsize="334,64" path="m8333,5013l8175,5035,8094,5036,8322,5036,8325,5034,8333,5013xe" filled="true" fillcolor="#ffffff" stroked="false">
                <v:path arrowok="t"/>
                <v:fill type="solid"/>
              </v:shape>
            </v:group>
            <v:group style="position:absolute;left:8101;top:3616;width:153;height:227" coordorigin="8101,3616" coordsize="153,227">
              <v:shape style="position:absolute;left:8101;top:3616;width:153;height:227" coordorigin="8101,3616" coordsize="153,227" path="m8112,3729l8101,3760,8109,3788,8123,3815,8132,3843,8173,3791,8199,3746,8150,3746,8134,3743,8112,3729xe" filled="true" fillcolor="#ffffff" stroked="false">
                <v:path arrowok="t"/>
                <v:fill type="solid"/>
              </v:shape>
              <v:shape style="position:absolute;left:8101;top:3616;width:153;height:227" coordorigin="8101,3616" coordsize="153,227" path="m8254,3616l8198,3667,8195,3680,8190,3693,8184,3705,8177,3717,8164,3738,8150,3746,8199,3746,8206,3736,8233,3678,8254,3616xe" filled="true" fillcolor="#ffffff" stroked="false">
                <v:path arrowok="t"/>
                <v:fill type="solid"/>
              </v:shape>
            </v:group>
            <v:group style="position:absolute;left:7659;top:5028;width:317;height:54" coordorigin="7659,5028" coordsize="317,54">
              <v:shape style="position:absolute;left:7659;top:5028;width:317;height:54" coordorigin="7659,5028" coordsize="317,54" path="m7667,5028l7659,5047,7665,5058,7677,5065,7692,5070,7758,5081,7823,5081,7888,5074,7961,5062,7968,5052,7976,5046,7946,5045,7820,5045,7743,5042,7667,5028xe" filled="true" fillcolor="#ffffff" stroked="false">
                <v:path arrowok="t"/>
                <v:fill type="solid"/>
              </v:shape>
              <v:shape style="position:absolute;left:7659;top:5028;width:317;height:54" coordorigin="7659,5028" coordsize="317,54" path="m7898,5043l7820,5045,7946,5045,7898,5043xe" filled="true" fillcolor="#ffffff" stroked="false">
                <v:path arrowok="t"/>
                <v:fill type="solid"/>
              </v:shape>
            </v:group>
            <v:group style="position:absolute;left:7888;top:3654;width:176;height:189" coordorigin="7888,3654" coordsize="176,189">
              <v:shape style="position:absolute;left:7888;top:3654;width:176;height:189" coordorigin="7888,3654" coordsize="176,189" path="m7911,3654l7957,3761,8001,3804,8052,3842,8060,3813,8064,3786,8057,3762,8053,3758,8003,3758,7991,3751,7957,3699,7952,3687,7942,3668,7929,3657,7911,3654xe" filled="true" fillcolor="#ffffff" stroked="false">
                <v:path arrowok="t"/>
                <v:fill type="solid"/>
              </v:shape>
              <v:shape style="position:absolute;left:7888;top:3654;width:176;height:189" coordorigin="7888,3654" coordsize="176,189" path="m8034,3740l8016,3754,8003,3758,8053,3758,8034,3740xe" filled="true" fillcolor="#ffffff" stroked="false">
                <v:path arrowok="t"/>
                <v:fill type="solid"/>
              </v:shape>
            </v:group>
            <v:group style="position:absolute;left:8267;top:3935;width:176;height:54" coordorigin="8267,3935" coordsize="176,54">
              <v:shape style="position:absolute;left:8267;top:3935;width:176;height:54" coordorigin="8267,3935" coordsize="176,54" path="m8390,3935l8370,3936,8351,3938,8332,3939,8269,3967,8267,3989,8442,3989,8438,3959,8431,3943,8416,3936,8390,3935xe" filled="true" fillcolor="#bcbec0" stroked="false">
                <v:path arrowok="t"/>
                <v:fill type="solid"/>
              </v:shape>
              <v:shape style="position:absolute;left:8111;top:2837;width:171;height:121" type="#_x0000_t75" stroked="false">
                <v:imagedata r:id="rId88" o:title=""/>
              </v:shape>
              <v:shape style="position:absolute;left:8496;top:2590;width:119;height:131" type="#_x0000_t75" stroked="false">
                <v:imagedata r:id="rId89" o:title=""/>
              </v:shape>
            </v:group>
            <v:group style="position:absolute;left:7955;top:3654;width:118;height:78" coordorigin="7955,3654" coordsize="118,78">
              <v:shape style="position:absolute;left:7955;top:3654;width:118;height:78" coordorigin="7955,3654" coordsize="118,78" path="m7955,3654l8009,3731,8073,3660,7955,3654xe" filled="true" fillcolor="#ffffff" stroked="false">
                <v:path arrowok="t"/>
                <v:fill type="solid"/>
              </v:shape>
            </v:group>
            <v:group style="position:absolute;left:7392;top:4142;width:59;height:77" coordorigin="7392,4142" coordsize="59,77">
              <v:shape style="position:absolute;left:7392;top:4142;width:59;height:77" coordorigin="7392,4142" coordsize="59,77" path="m7402,4142l7399,4156,7397,4167,7393,4190,7393,4202,7392,4213,7426,4218,7444,4213,7451,4192,7448,4153,7402,4142xe" filled="true" fillcolor="#ffffff" stroked="false">
                <v:path arrowok="t"/>
                <v:fill type="solid"/>
              </v:shape>
            </v:group>
            <v:group style="position:absolute;left:8103;top:3635;width:91;height:93" coordorigin="8103,3635" coordsize="91,93">
              <v:shape style="position:absolute;left:8103;top:3635;width:91;height:93" coordorigin="8103,3635" coordsize="91,93" path="m8193,3635l8103,3653,8153,3728,8193,3635xe" filled="true" fillcolor="#ffffff" stroked="false">
                <v:path arrowok="t"/>
                <v:fill type="solid"/>
              </v:shape>
            </v:group>
            <v:group style="position:absolute;left:7427;top:3250;width:57;height:43" coordorigin="7427,3250" coordsize="57,43">
              <v:shape style="position:absolute;left:7427;top:3250;width:57;height:43" coordorigin="7427,3250" coordsize="57,43" path="m7447,3250l7427,3289,7484,3292,7447,3250xe" filled="true" fillcolor="#ffffff" stroked="false">
                <v:path arrowok="t"/>
                <v:fill type="solid"/>
              </v:shape>
            </v:group>
            <v:group style="position:absolute;left:7857;top:3393;width:435;height:137" coordorigin="7857,3393" coordsize="435,137">
              <v:shape style="position:absolute;left:7857;top:3393;width:435;height:137" coordorigin="7857,3393" coordsize="435,137" path="m7995,3477l7918,3477,7931,3480,7944,3485,7994,3507,8045,3523,8098,3529,8153,3523,8182,3516,8211,3506,8233,3497,8090,3497,8015,3485,7995,3477xe" filled="true" fillcolor="#231f20" stroked="false">
                <v:path arrowok="t"/>
                <v:fill type="solid"/>
              </v:shape>
              <v:shape style="position:absolute;left:7857;top:3393;width:435;height:137" coordorigin="7857,3393" coordsize="435,137" path="m8286,3437l8229,3471,8162,3492,8090,3497,8233,3497,8288,3467,8291,3454,8286,3437xe" filled="true" fillcolor="#231f20" stroked="false">
                <v:path arrowok="t"/>
                <v:fill type="solid"/>
              </v:shape>
              <v:shape style="position:absolute;left:7857;top:3393;width:435;height:137" coordorigin="7857,3393" coordsize="435,137" path="m7957,3393l7857,3485,7871,3485,7883,3489,7891,3484,7905,3478,7918,3477,7995,3477,7941,3454,7957,3426,7964,3411,7963,3401,7957,3393xe" filled="true" fillcolor="#231f20" stroked="false">
                <v:path arrowok="t"/>
                <v:fill type="solid"/>
              </v:shape>
              <v:shape style="position:absolute;left:8139;top:3206;width:118;height:110" type="#_x0000_t75" stroked="false">
                <v:imagedata r:id="rId98" o:title=""/>
              </v:shape>
            </v:group>
            <v:group style="position:absolute;left:8303;top:3121;width:75;height:79" coordorigin="8303,3121" coordsize="75,79">
              <v:shape style="position:absolute;left:8303;top:3121;width:75;height:79" coordorigin="8303,3121" coordsize="75,79" path="m8361,3121l8346,3121,8336,3125,8327,3134,8316,3144,8303,3155,8315,3171,8326,3185,8336,3196,8345,3200,8359,3196,8369,3186,8375,3172,8377,3155,8376,3140,8371,3128,8361,3121xe" filled="true" fillcolor="#231f20" stroked="false">
                <v:path arrowok="t"/>
                <v:fill type="solid"/>
              </v:shape>
            </v:group>
            <v:group style="position:absolute;left:7868;top:3148;width:72;height:82" coordorigin="7868,3148" coordsize="72,82">
              <v:shape style="position:absolute;left:7868;top:3148;width:72;height:82" coordorigin="7868,3148" coordsize="72,82" path="m7897,3148l7882,3151,7872,3161,7868,3175,7870,3190,7874,3200,7882,3210,7891,3220,7900,3230,7940,3188,7927,3175,7917,3162,7907,3152,7897,3148xe" filled="true" fillcolor="#231f20" stroked="false">
                <v:path arrowok="t"/>
                <v:fill type="solid"/>
              </v:shape>
              <v:shape style="position:absolute;left:7671;top:3911;width:264;height:292" type="#_x0000_t75" stroked="false">
                <v:imagedata r:id="rId99" o:title=""/>
              </v:shape>
              <v:shape style="position:absolute;left:8404;top:2169;width:1750;height:3540" type="#_x0000_t75" stroked="false">
                <v:imagedata r:id="rId114" o:title=""/>
              </v:shape>
              <v:shape style="position:absolute;left:8685;top:4643;width:108;height:386" type="#_x0000_t75" stroked="false">
                <v:imagedata r:id="rId115" o:title=""/>
              </v:shape>
              <v:shape style="position:absolute;left:9598;top:4522;width:255;height:127" type="#_x0000_t75" stroked="false">
                <v:imagedata r:id="rId116" o:title=""/>
              </v:shape>
            </v:group>
            <v:group style="position:absolute;left:8840;top:5580;width:615;height:101" coordorigin="8840,5580" coordsize="615,101">
              <v:shape style="position:absolute;left:8840;top:5580;width:615;height:101" coordorigin="8840,5580" coordsize="615,101" path="m8840,5625l8896,5665,8998,5678,9077,5680,9155,5679,9233,5675,9312,5669,9383,5653,9145,5653,9089,5649,8975,5638,8942,5635,8840,5625xe" filled="true" fillcolor="#bcbec0" stroked="false">
                <v:path arrowok="t"/>
                <v:fill type="solid"/>
              </v:shape>
              <v:shape style="position:absolute;left:8840;top:5580;width:615;height:101" coordorigin="8840,5580" coordsize="615,101" path="m9455,5580l9397,5618,9333,5635,9201,5649,9145,5653,9383,5653,9443,5628,9455,5601,9455,5580xe" filled="true" fillcolor="#bcbec0" stroked="false">
                <v:path arrowok="t"/>
                <v:fill type="solid"/>
              </v:shape>
              <v:shape style="position:absolute;left:9816;top:4581;width:161;height:277" type="#_x0000_t75" stroked="false">
                <v:imagedata r:id="rId117" o:title=""/>
              </v:shape>
              <v:shape style="position:absolute;left:9669;top:4276;width:168;height:122" type="#_x0000_t75" stroked="false">
                <v:imagedata r:id="rId118" o:title=""/>
              </v:shape>
              <v:shape style="position:absolute;left:9420;top:4557;width:157;height:116" type="#_x0000_t75" stroked="false">
                <v:imagedata r:id="rId119" o:title=""/>
              </v:shape>
              <v:shape style="position:absolute;left:9893;top:3497;width:152;height:191" type="#_x0000_t75" stroked="false">
                <v:imagedata r:id="rId87" o:title=""/>
              </v:shape>
            </v:group>
            <v:group style="position:absolute;left:9481;top:5556;width:421;height:67" coordorigin="9481,5556" coordsize="421,67">
              <v:shape style="position:absolute;left:9481;top:5556;width:421;height:67" coordorigin="9481,5556" coordsize="421,67" path="m9488,5572l9481,5581,9489,5587,9495,5595,9504,5598,9577,5615,9651,5622,9726,5622,9800,5617,9876,5603,9899,5588,9650,5588,9570,5584,9488,5572xe" filled="true" fillcolor="#bcbec0" stroked="false">
                <v:path arrowok="t"/>
                <v:fill type="solid"/>
              </v:shape>
              <v:shape style="position:absolute;left:9481;top:5556;width:421;height:67" coordorigin="9481,5556" coordsize="421,67" path="m9894,5556l9812,5574,9731,5585,9650,5588,9899,5588,9902,5584,9902,5570,9894,5556xe" filled="true" fillcolor="#bcbec0" stroked="false">
                <v:path arrowok="t"/>
                <v:fill type="solid"/>
              </v:shape>
            </v:group>
            <v:group style="position:absolute;left:8717;top:4502;width:125;height:110" coordorigin="8717,4502" coordsize="125,110">
              <v:shape style="position:absolute;left:8717;top:4502;width:125;height:110" coordorigin="8717,4502" coordsize="125,110" path="m8724,4502l8722,4522,8721,4541,8719,4560,8717,4579,8717,4591,8721,4601,8729,4608,8740,4611,8761,4612,8782,4612,8825,4611,8825,4611,8827,4607,8830,4581,8841,4510,8724,4502xe" filled="true" fillcolor="#ffffff" stroked="false">
                <v:path arrowok="t"/>
                <v:fill type="solid"/>
              </v:shape>
            </v:group>
            <v:group style="position:absolute;left:9363;top:5274;width:334;height:64" coordorigin="9363,5274" coordsize="334,64">
              <v:shape style="position:absolute;left:9363;top:5274;width:334;height:64" coordorigin="9363,5274" coordsize="334,64" path="m9376,5279l9374,5285,9363,5300,9366,5307,9424,5336,9437,5337,9450,5337,9546,5327,9640,5315,9686,5296,9458,5296,9376,5279xe" filled="true" fillcolor="#ffffff" stroked="false">
                <v:path arrowok="t"/>
                <v:fill type="solid"/>
              </v:shape>
              <v:shape style="position:absolute;left:9363;top:5274;width:334;height:64" coordorigin="9363,5274" coordsize="334,64" path="m9697,5274l9538,5295,9458,5296,9686,5296,9688,5294,9697,5274xe" filled="true" fillcolor="#ffffff" stroked="false">
                <v:path arrowok="t"/>
                <v:fill type="solid"/>
              </v:shape>
            </v:group>
            <v:group style="position:absolute;left:9465;top:3876;width:153;height:227" coordorigin="9465,3876" coordsize="153,227">
              <v:shape style="position:absolute;left:9465;top:3876;width:153;height:227" coordorigin="9465,3876" coordsize="153,227" path="m9476,3989l9465,4021,9472,4049,9487,4075,9496,4103,9536,4051,9563,4007,9514,4007,9498,4003,9476,3989xe" filled="true" fillcolor="#ffffff" stroked="false">
                <v:path arrowok="t"/>
                <v:fill type="solid"/>
              </v:shape>
              <v:shape style="position:absolute;left:9465;top:3876;width:153;height:227" coordorigin="9465,3876" coordsize="153,227" path="m9618,3876l9562,3927,9558,3940,9553,3953,9548,3966,9541,3978,9527,3998,9514,4007,9563,4007,9569,3996,9596,3938,9618,3876xe" filled="true" fillcolor="#ffffff" stroked="false">
                <v:path arrowok="t"/>
                <v:fill type="solid"/>
              </v:shape>
            </v:group>
            <v:group style="position:absolute;left:9023;top:5288;width:317;height:54" coordorigin="9023,5288" coordsize="317,54">
              <v:shape style="position:absolute;left:9023;top:5288;width:317;height:54" coordorigin="9023,5288" coordsize="317,54" path="m9030,5288l9023,5307,9028,5319,9041,5325,9056,5330,9121,5341,9187,5342,9252,5334,9325,5322,9332,5312,9340,5306,9310,5305,9184,5305,9107,5303,9030,5288xe" filled="true" fillcolor="#ffffff" stroked="false">
                <v:path arrowok="t"/>
                <v:fill type="solid"/>
              </v:shape>
              <v:shape style="position:absolute;left:9023;top:5288;width:317;height:54" coordorigin="9023,5288" coordsize="317,54" path="m9261,5303l9184,5305,9310,5305,9261,5303xe" filled="true" fillcolor="#ffffff" stroked="false">
                <v:path arrowok="t"/>
                <v:fill type="solid"/>
              </v:shape>
            </v:group>
            <v:group style="position:absolute;left:9252;top:3914;width:176;height:189" coordorigin="9252,3914" coordsize="176,189">
              <v:shape style="position:absolute;left:9252;top:3914;width:176;height:189" coordorigin="9252,3914" coordsize="176,189" path="m9274,3914l9321,4021,9364,4064,9415,4102,9424,4073,9428,4046,9421,4022,9417,4018,9367,4018,9355,4011,9321,3960,9316,3948,9306,3928,9292,3917,9274,3914xe" filled="true" fillcolor="#ffffff" stroked="false">
                <v:path arrowok="t"/>
                <v:fill type="solid"/>
              </v:shape>
              <v:shape style="position:absolute;left:9252;top:3914;width:176;height:189" coordorigin="9252,3914" coordsize="176,189" path="m9398,4000l9380,4014,9367,4018,9417,4018,9398,4000xe" filled="true" fillcolor="#ffffff" stroked="false">
                <v:path arrowok="t"/>
                <v:fill type="solid"/>
              </v:shape>
            </v:group>
            <v:group style="position:absolute;left:9631;top:4196;width:176;height:54" coordorigin="9631,4196" coordsize="176,54">
              <v:shape style="position:absolute;left:9631;top:4196;width:176;height:54" coordorigin="9631,4196" coordsize="176,54" path="m9754,4196l9734,4197,9715,4198,9695,4200,9676,4200,9654,4202,9641,4211,9633,4227,9631,4249,9806,4249,9802,4219,9794,4203,9787,4200,9695,4200,9787,4200,9780,4196,9754,4196xe" filled="true" fillcolor="#ffffff" stroked="false">
                <v:path arrowok="t"/>
                <v:fill type="solid"/>
              </v:shape>
              <v:shape style="position:absolute;left:9475;top:3098;width:171;height:121" type="#_x0000_t75" stroked="false">
                <v:imagedata r:id="rId120" o:title=""/>
              </v:shape>
              <v:shape style="position:absolute;left:9859;top:2850;width:119;height:131" type="#_x0000_t75" stroked="false">
                <v:imagedata r:id="rId121" o:title=""/>
              </v:shape>
            </v:group>
            <v:group style="position:absolute;left:9319;top:3914;width:118;height:78" coordorigin="9319,3914" coordsize="118,78">
              <v:shape style="position:absolute;left:9319;top:3914;width:118;height:78" coordorigin="9319,3914" coordsize="118,78" path="m9319,3914l9373,3991,9436,3921,9319,3914xe" filled="true" fillcolor="#ffffff" stroked="false">
                <v:path arrowok="t"/>
                <v:fill type="solid"/>
              </v:shape>
            </v:group>
            <v:group style="position:absolute;left:8756;top:4402;width:59;height:77" coordorigin="8756,4402" coordsize="59,77">
              <v:shape style="position:absolute;left:8756;top:4402;width:59;height:77" coordorigin="8756,4402" coordsize="59,77" path="m8766,4402l8763,4416,8760,4427,8757,4450,8757,4462,8756,4473,8790,4479,8808,4473,8814,4452,8812,4413,8766,4402xe" filled="true" fillcolor="#ffffff" stroked="false">
                <v:path arrowok="t"/>
                <v:fill type="solid"/>
              </v:shape>
            </v:group>
            <v:group style="position:absolute;left:9467;top:3896;width:91;height:93" coordorigin="9467,3896" coordsize="91,93">
              <v:shape style="position:absolute;left:9467;top:3896;width:91;height:93" coordorigin="9467,3896" coordsize="91,93" path="m9557,3896l9467,3913,9516,3989,9557,3896xe" filled="true" fillcolor="#ffffff" stroked="false">
                <v:path arrowok="t"/>
                <v:fill type="solid"/>
              </v:shape>
            </v:group>
            <v:group style="position:absolute;left:8790;top:3510;width:57;height:43" coordorigin="8790,3510" coordsize="57,43">
              <v:shape style="position:absolute;left:8790;top:3510;width:57;height:43" coordorigin="8790,3510" coordsize="57,43" path="m8811,3510l8790,3550,8847,3552,8811,3510xe" filled="true" fillcolor="#ffffff" stroked="false">
                <v:path arrowok="t"/>
                <v:fill type="solid"/>
              </v:shape>
            </v:group>
            <v:group style="position:absolute;left:9220;top:3653;width:435;height:137" coordorigin="9220,3653" coordsize="435,137">
              <v:shape style="position:absolute;left:9220;top:3653;width:435;height:137" coordorigin="9220,3653" coordsize="435,137" path="m9359,3737l9281,3737,9294,3740,9308,3746,9358,3767,9409,3783,9462,3790,9516,3784,9546,3776,9575,3766,9597,3758,9453,3758,9378,3746,9359,3737xe" filled="true" fillcolor="#231f20" stroked="false">
                <v:path arrowok="t"/>
                <v:fill type="solid"/>
              </v:shape>
              <v:shape style="position:absolute;left:9220;top:3653;width:435;height:137" coordorigin="9220,3653" coordsize="435,137" path="m9649,3698l9593,3732,9526,3752,9453,3758,9597,3758,9652,3727,9655,3714,9649,3698xe" filled="true" fillcolor="#231f20" stroked="false">
                <v:path arrowok="t"/>
                <v:fill type="solid"/>
              </v:shape>
              <v:shape style="position:absolute;left:9220;top:3653;width:435;height:137" coordorigin="9220,3653" coordsize="435,137" path="m9321,3653l9220,3745,9235,3745,9247,3749,9255,3744,9268,3738,9281,3737,9359,3737,9305,3714,9321,3687,9328,3671,9327,3662,9321,3653xe" filled="true" fillcolor="#231f20" stroked="false">
                <v:path arrowok="t"/>
                <v:fill type="solid"/>
              </v:shape>
              <v:shape style="position:absolute;left:9503;top:3466;width:118;height:110" type="#_x0000_t75" stroked="false">
                <v:imagedata r:id="rId122" o:title=""/>
              </v:shape>
            </v:group>
            <v:group style="position:absolute;left:9666;top:3381;width:75;height:79" coordorigin="9666,3381" coordsize="75,79">
              <v:shape style="position:absolute;left:9666;top:3381;width:75;height:79" coordorigin="9666,3381" coordsize="75,79" path="m9725,3381l9710,3381,9700,3386,9690,3394,9679,3404,9666,3416,9679,3431,9690,3446,9700,3456,9708,3460,9723,3456,9733,3446,9739,3432,9741,3415,9739,3400,9735,3388,9725,3381xe" filled="true" fillcolor="#231f20" stroked="false">
                <v:path arrowok="t"/>
                <v:fill type="solid"/>
              </v:shape>
            </v:group>
            <v:group style="position:absolute;left:9232;top:3408;width:72;height:82" coordorigin="9232,3408" coordsize="72,82">
              <v:shape style="position:absolute;left:9232;top:3408;width:72;height:82" coordorigin="9232,3408" coordsize="72,82" path="m9261,3408l9246,3411,9236,3421,9232,3435,9233,3450,9238,3460,9246,3470,9255,3480,9263,3490,9304,3449,9291,3435,9280,3422,9271,3413,9261,3408xe" filled="true" fillcolor="#231f20" stroked="false">
                <v:path arrowok="t"/>
                <v:fill type="solid"/>
              </v:shape>
              <v:shape style="position:absolute;left:9035;top:4171;width:264;height:292" type="#_x0000_t75" stroked="false">
                <v:imagedata r:id="rId123" o:title=""/>
              </v:shape>
              <v:shape style="position:absolute;left:9306;top:2351;width:341;height:340" type="#_x0000_t75" stroked="false">
                <v:imagedata r:id="rId124" o:title=""/>
              </v:shape>
              <v:shape style="position:absolute;left:6674;top:1769;width:321;height:317" type="#_x0000_t75" stroked="false">
                <v:imagedata r:id="rId125" o:title=""/>
              </v:shape>
              <v:shape style="position:absolute;left:5250;top:1339;width:321;height:317" type="#_x0000_t75" stroked="false">
                <v:imagedata r:id="rId126" o:title=""/>
              </v:shape>
              <v:shape style="position:absolute;left:2657;top:443;width:346;height:350" type="#_x0000_t75" stroked="false">
                <v:imagedata r:id="rId127" o:title=""/>
              </v:shape>
              <v:shape style="position:absolute;left:8014;top:2080;width:228;height:314" type="#_x0000_t75" stroked="false">
                <v:imagedata r:id="rId128" o:title=""/>
              </v:shape>
              <v:shape style="position:absolute;left:3949;top:904;width:166;height:355" type="#_x0000_t75" stroked="false">
                <v:imagedata r:id="rId129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Cada soldado tem um desenho em seu</w:t>
      </w:r>
      <w:r>
        <w:rPr>
          <w:color w:val="231F20"/>
          <w:spacing w:val="-2"/>
        </w:rPr>
        <w:t> </w:t>
      </w:r>
      <w:r>
        <w:rPr>
          <w:color w:val="231F20"/>
        </w:rPr>
        <w:t>chapéu.</w:t>
      </w:r>
      <w:r>
        <w:rPr/>
      </w:r>
    </w:p>
    <w:p>
      <w:pPr>
        <w:pStyle w:val="BodyText"/>
        <w:spacing w:line="240" w:lineRule="auto" w:before="78"/>
        <w:ind w:left="110" w:right="0"/>
        <w:jc w:val="left"/>
      </w:pPr>
      <w:r>
        <w:rPr>
          <w:color w:val="231F20"/>
        </w:rPr>
        <w:t>Qual é o chapéu do soldado que está em 3° lugar nessa</w:t>
      </w:r>
      <w:r>
        <w:rPr>
          <w:color w:val="231F20"/>
          <w:spacing w:val="-2"/>
        </w:rPr>
        <w:t> </w:t>
      </w:r>
      <w:r>
        <w:rPr>
          <w:color w:val="231F20"/>
        </w:rPr>
        <w:t>fila?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2"/>
        <w:rPr>
          <w:rFonts w:ascii="Arial" w:hAnsi="Arial" w:cs="Arial" w:eastAsia="Arial" w:hint="default"/>
          <w:sz w:val="30"/>
          <w:szCs w:val="30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824936pt;margin-top:-19.483179pt;width:79.650pt;height:57.3pt;mso-position-horizontal-relative:page;mso-position-vertical-relative:paragraph;z-index:2728" coordorigin="1416,-390" coordsize="1593,1146">
            <v:group style="position:absolute;left:1416;top:-390;width:1593;height:1116" coordorigin="1416,-390" coordsize="1593,1116">
              <v:shape style="position:absolute;left:1416;top:-390;width:1593;height:1116" coordorigin="1416,-390" coordsize="1593,1116" path="m2367,-390l2304,-388,2239,-370,2174,-336,2151,-318,2140,-310,2073,-264,2026,-220,1986,-170,1950,-116,1914,-56,1876,4,1834,60,1787,114,1735,164,1684,216,1631,266,1579,318,1526,368,1460,444,1421,538,1416,568,1417,596,1424,624,1440,648,1457,668,1476,684,1497,702,1517,720,1525,722,1532,724,1539,726,1553,726,1573,682,1536,682,1495,664,1465,632,1448,590,1450,544,1475,476,1520,416,1574,366,1627,316,1784,160,1840,98,1891,32,1937,-38,1979,-110,2008,-154,2041,-194,2079,-232,2122,-262,2141,-276,2196,-314,2265,-344,2331,-358,2461,-358,2427,-376,2367,-390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500,172l2484,172,2478,174,2442,174,2434,176,2413,178,2401,180,2376,180,2368,182,2359,184,2349,184,2341,188,2332,190,2321,190,2321,192,2241,208,2162,228,2085,252,2012,280,1940,310,1872,348,1807,388,1745,436,1687,488,1633,546,1582,612,1536,682,1573,682,1575,676,1605,630,1641,588,1683,550,1694,542,1707,536,1721,528,1737,521,1737,520,1740,520,1743,518,1752,516,1760,514,1762,512,1748,512,1707,498,1782,436,1806,414,1879,364,1956,322,2038,288,2120,258,2181,242,2242,230,2305,220,2368,214,2421,206,2475,202,2528,200,2706,200,2667,190,2594,178,2500,178,2500,174,2454,174,2448,172,2500,172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1737,522l1736,522,1737,522,1737,522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1740,520l1738,520,1737,521,1737,522,1740,520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552,226l2475,226,2399,230,2323,240,2249,256,2174,274,2100,296,2027,322,1956,358,1858,416,1764,482,1754,500,1748,512,1762,512,1807,468,1859,428,1915,396,1976,372,1986,366,1996,360,2007,358,2093,332,2176,306,2255,284,2334,268,2414,260,2495,254,2576,252,2738,252,2705,242,2629,230,2552,226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738,252l2576,252,2614,254,2653,258,2691,266,2729,272,2744,276,2754,280,2761,286,2769,288,2777,292,2786,294,2827,308,2867,326,2904,346,2940,370,2962,364,2969,358,2978,336,2940,336,2931,334,2922,332,2846,294,2777,264,2738,252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706,200l2528,200,2581,202,2628,206,2768,238,2903,298,2944,328,2940,336,2978,336,2979,334,2989,314,2993,304,2951,304,2939,298,2875,260,2808,230,2738,208,2706,200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461,-358l2331,-358,2393,-352,2451,-330,2504,-288,2551,-226,2581,-182,2612,-140,2644,-100,2677,-58,2681,-52,2689,-48,2693,-42,2721,-8,2757,14,2795,30,2833,48,2882,76,2929,106,2964,146,2979,204,2978,226,2969,288,2960,304,2993,304,2998,292,3005,270,3009,210,2996,152,2964,102,2913,62,2800,6,2747,-30,2703,-76,2688,-98,2672,-118,2641,-158,2635,-166,2629,-174,2623,-182,2611,-196,2599,-212,2587,-228,2577,-244,2534,-302,2483,-346,2461,-358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571,176l2547,176,2524,178,2594,178,2571,176xe" filled="true" fillcolor="#231f20" stroked="false">
                <v:path arrowok="t"/>
                <v:fill type="solid"/>
              </v:shape>
            </v:group>
            <v:group style="position:absolute;left:1448;top:-358;width:1531;height:1041" coordorigin="1448,-358" coordsize="1531,1041">
              <v:shape style="position:absolute;left:1448;top:-358;width:1531;height:1041" coordorigin="1448,-358" coordsize="1531,1041" path="m2331,-358l2265,-345,2196,-315,2141,-276,2122,-263,2041,-195,1979,-110,1937,-38,1891,31,1840,98,1784,160,1732,212,1680,264,1627,315,1574,366,1520,416,1495,445,1475,476,1461,509,1450,544,1448,590,1464,632,1495,664,1536,682,1582,611,1633,546,1687,487,1745,435,1807,388,1872,347,1940,310,2012,279,2085,251,2162,227,2241,207,2321,191,2312,191,2253,169,2232,126,2224,100,2225,72,2235,46,2254,26,2248,-7,2256,-40,2277,-66,2312,-78,2322,-92,2335,-103,2352,-110,2373,-112,2635,-112,2612,-141,2580,-183,2551,-226,2504,-288,2451,-330,2393,-353,2331,-358xe" filled="true" fillcolor="#ffffff" stroked="false">
                <v:path arrowok="t"/>
                <v:fill type="solid"/>
              </v:shape>
              <v:shape style="position:absolute;left:1448;top:-358;width:1531;height:1041" coordorigin="1448,-358" coordsize="1531,1041" path="m2972,176l2547,176,2571,176,2594,178,2667,190,2738,207,2808,230,2875,260,2939,297,2951,303,2976,245,2979,204,2972,176xe" filled="true" fillcolor="#ffffff" stroked="false">
                <v:path arrowok="t"/>
                <v:fill type="solid"/>
              </v:shape>
              <v:shape style="position:absolute;left:1448;top:-358;width:1531;height:1041" coordorigin="1448,-358" coordsize="1531,1041" path="m2320,190l2319,191,2321,191,2321,191,2320,190xe" filled="true" fillcolor="#ffffff" stroked="false">
                <v:path arrowok="t"/>
                <v:fill type="solid"/>
              </v:shape>
              <v:shape style="position:absolute;left:1448;top:-358;width:1531;height:1041" coordorigin="1448,-358" coordsize="1531,1041" path="m2635,-112l2373,-112,2386,-111,2398,-108,2408,-104,2418,-98,2420,-97,2476,-49,2482,-48,2554,-15,2567,40,2558,67,2558,68,2558,69,2557,69,2562,102,2555,134,2534,159,2500,171,2500,177,2524,177,2547,176,2972,176,2929,104,2833,48,2757,12,2721,-10,2693,-43,2689,-49,2681,-53,2677,-59,2644,-100,2635,-112xe" filled="true" fillcolor="#ffffff" stroked="false">
                <v:path arrowok="t"/>
                <v:fill type="solid"/>
              </v:shape>
            </v:group>
            <v:group style="position:absolute;left:2007;top:252;width:754;height:106" coordorigin="2007,252" coordsize="754,106">
              <v:shape style="position:absolute;left:2007;top:252;width:754;height:106" coordorigin="2007,252" coordsize="754,106" path="m2576,252l2495,253,2414,258,2334,268,2255,283,2176,305,2135,318,2007,357,2018,354,2030,353,2047,353,2051,352,2055,351,2060,350,2090,343,2121,338,2152,335,2184,334,2357,334,2413,305,2476,281,2543,267,2613,262,2675,262,2653,258,2614,254,2576,252xe" filled="true" fillcolor="#ffffff" stroked="false">
                <v:path arrowok="t"/>
                <v:fill type="solid"/>
              </v:shape>
              <v:shape style="position:absolute;left:2007;top:252;width:754;height:106" coordorigin="2007,252" coordsize="754,106" path="m2047,353l2030,353,2046,353,2047,353xe" filled="true" fillcolor="#ffffff" stroked="false">
                <v:path arrowok="t"/>
                <v:fill type="solid"/>
              </v:shape>
              <v:shape style="position:absolute;left:2007;top:252;width:754;height:106" coordorigin="2007,252" coordsize="754,106" path="m2357,334l2184,334,2210,335,2236,337,2261,340,2286,345,2303,342,2320,340,2337,338,2354,336,2357,334xe" filled="true" fillcolor="#ffffff" stroked="false">
                <v:path arrowok="t"/>
                <v:fill type="solid"/>
              </v:shape>
              <v:shape style="position:absolute;left:2007;top:252;width:754;height:106" coordorigin="2007,252" coordsize="754,106" path="m2675,262l2613,262,2651,263,2688,268,2725,275,2761,285,2754,280,2744,276,2729,272,2691,264,2675,262xe" filled="true" fillcolor="#ffffff" stroked="false">
                <v:path arrowok="t"/>
                <v:fill type="solid"/>
              </v:shape>
              <v:shape style="position:absolute;left:1553;top:519;width:185;height:237" type="#_x0000_t75" stroked="false">
                <v:imagedata r:id="rId130" o:title=""/>
              </v:shape>
            </v:group>
            <v:group style="position:absolute;left:1707;top:200;width:1237;height:312" coordorigin="1707,200" coordsize="1237,312">
              <v:shape style="position:absolute;left:1707;top:200;width:1237;height:312" coordorigin="1707,200" coordsize="1237,312" path="m2528,200l2421,206,2305,220,2242,229,2181,241,2120,258,2038,287,1956,321,1879,362,1806,414,1707,497,1748,511,1754,500,1756,487,1764,481,1858,416,1956,357,2027,322,2100,295,2174,274,2249,255,2323,240,2399,230,2475,225,2721,225,2675,214,2628,206,2581,201,2528,200xe" filled="true" fillcolor="#ffffff" stroked="false">
                <v:path arrowok="t"/>
                <v:fill type="solid"/>
              </v:shape>
              <v:shape style="position:absolute;left:1707;top:200;width:1237;height:312" coordorigin="1707,200" coordsize="1237,312" path="m2721,225l2552,225,2629,230,2705,242,2777,264,2846,293,2914,327,2922,331,2931,333,2940,336,2944,328,2934,320,2924,312,2836,265,2768,238,2722,225,2721,225xe" filled="true" fillcolor="#ffffff" stroked="false">
                <v:path arrowok="t"/>
                <v:fill type="solid"/>
              </v:shape>
            </v:group>
            <v:group style="position:absolute;left:2376;top:160;width:72;height:20" coordorigin="2376,160" coordsize="72,20">
              <v:shape style="position:absolute;left:2376;top:160;width:72;height:20" coordorigin="2376,160" coordsize="72,20" path="m2422,160l2413,167,2402,173,2390,177,2376,179,2389,180,2401,179,2413,178,2442,173,2448,172,2438,169,2429,165,2422,160xe" filled="true" fillcolor="#ffffff" stroked="false">
                <v:path arrowok="t"/>
                <v:fill type="solid"/>
              </v:shape>
              <v:shape style="position:absolute;left:2208;top:-213;width:321;height:317" type="#_x0000_t75" stroked="false">
                <v:imagedata r:id="rId131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824936pt;margin-top:-16.300159pt;width:79.650pt;height:57.3pt;mso-position-horizontal-relative:page;mso-position-vertical-relative:paragraph;z-index:2752" coordorigin="1416,-326" coordsize="1593,1146">
            <v:group style="position:absolute;left:1416;top:-326;width:1593;height:1116" coordorigin="1416,-326" coordsize="1593,1116">
              <v:shape style="position:absolute;left:1416;top:-326;width:1593;height:1116" coordorigin="1416,-326" coordsize="1593,1116" path="m2367,-326l2304,-324,2239,-306,2174,-272,2151,-254,2140,-246,2073,-200,2026,-156,1986,-106,1950,-52,1914,8,1876,68,1834,124,1787,178,1735,228,1684,280,1631,330,1579,382,1526,432,1460,508,1421,602,1416,632,1417,660,1424,688,1440,712,1457,732,1476,748,1497,766,1517,784,1525,786,1532,788,1539,790,1553,790,1573,746,1536,746,1495,728,1465,696,1448,654,1450,608,1475,540,1520,480,1574,430,1627,380,1784,224,1840,162,1891,96,1937,26,1979,-46,2008,-90,2041,-130,2079,-168,2122,-198,2141,-212,2196,-250,2265,-280,2331,-294,2461,-294,2427,-312,2367,-32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00,236l2484,236,2478,238,2442,238,2434,240,2413,242,2401,244,2376,244,2368,246,2359,248,2349,248,2341,252,2332,254,2321,254,2321,256,2241,272,2162,292,2085,316,2012,344,1940,374,1872,412,1807,452,1745,500,1687,552,1633,610,1582,676,1536,746,1573,746,1575,740,1605,694,1641,652,1683,614,1694,606,1707,600,1721,592,1737,584,1737,584,1740,584,1743,582,1752,580,1760,578,1762,576,1748,576,1707,562,1782,500,1806,478,1879,428,1956,386,2038,352,2120,322,2181,306,2242,294,2305,284,2368,278,2421,270,2475,266,2528,264,2706,264,2667,254,2594,242,2500,242,2500,238,2454,238,2448,236,2500,23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37,586l1736,586,1737,586,1737,58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40,584l1738,584,1737,584,1737,586,1740,58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52,290l2475,290,2399,294,2323,304,2249,320,2174,338,2100,360,2027,386,1956,422,1858,480,1764,546,1754,564,1748,576,1762,576,1807,532,1859,492,1915,460,1976,436,1986,430,1996,424,2007,422,2093,396,2176,370,2255,348,2334,332,2414,324,2495,318,2576,316,2738,316,2705,306,2629,294,2552,290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38,316l2576,316,2614,318,2653,322,2691,330,2729,336,2744,340,2754,344,2761,350,2769,352,2777,356,2786,358,2827,372,2867,390,2904,410,2940,434,2962,428,2969,422,2978,400,2940,400,2931,398,2922,396,2846,358,2777,328,2738,31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06,264l2528,264,2581,266,2628,270,2768,302,2903,362,2944,392,2940,400,2978,400,2979,398,2989,378,2993,368,2951,368,2939,362,2875,324,2808,294,2738,272,2706,26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461,-294l2331,-294,2393,-288,2451,-266,2504,-224,2551,-162,2581,-118,2612,-76,2644,-36,2677,6,2681,12,2689,16,2693,22,2721,56,2757,78,2795,94,2833,112,2882,140,2929,170,2964,210,2979,268,2978,290,2969,352,2960,368,2993,368,2998,356,3005,334,3009,274,2996,216,2964,166,2913,126,2800,70,2747,34,2703,-12,2688,-34,2672,-54,2641,-94,2635,-102,2629,-110,2623,-118,2611,-132,2599,-148,2587,-164,2577,-180,2534,-238,2483,-282,2461,-29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71,240l2547,240,2524,242,2594,242,2571,240xe" filled="true" fillcolor="#231f20" stroked="false">
                <v:path arrowok="t"/>
                <v:fill type="solid"/>
              </v:shape>
            </v:group>
            <v:group style="position:absolute;left:1448;top:-295;width:1531;height:1041" coordorigin="1448,-295" coordsize="1531,1041">
              <v:shape style="position:absolute;left:1448;top:-295;width:1531;height:1041" coordorigin="1448,-295" coordsize="1531,1041" path="m2331,-295l2265,-282,2196,-252,2141,-212,2122,-200,2041,-132,1979,-47,1937,26,1891,95,1840,161,1784,223,1732,275,1680,327,1627,379,1574,430,1520,480,1495,508,1475,539,1461,573,1450,608,1448,653,1464,695,1495,728,1536,746,1582,674,1633,609,1687,551,1745,499,1807,452,1872,410,1940,374,2012,342,2085,315,2162,291,2241,271,2321,254,2312,254,2253,233,2232,190,2224,163,2225,135,2235,110,2254,90,2248,57,2256,24,2277,-2,2312,-14,2322,-28,2335,-39,2352,-46,2373,-49,2635,-49,2612,-78,2580,-120,2551,-163,2504,-225,2451,-267,2393,-290,2331,-295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972,240l2547,240,2571,240,2594,242,2667,254,2738,271,2808,294,2875,323,2939,360,2951,366,2976,309,2979,267,2972,240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320,254l2319,254,2321,254,2321,254,2320,254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635,-49l2373,-49,2386,-48,2398,-45,2408,-40,2418,-34,2420,-34,2476,14,2482,15,2554,48,2567,104,2558,131,2558,132,2558,132,2557,133,2562,165,2555,197,2534,223,2500,235,2500,241,2524,241,2547,240,2972,240,2929,168,2833,112,2757,76,2721,54,2693,21,2689,14,2681,11,2677,5,2644,-37,2635,-49xe" filled="true" fillcolor="#ffffff" stroked="false">
                <v:path arrowok="t"/>
                <v:fill type="solid"/>
              </v:shape>
            </v:group>
            <v:group style="position:absolute;left:2007;top:316;width:754;height:106" coordorigin="2007,316" coordsize="754,106">
              <v:shape style="position:absolute;left:2007;top:316;width:754;height:106" coordorigin="2007,316" coordsize="754,106" path="m2576,316l2495,317,2414,322,2334,332,2255,347,2176,369,2135,382,2007,421,2018,418,2030,416,2047,416,2051,416,2055,415,2060,414,2090,407,2121,402,2152,399,2184,398,2357,398,2413,368,2476,345,2543,330,2613,325,2675,325,2653,322,2614,317,2576,3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047,416l2030,416,2046,417,2047,4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357,398l2184,398,2210,399,2236,401,2261,404,2286,409,2303,406,2320,403,2337,401,2354,400,2357,398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675,325l2613,325,2651,327,2688,331,2725,339,2761,349,2754,343,2744,339,2729,336,2691,328,2675,325xe" filled="true" fillcolor="#ffffff" stroked="false">
                <v:path arrowok="t"/>
                <v:fill type="solid"/>
              </v:shape>
              <v:shape style="position:absolute;left:1553;top:583;width:185;height:237" type="#_x0000_t75" stroked="false">
                <v:imagedata r:id="rId132" o:title=""/>
              </v:shape>
            </v:group>
            <v:group style="position:absolute;left:1707;top:263;width:1237;height:312" coordorigin="1707,263" coordsize="1237,312">
              <v:shape style="position:absolute;left:1707;top:263;width:1237;height:312" coordorigin="1707,263" coordsize="1237,312" path="m2528,263l2421,270,2305,284,2242,293,2181,305,2120,322,2038,351,1956,385,1879,426,1806,478,1707,561,1748,575,1754,564,1756,551,1764,545,1858,480,1956,420,2027,386,2100,359,2174,337,2249,319,2323,304,2399,294,2475,289,2721,289,2675,278,2628,269,2581,264,2528,263xe" filled="true" fillcolor="#ffffff" stroked="false">
                <v:path arrowok="t"/>
                <v:fill type="solid"/>
              </v:shape>
              <v:shape style="position:absolute;left:1707;top:263;width:1237;height:312" coordorigin="1707,263" coordsize="1237,312" path="m2721,289l2552,289,2629,293,2705,306,2777,328,2846,357,2914,390,2922,395,2931,397,2940,400,2944,391,2934,384,2924,375,2836,329,2768,302,2722,289,2721,289xe" filled="true" fillcolor="#ffffff" stroked="false">
                <v:path arrowok="t"/>
                <v:fill type="solid"/>
              </v:shape>
            </v:group>
            <v:group style="position:absolute;left:2376;top:223;width:72;height:20" coordorigin="2376,223" coordsize="72,20">
              <v:shape style="position:absolute;left:2376;top:223;width:72;height:20" coordorigin="2376,223" coordsize="72,20" path="m2422,223l2413,231,2402,237,2390,241,2376,242,2389,243,2401,243,2413,241,2442,237,2448,235,2438,233,2429,229,2422,223xe" filled="true" fillcolor="#ffffff" stroked="false">
                <v:path arrowok="t"/>
                <v:fill type="solid"/>
              </v:shape>
              <v:shape style="position:absolute;left:2208;top:-150;width:321;height:317" type="#_x0000_t75" stroked="false">
                <v:imagedata r:id="rId133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824936pt;margin-top:-16.29916pt;width:79.650pt;height:57.3pt;mso-position-horizontal-relative:page;mso-position-vertical-relative:paragraph;z-index:2776" coordorigin="1416,-326" coordsize="1593,1146">
            <v:group style="position:absolute;left:1416;top:-326;width:1593;height:1116" coordorigin="1416,-326" coordsize="1593,1116">
              <v:shape style="position:absolute;left:1416;top:-326;width:1593;height:1116" coordorigin="1416,-326" coordsize="1593,1116" path="m2367,-326l2304,-324,2239,-306,2174,-272,2151,-254,2140,-246,2073,-200,2026,-156,1986,-106,1950,-52,1914,8,1876,68,1834,124,1787,178,1735,228,1684,280,1631,330,1579,382,1526,432,1460,508,1421,602,1416,632,1417,660,1424,688,1440,712,1457,732,1476,748,1497,766,1517,784,1525,786,1532,788,1539,790,1553,790,1573,746,1536,746,1495,728,1465,696,1448,654,1450,608,1475,540,1520,480,1574,430,1627,380,1784,224,1840,162,1891,96,1937,26,1979,-46,2008,-90,2041,-130,2079,-168,2122,-198,2141,-212,2196,-250,2265,-280,2331,-294,2461,-294,2427,-312,2367,-32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00,236l2484,236,2478,238,2442,238,2434,240,2413,242,2401,244,2376,244,2368,246,2359,248,2349,248,2341,252,2332,254,2321,254,2321,256,2241,272,2162,292,2085,316,2012,344,1940,374,1872,412,1807,452,1745,500,1687,552,1633,610,1582,676,1536,746,1573,746,1575,740,1605,694,1641,652,1683,614,1694,606,1707,600,1721,592,1737,584,1737,584,1740,584,1743,582,1752,580,1760,578,1762,576,1748,576,1707,562,1782,500,1806,478,1879,428,1956,386,2038,352,2120,322,2181,306,2242,294,2305,284,2368,278,2421,270,2475,266,2528,264,2706,264,2667,254,2594,242,2500,242,2500,238,2454,238,2448,236,2500,23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37,586l1736,586,1737,586,1737,58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40,584l1738,584,1737,584,1737,586,1740,58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52,290l2475,290,2399,294,2323,304,2249,320,2174,338,2100,360,2027,386,1956,422,1858,480,1764,546,1754,564,1748,576,1762,576,1807,532,1859,492,1915,460,1976,436,1986,430,1996,424,2007,422,2093,396,2176,370,2255,348,2334,332,2414,324,2495,318,2576,316,2738,316,2705,306,2629,294,2552,290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38,316l2576,316,2614,318,2653,322,2691,330,2729,336,2744,340,2754,344,2761,350,2769,352,2777,356,2786,358,2827,372,2867,390,2904,410,2940,434,2962,428,2969,422,2978,400,2940,400,2931,398,2922,396,2846,358,2777,328,2738,31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06,264l2528,264,2581,266,2628,270,2768,302,2903,362,2944,392,2940,400,2978,400,2979,398,2989,378,2993,368,2951,368,2939,362,2875,324,2808,294,2738,272,2706,26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461,-294l2331,-294,2393,-288,2451,-266,2504,-224,2551,-162,2581,-118,2612,-76,2644,-36,2677,6,2681,12,2689,16,2693,22,2721,56,2757,78,2795,94,2833,112,2882,140,2929,170,2964,210,2979,268,2978,290,2969,352,2960,368,2993,368,2998,356,3005,334,3009,274,2996,216,2964,166,2913,126,2800,70,2747,34,2703,-12,2688,-34,2672,-54,2641,-94,2635,-102,2629,-110,2623,-118,2611,-132,2599,-148,2587,-164,2577,-180,2534,-238,2483,-282,2461,-29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71,240l2547,240,2524,242,2594,242,2571,240xe" filled="true" fillcolor="#231f20" stroked="false">
                <v:path arrowok="t"/>
                <v:fill type="solid"/>
              </v:shape>
            </v:group>
            <v:group style="position:absolute;left:1448;top:-295;width:1531;height:1041" coordorigin="1448,-295" coordsize="1531,1041">
              <v:shape style="position:absolute;left:1448;top:-295;width:1531;height:1041" coordorigin="1448,-295" coordsize="1531,1041" path="m2331,-295l2265,-282,2196,-252,2141,-212,2122,-200,2041,-132,1979,-47,1937,26,1891,95,1840,161,1784,223,1732,275,1680,327,1627,379,1574,430,1520,480,1495,508,1475,539,1461,573,1450,608,1448,653,1464,695,1495,728,1536,746,1582,674,1633,609,1687,551,1745,499,1807,452,1872,410,1940,374,2012,342,2085,315,2162,291,2241,271,2321,254,2312,254,2253,233,2232,190,2224,163,2225,135,2235,110,2254,90,2248,57,2256,24,2277,-2,2312,-14,2322,-28,2335,-39,2352,-46,2373,-49,2635,-49,2612,-78,2580,-120,2551,-163,2504,-225,2451,-267,2393,-290,2331,-295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972,240l2547,240,2571,240,2594,242,2667,254,2738,271,2808,294,2875,323,2939,360,2951,366,2976,309,2979,268,2972,240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320,254l2319,254,2321,254,2321,254,2320,254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635,-49l2373,-49,2386,-48,2398,-45,2408,-40,2418,-34,2420,-34,2476,15,2482,15,2554,48,2567,104,2558,131,2558,132,2558,132,2557,133,2562,165,2555,197,2534,223,2500,235,2500,241,2524,241,2547,240,2972,240,2929,168,2833,112,2757,76,2721,54,2693,21,2689,14,2681,11,2677,5,2644,-37,2635,-49xe" filled="true" fillcolor="#ffffff" stroked="false">
                <v:path arrowok="t"/>
                <v:fill type="solid"/>
              </v:shape>
            </v:group>
            <v:group style="position:absolute;left:2007;top:316;width:754;height:106" coordorigin="2007,316" coordsize="754,106">
              <v:shape style="position:absolute;left:2007;top:316;width:754;height:106" coordorigin="2007,316" coordsize="754,106" path="m2576,316l2495,317,2414,322,2334,332,2255,347,2176,369,2135,382,2007,421,2018,418,2030,416,2047,416,2051,416,2055,415,2060,414,2090,407,2121,402,2152,399,2184,398,2357,398,2413,368,2476,345,2543,330,2613,325,2675,325,2653,322,2614,317,2576,3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047,416l2030,416,2046,417,2047,4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357,398l2184,398,2210,399,2236,401,2261,404,2286,409,2303,406,2320,403,2337,401,2354,400,2357,398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675,325l2613,325,2651,327,2688,331,2725,339,2761,349,2754,343,2744,339,2729,336,2691,328,2675,325xe" filled="true" fillcolor="#ffffff" stroked="false">
                <v:path arrowok="t"/>
                <v:fill type="solid"/>
              </v:shape>
              <v:shape style="position:absolute;left:1553;top:583;width:185;height:237" type="#_x0000_t75" stroked="false">
                <v:imagedata r:id="rId132" o:title=""/>
              </v:shape>
            </v:group>
            <v:group style="position:absolute;left:1707;top:263;width:1237;height:312" coordorigin="1707,263" coordsize="1237,312">
              <v:shape style="position:absolute;left:1707;top:263;width:1237;height:312" coordorigin="1707,263" coordsize="1237,312" path="m2528,263l2421,270,2305,284,2242,293,2181,305,2120,322,2038,351,1956,385,1879,426,1806,478,1707,561,1748,575,1754,564,1756,551,1764,545,1858,480,1956,420,2027,386,2100,359,2174,337,2249,319,2323,304,2399,294,2475,289,2721,289,2675,278,2628,269,2581,264,2528,263xe" filled="true" fillcolor="#ffffff" stroked="false">
                <v:path arrowok="t"/>
                <v:fill type="solid"/>
              </v:shape>
              <v:shape style="position:absolute;left:1707;top:263;width:1237;height:312" coordorigin="1707,263" coordsize="1237,312" path="m2721,289l2552,289,2629,293,2705,306,2777,328,2846,357,2914,390,2922,395,2931,397,2940,400,2944,391,2934,384,2924,375,2836,329,2768,302,2722,289,2721,289xe" filled="true" fillcolor="#ffffff" stroked="false">
                <v:path arrowok="t"/>
                <v:fill type="solid"/>
              </v:shape>
            </v:group>
            <v:group style="position:absolute;left:2376;top:223;width:72;height:20" coordorigin="2376,223" coordsize="72,20">
              <v:shape style="position:absolute;left:2376;top:223;width:72;height:20" coordorigin="2376,223" coordsize="72,20" path="m2422,223l2413,231,2402,237,2390,241,2376,242,2389,243,2401,243,2413,241,2442,237,2448,235,2438,233,2429,229,2422,223xe" filled="true" fillcolor="#ffffff" stroked="false">
                <v:path arrowok="t"/>
                <v:fill type="solid"/>
              </v:shape>
              <v:shape style="position:absolute;left:2178;top:-166;width:341;height:340" type="#_x0000_t75" stroked="false">
                <v:imagedata r:id="rId134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824936pt;margin-top:-16.299166pt;width:79.650pt;height:57.3pt;mso-position-horizontal-relative:page;mso-position-vertical-relative:paragraph;z-index:2800" coordorigin="1416,-326" coordsize="1593,1146">
            <v:group style="position:absolute;left:1416;top:-326;width:1593;height:1116" coordorigin="1416,-326" coordsize="1593,1116">
              <v:shape style="position:absolute;left:1416;top:-326;width:1593;height:1116" coordorigin="1416,-326" coordsize="1593,1116" path="m2367,-326l2304,-324,2239,-306,2174,-272,2151,-254,2140,-246,2073,-200,2026,-156,1986,-106,1950,-52,1914,8,1876,68,1834,124,1787,178,1735,228,1684,280,1631,330,1579,382,1526,432,1460,508,1421,602,1416,632,1417,660,1424,688,1440,712,1457,732,1476,748,1497,766,1517,784,1525,786,1532,788,1539,790,1553,790,1573,746,1536,746,1495,728,1465,696,1448,654,1450,608,1475,540,1520,480,1574,430,1627,380,1784,224,1840,162,1891,96,1937,26,1979,-46,2008,-90,2041,-130,2079,-168,2122,-198,2141,-212,2196,-250,2265,-280,2331,-294,2461,-294,2427,-312,2367,-32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00,236l2484,236,2478,238,2442,238,2434,240,2413,242,2401,244,2376,244,2368,246,2359,248,2349,248,2341,252,2332,254,2321,254,2321,256,2241,272,2162,292,2085,316,2012,344,1940,374,1872,412,1807,452,1745,500,1687,552,1633,610,1582,676,1536,746,1573,746,1575,740,1605,694,1641,652,1683,614,1694,606,1707,600,1721,592,1737,584,1737,584,1740,584,1743,582,1752,580,1760,578,1762,576,1748,576,1707,562,1782,500,1806,478,1879,428,1956,386,2038,352,2120,322,2181,306,2242,294,2305,284,2368,278,2421,270,2475,266,2528,264,2706,264,2667,254,2594,242,2500,242,2500,238,2454,238,2448,236,2500,23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37,586l1736,586,1737,586,1737,58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40,584l1738,584,1737,584,1737,586,1740,58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52,290l2475,290,2399,294,2323,304,2249,320,2174,338,2100,360,2027,386,1956,422,1858,480,1764,546,1754,564,1748,576,1762,576,1807,532,1859,492,1915,460,1976,436,1986,430,1996,424,2007,422,2093,396,2176,370,2255,348,2334,332,2414,324,2495,318,2576,316,2738,316,2705,306,2629,294,2552,290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38,316l2576,316,2614,318,2653,322,2691,330,2729,336,2744,340,2754,344,2761,350,2769,352,2777,356,2786,358,2827,372,2867,390,2904,410,2940,434,2962,428,2969,422,2978,400,2940,400,2931,398,2922,396,2846,358,2777,328,2738,31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06,264l2528,264,2581,266,2628,270,2768,302,2903,362,2944,392,2940,400,2978,400,2979,398,2989,378,2993,368,2951,368,2939,362,2875,324,2808,294,2738,272,2706,26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461,-294l2331,-294,2393,-288,2451,-266,2504,-224,2551,-162,2581,-118,2612,-76,2644,-36,2677,6,2681,12,2689,16,2693,22,2721,56,2757,78,2795,94,2833,112,2882,140,2929,170,2964,210,2979,268,2978,290,2969,352,2960,368,2993,368,2998,356,3005,334,3009,274,2996,216,2964,166,2913,126,2800,70,2747,34,2703,-12,2688,-34,2672,-54,2641,-94,2635,-102,2629,-110,2623,-118,2611,-132,2599,-148,2587,-164,2577,-180,2534,-238,2483,-282,2461,-29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71,240l2547,240,2524,242,2594,242,2571,240xe" filled="true" fillcolor="#231f20" stroked="false">
                <v:path arrowok="t"/>
                <v:fill type="solid"/>
              </v:shape>
            </v:group>
            <v:group style="position:absolute;left:1448;top:-295;width:1531;height:1041" coordorigin="1448,-295" coordsize="1531,1041">
              <v:shape style="position:absolute;left:1448;top:-295;width:1531;height:1041" coordorigin="1448,-295" coordsize="1531,1041" path="m2331,-295l2265,-282,2196,-252,2141,-212,2122,-200,2041,-132,1979,-47,1937,26,1891,95,1840,161,1784,223,1732,275,1680,327,1627,379,1574,430,1520,480,1495,508,1475,539,1461,573,1450,608,1448,653,1464,695,1495,728,1536,746,1582,674,1633,609,1687,551,1745,499,1807,452,1872,410,1940,374,2012,342,2085,315,2162,291,2241,271,2321,254,2312,254,2253,233,2232,190,2224,163,2225,135,2235,110,2254,90,2248,57,2256,24,2277,-2,2312,-14,2322,-28,2335,-39,2352,-46,2373,-49,2635,-49,2612,-78,2580,-120,2551,-163,2504,-225,2451,-267,2393,-290,2331,-295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972,240l2547,240,2571,240,2594,242,2667,254,2738,271,2808,294,2875,323,2939,360,2951,366,2976,309,2979,268,2972,240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320,254l2319,254,2321,254,2321,254,2320,254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635,-49l2373,-49,2386,-48,2398,-45,2408,-40,2418,-34,2420,-34,2476,15,2482,15,2554,48,2567,104,2558,131,2558,132,2558,132,2557,133,2562,165,2555,197,2534,223,2500,235,2500,241,2524,241,2547,240,2972,240,2929,168,2833,112,2757,76,2721,54,2693,21,2689,14,2681,11,2677,5,2644,-37,2635,-49xe" filled="true" fillcolor="#ffffff" stroked="false">
                <v:path arrowok="t"/>
                <v:fill type="solid"/>
              </v:shape>
            </v:group>
            <v:group style="position:absolute;left:2007;top:316;width:754;height:106" coordorigin="2007,316" coordsize="754,106">
              <v:shape style="position:absolute;left:2007;top:316;width:754;height:106" coordorigin="2007,316" coordsize="754,106" path="m2576,316l2495,317,2414,322,2334,332,2255,347,2176,369,2135,382,2007,421,2018,418,2030,416,2047,416,2051,416,2055,415,2060,414,2090,407,2121,402,2152,399,2184,398,2357,398,2413,368,2476,345,2543,330,2613,325,2675,325,2653,322,2614,317,2576,3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047,416l2030,416,2046,417,2047,4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357,398l2184,398,2210,399,2236,401,2261,404,2286,409,2303,406,2320,403,2337,401,2354,400,2357,398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675,325l2613,325,2651,327,2688,331,2725,339,2761,349,2754,343,2744,339,2729,336,2691,328,2675,325xe" filled="true" fillcolor="#ffffff" stroked="false">
                <v:path arrowok="t"/>
                <v:fill type="solid"/>
              </v:shape>
              <v:shape style="position:absolute;left:1553;top:583;width:185;height:237" type="#_x0000_t75" stroked="false">
                <v:imagedata r:id="rId132" o:title=""/>
              </v:shape>
            </v:group>
            <v:group style="position:absolute;left:1707;top:263;width:1237;height:312" coordorigin="1707,263" coordsize="1237,312">
              <v:shape style="position:absolute;left:1707;top:263;width:1237;height:312" coordorigin="1707,263" coordsize="1237,312" path="m2528,263l2421,270,2305,284,2242,293,2181,305,2120,322,2038,351,1956,385,1879,426,1806,478,1707,561,1748,575,1754,564,1756,551,1764,545,1858,480,1956,420,2027,386,2100,359,2174,337,2249,319,2323,304,2399,294,2475,289,2721,289,2675,278,2628,269,2581,264,2528,263xe" filled="true" fillcolor="#ffffff" stroked="false">
                <v:path arrowok="t"/>
                <v:fill type="solid"/>
              </v:shape>
              <v:shape style="position:absolute;left:1707;top:263;width:1237;height:312" coordorigin="1707,263" coordsize="1237,312" path="m2721,289l2552,289,2629,293,2705,306,2777,328,2846,357,2914,390,2922,395,2931,397,2940,400,2944,391,2934,384,2924,375,2836,329,2768,302,2722,289,2721,289xe" filled="true" fillcolor="#ffffff" stroked="false">
                <v:path arrowok="t"/>
                <v:fill type="solid"/>
              </v:shape>
            </v:group>
            <v:group style="position:absolute;left:2376;top:223;width:72;height:20" coordorigin="2376,223" coordsize="72,20">
              <v:shape style="position:absolute;left:2376;top:223;width:72;height:20" coordorigin="2376,223" coordsize="72,20" path="m2422,223l2413,231,2402,237,2390,241,2376,242,2389,243,2401,243,2413,241,2442,237,2448,235,2438,233,2429,229,2422,223xe" filled="true" fillcolor="#ffffff" stroked="false">
                <v:path arrowok="t"/>
                <v:fill type="solid"/>
              </v:shape>
              <v:shape style="position:absolute;left:2152;top:-175;width:346;height:350" type="#_x0000_t75" stroked="false">
                <v:imagedata r:id="rId135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80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Lucas tem 19 carrinhos e Marcos tem</w:t>
      </w:r>
      <w:r>
        <w:rPr>
          <w:color w:val="231F20"/>
          <w:spacing w:val="-1"/>
        </w:rPr>
        <w:t> </w:t>
      </w:r>
      <w:r>
        <w:rPr>
          <w:color w:val="231F20"/>
        </w:rPr>
        <w:t>6.</w:t>
      </w:r>
      <w:r>
        <w:rPr/>
      </w:r>
    </w:p>
    <w:p>
      <w:pPr>
        <w:pStyle w:val="BodyText"/>
        <w:spacing w:line="240" w:lineRule="auto" w:before="78"/>
        <w:ind w:left="110" w:right="0"/>
        <w:jc w:val="left"/>
      </w:pPr>
      <w:r>
        <w:rPr>
          <w:color w:val="231F20"/>
        </w:rPr>
        <w:t>Quantos carrinhos Lucas tem a mais que</w:t>
      </w:r>
      <w:r>
        <w:rPr>
          <w:color w:val="231F20"/>
          <w:spacing w:val="-1"/>
        </w:rPr>
        <w:t> </w:t>
      </w:r>
      <w:r>
        <w:rPr>
          <w:color w:val="231F20"/>
        </w:rPr>
        <w:t>Marcos?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19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25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36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abaixo a jarra de suco da mãe de</w:t>
      </w:r>
      <w:r>
        <w:rPr>
          <w:color w:val="231F20"/>
          <w:spacing w:val="-1"/>
        </w:rPr>
        <w:t> </w:t>
      </w:r>
      <w:r>
        <w:rPr>
          <w:color w:val="231F20"/>
        </w:rPr>
        <w:t>Francisco.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10"/>
          <w:szCs w:val="10"/>
        </w:rPr>
      </w:pPr>
      <w:r>
        <w:rPr/>
        <w:pict>
          <v:shape style="position:absolute;margin-left:99.212601pt;margin-top:7.006173pt;width:158.6394pt;height:158.640pt;mso-position-horizontal-relative:page;mso-position-vertical-relative:paragraph;z-index:2824;mso-wrap-distance-left:0;mso-wrap-distance-right:0" type="#_x0000_t75" stroked="false">
            <v:imagedata r:id="rId138" o:title=""/>
            <w10:wrap type="topAndBottom"/>
          </v:shape>
        </w:pict>
      </w:r>
    </w:p>
    <w:p>
      <w:pPr>
        <w:spacing w:line="240" w:lineRule="auto" w:before="2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/>
        <w:pict>
          <v:group style="position:absolute;margin-left:71.099998pt;margin-top:36.245831pt;width:73.150pt;height:104.3pt;mso-position-horizontal-relative:page;mso-position-vertical-relative:paragraph;z-index:2848" coordorigin="1422,725" coordsize="1463,2086">
            <v:group style="position:absolute;left:1432;top:1133;width:985;height:1662" coordorigin="1432,1133" coordsize="985,1662">
              <v:shape style="position:absolute;left:1432;top:1133;width:985;height:1662" coordorigin="1432,1133" coordsize="985,1662" path="m1432,1133l2417,1133,2417,2795,1432,2795,1432,1133xe" filled="false" stroked="true" strokeweight="1pt" strokecolor="#231f20">
                <v:path arrowok="t"/>
              </v:shape>
            </v:group>
            <v:group style="position:absolute;left:1432;top:735;width:1443;height:399" coordorigin="1432,735" coordsize="1443,399">
              <v:shape style="position:absolute;left:1432;top:735;width:1443;height:399" coordorigin="1432,735" coordsize="1443,399" path="m1432,1133l1988,735,2875,735,2417,1133e" filled="false" stroked="true" strokeweight="1pt" strokecolor="#231f20">
                <v:path arrowok="t"/>
              </v:shape>
            </v:group>
            <v:group style="position:absolute;left:2417;top:735;width:458;height:2066" coordorigin="2417,735" coordsize="458,2066">
              <v:shape style="position:absolute;left:2417;top:735;width:458;height:2066" coordorigin="2417,735" coordsize="458,2066" path="m2875,735l2875,2402,2417,2801e" filled="false" stroked="true" strokeweight="1pt" strokecolor="#231f20">
                <v:path arrowok="t"/>
              </v:shape>
            </v:group>
            <v:group style="position:absolute;left:1460;top:2395;width:1415;height:372" coordorigin="1460,2395" coordsize="1415,372">
              <v:shape style="position:absolute;left:1460;top:2395;width:1415;height:372" coordorigin="1460,2395" coordsize="1415,372" path="m1460,2767l1988,2395,2875,2395e" filled="false" stroked="true" strokeweight="1.0pt" strokecolor="#231f20">
                <v:path arrowok="t"/>
                <v:stroke dashstyle="dash"/>
              </v:shape>
            </v:group>
            <v:group style="position:absolute;left:1988;top:735;width:2;height:1661" coordorigin="1988,735" coordsize="2,1661">
              <v:shape style="position:absolute;left:1988;top:735;width:2;height:1661" coordorigin="1988,735" coordsize="0,1661" path="m1988,2395l1988,735e" filled="false" stroked="true" strokeweight="1pt" strokecolor="#231f20">
                <v:path arrowok="t"/>
                <v:stroke dashstyle="dash"/>
              </v:shape>
            </v:group>
            <w10:wrap type="none"/>
          </v:group>
        </w:pict>
      </w:r>
      <w:r>
        <w:rPr>
          <w:color w:val="231F20"/>
        </w:rPr>
        <w:t>Essa jarra lembra a forma de qual sólido</w:t>
      </w:r>
      <w:r>
        <w:rPr>
          <w:color w:val="231F20"/>
          <w:spacing w:val="-2"/>
        </w:rPr>
        <w:t> </w:t>
      </w:r>
      <w:r>
        <w:rPr>
          <w:color w:val="231F20"/>
        </w:rPr>
        <w:t>geométrico?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36"/>
          <w:szCs w:val="36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1.262001pt;margin-top:-36.563309pt;width:88.4pt;height:95.8pt;mso-position-horizontal-relative:page;mso-position-vertical-relative:paragraph;z-index:2872" coordorigin="1425,-731" coordsize="1768,1916">
            <v:group style="position:absolute;left:1435;top:-434;width:878;height:1609" coordorigin="1435,-434" coordsize="878,1609">
              <v:shape style="position:absolute;left:1435;top:-434;width:878;height:1609" coordorigin="1435,-434" coordsize="878,1609" path="m2313,1174l1435,-434e" filled="false" stroked="true" strokeweight="1pt" strokecolor="#231f20">
                <v:path arrowok="t"/>
              </v:shape>
            </v:group>
            <v:group style="position:absolute;left:2313;top:-440;width:870;height:1614" coordorigin="2313,-440" coordsize="870,1614">
              <v:shape style="position:absolute;left:2313;top:-440;width:870;height:1614" coordorigin="2313,-440" coordsize="870,1614" path="m2313,1174l3183,-440e" filled="false" stroked="true" strokeweight="1pt" strokecolor="#231f20">
                <v:path arrowok="t"/>
              </v:shape>
            </v:group>
            <v:group style="position:absolute;left:1440;top:-721;width:1744;height:288" coordorigin="1440,-721" coordsize="1744,288">
              <v:shape style="position:absolute;left:1440;top:-721;width:1744;height:288" coordorigin="1440,-721" coordsize="1744,288" path="m3183,-434l3167,-500,3115,-557,3032,-605,2924,-645,2861,-662,2795,-677,2724,-690,2650,-700,2573,-709,2494,-715,2414,-719,2333,-721,2252,-721,2172,-719,2092,-715,2014,-708,1938,-700,1866,-689,1797,-677,1732,-662,1672,-645,1569,-605,1493,-556,1449,-499,1440,-468,1441,-434e" filled="false" stroked="true" strokeweight="1pt" strokecolor="#231f20">
                <v:path arrowok="t"/>
              </v:shape>
            </v:group>
            <v:group style="position:absolute;left:1441;top:-440;width:1742;height:246" coordorigin="1441,-440" coordsize="1742,246">
              <v:shape style="position:absolute;left:1441;top:-440;width:1742;height:246" coordorigin="1441,-440" coordsize="1742,246" path="m3183,-440l3101,-371,2993,-313,2930,-288,2862,-267,2790,-248,2715,-232,2636,-218,2555,-208,2473,-201,2389,-196,2304,-195,2220,-196,2137,-200,2054,-207,1974,-217,1897,-230,1822,-246,1751,-265,1685,-287,1624,-311,1568,-339,1476,-403,1441,-440e" filled="false" stroked="true" strokeweight="1pt" strokecolor="#231f20">
                <v:path arrowok="t"/>
                <v:stroke dashstyle="dash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1.538696pt;margin-top:-41.541656pt;width:70pt;height:105.75pt;mso-position-horizontal-relative:page;mso-position-vertical-relative:paragraph;z-index:2896" coordorigin="1431,-831" coordsize="1400,2115">
            <v:group style="position:absolute;left:1441;top:-632;width:1380;height:167" coordorigin="1441,-632" coordsize="1380,167">
              <v:shape style="position:absolute;left:1441;top:-632;width:1380;height:167" coordorigin="1441,-632" coordsize="1380,167" path="m1441,-632l1521,-574,1577,-549,1642,-528,1714,-509,1792,-494,1875,-482,1962,-474,2051,-468,2141,-466,2231,-467,2320,-472,2406,-480,2487,-491,2564,-506,2633,-524,2695,-546,2790,-600,2821,-632e" filled="false" stroked="true" strokeweight="1.0pt" strokecolor="#231f20">
                <v:path arrowok="t"/>
              </v:shape>
            </v:group>
            <v:group style="position:absolute;left:1441;top:-632;width:2;height:1740" coordorigin="1441,-632" coordsize="2,1740">
              <v:shape style="position:absolute;left:1441;top:-632;width:2;height:1740" coordorigin="1441,-632" coordsize="0,1740" path="m1441,-632l1441,1108e" filled="false" stroked="true" strokeweight="1pt" strokecolor="#231f20">
                <v:path arrowok="t"/>
              </v:shape>
            </v:group>
            <v:group style="position:absolute;left:2819;top:-632;width:2;height:1740" coordorigin="2819,-632" coordsize="2,1740">
              <v:shape style="position:absolute;left:2819;top:-632;width:2;height:1740" coordorigin="2819,-632" coordsize="0,1740" path="m2819,-632l2819,1108e" filled="false" stroked="true" strokeweight="1pt" strokecolor="#231f20">
                <v:path arrowok="t"/>
              </v:shape>
            </v:group>
            <v:group style="position:absolute;left:1441;top:-821;width:1380;height:189" coordorigin="1441,-821" coordsize="1380,189">
              <v:shape style="position:absolute;left:1441;top:-821;width:1380;height:189" coordorigin="1441,-821" coordsize="1380,189" path="m1441,-632l1516,-696,1629,-747,1696,-767,1769,-785,1847,-799,1929,-809,2013,-816,2098,-820,2184,-821,2269,-818,2353,-811,2433,-801,2510,-788,2581,-771,2646,-751,2703,-726,2792,-667,2821,-632e" filled="false" stroked="true" strokeweight="1.0pt" strokecolor="#231f20">
                <v:path arrowok="t"/>
              </v:shape>
            </v:group>
            <v:group style="position:absolute;left:1441;top:1108;width:1380;height:167" coordorigin="1441,1108" coordsize="1380,167">
              <v:shape style="position:absolute;left:1441;top:1108;width:1380;height:167" coordorigin="1441,1108" coordsize="1380,167" path="m1441,1108l1521,1167,1577,1191,1642,1213,1714,1231,1792,1246,1875,1258,1962,1267,2051,1272,2141,1274,2231,1273,2320,1268,2406,1260,2487,1249,2564,1234,2633,1216,2695,1194,2790,1140,2821,1108e" filled="false" stroked="true" strokeweight="1.0pt" strokecolor="#231f20">
                <v:path arrowok="t"/>
              </v:shape>
            </v:group>
            <v:group style="position:absolute;left:1441;top:909;width:1380;height:189" coordorigin="1441,909" coordsize="1380,189">
              <v:shape style="position:absolute;left:1441;top:909;width:1380;height:189" coordorigin="1441,909" coordsize="1380,189" path="m1441,1097l1516,1034,1629,983,1696,962,1769,945,1847,931,1929,920,2013,913,2098,909,2184,909,2269,912,2353,918,2433,928,2510,942,2581,959,2646,979,2703,1003,2792,1062,2821,1097e" filled="false" stroked="true" strokeweight="1.0pt" strokecolor="#231f20">
                <v:path arrowok="t"/>
                <v:stroke dashstyle="dash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1.505798pt;margin-top:-39.206367pt;width:74.25pt;height:100.75pt;mso-position-horizontal-relative:page;mso-position-vertical-relative:paragraph;z-index:2920" coordorigin="1430,-784" coordsize="1485,2015">
            <v:group style="position:absolute;left:1440;top:-774;width:1464;height:723" coordorigin="1440,-774" coordsize="1464,723">
              <v:shape style="position:absolute;left:1440;top:-774;width:1464;height:723" coordorigin="1440,-774" coordsize="1464,723" path="m1803,-51l1440,-411,1797,-774,2535,-774,2904,-411,2535,-51,1803,-51xe" filled="false" stroked="true" strokeweight="1pt" strokecolor="#231f20">
                <v:path arrowok="t"/>
              </v:shape>
            </v:group>
            <v:group style="position:absolute;left:1440;top:-411;width:1465;height:1632" coordorigin="1440,-411" coordsize="1465,1632">
              <v:shape style="position:absolute;left:1440;top:-411;width:1465;height:1632" coordorigin="1440,-411" coordsize="1465,1632" path="m1440,-411l1440,870,1797,1221,2541,1221,2904,858,2899,-411e" filled="false" stroked="true" strokeweight="1pt" strokecolor="#231f20">
                <v:path arrowok="t"/>
              </v:shape>
            </v:group>
            <v:group style="position:absolute;left:1797;top:-51;width:6;height:1272" coordorigin="1797,-51" coordsize="6,1272">
              <v:shape style="position:absolute;left:1797;top:-51;width:6;height:1272" coordorigin="1797,-51" coordsize="6,1272" path="m1797,1221l1803,-51e" filled="false" stroked="true" strokeweight="1pt" strokecolor="#231f20">
                <v:path arrowok="t"/>
              </v:shape>
            </v:group>
            <v:group style="position:absolute;left:2535;top:-51;width:6;height:1272" coordorigin="2535,-51" coordsize="6,1272">
              <v:shape style="position:absolute;left:2535;top:-51;width:6;height:1272" coordorigin="2535,-51" coordsize="6,1272" path="m2535,-51l2541,1221e" filled="false" stroked="true" strokeweight="1pt" strokecolor="#231f20">
                <v:path arrowok="t"/>
              </v:shape>
            </v:group>
            <v:group style="position:absolute;left:1440;top:504;width:1465;height:366" coordorigin="1440,504" coordsize="1465,366">
              <v:shape style="position:absolute;left:1440;top:504;width:1465;height:366" coordorigin="1440,504" coordsize="1465,366" path="m1440,870l1800,504,2538,504,2904,858e" filled="false" stroked="true" strokeweight="1.0pt" strokecolor="#231f20">
                <v:path arrowok="t"/>
                <v:stroke dashstyle="dash"/>
              </v:shape>
            </v:group>
            <v:group style="position:absolute;left:1803;top:-774;width:2;height:723" coordorigin="1803,-774" coordsize="2,723">
              <v:shape style="position:absolute;left:1803;top:-774;width:2;height:723" coordorigin="1803,-774" coordsize="0,723" path="m1803,-51l1803,-774e" filled="false" stroked="true" strokeweight="1pt" strokecolor="#231f20">
                <v:path arrowok="t"/>
                <v:stroke dashstyle="dash"/>
              </v:shape>
            </v:group>
            <v:group style="position:absolute;left:2535;top:-774;width:2;height:723" coordorigin="2535,-774" coordsize="2,723">
              <v:shape style="position:absolute;left:2535;top:-774;width:2;height:723" coordorigin="2535,-774" coordsize="0,723" path="m2535,-51l2535,-774e" filled="false" stroked="true" strokeweight="1pt" strokecolor="#231f20">
                <v:path arrowok="t"/>
                <v:stroke dashstyle="dash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37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0"/>
        <w:jc w:val="left"/>
      </w:pPr>
      <w:r>
        <w:rPr>
          <w:color w:val="231F20"/>
          <w:spacing w:val="-5"/>
        </w:rPr>
        <w:t>Fátima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comprou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seu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filho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um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berço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custou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seiscentos</w:t>
      </w:r>
      <w:r>
        <w:rPr>
          <w:color w:val="231F20"/>
          <w:spacing w:val="-18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noventa</w:t>
      </w:r>
      <w:r>
        <w:rPr>
          <w:color w:val="231F20"/>
          <w:spacing w:val="-18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dois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reais. </w:t>
      </w:r>
      <w:r>
        <w:rPr>
          <w:color w:val="231F20"/>
          <w:spacing w:val="-6"/>
        </w:rPr>
      </w:r>
      <w:r>
        <w:rPr>
          <w:color w:val="231F20"/>
        </w:rPr>
        <w:t>Quantos reais custou esse berço que Fátima</w:t>
      </w:r>
      <w:r>
        <w:rPr>
          <w:color w:val="231F20"/>
          <w:spacing w:val="-1"/>
        </w:rPr>
        <w:t> </w:t>
      </w:r>
      <w:r>
        <w:rPr>
          <w:color w:val="231F20"/>
        </w:rPr>
        <w:t>comprou?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602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11" w:right="0"/>
        <w:jc w:val="left"/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24"/>
        </w:rPr>
        <w:t> </w:t>
      </w:r>
      <w:r>
        <w:rPr>
          <w:color w:val="231F20"/>
        </w:rPr>
        <w:t>609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0"/>
        <w:jc w:val="left"/>
      </w:pPr>
      <w:r>
        <w:rPr>
          <w:rFonts w:ascii="Arial"/>
          <w:color w:val="231F20"/>
        </w:rPr>
        <w:t>C) </w:t>
      </w:r>
      <w:r>
        <w:rPr>
          <w:rFonts w:ascii="Arial"/>
          <w:color w:val="231F20"/>
          <w:spacing w:val="15"/>
        </w:rPr>
        <w:t> </w:t>
      </w:r>
      <w:r>
        <w:rPr>
          <w:color w:val="231F20"/>
        </w:rPr>
        <w:t>690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0"/>
        <w:jc w:val="left"/>
      </w:pPr>
      <w:r>
        <w:rPr>
          <w:rFonts w:ascii="Arial"/>
          <w:color w:val="231F20"/>
        </w:rPr>
        <w:t>D) </w:t>
      </w:r>
      <w:r>
        <w:rPr>
          <w:rFonts w:ascii="Arial"/>
          <w:color w:val="231F20"/>
          <w:spacing w:val="15"/>
        </w:rPr>
        <w:t> </w:t>
      </w:r>
      <w:r>
        <w:rPr>
          <w:color w:val="231F20"/>
        </w:rPr>
        <w:t>692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78pt;width:510.25pt;height:22.7pt;mso-position-horizontal-relative:page;mso-position-vertical-relative:paragraph;z-index:2992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5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M032013E4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os potes de iogurte que quatro crianças</w:t>
      </w:r>
      <w:r>
        <w:rPr>
          <w:color w:val="231F20"/>
          <w:spacing w:val="-2"/>
        </w:rPr>
        <w:t> </w:t>
      </w:r>
      <w:r>
        <w:rPr>
          <w:color w:val="231F20"/>
        </w:rPr>
        <w:t>compraram.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119.538002pt;margin-top:9.538193pt;width:356.2pt;height:128.1pt;mso-position-horizontal-relative:page;mso-position-vertical-relative:paragraph;z-index:3016;mso-wrap-distance-left:0;mso-wrap-distance-right:0" coordorigin="2391,191" coordsize="7124,2562">
            <v:shape style="position:absolute;left:2835;top:1378;width:1075;height:1364" type="#_x0000_t75" stroked="false">
              <v:imagedata r:id="rId140" o:title=""/>
            </v:shape>
            <v:shape style="position:absolute;left:2889;top:1523;width:127;height:227" type="#_x0000_t75" stroked="false">
              <v:imagedata r:id="rId141" o:title=""/>
            </v:shape>
            <v:group style="position:absolute;left:2852;top:1559;width:180;height:1057" coordorigin="2852,1559" coordsize="180,1057">
              <v:shape style="position:absolute;left:2852;top:1559;width:180;height:1057" coordorigin="2852,1559" coordsize="180,1057" path="m2876,1559l2875,1672,2875,1797,2874,1880,2873,1960,2871,2041,2869,2124,2866,2210,2862,2298,2852,2418,2852,2477,2885,2559,2961,2604,3003,2616,2996,2557,2997,2495,3002,2429,3007,2356,3012,2272,3017,2186,3022,2096,3025,1999,3028,1951,3031,1904,3031,1861,3025,1827,3019,1816,3011,1806,3002,1797,2993,1786,2961,1731,2933,1672,2906,1613,2876,1559xe" filled="true" fillcolor="#ffffff" stroked="false">
                <v:path arrowok="t"/>
                <v:fill type="solid"/>
              </v:shape>
              <v:shape style="position:absolute;left:3014;top:1564;width:225;height:231" type="#_x0000_t75" stroked="false">
                <v:imagedata r:id="rId142" o:title=""/>
              </v:shape>
              <v:shape style="position:absolute;left:3675;top:1600;width:113;height:127" type="#_x0000_t75" stroked="false">
                <v:imagedata r:id="rId143" o:title=""/>
              </v:shape>
            </v:group>
            <v:group style="position:absolute;left:3047;top:1654;width:196;height:1058" coordorigin="3047,1654" coordsize="196,1058">
              <v:shape style="position:absolute;left:3047;top:1654;width:196;height:1058" coordorigin="3047,1654" coordsize="196,1058" path="m3229,1654l3225,1655,3143,1720,3105,1755,3071,1795,3077,1872,3078,1951,3075,2030,3071,2107,3066,2181,3066,2202,3070,2246,3071,2267,3063,2364,3060,2417,3057,2471,3054,2508,3050,2545,3047,2581,3048,2616,3051,2621,3055,2629,3057,2638,3052,2648,3096,2661,3174,2700,3211,2711,3212,2638,3214,2563,3217,2487,3219,2410,3222,2332,3224,2254,3225,2176,3227,2111,3233,2046,3239,1982,3243,1918,3242,1852,3237,1785,3232,1720,3229,1659,3229,1656,3229,1654xe" filled="true" fillcolor="#ffffff" stroked="false">
                <v:path arrowok="t"/>
                <v:fill type="solid"/>
              </v:shape>
            </v:group>
            <v:group style="position:absolute;left:3013;top:1799;width:49;height:831" coordorigin="3013,1799" coordsize="49,831">
              <v:shape style="position:absolute;left:3013;top:1799;width:49;height:831" coordorigin="3013,1799" coordsize="49,831" path="m3061,1799l3057,1800,3054,1806,3050,1811,3043,1813,3046,1890,3045,1969,3041,2048,3036,2127,3030,2204,3024,2279,3021,2348,3018,2414,3014,2476,3013,2537,3016,2593,3017,2605,3015,2624,3032,2558,3037,2486,3040,2413,3043,2344,3045,2322,3048,2300,3050,2279,3052,2258,3058,2165,3060,2084,3060,2013,3059,1945,3059,1877,3061,1804,3061,1801,3061,1799xe" filled="true" fillcolor="#ffffff" stroked="false">
                <v:path arrowok="t"/>
                <v:fill type="solid"/>
              </v:shape>
            </v:group>
            <v:group style="position:absolute;left:3447;top:2299;width:107;height:93" coordorigin="3447,2299" coordsize="107,93">
              <v:shape style="position:absolute;left:3447;top:2299;width:107;height:93" coordorigin="3447,2299" coordsize="107,93" path="m3449,2351l3448,2361,3448,2372,3447,2382,3447,2392,3489,2381,3494,2376,3498,2372,3509,2361,3471,2361,3449,2351xe" filled="true" fillcolor="#ffffff" stroked="false">
                <v:path arrowok="t"/>
                <v:fill type="solid"/>
              </v:shape>
              <v:shape style="position:absolute;left:3447;top:2299;width:107;height:93" coordorigin="3447,2299" coordsize="107,93" path="m3531,2299l3495,2360,3471,2361,3509,2361,3515,2355,3528,2342,3541,2328,3553,2314,3545,2311,3537,2306,3531,2299xe" filled="true" fillcolor="#ffffff" stroked="false">
                <v:path arrowok="t"/>
                <v:fill type="solid"/>
              </v:shape>
            </v:group>
            <v:group style="position:absolute;left:3048;top:1419;width:595;height:141" coordorigin="3048,1419" coordsize="595,141">
              <v:shape style="position:absolute;left:3048;top:1419;width:595;height:141" coordorigin="3048,1419" coordsize="595,141" path="m3642,1419l3563,1431,3486,1444,3411,1459,3336,1476,3263,1493,3191,1512,3048,1550,3059,1559,3072,1559,3098,1550,3115,1547,3166,1537,3198,1529,3229,1519,3261,1509,3293,1500,3328,1493,3399,1481,3433,1473,3444,1469,3464,1459,3474,1455,3518,1446,3563,1438,3605,1430,3642,1419xe" filled="true" fillcolor="#ffffff" stroked="false">
                <v:path arrowok="t"/>
                <v:fill type="solid"/>
              </v:shape>
            </v:group>
            <v:group style="position:absolute;left:3493;top:2647;width:53;height:22" coordorigin="3493,2647" coordsize="53,22">
              <v:shape style="position:absolute;left:3493;top:2647;width:53;height:22" coordorigin="3493,2647" coordsize="53,22" path="m3534,2647l3493,2669,3519,2659,3545,2650,3541,2649,3537,2648,3534,2647xe" filled="true" fillcolor="#ffffff" stroked="false">
                <v:path arrowok="t"/>
                <v:fill type="solid"/>
              </v:shape>
              <v:shape style="position:absolute;left:3590;top:2427;width:286;height:208" type="#_x0000_t75" stroked="false">
                <v:imagedata r:id="rId144" o:title=""/>
              </v:shape>
            </v:group>
            <v:group style="position:absolute;left:3226;top:1827;width:669;height:906" coordorigin="3226,1827" coordsize="669,906">
              <v:shape style="position:absolute;left:3226;top:1827;width:669;height:906" coordorigin="3226,1827" coordsize="669,906" path="m3254,2725l3244,2725,3247,2732,3260,2730,3254,2725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379,1827l3342,1835,3309,1859,3281,1887,3256,1908,3256,1980,3250,2049,3242,2118,3238,2185,3238,2271,3235,2359,3233,2440,3231,2525,3231,2610,3234,2689,3234,2708,3229,2716,3226,2722,3234,2725,3254,2725,3241,2713,3234,2689,3239,2664,3254,2645,3256,2633,3258,2620,3259,2608,3244,2589,3239,2565,3245,2542,3265,2525,3267,2452,3266,2378,3265,2305,3263,2231,3262,2158,3266,2138,3276,2124,3291,2115,3308,2112,3312,2067,3329,1980,3364,1921,3388,1915,3895,1915,3895,1914,3894,1908,3669,1908,3659,1904,3465,1904,3441,1885,3424,1860,3405,1838,3379,1827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883,2348l3860,2348,3859,2349,3863,2359,3865,2369,3864,2379,3862,2389,3869,2396,3875,2406,3877,2417,3879,2401,3880,2385,3882,2370,3882,2359,3882,2356,3883,2348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883,2325l3818,2325,3832,2327,3843,2332,3852,2339,3859,2348,3860,2348,3883,2348,3883,2325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891,1987l3715,1987,3745,1990,3773,2001,3797,2019,3812,2022,3824,2028,3834,2038,3840,2053,3847,2106,3845,2158,3834,2208,3814,2257,3807,2275,3800,2293,3792,2310,3785,2326,3796,2326,3807,2325,3818,2325,3883,2325,3884,2293,3884,2271,3884,2208,3885,2133,3887,2054,3890,2011,3891,1987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671,1995l3473,1995,3494,1997,3514,2008,3527,2028,3532,2040,3536,2051,3539,2063,3542,2061,3545,2060,3548,2059,3557,2048,3569,2042,3581,2039,3595,2039,3637,2011,3659,1999,3671,1995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595,2039l3581,2039,3595,2039,3595,2039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895,1915l3388,1915,3413,1921,3430,1939,3437,1954,3443,1970,3448,1986,3453,2002,3473,1995,3671,1995,3683,1991,3715,1987,3891,1987,3893,1961,3895,1915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773,1828l3734,1851,3701,1883,3669,1908,3894,1908,3891,1886,3880,1872,3859,1855,3838,1840,3823,1831,3773,1828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556,1854l3529,1858,3507,1870,3487,1886,3465,1904,3659,1904,3642,1897,3615,1879,3587,1862,3556,1854xe" filled="true" fillcolor="#ffffff" stroked="false">
                <v:path arrowok="t"/>
                <v:fill type="solid"/>
              </v:shape>
              <v:shape style="position:absolute;left:4521;top:762;width:1333;height:1982" type="#_x0000_t75" stroked="false">
                <v:imagedata r:id="rId145" o:title=""/>
              </v:shape>
            </v:group>
            <v:group style="position:absolute;left:6539;top:191;width:1228;height:2560" coordorigin="6539,191" coordsize="1228,2560">
              <v:shape style="position:absolute;left:6539;top:191;width:1228;height:2560" coordorigin="6539,191" coordsize="1228,2560" path="m7322,231l7236,231,7205,251,7134,271,7064,311,6994,331,6926,371,6860,411,6860,431,6861,471,6860,491,6856,531,6800,551,6739,591,6677,651,6618,691,6597,691,6575,711,6556,731,6545,751,6539,791,6540,831,6543,891,6545,951,6545,2231,6543,2291,6540,2351,6539,2411,6545,2451,6556,2471,6576,2491,6598,2511,6618,2531,6656,2571,6691,2611,6726,2651,6765,2691,6785,2711,6832,2751,6934,2751,6964,2731,7044,2731,7201,2691,6882,2691,6878,2671,6813,2671,6780,2651,6750,2631,6720,2591,6692,2571,6664,2531,6636,2511,6612,2471,6597,2431,6593,2411,6591,2391,6590,2371,6588,2351,6583,2291,6579,2211,6576,2131,6574,2071,6572,1991,6571,1911,6571,1851,6571,1731,6571,1511,6571,1231,6571,1171,6572,1091,6573,1011,6575,931,6577,851,6580,771,6689,731,6753,711,6644,711,6679,671,6718,651,6761,611,6804,591,6819,571,6835,571,6852,551,6869,551,7011,511,6895,511,6891,491,6889,471,6890,451,6895,431,6904,411,6916,411,6929,391,6942,391,7013,351,7090,331,7168,291,7247,271,7322,23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313,431l7231,431,7211,451,7187,471,7162,491,7218,491,7290,511,7358,531,7493,611,7561,631,7633,651,7625,671,6794,671,6743,691,7491,691,7568,711,7719,711,7730,771,7736,851,7739,931,7738,1011,7737,1071,7736,1151,7736,1231,7736,1311,7735,1391,7734,1471,7733,1571,7732,1651,7730,1731,7728,1811,7726,1891,7724,1971,7721,2051,7718,2131,7714,2211,7711,2291,7707,2371,7702,2431,7698,2511,7132,2651,7049,2651,6882,2691,7201,2691,7745,2551,7746,2471,7747,2391,7748,2311,7749,2231,7751,2071,7757,1671,7760,1511,7761,1431,7762,1331,7763,1251,7764,1091,7765,1011,7766,931,7766,871,7766,791,7767,671,7708,631,7675,611,7620,611,7545,591,7472,551,7399,531,7325,491,7249,471,7266,451,7313,43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6886,711l6843,711,6843,731,6847,811,6849,891,6850,971,6850,1011,6850,1071,6850,1131,6849,1211,6847,1291,6845,1371,6842,1451,6840,1531,6834,1671,6832,1751,6831,1851,6829,2011,6828,2091,6826,2171,6822,2251,6821,2331,6819,2431,6818,2511,6816,2591,6813,2671,6878,2671,6870,2631,6862,2571,6857,2511,6856,2451,6856,2391,6856,2311,6857,2231,6858,2151,6859,2071,6860,1991,6862,1911,6863,1831,6865,1751,6867,1671,6869,1591,6876,1271,6878,1191,6880,1111,6881,1031,6883,951,6884,871,6885,791,6886,71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6833,691l6695,691,6644,711,6813,711,6833,69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027,691l6833,691,6841,711,6955,711,7027,69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218,491l7136,491,6921,611,6851,671,7525,671,7491,651,6938,651,6967,631,7001,611,7072,571,7182,511,7218,49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397,411l7344,411,7388,451,7434,471,7478,511,7547,551,7599,591,7620,611,7675,611,7643,591,7574,531,7505,491,7439,431,7408,431,7397,41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344,191l7332,191,7326,211,7297,211,7266,231,7322,231,7328,271,7326,291,7323,331,7326,371,7258,391,7189,431,7046,471,6895,511,7011,511,7151,471,7218,431,7313,431,7331,411,7391,411,7390,391,7347,391,7347,371,7357,311,7357,291,7356,291,7359,271,7394,271,7389,211,7344,19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394,271l7369,271,7369,331,7370,351,7371,371,7368,391,7390,391,7387,331,7394,271xe" filled="true" fillcolor="#231f20" stroked="false">
                <v:path arrowok="t"/>
                <v:fill type="solid"/>
              </v:shape>
            </v:group>
            <v:group style="position:absolute;left:6889;top:226;width:440;height:277" coordorigin="6889,226" coordsize="440,277">
              <v:shape style="position:absolute;left:6889;top:226;width:440;height:277" coordorigin="6889,226" coordsize="440,277" path="m7322,226l7247,257,7090,318,7013,349,6929,387,6889,456,6891,482,6895,502,6971,483,7046,462,7118,438,7189,414,7258,387,7326,359,7323,326,7326,288,7328,253,7322,226xe" filled="true" fillcolor="#ffffff" stroked="false">
                <v:path arrowok="t"/>
                <v:fill type="solid"/>
              </v:shape>
              <v:shape style="position:absolute;left:7249;top:252;width:371;height:358" type="#_x0000_t75" stroked="false">
                <v:imagedata r:id="rId146" o:title=""/>
              </v:shape>
            </v:group>
            <v:group style="position:absolute;left:6644;top:429;width:587;height:272" coordorigin="6644,429" coordsize="587,272">
              <v:shape style="position:absolute;left:6644;top:429;width:587;height:272" coordorigin="6644,429" coordsize="587,272" path="m7231,429l7218,429,7151,454,7081,478,7011,500,6940,520,6869,536,6852,543,6835,555,6819,568,6804,580,6761,608,6718,637,6679,668,6644,700,6695,687,6743,672,6794,659,6851,653,6921,609,6993,565,7065,524,7136,485,7162,473,7187,461,7211,447,7231,429xe" filled="true" fillcolor="#ffffff" stroked="false">
                <v:path arrowok="t"/>
                <v:fill type="solid"/>
              </v:shape>
            </v:group>
            <v:group style="position:absolute;left:6938;top:472;width:695;height:188" coordorigin="6938,472" coordsize="695,188">
              <v:shape style="position:absolute;left:6938;top:472;width:695;height:188" coordorigin="6938,472" coordsize="695,188" path="m7608,639l7194,639,7282,639,7370,641,7456,644,7491,647,7558,655,7590,657,7601,658,7613,659,7625,657,7633,649,7608,639xe" filled="true" fillcolor="#ffffff" stroked="false">
                <v:path arrowok="t"/>
                <v:fill type="solid"/>
              </v:shape>
              <v:shape style="position:absolute;left:6938;top:472;width:695;height:188" coordorigin="6938,472" coordsize="695,188" path="m7218,472l7109,540,7072,562,7001,601,6967,623,6938,649,7020,644,7106,641,7194,639,7608,639,7561,622,7493,592,7358,529,7290,499,7218,472xe" filled="true" fillcolor="#ffffff" stroked="false">
                <v:path arrowok="t"/>
                <v:fill type="solid"/>
              </v:shape>
            </v:group>
            <v:group style="position:absolute;left:6856;top:677;width:883;height:2005" coordorigin="6856,677" coordsize="883,2005">
              <v:shape style="position:absolute;left:6856;top:677;width:883;height:2005" coordorigin="6856,677" coordsize="883,2005" path="m7178,677l7101,679,7027,683,6955,692,6886,705,6885,781,6884,858,6883,935,6881,1013,6880,1092,6878,1171,6876,1251,6867,1654,6865,1735,6863,1840,6860,1976,6859,2056,6858,2136,6857,2215,6856,2293,6856,2371,6856,2449,6857,2509,6862,2569,6870,2627,6882,2682,7049,2651,7215,2618,7378,2582,7539,2545,7697,2505,7702,2428,7707,2351,7711,2273,7714,2195,7718,2116,7721,2036,7724,1956,7726,1875,7727,1840,6929,1840,6919,1825,6916,1807,6916,1767,6914,1694,6914,1618,6915,1541,6917,1462,6920,1384,6923,1304,6926,1224,6928,1145,6929,1071,6929,990,7007,986,7088,984,7419,981,7499,979,7577,977,7614,974,7652,972,7738,972,7739,916,7736,841,7730,768,7719,696,7645,694,7334,680,7255,677,7178,677xe" filled="true" fillcolor="#ffffff" stroked="false">
                <v:path arrowok="t"/>
                <v:fill type="solid"/>
              </v:shape>
              <v:shape style="position:absolute;left:6856;top:677;width:883;height:2005" coordorigin="6856,677" coordsize="883,2005" path="m7738,972l7652,972,7687,977,7715,994,7717,1071,7719,1148,7720,1224,7720,1307,7719,1384,7718,1462,7716,1542,7715,1619,7713,1695,7710,1771,7617,1790,7516,1793,7434,1798,7093,1829,7010,1835,6929,1840,7727,1840,7730,1713,7732,1632,7733,1551,7734,1469,7735,1384,7736,1304,7736,1145,7737,1067,7738,994,7738,972xe" filled="true" fillcolor="#ffffff" stroked="false">
                <v:path arrowok="t"/>
                <v:fill type="solid"/>
              </v:shape>
            </v:group>
            <v:group style="position:absolute;left:6571;top:688;width:280;height:1964" coordorigin="6571,688" coordsize="280,1964">
              <v:shape style="position:absolute;left:6571;top:688;width:280;height:1964" coordorigin="6571,688" coordsize="280,1964" path="m6833,688l6813,692,6753,707,6689,721,6628,735,6577,832,6575,912,6573,992,6572,1073,6571,1154,6571,1235,6571,1517,6571,1751,6571,1837,6572,1973,6574,2052,6576,2129,6579,2205,6583,2277,6588,2345,6590,2367,6597,2427,6636,2491,6720,2583,6780,2636,6813,2651,6816,2573,6818,2491,6819,2410,6821,2329,6822,2245,6826,2159,6828,2083,6829,2003,6831,1837,6832,1751,6834,1663,6840,1517,6842,1441,6845,1363,6847,1283,6849,1203,6850,1122,6851,1041,6850,962,6849,883,6847,806,6843,731,6843,707,6841,693,6833,688xe" filled="true" fillcolor="#ffffff" stroked="false">
                <v:path arrowok="t"/>
                <v:fill type="solid"/>
              </v:shape>
            </v:group>
            <v:group style="position:absolute;left:6914;top:972;width:807;height:868" coordorigin="6914,972" coordsize="807,868">
              <v:shape style="position:absolute;left:6914;top:972;width:807;height:868" coordorigin="6914,972" coordsize="807,868" path="m7652,972l7614,974,7577,977,7499,979,7419,981,7088,984,7007,986,6929,990,6929,1071,6928,1145,6925,1226,6923,1305,6920,1384,6917,1463,6915,1541,6914,1618,6914,1672,6914,1695,6916,1757,6916,1775,6916,1807,6919,1825,6929,1840,7010,1835,7093,1829,7434,1799,7516,1793,7617,1790,7665,1785,7669,1784,6968,1784,6962,1706,6958,1629,6956,1552,6956,1462,6957,1397,6960,1244,6961,1171,6961,1089,6959,1016,7624,1003,7642,1001,7660,1000,7715,1000,7715,994,7687,977,7652,972xe" filled="true" fillcolor="#231f20" stroked="false">
                <v:path arrowok="t"/>
                <v:fill type="solid"/>
              </v:shape>
              <v:shape style="position:absolute;left:6914;top:972;width:807;height:868" coordorigin="6914,972" coordsize="807,868" path="m7715,1000l7660,1000,7677,1001,7693,1007,7696,1089,7697,1171,7698,1255,7697,1338,7696,1422,7694,1506,7690,1672,7689,1754,6968,1784,7669,1784,7713,1694,7715,1618,7716,1541,7718,1462,7719,1384,7720,1305,7720,1224,7719,1148,7717,1071,7715,1000xe" filled="true" fillcolor="#231f20" stroked="false">
                <v:path arrowok="t"/>
                <v:fill type="solid"/>
              </v:shape>
              <v:shape style="position:absolute;left:8496;top:1356;width:669;height:1380" type="#_x0000_t75" stroked="false">
                <v:imagedata r:id="rId147" o:title=""/>
              </v:shape>
            </v:group>
            <v:group style="position:absolute;left:2399;top:2745;width:7108;height:2" coordorigin="2399,2745" coordsize="7108,2">
              <v:shape style="position:absolute;left:2399;top:2745;width:7108;height:2" coordorigin="2399,2745" coordsize="7108,0" path="m2399,2745l9507,2745e" filled="false" stroked="true" strokeweight="0pt" strokecolor="#ffffff">
                <v:path arrowok="t"/>
              </v:shape>
            </v:group>
            <v:group style="position:absolute;left:2399;top:2745;width:7108;height:2" coordorigin="2399,2745" coordsize="7108,2">
              <v:shape style="position:absolute;left:2399;top:2745;width:7108;height:2" coordorigin="2399,2745" coordsize="7108,0" path="m2399,2745l9507,2745e" filled="false" stroked="true" strokeweight=".76pt" strokecolor="#231f20">
                <v:path arrowok="t"/>
              </v:shape>
            </v:group>
            <w10:wrap type="topAndBottom"/>
          </v:group>
        </w:pict>
      </w:r>
    </w:p>
    <w:p>
      <w:pPr>
        <w:tabs>
          <w:tab w:pos="4157" w:val="left" w:leader="none"/>
          <w:tab w:pos="6103" w:val="left" w:leader="none"/>
          <w:tab w:pos="7783" w:val="left" w:leader="none"/>
        </w:tabs>
        <w:spacing w:before="33"/>
        <w:ind w:left="2404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 w:hAnsi="Arial"/>
          <w:color w:val="231F20"/>
          <w:sz w:val="21"/>
        </w:rPr>
        <w:t>Carla</w:t>
        <w:tab/>
        <w:t>Paulo</w:t>
        <w:tab/>
        <w:t>Marisa</w:t>
        <w:tab/>
        <w:t>José</w:t>
      </w:r>
      <w:r>
        <w:rPr>
          <w:rFonts w:ascii="Arial" w:hAnsi="Arial"/>
          <w:sz w:val="21"/>
        </w:rPr>
      </w:r>
    </w:p>
    <w:p>
      <w:pPr>
        <w:spacing w:line="240" w:lineRule="auto" w:before="3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Qual foi a criança que comprou o maior pote de</w:t>
      </w:r>
      <w:r>
        <w:rPr>
          <w:color w:val="231F20"/>
          <w:spacing w:val="-2"/>
        </w:rPr>
        <w:t> </w:t>
      </w:r>
      <w:r>
        <w:rPr>
          <w:color w:val="231F20"/>
        </w:rPr>
        <w:t>iogurte?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Carla.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José.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Marisa.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Paulo.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39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0"/>
        <w:jc w:val="left"/>
      </w:pPr>
      <w:r>
        <w:rPr>
          <w:color w:val="231F20"/>
        </w:rPr>
        <w:t>Observe abaixo a tabela com o resultado de uma pesquisa feita com algumas crianças sobre os esportes que</w:t>
      </w:r>
      <w:r>
        <w:rPr>
          <w:color w:val="231F20"/>
          <w:spacing w:val="-1"/>
        </w:rPr>
        <w:t> </w:t>
      </w:r>
      <w:r>
        <w:rPr>
          <w:color w:val="231F20"/>
        </w:rPr>
        <w:t>praticam.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10"/>
          <w:szCs w:val="10"/>
        </w:rPr>
      </w:pPr>
    </w:p>
    <w:tbl>
      <w:tblPr>
        <w:tblW w:w="0" w:type="auto"/>
        <w:jc w:val="left"/>
        <w:tblInd w:w="2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4337"/>
      </w:tblGrid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155" w:right="15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ESPORTE</w:t>
            </w:r>
            <w:r>
              <w:rPr>
                <w:rFonts w:ascii="Arial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520" w:right="52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b/>
                <w:color w:val="231F20"/>
                <w:sz w:val="28"/>
              </w:rPr>
              <w:t>NÚMERO DE</w:t>
            </w:r>
            <w:r>
              <w:rPr>
                <w:rFonts w:ascii="Arial" w:hAnsi="Arial"/>
                <w:b/>
                <w:color w:val="231F20"/>
                <w:spacing w:val="-14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sz w:val="28"/>
              </w:rPr>
              <w:t>CRIANÇAS</w:t>
            </w:r>
            <w:r>
              <w:rPr>
                <w:rFonts w:ascii="Arial" w:hAns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55" w:right="14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FUTEBOL</w:t>
            </w:r>
            <w:r>
              <w:rPr>
                <w:rFonts w:ascii="Arial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520" w:right="52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80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55" w:right="15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z w:val="28"/>
              </w:rPr>
              <w:t>VÔLEI</w:t>
            </w:r>
            <w:r>
              <w:rPr>
                <w:rFonts w:ascii="Arial" w:hAnsi="Arial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520" w:right="52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30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55" w:right="15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BASQUETE</w:t>
            </w:r>
            <w:r>
              <w:rPr>
                <w:rFonts w:ascii="Arial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520" w:right="52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66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55" w:right="15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pacing w:val="-7"/>
                <w:sz w:val="28"/>
              </w:rPr>
              <w:t>NATAÇÃO</w:t>
            </w:r>
            <w:r>
              <w:rPr>
                <w:rFonts w:ascii="Arial" w:hAnsi="Arial"/>
                <w:spacing w:val="-7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520" w:right="52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38</w:t>
            </w:r>
            <w:r>
              <w:rPr>
                <w:rFonts w:ascii="Arial"/>
                <w:sz w:val="2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De acordo com essa tabela, quantas crianças praticam</w:t>
      </w:r>
      <w:r>
        <w:rPr>
          <w:color w:val="231F20"/>
          <w:spacing w:val="-2"/>
        </w:rPr>
        <w:t> </w:t>
      </w:r>
      <w:r>
        <w:rPr>
          <w:color w:val="231F20"/>
        </w:rPr>
        <w:t>vôlei?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80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48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62;top:15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M031932E4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/>
        <w:pict>
          <v:group style="position:absolute;margin-left:70.613998pt;margin-top:47.621822pt;width:98.65pt;height:131pt;mso-position-horizontal-relative:page;mso-position-vertical-relative:paragraph;z-index:3112" coordorigin="1412,952" coordsize="1973,2620">
            <v:shape style="position:absolute;left:1412;top:952;width:1973;height:2620" coordorigin="1412,952" coordsize="1973,2620" path="m3167,3492l3124,3492,3149,3532,3179,3552,3214,3572,3251,3572,3252,3552,3218,3552,3196,3532,3174,3532,3149,3512,3167,34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973,3372l2927,3372,2974,3392,3016,3412,2959,3452,2934,3472,2914,3492,2948,3512,3014,3532,3048,3552,3049,3512,2988,3512,2964,3492,2939,3492,2954,3472,2973,3452,2992,3432,3038,3432,3035,3412,3149,3412,3102,3392,3016,3392,2973,33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197,3412l3142,3412,3190,3432,3232,3452,3239,3472,3239,3512,3238,3532,3239,3552,3252,3552,3254,3512,3258,3492,3264,3452,3270,3452,3298,3432,3239,3432,3197,34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038,3432l3022,3432,3026,3472,3027,3492,3035,3512,3049,3512,3044,3472,3038,34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834,3392l2822,3392,2830,3432,2834,3452,2838,3472,2757,3472,2789,3492,2857,3492,2856,3472,2847,3432,2837,3412,2834,33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232,3452l3203,3452,3153,3492,3190,3492,3213,3472,3232,34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622,3352l2596,3352,2609,3372,2615,3392,2618,3412,2621,3452,2600,3452,2640,3472,2638,3432,2630,3412,2623,3372,2622,33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806,3212l2805,3252,2810,3292,2813,3332,2806,3352,2760,3352,2806,3372,2784,3392,2757,3412,2733,3432,2723,3472,2813,3472,2767,3452,2742,3452,2757,3432,2791,3412,2806,3392,2834,3392,2831,3372,2885,3372,2844,3352,2868,3332,2831,3332,2827,3312,2824,3292,2823,3252,2825,3232,2837,3232,2806,32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315,3452l3279,3452,3292,3472,3321,3472,3315,34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576,3432l2532,3432,2565,3452,2597,3452,2576,34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668,3212l2638,3212,2660,3232,2681,3232,2704,3252,2688,3272,2667,3272,2645,3292,2628,3312,2549,3312,2589,3332,2569,3352,2521,3392,2500,3432,2532,3432,2544,3392,2560,3392,2579,3372,2596,3352,2622,3352,2621,3332,2628,3332,2653,3312,2682,3292,2710,3272,2729,3252,2697,3232,2668,32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277,3312l3267,3332,3262,3372,3254,3412,3239,3432,3270,3432,3274,3392,3278,3372,3283,3352,3289,3332,3311,3332,3277,33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356,3412l3296,3412,3270,3432,3327,3432,3356,34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357,3312l2317,3312,2290,3332,2315,3352,2344,3372,2377,3392,2411,3412,2418,3392,2399,3392,2375,3372,2352,3372,2332,3352,2316,3332,2337,3332,2357,33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311,3332l3329,3352,3347,3372,3366,3392,3344,3392,3321,3412,3385,3412,3370,3372,3344,3352,3311,33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430,3292l2392,3292,2406,3312,2406,3332,2401,3372,2399,3392,2418,3392,2418,3352,2419,3312,2430,32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029,3252l3022,3292,3022,3313,3023,3352,3016,3392,3060,3392,3084,3372,3048,3372,3041,3352,3040,3332,3042,3312,3041,3272,3063,3272,3029,32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110,3352l3091,3352,3067,3372,3084,3372,3110,33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668,3332l2621,3332,2666,3352,2712,3352,2668,33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124,3313l3112,3352,3133,3352,3149,3332,3124,3313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870,3232l2825,3232,2848,3252,2870,3252,2891,3272,2914,3272,2896,3292,2877,3312,2855,3332,2868,3332,2895,3312,2921,3292,2939,3272,2870,32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124,3312l3123,3312,3124,3313,3124,33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85,3172l2271,3172,2300,3212,2332,3232,2366,3252,2399,3272,2371,3292,2344,3312,2375,3312,2392,3292,2476,3292,2443,3272,2405,3272,2367,3232,2330,3212,2298,3192,2285,31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514,3292l2467,3292,2508,3312,2555,3312,2514,32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638,3192l2602,3192,2602,3212,2603,3252,2602,3292,2596,3312,2628,3312,2618,3292,2615,3272,2615,3232,2615,3212,2668,3212,2638,31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063,3272l3041,3272,3063,3292,3082,3292,3101,3312,3123,3312,3094,3292,3063,32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1890,1228l1850,1252,1720,1372,1656,1412,1593,1472,1531,1532,1471,1572,1412,1632,1451,1712,1528,1832,1567,1912,1606,1972,1722,2192,1800,2312,1838,2392,1877,2452,1915,2532,1954,2592,1992,2672,2030,2732,2068,2812,2105,2872,2142,2952,2179,3012,2216,3092,2252,3152,2221,3172,2191,3192,2163,3192,2138,3212,2168,3232,2199,3252,2230,3272,2265,3292,2265,3272,2252,3272,2228,3252,2205,3252,2186,3232,2170,3212,2190,3212,2209,3192,2228,3172,2285,3172,2271,3152,2259,3152,2240,3092,2248,3052,2220,3052,2180,2972,2139,2912,2099,2832,2058,2772,2018,2692,1978,2632,1938,2552,1898,2492,1819,2332,1779,2272,1740,2192,1700,2132,1661,2052,1622,1992,1582,1912,1425,1632,1438,1632,1553,1512,1611,1472,1669,1412,1728,1372,1787,1312,1846,1272,1890,1228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71,3172l2246,3172,2252,3192,2253,3212,2252,3252,2252,3272,2265,3272,2269,3232,2272,3212,2271,31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443,3132l2433,3172,2427,3212,2420,3232,2405,3272,2471,3272,2496,3252,2430,3252,2436,3232,2441,3212,2445,3192,2449,3172,2506,3172,2476,3152,2443,31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506,3172l2473,3172,2491,3192,2507,3212,2526,3212,2506,3232,2482,3252,2522,3252,2551,3232,2531,3212,2506,31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97,3012l2285,3032,2270,3112,2259,3152,2305,3152,2338,3132,2284,3132,2287,3112,2292,3072,2298,3052,2303,3032,2327,3032,2297,30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371,3112l2337,3112,2312,3132,2338,3132,2371,31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327,3032l2303,3032,2322,3052,2360,3092,2379,3092,2359,3112,2405,3112,2381,3092,2355,3052,2327,30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20,1632l2208,1632,2209,1712,2210,1792,2211,1872,2213,1932,2213,2012,2215,2132,2216,2272,2218,2552,2220,2912,2220,3052,2240,3052,2236,2972,2233,2892,2230,2832,2228,2752,2226,2672,2225,2592,2224,2512,2223,2432,2223,2352,2223,2252,2222,2112,2222,1952,2222,1892,2222,1792,2221,1712,2220,16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54,3020l2240,3052,2248,3052,2254,3020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66,2995l2256,3012,2254,3020,2266,2995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534,1229l2624,1312,2689,1352,2752,1412,2815,1472,2876,1512,2934,1572,2990,1612,2058,1612,1981,1632,2997,1632,2960,1692,2923,1772,2885,1852,2848,1912,2810,1992,2772,2052,2734,2132,2695,2192,2657,2272,2542,2472,2504,2552,2465,2612,2389,2772,2352,2832,2314,2912,2277,2972,2266,2995,2291,2952,2329,2892,2366,2812,2405,2752,2443,2672,2482,2612,2560,2452,2678,2252,2717,2172,2756,2112,2795,2032,2833,1972,2871,1892,2908,1832,2945,1752,2981,1692,3016,1612,2956,1572,2894,1512,2832,1472,2706,1352,2642,1312,2534,1229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1671,1612l1515,1612,1438,1632,1749,1632,1671,16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42,972l2208,972,2208,1612,2220,1612,2221,1532,2221,1452,2219,1372,2215,1232,2214,1152,2213,1072,2214,992,2269,992,2242,9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486,1186l2514,1212,2534,1229,2496,1192,2486,1186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1943,1187l1906,1212,1890,1228,1916,1212,1943,1187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08,952l2190,972,2163,992,2135,1012,2112,1052,2047,1092,1943,1187,2026,1132,2086,1072,2147,1032,2208,972,2242,972,2208,9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69,992l2237,992,2261,1012,2285,1032,2309,1052,2370,1092,2432,1152,2486,1186,2386,1092,2351,1072,2296,1012,2269,99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Qual dos objetos abaixo tem a forma que lembra um</w:t>
      </w:r>
      <w:r>
        <w:rPr>
          <w:color w:val="231F20"/>
          <w:spacing w:val="-2"/>
        </w:rPr>
        <w:t> </w:t>
      </w:r>
      <w:r>
        <w:rPr>
          <w:color w:val="231F20"/>
        </w:rPr>
        <w:t>triângulo?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9"/>
        <w:rPr>
          <w:rFonts w:ascii="Arial" w:hAnsi="Arial" w:cs="Arial" w:eastAsia="Arial" w:hint="default"/>
          <w:sz w:val="36"/>
          <w:szCs w:val="36"/>
        </w:rPr>
      </w:pPr>
    </w:p>
    <w:p>
      <w:pPr>
        <w:pStyle w:val="BodyText"/>
        <w:spacing w:line="316" w:lineRule="exact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9"/>
        <w:rPr>
          <w:rFonts w:ascii="Arial" w:hAnsi="Arial" w:cs="Arial" w:eastAsia="Arial" w:hint="default"/>
          <w:sz w:val="36"/>
          <w:szCs w:val="36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2.620499pt;margin-top:-46.387661pt;width:108.847pt;height:108.847pt;mso-position-horizontal-relative:page;mso-position-vertical-relative:paragraph;z-index:3136" type="#_x0000_t75" stroked="false">
            <v:imagedata r:id="rId150" o:title=""/>
            <w10:wrap type="none"/>
          </v:shape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43.238152pt;width:102.8pt;height:102.55pt;mso-position-horizontal-relative:page;mso-position-vertical-relative:paragraph;z-index:3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"/>
                    <w:gridCol w:w="340"/>
                    <w:gridCol w:w="340"/>
                    <w:gridCol w:w="340"/>
                    <w:gridCol w:w="340"/>
                    <w:gridCol w:w="340"/>
                  </w:tblGrid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1.088997pt;margin-top:-48.52116pt;width:138.1pt;height:119.7pt;mso-position-horizontal-relative:page;mso-position-vertical-relative:paragraph;z-index:3160" coordorigin="1422,-970" coordsize="2762,2394">
            <v:group style="position:absolute;left:2435;top:0;width:646;height:451" coordorigin="2435,0" coordsize="646,451">
              <v:shape style="position:absolute;left:2435;top:0;width:646;height:451" coordorigin="2435,0" coordsize="646,451" path="m2901,218l2688,218,2694,219,2694,451,2901,451,2901,218xe" filled="true" fillcolor="#231f20" stroked="false">
                <v:path arrowok="t"/>
                <v:fill type="solid"/>
              </v:shape>
              <v:shape style="position:absolute;left:2435;top:0;width:646;height:451" coordorigin="2435,0" coordsize="646,451" path="m2774,0l2724,20,2683,63,2435,436,2472,449,2536,434,2584,374,2650,275,2659,260,2688,218,2901,218,2901,161,3042,161,2922,64,2880,30,2828,3,2774,0xe" filled="true" fillcolor="#231f20" stroked="false">
                <v:path arrowok="t"/>
                <v:fill type="solid"/>
              </v:shape>
              <v:shape style="position:absolute;left:2435;top:0;width:646;height:451" coordorigin="2435,0" coordsize="646,451" path="m3042,161l2901,161,2941,193,2960,209,2991,282,2991,438,3027,430,3055,413,3073,386,3080,352,3080,275,3080,251,3062,181,3047,166,3042,161xe" filled="true" fillcolor="#231f20" stroked="false">
                <v:path arrowok="t"/>
                <v:fill type="solid"/>
              </v:shape>
            </v:group>
            <v:group style="position:absolute;left:2416;top:480;width:709;height:539" coordorigin="2416,480" coordsize="709,539">
              <v:shape style="position:absolute;left:2416;top:480;width:709;height:539" coordorigin="2416,480" coordsize="709,539" path="m2917,530l2798,530,3072,1018,3076,1017,3079,1016,3081,1015,3109,989,3124,955,3124,917,3110,877,2924,544,2917,530xe" filled="true" fillcolor="#231f20" stroked="false">
                <v:path arrowok="t"/>
                <v:fill type="solid"/>
              </v:shape>
              <v:shape style="position:absolute;left:2416;top:480;width:709;height:539" coordorigin="2416,480" coordsize="709,539" path="m2894,480l2700,480,2694,494,2689,507,2684,519,2678,531,2426,985,2421,995,2416,1005,2456,1018,2496,1014,2530,994,2557,961,2787,548,2792,540,2798,530,2917,530,2916,529,2909,513,2901,497,2894,480xe" filled="true" fillcolor="#231f20" stroked="false">
                <v:path arrowok="t"/>
                <v:fill type="solid"/>
              </v:shape>
            </v:group>
            <v:group style="position:absolute;left:2668;top:837;width:227;height:368" coordorigin="2668,837" coordsize="227,368">
              <v:shape style="position:absolute;left:2668;top:837;width:227;height:368" coordorigin="2668,837" coordsize="227,368" path="m2864,837l2696,837,2668,1204,2895,1204,2864,837xe" filled="true" fillcolor="#231f20" stroked="false">
                <v:path arrowok="t"/>
                <v:fill type="solid"/>
              </v:shape>
            </v:group>
            <v:group style="position:absolute;left:3260;top:836;width:392;height:370" coordorigin="3260,836" coordsize="392,370">
              <v:shape style="position:absolute;left:3260;top:836;width:392;height:370" coordorigin="3260,836" coordsize="392,370" path="m3260,836l3262,843,3262,845,3357,1054,3389,1123,3424,1198,3437,1205,3492,1205,3639,1205,3644,1204,3652,1203,3429,843,3421,837,3377,836,3260,836xe" filled="true" fillcolor="#231f20" stroked="false">
                <v:path arrowok="t"/>
                <v:fill type="solid"/>
              </v:shape>
            </v:group>
            <v:group style="position:absolute;left:2999;top:836;width:276;height:369" coordorigin="2999,836" coordsize="276,369">
              <v:shape style="position:absolute;left:2999;top:836;width:276;height:369" coordorigin="2999,836" coordsize="276,369" path="m3003,954l2999,956,3047,1205,3275,1205,3255,1149,3248,1131,3222,1057,3063,1057,3003,954xe" filled="true" fillcolor="#231f20" stroked="false">
                <v:path arrowok="t"/>
                <v:fill type="solid"/>
              </v:shape>
              <v:shape style="position:absolute;left:2999;top:836;width:276;height:369" coordorigin="2999,836" coordsize="276,369" path="m3134,836l3122,840,3139,869,3151,898,3156,930,3152,963,3139,995,3119,1020,3094,1041,3063,1057,3222,1057,3175,923,3151,854,3147,845,3142,839,3134,836xe" filled="true" fillcolor="#231f20" stroked="false">
                <v:path arrowok="t"/>
                <v:fill type="solid"/>
              </v:shape>
            </v:group>
            <v:group style="position:absolute;left:1907;top:834;width:396;height:368" coordorigin="1907,834" coordsize="396,368">
              <v:shape style="position:absolute;left:1907;top:834;width:396;height:368" coordorigin="1907,834" coordsize="396,368" path="m2132,1201l2064,1201,2131,1202,2132,1201xe" filled="true" fillcolor="#231f20" stroked="false">
                <v:path arrowok="t"/>
                <v:fill type="solid"/>
              </v:shape>
              <v:shape style="position:absolute;left:1907;top:834;width:396;height:368" coordorigin="1907,834" coordsize="396,368" path="m2302,834l2181,834,2109,874,2064,947,1907,1201,2132,1201,2138,1196,2173,1118,2302,834xe" filled="true" fillcolor="#231f20" stroked="false">
                <v:path arrowok="t"/>
                <v:fill type="solid"/>
              </v:shape>
            </v:group>
            <v:group style="position:absolute;left:2287;top:834;width:262;height:371" coordorigin="2287,834" coordsize="262,371">
              <v:shape style="position:absolute;left:2287;top:834;width:262;height:371" coordorigin="2287,834" coordsize="262,371" path="m2430,834l2419,838,2411,847,2406,860,2387,917,2368,973,2319,1114,2287,1204,2504,1204,2533,1106,2544,1045,2449,1045,2413,1037,2377,1015,2476,836,2453,836,2444,834,2430,834xe" filled="true" fillcolor="#231f20" stroked="false">
                <v:path arrowok="t"/>
                <v:fill type="solid"/>
              </v:shape>
              <v:shape style="position:absolute;left:2287;top:834;width:262;height:371" coordorigin="2287,834" coordsize="262,371" path="m2549,1021l2493,1040,2449,1045,2544,1045,2549,1021xe" filled="true" fillcolor="#231f20" stroked="false">
                <v:path arrowok="t"/>
                <v:fill type="solid"/>
              </v:shape>
              <v:shape style="position:absolute;left:2287;top:834;width:262;height:371" coordorigin="2287,834" coordsize="262,371" path="m2477,835l2463,835,2453,836,2476,836,2477,835xe" filled="true" fillcolor="#231f20" stroked="false">
                <v:path arrowok="t"/>
                <v:fill type="solid"/>
              </v:shape>
              <v:shape style="position:absolute;left:2640;top:-240;width:205;height:198" type="#_x0000_t75" stroked="false">
                <v:imagedata r:id="rId151" o:title=""/>
              </v:shape>
            </v:group>
            <v:group style="position:absolute;left:1427;top:-965;width:2752;height:2384" coordorigin="1427,-965" coordsize="2752,2384">
              <v:shape style="position:absolute;left:1427;top:-965;width:2752;height:2384" coordorigin="1427,-965" coordsize="2752,2384" path="m2803,-965l3491,226,4179,1418,2803,1418,1427,1418,2115,226,2803,-965x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49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7.248977pt;width:510.25pt;height:22.7pt;mso-position-horizontal-relative:page;mso-position-vertical-relative:paragraph;z-index:3328;mso-wrap-distance-left:0;mso-wrap-distance-right:0" coordorigin="850,145" coordsize="10205,454">
            <v:group style="position:absolute;left:850;top:145;width:2098;height:454" coordorigin="850,145" coordsize="2098,454">
              <v:shape style="position:absolute;left:850;top:145;width:2098;height:454" coordorigin="850,145" coordsize="2098,454" path="m2948,145l850,145,850,599,2948,599,2948,145xe" filled="true" fillcolor="#d1d3d4" stroked="false">
                <v:path arrowok="t"/>
                <v:fill type="solid"/>
              </v:shape>
            </v:group>
            <v:group style="position:absolute;left:2948;top:145;width:8108;height:454" coordorigin="2948,145" coordsize="8108,454">
              <v:shape style="position:absolute;left:2948;top:145;width:8108;height:454" coordorigin="2948,145" coordsize="8108,454" path="m11055,145l2948,145,2948,599,11055,599,11055,145xe" filled="true" fillcolor="#d1d3d4" stroked="false">
                <v:path arrowok="t"/>
                <v:fill type="solid"/>
              </v:shape>
              <v:shape style="position:absolute;left:930;top:25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0;top:300;width:84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6"/>
                        </w:rPr>
                        <w:t>P030036D3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8"/>
        <w:ind w:right="0"/>
        <w:jc w:val="left"/>
        <w:rPr>
          <w:b w:val="0"/>
          <w:bCs w:val="0"/>
        </w:rPr>
      </w:pPr>
      <w:r>
        <w:rPr>
          <w:color w:val="231F20"/>
        </w:rPr>
        <w:t>Faça um X na placa onde aparecem somente</w:t>
      </w:r>
      <w:r>
        <w:rPr>
          <w:color w:val="231F20"/>
          <w:spacing w:val="-1"/>
        </w:rPr>
        <w:t> </w:t>
      </w:r>
      <w:r>
        <w:rPr>
          <w:color w:val="231F20"/>
        </w:rPr>
        <w:t>letras.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pStyle w:val="BodyText"/>
        <w:spacing w:line="240" w:lineRule="auto" w:before="178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3998pt;margin-top:57.633999pt;width:124.387pt;height:132.421pt;mso-position-horizontal-relative:page;mso-position-vertical-relative:paragraph;z-index:3352" type="#_x0000_t75" stroked="false">
            <v:imagedata r:id="rId153" o:title=""/>
            <w10:wrap type="none"/>
          </v:shape>
        </w:pict>
      </w:r>
      <w:r>
        <w:rPr>
          <w:rFonts w:ascii="Arial"/>
          <w:color w:val="231F20"/>
        </w:rPr>
        <w:t>A) </w:t>
      </w:r>
      <w:r>
        <w:rPr>
          <w:rFonts w:ascii="Arial"/>
          <w:color w:val="231F20"/>
          <w:spacing w:val="25"/>
          <w:position w:val="-30"/>
        </w:rPr>
        <w:drawing>
          <wp:inline distT="0" distB="0" distL="0" distR="0">
            <wp:extent cx="1615286" cy="517321"/>
            <wp:effectExtent l="0" t="0" r="0" b="0"/>
            <wp:docPr id="7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86" cy="51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31F20"/>
          <w:spacing w:val="25"/>
          <w:position w:val="-30"/>
        </w:rPr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 w:hint="default"/>
          <w:sz w:val="115"/>
          <w:szCs w:val="115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4"/>
          <w:szCs w:val="34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3998pt;margin-top:-34.189178pt;width:128.012pt;height:84.451pt;mso-position-horizontal-relative:page;mso-position-vertical-relative:paragraph;z-index:3376" type="#_x0000_t75" stroked="false">
            <v:imagedata r:id="rId155" o:title=""/>
            <w10:wrap type="none"/>
          </v:shape>
        </w:pict>
      </w:r>
      <w:r>
        <w:rPr/>
        <w:pict>
          <v:shape style="position:absolute;margin-left:70.613998pt;margin-top:58.260822pt;width:127.827pt;height:156.451pt;mso-position-horizontal-relative:page;mso-position-vertical-relative:paragraph;z-index:3400" type="#_x0000_t75" stroked="false">
            <v:imagedata r:id="rId156" o:title=""/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152"/>
          <w:pgSz w:w="11910" w:h="16840"/>
          <w:pgMar w:footer="524" w:header="377" w:top="560" w:bottom="720" w:left="740" w:right="740"/>
          <w:pgNumType w:start="17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7"/>
          <w:szCs w:val="17"/>
        </w:rPr>
      </w:pPr>
      <w:r>
        <w:rPr/>
        <w:pict>
          <v:shape style="position:absolute;margin-left:170.328995pt;margin-top:11.283196pt;width:254.65pt;height:448.2pt;mso-position-horizontal-relative:page;mso-position-vertical-relative:paragraph;z-index:342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16"/>
                    <w:ind w:left="1760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A</w:t>
                  </w:r>
                  <w:r>
                    <w:rPr>
                      <w:rFonts w:ascii="Arial"/>
                      <w:b/>
                      <w:color w:val="231F20"/>
                      <w:spacing w:val="-12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orquestra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BodyText"/>
                    <w:spacing w:line="276" w:lineRule="auto" w:before="248"/>
                    <w:ind w:left="936" w:right="934"/>
                    <w:jc w:val="center"/>
                  </w:pPr>
                  <w:r>
                    <w:rPr>
                      <w:color w:val="231F20"/>
                    </w:rPr>
                    <w:t>Passarinhos voam no céu com sua bela cantoria... O mar faz chuá... chuá...</w:t>
                  </w:r>
                  <w:r>
                    <w:rPr/>
                  </w:r>
                </w:p>
                <w:p>
                  <w:pPr>
                    <w:pStyle w:val="BodyText"/>
                    <w:spacing w:line="276" w:lineRule="auto" w:before="1"/>
                    <w:ind w:left="1280" w:right="1279"/>
                    <w:jc w:val="center"/>
                  </w:pPr>
                  <w:r>
                    <w:rPr>
                      <w:color w:val="231F20"/>
                    </w:rPr>
                    <w:t>E preso parece ficar Plim, plim... é o som da chuva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fininha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"/>
                    <w:ind w:left="749" w:right="750"/>
                    <w:jc w:val="center"/>
                  </w:pPr>
                  <w:r>
                    <w:rPr>
                      <w:color w:val="231F20"/>
                    </w:rPr>
                    <w:t>que completa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orquestra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48"/>
                    <w:ind w:left="1279" w:right="1279"/>
                    <w:jc w:val="center"/>
                  </w:pPr>
                  <w:r>
                    <w:rPr>
                      <w:color w:val="231F20"/>
                    </w:rPr>
                    <w:t>A orquestra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/>
                  </w:r>
                </w:p>
                <w:p>
                  <w:pPr>
                    <w:pStyle w:val="BodyText"/>
                    <w:spacing w:line="276" w:lineRule="auto" w:before="48"/>
                    <w:ind w:left="750" w:right="750"/>
                    <w:jc w:val="center"/>
                  </w:pPr>
                  <w:r>
                    <w:rPr>
                      <w:color w:val="231F20"/>
                    </w:rPr>
                    <w:t>com a cantoria dos pássaros com o chuá... chuá... do mar com o plim, plim... da chuva faz lindas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melodias</w:t>
                  </w:r>
                  <w:r>
                    <w:rPr/>
                  </w:r>
                </w:p>
                <w:p>
                  <w:pPr>
                    <w:pStyle w:val="BodyText"/>
                    <w:spacing w:line="570" w:lineRule="exact" w:before="8"/>
                    <w:ind w:left="105" w:right="104" w:firstLine="1"/>
                    <w:jc w:val="center"/>
                  </w:pPr>
                  <w:r>
                    <w:rPr>
                      <w:color w:val="231F20"/>
                    </w:rPr>
                    <w:t>Ó Ó Ó ... chuá... chuá... plim... plim... Mas o maestro chega sempre atrasado O maestro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trovão</w:t>
                  </w:r>
                  <w:r>
                    <w:rPr/>
                  </w:r>
                </w:p>
                <w:p>
                  <w:pPr>
                    <w:pStyle w:val="BodyText"/>
                    <w:spacing w:line="276" w:lineRule="auto" w:before="0"/>
                    <w:ind w:left="1116" w:right="1115"/>
                    <w:jc w:val="center"/>
                  </w:pPr>
                  <w:r>
                    <w:rPr>
                      <w:color w:val="231F20"/>
                    </w:rPr>
                    <w:t>Com seu vozeirão Chega depois do início Lá pro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meio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"/>
                    <w:ind w:left="1279" w:right="1279"/>
                    <w:jc w:val="center"/>
                  </w:pPr>
                  <w:r>
                    <w:rPr>
                      <w:color w:val="231F20"/>
                    </w:rPr>
                    <w:t>Lá pro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fim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48"/>
                    <w:ind w:left="301" w:right="301"/>
                    <w:jc w:val="center"/>
                  </w:pPr>
                  <w:r>
                    <w:rPr>
                      <w:color w:val="231F20"/>
                    </w:rPr>
                    <w:t>Ó Ó Ó ... chuá...chuá... plim...plim...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6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158">
        <w:r>
          <w:rPr>
            <w:rFonts w:ascii="Arial" w:hAnsi="Arial"/>
            <w:color w:val="231F20"/>
            <w:sz w:val="16"/>
          </w:rPr>
          <w:t>em: &lt;http://www.blocosonline.com.br/literatura/poesia/pinf/pinf0094.htm&gt;.</w:t>
        </w:r>
      </w:hyperlink>
      <w:r>
        <w:rPr>
          <w:rFonts w:ascii="Arial" w:hAnsi="Arial"/>
          <w:color w:val="231F20"/>
          <w:sz w:val="16"/>
        </w:rPr>
        <w:t> Acesso em: 2 ago. 2012.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(P040219E4_SUP)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De acordo com esse texto, quem se</w:t>
      </w:r>
      <w:r>
        <w:rPr>
          <w:color w:val="231F20"/>
          <w:spacing w:val="-1"/>
        </w:rPr>
        <w:t> </w:t>
      </w:r>
      <w:r>
        <w:rPr>
          <w:color w:val="231F20"/>
        </w:rPr>
        <w:t>atrasa?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2"/>
          <w:szCs w:val="22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</w:t>
      </w:r>
      <w:r>
        <w:rPr>
          <w:rFonts w:ascii="Arial"/>
          <w:color w:val="231F20"/>
          <w:spacing w:val="-16"/>
          <w:sz w:val="28"/>
        </w:rPr>
        <w:t> </w:t>
      </w:r>
      <w:r>
        <w:rPr>
          <w:rFonts w:ascii="Arial"/>
          <w:color w:val="231F20"/>
          <w:sz w:val="28"/>
        </w:rPr>
        <w:t>chuva.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</w:t>
      </w:r>
      <w:r>
        <w:rPr>
          <w:rFonts w:ascii="Arial"/>
          <w:color w:val="231F20"/>
          <w:spacing w:val="-16"/>
          <w:sz w:val="28"/>
        </w:rPr>
        <w:t> </w:t>
      </w:r>
      <w:r>
        <w:rPr>
          <w:rFonts w:ascii="Arial"/>
          <w:color w:val="231F20"/>
          <w:sz w:val="28"/>
        </w:rPr>
        <w:t>orquestra.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maestro.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</w:t>
      </w:r>
      <w:r>
        <w:rPr>
          <w:rFonts w:ascii="Arial"/>
          <w:color w:val="231F20"/>
          <w:spacing w:val="-4"/>
          <w:sz w:val="28"/>
        </w:rPr>
        <w:t>mar.</w:t>
      </w:r>
      <w:r>
        <w:rPr>
          <w:rFonts w:ascii="Arial"/>
          <w:spacing w:val="-4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57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301.55pt;mso-position-horizontal-relative:page;mso-position-vertical-relative:paragraph;z-index:344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49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Meu irmão chegou em casa com um embrulho. Gritou da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porta: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Pacote da tia</w:t>
                  </w:r>
                  <w:r>
                    <w:rPr>
                      <w:rFonts w:asci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Brunilda!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78"/>
                    <w:ind w:left="391" w:right="0"/>
                    <w:jc w:val="left"/>
                  </w:pPr>
                  <w:r>
                    <w:rPr>
                      <w:color w:val="231F20"/>
                      <w:spacing w:val="-8"/>
                    </w:rPr>
                    <w:t>Todo </w:t>
                  </w:r>
                  <w:r>
                    <w:rPr>
                      <w:color w:val="231F20"/>
                    </w:rPr>
                    <w:t>mundo correu, minha irmã</w:t>
                  </w:r>
                  <w:r>
                    <w:rPr>
                      <w:color w:val="231F20"/>
                      <w:spacing w:val="7"/>
                    </w:rPr>
                    <w:t> </w:t>
                  </w:r>
                  <w:r>
                    <w:rPr>
                      <w:color w:val="231F20"/>
                    </w:rPr>
                    <w:t>falou: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Olha como vem</w:t>
                  </w:r>
                  <w:r>
                    <w:rPr>
                      <w:rFonts w:asci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coisa.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78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Arrebentaram o barbante, rasgaram o papel, tudo se espalhou na </w:t>
                  </w:r>
                  <w:r>
                    <w:rPr>
                      <w:color w:val="231F20"/>
                      <w:spacing w:val="60"/>
                    </w:rPr>
                    <w:t> </w:t>
                  </w:r>
                  <w:r>
                    <w:rPr>
                      <w:color w:val="231F20"/>
                    </w:rPr>
                    <w:t>mesa.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Aí foi aquela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confusão: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O vestido vermelho é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meu.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Ih, que colar bacana! </w:t>
                  </w:r>
                  <w:r>
                    <w:rPr>
                      <w:rFonts w:ascii="Arial" w:hAnsi="Arial"/>
                      <w:color w:val="231F20"/>
                      <w:spacing w:val="-7"/>
                      <w:sz w:val="28"/>
                    </w:rPr>
                    <w:t>Vai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combinar com o meu</w:t>
                  </w:r>
                  <w:r>
                    <w:rPr>
                      <w:rFonts w:ascii="Arial" w:hAnsi="Arial"/>
                      <w:color w:val="231F20"/>
                      <w:spacing w:val="1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  <w:sz w:val="28"/>
                    </w:rPr>
                    <w:t>suéter.</w:t>
                  </w:r>
                  <w:r>
                    <w:rPr>
                      <w:rFonts w:ascii="Arial" w:hAnsi="Arial"/>
                      <w:spacing w:val="-3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Vê se veio alguma camisa do tio Júlio pra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mim.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Que sapato alinhado, tá com jeito de ser meu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número.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BodyText"/>
                    <w:spacing w:line="297" w:lineRule="auto" w:before="78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Eu fico boba de ver como a tia Brunilda compra roupa. Compra e enjoa. Enjoa tudo: vestido, bolsa, sapato, blusa. Usa três, quatro vezes e pronto: enjoa. Outro dia eu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perguntei: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pos="613" w:val="left" w:leader="none"/>
                    </w:tabs>
                    <w:spacing w:line="240" w:lineRule="auto" w:before="3" w:after="0"/>
                    <w:ind w:left="612" w:right="0" w:hanging="221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Se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ela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enjoa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tão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depressa,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pra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que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ela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compra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tanto?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É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pra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poder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enjoar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78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mais?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278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BOJUNGA,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Lygia.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bolsa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amarela.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Rio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de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Janeiro: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Editora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Agir,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1993.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Fragmento.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(P041964E4_SUP)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97" w:lineRule="auto" w:before="135"/>
        <w:ind w:left="110" w:right="0"/>
        <w:jc w:val="left"/>
      </w:pPr>
      <w:r>
        <w:rPr>
          <w:color w:val="231F20"/>
        </w:rPr>
        <w:t>No trecho “Eu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fico boba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de ver como a tia Brunilda compra roupa.”, a expressão “fico boba” quer dizer que a menina</w:t>
      </w:r>
      <w:r>
        <w:rPr>
          <w:color w:val="231F20"/>
          <w:spacing w:val="-1"/>
        </w:rPr>
        <w:t> </w:t>
      </w:r>
      <w:r>
        <w:rPr>
          <w:color w:val="231F20"/>
        </w:rPr>
        <w:t>fica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admirada.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cansada.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curiosa.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espantada.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59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0"/>
          <w:szCs w:val="10"/>
        </w:rPr>
      </w:pPr>
      <w:r>
        <w:rPr/>
        <w:pict>
          <v:group style="position:absolute;margin-left:251.311646pt;margin-top:7.087266pt;width:92.7pt;height:89.8pt;mso-position-horizontal-relative:page;mso-position-vertical-relative:paragraph;z-index:3472;mso-wrap-distance-left:0;mso-wrap-distance-right:0" coordorigin="5026,142" coordsize="1854,1796">
            <v:shape style="position:absolute;left:5271;top:496;width:321;height:732" type="#_x0000_t75" stroked="false">
              <v:imagedata r:id="rId162" o:title=""/>
            </v:shape>
            <v:group style="position:absolute;left:5580;top:388;width:549;height:120" coordorigin="5580,388" coordsize="549,120">
              <v:shape style="position:absolute;left:5580;top:388;width:549;height:120" coordorigin="5580,388" coordsize="549,120" path="m5580,508l5654,461,5736,425,5822,401,5910,389,5955,388,5999,390,6043,396,6086,405,6128,418e" filled="false" stroked="true" strokeweight="1.859782pt" strokecolor="#231f20">
                <v:path arrowok="t"/>
              </v:shape>
            </v:group>
            <v:group style="position:absolute;left:6128;top:418;width:315;height:206" coordorigin="6128,418" coordsize="315,206">
              <v:shape style="position:absolute;left:6128;top:418;width:315;height:206" coordorigin="6128,418" coordsize="315,206" path="m6128,418l6208,443,6285,481,6355,531,6417,591,6443,624e" filled="false" stroked="true" strokeweight="1.997557pt" strokecolor="#231f20">
                <v:path arrowok="t"/>
              </v:shape>
            </v:group>
            <v:group style="position:absolute;left:6443;top:624;width:117;height:189" coordorigin="6443,624" coordsize="117,189">
              <v:shape style="position:absolute;left:6443;top:624;width:117;height:189" coordorigin="6443,624" coordsize="117,189" path="m6443,624l6473,656,6500,692,6524,730,6543,771,6559,812e" filled="false" stroked="true" strokeweight="2.152235pt" strokecolor="#231f20">
                <v:path arrowok="t"/>
              </v:shape>
            </v:group>
            <v:group style="position:absolute;left:6559;top:812;width:45;height:192" coordorigin="6559,812" coordsize="45,192">
              <v:shape style="position:absolute;left:6559;top:812;width:45;height:192" coordorigin="6559,812" coordsize="45,192" path="m6559,812l6579,858,6594,905,6602,955,6604,1004e" filled="false" stroked="true" strokeweight="1.948728pt" strokecolor="#231f20">
                <v:path arrowok="t"/>
              </v:shape>
            </v:group>
            <v:group style="position:absolute;left:6590;top:1004;width:22;height:225" coordorigin="6590,1004" coordsize="22,225">
              <v:shape style="position:absolute;left:6590;top:1004;width:22;height:225" coordorigin="6590,1004" coordsize="22,225" path="m6604,1004l6610,1049,6611,1094,6608,1140,6601,1185,6590,1228e" filled="false" stroked="true" strokeweight="1.763954pt" strokecolor="#231f20">
                <v:path arrowok="t"/>
              </v:shape>
            </v:group>
            <v:group style="position:absolute;left:5308;top:1221;width:152;height:285" coordorigin="5308,1221" coordsize="152,285">
              <v:shape style="position:absolute;left:5308;top:1221;width:152;height:285" coordorigin="5308,1221" coordsize="152,285" path="m5460,1506l5400,1436,5356,1353,5323,1265,5308,1221e" filled="false" stroked="true" strokeweight="2.172610pt" strokecolor="#231f20">
                <v:path arrowok="t"/>
              </v:shape>
            </v:group>
            <v:group style="position:absolute;left:5580;top:508;width:7;height:41" coordorigin="5580,508" coordsize="7,41">
              <v:shape style="position:absolute;left:5580;top:508;width:7;height:41" coordorigin="5580,508" coordsize="7,41" path="m5580,508l5583,518,5585,528,5586,538,5587,549e" filled="false" stroked="true" strokeweight="1.708085pt" strokecolor="#231f20">
                <v:path arrowok="t"/>
              </v:shape>
            </v:group>
            <v:group style="position:absolute;left:5587;top:549;width:112;height:54" coordorigin="5587,549" coordsize="112,54">
              <v:shape style="position:absolute;left:5587;top:549;width:112;height:54" coordorigin="5587,549" coordsize="112,54" path="m5587,549l5617,559,5645,571,5672,586,5699,602e" filled="false" stroked="true" strokeweight="1.428982pt" strokecolor="#231f20">
                <v:path arrowok="t"/>
              </v:shape>
            </v:group>
            <v:group style="position:absolute;left:5699;top:532;width:275;height:70" coordorigin="5699,532" coordsize="275,70">
              <v:shape style="position:absolute;left:5699;top:532;width:275;height:70" coordorigin="5699,532" coordsize="275,70" path="m5699,602l5786,566,5879,544,5926,537,5973,532e" filled="false" stroked="true" strokeweight="1.50259pt" strokecolor="#231f20">
                <v:path arrowok="t"/>
              </v:shape>
            </v:group>
            <v:group style="position:absolute;left:5973;top:532;width:126;height:207" coordorigin="5973,532" coordsize="126,207">
              <v:shape style="position:absolute;left:5973;top:532;width:126;height:207" coordorigin="5973,532" coordsize="126,207" path="m5973,532l5997,574,6022,615,6048,656,6074,697,6099,739e" filled="false" stroked="true" strokeweight="1.594034pt" strokecolor="#231f20">
                <v:path arrowok="t"/>
              </v:shape>
            </v:group>
            <v:group style="position:absolute;left:6099;top:739;width:274;height:88" coordorigin="6099,739" coordsize="274,88">
              <v:shape style="position:absolute;left:6099;top:739;width:274;height:88" coordorigin="6099,739" coordsize="274,88" path="m6099,739l6193,755,6284,786,6328,805,6372,827e" filled="false" stroked="true" strokeweight="1.714874pt" strokecolor="#231f20">
                <v:path arrowok="t"/>
              </v:shape>
            </v:group>
            <v:group style="position:absolute;left:5973;top:418;width:155;height:115" coordorigin="5973,418" coordsize="155,115">
              <v:shape style="position:absolute;left:5973;top:418;width:155;height:115" coordorigin="5973,418" coordsize="155,115" path="m6128,418l6087,442,6047,469,6009,499,5973,532e" filled="false" stroked="true" strokeweight="1.657148pt" strokecolor="#231f20">
                <v:path arrowok="t"/>
              </v:shape>
            </v:group>
            <v:group style="position:absolute;left:5429;top:549;width:159;height:106" coordorigin="5429,549" coordsize="159,106">
              <v:shape style="position:absolute;left:5429;top:549;width:159;height:106" coordorigin="5429,549" coordsize="159,106" path="m5429,654l5469,630,5508,602,5546,574,5587,549e" filled="false" stroked="true" strokeweight="1.176591pt" strokecolor="#231f20">
                <v:path arrowok="t"/>
              </v:shape>
            </v:group>
            <v:group style="position:absolute;left:5668;top:846;width:257;height:80" coordorigin="5668,846" coordsize="257,80">
              <v:shape style="position:absolute;left:5668;top:846;width:257;height:80" coordorigin="5668,846" coordsize="257,80" path="m5668,846l5755,866,5840,894,5882,910,5924,925e" filled="false" stroked="true" strokeweight="2.113176pt" strokecolor="#231f20">
                <v:path arrowok="t"/>
              </v:shape>
            </v:group>
            <v:group style="position:absolute;left:5924;top:739;width:175;height:186" coordorigin="5924,739" coordsize="175,186">
              <v:shape style="position:absolute;left:5924;top:739;width:175;height:186" coordorigin="5924,739" coordsize="175,186" path="m5924,925l5980,861,6037,798,6068,768,6099,739e" filled="false" stroked="true" strokeweight="1.611834pt" strokecolor="#231f20">
                <v:path arrowok="t"/>
              </v:shape>
            </v:group>
            <v:group style="position:absolute;left:5319;top:881;width:31;height:136" coordorigin="5319,881" coordsize="31,136">
              <v:shape style="position:absolute;left:5319;top:881;width:31;height:136" coordorigin="5319,881" coordsize="31,136" path="m5319,881l5320,881,5321,882,5322,883,5330,916,5337,949,5344,983,5350,1016e" filled="false" stroked="true" strokeweight="1.898645pt" strokecolor="#231f20">
                <v:path arrowok="t"/>
              </v:shape>
            </v:group>
            <v:group style="position:absolute;left:5350;top:1016;width:133;height:26" coordorigin="5350,1016" coordsize="133,26">
              <v:shape style="position:absolute;left:5350;top:1016;width:133;height:26" coordorigin="5350,1016" coordsize="133,26" path="m5350,1016l5381,1030,5414,1037,5448,1040,5482,1042e" filled="false" stroked="true" strokeweight="1.907843pt" strokecolor="#231f20">
                <v:path arrowok="t"/>
              </v:shape>
            </v:group>
            <v:group style="position:absolute;left:5482;top:846;width:187;height:196" coordorigin="5482,846" coordsize="187,196">
              <v:shape style="position:absolute;left:5482;top:846;width:187;height:196" coordorigin="5482,846" coordsize="187,196" path="m5482,1042l5538,970,5598,903,5632,873,5668,846e" filled="false" stroked="true" strokeweight="1.634497pt" strokecolor="#231f20">
                <v:path arrowok="t"/>
              </v:shape>
            </v:group>
            <v:group style="position:absolute;left:5668;top:602;width:32;height:244" coordorigin="5668,602" coordsize="32,244">
              <v:shape style="position:absolute;left:5668;top:602;width:32;height:244" coordorigin="5668,602" coordsize="32,244" path="m5668,846l5668,797,5672,747,5679,699,5688,650,5699,602e" filled="false" stroked="true" strokeweight="1.549279pt" strokecolor="#231f20">
                <v:path arrowok="t"/>
              </v:shape>
            </v:group>
            <v:group style="position:absolute;left:6457;top:731;width:103;height:82" coordorigin="6457,731" coordsize="103,82">
              <v:shape style="position:absolute;left:6457;top:731;width:103;height:82" coordorigin="6457,731" coordsize="103,82" path="m6457,731l6482,752,6506,775,6531,797,6559,812e" filled="false" stroked="true" strokeweight="1.199593pt" strokecolor="#231f20">
                <v:path arrowok="t"/>
              </v:shape>
            </v:group>
            <v:group style="position:absolute;left:6443;top:624;width:15;height:108" coordorigin="6443,624" coordsize="15,108">
              <v:shape style="position:absolute;left:6443;top:624;width:15;height:108" coordorigin="6443,624" coordsize="15,108" path="m6443,624l6443,649,6449,676,6455,704,6457,731e" filled="false" stroked="true" strokeweight="1.435305pt" strokecolor="#231f20">
                <v:path arrowok="t"/>
              </v:shape>
            </v:group>
            <v:group style="position:absolute;left:6372;top:827;width:66;height:282" coordorigin="6372,827" coordsize="66,282">
              <v:shape style="position:absolute;left:6372;top:827;width:66;height:282" coordorigin="6372,827" coordsize="66,282" path="m6372,827l6406,918,6427,1012,6434,1060,6437,1108e" filled="false" stroked="true" strokeweight="1.492191pt" strokecolor="#231f20">
                <v:path arrowok="t"/>
              </v:shape>
            </v:group>
            <v:group style="position:absolute;left:6437;top:1108;width:119;height:33" coordorigin="6437,1108" coordsize="119,33">
              <v:shape style="position:absolute;left:6437;top:1108;width:119;height:33" coordorigin="6437,1108" coordsize="119,33" path="m6437,1108l6468,1111,6498,1119,6527,1130,6556,1141e" filled="false" stroked="true" strokeweight="1.50169pt" strokecolor="#231f20">
                <v:path arrowok="t"/>
              </v:shape>
            </v:group>
            <v:group style="position:absolute;left:6372;top:731;width:86;height:96" coordorigin="6372,731" coordsize="86,96">
              <v:shape style="position:absolute;left:6372;top:731;width:86;height:96" coordorigin="6372,731" coordsize="86,96" path="m6457,731l6438,757,6418,781,6395,805,6372,827e" filled="false" stroked="true" strokeweight="1.391769pt" strokecolor="#231f20">
                <v:path arrowok="t"/>
              </v:shape>
            </v:group>
            <v:group style="position:absolute;left:5924;top:925;width:77;height:307" coordorigin="5924,925" coordsize="77,307">
              <v:shape style="position:absolute;left:5924;top:925;width:77;height:307" coordorigin="5924,925" coordsize="77,307" path="m5924,925l5935,1015,5956,1103,5985,1189,6001,1232e" filled="false" stroked="true" strokeweight="2.217692pt" strokecolor="#231f20">
                <v:path arrowok="t"/>
              </v:shape>
            </v:group>
            <v:group style="position:absolute;left:6001;top:1232;width:258;height:73" coordorigin="6001,1232" coordsize="258,73">
              <v:shape style="position:absolute;left:6001;top:1232;width:258;height:73" coordorigin="6001,1232" coordsize="258,73" path="m6001,1232l6085,1261,6171,1285,6215,1296,6258,1304e" filled="false" stroked="true" strokeweight="1.71399pt" strokecolor="#231f20">
                <v:path arrowok="t"/>
              </v:shape>
            </v:group>
            <v:group style="position:absolute;left:6258;top:1108;width:179;height:196" coordorigin="6258,1108" coordsize="179,196">
              <v:shape style="position:absolute;left:6258;top:1108;width:179;height:196" coordorigin="6258,1108" coordsize="179,196" path="m6258,1304l6322,1243,6381,1176,6409,1142,6437,1108e" filled="false" stroked="true" strokeweight="1.649181pt" strokecolor="#231f20">
                <v:path arrowok="t"/>
              </v:shape>
            </v:group>
            <v:group style="position:absolute;left:5480;top:1042;width:65;height:292" coordorigin="5480,1042" coordsize="65,292">
              <v:shape style="position:absolute;left:5480;top:1042;width:65;height:292" coordorigin="5480,1042" coordsize="65,292" path="m5482,1042l5484,1128,5501,1212,5529,1293,5545,1333e" filled="false" stroked="true" strokeweight="1.60841pt" strokecolor="#231f20">
                <v:path arrowok="t"/>
              </v:shape>
            </v:group>
            <v:group style="position:absolute;left:5545;top:1333;width:277;height:90" coordorigin="5545,1333" coordsize="277,90">
              <v:shape style="position:absolute;left:5545;top:1333;width:277;height:90" coordorigin="5545,1333" coordsize="277,90" path="m5545,1333l5620,1372,5699,1400,5780,1418,5822,1423e" filled="false" stroked="true" strokeweight="1.723501pt" strokecolor="#231f20">
                <v:path arrowok="t"/>
              </v:shape>
            </v:group>
            <v:group style="position:absolute;left:5822;top:1232;width:179;height:191" coordorigin="5822,1232" coordsize="179,191">
              <v:shape style="position:absolute;left:5822;top:1232;width:179;height:191" coordorigin="5822,1232" coordsize="179,191" path="m5822,1423l5884,1362,5944,1298,5973,1265,6001,1232e" filled="false" stroked="true" strokeweight="1.748386pt" strokecolor="#231f20">
                <v:path arrowok="t"/>
              </v:shape>
            </v:group>
            <v:group style="position:absolute;left:6556;top:1141;width:34;height:88" coordorigin="6556,1141" coordsize="34,88">
              <v:shape style="position:absolute;left:6556;top:1141;width:34;height:88" coordorigin="6556,1141" coordsize="34,88" path="m6556,1141l6564,1163,6570,1186,6578,1209,6590,1228e" filled="false" stroked="true" strokeweight="1.202190pt" strokecolor="#231f20">
                <v:path arrowok="t"/>
              </v:shape>
            </v:group>
            <v:group style="position:absolute;left:6556;top:1004;width:49;height:138" coordorigin="6556,1004" coordsize="49,138">
              <v:shape style="position:absolute;left:6556;top:1004;width:49;height:138" coordorigin="6556,1004" coordsize="49,138" path="m6604,1004l6589,1036,6578,1071,6568,1107,6556,1141e" filled="false" stroked="true" strokeweight="1.215179pt" strokecolor="#231f20">
                <v:path arrowok="t"/>
              </v:shape>
            </v:group>
            <v:group style="position:absolute;left:5310;top:1016;width:40;height:158" coordorigin="5310,1016" coordsize="40,158">
              <v:shape style="position:absolute;left:5310;top:1016;width:40;height:158" coordorigin="5310,1016" coordsize="40,158" path="m5350,1016l5334,1054,5325,1094,5318,1134,5310,1173e" filled="false" stroked="true" strokeweight="1.175594pt" strokecolor="#231f20">
                <v:path arrowok="t"/>
              </v:shape>
            </v:group>
            <v:group style="position:absolute;left:6230;top:1540;width:144;height:39" coordorigin="6230,1540" coordsize="144,39">
              <v:shape style="position:absolute;left:6230;top:1540;width:144;height:39" coordorigin="6230,1540" coordsize="144,39" path="m6230,1540l6266,1549,6302,1558,6338,1566,6373,1578e" filled="false" stroked="true" strokeweight="1.711324pt" strokecolor="#231f20">
                <v:path arrowok="t"/>
              </v:shape>
            </v:group>
            <v:group style="position:absolute;left:6373;top:1228;width:217;height:350" coordorigin="6373,1228" coordsize="217,350">
              <v:shape style="position:absolute;left:6373;top:1228;width:217;height:350" coordorigin="6373,1228" coordsize="217,350" path="m6373,1578l6442,1517,6499,1444,6544,1361,6578,1273,6590,1228e" filled="false" stroked="true" strokeweight="1.666356pt" strokecolor="#231f20">
                <v:path arrowok="t"/>
              </v:shape>
            </v:group>
            <v:group style="position:absolute;left:5318;top:1216;width:131;height:217" coordorigin="5318,1216" coordsize="131,217">
              <v:shape style="position:absolute;left:5318;top:1216;width:131;height:217" coordorigin="5318,1216" coordsize="131,217" path="m5449,1433l5398,1365,5356,1291,5337,1253,5318,1216e" filled="false" stroked="true" strokeweight="1.076702pt" strokecolor="#231f20">
                <v:path arrowok="t"/>
              </v:shape>
            </v:group>
            <v:group style="position:absolute;left:5822;top:1423;width:111;height:185" coordorigin="5822,1423" coordsize="111,185">
              <v:shape style="position:absolute;left:5822;top:1423;width:111;height:185" coordorigin="5822,1423" coordsize="111,185" path="m5822,1423l5835,1464,5854,1504,5877,1540,5904,1575,5932,1607e" filled="false" stroked="true" strokeweight="1.541911pt" strokecolor="#231f20">
                <v:path arrowok="t"/>
              </v:shape>
            </v:group>
            <v:group style="position:absolute;left:5932;top:1540;width:298;height:68" coordorigin="5932,1540" coordsize="298,68">
              <v:shape style="position:absolute;left:5932;top:1540;width:298;height:68" coordorigin="5932,1540" coordsize="298,68" path="m5932,1607l6019,1599,6105,1581,6188,1555,6230,1540e" filled="false" stroked="true" strokeweight="1.688877pt" strokecolor="#231f20">
                <v:path arrowok="t"/>
              </v:shape>
            </v:group>
            <v:group style="position:absolute;left:6230;top:1304;width:29;height:236" coordorigin="6230,1304" coordsize="29,236">
              <v:shape style="position:absolute;left:6230;top:1304;width:29;height:236" coordorigin="6230,1304" coordsize="29,236" path="m6230,1540l6236,1493,6244,1446,6251,1399,6256,1352,6258,1304e" filled="false" stroked="true" strokeweight="1.749465pt" strokecolor="#231f20">
                <v:path arrowok="t"/>
              </v:shape>
            </v:group>
            <v:group style="position:absolute;left:5449;top:1433;width:12;height:73" coordorigin="5449,1433" coordsize="12,73">
              <v:shape style="position:absolute;left:5449;top:1433;width:12;height:73" coordorigin="5449,1433" coordsize="12,73" path="m5449,1433l5452,1451,5457,1469,5460,1488,5460,1506e" filled="false" stroked="true" strokeweight="1.691457pt" strokecolor="#231f20">
                <v:path arrowok="t"/>
              </v:shape>
            </v:group>
            <v:group style="position:absolute;left:5460;top:1506;width:398;height:224" coordorigin="5460,1506" coordsize="398,224">
              <v:shape style="position:absolute;left:5460;top:1506;width:398;height:224" coordorigin="5460,1506" coordsize="398,224" path="m5460,1506l5516,1569,5582,1623,5656,1667,5734,1701,5816,1723,5857,1730e" filled="false" stroked="true" strokeweight="2.17443pt" strokecolor="#231f20">
                <v:path arrowok="t"/>
              </v:shape>
            </v:group>
            <v:group style="position:absolute;left:5449;top:1333;width:97;height:100" coordorigin="5449,1333" coordsize="97,100">
              <v:shape style="position:absolute;left:5449;top:1333;width:97;height:100" coordorigin="5449,1333" coordsize="97,100" path="m5545,1333l5520,1356,5496,1382,5473,1409,5449,1433e" filled="false" stroked="true" strokeweight="1.522914pt" strokecolor="#231f20">
                <v:path arrowok="t"/>
              </v:shape>
            </v:group>
            <v:group style="position:absolute;left:5857;top:1607;width:76;height:123" coordorigin="5857,1607" coordsize="76,123">
              <v:shape style="position:absolute;left:5857;top:1607;width:76;height:123" coordorigin="5857,1607" coordsize="76,123" path="m5932,1607l5915,1639,5896,1669,5875,1699,5857,1730e" filled="false" stroked="true" strokeweight="1.687487pt" strokecolor="#231f20">
                <v:path arrowok="t"/>
              </v:shape>
            </v:group>
            <v:group style="position:absolute;left:5857;top:1578;width:517;height:162" coordorigin="5857,1578" coordsize="517,162">
              <v:shape style="position:absolute;left:5857;top:1578;width:517;height:162" coordorigin="5857,1578" coordsize="517,162" path="m5857,1730l5899,1736,5942,1739,5985,1739,6028,1736,6113,1721,6195,1694,6272,1656,6342,1607,6373,1578e" filled="false" stroked="true" strokeweight="1.58743pt" strokecolor="#231f20">
                <v:path arrowok="t"/>
              </v:shape>
            </v:group>
            <v:group style="position:absolute;left:5032;top:148;width:1842;height:1784" coordorigin="5032,148" coordsize="1842,1784">
              <v:shape style="position:absolute;left:5032;top:148;width:1842;height:1784" coordorigin="5032,148" coordsize="1842,1784" path="m6873,1931l5032,1931,5032,148,6873,148,6873,1931xe" filled="false" stroked="true" strokeweight=".574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222"/>
        <w:ind w:left="110" w:right="0"/>
        <w:jc w:val="left"/>
      </w:pPr>
      <w:r>
        <w:rPr/>
        <w:pict>
          <v:group style="position:absolute;margin-left:73.793999pt;margin-top:55.411831pt;width:94.8pt;height:89.55pt;mso-position-horizontal-relative:page;mso-position-vertical-relative:paragraph;z-index:3496" coordorigin="1476,1108" coordsize="1896,1791">
            <v:group style="position:absolute;left:1482;top:1114;width:1884;height:1779" coordorigin="1482,1114" coordsize="1884,1779">
              <v:shape style="position:absolute;left:1482;top:1114;width:1884;height:1779" coordorigin="1482,1114" coordsize="1884,1779" path="m3365,2893l1482,2893,1482,1114,3365,1114,3365,2893xe" filled="false" stroked="true" strokeweight=".580pt" strokecolor="#231f20">
                <v:path arrowok="t"/>
              </v:shape>
            </v:group>
            <v:group style="position:absolute;left:2741;top:1322;width:15;height:20" coordorigin="2741,1322" coordsize="15,20">
              <v:shape style="position:absolute;left:2741;top:1322;width:15;height:20" coordorigin="2741,1322" coordsize="15,20" path="m2746,1322l2745,1326,2741,1329,2741,1332,2744,1336,2744,1341,2748,1342,2749,1339,2753,1339,2752,1334,2756,1332,2754,1327,2751,1324,2746,1322xe" filled="true" fillcolor="#231f20" stroked="false">
                <v:path arrowok="t"/>
                <v:fill type="solid"/>
              </v:shape>
              <v:shape style="position:absolute;left:2741;top:1322;width:15;height:20" coordorigin="2741,1322" coordsize="15,20" path="m2753,1339l2749,1339,2753,1339,2753,1339xe" filled="true" fillcolor="#231f20" stroked="false">
                <v:path arrowok="t"/>
                <v:fill type="solid"/>
              </v:shape>
            </v:group>
            <v:group style="position:absolute;left:2799;top:2033;width:15;height:22" coordorigin="2799,2033" coordsize="15,22">
              <v:shape style="position:absolute;left:2799;top:2033;width:15;height:22" coordorigin="2799,2033" coordsize="15,22" path="m2813,2052l2808,2052,2809,2055,2813,2053,2813,2052xe" filled="true" fillcolor="#231f20" stroked="false">
                <v:path arrowok="t"/>
                <v:fill type="solid"/>
              </v:shape>
              <v:shape style="position:absolute;left:2799;top:2033;width:15;height:22" coordorigin="2799,2033" coordsize="15,22" path="m2809,2033l2805,2037,2799,2038,2799,2046,2803,2048,2802,2053,2804,2053,2808,2052,2813,2052,2814,2048,2814,2046,2814,2041,2811,2038,2809,2033xe" filled="true" fillcolor="#231f20" stroked="false">
                <v:path arrowok="t"/>
                <v:fill type="solid"/>
              </v:shape>
            </v:group>
            <v:group style="position:absolute;left:2558;top:2521;width:27;height:54" coordorigin="2558,2521" coordsize="27,54">
              <v:shape style="position:absolute;left:2558;top:2521;width:27;height:54" coordorigin="2558,2521" coordsize="27,54" path="m2561,2523l2558,2533,2558,2545,2559,2556,2561,2567,2564,2569,2563,2574,2570,2574,2569,2569,2573,2567,2574,2559,2578,2549,2582,2538,2583,2535,2569,2535,2573,2530,2570,2524,2565,2524,2561,2523xe" filled="true" fillcolor="#231f20" stroked="false">
                <v:path arrowok="t"/>
                <v:fill type="solid"/>
              </v:shape>
              <v:shape style="position:absolute;left:2558;top:2521;width:27;height:54" coordorigin="2558,2521" coordsize="27,54" path="m2577,2526l2569,2535,2583,2535,2584,2529,2580,2529,2577,2526xe" filled="true" fillcolor="#231f20" stroked="false">
                <v:path arrowok="t"/>
                <v:fill type="solid"/>
              </v:shape>
              <v:shape style="position:absolute;left:2558;top:2521;width:27;height:54" coordorigin="2558,2521" coordsize="27,54" path="m2585,2528l2580,2529,2584,2529,2585,2528xe" filled="true" fillcolor="#231f20" stroked="false">
                <v:path arrowok="t"/>
                <v:fill type="solid"/>
              </v:shape>
              <v:shape style="position:absolute;left:2558;top:2521;width:27;height:54" coordorigin="2558,2521" coordsize="27,54" path="m2568,2521l2565,2524,2570,2524,2568,2521xe" filled="true" fillcolor="#231f20" stroked="false">
                <v:path arrowok="t"/>
                <v:fill type="solid"/>
              </v:shape>
            </v:group>
            <v:group style="position:absolute;left:2561;top:2704;width:17;height:29" coordorigin="2561,2704" coordsize="17,29">
              <v:shape style="position:absolute;left:2561;top:2704;width:17;height:29" coordorigin="2561,2704" coordsize="17,29" path="m2574,2729l2565,2729,2568,2733,2575,2733,2574,2729xe" filled="true" fillcolor="#231f20" stroked="false">
                <v:path arrowok="t"/>
                <v:fill type="solid"/>
              </v:shape>
              <v:shape style="position:absolute;left:2561;top:2704;width:17;height:29" coordorigin="2561,2704" coordsize="17,29" path="m2561,2706l2561,2731,2565,2729,2574,2729,2574,2729,2577,2726,2577,2716,2570,2713,2568,2708,2565,2708,2561,2706xe" filled="true" fillcolor="#231f20" stroked="false">
                <v:path arrowok="t"/>
                <v:fill type="solid"/>
              </v:shape>
              <v:shape style="position:absolute;left:2561;top:2704;width:17;height:29" coordorigin="2561,2704" coordsize="17,29" path="m2568,2704l2565,2708,2568,2708,2568,2704xe" filled="true" fillcolor="#231f20" stroked="false">
                <v:path arrowok="t"/>
                <v:fill type="solid"/>
              </v:shape>
            </v:group>
            <v:group style="position:absolute;left:2184;top:2482;width:136;height:90" coordorigin="2184,2482" coordsize="136,90">
              <v:shape style="position:absolute;left:2184;top:2482;width:136;height:90" coordorigin="2184,2482" coordsize="136,90" path="m2261,2571l2212,2571,2235,2572,2258,2571,2261,2571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275,2566l2190,2566,2189,2571,2212,2571,2261,2571,2278,2569,2275,2566,2275,2566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187,2557l2184,2564,2184,2567,2190,2566,2275,2566,2276,2562,2206,2562,2195,2561,2187,2557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232,2485l2232,2516,2228,2516,2229,2520,2225,2523,2228,2535,2230,2547,2230,2562,2206,2562,2276,2562,2245,2562,2245,2543,2245,2526,2247,2511,2249,2497,2317,2497,2316,2492,2317,2491,2315,2491,2312,2487,2240,2487,2239,2486,2236,2486,2232,2485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319,2489l2315,2491,2317,2491,2319,2489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237,2482l2236,2486,2239,2486,2239,2485,2240,2482,2237,2482xe" filled="true" fillcolor="#231f20" stroked="false">
                <v:path arrowok="t"/>
                <v:fill type="solid"/>
              </v:shape>
            </v:group>
            <v:group style="position:absolute;left:1933;top:1865;width:44;height:97" coordorigin="1933,1865" coordsize="44,97">
              <v:shape style="position:absolute;left:1933;top:1865;width:44;height:97" coordorigin="1933,1865" coordsize="44,97" path="m1941,1865l1938,1868,1934,1868,1937,1891,1945,1915,1955,1939,1965,1961,1966,1957,1972,1957,1973,1955,1977,1954,1966,1934,1957,1911,1949,1888,1942,1868,1938,1868,1933,1867,1941,1867,1941,1865xe" filled="true" fillcolor="#231f20" stroked="false">
                <v:path arrowok="t"/>
                <v:fill type="solid"/>
              </v:shape>
              <v:shape style="position:absolute;left:1933;top:1865;width:44;height:97" coordorigin="1933,1865" coordsize="44,97" path="m1972,1957l1966,1957,1970,1959,1972,1959,1972,1957xe" filled="true" fillcolor="#231f20" stroked="false">
                <v:path arrowok="t"/>
                <v:fill type="solid"/>
              </v:shape>
            </v:group>
            <v:group style="position:absolute;left:2013;top:1426;width:167;height:97" coordorigin="2013,1426" coordsize="167,97">
              <v:shape style="position:absolute;left:2013;top:1426;width:167;height:97" coordorigin="2013,1426" coordsize="167,97" path="m2013,1428l2017,1450,2023,1470,2030,1489,2037,1508,2158,1508,2157,1513,2151,1513,2150,1517,2155,1519,2158,1522,2170,1521,2172,1513,2157,1513,2151,1512,2172,1512,2173,1510,2179,1503,2166,1496,2158,1496,2112,1496,2092,1495,2073,1495,2042,1493,2037,1475,2032,1458,2027,1442,2022,1429,2017,1429,2013,1428xe" filled="true" fillcolor="#231f20" stroked="false">
                <v:path arrowok="t"/>
                <v:fill type="solid"/>
              </v:shape>
              <v:shape style="position:absolute;left:2013;top:1426;width:167;height:97" coordorigin="2013,1426" coordsize="167,97" path="m2149,1495l2131,1495,2112,1496,2158,1496,2149,1495xe" filled="true" fillcolor="#231f20" stroked="false">
                <v:path arrowok="t"/>
                <v:fill type="solid"/>
              </v:shape>
              <v:shape style="position:absolute;left:2013;top:1426;width:167;height:97" coordorigin="2013,1426" coordsize="167,97" path="m2020,1426l2017,1429,2022,1429,2020,1426xe" filled="true" fillcolor="#231f20" stroked="false">
                <v:path arrowok="t"/>
                <v:fill type="solid"/>
              </v:shape>
            </v:group>
            <v:group style="position:absolute;left:2093;top:1708;width:23;height:26" coordorigin="2093,1708" coordsize="23,26">
              <v:shape style="position:absolute;left:2093;top:1708;width:23;height:26" coordorigin="2093,1708" coordsize="23,26" path="m2095,1715l2096,1719,2093,1722,2097,1727,2099,1733,2109,1732,2115,1727,2112,1716,2099,1716,2095,1715xe" filled="true" fillcolor="#231f20" stroked="false">
                <v:path arrowok="t"/>
                <v:fill type="solid"/>
              </v:shape>
              <v:shape style="position:absolute;left:2093;top:1708;width:23;height:26" coordorigin="2093,1708" coordsize="23,26" path="m2100,1710l2100,1713,2099,1716,2112,1716,2111,1711,2104,1711,2100,1710xe" filled="true" fillcolor="#231f20" stroked="false">
                <v:path arrowok="t"/>
                <v:fill type="solid"/>
              </v:shape>
              <v:shape style="position:absolute;left:2093;top:1708;width:23;height:26" coordorigin="2093,1708" coordsize="23,26" path="m2107,1708l2104,1711,2111,1711,2111,1711,2107,1708xe" filled="true" fillcolor="#231f20" stroked="false">
                <v:path arrowok="t"/>
                <v:fill type="solid"/>
              </v:shape>
            </v:group>
            <v:group style="position:absolute;left:2720;top:1681;width:32;height:50" coordorigin="2720,1681" coordsize="32,50">
              <v:shape style="position:absolute;left:2720;top:1681;width:32;height:50" coordorigin="2720,1681" coordsize="32,50" path="m2734,1681l2729,1692,2725,1703,2722,1716,2720,1730,2737,1731,2743,1721,2751,1713,2747,1711,2746,1710,2739,1710,2731,1703,2744,1695,2742,1685,2737,1685,2734,1681xe" filled="true" fillcolor="#231f20" stroked="false">
                <v:path arrowok="t"/>
                <v:fill type="solid"/>
              </v:shape>
              <v:shape style="position:absolute;left:2720;top:1681;width:32;height:50" coordorigin="2720,1681" coordsize="32,50" path="m2739,1708l2739,1710,2746,1710,2744,1708,2742,1708,2739,1708xe" filled="true" fillcolor="#231f20" stroked="false">
                <v:path arrowok="t"/>
                <v:fill type="solid"/>
              </v:shape>
              <v:shape style="position:absolute;left:2720;top:1681;width:32;height:50" coordorigin="2720,1681" coordsize="32,50" path="m2744,1708l2742,1708,2744,1708,2744,1708xe" filled="true" fillcolor="#231f20" stroked="false">
                <v:path arrowok="t"/>
                <v:fill type="solid"/>
              </v:shape>
              <v:shape style="position:absolute;left:2720;top:1681;width:32;height:50" coordorigin="2720,1681" coordsize="32,50" path="m2741,1684l2737,1685,2742,1685,2741,1684xe" filled="true" fillcolor="#231f20" stroked="false">
                <v:path arrowok="t"/>
                <v:fill type="solid"/>
              </v:shape>
            </v:group>
            <v:group style="position:absolute;left:2667;top:1496;width:152;height:22" coordorigin="2667,1496" coordsize="152,22">
              <v:shape style="position:absolute;left:2667;top:1496;width:152;height:22" coordorigin="2667,1496" coordsize="152,22" path="m2699,1498l2667,1503,2667,1512,2673,1515,2681,1517,2684,1514,2688,1514,2688,1510,2717,1508,2813,1508,2818,1505,2817,1500,2807,1500,2771,1500,2734,1498,2699,1498xe" filled="true" fillcolor="#231f20" stroked="false">
                <v:path arrowok="t"/>
                <v:fill type="solid"/>
              </v:shape>
              <v:shape style="position:absolute;left:2667;top:1496;width:152;height:22" coordorigin="2667,1496" coordsize="152,22" path="m2688,1514l2684,1514,2688,1515,2688,1514xe" filled="true" fillcolor="#231f20" stroked="false">
                <v:path arrowok="t"/>
                <v:fill type="solid"/>
              </v:shape>
              <v:shape style="position:absolute;left:2667;top:1496;width:152;height:22" coordorigin="2667,1496" coordsize="152,22" path="m2813,1508l2717,1508,2751,1511,2783,1514,2809,1510,2813,1509,2813,1508xe" filled="true" fillcolor="#231f20" stroked="false">
                <v:path arrowok="t"/>
                <v:fill type="solid"/>
              </v:shape>
              <v:shape style="position:absolute;left:2667;top:1496;width:152;height:22" coordorigin="2667,1496" coordsize="152,22" path="m2809,1496l2807,1496,2806,1498,2806,1498,2807,1500,2817,1500,2816,1499,2812,1499,2809,1496xe" filled="true" fillcolor="#231f20" stroked="false">
                <v:path arrowok="t"/>
                <v:fill type="solid"/>
              </v:shape>
              <v:shape style="position:absolute;left:2667;top:1496;width:152;height:22" coordorigin="2667,1496" coordsize="152,22" path="m2816,1498l2812,1499,2816,1499,2816,1498xe" filled="true" fillcolor="#231f20" stroked="false">
                <v:path arrowok="t"/>
                <v:fill type="solid"/>
              </v:shape>
            </v:group>
            <v:group style="position:absolute;left:2274;top:2183;width:41;height:29" coordorigin="2274,2183" coordsize="41,29">
              <v:shape style="position:absolute;left:2274;top:2183;width:41;height:29" coordorigin="2274,2183" coordsize="41,29" path="m2281,2183l2282,2187,2278,2190,2278,2192,2276,2193,2274,2193,2275,2196,2274,2200,2282,2204,2292,2207,2302,2210,2312,2212,2311,2208,2315,2207,2314,2196,2309,2193,2276,2193,2274,2193,2309,2193,2305,2190,2292,2187,2281,2183xe" filled="true" fillcolor="#231f20" stroked="false">
                <v:path arrowok="t"/>
                <v:fill type="solid"/>
              </v:shape>
            </v:group>
            <v:group style="position:absolute;left:2397;top:2210;width:25;height:20" coordorigin="2397,2210" coordsize="25,20">
              <v:shape style="position:absolute;left:2397;top:2210;width:25;height:20" coordorigin="2397,2210" coordsize="25,20" path="m2413,2210l2411,2210,2397,2214,2397,2220,2398,2223,2397,2226,2399,2226,2406,2229,2408,2225,2412,2224,2418,2224,2417,2220,2421,2217,2421,2216,2415,2216,2413,2210xe" filled="true" fillcolor="#231f20" stroked="false">
                <v:path arrowok="t"/>
                <v:fill type="solid"/>
              </v:shape>
              <v:shape style="position:absolute;left:2397;top:2210;width:25;height:20" coordorigin="2397,2210" coordsize="25,20" path="m2418,2224l2412,2224,2418,2224,2418,2224xe" filled="true" fillcolor="#231f20" stroked="false">
                <v:path arrowok="t"/>
                <v:fill type="solid"/>
              </v:shape>
              <v:shape style="position:absolute;left:2397;top:2210;width:25;height:20" coordorigin="2397,2210" coordsize="25,20" path="m2421,2214l2415,2216,2421,2216,2421,2214xe" filled="true" fillcolor="#231f20" stroked="false">
                <v:path arrowok="t"/>
                <v:fill type="solid"/>
              </v:shape>
            </v:group>
            <v:group style="position:absolute;left:2476;top:2190;width:66;height:29" coordorigin="2476,2190" coordsize="66,29">
              <v:shape style="position:absolute;left:2476;top:2190;width:66;height:29" coordorigin="2476,2190" coordsize="66,29" path="m2536,2190l2521,2195,2491,2207,2476,2212,2480,2215,2479,2219,2512,2217,2528,2214,2541,2210,2540,2206,2541,2202,2539,2202,2538,2200,2539,2197,2535,2195,2536,2190xe" filled="true" fillcolor="#231f20" stroked="false">
                <v:path arrowok="t"/>
                <v:fill type="solid"/>
              </v:shape>
            </v:group>
            <v:group style="position:absolute;left:2345;top:2557;width:31;height:20" coordorigin="2345,2557" coordsize="31,20">
              <v:shape style="position:absolute;left:2345;top:2557;width:31;height:20" coordorigin="2345,2557" coordsize="31,20" path="m2345,2560l2346,2567,2350,2569,2351,2574,2360,2574,2368,2576,2368,2573,2370,2572,2372,2571,2372,2568,2359,2568,2345,2560xe" filled="true" fillcolor="#231f20" stroked="false">
                <v:path arrowok="t"/>
                <v:fill type="solid"/>
              </v:shape>
              <v:shape style="position:absolute;left:2345;top:2557;width:31;height:20" coordorigin="2345,2557" coordsize="31,20" path="m2365,2557l2363,2561,2358,2562,2359,2568,2372,2568,2371,2567,2375,2564,2372,2561,2368,2559,2365,2557xe" filled="true" fillcolor="#231f20" stroked="false">
                <v:path arrowok="t"/>
                <v:fill type="solid"/>
              </v:shape>
            </v:group>
            <v:group style="position:absolute;left:2413;top:1370;width:20;height:22" coordorigin="2413,1370" coordsize="20,22">
              <v:shape style="position:absolute;left:2413;top:1370;width:20;height:22" coordorigin="2413,1370" coordsize="20,22" path="m2432,1386l2418,1386,2421,1389,2423,1389,2423,1391,2425,1392,2428,1388,2432,1388,2432,1386xe" filled="true" fillcolor="#231f20" stroked="false">
                <v:path arrowok="t"/>
                <v:fill type="solid"/>
              </v:shape>
              <v:shape style="position:absolute;left:2413;top:1370;width:20;height:22" coordorigin="2413,1370" coordsize="20,22" path="m2432,1388l2428,1388,2433,1389,2432,1388xe" filled="true" fillcolor="#231f20" stroked="false">
                <v:path arrowok="t"/>
                <v:fill type="solid"/>
              </v:shape>
              <v:shape style="position:absolute;left:2413;top:1370;width:20;height:22" coordorigin="2413,1370" coordsize="20,22" path="m2423,1370l2415,1370,2416,1381,2413,1387,2418,1386,2432,1386,2431,1382,2432,1371,2423,1370xe" filled="true" fillcolor="#231f20" stroked="false">
                <v:path arrowok="t"/>
                <v:fill type="solid"/>
              </v:shape>
              <v:shape style="position:absolute;left:2411;top:1493;width:206;height:239" type="#_x0000_t75" stroked="false">
                <v:imagedata r:id="rId163" o:title=""/>
              </v:shape>
            </v:group>
            <v:group style="position:absolute;left:2287;top:1710;width:18;height:22" coordorigin="2287,1710" coordsize="18,22">
              <v:shape style="position:absolute;left:2287;top:1710;width:18;height:22" coordorigin="2287,1710" coordsize="18,22" path="m2295,1710l2291,1715,2287,1728,2290,1732,2296,1730,2304,1730,2305,1725,2304,1721,2305,1717,2303,1717,2302,1715,2302,1714,2298,1714,2295,1710xe" filled="true" fillcolor="#231f20" stroked="false">
                <v:path arrowok="t"/>
                <v:fill type="solid"/>
              </v:shape>
              <v:shape style="position:absolute;left:2287;top:1710;width:18;height:22" coordorigin="2287,1710" coordsize="18,22" path="m2304,1730l2296,1730,2303,1731,2304,1730xe" filled="true" fillcolor="#231f20" stroked="false">
                <v:path arrowok="t"/>
                <v:fill type="solid"/>
              </v:shape>
              <v:shape style="position:absolute;left:2287;top:1710;width:18;height:22" coordorigin="2287,1710" coordsize="18,22" path="m2302,1713l2298,1714,2302,1714,2302,1713xe" filled="true" fillcolor="#231f20" stroked="false">
                <v:path arrowok="t"/>
                <v:fill type="solid"/>
              </v:shape>
            </v:group>
            <v:group style="position:absolute;left:2212;top:1498;width:166;height:22" coordorigin="2212,1498" coordsize="166,22">
              <v:shape style="position:absolute;left:2212;top:1498;width:166;height:22" coordorigin="2212,1498" coordsize="166,22" path="m2370,1498l2216,1498,2212,1506,2223,1517,2232,1520,2236,1517,2240,1515,2240,1512,2237,1512,2237,1508,2265,1508,2286,1507,2369,1507,2376,1501,2373,1501,2370,1498xe" filled="true" fillcolor="#231f20" stroked="false">
                <v:path arrowok="t"/>
                <v:fill type="solid"/>
              </v:shape>
              <v:shape style="position:absolute;left:2212;top:1498;width:166;height:22" coordorigin="2212,1498" coordsize="166,22" path="m2369,1507l2286,1507,2302,1508,2325,1510,2348,1511,2367,1509,2369,1507xe" filled="true" fillcolor="#231f20" stroked="false">
                <v:path arrowok="t"/>
                <v:fill type="solid"/>
              </v:shape>
              <v:shape style="position:absolute;left:2212;top:1498;width:166;height:22" coordorigin="2212,1498" coordsize="166,22" path="m2265,1508l2237,1508,2253,1508,2265,1508xe" filled="true" fillcolor="#231f20" stroked="false">
                <v:path arrowok="t"/>
                <v:fill type="solid"/>
              </v:shape>
              <v:shape style="position:absolute;left:2212;top:1498;width:166;height:22" coordorigin="2212,1498" coordsize="166,22" path="m2377,1500l2373,1501,2376,1501,2377,1500xe" filled="true" fillcolor="#231f20" stroked="false">
                <v:path arrowok="t"/>
                <v:fill type="solid"/>
              </v:shape>
            </v:group>
            <v:group style="position:absolute;left:2811;top:1763;width:110;height:275" coordorigin="2811,1763" coordsize="110,275">
              <v:shape style="position:absolute;left:2811;top:1763;width:110;height:275" coordorigin="2811,1763" coordsize="110,275" path="m2920,1763l2908,1837,2885,1908,2852,1976,2811,2038e" filled="false" stroked="true" strokeweight=".857pt" strokecolor="#231f20">
                <v:path arrowok="t"/>
              </v:shape>
            </v:group>
            <v:group style="position:absolute;left:2561;top:2497;width:4;height:27" coordorigin="2561,2497" coordsize="4,27">
              <v:shape style="position:absolute;left:2561;top:2497;width:4;height:27" coordorigin="2561,2497" coordsize="4,27" path="m2564,2497l2565,2506,2561,2516,2565,2524e" filled="false" stroked="true" strokeweight="1.013000pt" strokecolor="#231f20">
                <v:path arrowok="t"/>
              </v:shape>
            </v:group>
            <v:group style="position:absolute;left:2574;top:2601;width:86;height:143" coordorigin="2574,2601" coordsize="86,143">
              <v:shape style="position:absolute;left:2574;top:2601;width:86;height:143" coordorigin="2574,2601" coordsize="86,143" path="m2606,2601l2615,2616,2631,2630,2647,2647,2659,2668,2660,2704,2643,2732,2612,2743,2574,2729e" filled="false" stroked="true" strokeweight=".818pt" strokecolor="#231f20">
                <v:path arrowok="t"/>
              </v:shape>
            </v:group>
            <v:group style="position:absolute;left:2151;top:2595;width:84;height:135" coordorigin="2151,2595" coordsize="84,135">
              <v:shape style="position:absolute;left:2151;top:2595;width:84;height:135" coordorigin="2151,2595" coordsize="84,135" path="m2234,2720l2206,2730,2177,2724,2155,2703,2151,2668,2157,2650,2168,2635,2181,2620,2192,2604,2193,2601,2193,2598,2193,2595e" filled="false" stroked="true" strokeweight=".841pt" strokecolor="#231f20">
                <v:path arrowok="t"/>
              </v:shape>
            </v:group>
            <v:group style="position:absolute;left:2179;top:2566;width:15;height:30" coordorigin="2179,2566" coordsize="15,30">
              <v:shape style="position:absolute;left:2179;top:2566;width:15;height:30" coordorigin="2179,2566" coordsize="15,30" path="m2193,2595l2189,2592,2183,2591,2180,2586,2179,2582,2182,2577,2182,2573,2184,2571,2187,2569,2190,2566e" filled="false" stroked="true" strokeweight=".689pt" strokecolor="#231f20">
                <v:path arrowok="t"/>
              </v:shape>
            </v:group>
            <v:group style="position:absolute;left:2174;top:2516;width:55;height:45" coordorigin="2174,2516" coordsize="55,45">
              <v:shape style="position:absolute;left:2174;top:2516;width:55;height:45" coordorigin="2174,2516" coordsize="55,45" path="m2185,2560l2177,2557,2174,2548,2177,2540,2178,2538,2181,2535,2182,2534,2194,2532,2203,2525,2212,2518,2224,2516,2225,2517,2227,2519,2229,2520e" filled="false" stroked="true" strokeweight=".766pt" strokecolor="#231f20">
                <v:path arrowok="t"/>
              </v:shape>
            </v:group>
            <v:group style="position:absolute;left:1966;top:1957;width:271;height:529" coordorigin="1966,1957" coordsize="271,529">
              <v:shape style="position:absolute;left:1966;top:1957;width:271;height:529" coordorigin="1966,1957" coordsize="271,529" path="m2236,2486l2194,2412,2153,2338,2113,2263,2075,2187,2037,2111,2001,2035,1966,1957e" filled="false" stroked="true" strokeweight=".586pt" strokecolor="#231f20">
                <v:path arrowok="t"/>
              </v:shape>
              <v:shape style="position:absolute;left:1903;top:1324;width:200;height:443" type="#_x0000_t75" stroked="false">
                <v:imagedata r:id="rId164" o:title=""/>
              </v:shape>
            </v:group>
            <v:group style="position:absolute;left:2097;top:1210;width:648;height:121" coordorigin="2097,1210" coordsize="648,121">
              <v:shape style="position:absolute;left:2097;top:1210;width:648;height:121" coordorigin="2097,1210" coordsize="648,121" path="m2097,1330l2153,1288,2214,1255,2281,1230,2350,1216,2421,1210,2491,1214,2561,1228,2627,1251,2689,1283,2745,1326e" filled="false" stroked="true" strokeweight=".69pt" strokecolor="#231f20">
                <v:path arrowok="t"/>
              </v:shape>
            </v:group>
            <v:group style="position:absolute;left:2097;top:1334;width:647;height:2" coordorigin="2097,1334" coordsize="647,2">
              <v:shape style="position:absolute;left:2097;top:1334;width:647;height:2" coordorigin="2097,1334" coordsize="647,0" path="m2097,1334l2744,1334e" filled="false" stroked="true" strokeweight=".321553pt" strokecolor="#231f20">
                <v:path arrowok="t"/>
              </v:shape>
            </v:group>
            <v:group style="position:absolute;left:1917;top:1757;width:134;height:5" coordorigin="1917,1757" coordsize="134,5">
              <v:shape style="position:absolute;left:1917;top:1757;width:134;height:5" coordorigin="1917,1757" coordsize="134,5" path="m1917,1757l1950,1760,1983,1760,2017,1761,2050,1762e" filled="false" stroked="true" strokeweight="1.042pt" strokecolor="#231f20">
                <v:path arrowok="t"/>
              </v:shape>
            </v:group>
            <v:group style="position:absolute;left:2050;top:1761;width:160;height:2" coordorigin="2050,1761" coordsize="160,2">
              <v:shape style="position:absolute;left:2050;top:1761;width:160;height:2" coordorigin="2050,1761" coordsize="160,0" path="m2050,1761l2210,1761e" filled="false" stroked="true" strokeweight=".041625pt" strokecolor="#231f20">
                <v:path arrowok="t"/>
              </v:shape>
            </v:group>
            <v:group style="position:absolute;left:2210;top:1762;width:197;height:3" coordorigin="2210,1762" coordsize="197,3">
              <v:shape style="position:absolute;left:2210;top:1762;width:197;height:3" coordorigin="2210,1762" coordsize="197,3" path="m2210,1762l2259,1762,2308,1763,2357,1764,2406,1765e" filled="false" stroked="true" strokeweight=".969pt" strokecolor="#231f20">
                <v:path arrowok="t"/>
              </v:shape>
            </v:group>
            <v:group style="position:absolute;left:2406;top:1764;width:215;height:2" coordorigin="2406,1764" coordsize="215,2">
              <v:shape style="position:absolute;left:2406;top:1764;width:215;height:2" coordorigin="2406,1764" coordsize="215,0" path="m2406,1764l2621,1764e" filled="false" stroked="true" strokeweight=".085125pt" strokecolor="#231f20">
                <v:path arrowok="t"/>
              </v:shape>
            </v:group>
            <v:group style="position:absolute;left:2621;top:1761;width:166;height:4" coordorigin="2621,1761" coordsize="166,4">
              <v:shape style="position:absolute;left:2621;top:1761;width:166;height:4" coordorigin="2621,1761" coordsize="166,4" path="m2621,1765l2662,1762,2703,1761,2745,1762,2786,1763e" filled="false" stroked="true" strokeweight=".943pt" strokecolor="#231f20">
                <v:path arrowok="t"/>
              </v:shape>
            </v:group>
            <v:group style="position:absolute;left:2786;top:1760;width:134;height:4" coordorigin="2786,1760" coordsize="134,4">
              <v:shape style="position:absolute;left:2786;top:1760;width:134;height:4" coordorigin="2786,1760" coordsize="134,4" path="m2786,1763l2819,1761,2853,1760,2886,1761,2920,1763e" filled="false" stroked="true" strokeweight="1.145pt" strokecolor="#231f20">
                <v:path arrowok="t"/>
              </v:shape>
            </v:group>
            <v:group style="position:absolute;left:2920;top:1702;width:6;height:62" coordorigin="2920,1702" coordsize="6,62">
              <v:shape style="position:absolute;left:2920;top:1702;width:6;height:62" coordorigin="2920,1702" coordsize="6,62" path="m2920,1763l2924,1749,2926,1733,2926,1717,2924,1702e" filled="false" stroked="true" strokeweight=".882pt" strokecolor="#231f20">
                <v:path arrowok="t"/>
              </v:shape>
            </v:group>
            <v:group style="position:absolute;left:2747;top:1645;width:178;height:66" coordorigin="2747,1645" coordsize="178,66">
              <v:shape style="position:absolute;left:2747;top:1645;width:178;height:66" coordorigin="2747,1645" coordsize="178,66" path="m2924,1702l2905,1689,2887,1675,2869,1659,2850,1645,2849,1645,2848,1645,2847,1645,2822,1661,2797,1678,2772,1694,2747,1711e" filled="false" stroked="true" strokeweight=".943pt" strokecolor="#231f20">
                <v:path arrowok="t"/>
              </v:shape>
            </v:group>
            <v:group style="position:absolute;left:2684;top:1514;width:89;height:172" coordorigin="2684,1514" coordsize="89,172">
              <v:shape style="position:absolute;left:2684;top:1514;width:89;height:172" coordorigin="2684,1514" coordsize="89,172" path="m2737,1685l2746,1661,2755,1637,2764,1613,2773,1589,2752,1568,2729,1550,2706,1533,2684,1514e" filled="false" stroked="true" strokeweight=".987pt" strokecolor="#231f20">
                <v:path arrowok="t"/>
              </v:shape>
            </v:group>
            <v:group style="position:absolute;left:2752;top:1334;width:87;height:102" coordorigin="2752,1334" coordsize="87,102">
              <v:shape style="position:absolute;left:2752;top:1334;width:87;height:102" coordorigin="2752,1334" coordsize="87,102" path="m2839,1436l2822,1407,2801,1380,2777,1356,2752,1334e" filled="false" stroked="true" strokeweight=".645pt" strokecolor="#231f20">
                <v:path arrowok="t"/>
              </v:shape>
            </v:group>
            <v:group style="position:absolute;left:2012;top:1418;width:6;height:12" coordorigin="2012,1418" coordsize="6,12">
              <v:shape style="position:absolute;left:2012;top:1418;width:6;height:12" coordorigin="2012,1418" coordsize="6,12" path="m2012,1418l2015,1423,2016,1426,2017,1429e" filled="false" stroked="true" strokeweight=".944pt" strokecolor="#231f20">
                <v:path arrowok="t"/>
              </v:shape>
            </v:group>
            <v:group style="position:absolute;left:2067;top:1519;width:88;height:193" coordorigin="2067,1519" coordsize="88,193">
              <v:shape style="position:absolute;left:2067;top:1519;width:88;height:193" coordorigin="2067,1519" coordsize="88,193" path="m2104,1711l2095,1680,2085,1649,2075,1618,2067,1587,2087,1568,2109,1552,2132,1536,2155,1519e" filled="false" stroked="true" strokeweight="1.155pt" strokecolor="#231f20">
                <v:path arrowok="t"/>
              </v:shape>
            </v:group>
            <v:group style="position:absolute;left:1915;top:1642;width:181;height:78" coordorigin="1915,1642" coordsize="181,78">
              <v:shape style="position:absolute;left:1915;top:1642;width:181;height:78" coordorigin="1915,1642" coordsize="181,78" path="m1915,1693l1935,1683,1952,1668,1970,1653,1990,1642,2016,1662,2043,1682,2069,1702,2096,1719e" filled="false" stroked="true" strokeweight=".909pt" strokecolor="#231f20">
                <v:path arrowok="t"/>
              </v:shape>
            </v:group>
            <v:group style="position:absolute;left:2839;top:1436;width:86;height:266" coordorigin="2839,1436" coordsize="86,266">
              <v:shape style="position:absolute;left:2839;top:1436;width:86;height:266" coordorigin="2839,1436" coordsize="86,266" path="m2924,1702l2921,1631,2905,1561,2877,1495,2839,1436e" filled="false" stroked="true" strokeweight=".787pt" strokecolor="#231f20">
                <v:path arrowok="t"/>
              </v:shape>
            </v:group>
            <v:group style="position:absolute;left:2812;top:1436;width:28;height:64" coordorigin="2812,1436" coordsize="28,64">
              <v:shape style="position:absolute;left:2812;top:1436;width:28;height:64" coordorigin="2812,1436" coordsize="28,64" path="m2839,1436l2830,1451,2823,1466,2817,1483,2812,1499e" filled="false" stroked="true" strokeweight="1.021000pt" strokecolor="#231f20">
                <v:path arrowok="t"/>
              </v:shape>
            </v:group>
            <v:group style="position:absolute;left:2250;top:2189;width:25;height:9" coordorigin="2250,2189" coordsize="25,9">
              <v:shape style="position:absolute;left:2250;top:2189;width:25;height:9" coordorigin="2250,2189" coordsize="25,9" path="m2250,2193l2259,2189,2266,2197,2275,2196e" filled="false" stroked="true" strokeweight=".883pt" strokecolor="#231f20">
                <v:path arrowok="t"/>
              </v:shape>
            </v:group>
            <v:group style="position:absolute;left:1917;top:1757;width:21;height:111" coordorigin="1917,1757" coordsize="21,111">
              <v:shape style="position:absolute;left:1917;top:1757;width:21;height:111" coordorigin="1917,1757" coordsize="21,111" path="m1917,1757l1919,1786,1923,1814,1930,1841,1938,1868e" filled="false" stroked="true" strokeweight=".927pt" strokecolor="#231f20">
                <v:path arrowok="t"/>
              </v:shape>
            </v:group>
            <v:group style="position:absolute;left:2050;top:1762;width:232;height:426" coordorigin="2050,1762" coordsize="232,426">
              <v:shape style="position:absolute;left:2050;top:1762;width:232;height:426" coordorigin="2050,1762" coordsize="232,426" path="m2050,1762l2059,1832,2075,1903,2098,1972,2130,2037,2171,2096,2222,2147,2282,2187e" filled="false" stroked="true" strokeweight=".738pt" strokecolor="#231f20">
                <v:path arrowok="t"/>
              </v:shape>
            </v:group>
            <v:group style="position:absolute;left:2406;top:1765;width:2;height:448" coordorigin="2406,1765" coordsize="2,448">
              <v:shape style="position:absolute;left:2406;top:1765;width:2;height:448" coordorigin="2406,1765" coordsize="0,448" path="m2406,1765l2406,2212e" filled="false" stroked="true" strokeweight=".221148pt" strokecolor="#231f20">
                <v:path arrowok="t"/>
              </v:shape>
            </v:group>
            <v:group style="position:absolute;left:2210;top:1762;width:195;height:451" coordorigin="2210,1762" coordsize="195,451">
              <v:shape style="position:absolute;left:2210;top:1762;width:195;height:451" coordorigin="2210,1762" coordsize="195,451" path="m2210,1762l2214,1833,2224,1906,2242,1977,2268,2045,2303,2109,2348,2165,2404,2212e" filled="false" stroked="true" strokeweight=".852pt" strokecolor="#231f20">
                <v:path arrowok="t"/>
              </v:shape>
            </v:group>
            <v:group style="position:absolute;left:2415;top:1765;width:207;height:452" coordorigin="2415,1765" coordsize="207,452">
              <v:shape style="position:absolute;left:2415;top:1765;width:207;height:452" coordorigin="2415,1765" coordsize="207,452" path="m2621,1765l2613,1832,2595,1906,2569,1982,2538,2056,2503,2123,2463,2176,2440,2198,2415,2216e" filled="false" stroked="true" strokeweight=".825pt" strokecolor="#231f20">
                <v:path arrowok="t"/>
              </v:shape>
            </v:group>
            <v:group style="position:absolute;left:2579;top:2048;width:224;height:152" coordorigin="2579,2048" coordsize="224,152">
              <v:shape style="position:absolute;left:2579;top:2048;width:224;height:152" coordorigin="2579,2048" coordsize="224,152" path="m2579,2200l2642,2174,2701,2140,2755,2098,2803,2048e" filled="false" stroked="true" strokeweight=".851pt" strokecolor="#231f20">
                <v:path arrowok="t"/>
              </v:shape>
            </v:group>
            <v:group style="position:absolute;left:2535;top:1763;width:251;height:432" coordorigin="2535,1763" coordsize="251,432">
              <v:shape style="position:absolute;left:2535;top:1763;width:251;height:432" coordorigin="2535,1763" coordsize="251,432" path="m2786,1763l2776,1830,2757,1901,2730,1973,2695,2041,2650,2104,2597,2156,2535,2195e" filled="false" stroked="true" strokeweight=".864pt" strokecolor="#231f20">
                <v:path arrowok="t"/>
              </v:shape>
              <v:shape style="position:absolute;left:2271;top:2201;width:140;height:302" type="#_x0000_t75" stroked="false">
                <v:imagedata r:id="rId165" o:title=""/>
              </v:shape>
            </v:group>
            <v:group style="position:absolute;left:2250;top:2193;width:24;height:115" coordorigin="2250,2193" coordsize="24,115">
              <v:shape style="position:absolute;left:2250;top:2193;width:24;height:115" coordorigin="2250,2193" coordsize="24,115" path="m2250,2193l2255,2221,2262,2250,2269,2278,2274,2307e" filled="false" stroked="true" strokeweight=".756pt" strokecolor="#231f20">
                <v:path arrowok="t"/>
              </v:shape>
            </v:group>
            <v:group style="position:absolute;left:1973;top:1955;width:277;height:238" coordorigin="1973,1955" coordsize="277,238">
              <v:shape style="position:absolute;left:1973;top:1955;width:277;height:238" coordorigin="1973,1955" coordsize="277,238" path="m2250,2193l2182,2161,2119,2120,2063,2073,2014,2017,1973,1955e" filled="false" stroked="true" strokeweight=".704pt" strokecolor="#231f20">
                <v:path arrowok="t"/>
              </v:shape>
            </v:group>
            <v:group style="position:absolute;left:2483;top:2493;width:81;height:5" coordorigin="2483,2493" coordsize="81,5">
              <v:shape style="position:absolute;left:2483;top:2493;width:81;height:5" coordorigin="2483,2493" coordsize="81,5" path="m2483,2493l2503,2495,2523,2494,2544,2494,2564,2497e" filled="false" stroked="true" strokeweight=".657pt" strokecolor="#231f20">
                <v:path arrowok="t"/>
              </v:shape>
            </v:group>
            <v:group style="position:absolute;left:2564;top:2052;width:245;height:446" coordorigin="2564,2052" coordsize="245,446">
              <v:shape style="position:absolute;left:2564;top:2052;width:245;height:446" coordorigin="2564,2052" coordsize="245,446" path="m2564,2497l2606,2425,2647,2351,2687,2276,2726,2201,2766,2126,2808,2052e" filled="false" stroked="true" strokeweight=".578pt" strokecolor="#231f20">
                <v:path arrowok="t"/>
              </v:shape>
              <v:shape style="position:absolute;left:2184;top:2191;width:466;height:661" type="#_x0000_t75" stroked="false">
                <v:imagedata r:id="rId166" o:title=""/>
              </v:shape>
            </v:group>
            <v:group style="position:absolute;left:2522;top:1687;width:2;height:5" coordorigin="2522,1687" coordsize="2,5">
              <v:shape style="position:absolute;left:2522;top:1687;width:2;height:5" coordorigin="2522,1687" coordsize="2,5" path="m2522,1687l2523,1689,2523,1691,2524,1692e" filled="false" stroked="true" strokeweight=".88pt" strokecolor="#231f20">
                <v:path arrowok="t"/>
              </v:shape>
              <v:shape style="position:absolute;left:2226;top:1378;width:377;height:351" type="#_x0000_t75" stroked="false">
                <v:imagedata r:id="rId167" o:title=""/>
              </v:shape>
            </v:group>
            <w10:wrap type="none"/>
          </v:group>
        </w:pict>
      </w:r>
      <w:r>
        <w:rPr>
          <w:color w:val="231F20"/>
          <w:spacing w:val="-5"/>
        </w:rPr>
        <w:t>Faça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um</w:t>
      </w:r>
      <w:r>
        <w:rPr>
          <w:color w:val="231F20"/>
          <w:spacing w:val="-16"/>
        </w:rPr>
        <w:t> </w:t>
      </w:r>
      <w:r>
        <w:rPr>
          <w:color w:val="231F20"/>
        </w:rPr>
        <w:t>X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na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figura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tem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primeira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sílaba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(pedaço)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igual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figura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você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viu.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64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778pt;margin-top:-33.329159pt;width:94.35pt;height:89.15pt;mso-position-horizontal-relative:page;mso-position-vertical-relative:paragraph;z-index:3520" coordorigin="1476,-667" coordsize="1887,1783">
            <v:group style="position:absolute;left:1482;top:-661;width:1875;height:1771" coordorigin="1482,-661" coordsize="1875,1771">
              <v:shape style="position:absolute;left:1482;top:-661;width:1875;height:1771" coordorigin="1482,-661" coordsize="1875,1771" path="m3356,1110l1482,1110,1482,-661,3356,-661,3356,1110xe" filled="false" stroked="true" strokeweight=".577pt" strokecolor="#231f20">
                <v:path arrowok="t"/>
              </v:shape>
            </v:group>
            <v:group style="position:absolute;left:2040;top:-551;width:1004;height:1589" coordorigin="2040,-551" coordsize="1004,1589">
              <v:shape style="position:absolute;left:2040;top:-551;width:1004;height:1589" coordorigin="2040,-551" coordsize="1004,1589" path="m2367,918l2312,918,2359,953,2402,986,2454,1015,2516,1033,2582,1037,2647,1035,2782,1024,2844,1022,2917,1019,2983,1009,2988,1007,2605,1007,2525,1002,2465,983,2410,953,2387,935,2367,918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3039,958l3004,958,2968,975,2925,983,2879,986,2831,989,2683,1003,2605,1007,2988,1007,3026,989,3039,958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362,857l2284,857,2321,864,2345,880,2368,903,2391,927,2418,949,2480,977,2549,991,2622,995,2699,991,2777,982,2856,971,2932,962,2985,959,2597,959,2526,953,2463,935,2421,908,2382,873,2362,857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583,-551l2050,-551,2045,-550,2046,-538,2043,-457,2041,-378,2041,-315,2040,-262,2041,-222,2042,-146,2044,-70,2048,4,2052,78,2057,150,2064,221,2084,336,2095,392,2104,447,2105,466,2105,486,2105,505,2104,523,2089,597,2070,674,2051,754,2041,839,2046,931,2111,953,2185,959,2255,948,2290,929,2174,929,2126,925,2088,908,2077,873,2224,873,2254,862,2284,857,2362,857,2356,852,2131,852,2081,829,2082,743,2100,665,2124,589,2139,509,2137,453,2127,393,2114,332,2104,270,2096,197,2089,123,2083,48,2078,-28,2075,-105,2072,-183,2071,-262,2072,-343,2074,-424,2077,-506,2076,-519,2081,-520,2582,-520,2583,-551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582,-520l2552,-520,2549,-444,2546,-368,2544,-292,2541,-216,2539,-139,2537,-63,2536,14,2535,91,2534,169,2534,248,2532,312,2529,378,2528,443,2534,505,2558,577,2602,645,2656,703,2711,745,2796,781,2889,802,2933,812,2972,829,3001,860,3013,913,2950,930,2883,941,2813,948,2742,953,2670,958,2597,959,2985,959,3004,958,3039,958,3044,946,3026,840,2966,784,2873,767,2822,758,2755,731,2690,688,2633,632,2589,567,2565,496,2559,431,2560,364,2563,296,2565,230,2565,149,2566,70,2568,-8,2570,-85,2572,-162,2577,-315,2579,-392,2581,-471,2582,-520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316,887l2290,890,2268,903,2246,917,2219,926,2174,929,2290,929,2312,918,2367,918,2362,914,2339,895,2316,887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224,873l2077,873,2101,875,2127,879,2155,883,2188,882,2223,874,2224,873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294,824l2238,831,2184,847,2131,852,2356,852,2341,841,2294,824xe" filled="true" fillcolor="#231f20" stroked="false">
                <v:path arrowok="t"/>
                <v:fill type="solid"/>
              </v:shape>
            </v:group>
            <v:group style="position:absolute;left:2071;top:-520;width:942;height:1479" coordorigin="2071,-520" coordsize="942,1479">
              <v:shape style="position:absolute;left:2071;top:-520;width:942;height:1479" coordorigin="2071,-520" coordsize="942,1479" path="m2962,824l2294,824,2341,841,2382,873,2421,908,2463,935,2526,953,2597,959,2670,958,2742,953,2813,948,2883,941,2950,930,3013,913,3001,860,2972,829,2962,824xe" filled="true" fillcolor="#ffffff" stroked="false">
                <v:path arrowok="t"/>
                <v:fill type="solid"/>
              </v:shape>
              <v:shape style="position:absolute;left:2071;top:-520;width:942;height:1479" coordorigin="2071,-520" coordsize="942,1479" path="m2552,-520l2081,-520,2076,-519,2077,-506,2074,-424,2072,-343,2071,-262,2072,-183,2075,-105,2078,-28,2083,48,2089,123,2096,197,2104,270,2114,332,2127,393,2137,453,2139,509,2124,589,2100,665,2082,743,2081,829,2131,852,2184,847,2238,831,2294,824,2962,824,2933,812,2889,802,2842,793,2796,781,2711,745,2656,703,2602,645,2558,577,2534,505,2528,444,2529,378,2532,312,2534,248,2534,169,2535,92,2536,14,2537,-63,2539,-139,2541,-216,2544,-292,2546,-368,2549,-444,2552,-520xe" filled="true" fillcolor="#ffffff" stroked="false">
                <v:path arrowok="t"/>
                <v:fill type="solid"/>
              </v:shape>
            </v:group>
            <v:group style="position:absolute;left:2077;top:857;width:928;height:151" coordorigin="2077,857" coordsize="928,151">
              <v:shape style="position:absolute;left:2077;top:857;width:928;height:151" coordorigin="2077,857" coordsize="928,151" path="m2352,887l2316,887,2339,895,2362,914,2410,953,2465,983,2525,1002,2605,1007,2683,1003,2770,995,2622,995,2549,991,2480,977,2418,949,2391,927,2368,903,2352,887xe" filled="true" fillcolor="#ffffff" stroked="false">
                <v:path arrowok="t"/>
                <v:fill type="solid"/>
              </v:shape>
              <v:shape style="position:absolute;left:2077;top:857;width:928;height:151" coordorigin="2077,857" coordsize="928,151" path="m3004,958l2932,962,2856,971,2777,982,2699,991,2622,995,2770,995,2831,989,2879,986,2925,983,2968,975,3004,958xe" filled="true" fillcolor="#ffffff" stroked="false">
                <v:path arrowok="t"/>
                <v:fill type="solid"/>
              </v:shape>
              <v:shape style="position:absolute;left:2077;top:857;width:928;height:151" coordorigin="2077,857" coordsize="928,151" path="m2077,873l2088,908,2126,925,2174,929,2219,926,2246,917,2268,903,2290,890,2316,887,2352,887,2348,883,2155,883,2127,879,2101,875,2077,873xe" filled="true" fillcolor="#ffffff" stroked="false">
                <v:path arrowok="t"/>
                <v:fill type="solid"/>
              </v:shape>
              <v:shape style="position:absolute;left:2077;top:857;width:928;height:151" coordorigin="2077,857" coordsize="928,151" path="m2284,857l2254,862,2223,874,2188,882,2155,883,2348,883,2345,880,2321,864,2284,85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785004pt;margin-top:-33.420158pt;width:94.55pt;height:89.35pt;mso-position-horizontal-relative:page;mso-position-vertical-relative:paragraph;z-index:3544" coordorigin="1476,-668" coordsize="1891,1787">
            <v:group style="position:absolute;left:1482;top:-662;width:1879;height:1775" coordorigin="1482,-662" coordsize="1879,1775">
              <v:shape style="position:absolute;left:1482;top:-662;width:1879;height:1775" coordorigin="1482,-662" coordsize="1879,1775" path="m3360,1112l1482,1112,1482,-662,3360,-662,3360,1112xe" filled="false" stroked="true" strokeweight=".579pt" strokecolor="#231f20">
                <v:path arrowok="t"/>
              </v:shape>
            </v:group>
            <v:group style="position:absolute;left:2098;top:-480;width:28;height:18" coordorigin="2098,-480" coordsize="28,18">
              <v:shape style="position:absolute;left:2098;top:-480;width:28;height:18" coordorigin="2098,-480" coordsize="28,18" path="m2119,-480l2114,-475,2098,-471,2103,-462,2114,-464,2122,-468,2125,-474,2119,-480xe" filled="true" fillcolor="#231f20" stroked="false">
                <v:path arrowok="t"/>
                <v:fill type="solid"/>
              </v:shape>
              <v:shape style="position:absolute;left:2159;top:-454;width:203;height:166" type="#_x0000_t75" stroked="false">
                <v:imagedata r:id="rId168" o:title=""/>
              </v:shape>
              <v:shape style="position:absolute;left:1946;top:-555;width:1124;height:1560" type="#_x0000_t75" stroked="false">
                <v:imagedata r:id="rId169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845001pt;margin-top:-34.182171pt;width:96.15pt;height:90.85pt;mso-position-horizontal-relative:page;mso-position-vertical-relative:paragraph;z-index:3568" coordorigin="1477,-684" coordsize="1923,1817">
            <v:group style="position:absolute;left:1483;top:-678;width:1911;height:1805" coordorigin="1483,-678" coordsize="1911,1805">
              <v:shape style="position:absolute;left:1483;top:-678;width:1911;height:1805" coordorigin="1483,-678" coordsize="1911,1805" path="m3394,1127l1483,1127,1483,-678,3394,-678,3394,1127xe" filled="false" stroked="true" strokeweight=".589pt" strokecolor="#231f20">
                <v:path arrowok="t"/>
              </v:shape>
            </v:group>
            <v:group style="position:absolute;left:1569;top:-270;width:1739;height:1128" coordorigin="1569,-270" coordsize="1739,1128">
              <v:shape style="position:absolute;left:1569;top:-270;width:1739;height:1128" coordorigin="1569,-270" coordsize="1739,1128" path="m2387,646l2129,646,2185,652,2242,656,2364,656,2368,678,2395,756,2437,818,2496,858,2522,858,2550,854,2575,846,2588,832,2503,832,2479,820,2460,800,2442,776,2433,766,2401,710,2388,650,2387,64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810,-36l1775,-36,1770,-26,1764,-18,1759,-8,1755,2,1687,2,1700,8,1731,16,1745,22,1715,94,1705,180,1711,268,1731,346,1743,370,1757,394,1770,416,1782,436,1791,460,1797,484,1799,508,1795,528,1784,540,1771,548,1758,552,1748,560,1745,568,1741,580,1739,590,1738,602,1743,642,1781,744,1830,818,1907,854,1950,850,1980,828,1981,826,1930,826,1876,816,1810,744,1778,670,1766,612,1768,584,1782,570,1798,560,1812,548,1822,528,1824,496,1819,464,1790,398,1772,372,1765,358,1747,318,1735,276,1728,228,1728,176,1738,110,1759,48,1790,-10,1810,-3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529,786l2524,796,2529,808,2536,822,2536,830,2503,832,2588,832,2590,830,2591,820,2552,820,2547,806,2542,792,2529,78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923,780l1920,792,1922,804,1927,816,1930,826,1981,826,1983,816,1953,816,1944,814,1939,802,1934,786,1923,78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513,524l2485,624,2490,672,2502,716,2519,750,2534,766,2550,782,2562,800,2563,820,2591,820,2592,800,2575,772,2552,746,2533,722,2524,702,2519,682,2515,662,2513,634,2528,632,2545,626,2561,622,2602,622,2600,608,2509,608,2510,584,2515,562,2517,540,2513,52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058,506l2044,514,2037,526,2033,540,2028,554,2004,582,1974,602,1936,614,1889,618,1869,640,1900,716,1926,738,1940,748,1950,760,1958,772,1963,786,1963,802,1953,816,1983,816,1960,732,1918,700,1901,680,1893,648,1911,642,1933,640,1954,636,1974,632,2000,632,1997,624,1996,620,2000,620,2001,614,2104,614,2034,592,2044,570,2058,548,2066,528,2058,50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000,632l1974,632,2000,698,2036,754,2090,792,2169,806,2179,798,2187,790,2192,780,2139,780,2083,762,2046,724,2019,678,2000,632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602,622l2573,622,2580,658,2591,692,2605,722,2620,750,2646,764,2675,784,2708,798,2745,800,2758,796,2771,788,2782,778,2783,776,2735,776,2678,758,2637,722,2610,674,2602,622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132,746l2126,754,2129,762,2135,770,2139,780,2192,780,2193,778,2194,776,2166,776,2156,770,2149,760,2142,752,2132,74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104,614l2024,614,2068,630,2092,634,2108,672,2135,704,2159,734,2166,776,2194,776,2196,766,2188,732,2165,702,2141,672,2129,646,2387,646,2386,632,2271,632,2184,626,2104,61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728,746l2725,756,2730,764,2736,770,2735,776,2783,776,2789,766,2758,766,2750,762,2745,754,2739,748,2728,74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705,574l2678,574,2680,576,2681,578,2684,638,2720,700,2742,718,2758,738,2758,766,2789,766,2786,732,2766,706,2740,684,2718,658,2709,636,2706,614,2706,590,2705,57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381,524l2366,528,2359,544,2358,562,2358,576,2358,586,2358,596,2361,618,2361,628,2271,632,2386,632,2385,622,2384,602,2385,592,2385,574,2385,548,2381,52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710,420l2694,422,2698,440,2716,450,2739,454,2762,460,2717,514,2658,556,2588,586,2509,608,2600,608,2621,602,2640,594,2657,584,2674,574,2705,574,2705,560,2716,548,2730,536,2746,522,2762,506,2771,496,2779,484,2788,472,2799,466,2889,466,2920,460,2954,448,2958,446,2803,446,2758,440,2741,434,2725,426,2710,42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889,466l2807,466,2829,470,2859,470,2879,468,2889,46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039,200l2966,214,2902,246,2858,290,2846,348,2856,378,2876,400,2902,416,2934,430,2894,440,2849,446,2958,446,2971,440,2988,436,3031,436,3088,424,3113,412,2991,412,2951,408,2912,394,2882,370,2870,338,2875,314,2927,258,2988,234,3065,228,3157,228,3154,226,3136,210,3136,208,3109,208,3039,20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157,228l3065,228,3116,236,3157,258,3176,294,3161,346,3113,384,3051,406,2991,412,3113,412,3175,368,3201,300,3200,284,3196,268,3186,250,3172,238,3157,228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936,-148l2825,-148,2898,-134,2963,-106,3018,-66,3062,-12,3093,52,3109,124,3109,208,3136,208,3138,176,3138,138,3135,104,3129,72,3122,54,3115,36,3108,20,3105,6,3177,4,3217,-16,3136,-16,3108,-18,3085,-26,3075,-34,3066,-46,3058,-60,3048,-72,3032,-88,3015,-100,2998,-112,2981,-122,2990,-140,2957,-140,2936,-148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444,-240l2281,-240,2360,-234,2438,-218,2434,-202,2428,-188,2422,-170,2422,-146,2436,-94,2460,-38,2482,16,2489,62,2485,74,2478,84,2472,94,2469,106,2488,110,2507,104,2527,94,2546,82,2573,70,2513,70,2508,30,2499,-6,2486,-38,2472,-72,2462,-96,2453,-120,2446,-144,2445,-166,2454,-190,2473,-208,2496,-220,2523,-228,2653,-228,2639,-234,2465,-234,2444,-24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653,-228l2523,-228,2599,-222,2671,-192,2718,-140,2718,-72,2684,-24,2633,14,2573,44,2513,70,2573,70,2661,26,2709,-14,2746,-80,2748,-100,2748,-122,2745,-146,2825,-148,2936,-148,2909,-158,2862,-170,2732,-170,2684,-214,2653,-228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581,-50l1569,-48,1579,-6,1609,16,1649,18,1687,2,1755,2,1747,0,1620,0,1604,-8,1593,-22,1611,-22,1632,-24,1674,-24,1649,-42,1604,-42,1592,-46,1581,-5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674,-24l1632,-24,1650,-20,1660,-6,1640,0,1747,0,1716,-8,1677,-22,1674,-2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177,-244l3088,-244,3142,-238,3154,-232,3166,-224,3179,-214,3190,-204,3224,-164,3247,-150,3281,-146,3266,-110,3248,-76,3223,-46,3190,-26,3165,-18,3136,-16,3217,-16,3233,-24,3274,-68,3299,-126,3305,-174,3260,-174,3236,-186,3211,-210,3184,-238,3177,-24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709,-104l1695,-96,1682,-82,1670,-70,1688,-50,1713,-38,1743,-34,1775,-36,1810,-36,1822,-52,1751,-52,1753,-56,1715,-56,1709,-64,1697,-66,1702,-76,1712,-82,1721,-88,1724,-100,1709,-10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725,-142l1641,-118,1619,-66,1619,-62,1619,-54,1620,-42,1649,-42,1647,-44,1637,-76,1649,-100,1677,-116,1713,-122,1765,-122,1765,-126,1725,-142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293,-268l2207,-266,2124,-252,2045,-230,1973,-200,1909,-164,1856,-122,1833,-100,1810,-78,1783,-60,1751,-52,1822,-52,1877,-108,1932,-150,1993,-182,2060,-210,2131,-228,2205,-238,2281,-240,2444,-240,2380,-258,2293,-268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765,-122l1713,-122,1748,-112,1748,-94,1742,-80,1735,-68,1728,-56,1753,-56,1759,-68,1766,-86,1768,-106,1765,-122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090,-270l3034,-244,2990,-196,2957,-140,2990,-140,3007,-174,3043,-218,3088,-244,3177,-244,3159,-258,3090,-27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793,-176l2732,-170,2862,-170,2854,-172,2793,-17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307,-190l3295,-188,3273,-176,3260,-174,3305,-174,3307,-19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540,-252l2465,-234,2639,-234,2617,-244,2540,-252xe" filled="true" fillcolor="#231f20" stroked="false">
                <v:path arrowok="t"/>
                <v:fill type="solid"/>
              </v:shape>
              <v:shape style="position:absolute;left:2981;top:-245;width:300;height:227" type="#_x0000_t75" stroked="false">
                <v:imagedata r:id="rId170" o:title=""/>
              </v:shape>
            </v:group>
            <v:group style="position:absolute;left:1728;top:-242;width:1382;height:1073" coordorigin="1728,-242" coordsize="1382,1073">
              <v:shape style="position:absolute;left:1728;top:-242;width:1382;height:1073" coordorigin="1728,-242" coordsize="1382,1073" path="m2513,522l2381,522,2385,546,2385,573,2384,595,2385,620,2388,649,2401,708,2433,765,2442,775,2460,799,2479,818,2503,830,2536,829,2536,820,2529,807,2524,795,2529,785,2553,785,2550,781,2502,714,2485,623,2486,573,2487,557,2490,540,2498,526,2513,522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281,-242l2205,-240,2131,-230,2060,-211,1993,-184,1932,-151,1877,-110,1829,-64,1790,-11,1759,46,1738,109,1728,175,1728,226,1747,317,1781,383,1790,396,1799,411,1809,435,1819,463,1824,494,1822,525,1822,526,1812,546,1798,558,1782,568,1768,583,1778,668,1810,743,1876,814,1930,825,1927,814,1922,802,1920,790,1923,778,1961,778,1958,770,1950,758,1940,747,1926,737,1912,726,1900,714,1880,690,1868,664,1869,638,1889,617,1936,612,1974,600,2004,580,2028,553,2033,539,2037,525,2044,513,2058,505,2723,505,2762,458,2740,453,2716,448,2698,438,2694,421,2710,419,2912,419,2902,415,2876,399,2856,377,2846,347,2858,289,2902,244,2960,216,2809,216,2787,199,2779,164,2790,130,2822,118,3034,118,3036,109,2488,109,2469,105,2472,92,2478,82,2485,73,2489,61,2482,14,2460,-39,2436,-95,2422,-148,2422,-172,2428,-189,2434,-203,2438,-219,2360,-235,2281,-242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553,785l2529,785,2542,791,2547,805,2552,818,2563,819,2562,798,2553,785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1961,778l1923,778,1934,785,1940,800,1944,813,1953,815,1963,800,1963,785,1961,778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723,505l2058,505,2066,526,2058,547,2044,569,2034,590,2104,612,2184,626,2271,631,2361,627,2361,620,2361,617,2358,595,2358,585,2358,580,2357,562,2359,542,2366,527,2381,522,2704,522,2717,513,2723,505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704,522l2513,522,2517,539,2515,560,2510,583,2509,606,2588,585,2658,555,2704,522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912,419l2710,419,2725,424,2741,432,2758,438,2803,445,2849,445,2894,439,2934,428,2912,419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3034,118l2822,118,2836,143,2839,176,2831,204,2809,216,2960,216,2966,213,3039,199,3109,199,3109,185,3062,185,3038,172,3029,137,3034,118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3109,199l3039,199,3109,206,3109,199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3101,88l3068,88,3082,110,3085,142,3079,171,3062,185,3109,185,3109,123,3101,88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825,-149l2745,-148,2748,-124,2748,-101,2709,-15,2661,24,2604,55,2546,81,2527,92,2507,103,2488,109,3036,109,3038,102,3068,88,3101,88,3093,50,3062,-14,3018,-67,2963,-108,2898,-135,2825,-149xe" filled="true" fillcolor="#ffffff" stroked="false">
                <v:path arrowok="t"/>
                <v:fill type="solid"/>
              </v:shape>
              <v:shape style="position:absolute;left:2445;top:-229;width:273;height:296" type="#_x0000_t75" stroked="false">
                <v:imagedata r:id="rId171" o:title=""/>
              </v:shape>
            </v:group>
            <v:group style="position:absolute;left:1637;top:-124;width:139;height:125" coordorigin="1637,-124" coordsize="139,125">
              <v:shape style="position:absolute;left:1637;top:-124;width:139;height:125" coordorigin="1637,-124" coordsize="139,125" path="m1713,-124l1677,-118,1649,-101,1637,-77,1647,-45,1677,-24,1716,-10,1755,0,1759,-10,1764,-19,1770,-27,1774,-35,1743,-35,1713,-40,1688,-52,1670,-71,1682,-83,1695,-97,1709,-105,1748,-105,1748,-114,1713,-124xe" filled="true" fillcolor="#ffffff" stroked="false">
                <v:path arrowok="t"/>
                <v:fill type="solid"/>
              </v:shape>
              <v:shape style="position:absolute;left:1637;top:-124;width:139;height:125" coordorigin="1637,-124" coordsize="139,125" path="m1775,-37l1743,-35,1774,-35,1775,-37xe" filled="true" fillcolor="#ffffff" stroked="false">
                <v:path arrowok="t"/>
                <v:fill type="solid"/>
              </v:shape>
              <v:shape style="position:absolute;left:1637;top:-124;width:139;height:125" coordorigin="1637,-124" coordsize="139,125" path="m1748,-105l1709,-105,1724,-101,1721,-89,1712,-83,1702,-78,1697,-67,1709,-65,1715,-58,1728,-57,1735,-69,1742,-81,1748,-95,1748,-105xe" filled="true" fillcolor="#ffffff" stroked="false">
                <v:path arrowok="t"/>
                <v:fill type="solid"/>
              </v:shape>
            </v:group>
            <v:group style="position:absolute;left:3029;top:88;width:57;height:98" coordorigin="3029,88" coordsize="57,98">
              <v:shape style="position:absolute;left:3029;top:88;width:57;height:98" coordorigin="3029,88" coordsize="57,98" path="m3068,88l3038,102,3029,137,3038,172,3062,185,3078,171,3085,142,3082,110,3068,88xe" filled="true" fillcolor="#231f20" stroked="false">
                <v:path arrowok="t"/>
                <v:fill type="solid"/>
              </v:shape>
            </v:group>
            <v:group style="position:absolute;left:2779;top:118;width:60;height:98" coordorigin="2779,118" coordsize="60,98">
              <v:shape style="position:absolute;left:2779;top:118;width:60;height:98" coordorigin="2779,118" coordsize="60,98" path="m2822,118l2790,130,2779,164,2787,199,2809,216,2831,204,2839,176,2836,143,2822,118xe" filled="true" fillcolor="#231f20" stroked="false">
                <v:path arrowok="t"/>
                <v:fill type="solid"/>
              </v:shape>
              <v:shape style="position:absolute;left:2870;top:227;width:306;height:184" type="#_x0000_t75" stroked="false">
                <v:imagedata r:id="rId172" o:title=""/>
              </v:shape>
              <v:shape style="position:absolute;left:2600;top:572;width:158;height:203" type="#_x0000_t75" stroked="false">
                <v:imagedata r:id="rId173" o:title=""/>
              </v:shape>
              <v:shape style="position:absolute;left:1996;top:613;width:169;height:166" type="#_x0000_t75" stroked="false">
                <v:imagedata r:id="rId174" o:title=""/>
              </v:shape>
            </v:group>
            <v:group style="position:absolute;left:1593;top:-25;width:68;height:24" coordorigin="1593,-25" coordsize="68,24">
              <v:shape style="position:absolute;left:1593;top:-25;width:68;height:24" coordorigin="1593,-25" coordsize="68,24" path="m1632,-25l1611,-24,1593,-23,1604,-9,1620,-2,1640,-1,1660,-7,1650,-21,1632,-2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60"/>
          <w:footerReference w:type="default" r:id="rId161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241.55pt;mso-position-horizontal-relative:page;mso-position-vertical-relative:paragraph;z-index:359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97" w:lineRule="auto" w:before="49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Uma das maiores invenções da humanidade não foi a roda, o avião ou o raio </w:t>
                  </w:r>
                  <w:r>
                    <w:rPr>
                      <w:color w:val="231F20"/>
                      <w:spacing w:val="-3"/>
                    </w:rPr>
                    <w:t>laser, </w:t>
                  </w:r>
                  <w:r>
                    <w:rPr>
                      <w:color w:val="231F20"/>
                    </w:rPr>
                    <w:t>mas o</w:t>
                  </w:r>
                  <w:r>
                    <w:rPr>
                      <w:color w:val="231F20"/>
                      <w:spacing w:val="4"/>
                    </w:rPr>
                    <w:t> </w:t>
                  </w:r>
                  <w:r>
                    <w:rPr>
                      <w:color w:val="231F20"/>
                    </w:rPr>
                    <w:t>sanduíche.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10" w:firstLine="283"/>
                    <w:jc w:val="both"/>
                  </w:pP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sanduíche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nasceu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quando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quarto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Conde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Sandwittch,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ainda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século </w:t>
                  </w:r>
                  <w:r>
                    <w:rPr>
                      <w:color w:val="231F20"/>
                      <w:spacing w:val="-3"/>
                    </w:rPr>
                    <w:t>XVIII, </w:t>
                  </w:r>
                  <w:r>
                    <w:rPr>
                      <w:color w:val="231F20"/>
                    </w:rPr>
                    <w:t>em vez de </w:t>
                  </w:r>
                  <w:r>
                    <w:rPr>
                      <w:color w:val="231F20"/>
                      <w:spacing w:val="-3"/>
                    </w:rPr>
                    <w:t>enfrentar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3"/>
                    </w:rPr>
                    <w:t>preguiça </w:t>
                  </w:r>
                  <w:r>
                    <w:rPr>
                      <w:color w:val="231F20"/>
                    </w:rPr>
                    <w:t>de um </w:t>
                  </w:r>
                  <w:r>
                    <w:rPr>
                      <w:color w:val="231F20"/>
                      <w:spacing w:val="-3"/>
                    </w:rPr>
                    <w:t>jantar formal, ordenou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3"/>
                    </w:rPr>
                    <w:t>seu </w:t>
                  </w:r>
                  <w:r>
                    <w:rPr>
                      <w:color w:val="231F20"/>
                      <w:spacing w:val="-3"/>
                    </w:rPr>
                    <w:t>criado </w:t>
                  </w:r>
                  <w:r>
                    <w:rPr>
                      <w:color w:val="231F20"/>
                    </w:rPr>
                    <w:t>que </w:t>
                  </w:r>
                  <w:r>
                    <w:rPr>
                      <w:color w:val="231F20"/>
                      <w:spacing w:val="-3"/>
                    </w:rPr>
                    <w:t>fizesse “qualquer coisa” simples </w:t>
                  </w:r>
                  <w:r>
                    <w:rPr>
                      <w:color w:val="231F20"/>
                    </w:rPr>
                    <w:t>e </w:t>
                  </w:r>
                  <w:r>
                    <w:rPr>
                      <w:color w:val="231F20"/>
                      <w:spacing w:val="-3"/>
                    </w:rPr>
                    <w:t>rápida. </w:t>
                  </w:r>
                  <w:r>
                    <w:rPr>
                      <w:color w:val="231F20"/>
                    </w:rPr>
                    <w:t>Ele </w:t>
                  </w:r>
                  <w:r>
                    <w:rPr>
                      <w:color w:val="231F20"/>
                      <w:spacing w:val="-3"/>
                    </w:rPr>
                    <w:t>queria matar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3"/>
                    </w:rPr>
                    <w:t>fome </w:t>
                  </w:r>
                  <w:r>
                    <w:rPr>
                      <w:color w:val="231F20"/>
                      <w:spacing w:val="-3"/>
                    </w:rPr>
                  </w:r>
                  <w:r>
                    <w:rPr>
                      <w:color w:val="231F20"/>
                    </w:rPr>
                    <w:t>sem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abandonar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estava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fazendo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dizem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jogava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cartas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baralho.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06" w:firstLine="283"/>
                    <w:jc w:val="right"/>
                  </w:pPr>
                  <w:r>
                    <w:rPr>
                      <w:color w:val="231F20"/>
                    </w:rPr>
                    <w:t>Quase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pânico,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criado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apanhou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duas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fatias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pão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enfiou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entre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elas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um naco de presunto. O Conde nunca mais jantou – só comeu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sanduíches.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lá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cá,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pessoas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ficaram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muito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mais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ocupadas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nobre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inglês </w:t>
                  </w:r>
                  <w:r>
                    <w:rPr>
                      <w:color w:val="231F20"/>
                    </w:rPr>
                    <w:t>e a criação do criado virou mania universal. Atraente pelo visual, simples, o sanduíche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viu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passar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dois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séculos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incorporando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à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sua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fórmula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básica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tudo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que se possa imaginar de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comestível.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2908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 &lt;</w:t>
      </w:r>
      <w:hyperlink r:id="rId177">
        <w:r>
          <w:rPr>
            <w:rFonts w:ascii="Arial" w:hAnsi="Arial"/>
            <w:color w:val="231F20"/>
            <w:sz w:val="16"/>
          </w:rPr>
          <w:t>www.sanduicheprimavera.com.br</w:t>
        </w:r>
      </w:hyperlink>
      <w:r>
        <w:rPr>
          <w:rFonts w:ascii="Arial" w:hAnsi="Arial"/>
          <w:color w:val="231F20"/>
          <w:sz w:val="16"/>
        </w:rPr>
        <w:t>&gt;. Acesso em: 31  maio  2012.</w:t>
      </w:r>
      <w:r>
        <w:rPr>
          <w:rFonts w:ascii="Arial" w:hAnsi="Arial"/>
          <w:color w:val="231F20"/>
          <w:spacing w:val="-20"/>
          <w:sz w:val="16"/>
        </w:rPr>
        <w:t> </w:t>
      </w:r>
      <w:r>
        <w:rPr>
          <w:rFonts w:ascii="Arial" w:hAnsi="Arial"/>
          <w:color w:val="231F20"/>
          <w:sz w:val="16"/>
        </w:rPr>
        <w:t>(P030096D3_SUP)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Qual é o assunto desse</w:t>
      </w:r>
      <w:r>
        <w:rPr>
          <w:color w:val="231F20"/>
          <w:spacing w:val="-1"/>
        </w:rPr>
        <w:t> </w:t>
      </w:r>
      <w:r>
        <w:rPr>
          <w:color w:val="231F20"/>
        </w:rPr>
        <w:t>texto?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origem do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sanduíche.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receitas de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sanduíche.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O jantar no século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XVIII.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Os jogos de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baralho.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75"/>
          <w:footerReference w:type="default" r:id="rId176"/>
          <w:pgSz w:w="11910" w:h="16840"/>
          <w:pgMar w:header="417" w:footer="524" w:top="1300" w:bottom="720" w:left="740" w:right="740"/>
          <w:pgNumType w:start="21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P041913E4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group style="position:absolute;margin-left:103.686996pt;margin-top:9.534173pt;width:387.95pt;height:124.25pt;mso-position-horizontal-relative:page;mso-position-vertical-relative:paragraph;z-index:3688;mso-wrap-distance-left:0;mso-wrap-distance-right:0" coordorigin="2074,191" coordsize="7759,2485">
            <v:group style="position:absolute;left:2079;top:196;width:7749;height:2" coordorigin="2079,196" coordsize="7749,2">
              <v:shape style="position:absolute;left:2079;top:196;width:7749;height:2" coordorigin="2079,196" coordsize="7749,0" path="m2079,196l9827,196e" filled="false" stroked="true" strokeweight=".5pt" strokecolor="#231f20">
                <v:path arrowok="t"/>
              </v:shape>
            </v:group>
            <v:group style="position:absolute;left:2084;top:201;width:2;height:2465" coordorigin="2084,201" coordsize="2,2465">
              <v:shape style="position:absolute;left:2084;top:201;width:2;height:2465" coordorigin="2084,201" coordsize="0,2465" path="m2084,2665l2084,201e" filled="false" stroked="true" strokeweight=".5pt" strokecolor="#231f20">
                <v:path arrowok="t"/>
              </v:shape>
            </v:group>
            <v:group style="position:absolute;left:9822;top:201;width:2;height:2465" coordorigin="9822,201" coordsize="2,2465">
              <v:shape style="position:absolute;left:9822;top:201;width:2;height:2465" coordorigin="9822,201" coordsize="0,2465" path="m9822,2665l9822,201e" filled="false" stroked="true" strokeweight=".5pt" strokecolor="#231f20">
                <v:path arrowok="t"/>
              </v:shape>
            </v:group>
            <v:group style="position:absolute;left:2079;top:2670;width:7749;height:2" coordorigin="2079,2670" coordsize="7749,2">
              <v:shape style="position:absolute;left:2079;top:2670;width:7749;height:2" coordorigin="2079,2670" coordsize="7749,0" path="m2079,2670l9827,2670e" filled="false" stroked="true" strokeweight=".5pt" strokecolor="#231f20">
                <v:path arrowok="t"/>
              </v:shape>
              <v:shape style="position:absolute;left:2166;top:276;width:7574;height:2362" type="#_x0000_t75" stroked="false">
                <v:imagedata r:id="rId179" o:title=""/>
              </v:shape>
            </v:group>
            <w10:wrap type="topAndBottom"/>
          </v:group>
        </w:pict>
      </w:r>
    </w:p>
    <w:p>
      <w:pPr>
        <w:spacing w:before="21"/>
        <w:ind w:left="98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SOUSA, Maurício de. Turma da Mônica. </w:t>
      </w:r>
      <w:r>
        <w:rPr>
          <w:rFonts w:ascii="Arial" w:hAnsi="Arial"/>
          <w:i/>
          <w:color w:val="231F20"/>
          <w:sz w:val="16"/>
        </w:rPr>
        <w:t>De quem é esse coelho? </w:t>
      </w:r>
      <w:r>
        <w:rPr>
          <w:rFonts w:ascii="Arial" w:hAnsi="Arial"/>
          <w:color w:val="231F20"/>
          <w:sz w:val="16"/>
        </w:rPr>
        <w:t>Porto Alegre. L&amp;PM. 2010. p. 41.</w:t>
      </w:r>
      <w:r>
        <w:rPr>
          <w:rFonts w:ascii="Arial" w:hAnsi="Arial"/>
          <w:color w:val="231F20"/>
          <w:spacing w:val="-26"/>
          <w:sz w:val="16"/>
        </w:rPr>
        <w:t> </w:t>
      </w:r>
      <w:r>
        <w:rPr>
          <w:rFonts w:ascii="Arial" w:hAnsi="Arial"/>
          <w:color w:val="231F20"/>
          <w:sz w:val="16"/>
        </w:rPr>
        <w:t>(P041913E4_SUP)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Esse texto é engraçado porque o</w:t>
      </w:r>
      <w:r>
        <w:rPr>
          <w:color w:val="231F20"/>
          <w:spacing w:val="-1"/>
        </w:rPr>
        <w:t> </w:t>
      </w:r>
      <w:r>
        <w:rPr>
          <w:color w:val="231F20"/>
        </w:rPr>
        <w:t>menino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deixa o carrinho no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estacionamento.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entra sozinho no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supermercado.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faz um favor para sua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mãe.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puxa o carrinho pela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rua.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45pt;width:510.25pt;height:22.7pt;mso-position-horizontal-relative:page;mso-position-vertical-relative:paragraph;z-index:3760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0;top:359;width:84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6"/>
                        </w:rPr>
                        <w:t>P030064D3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8"/>
        <w:ind w:right="0"/>
        <w:jc w:val="left"/>
        <w:rPr>
          <w:b w:val="0"/>
          <w:bCs w:val="0"/>
        </w:rPr>
      </w:pPr>
      <w:r>
        <w:rPr>
          <w:color w:val="231F20"/>
        </w:rPr>
        <w:t>Faça um X no quadradinho da frase que está escrita</w:t>
      </w:r>
      <w:r>
        <w:rPr>
          <w:color w:val="231F20"/>
          <w:spacing w:val="-1"/>
        </w:rPr>
        <w:t> </w:t>
      </w:r>
      <w:r>
        <w:rPr>
          <w:color w:val="231F20"/>
        </w:rPr>
        <w:t>corretamente.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31"/>
          <w:szCs w:val="31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QUEM  TEMUMAMIGO</w:t>
      </w:r>
      <w:r>
        <w:rPr>
          <w:rFonts w:ascii="Arial"/>
          <w:color w:val="231F20"/>
          <w:spacing w:val="-12"/>
          <w:sz w:val="28"/>
        </w:rPr>
        <w:t> </w:t>
      </w:r>
      <w:r>
        <w:rPr>
          <w:rFonts w:ascii="Arial"/>
          <w:color w:val="231F20"/>
          <w:sz w:val="28"/>
        </w:rPr>
        <w:t>TEMUMTESOURO.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QUEMTEM UMAMIGO</w:t>
      </w:r>
      <w:r>
        <w:rPr>
          <w:rFonts w:ascii="Arial"/>
          <w:color w:val="231F20"/>
          <w:spacing w:val="-6"/>
          <w:sz w:val="28"/>
        </w:rPr>
        <w:t> </w:t>
      </w:r>
      <w:r>
        <w:rPr>
          <w:rFonts w:ascii="Arial"/>
          <w:color w:val="231F20"/>
          <w:sz w:val="28"/>
        </w:rPr>
        <w:t>TEMUMTESOURO.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QUEM  TEM UM AMIGO TEM UM</w:t>
      </w:r>
      <w:r>
        <w:rPr>
          <w:rFonts w:ascii="Arial"/>
          <w:color w:val="231F20"/>
          <w:spacing w:val="-34"/>
          <w:sz w:val="28"/>
        </w:rPr>
        <w:t> </w:t>
      </w:r>
      <w:r>
        <w:rPr>
          <w:rFonts w:ascii="Arial"/>
          <w:color w:val="231F20"/>
          <w:sz w:val="28"/>
        </w:rPr>
        <w:t>TESOURO.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QUEMTEMUMAMIGO TEMUM</w:t>
      </w:r>
      <w:r>
        <w:rPr>
          <w:rFonts w:ascii="Arial"/>
          <w:color w:val="231F20"/>
          <w:spacing w:val="-12"/>
          <w:sz w:val="28"/>
        </w:rPr>
        <w:t> </w:t>
      </w:r>
      <w:r>
        <w:rPr>
          <w:rFonts w:ascii="Arial"/>
          <w:color w:val="231F20"/>
          <w:sz w:val="28"/>
        </w:rPr>
        <w:t>TESOURO.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78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20"/>
        </w:rPr>
        <w:t>Leia o texto abaixo para responder às questões a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seguir.</w:t>
      </w:r>
      <w:r>
        <w:rPr>
          <w:b w:val="0"/>
          <w:spacing w:val="-3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pStyle w:val="BodyText"/>
        <w:spacing w:line="297" w:lineRule="auto" w:before="64"/>
        <w:ind w:left="790" w:right="4422"/>
        <w:jc w:val="left"/>
      </w:pPr>
      <w:r>
        <w:rPr/>
        <w:pict>
          <v:group style="position:absolute;margin-left:56.192902pt;margin-top:.219815pt;width:482.9pt;height:382.05pt;mso-position-horizontal-relative:page;mso-position-vertical-relative:paragraph;z-index:-112144" coordorigin="1124,4" coordsize="9658,7641">
            <v:group style="position:absolute;left:1129;top:9;width:9648;height:2" coordorigin="1129,9" coordsize="9648,2">
              <v:shape style="position:absolute;left:1129;top:9;width:9648;height:2" coordorigin="1129,9" coordsize="9648,0" path="m1129,9l10777,9e" filled="false" stroked="true" strokeweight=".5pt" strokecolor="#231f20">
                <v:path arrowok="t"/>
              </v:shape>
            </v:group>
            <v:group style="position:absolute;left:1134;top:14;width:2;height:7621" coordorigin="1134,14" coordsize="2,7621">
              <v:shape style="position:absolute;left:1134;top:14;width:2;height:7621" coordorigin="1134,14" coordsize="0,7621" path="m1134,7635l1134,14e" filled="false" stroked="true" strokeweight=".5pt" strokecolor="#231f20">
                <v:path arrowok="t"/>
              </v:shape>
            </v:group>
            <v:group style="position:absolute;left:10772;top:14;width:2;height:7621" coordorigin="10772,14" coordsize="2,7621">
              <v:shape style="position:absolute;left:10772;top:14;width:2;height:7621" coordorigin="10772,14" coordsize="0,7621" path="m10772,7635l10772,14e" filled="false" stroked="true" strokeweight=".5pt" strokecolor="#231f20">
                <v:path arrowok="t"/>
              </v:shape>
            </v:group>
            <v:group style="position:absolute;left:1129;top:7640;width:9648;height:2" coordorigin="1129,7640" coordsize="9648,2">
              <v:shape style="position:absolute;left:1129;top:7640;width:9648;height:2" coordorigin="1129,7640" coordsize="9648,0" path="m1129,7640l10777,7640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A Lulu estava muito contente naquele</w:t>
      </w:r>
      <w:r>
        <w:rPr>
          <w:color w:val="231F20"/>
          <w:spacing w:val="-17"/>
        </w:rPr>
        <w:t> </w:t>
      </w:r>
      <w:r>
        <w:rPr>
          <w:color w:val="231F20"/>
        </w:rPr>
        <w:t>dia. </w:t>
      </w:r>
      <w:r>
        <w:rPr>
          <w:color w:val="231F20"/>
        </w:rPr>
        <w:t>É que era o dia do aniversário</w:t>
      </w:r>
      <w:r>
        <w:rPr>
          <w:color w:val="231F20"/>
          <w:spacing w:val="-1"/>
        </w:rPr>
        <w:t> </w:t>
      </w:r>
      <w:r>
        <w:rPr>
          <w:color w:val="231F20"/>
        </w:rPr>
        <w:t>dela.</w:t>
      </w:r>
      <w:r>
        <w:rPr/>
      </w:r>
    </w:p>
    <w:p>
      <w:pPr>
        <w:pStyle w:val="BodyText"/>
        <w:spacing w:line="297" w:lineRule="auto" w:before="3"/>
        <w:ind w:left="790" w:right="529"/>
        <w:jc w:val="left"/>
      </w:pPr>
      <w:r>
        <w:rPr>
          <w:color w:val="231F20"/>
        </w:rPr>
        <w:t>Quando ela chegou da escola já encontrou a mamãe preparando a festa. O bolo já estava pronto, os brigadeiros, as balas e os</w:t>
      </w:r>
      <w:r>
        <w:rPr>
          <w:color w:val="231F20"/>
          <w:spacing w:val="-2"/>
        </w:rPr>
        <w:t> </w:t>
      </w:r>
      <w:r>
        <w:rPr>
          <w:color w:val="231F20"/>
        </w:rPr>
        <w:t>pirulitos.</w:t>
      </w:r>
      <w:r>
        <w:rPr/>
      </w:r>
    </w:p>
    <w:p>
      <w:pPr>
        <w:pStyle w:val="BodyText"/>
        <w:spacing w:line="297" w:lineRule="auto" w:before="3"/>
        <w:ind w:left="790" w:right="0"/>
        <w:jc w:val="left"/>
      </w:pP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papai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estava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enchendo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as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bolas</w:t>
      </w:r>
      <w:r>
        <w:rPr>
          <w:color w:val="231F20"/>
          <w:spacing w:val="-21"/>
        </w:rPr>
        <w:t> </w:t>
      </w: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tia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Mari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estava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botando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mesa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na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sala. </w:t>
      </w:r>
      <w:r>
        <w:rPr>
          <w:color w:val="231F20"/>
          <w:spacing w:val="-9"/>
        </w:rPr>
      </w:r>
      <w:r>
        <w:rPr>
          <w:color w:val="231F20"/>
          <w:spacing w:val="-7"/>
        </w:rPr>
        <w:t>Todos </w:t>
      </w:r>
      <w:r>
        <w:rPr>
          <w:color w:val="231F20"/>
        </w:rPr>
        <w:t>almoçaram na cozinha para não atrapalhar as</w:t>
      </w:r>
      <w:r>
        <w:rPr>
          <w:color w:val="231F20"/>
          <w:spacing w:val="8"/>
        </w:rPr>
        <w:t> </w:t>
      </w:r>
      <w:r>
        <w:rPr>
          <w:color w:val="231F20"/>
        </w:rPr>
        <w:t>arrumações.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Então Lulu tomou banho e vestiu sua roupa nova, que a mamãe tinha comprado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ela.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arrumou</w:t>
      </w:r>
      <w:r>
        <w:rPr>
          <w:color w:val="231F20"/>
          <w:spacing w:val="-9"/>
        </w:rPr>
        <w:t> </w:t>
      </w:r>
      <w:r>
        <w:rPr>
          <w:color w:val="231F20"/>
        </w:rPr>
        <w:t>toda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mamãe</w:t>
      </w:r>
      <w:r>
        <w:rPr>
          <w:color w:val="231F20"/>
          <w:spacing w:val="-9"/>
        </w:rPr>
        <w:t> </w:t>
      </w:r>
      <w:r>
        <w:rPr>
          <w:color w:val="231F20"/>
        </w:rPr>
        <w:t>botou</w:t>
      </w:r>
      <w:r>
        <w:rPr>
          <w:color w:val="231F20"/>
          <w:spacing w:val="-9"/>
        </w:rPr>
        <w:t> </w:t>
      </w:r>
      <w:r>
        <w:rPr>
          <w:color w:val="231F20"/>
        </w:rPr>
        <w:t>nela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pouquinho </w:t>
      </w:r>
      <w:r>
        <w:rPr>
          <w:color w:val="231F20"/>
        </w:rPr>
        <w:t>de água de</w:t>
      </w:r>
      <w:r>
        <w:rPr>
          <w:color w:val="231F20"/>
          <w:spacing w:val="-1"/>
        </w:rPr>
        <w:t> </w:t>
      </w:r>
      <w:r>
        <w:rPr>
          <w:color w:val="231F20"/>
        </w:rPr>
        <w:t>colônia.</w:t>
      </w:r>
      <w:r>
        <w:rPr/>
      </w:r>
    </w:p>
    <w:p>
      <w:pPr>
        <w:pStyle w:val="BodyText"/>
        <w:spacing w:line="297" w:lineRule="auto" w:before="3"/>
        <w:ind w:left="790" w:right="834"/>
        <w:jc w:val="left"/>
      </w:pPr>
      <w:r>
        <w:rPr>
          <w:color w:val="231F20"/>
        </w:rPr>
        <w:t>O primeiro convidado que chegou foi o priminho da Lulu, o Miguel. Depois chegou a </w:t>
      </w:r>
      <w:r>
        <w:rPr>
          <w:color w:val="231F20"/>
          <w:spacing w:val="-7"/>
        </w:rPr>
        <w:t>Taís, </w:t>
      </w:r>
      <w:r>
        <w:rPr>
          <w:color w:val="231F20"/>
        </w:rPr>
        <w:t>o Arthur e o Caiã e todos os colegas do</w:t>
      </w:r>
      <w:r>
        <w:rPr>
          <w:color w:val="231F20"/>
          <w:spacing w:val="-13"/>
        </w:rPr>
        <w:t> </w:t>
      </w:r>
      <w:r>
        <w:rPr>
          <w:color w:val="231F20"/>
        </w:rPr>
        <w:t>colégio. </w:t>
      </w:r>
      <w:r>
        <w:rPr>
          <w:color w:val="231F20"/>
        </w:rPr>
        <w:t>E ficaram todos brincando no</w:t>
      </w:r>
      <w:r>
        <w:rPr>
          <w:color w:val="231F20"/>
          <w:spacing w:val="-1"/>
        </w:rPr>
        <w:t> </w:t>
      </w:r>
      <w:r>
        <w:rPr>
          <w:color w:val="231F20"/>
        </w:rPr>
        <w:t>jardim.</w:t>
      </w:r>
      <w:r>
        <w:rPr/>
      </w:r>
    </w:p>
    <w:p>
      <w:pPr>
        <w:pStyle w:val="BodyText"/>
        <w:spacing w:line="240" w:lineRule="auto" w:before="3"/>
        <w:ind w:left="790" w:right="0"/>
        <w:jc w:val="left"/>
      </w:pPr>
      <w:r>
        <w:rPr>
          <w:color w:val="231F20"/>
        </w:rPr>
        <w:t>Aí todos entraram para abrir os</w:t>
      </w:r>
      <w:r>
        <w:rPr>
          <w:color w:val="231F20"/>
          <w:spacing w:val="-1"/>
        </w:rPr>
        <w:t> </w:t>
      </w:r>
      <w:r>
        <w:rPr>
          <w:color w:val="231F20"/>
        </w:rPr>
        <w:t>presentes.</w:t>
      </w:r>
      <w:r>
        <w:rPr/>
      </w:r>
    </w:p>
    <w:p>
      <w:pPr>
        <w:pStyle w:val="BodyText"/>
        <w:spacing w:line="240" w:lineRule="auto" w:before="78"/>
        <w:ind w:left="790" w:right="0"/>
        <w:jc w:val="left"/>
      </w:pPr>
      <w:r>
        <w:rPr>
          <w:color w:val="231F20"/>
        </w:rPr>
        <w:t>Depois foram soprar as velinhas e cantar</w:t>
      </w:r>
      <w:r>
        <w:rPr>
          <w:color w:val="231F20"/>
          <w:spacing w:val="-2"/>
        </w:rPr>
        <w:t> </w:t>
      </w:r>
      <w:r>
        <w:rPr>
          <w:color w:val="231F20"/>
        </w:rPr>
        <w:t>parabéns.</w:t>
      </w:r>
      <w:r>
        <w:rPr/>
      </w:r>
    </w:p>
    <w:p>
      <w:pPr>
        <w:pStyle w:val="BodyText"/>
        <w:spacing w:line="297" w:lineRule="auto" w:before="78"/>
        <w:ind w:left="507" w:right="505" w:firstLine="283"/>
        <w:jc w:val="both"/>
      </w:pPr>
      <w:r>
        <w:rPr>
          <w:color w:val="231F20"/>
        </w:rPr>
        <w:t>Lulu</w:t>
      </w:r>
      <w:r>
        <w:rPr>
          <w:color w:val="231F20"/>
          <w:spacing w:val="-12"/>
        </w:rPr>
        <w:t> </w:t>
      </w:r>
      <w:r>
        <w:rPr>
          <w:color w:val="231F20"/>
        </w:rPr>
        <w:t>gostou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todos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presentes,</w:t>
      </w:r>
      <w:r>
        <w:rPr>
          <w:color w:val="231F20"/>
          <w:spacing w:val="-12"/>
        </w:rPr>
        <w:t> </w:t>
      </w:r>
      <w:r>
        <w:rPr>
          <w:color w:val="231F20"/>
        </w:rPr>
        <w:t>mas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ela</w:t>
      </w:r>
      <w:r>
        <w:rPr>
          <w:color w:val="231F20"/>
          <w:spacing w:val="-12"/>
        </w:rPr>
        <w:t> </w:t>
      </w:r>
      <w:r>
        <w:rPr>
          <w:color w:val="231F20"/>
        </w:rPr>
        <w:t>mais</w:t>
      </w:r>
      <w:r>
        <w:rPr>
          <w:color w:val="231F20"/>
          <w:spacing w:val="-12"/>
        </w:rPr>
        <w:t> </w:t>
      </w:r>
      <w:r>
        <w:rPr>
          <w:color w:val="231F20"/>
        </w:rPr>
        <w:t>gostou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caixa </w:t>
      </w:r>
      <w:r>
        <w:rPr>
          <w:color w:val="231F20"/>
        </w:rPr>
        <w:t>grande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lápis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cor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abria</w:t>
      </w:r>
      <w:r>
        <w:rPr>
          <w:color w:val="231F20"/>
          <w:spacing w:val="-14"/>
        </w:rPr>
        <w:t> </w:t>
      </w:r>
      <w:r>
        <w:rPr>
          <w:color w:val="231F20"/>
        </w:rPr>
        <w:t>feito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sanfona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tinha</w:t>
      </w:r>
      <w:r>
        <w:rPr>
          <w:color w:val="231F20"/>
          <w:spacing w:val="-14"/>
        </w:rPr>
        <w:t> </w:t>
      </w:r>
      <w:r>
        <w:rPr>
          <w:color w:val="231F20"/>
        </w:rPr>
        <w:t>todas,</w:t>
      </w:r>
      <w:r>
        <w:rPr>
          <w:color w:val="231F20"/>
          <w:spacing w:val="-14"/>
        </w:rPr>
        <w:t> </w:t>
      </w:r>
      <w:r>
        <w:rPr>
          <w:color w:val="231F20"/>
        </w:rPr>
        <w:t>mas </w:t>
      </w:r>
      <w:r>
        <w:rPr>
          <w:color w:val="231F20"/>
        </w:rPr>
        <w:t>todas as cores,</w:t>
      </w:r>
      <w:r>
        <w:rPr>
          <w:color w:val="231F20"/>
          <w:spacing w:val="-1"/>
        </w:rPr>
        <w:t> </w:t>
      </w:r>
      <w:r>
        <w:rPr>
          <w:color w:val="231F20"/>
        </w:rPr>
        <w:t>mesmo.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Depois que todos foram embora a Lulu foi dormir e ela até botou a caixa de lápis de cor do lado da caminha</w:t>
      </w:r>
      <w:r>
        <w:rPr>
          <w:color w:val="231F20"/>
          <w:spacing w:val="-2"/>
        </w:rPr>
        <w:t> </w:t>
      </w:r>
      <w:r>
        <w:rPr>
          <w:color w:val="231F20"/>
        </w:rPr>
        <w:t>dela.</w:t>
      </w:r>
      <w:r>
        <w:rPr/>
      </w:r>
    </w:p>
    <w:p>
      <w:pPr>
        <w:spacing w:before="31"/>
        <w:ind w:left="16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ROCHA, Ruth. Disponível </w:t>
      </w:r>
      <w:hyperlink r:id="rId180">
        <w:r>
          <w:rPr>
            <w:rFonts w:ascii="Arial" w:hAnsi="Arial"/>
            <w:color w:val="231F20"/>
            <w:sz w:val="16"/>
          </w:rPr>
          <w:t>em: &lt;http://www2.uol.com.br/ruthrocha/historias_01.htm&gt;.</w:t>
        </w:r>
      </w:hyperlink>
      <w:r>
        <w:rPr>
          <w:rFonts w:ascii="Arial" w:hAnsi="Arial"/>
          <w:color w:val="231F20"/>
          <w:sz w:val="16"/>
        </w:rPr>
        <w:t> Acesso em: </w:t>
      </w:r>
      <w:r>
        <w:rPr>
          <w:rFonts w:ascii="Arial" w:hAnsi="Arial"/>
          <w:color w:val="231F20"/>
          <w:spacing w:val="-6"/>
          <w:sz w:val="16"/>
        </w:rPr>
        <w:t>11 </w:t>
      </w:r>
      <w:r>
        <w:rPr>
          <w:rFonts w:ascii="Arial" w:hAnsi="Arial"/>
          <w:color w:val="231F20"/>
          <w:sz w:val="16"/>
        </w:rPr>
        <w:t>set. 2012. Fragmento.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(P041962E4_SUP)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42.52pt;margin-top:10.805667pt;width:510.25pt;height:22.7pt;mso-position-horizontal-relative:page;mso-position-vertical-relative:paragraph;z-index:3832;mso-wrap-distance-left:0;mso-wrap-distance-right:0" coordorigin="850,216" coordsize="10205,454">
            <v:group style="position:absolute;left:850;top:216;width:2098;height:454" coordorigin="850,216" coordsize="2098,454">
              <v:shape style="position:absolute;left:850;top:216;width:2098;height:454" coordorigin="850,216" coordsize="2098,454" path="m2948,216l850,216,850,670,2948,670,2948,216xe" filled="true" fillcolor="#d1d3d4" stroked="false">
                <v:path arrowok="t"/>
                <v:fill type="solid"/>
              </v:shape>
            </v:group>
            <v:group style="position:absolute;left:2948;top:216;width:8108;height:454" coordorigin="2948,216" coordsize="8108,454">
              <v:shape style="position:absolute;left:2948;top:216;width:8108;height:454" coordorigin="2948,216" coordsize="8108,454" path="m11055,216l2948,216,2948,670,11055,670,11055,216xe" filled="true" fillcolor="#d1d3d4" stroked="false">
                <v:path arrowok="t"/>
                <v:fill type="solid"/>
              </v:shape>
              <v:shape style="position:absolute;left:930;top:327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7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P041979E4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Nesse texto, qual é o trecho que dá ideia de</w:t>
      </w:r>
      <w:r>
        <w:rPr>
          <w:color w:val="231F20"/>
          <w:spacing w:val="-2"/>
        </w:rPr>
        <w:t> </w:t>
      </w:r>
      <w:r>
        <w:rPr>
          <w:color w:val="231F20"/>
        </w:rPr>
        <w:t>tempo?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“Depois que todos foram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embora...”.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“E ficaram todos brincando no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jardim.”.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“O papai estava enchendo as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bolas...”.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pacing w:val="-6"/>
          <w:sz w:val="28"/>
          <w:szCs w:val="28"/>
        </w:rPr>
        <w:t>“Todos </w:t>
      </w:r>
      <w:r>
        <w:rPr>
          <w:rFonts w:ascii="Arial" w:hAnsi="Arial" w:cs="Arial" w:eastAsia="Arial" w:hint="default"/>
          <w:color w:val="231F20"/>
          <w:sz w:val="28"/>
          <w:szCs w:val="28"/>
        </w:rPr>
        <w:t>almoçaram na</w:t>
      </w:r>
      <w:r>
        <w:rPr>
          <w:rFonts w:ascii="Arial" w:hAnsi="Arial" w:cs="Arial" w:eastAsia="Arial" w:hint="default"/>
          <w:color w:val="231F20"/>
          <w:spacing w:val="9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cozinha...”.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29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1"/>
        <w:ind w:left="110" w:right="0"/>
        <w:jc w:val="left"/>
      </w:pPr>
      <w:r>
        <w:rPr>
          <w:color w:val="231F20"/>
        </w:rPr>
        <w:t>Esse texto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conto.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convite.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carta.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uma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notícia.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62pt;width:510.25pt;height:22.7pt;mso-position-horizontal-relative:page;mso-position-vertical-relative:paragraph;z-index:4000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59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Esse texto serve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apresentar uma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informação.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contar uma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história.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convidar para uma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festa.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ensinar uma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brincadeira.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6.748pt;width:510.25pt;height:22.7pt;mso-position-horizontal-relative:page;mso-position-vertical-relative:paragraph;z-index:4144;mso-wrap-distance-left:0;mso-wrap-distance-right:0" coordorigin="850,135" coordsize="10205,454">
            <v:group style="position:absolute;left:850;top:135;width:2098;height:454" coordorigin="850,135" coordsize="2098,454">
              <v:shape style="position:absolute;left:850;top:135;width:2098;height:454" coordorigin="850,135" coordsize="2098,454" path="m2948,135l850,135,850,589,2948,589,2948,135xe" filled="true" fillcolor="#d1d3d4" stroked="false">
                <v:path arrowok="t"/>
                <v:fill type="solid"/>
              </v:shape>
            </v:group>
            <v:group style="position:absolute;left:2948;top:135;width:8108;height:454" coordorigin="2948,135" coordsize="8108,454">
              <v:shape style="position:absolute;left:2948;top:135;width:8108;height:454" coordorigin="2948,135" coordsize="8108,454" path="m11055,135l2948,135,2948,589,11055,589,11055,135xe" filled="true" fillcolor="#d1d3d4" stroked="false">
                <v:path arrowok="t"/>
                <v:fill type="solid"/>
              </v:shape>
              <v:shape style="position:absolute;left:930;top:24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29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M031966E4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abaixo as 18 moedas que Ronaldo distribuiu igualmente em dois</w:t>
      </w:r>
      <w:r>
        <w:rPr>
          <w:color w:val="231F20"/>
          <w:spacing w:val="-2"/>
        </w:rPr>
        <w:t> </w:t>
      </w:r>
      <w:r>
        <w:rPr>
          <w:color w:val="231F20"/>
        </w:rPr>
        <w:t>potes.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53.044998pt;margin-top:13.44721pt;width:44.55pt;height:44.55pt;mso-position-horizontal-relative:page;mso-position-vertical-relative:paragraph;z-index:4168;mso-wrap-distance-left:0;mso-wrap-distance-right:0" coordorigin="3061,269" coordsize="891,891">
            <v:group style="position:absolute;left:3067;top:275;width:879;height:879" coordorigin="3067,275" coordsize="879,879">
              <v:shape style="position:absolute;left:3067;top:275;width:879;height:879" coordorigin="3067,275" coordsize="879,879" path="m3506,275l3435,281,3367,297,3304,324,3247,360,3196,404,3152,455,3116,512,3089,575,3073,643,3067,714,3073,786,3089,853,3116,916,3152,974,3196,1025,3247,1069,3304,1105,3367,1131,3435,1148,3506,1154,3578,1148,3645,1131,3708,1105,3766,1069,3817,1025,3861,974,3897,916,3923,853,3940,786,3946,714,3940,643,3923,575,3897,512,3861,455,3817,404,3766,360,3708,324,3645,297,3578,281,3506,275xe" filled="true" fillcolor="#d1d3d4" stroked="false">
                <v:path arrowok="t"/>
                <v:fill type="solid"/>
              </v:shape>
            </v:group>
            <v:group style="position:absolute;left:3067;top:275;width:879;height:879" coordorigin="3067,275" coordsize="879,879">
              <v:shape style="position:absolute;left:3067;top:275;width:879;height:879" coordorigin="3067,275" coordsize="879,879" path="m3506,275l3578,281,3645,297,3708,324,3766,360,3817,404,3861,455,3897,512,3923,575,3940,643,3946,714,3940,786,3923,853,3897,916,3861,974,3817,1025,3766,1069,3708,1105,3645,1131,3578,1148,3506,1154,3435,1148,3367,1131,3304,1105,3247,1069,3196,1025,3152,974,3116,916,3089,853,3073,786,3067,714,3073,643,3089,575,3116,512,3152,455,3196,404,3247,360,3304,324,3367,297,3435,281,3506,275xe" filled="false" stroked="true" strokeweight=".425pt" strokecolor="#231f20">
                <v:path arrowok="t"/>
              </v:shape>
            </v:group>
            <v:group style="position:absolute;left:3270;top:658;width:220;height:428" coordorigin="3270,658" coordsize="220,428">
              <v:shape style="position:absolute;left:3270;top:658;width:220;height:428" coordorigin="3270,658" coordsize="220,428" path="m3270,1085l3490,658e" filled="false" stroked="true" strokeweight=".292pt" strokecolor="#6d6e71">
                <v:path arrowok="t"/>
              </v:shape>
            </v:group>
            <v:group style="position:absolute;left:3533;top:306;width:137;height:267" coordorigin="3533,306" coordsize="137,267">
              <v:shape style="position:absolute;left:3533;top:306;width:137;height:267" coordorigin="3533,306" coordsize="137,267" path="m3533,573l3670,306e" filled="false" stroked="true" strokeweight=".292pt" strokecolor="#6d6e71">
                <v:path arrowok="t"/>
              </v:shape>
            </v:group>
            <v:group style="position:absolute;left:3076;top:418;width:107;height:207" coordorigin="3076,418" coordsize="107,207">
              <v:shape style="position:absolute;left:3076;top:418;width:107;height:207" coordorigin="3076,418" coordsize="107,207" path="m3076,624l3182,418e" filled="false" stroked="true" strokeweight=".292pt" strokecolor="#6d6e71">
                <v:path arrowok="t"/>
              </v:shape>
            </v:group>
            <v:group style="position:absolute;left:3069;top:381;width:151;height:295" coordorigin="3069,381" coordsize="151,295">
              <v:shape style="position:absolute;left:3069;top:381;width:151;height:295" coordorigin="3069,381" coordsize="151,295" path="m3069,675l3220,381e" filled="false" stroked="true" strokeweight=".292pt" strokecolor="#6d6e71">
                <v:path arrowok="t"/>
              </v:shape>
            </v:group>
            <v:group style="position:absolute;left:3067;top:357;width:185;height:359" coordorigin="3067,357" coordsize="185,359">
              <v:shape style="position:absolute;left:3067;top:357;width:185;height:359" coordorigin="3067,357" coordsize="185,359" path="m3067,715l3251,357e" filled="false" stroked="true" strokeweight=".292pt" strokecolor="#6d6e71">
                <v:path arrowok="t"/>
              </v:shape>
            </v:group>
            <v:group style="position:absolute;left:3068;top:338;width:212;height:411" coordorigin="3068,338" coordsize="212,411">
              <v:shape style="position:absolute;left:3068;top:338;width:212;height:411" coordorigin="3068,338" coordsize="212,411" path="m3068,749l3279,338e" filled="false" stroked="true" strokeweight=".292pt" strokecolor="#6d6e71">
                <v:path arrowok="t"/>
              </v:shape>
            </v:group>
            <v:group style="position:absolute;left:3072;top:323;width:234;height:456" coordorigin="3072,323" coordsize="234,456">
              <v:shape style="position:absolute;left:3072;top:323;width:234;height:456" coordorigin="3072,323" coordsize="234,456" path="m3072,779l3306,323e" filled="false" stroked="true" strokeweight=".292pt" strokecolor="#6d6e71">
                <v:path arrowok="t"/>
              </v:shape>
            </v:group>
            <v:group style="position:absolute;left:3076;top:312;width:254;height:495" coordorigin="3076,312" coordsize="254,495">
              <v:shape style="position:absolute;left:3076;top:312;width:254;height:495" coordorigin="3076,312" coordsize="254,495" path="m3076,806l3330,312e" filled="false" stroked="true" strokeweight=".292pt" strokecolor="#6d6e71">
                <v:path arrowok="t"/>
              </v:shape>
            </v:group>
            <v:group style="position:absolute;left:3082;top:302;width:272;height:529" coordorigin="3082,302" coordsize="272,529">
              <v:shape style="position:absolute;left:3082;top:302;width:272;height:529" coordorigin="3082,302" coordsize="272,529" path="m3082,831l3354,302e" filled="false" stroked="true" strokeweight=".292pt" strokecolor="#6d6e71">
                <v:path arrowok="t"/>
              </v:shape>
            </v:group>
            <v:group style="position:absolute;left:3089;top:294;width:288;height:560" coordorigin="3089,294" coordsize="288,560">
              <v:shape style="position:absolute;left:3089;top:294;width:288;height:560" coordorigin="3089,294" coordsize="288,560" path="m3089,854l3377,294e" filled="false" stroked="true" strokeweight=".292pt" strokecolor="#6d6e71">
                <v:path arrowok="t"/>
              </v:shape>
            </v:group>
            <v:group style="position:absolute;left:3097;top:288;width:302;height:587" coordorigin="3097,288" coordsize="302,587">
              <v:shape style="position:absolute;left:3097;top:288;width:302;height:587" coordorigin="3097,288" coordsize="302,587" path="m3097,875l3399,288e" filled="false" stroked="true" strokeweight=".292pt" strokecolor="#6d6e71">
                <v:path arrowok="t"/>
              </v:shape>
            </v:group>
            <v:group style="position:absolute;left:3106;top:283;width:315;height:612" coordorigin="3106,283" coordsize="315,612">
              <v:shape style="position:absolute;left:3106;top:283;width:315;height:612" coordorigin="3106,283" coordsize="315,612" path="m3106,895l3420,283e" filled="false" stroked="true" strokeweight=".292pt" strokecolor="#6d6e71">
                <v:path arrowok="t"/>
              </v:shape>
            </v:group>
            <v:group style="position:absolute;left:3115;top:280;width:326;height:634" coordorigin="3115,280" coordsize="326,634">
              <v:shape style="position:absolute;left:3115;top:280;width:326;height:634" coordorigin="3115,280" coordsize="326,634" path="m3115,914l3440,280e" filled="false" stroked="true" strokeweight=".292pt" strokecolor="#6d6e71">
                <v:path arrowok="t"/>
              </v:shape>
            </v:group>
            <v:group style="position:absolute;left:3124;top:277;width:336;height:655" coordorigin="3124,277" coordsize="336,655">
              <v:shape style="position:absolute;left:3124;top:277;width:336;height:655" coordorigin="3124,277" coordsize="336,655" path="m3124,932l3460,277e" filled="false" stroked="true" strokeweight=".292pt" strokecolor="#6d6e71">
                <v:path arrowok="t"/>
              </v:shape>
            </v:group>
            <v:group style="position:absolute;left:3134;top:276;width:346;height:673" coordorigin="3134,276" coordsize="346,673">
              <v:shape style="position:absolute;left:3134;top:276;width:346;height:673" coordorigin="3134,276" coordsize="346,673" path="m3134,948l3480,276e" filled="false" stroked="true" strokeweight=".292pt" strokecolor="#6d6e71">
                <v:path arrowok="t"/>
              </v:shape>
            </v:group>
            <v:group style="position:absolute;left:3145;top:275;width:354;height:690" coordorigin="3145,275" coordsize="354,690">
              <v:shape style="position:absolute;left:3145;top:275;width:354;height:690" coordorigin="3145,275" coordsize="354,690" path="m3145,964l3499,275e" filled="false" stroked="true" strokeweight=".292pt" strokecolor="#6d6e71">
                <v:path arrowok="t"/>
              </v:shape>
            </v:group>
            <v:group style="position:absolute;left:3156;top:275;width:362;height:705" coordorigin="3156,275" coordsize="362,705">
              <v:shape style="position:absolute;left:3156;top:275;width:362;height:705" coordorigin="3156,275" coordsize="362,705" path="m3156,979l3518,275e" filled="false" stroked="true" strokeweight=".292pt" strokecolor="#6d6e71">
                <v:path arrowok="t"/>
              </v:shape>
            </v:group>
            <v:group style="position:absolute;left:3167;top:613;width:196;height:381" coordorigin="3167,613" coordsize="196,381">
              <v:shape style="position:absolute;left:3167;top:613;width:196;height:381" coordorigin="3167,613" coordsize="196,381" path="m3167,994l3363,613e" filled="false" stroked="true" strokeweight=".292pt" strokecolor="#6d6e71">
                <v:path arrowok="t"/>
              </v:shape>
            </v:group>
            <v:group style="position:absolute;left:3392;top:276;width:145;height:281" coordorigin="3392,276" coordsize="145,281">
              <v:shape style="position:absolute;left:3392;top:276;width:145;height:281" coordorigin="3392,276" coordsize="145,281" path="m3392,557l3536,276e" filled="false" stroked="true" strokeweight=".292pt" strokecolor="#6d6e71">
                <v:path arrowok="t"/>
              </v:shape>
            </v:group>
            <v:group style="position:absolute;left:3179;top:627;width:196;height:381" coordorigin="3179,627" coordsize="196,381">
              <v:shape style="position:absolute;left:3179;top:627;width:196;height:381" coordorigin="3179,627" coordsize="196,381" path="m3179,1007l3374,627e" filled="false" stroked="true" strokeweight=".292pt" strokecolor="#6d6e71">
                <v:path arrowok="t"/>
              </v:shape>
            </v:group>
            <v:group style="position:absolute;left:3409;top:278;width:145;height:282" coordorigin="3409,278" coordsize="145,282">
              <v:shape style="position:absolute;left:3409;top:278;width:145;height:282" coordorigin="3409,278" coordsize="145,282" path="m3409,559l3554,278e" filled="false" stroked="true" strokeweight=".292pt" strokecolor="#6d6e71">
                <v:path arrowok="t"/>
              </v:shape>
            </v:group>
            <v:group style="position:absolute;left:3191;top:638;width:197;height:383" coordorigin="3191,638" coordsize="197,383">
              <v:shape style="position:absolute;left:3191;top:638;width:197;height:383" coordorigin="3191,638" coordsize="197,383" path="m3191,1020l3387,638e" filled="false" stroked="true" strokeweight=".292pt" strokecolor="#6d6e71">
                <v:path arrowok="t"/>
              </v:shape>
            </v:group>
            <v:group style="position:absolute;left:3428;top:280;width:144;height:279" coordorigin="3428,280" coordsize="144,279">
              <v:shape style="position:absolute;left:3428;top:280;width:144;height:279" coordorigin="3428,280" coordsize="144,279" path="m3428,559l3571,280e" filled="false" stroked="true" strokeweight=".292pt" strokecolor="#6d6e71">
                <v:path arrowok="t"/>
              </v:shape>
            </v:group>
            <v:group style="position:absolute;left:3203;top:643;width:200;height:390" coordorigin="3203,643" coordsize="200,390">
              <v:shape style="position:absolute;left:3203;top:643;width:200;height:390" coordorigin="3203,643" coordsize="200,390" path="m3203,1033l3403,643e" filled="false" stroked="true" strokeweight=".292pt" strokecolor="#6d6e71">
                <v:path arrowok="t"/>
              </v:shape>
            </v:group>
            <v:group style="position:absolute;left:3446;top:283;width:143;height:278" coordorigin="3446,283" coordsize="143,278">
              <v:shape style="position:absolute;left:3446;top:283;width:143;height:278" coordorigin="3446,283" coordsize="143,278" path="m3446,560l3589,283e" filled="false" stroked="true" strokeweight=".292pt" strokecolor="#6d6e71">
                <v:path arrowok="t"/>
              </v:shape>
            </v:group>
            <v:group style="position:absolute;left:3216;top:647;width:205;height:398" coordorigin="3216,647" coordsize="205,398">
              <v:shape style="position:absolute;left:3216;top:647;width:205;height:398" coordorigin="3216,647" coordsize="205,398" path="m3216,1044l3420,647e" filled="false" stroked="true" strokeweight=".292pt" strokecolor="#6d6e71">
                <v:path arrowok="t"/>
              </v:shape>
            </v:group>
            <v:group style="position:absolute;left:3464;top:286;width:142;height:276" coordorigin="3464,286" coordsize="142,276">
              <v:shape style="position:absolute;left:3464;top:286;width:142;height:276" coordorigin="3464,286" coordsize="142,276" path="m3464,562l3606,286e" filled="false" stroked="true" strokeweight=".292pt" strokecolor="#6d6e71">
                <v:path arrowok="t"/>
              </v:shape>
            </v:group>
            <v:group style="position:absolute;left:3229;top:649;width:209;height:407" coordorigin="3229,649" coordsize="209,407">
              <v:shape style="position:absolute;left:3229;top:649;width:209;height:407" coordorigin="3229,649" coordsize="209,407" path="m3229,1055l3438,649e" filled="false" stroked="true" strokeweight=".292pt" strokecolor="#6d6e71">
                <v:path arrowok="t"/>
              </v:shape>
            </v:group>
            <v:group style="position:absolute;left:3482;top:290;width:141;height:274" coordorigin="3482,290" coordsize="141,274">
              <v:shape style="position:absolute;left:3482;top:290;width:141;height:274" coordorigin="3482,290" coordsize="141,274" path="m3482,564l3622,290e" filled="false" stroked="true" strokeweight=".292pt" strokecolor="#6d6e71">
                <v:path arrowok="t"/>
              </v:shape>
            </v:group>
            <v:group style="position:absolute;left:3243;top:651;width:213;height:415" coordorigin="3243,651" coordsize="213,415">
              <v:shape style="position:absolute;left:3243;top:651;width:213;height:415" coordorigin="3243,651" coordsize="213,415" path="m3243,1066l3456,651e" filled="false" stroked="true" strokeweight=".292pt" strokecolor="#6d6e71">
                <v:path arrowok="t"/>
              </v:shape>
            </v:group>
            <v:group style="position:absolute;left:3499;top:295;width:140;height:272" coordorigin="3499,295" coordsize="140,272">
              <v:shape style="position:absolute;left:3499;top:295;width:140;height:272" coordorigin="3499,295" coordsize="140,272" path="m3499,567l3638,295e" filled="false" stroked="true" strokeweight=".292pt" strokecolor="#6d6e71">
                <v:path arrowok="t"/>
              </v:shape>
            </v:group>
            <v:group style="position:absolute;left:3256;top:654;width:217;height:422" coordorigin="3256,654" coordsize="217,422">
              <v:shape style="position:absolute;left:3256;top:654;width:217;height:422" coordorigin="3256,654" coordsize="217,422" path="m3256,1075l3473,654e" filled="false" stroked="true" strokeweight=".292pt" strokecolor="#6d6e71">
                <v:path arrowok="t"/>
              </v:shape>
            </v:group>
            <v:group style="position:absolute;left:3516;top:301;width:139;height:270" coordorigin="3516,301" coordsize="139,270">
              <v:shape style="position:absolute;left:3516;top:301;width:139;height:270" coordorigin="3516,301" coordsize="139,270" path="m3516,570l3654,301e" filled="false" stroked="true" strokeweight=".292pt" strokecolor="#6d6e71">
                <v:path arrowok="t"/>
              </v:shape>
              <v:shape style="position:absolute;left:3175;top:412;width:279;height:393" type="#_x0000_t75" stroked="false">
                <v:imagedata r:id="rId182" o:title=""/>
              </v:shape>
            </v:group>
            <v:group style="position:absolute;left:3145;top:839;width:61;height:70" coordorigin="3145,839" coordsize="61,70">
              <v:shape style="position:absolute;left:3145;top:839;width:61;height:70" coordorigin="3145,839" coordsize="61,70" path="m3186,839l3168,839,3160,843,3148,855,3145,864,3145,886,3148,894,3160,906,3167,909,3184,909,3190,907,3200,900,3201,898,3171,898,3167,896,3161,889,3159,882,3159,866,3161,860,3167,853,3172,851,3202,851,3201,850,3193,842,3186,839xe" filled="true" fillcolor="#231f20" stroked="false">
                <v:path arrowok="t"/>
                <v:fill type="solid"/>
              </v:shape>
              <v:shape style="position:absolute;left:3145;top:839;width:61;height:70" coordorigin="3145,839" coordsize="61,70" path="m3192,883l3191,888,3189,892,3183,896,3180,898,3201,898,3203,895,3205,887,3192,883xe" filled="true" fillcolor="#231f20" stroked="false">
                <v:path arrowok="t"/>
                <v:fill type="solid"/>
              </v:shape>
              <v:shape style="position:absolute;left:3145;top:839;width:61;height:70" coordorigin="3145,839" coordsize="61,70" path="m3202,851l3180,851,3184,852,3189,856,3190,859,3191,862,3205,859,3203,854,3202,851xe" filled="true" fillcolor="#231f20" stroked="false">
                <v:path arrowok="t"/>
                <v:fill type="solid"/>
              </v:shape>
            </v:group>
            <v:group style="position:absolute;left:3217;top:841;width:53;height:68" coordorigin="3217,841" coordsize="53,68">
              <v:shape style="position:absolute;left:3217;top:841;width:53;height:68" coordorigin="3217,841" coordsize="53,68" path="m3268,841l3217,841,3217,908,3270,908,3270,897,3231,897,3231,878,3266,878,3266,867,3231,867,3231,852,3268,852,3268,841xe" filled="true" fillcolor="#231f20" stroked="false">
                <v:path arrowok="t"/>
                <v:fill type="solid"/>
              </v:shape>
            </v:group>
            <v:group style="position:absolute;left:3282;top:841;width:55;height:68" coordorigin="3282,841" coordsize="55,68">
              <v:shape style="position:absolute;left:3282;top:841;width:55;height:68" coordorigin="3282,841" coordsize="55,68" path="m3295,841l3282,841,3282,908,3295,908,3295,864,3310,864,3295,841xe" filled="true" fillcolor="#231f20" stroked="false">
                <v:path arrowok="t"/>
                <v:fill type="solid"/>
              </v:shape>
              <v:shape style="position:absolute;left:3282;top:841;width:55;height:68" coordorigin="3282,841" coordsize="55,68" path="m3310,864l3295,864,3322,908,3336,908,3336,886,3323,886,3310,864xe" filled="true" fillcolor="#231f20" stroked="false">
                <v:path arrowok="t"/>
                <v:fill type="solid"/>
              </v:shape>
              <v:shape style="position:absolute;left:3282;top:841;width:55;height:68" coordorigin="3282,841" coordsize="55,68" path="m3336,841l3323,841,3323,886,3336,886,3336,841xe" filled="true" fillcolor="#231f20" stroked="false">
                <v:path arrowok="t"/>
                <v:fill type="solid"/>
              </v:shape>
            </v:group>
            <v:group style="position:absolute;left:3346;top:841;width:55;height:68" coordorigin="3346,841" coordsize="55,68">
              <v:shape style="position:absolute;left:3346;top:841;width:55;height:68" coordorigin="3346,841" coordsize="55,68" path="m3381,852l3367,852,3367,908,3381,908,3381,852xe" filled="true" fillcolor="#231f20" stroked="false">
                <v:path arrowok="t"/>
                <v:fill type="solid"/>
              </v:shape>
              <v:shape style="position:absolute;left:3346;top:841;width:55;height:68" coordorigin="3346,841" coordsize="55,68" path="m3401,841l3346,841,3346,852,3401,852,3401,841xe" filled="true" fillcolor="#231f20" stroked="false">
                <v:path arrowok="t"/>
                <v:fill type="solid"/>
              </v:shape>
            </v:group>
            <v:group style="position:absolute;left:3396;top:841;width:70;height:68" coordorigin="3396,841" coordsize="70,68">
              <v:shape style="position:absolute;left:3396;top:841;width:70;height:68" coordorigin="3396,841" coordsize="70,68" path="m3438,841l3423,841,3396,908,3411,908,3416,893,3459,893,3454,881,3421,881,3430,856,3444,856,3438,841xe" filled="true" fillcolor="#231f20" stroked="false">
                <v:path arrowok="t"/>
                <v:fill type="solid"/>
              </v:shape>
              <v:shape style="position:absolute;left:3396;top:841;width:70;height:68" coordorigin="3396,841" coordsize="70,68" path="m3459,893l3444,893,3450,908,3465,908,3459,893xe" filled="true" fillcolor="#231f20" stroked="false">
                <v:path arrowok="t"/>
                <v:fill type="solid"/>
              </v:shape>
              <v:shape style="position:absolute;left:3396;top:841;width:70;height:68" coordorigin="3396,841" coordsize="70,68" path="m3444,856l3430,856,3440,881,3454,881,3444,856xe" filled="true" fillcolor="#231f20" stroked="false">
                <v:path arrowok="t"/>
                <v:fill type="solid"/>
              </v:shape>
            </v:group>
            <v:group style="position:absolute;left:3458;top:841;width:65;height:68" coordorigin="3458,841" coordsize="65,68">
              <v:shape style="position:absolute;left:3458;top:841;width:65;height:68" coordorigin="3458,841" coordsize="65,68" path="m3474,841l3458,841,3483,908,3498,908,3504,891,3491,891,3474,841xe" filled="true" fillcolor="#231f20" stroked="false">
                <v:path arrowok="t"/>
                <v:fill type="solid"/>
              </v:shape>
              <v:shape style="position:absolute;left:3458;top:841;width:65;height:68" coordorigin="3458,841" coordsize="65,68" path="m3523,841l3508,841,3491,891,3504,891,3523,841xe" filled="true" fillcolor="#231f20" stroked="false">
                <v:path arrowok="t"/>
                <v:fill type="solid"/>
              </v:shape>
            </v:group>
            <v:group style="position:absolute;left:3527;top:839;width:67;height:70" coordorigin="3527,839" coordsize="67,70">
              <v:shape style="position:absolute;left:3527;top:839;width:67;height:70" coordorigin="3527,839" coordsize="67,70" path="m3571,839l3555,839,3550,840,3527,868,3527,886,3530,894,3542,906,3550,909,3571,909,3579,906,3587,898,3555,898,3550,896,3543,888,3541,882,3541,866,3543,861,3550,853,3555,851,3587,851,3579,843,3571,839xe" filled="true" fillcolor="#231f20" stroked="false">
                <v:path arrowok="t"/>
                <v:fill type="solid"/>
              </v:shape>
              <v:shape style="position:absolute;left:3527;top:839;width:67;height:70" coordorigin="3527,839" coordsize="67,70" path="m3587,851l3566,851,3571,853,3578,861,3579,866,3579,882,3578,888,3571,896,3566,898,3587,898,3591,894,3594,886,3594,863,3591,855,3587,851xe" filled="true" fillcolor="#231f20" stroked="false">
                <v:path arrowok="t"/>
                <v:fill type="solid"/>
              </v:shape>
            </v:group>
            <v:group style="position:absolute;left:3601;top:839;width:57;height:70" coordorigin="3601,839" coordsize="57,70">
              <v:shape style="position:absolute;left:3601;top:839;width:57;height:70" coordorigin="3601,839" coordsize="57,70" path="m3615,885l3601,886,3602,894,3605,899,3614,907,3621,909,3636,909,3641,908,3649,905,3652,903,3655,898,3626,898,3622,897,3617,893,3616,889,3615,885xe" filled="true" fillcolor="#231f20" stroked="false">
                <v:path arrowok="t"/>
                <v:fill type="solid"/>
              </v:shape>
              <v:shape style="position:absolute;left:3601;top:839;width:57;height:70" coordorigin="3601,839" coordsize="57,70" path="m3638,839l3624,839,3619,840,3604,864,3606,868,3613,875,3618,877,3632,880,3635,881,3639,882,3641,883,3642,884,3643,886,3643,887,3643,891,3642,893,3638,897,3634,898,3655,898,3656,896,3657,893,3657,884,3656,881,3625,864,3621,863,3618,860,3617,859,3617,856,3618,854,3622,852,3625,851,3654,851,3653,849,3644,841,3638,839xe" filled="true" fillcolor="#231f20" stroked="false">
                <v:path arrowok="t"/>
                <v:fill type="solid"/>
              </v:shape>
              <v:shape style="position:absolute;left:3601;top:839;width:57;height:70" coordorigin="3601,839" coordsize="57,70" path="m3654,851l3633,851,3636,852,3640,855,3641,857,3641,861,3655,860,3655,854,3654,851xe" filled="true" fillcolor="#231f20" stroked="false">
                <v:path arrowok="t"/>
                <v:fill type="solid"/>
              </v:shape>
            </v:group>
            <v:group style="position:absolute;left:3355;top:556;width:498;height:418" coordorigin="3355,556" coordsize="498,418">
              <v:shape style="position:absolute;left:3355;top:556;width:498;height:418" coordorigin="3355,556" coordsize="498,418" path="m3355,556l3467,562,3561,580,3637,606,3698,635,3776,689,3831,750,3853,812,3846,870,3816,920,3767,955,3702,973e" filled="false" stroked="true" strokeweight=".758pt" strokecolor="#231f20">
                <v:path arrowok="t"/>
              </v:shape>
            </v:group>
            <v:group style="position:absolute;left:3402;top:645;width:427;height:265" coordorigin="3402,645" coordsize="427,265">
              <v:shape style="position:absolute;left:3402;top:645;width:427;height:265" coordorigin="3402,645" coordsize="427,265" path="m3402,645l3494,658,3582,685,3664,723,3734,767,3787,816,3821,864,3829,910e" filled="false" stroked="true" strokeweight=".758pt" strokecolor="#231f20">
                <v:path arrowok="t"/>
              </v:shape>
            </v:group>
            <v:group style="position:absolute;left:3694;top:676;width:53;height:51" coordorigin="3694,676" coordsize="53,51">
              <v:shape style="position:absolute;left:3694;top:676;width:53;height:51" coordorigin="3694,676" coordsize="53,51" path="m3720,676l3726,695,3746,695,3730,707,3736,726,3720,714,3704,726,3710,707,3694,695,3714,695,3720,676xe" filled="false" stroked="true" strokeweight=".258pt" strokecolor="#231f20">
                <v:path arrowok="t"/>
              </v:shape>
            </v:group>
            <v:group style="position:absolute;left:3462;top:934;width:32;height:52" coordorigin="3462,934" coordsize="32,52">
              <v:shape style="position:absolute;left:3462;top:934;width:32;height:52" coordorigin="3462,934" coordsize="32,52" path="m3491,943l3475,943,3477,944,3480,947,3481,949,3481,956,3480,959,3476,967,3471,974,3462,985,3462,986,3491,986,3493,976,3473,976,3481,968,3486,961,3489,957,3490,953,3491,950,3491,945,3491,943xe" filled="true" fillcolor="#231f20" stroked="false">
                <v:path arrowok="t"/>
                <v:fill type="solid"/>
              </v:shape>
              <v:shape style="position:absolute;left:3462;top:934;width:32;height:52" coordorigin="3462,934" coordsize="32,52" path="m3494,971l3492,971,3491,973,3491,974,3490,975,3489,975,3488,976,3473,976,3493,976,3494,971xe" filled="true" fillcolor="#231f20" stroked="false">
                <v:path arrowok="t"/>
                <v:fill type="solid"/>
              </v:shape>
              <v:shape style="position:absolute;left:3462;top:934;width:32;height:52" coordorigin="3462,934" coordsize="32,52" path="m3481,934l3475,934,3472,935,3466,940,3465,943,3463,948,3465,949,3467,945,3469,943,3491,943,3488,939,3487,937,3483,935,3481,934xe" filled="true" fillcolor="#231f20" stroked="false">
                <v:path arrowok="t"/>
                <v:fill type="solid"/>
              </v:shape>
            </v:group>
            <v:group style="position:absolute;left:3500;top:934;width:32;height:53" coordorigin="3500,934" coordsize="32,53">
              <v:shape style="position:absolute;left:3500;top:934;width:32;height:53" coordorigin="3500,934" coordsize="32,53" path="m3518,934l3513,934,3510,935,3500,965,3500,969,3513,987,3517,987,3519,986,3523,984,3523,984,3514,984,3513,984,3511,944,3511,940,3512,938,3513,937,3514,937,3523,937,3521,935,3518,934xe" filled="true" fillcolor="#231f20" stroked="false">
                <v:path arrowok="t"/>
                <v:fill type="solid"/>
              </v:shape>
              <v:shape style="position:absolute;left:3500;top:934;width:32;height:53" coordorigin="3500,934" coordsize="32,53" path="m3523,937l3516,937,3517,937,3519,939,3519,941,3520,944,3520,969,3520,979,3519,981,3517,984,3517,984,3523,984,3531,965,3531,955,3530,950,3527,942,3526,939,3523,937xe" filled="true" fillcolor="#231f20" stroked="false">
                <v:path arrowok="t"/>
                <v:fill type="solid"/>
              </v:shape>
            </v:group>
            <v:group style="position:absolute;left:3538;top:934;width:27;height:52" coordorigin="3538,934" coordsize="27,52">
              <v:shape style="position:absolute;left:3538;top:934;width:27;height:52" coordorigin="3538,934" coordsize="27,52" path="m3564,984l3539,984,3539,986,3564,986,3564,984xe" filled="true" fillcolor="#231f20" stroked="false">
                <v:path arrowok="t"/>
                <v:fill type="solid"/>
              </v:shape>
              <v:shape style="position:absolute;left:3538;top:934;width:27;height:52" coordorigin="3538,934" coordsize="27,52" path="m3557,943l3544,943,3545,943,3546,944,3546,944,3547,945,3547,981,3546,982,3546,983,3544,984,3542,984,3561,984,3557,981,3557,943xe" filled="true" fillcolor="#231f20" stroked="false">
                <v:path arrowok="t"/>
                <v:fill type="solid"/>
              </v:shape>
              <v:shape style="position:absolute;left:3538;top:934;width:27;height:52" coordorigin="3538,934" coordsize="27,52" path="m3557,934l3556,934,3538,943,3539,944,3541,943,3542,943,3557,943,3557,934xe" filled="true" fillcolor="#231f20" stroked="false">
                <v:path arrowok="t"/>
                <v:fill type="solid"/>
              </v:shape>
            </v:group>
            <v:group style="position:absolute;left:3573;top:934;width:32;height:53" coordorigin="3573,934" coordsize="32,53">
              <v:shape style="position:absolute;left:3573;top:934;width:32;height:53" coordorigin="3573,934" coordsize="32,53" path="m3591,934l3585,934,3583,935,3573,965,3573,969,3586,987,3590,987,3592,986,3596,984,3596,984,3587,984,3586,984,3584,944,3584,940,3585,938,3586,937,3587,937,3595,937,3594,935,3591,934xe" filled="true" fillcolor="#231f20" stroked="false">
                <v:path arrowok="t"/>
                <v:fill type="solid"/>
              </v:shape>
              <v:shape style="position:absolute;left:3573;top:934;width:32;height:53" coordorigin="3573,934" coordsize="32,53" path="m3595,937l3589,937,3590,937,3592,939,3592,941,3593,944,3593,969,3592,979,3592,981,3590,984,3589,984,3596,984,3604,965,3604,955,3603,950,3600,942,3598,939,3595,937xe" filled="true" fillcolor="#231f20" stroked="false">
                <v:path arrowok="t"/>
                <v:fill type="solid"/>
              </v:shape>
            </v:group>
            <v:group style="position:absolute;left:3831;top:558;width:53;height:50" coordorigin="3831,558" coordsize="53,50">
              <v:shape style="position:absolute;left:3831;top:558;width:53;height:50" coordorigin="3831,558" coordsize="53,50" path="m3857,558l3863,577,3883,577,3867,589,3873,608,3857,597,3841,608,3847,589,3831,577,3851,577,3857,558xe" filled="false" stroked="true" strokeweight=".258pt" strokecolor="#231f20">
                <v:path arrowok="t"/>
              </v:shape>
            </v:group>
            <v:group style="position:absolute;left:3758;top:443;width:53;height:51" coordorigin="3758,443" coordsize="53,51">
              <v:shape style="position:absolute;left:3758;top:443;width:53;height:51" coordorigin="3758,443" coordsize="53,51" path="m3784,443l3791,462,3811,462,3794,474,3801,493,3784,481,3768,493,3774,474,3758,462,3778,462,3784,443xe" filled="false" stroked="true" strokeweight=".258pt" strokecolor="#231f20">
                <v:path arrowok="t"/>
              </v:shape>
            </v:group>
            <v:group style="position:absolute;left:3670;top:507;width:53;height:50" coordorigin="3670,507" coordsize="53,50">
              <v:shape style="position:absolute;left:3670;top:507;width:53;height:50" coordorigin="3670,507" coordsize="53,50" path="m3696,507l3702,526,3723,526,3706,537,3713,557,3696,545,3680,557,3686,537,3670,526,3690,526,3696,507xe" filled="false" stroked="true" strokeweight=".258pt" strokecolor="#231f20">
                <v:path arrowok="t"/>
              </v:shape>
            </v:group>
            <v:group style="position:absolute;left:3751;top:584;width:43;height:41" coordorigin="3751,584" coordsize="43,41">
              <v:shape style="position:absolute;left:3751;top:584;width:43;height:41" coordorigin="3751,584" coordsize="43,41" path="m3772,584l3777,600,3793,600,3780,609,3785,625,3772,615,3759,625,3764,609,3751,600,3767,600,3772,584xe" filled="false" stroked="true" strokeweight=".209pt" strokecolor="#231f20">
                <v:path arrowok="t"/>
              </v:shape>
            </v:group>
            <v:group style="position:absolute;left:3621;top:406;width:213;height:344" coordorigin="3621,406" coordsize="213,344">
              <v:shape style="position:absolute;left:3621;top:406;width:213;height:344" coordorigin="3621,406" coordsize="213,344" path="m3621,406l3683,437,3739,482,3784,538,3817,603,3833,674,3830,750e" filled="false" stroked="true" strokeweight=".758pt" strokecolor="#231f20">
                <v:path arrowok="t"/>
              </v:shape>
            </v:group>
            <v:group style="position:absolute;left:3322;top:837;width:489;height:206" coordorigin="3322,837" coordsize="489,206">
              <v:shape style="position:absolute;left:3322;top:837;width:489;height:206" coordorigin="3322,837" coordsize="489,206" path="m3811,837l3772,902,3720,958,3657,1003,3586,1032,3508,1042,3459,1038,3411,1027,3365,1009,3322,984e" filled="false" stroked="true" strokeweight=".758pt" strokecolor="#231f20">
                <v:path arrowok="t"/>
              </v:shape>
            </v:group>
            <v:group style="position:absolute;left:3067;top:275;width:879;height:879" coordorigin="3067,275" coordsize="879,879">
              <v:shape style="position:absolute;left:3067;top:275;width:879;height:879" coordorigin="3067,275" coordsize="879,879" path="m3506,275l3578,281,3645,297,3708,324,3766,360,3817,404,3861,455,3897,512,3923,575,3940,643,3946,714,3940,786,3923,853,3897,916,3861,974,3817,1025,3766,1069,3708,1105,3645,1131,3578,1148,3506,1154,3435,1148,3367,1131,3304,1105,3247,1069,3196,1025,3152,974,3116,916,3089,853,3073,786,3067,714,3073,643,3089,575,3116,512,3152,455,3196,404,3247,360,3304,324,3367,297,3435,281,3506,275xe" filled="false" stroked="true" strokeweight=".567pt" strokecolor="#231f20">
                <v:path arrowok="t"/>
              </v:shape>
              <v:shape style="position:absolute;left:3367;top:997;width:288;height:118" type="#_x0000_t75" stroked="false">
                <v:imagedata r:id="rId183" o:title=""/>
              </v:shape>
            </v:group>
            <w10:wrap type="topAndBottom"/>
          </v:group>
        </w:pict>
      </w:r>
      <w:r>
        <w:rPr/>
        <w:pict>
          <v:group style="position:absolute;margin-left:201.934998pt;margin-top:13.44721pt;width:44.55pt;height:44.55pt;mso-position-horizontal-relative:page;mso-position-vertical-relative:paragraph;z-index:4192;mso-wrap-distance-left:0;mso-wrap-distance-right:0" coordorigin="4039,269" coordsize="891,891">
            <v:group style="position:absolute;left:4045;top:275;width:879;height:879" coordorigin="4045,275" coordsize="879,879">
              <v:shape style="position:absolute;left:4045;top:275;width:879;height:879" coordorigin="4045,275" coordsize="879,879" path="m4484,275l4413,281,4345,297,4282,324,4225,360,4173,404,4129,455,4094,512,4067,575,4050,643,4045,714,4050,786,4067,853,4094,916,4129,974,4173,1025,4225,1069,4282,1105,4345,1131,4413,1148,4484,1154,4555,1148,4623,1131,4686,1105,4744,1069,4795,1025,4839,974,4874,916,4901,853,4918,786,4923,714,4918,643,4901,575,4874,512,4839,455,4795,404,4744,360,4686,324,4623,297,4555,281,4484,275xe" filled="true" fillcolor="#d1d3d4" stroked="false">
                <v:path arrowok="t"/>
                <v:fill type="solid"/>
              </v:shape>
            </v:group>
            <v:group style="position:absolute;left:4045;top:275;width:879;height:879" coordorigin="4045,275" coordsize="879,879">
              <v:shape style="position:absolute;left:4045;top:275;width:879;height:879" coordorigin="4045,275" coordsize="879,879" path="m4484,275l4555,281,4623,297,4686,324,4744,360,4795,404,4839,455,4874,512,4901,575,4918,643,4923,714,4918,786,4901,853,4874,916,4839,974,4795,1025,4744,1069,4686,1105,4623,1131,4555,1148,4484,1154,4413,1148,4345,1131,4282,1105,4225,1069,4173,1025,4129,974,4094,916,4067,853,4050,786,4045,714,4050,643,4067,575,4094,512,4129,455,4173,404,4225,360,4282,324,4345,297,4413,281,4484,275xe" filled="false" stroked="true" strokeweight=".425pt" strokecolor="#231f20">
                <v:path arrowok="t"/>
              </v:shape>
            </v:group>
            <v:group style="position:absolute;left:4248;top:658;width:220;height:428" coordorigin="4248,658" coordsize="220,428">
              <v:shape style="position:absolute;left:4248;top:658;width:220;height:428" coordorigin="4248,658" coordsize="220,428" path="m4248,1085l4467,658e" filled="false" stroked="true" strokeweight=".292pt" strokecolor="#6d6e71">
                <v:path arrowok="t"/>
              </v:shape>
            </v:group>
            <v:group style="position:absolute;left:4511;top:306;width:137;height:267" coordorigin="4511,306" coordsize="137,267">
              <v:shape style="position:absolute;left:4511;top:306;width:137;height:267" coordorigin="4511,306" coordsize="137,267" path="m4511,573l4648,306e" filled="false" stroked="true" strokeweight=".292pt" strokecolor="#6d6e71">
                <v:path arrowok="t"/>
              </v:shape>
            </v:group>
            <v:group style="position:absolute;left:4054;top:418;width:107;height:207" coordorigin="4054,418" coordsize="107,207">
              <v:shape style="position:absolute;left:4054;top:418;width:107;height:207" coordorigin="4054,418" coordsize="107,207" path="m4054,624l4160,418e" filled="false" stroked="true" strokeweight=".292pt" strokecolor="#6d6e71">
                <v:path arrowok="t"/>
              </v:shape>
            </v:group>
            <v:group style="position:absolute;left:4046;top:381;width:151;height:295" coordorigin="4046,381" coordsize="151,295">
              <v:shape style="position:absolute;left:4046;top:381;width:151;height:295" coordorigin="4046,381" coordsize="151,295" path="m4046,675l4197,381e" filled="false" stroked="true" strokeweight=".292pt" strokecolor="#6d6e71">
                <v:path arrowok="t"/>
              </v:shape>
            </v:group>
            <v:group style="position:absolute;left:4045;top:357;width:185;height:359" coordorigin="4045,357" coordsize="185,359">
              <v:shape style="position:absolute;left:4045;top:357;width:185;height:359" coordorigin="4045,357" coordsize="185,359" path="m4045,715l4229,357e" filled="false" stroked="true" strokeweight=".292pt" strokecolor="#6d6e71">
                <v:path arrowok="t"/>
              </v:shape>
            </v:group>
            <v:group style="position:absolute;left:4046;top:338;width:212;height:411" coordorigin="4046,338" coordsize="212,411">
              <v:shape style="position:absolute;left:4046;top:338;width:212;height:411" coordorigin="4046,338" coordsize="212,411" path="m4046,749l4257,338e" filled="false" stroked="true" strokeweight=".292pt" strokecolor="#6d6e71">
                <v:path arrowok="t"/>
              </v:shape>
            </v:group>
            <v:group style="position:absolute;left:4049;top:323;width:234;height:456" coordorigin="4049,323" coordsize="234,456">
              <v:shape style="position:absolute;left:4049;top:323;width:234;height:456" coordorigin="4049,323" coordsize="234,456" path="m4049,779l4283,323e" filled="false" stroked="true" strokeweight=".292pt" strokecolor="#6d6e71">
                <v:path arrowok="t"/>
              </v:shape>
            </v:group>
            <v:group style="position:absolute;left:4054;top:312;width:254;height:495" coordorigin="4054,312" coordsize="254,495">
              <v:shape style="position:absolute;left:4054;top:312;width:254;height:495" coordorigin="4054,312" coordsize="254,495" path="m4054,806l4308,312e" filled="false" stroked="true" strokeweight=".292pt" strokecolor="#6d6e71">
                <v:path arrowok="t"/>
              </v:shape>
            </v:group>
            <v:group style="position:absolute;left:4060;top:302;width:272;height:529" coordorigin="4060,302" coordsize="272,529">
              <v:shape style="position:absolute;left:4060;top:302;width:272;height:529" coordorigin="4060,302" coordsize="272,529" path="m4060,831l4332,302e" filled="false" stroked="true" strokeweight=".292pt" strokecolor="#6d6e71">
                <v:path arrowok="t"/>
              </v:shape>
            </v:group>
            <v:group style="position:absolute;left:4067;top:294;width:288;height:560" coordorigin="4067,294" coordsize="288,560">
              <v:shape style="position:absolute;left:4067;top:294;width:288;height:560" coordorigin="4067,294" coordsize="288,560" path="m4067,854l4354,294e" filled="false" stroked="true" strokeweight=".292pt" strokecolor="#6d6e71">
                <v:path arrowok="t"/>
              </v:shape>
            </v:group>
            <v:group style="position:absolute;left:4075;top:288;width:302;height:587" coordorigin="4075,288" coordsize="302,587">
              <v:shape style="position:absolute;left:4075;top:288;width:302;height:587" coordorigin="4075,288" coordsize="302,587" path="m4075,875l4376,288e" filled="false" stroked="true" strokeweight=".292pt" strokecolor="#6d6e71">
                <v:path arrowok="t"/>
              </v:shape>
            </v:group>
            <v:group style="position:absolute;left:4083;top:283;width:315;height:612" coordorigin="4083,283" coordsize="315,612">
              <v:shape style="position:absolute;left:4083;top:283;width:315;height:612" coordorigin="4083,283" coordsize="315,612" path="m4083,895l4397,283e" filled="false" stroked="true" strokeweight=".292pt" strokecolor="#6d6e71">
                <v:path arrowok="t"/>
              </v:shape>
            </v:group>
            <v:group style="position:absolute;left:4092;top:280;width:326;height:634" coordorigin="4092,280" coordsize="326,634">
              <v:shape style="position:absolute;left:4092;top:280;width:326;height:634" coordorigin="4092,280" coordsize="326,634" path="m4092,914l4418,280e" filled="false" stroked="true" strokeweight=".292pt" strokecolor="#6d6e71">
                <v:path arrowok="t"/>
              </v:shape>
            </v:group>
            <v:group style="position:absolute;left:4102;top:277;width:336;height:655" coordorigin="4102,277" coordsize="336,655">
              <v:shape style="position:absolute;left:4102;top:277;width:336;height:655" coordorigin="4102,277" coordsize="336,655" path="m4102,932l4438,277e" filled="false" stroked="true" strokeweight=".292pt" strokecolor="#6d6e71">
                <v:path arrowok="t"/>
              </v:shape>
            </v:group>
            <v:group style="position:absolute;left:4112;top:276;width:346;height:673" coordorigin="4112,276" coordsize="346,673">
              <v:shape style="position:absolute;left:4112;top:276;width:346;height:673" coordorigin="4112,276" coordsize="346,673" path="m4112,948l4458,276e" filled="false" stroked="true" strokeweight=".292pt" strokecolor="#6d6e71">
                <v:path arrowok="t"/>
              </v:shape>
            </v:group>
            <v:group style="position:absolute;left:4123;top:275;width:354;height:690" coordorigin="4123,275" coordsize="354,690">
              <v:shape style="position:absolute;left:4123;top:275;width:354;height:690" coordorigin="4123,275" coordsize="354,690" path="m4123,964l4477,275e" filled="false" stroked="true" strokeweight=".292pt" strokecolor="#6d6e71">
                <v:path arrowok="t"/>
              </v:shape>
            </v:group>
            <v:group style="position:absolute;left:4134;top:275;width:362;height:705" coordorigin="4134,275" coordsize="362,705">
              <v:shape style="position:absolute;left:4134;top:275;width:362;height:705" coordorigin="4134,275" coordsize="362,705" path="m4134,979l4495,275e" filled="false" stroked="true" strokeweight=".292pt" strokecolor="#6d6e71">
                <v:path arrowok="t"/>
              </v:shape>
            </v:group>
            <v:group style="position:absolute;left:4145;top:613;width:196;height:381" coordorigin="4145,613" coordsize="196,381">
              <v:shape style="position:absolute;left:4145;top:613;width:196;height:381" coordorigin="4145,613" coordsize="196,381" path="m4145,994l4341,613e" filled="false" stroked="true" strokeweight=".292pt" strokecolor="#6d6e71">
                <v:path arrowok="t"/>
              </v:shape>
            </v:group>
            <v:group style="position:absolute;left:4369;top:276;width:145;height:281" coordorigin="4369,276" coordsize="145,281">
              <v:shape style="position:absolute;left:4369;top:276;width:145;height:281" coordorigin="4369,276" coordsize="145,281" path="m4369,557l4514,276e" filled="false" stroked="true" strokeweight=".292pt" strokecolor="#6d6e71">
                <v:path arrowok="t"/>
              </v:shape>
            </v:group>
            <v:group style="position:absolute;left:4157;top:627;width:196;height:381" coordorigin="4157,627" coordsize="196,381">
              <v:shape style="position:absolute;left:4157;top:627;width:196;height:381" coordorigin="4157,627" coordsize="196,381" path="m4157,1007l4352,627e" filled="false" stroked="true" strokeweight=".292pt" strokecolor="#6d6e71">
                <v:path arrowok="t"/>
              </v:shape>
            </v:group>
            <v:group style="position:absolute;left:4387;top:278;width:145;height:282" coordorigin="4387,278" coordsize="145,282">
              <v:shape style="position:absolute;left:4387;top:278;width:145;height:282" coordorigin="4387,278" coordsize="145,282" path="m4387,559l4532,278e" filled="false" stroked="true" strokeweight=".292pt" strokecolor="#6d6e71">
                <v:path arrowok="t"/>
              </v:shape>
            </v:group>
            <v:group style="position:absolute;left:4169;top:638;width:197;height:383" coordorigin="4169,638" coordsize="197,383">
              <v:shape style="position:absolute;left:4169;top:638;width:197;height:383" coordorigin="4169,638" coordsize="197,383" path="m4169,1020l4365,638e" filled="false" stroked="true" strokeweight=".292pt" strokecolor="#6d6e71">
                <v:path arrowok="t"/>
              </v:shape>
            </v:group>
            <v:group style="position:absolute;left:4406;top:280;width:144;height:279" coordorigin="4406,280" coordsize="144,279">
              <v:shape style="position:absolute;left:4406;top:280;width:144;height:279" coordorigin="4406,280" coordsize="144,279" path="m4406,559l4549,280e" filled="false" stroked="true" strokeweight=".292pt" strokecolor="#6d6e71">
                <v:path arrowok="t"/>
              </v:shape>
            </v:group>
            <v:group style="position:absolute;left:4181;top:643;width:200;height:390" coordorigin="4181,643" coordsize="200,390">
              <v:shape style="position:absolute;left:4181;top:643;width:200;height:390" coordorigin="4181,643" coordsize="200,390" path="m4181,1033l4381,643e" filled="false" stroked="true" strokeweight=".292pt" strokecolor="#6d6e71">
                <v:path arrowok="t"/>
              </v:shape>
            </v:group>
            <v:group style="position:absolute;left:4424;top:283;width:143;height:278" coordorigin="4424,283" coordsize="143,278">
              <v:shape style="position:absolute;left:4424;top:283;width:143;height:278" coordorigin="4424,283" coordsize="143,278" path="m4424,560l4566,283e" filled="false" stroked="true" strokeweight=".292pt" strokecolor="#6d6e71">
                <v:path arrowok="t"/>
              </v:shape>
            </v:group>
            <v:group style="position:absolute;left:4194;top:647;width:205;height:398" coordorigin="4194,647" coordsize="205,398">
              <v:shape style="position:absolute;left:4194;top:647;width:205;height:398" coordorigin="4194,647" coordsize="205,398" path="m4194,1044l4398,647e" filled="false" stroked="true" strokeweight=".292pt" strokecolor="#6d6e71">
                <v:path arrowok="t"/>
              </v:shape>
            </v:group>
            <v:group style="position:absolute;left:4441;top:286;width:142;height:276" coordorigin="4441,286" coordsize="142,276">
              <v:shape style="position:absolute;left:4441;top:286;width:142;height:276" coordorigin="4441,286" coordsize="142,276" path="m4441,562l4583,286e" filled="false" stroked="true" strokeweight=".292pt" strokecolor="#6d6e71">
                <v:path arrowok="t"/>
              </v:shape>
            </v:group>
            <v:group style="position:absolute;left:4207;top:649;width:209;height:407" coordorigin="4207,649" coordsize="209,407">
              <v:shape style="position:absolute;left:4207;top:649;width:209;height:407" coordorigin="4207,649" coordsize="209,407" path="m4207,1055l4416,649e" filled="false" stroked="true" strokeweight=".292pt" strokecolor="#6d6e71">
                <v:path arrowok="t"/>
              </v:shape>
            </v:group>
            <v:group style="position:absolute;left:4460;top:290;width:141;height:274" coordorigin="4460,290" coordsize="141,274">
              <v:shape style="position:absolute;left:4460;top:290;width:141;height:274" coordorigin="4460,290" coordsize="141,274" path="m4460,564l4600,290e" filled="false" stroked="true" strokeweight=".292pt" strokecolor="#6d6e71">
                <v:path arrowok="t"/>
              </v:shape>
            </v:group>
            <v:group style="position:absolute;left:4220;top:651;width:213;height:415" coordorigin="4220,651" coordsize="213,415">
              <v:shape style="position:absolute;left:4220;top:651;width:213;height:415" coordorigin="4220,651" coordsize="213,415" path="m4220,1066l4433,651e" filled="false" stroked="true" strokeweight=".292pt" strokecolor="#6d6e71">
                <v:path arrowok="t"/>
              </v:shape>
            </v:group>
            <v:group style="position:absolute;left:4476;top:295;width:140;height:272" coordorigin="4476,295" coordsize="140,272">
              <v:shape style="position:absolute;left:4476;top:295;width:140;height:272" coordorigin="4476,295" coordsize="140,272" path="m4476,567l4616,295e" filled="false" stroked="true" strokeweight=".292pt" strokecolor="#6d6e71">
                <v:path arrowok="t"/>
              </v:shape>
            </v:group>
            <v:group style="position:absolute;left:4234;top:654;width:217;height:422" coordorigin="4234,654" coordsize="217,422">
              <v:shape style="position:absolute;left:4234;top:654;width:217;height:422" coordorigin="4234,654" coordsize="217,422" path="m4234,1075l4451,654e" filled="false" stroked="true" strokeweight=".292pt" strokecolor="#6d6e71">
                <v:path arrowok="t"/>
              </v:shape>
            </v:group>
            <v:group style="position:absolute;left:4494;top:301;width:139;height:270" coordorigin="4494,301" coordsize="139,270">
              <v:shape style="position:absolute;left:4494;top:301;width:139;height:270" coordorigin="4494,301" coordsize="139,270" path="m4494,570l4632,301e" filled="false" stroked="true" strokeweight=".292pt" strokecolor="#6d6e71">
                <v:path arrowok="t"/>
              </v:shape>
              <v:shape style="position:absolute;left:4153;top:412;width:279;height:393" type="#_x0000_t75" stroked="false">
                <v:imagedata r:id="rId184" o:title=""/>
              </v:shape>
            </v:group>
            <v:group style="position:absolute;left:4123;top:839;width:61;height:70" coordorigin="4123,839" coordsize="61,70">
              <v:shape style="position:absolute;left:4123;top:839;width:61;height:70" coordorigin="4123,839" coordsize="61,70" path="m4164,839l4146,839,4138,843,4126,855,4123,864,4123,886,4126,894,4138,906,4145,909,4162,909,4168,907,4178,900,4179,898,4149,898,4145,896,4139,889,4137,882,4137,866,4139,860,4145,853,4149,851,4180,851,4179,850,4170,842,4164,839xe" filled="true" fillcolor="#231f20" stroked="false">
                <v:path arrowok="t"/>
                <v:fill type="solid"/>
              </v:shape>
              <v:shape style="position:absolute;left:4123;top:839;width:61;height:70" coordorigin="4123,839" coordsize="61,70" path="m4170,883l4168,888,4166,892,4161,896,4158,898,4179,898,4181,895,4183,887,4170,883xe" filled="true" fillcolor="#231f20" stroked="false">
                <v:path arrowok="t"/>
                <v:fill type="solid"/>
              </v:shape>
              <v:shape style="position:absolute;left:4123;top:839;width:61;height:70" coordorigin="4123,839" coordsize="61,70" path="m4180,851l4158,851,4161,852,4167,856,4168,859,4169,862,4183,859,4181,854,4180,851xe" filled="true" fillcolor="#231f20" stroked="false">
                <v:path arrowok="t"/>
                <v:fill type="solid"/>
              </v:shape>
            </v:group>
            <v:group style="position:absolute;left:4195;top:841;width:53;height:68" coordorigin="4195,841" coordsize="53,68">
              <v:shape style="position:absolute;left:4195;top:841;width:53;height:68" coordorigin="4195,841" coordsize="53,68" path="m4246,841l4195,841,4195,908,4247,908,4247,897,4209,897,4209,878,4244,878,4244,867,4209,867,4209,852,4246,852,4246,841xe" filled="true" fillcolor="#231f20" stroked="false">
                <v:path arrowok="t"/>
                <v:fill type="solid"/>
              </v:shape>
            </v:group>
            <v:group style="position:absolute;left:4259;top:841;width:55;height:68" coordorigin="4259,841" coordsize="55,68">
              <v:shape style="position:absolute;left:4259;top:841;width:55;height:68" coordorigin="4259,841" coordsize="55,68" path="m4273,841l4259,841,4259,908,4272,908,4272,864,4288,864,4273,841xe" filled="true" fillcolor="#231f20" stroked="false">
                <v:path arrowok="t"/>
                <v:fill type="solid"/>
              </v:shape>
              <v:shape style="position:absolute;left:4259;top:841;width:55;height:68" coordorigin="4259,841" coordsize="55,68" path="m4288,864l4272,864,4300,908,4314,908,4314,886,4301,886,4288,864xe" filled="true" fillcolor="#231f20" stroked="false">
                <v:path arrowok="t"/>
                <v:fill type="solid"/>
              </v:shape>
              <v:shape style="position:absolute;left:4259;top:841;width:55;height:68" coordorigin="4259,841" coordsize="55,68" path="m4314,841l4301,841,4301,886,4314,886,4314,841xe" filled="true" fillcolor="#231f20" stroked="false">
                <v:path arrowok="t"/>
                <v:fill type="solid"/>
              </v:shape>
            </v:group>
            <v:group style="position:absolute;left:4324;top:841;width:55;height:68" coordorigin="4324,841" coordsize="55,68">
              <v:shape style="position:absolute;left:4324;top:841;width:55;height:68" coordorigin="4324,841" coordsize="55,68" path="m4358,852l4345,852,4345,908,4358,908,4358,852xe" filled="true" fillcolor="#231f20" stroked="false">
                <v:path arrowok="t"/>
                <v:fill type="solid"/>
              </v:shape>
              <v:shape style="position:absolute;left:4324;top:841;width:55;height:68" coordorigin="4324,841" coordsize="55,68" path="m4379,841l4324,841,4324,852,4379,852,4379,841xe" filled="true" fillcolor="#231f20" stroked="false">
                <v:path arrowok="t"/>
                <v:fill type="solid"/>
              </v:shape>
            </v:group>
            <v:group style="position:absolute;left:4374;top:841;width:70;height:68" coordorigin="4374,841" coordsize="70,68">
              <v:shape style="position:absolute;left:4374;top:841;width:70;height:68" coordorigin="4374,841" coordsize="70,68" path="m4415,841l4401,841,4374,908,4388,908,4394,893,4437,893,4432,881,4398,881,4408,856,4422,856,4415,841xe" filled="true" fillcolor="#231f20" stroked="false">
                <v:path arrowok="t"/>
                <v:fill type="solid"/>
              </v:shape>
              <v:shape style="position:absolute;left:4374;top:841;width:70;height:68" coordorigin="4374,841" coordsize="70,68" path="m4437,893l4422,893,4428,908,4443,908,4437,893xe" filled="true" fillcolor="#231f20" stroked="false">
                <v:path arrowok="t"/>
                <v:fill type="solid"/>
              </v:shape>
              <v:shape style="position:absolute;left:4374;top:841;width:70;height:68" coordorigin="4374,841" coordsize="70,68" path="m4422,856l4408,856,4417,881,4432,881,4422,856xe" filled="true" fillcolor="#231f20" stroked="false">
                <v:path arrowok="t"/>
                <v:fill type="solid"/>
              </v:shape>
            </v:group>
            <v:group style="position:absolute;left:4436;top:841;width:65;height:68" coordorigin="4436,841" coordsize="65,68">
              <v:shape style="position:absolute;left:4436;top:841;width:65;height:68" coordorigin="4436,841" coordsize="65,68" path="m4451,841l4436,841,4461,908,4476,908,4482,891,4469,891,4451,841xe" filled="true" fillcolor="#231f20" stroked="false">
                <v:path arrowok="t"/>
                <v:fill type="solid"/>
              </v:shape>
              <v:shape style="position:absolute;left:4436;top:841;width:65;height:68" coordorigin="4436,841" coordsize="65,68" path="m4500,841l4486,841,4469,891,4482,891,4500,841xe" filled="true" fillcolor="#231f20" stroked="false">
                <v:path arrowok="t"/>
                <v:fill type="solid"/>
              </v:shape>
            </v:group>
            <v:group style="position:absolute;left:4505;top:839;width:67;height:70" coordorigin="4505,839" coordsize="67,70">
              <v:shape style="position:absolute;left:4505;top:839;width:67;height:70" coordorigin="4505,839" coordsize="67,70" path="m4548,839l4532,839,4528,840,4505,868,4505,886,4508,894,4520,906,4528,909,4548,909,4557,906,4565,898,4533,898,4528,896,4521,888,4519,882,4519,866,4521,861,4528,853,4533,851,4565,851,4556,843,4548,839xe" filled="true" fillcolor="#231f20" stroked="false">
                <v:path arrowok="t"/>
                <v:fill type="solid"/>
              </v:shape>
              <v:shape style="position:absolute;left:4505;top:839;width:67;height:70" coordorigin="4505,839" coordsize="67,70" path="m4565,851l4544,851,4549,853,4556,861,4557,866,4557,882,4555,888,4548,896,4544,898,4565,898,4569,894,4572,886,4572,863,4569,855,4565,851xe" filled="true" fillcolor="#231f20" stroked="false">
                <v:path arrowok="t"/>
                <v:fill type="solid"/>
              </v:shape>
            </v:group>
            <v:group style="position:absolute;left:4579;top:839;width:57;height:70" coordorigin="4579,839" coordsize="57,70">
              <v:shape style="position:absolute;left:4579;top:839;width:57;height:70" coordorigin="4579,839" coordsize="57,70" path="m4593,885l4579,886,4580,894,4583,899,4592,907,4599,909,4614,909,4619,908,4627,905,4630,903,4633,898,4603,898,4600,897,4595,893,4593,889,4593,885xe" filled="true" fillcolor="#231f20" stroked="false">
                <v:path arrowok="t"/>
                <v:fill type="solid"/>
              </v:shape>
              <v:shape style="position:absolute;left:4579;top:839;width:57;height:70" coordorigin="4579,839" coordsize="57,70" path="m4615,839l4601,839,4597,840,4582,864,4584,868,4591,875,4596,877,4609,880,4613,881,4617,882,4619,883,4620,884,4621,886,4621,887,4621,891,4620,893,4616,897,4612,898,4633,898,4634,896,4635,893,4635,884,4634,881,4603,864,4599,863,4596,860,4595,859,4595,856,4596,854,4599,852,4603,851,4632,851,4631,849,4622,841,4615,839xe" filled="true" fillcolor="#231f20" stroked="false">
                <v:path arrowok="t"/>
                <v:fill type="solid"/>
              </v:shape>
              <v:shape style="position:absolute;left:4579;top:839;width:57;height:70" coordorigin="4579,839" coordsize="57,70" path="m4632,851l4611,851,4613,852,4617,855,4619,857,4619,861,4633,860,4633,854,4632,851xe" filled="true" fillcolor="#231f20" stroked="false">
                <v:path arrowok="t"/>
                <v:fill type="solid"/>
              </v:shape>
            </v:group>
            <v:group style="position:absolute;left:4332;top:556;width:498;height:418" coordorigin="4332,556" coordsize="498,418">
              <v:shape style="position:absolute;left:4332;top:556;width:498;height:418" coordorigin="4332,556" coordsize="498,418" path="m4332,556l4445,562,4539,580,4615,606,4675,635,4754,689,4808,750,4830,812,4824,870,4794,920,4745,955,4680,973e" filled="false" stroked="true" strokeweight=".758pt" strokecolor="#231f20">
                <v:path arrowok="t"/>
              </v:shape>
            </v:group>
            <v:group style="position:absolute;left:4380;top:645;width:427;height:265" coordorigin="4380,645" coordsize="427,265">
              <v:shape style="position:absolute;left:4380;top:645;width:427;height:265" coordorigin="4380,645" coordsize="427,265" path="m4380,645l4471,658,4560,685,4641,723,4711,767,4765,816,4799,864,4807,910e" filled="false" stroked="true" strokeweight=".758pt" strokecolor="#231f20">
                <v:path arrowok="t"/>
              </v:shape>
            </v:group>
            <v:group style="position:absolute;left:4671;top:676;width:53;height:51" coordorigin="4671,676" coordsize="53,51">
              <v:shape style="position:absolute;left:4671;top:676;width:53;height:51" coordorigin="4671,676" coordsize="53,51" path="m4698,676l4704,695,4724,695,4708,707,4714,726,4698,714,4681,726,4688,707,4671,695,4692,695,4698,676xe" filled="false" stroked="true" strokeweight=".258pt" strokecolor="#231f20">
                <v:path arrowok="t"/>
              </v:shape>
            </v:group>
            <v:group style="position:absolute;left:4440;top:934;width:32;height:52" coordorigin="4440,934" coordsize="32,52">
              <v:shape style="position:absolute;left:4440;top:934;width:32;height:52" coordorigin="4440,934" coordsize="32,52" path="m4468,943l4453,943,4455,944,4458,947,4459,949,4459,956,4458,959,4454,967,4449,974,4440,985,4440,986,4469,986,4470,976,4451,976,4459,968,4464,961,4466,957,4468,953,4469,950,4469,945,4468,943xe" filled="true" fillcolor="#231f20" stroked="false">
                <v:path arrowok="t"/>
                <v:fill type="solid"/>
              </v:shape>
              <v:shape style="position:absolute;left:4440;top:934;width:32;height:52" coordorigin="4440,934" coordsize="32,52" path="m4471,971l4470,971,4469,973,4469,974,4468,975,4467,975,4465,976,4451,976,4470,976,4471,971xe" filled="true" fillcolor="#231f20" stroked="false">
                <v:path arrowok="t"/>
                <v:fill type="solid"/>
              </v:shape>
              <v:shape style="position:absolute;left:4440;top:934;width:32;height:52" coordorigin="4440,934" coordsize="32,52" path="m4458,934l4453,934,4449,935,4444,940,4442,943,4441,948,4442,949,4444,945,4447,943,4468,943,4466,939,4465,937,4461,935,4458,934xe" filled="true" fillcolor="#231f20" stroked="false">
                <v:path arrowok="t"/>
                <v:fill type="solid"/>
              </v:shape>
            </v:group>
            <v:group style="position:absolute;left:4478;top:934;width:32;height:53" coordorigin="4478,934" coordsize="32,53">
              <v:shape style="position:absolute;left:4478;top:934;width:32;height:53" coordorigin="4478,934" coordsize="32,53" path="m4496,934l4490,934,4488,935,4478,965,4478,969,4491,987,4495,987,4497,986,4500,984,4501,984,4492,984,4491,984,4488,944,4489,940,4490,938,4491,937,4492,937,4500,937,4498,935,4496,934xe" filled="true" fillcolor="#231f20" stroked="false">
                <v:path arrowok="t"/>
                <v:fill type="solid"/>
              </v:shape>
              <v:shape style="position:absolute;left:4478;top:934;width:32;height:53" coordorigin="4478,934" coordsize="32,53" path="m4500,937l4494,937,4495,937,4497,939,4497,941,4498,944,4498,969,4497,979,4497,981,4495,984,4494,984,4501,984,4509,965,4509,955,4508,950,4505,942,4503,939,4500,937xe" filled="true" fillcolor="#231f20" stroked="false">
                <v:path arrowok="t"/>
                <v:fill type="solid"/>
              </v:shape>
            </v:group>
            <v:group style="position:absolute;left:4516;top:934;width:27;height:52" coordorigin="4516,934" coordsize="27,52">
              <v:shape style="position:absolute;left:4516;top:934;width:27;height:52" coordorigin="4516,934" coordsize="27,52" path="m4542,984l4517,984,4517,986,4542,986,4542,984xe" filled="true" fillcolor="#231f20" stroked="false">
                <v:path arrowok="t"/>
                <v:fill type="solid"/>
              </v:shape>
              <v:shape style="position:absolute;left:4516;top:934;width:27;height:52" coordorigin="4516,934" coordsize="27,52" path="m4535,943l4522,943,4523,943,4524,944,4524,944,4525,945,4525,981,4524,982,4523,983,4522,984,4520,984,4539,984,4535,981,4535,943xe" filled="true" fillcolor="#231f20" stroked="false">
                <v:path arrowok="t"/>
                <v:fill type="solid"/>
              </v:shape>
              <v:shape style="position:absolute;left:4516;top:934;width:27;height:52" coordorigin="4516,934" coordsize="27,52" path="m4535,934l4534,934,4516,943,4517,944,4518,943,4520,943,4535,943,4535,934xe" filled="true" fillcolor="#231f20" stroked="false">
                <v:path arrowok="t"/>
                <v:fill type="solid"/>
              </v:shape>
            </v:group>
            <v:group style="position:absolute;left:4550;top:934;width:32;height:53" coordorigin="4550,934" coordsize="32,53">
              <v:shape style="position:absolute;left:4550;top:934;width:32;height:53" coordorigin="4550,934" coordsize="32,53" path="m4569,934l4563,934,4561,935,4550,965,4551,969,4564,987,4568,987,4570,986,4573,984,4574,984,4565,984,4564,984,4561,944,4562,940,4563,938,4564,937,4565,937,4573,937,4571,935,4569,934xe" filled="true" fillcolor="#231f20" stroked="false">
                <v:path arrowok="t"/>
                <v:fill type="solid"/>
              </v:shape>
              <v:shape style="position:absolute;left:4550;top:934;width:32;height:53" coordorigin="4550,934" coordsize="32,53" path="m4573,937l4567,937,4568,937,4570,939,4570,941,4570,944,4570,969,4570,979,4570,981,4568,984,4567,984,4574,984,4582,965,4582,955,4581,950,4578,942,4576,939,4573,937xe" filled="true" fillcolor="#231f20" stroked="false">
                <v:path arrowok="t"/>
                <v:fill type="solid"/>
              </v:shape>
            </v:group>
            <v:group style="position:absolute;left:4808;top:558;width:53;height:50" coordorigin="4808,558" coordsize="53,50">
              <v:shape style="position:absolute;left:4808;top:558;width:53;height:50" coordorigin="4808,558" coordsize="53,50" path="m4835,558l4841,577,4861,577,4845,589,4851,608,4835,597,4818,608,4825,589,4808,577,4829,577,4835,558xe" filled="false" stroked="true" strokeweight=".258pt" strokecolor="#231f20">
                <v:path arrowok="t"/>
              </v:shape>
            </v:group>
            <v:group style="position:absolute;left:4736;top:443;width:53;height:51" coordorigin="4736,443" coordsize="53,51">
              <v:shape style="position:absolute;left:4736;top:443;width:53;height:51" coordorigin="4736,443" coordsize="53,51" path="m4762,443l4768,462,4789,462,4772,474,4778,493,4762,481,4746,493,4752,474,4736,462,4756,462,4762,443xe" filled="false" stroked="true" strokeweight=".258pt" strokecolor="#231f20">
                <v:path arrowok="t"/>
              </v:shape>
            </v:group>
            <v:group style="position:absolute;left:4648;top:507;width:53;height:50" coordorigin="4648,507" coordsize="53,50">
              <v:shape style="position:absolute;left:4648;top:507;width:53;height:50" coordorigin="4648,507" coordsize="53,50" path="m4674,507l4680,526,4700,526,4684,537,4690,557,4674,545,4658,557,4664,537,4648,526,4668,526,4674,507xe" filled="false" stroked="true" strokeweight=".258pt" strokecolor="#231f20">
                <v:path arrowok="t"/>
              </v:shape>
            </v:group>
            <v:group style="position:absolute;left:4729;top:584;width:43;height:41" coordorigin="4729,584" coordsize="43,41">
              <v:shape style="position:absolute;left:4729;top:584;width:43;height:41" coordorigin="4729,584" coordsize="43,41" path="m4750,584l4755,600,4771,600,4758,609,4763,625,4750,615,4737,625,4742,609,4729,600,4745,600,4750,584xe" filled="false" stroked="true" strokeweight=".209pt" strokecolor="#231f20">
                <v:path arrowok="t"/>
              </v:shape>
            </v:group>
            <v:group style="position:absolute;left:4599;top:406;width:213;height:344" coordorigin="4599,406" coordsize="213,344">
              <v:shape style="position:absolute;left:4599;top:406;width:213;height:344" coordorigin="4599,406" coordsize="213,344" path="m4599,406l4661,437,4716,482,4762,538,4794,603,4811,674,4808,750e" filled="false" stroked="true" strokeweight=".758pt" strokecolor="#231f20">
                <v:path arrowok="t"/>
              </v:shape>
            </v:group>
            <v:group style="position:absolute;left:4300;top:837;width:489;height:206" coordorigin="4300,837" coordsize="489,206">
              <v:shape style="position:absolute;left:4300;top:837;width:489;height:206" coordorigin="4300,837" coordsize="489,206" path="m4788,837l4750,902,4698,958,4635,1003,4564,1032,4486,1042,4437,1038,4389,1027,4343,1009,4300,984e" filled="false" stroked="true" strokeweight=".758pt" strokecolor="#231f20">
                <v:path arrowok="t"/>
              </v:shape>
            </v:group>
            <v:group style="position:absolute;left:4045;top:275;width:879;height:879" coordorigin="4045,275" coordsize="879,879">
              <v:shape style="position:absolute;left:4045;top:275;width:879;height:879" coordorigin="4045,275" coordsize="879,879" path="m4484,275l4555,281,4623,297,4686,324,4744,360,4795,404,4839,455,4874,512,4901,575,4918,643,4923,714,4918,786,4901,853,4874,916,4839,974,4795,1025,4744,1069,4686,1105,4623,1131,4555,1148,4484,1154,4413,1148,4345,1131,4282,1105,4225,1069,4173,1025,4129,974,4094,916,4067,853,4050,786,4045,714,4050,643,4067,575,4094,512,4129,455,4173,404,4225,360,4282,324,4345,297,4413,281,4484,275xe" filled="false" stroked="true" strokeweight=".567pt" strokecolor="#231f20">
                <v:path arrowok="t"/>
              </v:shape>
              <v:shape style="position:absolute;left:4345;top:997;width:288;height:118" type="#_x0000_t75" stroked="false">
                <v:imagedata r:id="rId185" o:title=""/>
              </v:shape>
            </v:group>
            <w10:wrap type="topAndBottom"/>
          </v:group>
        </w:pict>
      </w:r>
      <w:r>
        <w:rPr/>
        <w:pict>
          <v:group style="position:absolute;margin-left:250.824997pt;margin-top:13.44721pt;width:44.55pt;height:44.55pt;mso-position-horizontal-relative:page;mso-position-vertical-relative:paragraph;z-index:4216;mso-wrap-distance-left:0;mso-wrap-distance-right:0" coordorigin="5016,269" coordsize="891,891">
            <v:group style="position:absolute;left:5022;top:275;width:879;height:879" coordorigin="5022,275" coordsize="879,879">
              <v:shape style="position:absolute;left:5022;top:275;width:879;height:879" coordorigin="5022,275" coordsize="879,879" path="m5462,275l5391,281,5323,297,5260,324,5202,360,5151,404,5107,455,5072,512,5045,575,5028,643,5022,714,5028,786,5045,853,5072,916,5107,974,5151,1025,5202,1069,5260,1105,5323,1131,5391,1148,5462,1154,5533,1148,5601,1131,5664,1105,5721,1069,5773,1025,5817,974,5852,916,5879,853,5896,786,5901,714,5896,643,5879,575,5852,512,5817,455,5773,404,5721,360,5664,324,5601,297,5533,281,5462,275xe" filled="true" fillcolor="#d1d3d4" stroked="false">
                <v:path arrowok="t"/>
                <v:fill type="solid"/>
              </v:shape>
            </v:group>
            <v:group style="position:absolute;left:5022;top:275;width:879;height:879" coordorigin="5022,275" coordsize="879,879">
              <v:shape style="position:absolute;left:5022;top:275;width:879;height:879" coordorigin="5022,275" coordsize="879,879" path="m5462,275l5533,281,5601,297,5664,324,5721,360,5773,404,5817,455,5852,512,5879,575,5896,643,5901,714,5896,786,5879,853,5852,916,5817,974,5773,1025,5721,1069,5664,1105,5601,1131,5533,1148,5462,1154,5391,1148,5323,1131,5260,1105,5202,1069,5151,1025,5107,974,5072,916,5045,853,5028,786,5022,714,5028,643,5045,575,5072,512,5107,455,5151,404,5202,360,5260,324,5323,297,5391,281,5462,275xe" filled="false" stroked="true" strokeweight=".425pt" strokecolor="#231f20">
                <v:path arrowok="t"/>
              </v:shape>
            </v:group>
            <v:group style="position:absolute;left:5226;top:658;width:220;height:428" coordorigin="5226,658" coordsize="220,428">
              <v:shape style="position:absolute;left:5226;top:658;width:220;height:428" coordorigin="5226,658" coordsize="220,428" path="m5226,1085l5445,658e" filled="false" stroked="true" strokeweight=".292pt" strokecolor="#6d6e71">
                <v:path arrowok="t"/>
              </v:shape>
            </v:group>
            <v:group style="position:absolute;left:5489;top:306;width:137;height:267" coordorigin="5489,306" coordsize="137,267">
              <v:shape style="position:absolute;left:5489;top:306;width:137;height:267" coordorigin="5489,306" coordsize="137,267" path="m5489,573l5626,306e" filled="false" stroked="true" strokeweight=".292pt" strokecolor="#6d6e71">
                <v:path arrowok="t"/>
              </v:shape>
            </v:group>
            <v:group style="position:absolute;left:5032;top:418;width:107;height:207" coordorigin="5032,418" coordsize="107,207">
              <v:shape style="position:absolute;left:5032;top:418;width:107;height:207" coordorigin="5032,418" coordsize="107,207" path="m5032,624l5138,418e" filled="false" stroked="true" strokeweight=".292pt" strokecolor="#6d6e71">
                <v:path arrowok="t"/>
              </v:shape>
            </v:group>
            <v:group style="position:absolute;left:5024;top:381;width:151;height:295" coordorigin="5024,381" coordsize="151,295">
              <v:shape style="position:absolute;left:5024;top:381;width:151;height:295" coordorigin="5024,381" coordsize="151,295" path="m5024,675l5175,381e" filled="false" stroked="true" strokeweight=".292pt" strokecolor="#6d6e71">
                <v:path arrowok="t"/>
              </v:shape>
            </v:group>
            <v:group style="position:absolute;left:5023;top:357;width:185;height:359" coordorigin="5023,357" coordsize="185,359">
              <v:shape style="position:absolute;left:5023;top:357;width:185;height:359" coordorigin="5023,357" coordsize="185,359" path="m5023,715l5207,357e" filled="false" stroked="true" strokeweight=".292pt" strokecolor="#6d6e71">
                <v:path arrowok="t"/>
              </v:shape>
            </v:group>
            <v:group style="position:absolute;left:5024;top:338;width:212;height:411" coordorigin="5024,338" coordsize="212,411">
              <v:shape style="position:absolute;left:5024;top:338;width:212;height:411" coordorigin="5024,338" coordsize="212,411" path="m5024,749l5235,338e" filled="false" stroked="true" strokeweight=".292pt" strokecolor="#6d6e71">
                <v:path arrowok="t"/>
              </v:shape>
            </v:group>
            <v:group style="position:absolute;left:5027;top:323;width:234;height:456" coordorigin="5027,323" coordsize="234,456">
              <v:shape style="position:absolute;left:5027;top:323;width:234;height:456" coordorigin="5027,323" coordsize="234,456" path="m5027,779l5261,323e" filled="false" stroked="true" strokeweight=".292pt" strokecolor="#6d6e71">
                <v:path arrowok="t"/>
              </v:shape>
            </v:group>
            <v:group style="position:absolute;left:5032;top:312;width:254;height:495" coordorigin="5032,312" coordsize="254,495">
              <v:shape style="position:absolute;left:5032;top:312;width:254;height:495" coordorigin="5032,312" coordsize="254,495" path="m5032,806l5286,312e" filled="false" stroked="true" strokeweight=".292pt" strokecolor="#6d6e71">
                <v:path arrowok="t"/>
              </v:shape>
            </v:group>
            <v:group style="position:absolute;left:5038;top:302;width:272;height:529" coordorigin="5038,302" coordsize="272,529">
              <v:shape style="position:absolute;left:5038;top:302;width:272;height:529" coordorigin="5038,302" coordsize="272,529" path="m5038,831l5310,302e" filled="false" stroked="true" strokeweight=".292pt" strokecolor="#6d6e71">
                <v:path arrowok="t"/>
              </v:shape>
            </v:group>
            <v:group style="position:absolute;left:5045;top:294;width:288;height:560" coordorigin="5045,294" coordsize="288,560">
              <v:shape style="position:absolute;left:5045;top:294;width:288;height:560" coordorigin="5045,294" coordsize="288,560" path="m5045,854l5332,294e" filled="false" stroked="true" strokeweight=".292pt" strokecolor="#6d6e71">
                <v:path arrowok="t"/>
              </v:shape>
            </v:group>
            <v:group style="position:absolute;left:5053;top:288;width:302;height:587" coordorigin="5053,288" coordsize="302,587">
              <v:shape style="position:absolute;left:5053;top:288;width:302;height:587" coordorigin="5053,288" coordsize="302,587" path="m5053,875l5354,288e" filled="false" stroked="true" strokeweight=".292pt" strokecolor="#6d6e71">
                <v:path arrowok="t"/>
              </v:shape>
            </v:group>
            <v:group style="position:absolute;left:5061;top:283;width:315;height:612" coordorigin="5061,283" coordsize="315,612">
              <v:shape style="position:absolute;left:5061;top:283;width:315;height:612" coordorigin="5061,283" coordsize="315,612" path="m5061,895l5375,283e" filled="false" stroked="true" strokeweight=".292pt" strokecolor="#6d6e71">
                <v:path arrowok="t"/>
              </v:shape>
            </v:group>
            <v:group style="position:absolute;left:5070;top:280;width:326;height:634" coordorigin="5070,280" coordsize="326,634">
              <v:shape style="position:absolute;left:5070;top:280;width:326;height:634" coordorigin="5070,280" coordsize="326,634" path="m5070,914l5396,280e" filled="false" stroked="true" strokeweight=".292pt" strokecolor="#6d6e71">
                <v:path arrowok="t"/>
              </v:shape>
            </v:group>
            <v:group style="position:absolute;left:5080;top:277;width:336;height:655" coordorigin="5080,277" coordsize="336,655">
              <v:shape style="position:absolute;left:5080;top:277;width:336;height:655" coordorigin="5080,277" coordsize="336,655" path="m5080,932l5416,277e" filled="false" stroked="true" strokeweight=".292pt" strokecolor="#6d6e71">
                <v:path arrowok="t"/>
              </v:shape>
            </v:group>
            <v:group style="position:absolute;left:5090;top:276;width:346;height:673" coordorigin="5090,276" coordsize="346,673">
              <v:shape style="position:absolute;left:5090;top:276;width:346;height:673" coordorigin="5090,276" coordsize="346,673" path="m5090,948l5435,276e" filled="false" stroked="true" strokeweight=".292pt" strokecolor="#6d6e71">
                <v:path arrowok="t"/>
              </v:shape>
            </v:group>
            <v:group style="position:absolute;left:5101;top:275;width:354;height:690" coordorigin="5101,275" coordsize="354,690">
              <v:shape style="position:absolute;left:5101;top:275;width:354;height:690" coordorigin="5101,275" coordsize="354,690" path="m5101,964l5455,275e" filled="false" stroked="true" strokeweight=".292pt" strokecolor="#6d6e71">
                <v:path arrowok="t"/>
              </v:shape>
            </v:group>
            <v:group style="position:absolute;left:5111;top:275;width:362;height:705" coordorigin="5111,275" coordsize="362,705">
              <v:shape style="position:absolute;left:5111;top:275;width:362;height:705" coordorigin="5111,275" coordsize="362,705" path="m5111,979l5473,275e" filled="false" stroked="true" strokeweight=".292pt" strokecolor="#6d6e71">
                <v:path arrowok="t"/>
              </v:shape>
            </v:group>
            <v:group style="position:absolute;left:5123;top:613;width:196;height:381" coordorigin="5123,613" coordsize="196,381">
              <v:shape style="position:absolute;left:5123;top:613;width:196;height:381" coordorigin="5123,613" coordsize="196,381" path="m5123,994l5318,613e" filled="false" stroked="true" strokeweight=".292pt" strokecolor="#6d6e71">
                <v:path arrowok="t"/>
              </v:shape>
            </v:group>
            <v:group style="position:absolute;left:5347;top:276;width:145;height:281" coordorigin="5347,276" coordsize="145,281">
              <v:shape style="position:absolute;left:5347;top:276;width:145;height:281" coordorigin="5347,276" coordsize="145,281" path="m5347,557l5491,276e" filled="false" stroked="true" strokeweight=".292pt" strokecolor="#6d6e71">
                <v:path arrowok="t"/>
              </v:shape>
            </v:group>
            <v:group style="position:absolute;left:5135;top:627;width:196;height:381" coordorigin="5135,627" coordsize="196,381">
              <v:shape style="position:absolute;left:5135;top:627;width:196;height:381" coordorigin="5135,627" coordsize="196,381" path="m5135,1007l5330,627e" filled="false" stroked="true" strokeweight=".292pt" strokecolor="#6d6e71">
                <v:path arrowok="t"/>
              </v:shape>
            </v:group>
            <v:group style="position:absolute;left:5365;top:278;width:145;height:282" coordorigin="5365,278" coordsize="145,282">
              <v:shape style="position:absolute;left:5365;top:278;width:145;height:282" coordorigin="5365,278" coordsize="145,282" path="m5365,559l5509,278e" filled="false" stroked="true" strokeweight=".292pt" strokecolor="#6d6e71">
                <v:path arrowok="t"/>
              </v:shape>
            </v:group>
            <v:group style="position:absolute;left:5147;top:638;width:197;height:383" coordorigin="5147,638" coordsize="197,383">
              <v:shape style="position:absolute;left:5147;top:638;width:197;height:383" coordorigin="5147,638" coordsize="197,383" path="m5147,1020l5343,638e" filled="false" stroked="true" strokeweight=".292pt" strokecolor="#6d6e71">
                <v:path arrowok="t"/>
              </v:shape>
            </v:group>
            <v:group style="position:absolute;left:5384;top:280;width:144;height:279" coordorigin="5384,280" coordsize="144,279">
              <v:shape style="position:absolute;left:5384;top:280;width:144;height:279" coordorigin="5384,280" coordsize="144,279" path="m5384,559l5527,280e" filled="false" stroked="true" strokeweight=".292pt" strokecolor="#6d6e71">
                <v:path arrowok="t"/>
              </v:shape>
            </v:group>
            <v:group style="position:absolute;left:5159;top:643;width:200;height:390" coordorigin="5159,643" coordsize="200,390">
              <v:shape style="position:absolute;left:5159;top:643;width:200;height:390" coordorigin="5159,643" coordsize="200,390" path="m5159,1033l5359,643e" filled="false" stroked="true" strokeweight=".292pt" strokecolor="#6d6e71">
                <v:path arrowok="t"/>
              </v:shape>
            </v:group>
            <v:group style="position:absolute;left:5402;top:283;width:143;height:278" coordorigin="5402,283" coordsize="143,278">
              <v:shape style="position:absolute;left:5402;top:283;width:143;height:278" coordorigin="5402,283" coordsize="143,278" path="m5402,560l5544,283e" filled="false" stroked="true" strokeweight=".292pt" strokecolor="#6d6e71">
                <v:path arrowok="t"/>
              </v:shape>
            </v:group>
            <v:group style="position:absolute;left:5172;top:647;width:205;height:398" coordorigin="5172,647" coordsize="205,398">
              <v:shape style="position:absolute;left:5172;top:647;width:205;height:398" coordorigin="5172,647" coordsize="205,398" path="m5172,1044l5376,647e" filled="false" stroked="true" strokeweight=".292pt" strokecolor="#6d6e71">
                <v:path arrowok="t"/>
              </v:shape>
            </v:group>
            <v:group style="position:absolute;left:5419;top:286;width:142;height:276" coordorigin="5419,286" coordsize="142,276">
              <v:shape style="position:absolute;left:5419;top:286;width:142;height:276" coordorigin="5419,286" coordsize="142,276" path="m5419,562l5561,286e" filled="false" stroked="true" strokeweight=".292pt" strokecolor="#6d6e71">
                <v:path arrowok="t"/>
              </v:shape>
            </v:group>
            <v:group style="position:absolute;left:5185;top:649;width:209;height:407" coordorigin="5185,649" coordsize="209,407">
              <v:shape style="position:absolute;left:5185;top:649;width:209;height:407" coordorigin="5185,649" coordsize="209,407" path="m5185,1055l5394,649e" filled="false" stroked="true" strokeweight=".292pt" strokecolor="#6d6e71">
                <v:path arrowok="t"/>
              </v:shape>
            </v:group>
            <v:group style="position:absolute;left:5438;top:290;width:141;height:274" coordorigin="5438,290" coordsize="141,274">
              <v:shape style="position:absolute;left:5438;top:290;width:141;height:274" coordorigin="5438,290" coordsize="141,274" path="m5438,564l5578,290e" filled="false" stroked="true" strokeweight=".292pt" strokecolor="#6d6e71">
                <v:path arrowok="t"/>
              </v:shape>
            </v:group>
            <v:group style="position:absolute;left:5198;top:651;width:213;height:415" coordorigin="5198,651" coordsize="213,415">
              <v:shape style="position:absolute;left:5198;top:651;width:213;height:415" coordorigin="5198,651" coordsize="213,415" path="m5198,1066l5411,651e" filled="false" stroked="true" strokeweight=".292pt" strokecolor="#6d6e71">
                <v:path arrowok="t"/>
              </v:shape>
            </v:group>
            <v:group style="position:absolute;left:5454;top:295;width:140;height:272" coordorigin="5454,295" coordsize="140,272">
              <v:shape style="position:absolute;left:5454;top:295;width:140;height:272" coordorigin="5454,295" coordsize="140,272" path="m5454,567l5594,295e" filled="false" stroked="true" strokeweight=".292pt" strokecolor="#6d6e71">
                <v:path arrowok="t"/>
              </v:shape>
            </v:group>
            <v:group style="position:absolute;left:5212;top:654;width:217;height:422" coordorigin="5212,654" coordsize="217,422">
              <v:shape style="position:absolute;left:5212;top:654;width:217;height:422" coordorigin="5212,654" coordsize="217,422" path="m5212,1075l5428,654e" filled="false" stroked="true" strokeweight=".292pt" strokecolor="#6d6e71">
                <v:path arrowok="t"/>
              </v:shape>
            </v:group>
            <v:group style="position:absolute;left:5471;top:301;width:139;height:270" coordorigin="5471,301" coordsize="139,270">
              <v:shape style="position:absolute;left:5471;top:301;width:139;height:270" coordorigin="5471,301" coordsize="139,270" path="m5471,570l5610,301e" filled="false" stroked="true" strokeweight=".292pt" strokecolor="#6d6e71">
                <v:path arrowok="t"/>
              </v:shape>
              <v:shape style="position:absolute;left:5131;top:412;width:279;height:393" type="#_x0000_t75" stroked="false">
                <v:imagedata r:id="rId186" o:title=""/>
              </v:shape>
            </v:group>
            <v:group style="position:absolute;left:5101;top:839;width:61;height:70" coordorigin="5101,839" coordsize="61,70">
              <v:shape style="position:absolute;left:5101;top:839;width:61;height:70" coordorigin="5101,839" coordsize="61,70" path="m5141,839l5123,839,5116,843,5104,855,5101,864,5101,886,5104,894,5115,906,5123,909,5140,909,5146,907,5155,900,5157,898,5127,898,5123,896,5117,889,5115,882,5115,866,5117,860,5123,853,5127,851,5158,851,5157,850,5148,842,5141,839xe" filled="true" fillcolor="#231f20" stroked="false">
                <v:path arrowok="t"/>
                <v:fill type="solid"/>
              </v:shape>
              <v:shape style="position:absolute;left:5101;top:839;width:61;height:70" coordorigin="5101,839" coordsize="61,70" path="m5147,883l5146,888,5144,892,5139,896,5136,898,5157,898,5159,895,5161,887,5147,883xe" filled="true" fillcolor="#231f20" stroked="false">
                <v:path arrowok="t"/>
                <v:fill type="solid"/>
              </v:shape>
              <v:shape style="position:absolute;left:5101;top:839;width:61;height:70" coordorigin="5101,839" coordsize="61,70" path="m5158,851l5136,851,5139,852,5144,856,5146,859,5147,862,5161,859,5159,854,5158,851xe" filled="true" fillcolor="#231f20" stroked="false">
                <v:path arrowok="t"/>
                <v:fill type="solid"/>
              </v:shape>
            </v:group>
            <v:group style="position:absolute;left:5173;top:841;width:53;height:68" coordorigin="5173,841" coordsize="53,68">
              <v:shape style="position:absolute;left:5173;top:841;width:53;height:68" coordorigin="5173,841" coordsize="53,68" path="m5224,841l5173,841,5173,908,5225,908,5225,897,5187,897,5187,878,5221,878,5221,867,5187,867,5187,852,5224,852,5224,841xe" filled="true" fillcolor="#231f20" stroked="false">
                <v:path arrowok="t"/>
                <v:fill type="solid"/>
              </v:shape>
            </v:group>
            <v:group style="position:absolute;left:5237;top:841;width:55;height:68" coordorigin="5237,841" coordsize="55,68">
              <v:shape style="position:absolute;left:5237;top:841;width:55;height:68" coordorigin="5237,841" coordsize="55,68" path="m5251,841l5237,841,5237,908,5250,908,5250,864,5266,864,5251,841xe" filled="true" fillcolor="#231f20" stroked="false">
                <v:path arrowok="t"/>
                <v:fill type="solid"/>
              </v:shape>
              <v:shape style="position:absolute;left:5237;top:841;width:55;height:68" coordorigin="5237,841" coordsize="55,68" path="m5266,864l5250,864,5278,908,5292,908,5292,886,5279,886,5266,864xe" filled="true" fillcolor="#231f20" stroked="false">
                <v:path arrowok="t"/>
                <v:fill type="solid"/>
              </v:shape>
              <v:shape style="position:absolute;left:5237;top:841;width:55;height:68" coordorigin="5237,841" coordsize="55,68" path="m5292,841l5279,841,5279,886,5292,886,5292,841xe" filled="true" fillcolor="#231f20" stroked="false">
                <v:path arrowok="t"/>
                <v:fill type="solid"/>
              </v:shape>
            </v:group>
            <v:group style="position:absolute;left:5302;top:841;width:55;height:68" coordorigin="5302,841" coordsize="55,68">
              <v:shape style="position:absolute;left:5302;top:841;width:55;height:68" coordorigin="5302,841" coordsize="55,68" path="m5336,852l5322,852,5322,908,5336,908,5336,852xe" filled="true" fillcolor="#231f20" stroked="false">
                <v:path arrowok="t"/>
                <v:fill type="solid"/>
              </v:shape>
              <v:shape style="position:absolute;left:5302;top:841;width:55;height:68" coordorigin="5302,841" coordsize="55,68" path="m5357,841l5302,841,5302,852,5357,852,5357,841xe" filled="true" fillcolor="#231f20" stroked="false">
                <v:path arrowok="t"/>
                <v:fill type="solid"/>
              </v:shape>
            </v:group>
            <v:group style="position:absolute;left:5352;top:841;width:70;height:68" coordorigin="5352,841" coordsize="70,68">
              <v:shape style="position:absolute;left:5352;top:841;width:70;height:68" coordorigin="5352,841" coordsize="70,68" path="m5393,841l5378,841,5352,908,5366,908,5372,893,5415,893,5410,881,5376,881,5386,856,5400,856,5393,841xe" filled="true" fillcolor="#231f20" stroked="false">
                <v:path arrowok="t"/>
                <v:fill type="solid"/>
              </v:shape>
              <v:shape style="position:absolute;left:5352;top:841;width:70;height:68" coordorigin="5352,841" coordsize="70,68" path="m5415,893l5400,893,5406,908,5421,908,5415,893xe" filled="true" fillcolor="#231f20" stroked="false">
                <v:path arrowok="t"/>
                <v:fill type="solid"/>
              </v:shape>
              <v:shape style="position:absolute;left:5352;top:841;width:70;height:68" coordorigin="5352,841" coordsize="70,68" path="m5400,856l5386,856,5395,881,5410,881,5400,856xe" filled="true" fillcolor="#231f20" stroked="false">
                <v:path arrowok="t"/>
                <v:fill type="solid"/>
              </v:shape>
            </v:group>
            <v:group style="position:absolute;left:5414;top:841;width:65;height:68" coordorigin="5414,841" coordsize="65,68">
              <v:shape style="position:absolute;left:5414;top:841;width:65;height:68" coordorigin="5414,841" coordsize="65,68" path="m5429,841l5414,841,5439,908,5454,908,5460,891,5447,891,5429,841xe" filled="true" fillcolor="#231f20" stroked="false">
                <v:path arrowok="t"/>
                <v:fill type="solid"/>
              </v:shape>
              <v:shape style="position:absolute;left:5414;top:841;width:65;height:68" coordorigin="5414,841" coordsize="65,68" path="m5478,841l5463,841,5447,891,5460,891,5478,841xe" filled="true" fillcolor="#231f20" stroked="false">
                <v:path arrowok="t"/>
                <v:fill type="solid"/>
              </v:shape>
            </v:group>
            <v:group style="position:absolute;left:5483;top:839;width:67;height:70" coordorigin="5483,839" coordsize="67,70">
              <v:shape style="position:absolute;left:5483;top:839;width:67;height:70" coordorigin="5483,839" coordsize="67,70" path="m5526,839l5510,839,5505,840,5483,868,5483,886,5486,894,5498,906,5506,909,5526,909,5534,906,5543,898,5510,898,5506,896,5499,888,5497,882,5497,866,5499,861,5506,853,5510,851,5543,851,5534,843,5526,839xe" filled="true" fillcolor="#231f20" stroked="false">
                <v:path arrowok="t"/>
                <v:fill type="solid"/>
              </v:shape>
              <v:shape style="position:absolute;left:5483;top:839;width:67;height:70" coordorigin="5483,839" coordsize="67,70" path="m5543,851l5522,851,5526,853,5533,861,5535,866,5535,882,5533,888,5526,896,5522,898,5543,898,5546,894,5549,886,5549,863,5546,855,5543,851xe" filled="true" fillcolor="#231f20" stroked="false">
                <v:path arrowok="t"/>
                <v:fill type="solid"/>
              </v:shape>
            </v:group>
            <v:group style="position:absolute;left:5557;top:839;width:57;height:70" coordorigin="5557,839" coordsize="57,70">
              <v:shape style="position:absolute;left:5557;top:839;width:57;height:70" coordorigin="5557,839" coordsize="57,70" path="m5570,885l5557,886,5558,894,5561,899,5570,907,5577,909,5591,909,5596,908,5604,905,5607,903,5611,898,5581,898,5578,897,5573,893,5571,889,5570,885xe" filled="true" fillcolor="#231f20" stroked="false">
                <v:path arrowok="t"/>
                <v:fill type="solid"/>
              </v:shape>
              <v:shape style="position:absolute;left:5557;top:839;width:57;height:70" coordorigin="5557,839" coordsize="57,70" path="m5593,839l5579,839,5575,840,5559,864,5561,868,5569,875,5574,877,5587,880,5591,881,5595,882,5597,883,5598,884,5599,886,5599,887,5599,891,5598,893,5593,897,5590,898,5611,898,5612,896,5613,893,5613,884,5612,881,5581,864,5576,863,5573,860,5573,859,5573,856,5573,854,5577,852,5580,851,5609,851,5608,849,5600,841,5593,839xe" filled="true" fillcolor="#231f20" stroked="false">
                <v:path arrowok="t"/>
                <v:fill type="solid"/>
              </v:shape>
              <v:shape style="position:absolute;left:5557;top:839;width:57;height:70" coordorigin="5557,839" coordsize="57,70" path="m5609,851l5588,851,5591,852,5595,855,5596,857,5597,861,5611,860,5611,854,5609,851xe" filled="true" fillcolor="#231f20" stroked="false">
                <v:path arrowok="t"/>
                <v:fill type="solid"/>
              </v:shape>
            </v:group>
            <v:group style="position:absolute;left:5310;top:556;width:498;height:418" coordorigin="5310,556" coordsize="498,418">
              <v:shape style="position:absolute;left:5310;top:556;width:498;height:418" coordorigin="5310,556" coordsize="498,418" path="m5310,556l5423,562,5517,580,5593,606,5653,635,5732,689,5786,750,5808,812,5802,870,5772,920,5722,955,5658,973e" filled="false" stroked="true" strokeweight=".758pt" strokecolor="#231f20">
                <v:path arrowok="t"/>
              </v:shape>
            </v:group>
            <v:group style="position:absolute;left:5358;top:645;width:427;height:265" coordorigin="5358,645" coordsize="427,265">
              <v:shape style="position:absolute;left:5358;top:645;width:427;height:265" coordorigin="5358,645" coordsize="427,265" path="m5358,645l5449,658,5538,685,5619,723,5689,767,5743,816,5777,864,5785,910e" filled="false" stroked="true" strokeweight=".758pt" strokecolor="#231f20">
                <v:path arrowok="t"/>
              </v:shape>
            </v:group>
            <v:group style="position:absolute;left:5649;top:676;width:53;height:51" coordorigin="5649,676" coordsize="53,51">
              <v:shape style="position:absolute;left:5649;top:676;width:53;height:51" coordorigin="5649,676" coordsize="53,51" path="m5676,676l5682,695,5702,695,5686,707,5692,726,5676,714,5659,726,5666,707,5649,695,5669,695,5676,676xe" filled="false" stroked="true" strokeweight=".258pt" strokecolor="#231f20">
                <v:path arrowok="t"/>
              </v:shape>
            </v:group>
            <v:group style="position:absolute;left:5418;top:934;width:32;height:52" coordorigin="5418,934" coordsize="32,52">
              <v:shape style="position:absolute;left:5418;top:934;width:32;height:52" coordorigin="5418,934" coordsize="32,52" path="m5446,943l5431,943,5433,944,5436,947,5437,949,5437,956,5436,959,5432,967,5427,974,5418,985,5418,986,5446,986,5448,976,5429,976,5437,968,5442,961,5444,957,5446,953,5447,950,5447,945,5446,943xe" filled="true" fillcolor="#231f20" stroked="false">
                <v:path arrowok="t"/>
                <v:fill type="solid"/>
              </v:shape>
              <v:shape style="position:absolute;left:5418;top:934;width:32;height:52" coordorigin="5418,934" coordsize="32,52" path="m5449,971l5448,971,5447,973,5446,974,5445,975,5445,975,5443,976,5429,976,5448,976,5449,971xe" filled="true" fillcolor="#231f20" stroked="false">
                <v:path arrowok="t"/>
                <v:fill type="solid"/>
              </v:shape>
              <v:shape style="position:absolute;left:5418;top:934;width:32;height:52" coordorigin="5418,934" coordsize="32,52" path="m5436,934l5430,934,5427,935,5422,940,5420,943,5419,948,5420,949,5422,945,5425,943,5446,943,5444,939,5442,937,5438,935,5436,934xe" filled="true" fillcolor="#231f20" stroked="false">
                <v:path arrowok="t"/>
                <v:fill type="solid"/>
              </v:shape>
            </v:group>
            <v:group style="position:absolute;left:5455;top:934;width:32;height:53" coordorigin="5455,934" coordsize="32,53">
              <v:shape style="position:absolute;left:5455;top:934;width:32;height:53" coordorigin="5455,934" coordsize="32,53" path="m5474,934l5468,934,5465,935,5455,965,5456,969,5469,987,5473,987,5475,986,5478,984,5478,984,5470,984,5469,984,5466,944,5467,940,5467,938,5469,937,5470,937,5478,937,5476,935,5474,934xe" filled="true" fillcolor="#231f20" stroked="false">
                <v:path arrowok="t"/>
                <v:fill type="solid"/>
              </v:shape>
              <v:shape style="position:absolute;left:5455;top:934;width:32;height:53" coordorigin="5455,934" coordsize="32,53" path="m5478,937l5472,937,5473,937,5475,939,5475,941,5475,944,5475,969,5475,979,5475,981,5473,984,5472,984,5478,984,5486,965,5486,955,5486,950,5483,942,5481,939,5478,937xe" filled="true" fillcolor="#231f20" stroked="false">
                <v:path arrowok="t"/>
                <v:fill type="solid"/>
              </v:shape>
            </v:group>
            <v:group style="position:absolute;left:5494;top:934;width:27;height:52" coordorigin="5494,934" coordsize="27,52">
              <v:shape style="position:absolute;left:5494;top:934;width:27;height:52" coordorigin="5494,934" coordsize="27,52" path="m5520,984l5495,984,5495,986,5520,986,5520,984xe" filled="true" fillcolor="#231f20" stroked="false">
                <v:path arrowok="t"/>
                <v:fill type="solid"/>
              </v:shape>
              <v:shape style="position:absolute;left:5494;top:934;width:27;height:52" coordorigin="5494,934" coordsize="27,52" path="m5513,943l5500,943,5500,943,5502,944,5502,944,5502,945,5502,981,5502,982,5501,983,5499,984,5498,984,5517,984,5513,981,5513,943xe" filled="true" fillcolor="#231f20" stroked="false">
                <v:path arrowok="t"/>
                <v:fill type="solid"/>
              </v:shape>
              <v:shape style="position:absolute;left:5494;top:934;width:27;height:52" coordorigin="5494,934" coordsize="27,52" path="m5513,934l5512,934,5494,943,5495,944,5496,943,5498,943,5513,943,5513,934xe" filled="true" fillcolor="#231f20" stroked="false">
                <v:path arrowok="t"/>
                <v:fill type="solid"/>
              </v:shape>
            </v:group>
            <v:group style="position:absolute;left:5528;top:934;width:32;height:53" coordorigin="5528,934" coordsize="32,53">
              <v:shape style="position:absolute;left:5528;top:934;width:32;height:53" coordorigin="5528,934" coordsize="32,53" path="m5547,934l5541,934,5538,935,5528,965,5529,969,5541,987,5546,987,5548,986,5551,984,5551,984,5543,984,5542,984,5539,944,5540,940,5540,938,5542,937,5543,937,5551,937,5549,935,5547,934xe" filled="true" fillcolor="#231f20" stroked="false">
                <v:path arrowok="t"/>
                <v:fill type="solid"/>
              </v:shape>
              <v:shape style="position:absolute;left:5528;top:934;width:32;height:53" coordorigin="5528,934" coordsize="32,53" path="m5551,937l5545,937,5546,937,5547,939,5548,941,5548,944,5548,969,5548,979,5548,981,5546,984,5545,984,5551,984,5559,965,5559,955,5559,950,5556,942,5554,939,5551,937xe" filled="true" fillcolor="#231f20" stroked="false">
                <v:path arrowok="t"/>
                <v:fill type="solid"/>
              </v:shape>
            </v:group>
            <v:group style="position:absolute;left:5786;top:558;width:53;height:50" coordorigin="5786,558" coordsize="53,50">
              <v:shape style="position:absolute;left:5786;top:558;width:53;height:50" coordorigin="5786,558" coordsize="53,50" path="m5813,558l5819,577,5839,577,5823,589,5829,608,5813,597,5796,608,5803,589,5786,577,5806,577,5813,558xe" filled="false" stroked="true" strokeweight=".258pt" strokecolor="#231f20">
                <v:path arrowok="t"/>
              </v:shape>
            </v:group>
            <v:group style="position:absolute;left:5714;top:443;width:53;height:51" coordorigin="5714,443" coordsize="53,51">
              <v:shape style="position:absolute;left:5714;top:443;width:53;height:51" coordorigin="5714,443" coordsize="53,51" path="m5740,443l5746,462,5766,462,5750,474,5756,493,5740,481,5724,493,5730,474,5714,462,5734,462,5740,443xe" filled="false" stroked="true" strokeweight=".258pt" strokecolor="#231f20">
                <v:path arrowok="t"/>
              </v:shape>
            </v:group>
            <v:group style="position:absolute;left:5626;top:507;width:53;height:50" coordorigin="5626,507" coordsize="53,50">
              <v:shape style="position:absolute;left:5626;top:507;width:53;height:50" coordorigin="5626,507" coordsize="53,50" path="m5652,507l5658,526,5678,526,5662,537,5668,557,5652,545,5636,557,5642,537,5626,526,5646,526,5652,507xe" filled="false" stroked="true" strokeweight=".258pt" strokecolor="#231f20">
                <v:path arrowok="t"/>
              </v:shape>
            </v:group>
            <v:group style="position:absolute;left:5706;top:584;width:43;height:41" coordorigin="5706,584" coordsize="43,41">
              <v:shape style="position:absolute;left:5706;top:584;width:43;height:41" coordorigin="5706,584" coordsize="43,41" path="m5728,584l5733,600,5749,600,5736,609,5741,625,5728,615,5715,625,5720,609,5706,600,5723,600,5728,584xe" filled="false" stroked="true" strokeweight=".209pt" strokecolor="#231f20">
                <v:path arrowok="t"/>
              </v:shape>
            </v:group>
            <v:group style="position:absolute;left:5576;top:406;width:213;height:344" coordorigin="5576,406" coordsize="213,344">
              <v:shape style="position:absolute;left:5576;top:406;width:213;height:344" coordorigin="5576,406" coordsize="213,344" path="m5576,406l5639,437,5694,482,5740,538,5772,603,5789,674,5786,750e" filled="false" stroked="true" strokeweight=".758pt" strokecolor="#231f20">
                <v:path arrowok="t"/>
              </v:shape>
            </v:group>
            <v:group style="position:absolute;left:5278;top:837;width:489;height:206" coordorigin="5278,837" coordsize="489,206">
              <v:shape style="position:absolute;left:5278;top:837;width:489;height:206" coordorigin="5278,837" coordsize="489,206" path="m5766,837l5728,902,5676,958,5613,1003,5541,1032,5464,1042,5414,1038,5366,1027,5321,1009,5278,984e" filled="false" stroked="true" strokeweight=".758pt" strokecolor="#231f20">
                <v:path arrowok="t"/>
              </v:shape>
            </v:group>
            <v:group style="position:absolute;left:5022;top:275;width:879;height:879" coordorigin="5022,275" coordsize="879,879">
              <v:shape style="position:absolute;left:5022;top:275;width:879;height:879" coordorigin="5022,275" coordsize="879,879" path="m5462,275l5533,281,5601,297,5664,324,5721,360,5773,404,5817,455,5852,512,5879,575,5896,643,5901,714,5896,786,5879,853,5852,916,5817,974,5773,1025,5721,1069,5664,1105,5601,1131,5533,1148,5462,1154,5391,1148,5323,1131,5260,1105,5202,1069,5151,1025,5107,974,5072,916,5045,853,5028,786,5022,714,5028,643,5045,575,5072,512,5107,455,5151,404,5202,360,5260,324,5323,297,5391,281,5462,275xe" filled="false" stroked="true" strokeweight=".567pt" strokecolor="#231f20">
                <v:path arrowok="t"/>
              </v:shape>
              <v:shape style="position:absolute;left:5323;top:997;width:288;height:118" type="#_x0000_t75" stroked="false">
                <v:imagedata r:id="rId183" o:title=""/>
              </v:shape>
            </v:group>
            <w10:wrap type="topAndBottom"/>
          </v:group>
        </w:pict>
      </w:r>
      <w:r>
        <w:rPr/>
        <w:pict>
          <v:group style="position:absolute;margin-left:299.713989pt;margin-top:13.44721pt;width:44.55pt;height:44.55pt;mso-position-horizontal-relative:page;mso-position-vertical-relative:paragraph;z-index:4240;mso-wrap-distance-left:0;mso-wrap-distance-right:0" coordorigin="5994,269" coordsize="891,891">
            <v:group style="position:absolute;left:6000;top:275;width:879;height:879" coordorigin="6000,275" coordsize="879,879">
              <v:shape style="position:absolute;left:6000;top:275;width:879;height:879" coordorigin="6000,275" coordsize="879,879" path="m6440,275l6368,281,6301,297,6238,324,6180,360,6129,404,6085,455,6049,512,6023,575,6006,643,6000,714,6006,786,6023,853,6049,916,6085,974,6129,1025,6180,1069,6238,1105,6301,1131,6368,1148,6440,1154,6511,1148,6579,1131,6642,1105,6699,1069,6750,1025,6794,974,6830,916,6857,853,6873,786,6879,714,6873,643,6857,575,6830,512,6794,455,6750,404,6699,360,6642,324,6579,297,6511,281,6440,275xe" filled="true" fillcolor="#d1d3d4" stroked="false">
                <v:path arrowok="t"/>
                <v:fill type="solid"/>
              </v:shape>
            </v:group>
            <v:group style="position:absolute;left:6000;top:275;width:879;height:879" coordorigin="6000,275" coordsize="879,879">
              <v:shape style="position:absolute;left:6000;top:275;width:879;height:879" coordorigin="6000,275" coordsize="879,879" path="m6440,275l6511,281,6579,297,6642,324,6699,360,6750,404,6794,455,6830,512,6857,575,6873,643,6879,714,6873,786,6857,853,6830,916,6794,974,6750,1025,6699,1069,6642,1105,6579,1131,6511,1148,6440,1154,6368,1148,6301,1131,6238,1105,6180,1069,6129,1025,6085,974,6049,916,6023,853,6006,786,6000,714,6006,643,6023,575,6049,512,6085,455,6129,404,6180,360,6238,324,6301,297,6368,281,6440,275xe" filled="false" stroked="true" strokeweight=".425pt" strokecolor="#231f20">
                <v:path arrowok="t"/>
              </v:shape>
            </v:group>
            <v:group style="position:absolute;left:6204;top:658;width:220;height:428" coordorigin="6204,658" coordsize="220,428">
              <v:shape style="position:absolute;left:6204;top:658;width:220;height:428" coordorigin="6204,658" coordsize="220,428" path="m6204,1085l6423,658e" filled="false" stroked="true" strokeweight=".292pt" strokecolor="#6d6e71">
                <v:path arrowok="t"/>
              </v:shape>
            </v:group>
            <v:group style="position:absolute;left:6467;top:306;width:137;height:267" coordorigin="6467,306" coordsize="137,267">
              <v:shape style="position:absolute;left:6467;top:306;width:137;height:267" coordorigin="6467,306" coordsize="137,267" path="m6467,573l6603,306e" filled="false" stroked="true" strokeweight=".292pt" strokecolor="#6d6e71">
                <v:path arrowok="t"/>
              </v:shape>
            </v:group>
            <v:group style="position:absolute;left:6010;top:418;width:107;height:207" coordorigin="6010,418" coordsize="107,207">
              <v:shape style="position:absolute;left:6010;top:418;width:107;height:207" coordorigin="6010,418" coordsize="107,207" path="m6010,624l6116,418e" filled="false" stroked="true" strokeweight=".292pt" strokecolor="#6d6e71">
                <v:path arrowok="t"/>
              </v:shape>
            </v:group>
            <v:group style="position:absolute;left:6002;top:381;width:151;height:295" coordorigin="6002,381" coordsize="151,295">
              <v:shape style="position:absolute;left:6002;top:381;width:151;height:295" coordorigin="6002,381" coordsize="151,295" path="m6002,675l6153,381e" filled="false" stroked="true" strokeweight=".292pt" strokecolor="#6d6e71">
                <v:path arrowok="t"/>
              </v:shape>
            </v:group>
            <v:group style="position:absolute;left:6000;top:357;width:185;height:359" coordorigin="6000,357" coordsize="185,359">
              <v:shape style="position:absolute;left:6000;top:357;width:185;height:359" coordorigin="6000,357" coordsize="185,359" path="m6000,715l6184,357e" filled="false" stroked="true" strokeweight=".292pt" strokecolor="#6d6e71">
                <v:path arrowok="t"/>
              </v:shape>
            </v:group>
            <v:group style="position:absolute;left:6002;top:338;width:212;height:411" coordorigin="6002,338" coordsize="212,411">
              <v:shape style="position:absolute;left:6002;top:338;width:212;height:411" coordorigin="6002,338" coordsize="212,411" path="m6002,749l6213,338e" filled="false" stroked="true" strokeweight=".292pt" strokecolor="#6d6e71">
                <v:path arrowok="t"/>
              </v:shape>
            </v:group>
            <v:group style="position:absolute;left:6005;top:323;width:234;height:456" coordorigin="6005,323" coordsize="234,456">
              <v:shape style="position:absolute;left:6005;top:323;width:234;height:456" coordorigin="6005,323" coordsize="234,456" path="m6005,779l6239,323e" filled="false" stroked="true" strokeweight=".292pt" strokecolor="#6d6e71">
                <v:path arrowok="t"/>
              </v:shape>
            </v:group>
            <v:group style="position:absolute;left:6010;top:312;width:254;height:495" coordorigin="6010,312" coordsize="254,495">
              <v:shape style="position:absolute;left:6010;top:312;width:254;height:495" coordorigin="6010,312" coordsize="254,495" path="m6010,806l6264,312e" filled="false" stroked="true" strokeweight=".292pt" strokecolor="#6d6e71">
                <v:path arrowok="t"/>
              </v:shape>
            </v:group>
            <v:group style="position:absolute;left:6016;top:302;width:272;height:529" coordorigin="6016,302" coordsize="272,529">
              <v:shape style="position:absolute;left:6016;top:302;width:272;height:529" coordorigin="6016,302" coordsize="272,529" path="m6016,831l6287,302e" filled="false" stroked="true" strokeweight=".292pt" strokecolor="#6d6e71">
                <v:path arrowok="t"/>
              </v:shape>
            </v:group>
            <v:group style="position:absolute;left:6023;top:294;width:288;height:560" coordorigin="6023,294" coordsize="288,560">
              <v:shape style="position:absolute;left:6023;top:294;width:288;height:560" coordorigin="6023,294" coordsize="288,560" path="m6023,854l6310,294e" filled="false" stroked="true" strokeweight=".292pt" strokecolor="#6d6e71">
                <v:path arrowok="t"/>
              </v:shape>
            </v:group>
            <v:group style="position:absolute;left:6031;top:288;width:302;height:587" coordorigin="6031,288" coordsize="302,587">
              <v:shape style="position:absolute;left:6031;top:288;width:302;height:587" coordorigin="6031,288" coordsize="302,587" path="m6031,875l6332,288e" filled="false" stroked="true" strokeweight=".292pt" strokecolor="#6d6e71">
                <v:path arrowok="t"/>
              </v:shape>
            </v:group>
            <v:group style="position:absolute;left:6039;top:283;width:315;height:612" coordorigin="6039,283" coordsize="315,612">
              <v:shape style="position:absolute;left:6039;top:283;width:315;height:612" coordorigin="6039,283" coordsize="315,612" path="m6039,895l6353,283e" filled="false" stroked="true" strokeweight=".292pt" strokecolor="#6d6e71">
                <v:path arrowok="t"/>
              </v:shape>
            </v:group>
            <v:group style="position:absolute;left:6048;top:280;width:326;height:634" coordorigin="6048,280" coordsize="326,634">
              <v:shape style="position:absolute;left:6048;top:280;width:326;height:634" coordorigin="6048,280" coordsize="326,634" path="m6048,914l6374,280e" filled="false" stroked="true" strokeweight=".292pt" strokecolor="#6d6e71">
                <v:path arrowok="t"/>
              </v:shape>
            </v:group>
            <v:group style="position:absolute;left:6058;top:277;width:336;height:655" coordorigin="6058,277" coordsize="336,655">
              <v:shape style="position:absolute;left:6058;top:277;width:336;height:655" coordorigin="6058,277" coordsize="336,655" path="m6058,932l6394,277e" filled="false" stroked="true" strokeweight=".292pt" strokecolor="#6d6e71">
                <v:path arrowok="t"/>
              </v:shape>
            </v:group>
            <v:group style="position:absolute;left:6068;top:276;width:346;height:673" coordorigin="6068,276" coordsize="346,673">
              <v:shape style="position:absolute;left:6068;top:276;width:346;height:673" coordorigin="6068,276" coordsize="346,673" path="m6068,948l6413,276e" filled="false" stroked="true" strokeweight=".292pt" strokecolor="#6d6e71">
                <v:path arrowok="t"/>
              </v:shape>
            </v:group>
            <v:group style="position:absolute;left:6078;top:275;width:354;height:690" coordorigin="6078,275" coordsize="354,690">
              <v:shape style="position:absolute;left:6078;top:275;width:354;height:690" coordorigin="6078,275" coordsize="354,690" path="m6078,964l6432,275e" filled="false" stroked="true" strokeweight=".292pt" strokecolor="#6d6e71">
                <v:path arrowok="t"/>
              </v:shape>
            </v:group>
            <v:group style="position:absolute;left:6089;top:275;width:362;height:705" coordorigin="6089,275" coordsize="362,705">
              <v:shape style="position:absolute;left:6089;top:275;width:362;height:705" coordorigin="6089,275" coordsize="362,705" path="m6089,979l6451,275e" filled="false" stroked="true" strokeweight=".292pt" strokecolor="#6d6e71">
                <v:path arrowok="t"/>
              </v:shape>
            </v:group>
            <v:group style="position:absolute;left:6101;top:613;width:196;height:381" coordorigin="6101,613" coordsize="196,381">
              <v:shape style="position:absolute;left:6101;top:613;width:196;height:381" coordorigin="6101,613" coordsize="196,381" path="m6101,994l6296,613e" filled="false" stroked="true" strokeweight=".292pt" strokecolor="#6d6e71">
                <v:path arrowok="t"/>
              </v:shape>
            </v:group>
            <v:group style="position:absolute;left:6325;top:276;width:145;height:281" coordorigin="6325,276" coordsize="145,281">
              <v:shape style="position:absolute;left:6325;top:276;width:145;height:281" coordorigin="6325,276" coordsize="145,281" path="m6325,557l6469,276e" filled="false" stroked="true" strokeweight=".292pt" strokecolor="#6d6e71">
                <v:path arrowok="t"/>
              </v:shape>
            </v:group>
            <v:group style="position:absolute;left:6112;top:627;width:196;height:381" coordorigin="6112,627" coordsize="196,381">
              <v:shape style="position:absolute;left:6112;top:627;width:196;height:381" coordorigin="6112,627" coordsize="196,381" path="m6112,1007l6308,627e" filled="false" stroked="true" strokeweight=".292pt" strokecolor="#6d6e71">
                <v:path arrowok="t"/>
              </v:shape>
            </v:group>
            <v:group style="position:absolute;left:6343;top:278;width:145;height:282" coordorigin="6343,278" coordsize="145,282">
              <v:shape style="position:absolute;left:6343;top:278;width:145;height:282" coordorigin="6343,278" coordsize="145,282" path="m6343,559l6487,278e" filled="false" stroked="true" strokeweight=".292pt" strokecolor="#6d6e71">
                <v:path arrowok="t"/>
              </v:shape>
            </v:group>
            <v:group style="position:absolute;left:6124;top:638;width:197;height:383" coordorigin="6124,638" coordsize="197,383">
              <v:shape style="position:absolute;left:6124;top:638;width:197;height:383" coordorigin="6124,638" coordsize="197,383" path="m6124,1020l6321,638e" filled="false" stroked="true" strokeweight=".292pt" strokecolor="#6d6e71">
                <v:path arrowok="t"/>
              </v:shape>
            </v:group>
            <v:group style="position:absolute;left:6361;top:280;width:144;height:279" coordorigin="6361,280" coordsize="144,279">
              <v:shape style="position:absolute;left:6361;top:280;width:144;height:279" coordorigin="6361,280" coordsize="144,279" path="m6361,559l6505,280e" filled="false" stroked="true" strokeweight=".292pt" strokecolor="#6d6e71">
                <v:path arrowok="t"/>
              </v:shape>
            </v:group>
            <v:group style="position:absolute;left:6137;top:643;width:200;height:390" coordorigin="6137,643" coordsize="200,390">
              <v:shape style="position:absolute;left:6137;top:643;width:200;height:390" coordorigin="6137,643" coordsize="200,390" path="m6137,1033l6337,643e" filled="false" stroked="true" strokeweight=".292pt" strokecolor="#6d6e71">
                <v:path arrowok="t"/>
              </v:shape>
            </v:group>
            <v:group style="position:absolute;left:6379;top:283;width:143;height:278" coordorigin="6379,283" coordsize="143,278">
              <v:shape style="position:absolute;left:6379;top:283;width:143;height:278" coordorigin="6379,283" coordsize="143,278" path="m6379,560l6522,283e" filled="false" stroked="true" strokeweight=".292pt" strokecolor="#6d6e71">
                <v:path arrowok="t"/>
              </v:shape>
            </v:group>
            <v:group style="position:absolute;left:6150;top:647;width:205;height:398" coordorigin="6150,647" coordsize="205,398">
              <v:shape style="position:absolute;left:6150;top:647;width:205;height:398" coordorigin="6150,647" coordsize="205,398" path="m6150,1044l6354,647e" filled="false" stroked="true" strokeweight=".292pt" strokecolor="#6d6e71">
                <v:path arrowok="t"/>
              </v:shape>
            </v:group>
            <v:group style="position:absolute;left:6397;top:286;width:142;height:276" coordorigin="6397,286" coordsize="142,276">
              <v:shape style="position:absolute;left:6397;top:286;width:142;height:276" coordorigin="6397,286" coordsize="142,276" path="m6397,562l6539,286e" filled="false" stroked="true" strokeweight=".292pt" strokecolor="#6d6e71">
                <v:path arrowok="t"/>
              </v:shape>
            </v:group>
            <v:group style="position:absolute;left:6163;top:649;width:209;height:407" coordorigin="6163,649" coordsize="209,407">
              <v:shape style="position:absolute;left:6163;top:649;width:209;height:407" coordorigin="6163,649" coordsize="209,407" path="m6163,1055l6372,649e" filled="false" stroked="true" strokeweight=".292pt" strokecolor="#6d6e71">
                <v:path arrowok="t"/>
              </v:shape>
            </v:group>
            <v:group style="position:absolute;left:6415;top:290;width:141;height:274" coordorigin="6415,290" coordsize="141,274">
              <v:shape style="position:absolute;left:6415;top:290;width:141;height:274" coordorigin="6415,290" coordsize="141,274" path="m6415,564l6555,290e" filled="false" stroked="true" strokeweight=".292pt" strokecolor="#6d6e71">
                <v:path arrowok="t"/>
              </v:shape>
            </v:group>
            <v:group style="position:absolute;left:6176;top:651;width:213;height:415" coordorigin="6176,651" coordsize="213,415">
              <v:shape style="position:absolute;left:6176;top:651;width:213;height:415" coordorigin="6176,651" coordsize="213,415" path="m6176,1066l6389,651e" filled="false" stroked="true" strokeweight=".292pt" strokecolor="#6d6e71">
                <v:path arrowok="t"/>
              </v:shape>
            </v:group>
            <v:group style="position:absolute;left:6432;top:295;width:140;height:272" coordorigin="6432,295" coordsize="140,272">
              <v:shape style="position:absolute;left:6432;top:295;width:140;height:272" coordorigin="6432,295" coordsize="140,272" path="m6432,567l6572,295e" filled="false" stroked="true" strokeweight=".292pt" strokecolor="#6d6e71">
                <v:path arrowok="t"/>
              </v:shape>
            </v:group>
            <v:group style="position:absolute;left:6190;top:654;width:217;height:422" coordorigin="6190,654" coordsize="217,422">
              <v:shape style="position:absolute;left:6190;top:654;width:217;height:422" coordorigin="6190,654" coordsize="217,422" path="m6190,1075l6406,654e" filled="false" stroked="true" strokeweight=".292pt" strokecolor="#6d6e71">
                <v:path arrowok="t"/>
              </v:shape>
            </v:group>
            <v:group style="position:absolute;left:6449;top:301;width:139;height:270" coordorigin="6449,301" coordsize="139,270">
              <v:shape style="position:absolute;left:6449;top:301;width:139;height:270" coordorigin="6449,301" coordsize="139,270" path="m6449,570l6588,301e" filled="false" stroked="true" strokeweight=".292pt" strokecolor="#6d6e71">
                <v:path arrowok="t"/>
              </v:shape>
              <v:shape style="position:absolute;left:6109;top:412;width:279;height:393" type="#_x0000_t75" stroked="false">
                <v:imagedata r:id="rId187" o:title=""/>
              </v:shape>
            </v:group>
            <v:group style="position:absolute;left:6078;top:839;width:61;height:70" coordorigin="6078,839" coordsize="61,70">
              <v:shape style="position:absolute;left:6078;top:839;width:61;height:70" coordorigin="6078,839" coordsize="61,70" path="m6119,839l6101,839,6093,843,6081,855,6078,864,6078,886,6081,894,6093,906,6101,909,6117,909,6123,907,6133,900,6135,898,6105,898,6101,896,6094,889,6093,882,6093,866,6094,860,6101,853,6105,851,6135,851,6135,850,6126,842,6119,839xe" filled="true" fillcolor="#231f20" stroked="false">
                <v:path arrowok="t"/>
                <v:fill type="solid"/>
              </v:shape>
              <v:shape style="position:absolute;left:6078;top:839;width:61;height:70" coordorigin="6078,839" coordsize="61,70" path="m6125,883l6124,888,6122,892,6117,896,6114,898,6135,898,6137,895,6139,887,6125,883xe" filled="true" fillcolor="#231f20" stroked="false">
                <v:path arrowok="t"/>
                <v:fill type="solid"/>
              </v:shape>
              <v:shape style="position:absolute;left:6078;top:839;width:61;height:70" coordorigin="6078,839" coordsize="61,70" path="m6135,851l6114,851,6117,852,6122,856,6124,859,6125,862,6138,859,6137,854,6135,851xe" filled="true" fillcolor="#231f20" stroked="false">
                <v:path arrowok="t"/>
                <v:fill type="solid"/>
              </v:shape>
            </v:group>
            <v:group style="position:absolute;left:6151;top:841;width:53;height:68" coordorigin="6151,841" coordsize="53,68">
              <v:shape style="position:absolute;left:6151;top:841;width:53;height:68" coordorigin="6151,841" coordsize="53,68" path="m6202,841l6151,841,6151,908,6203,908,6203,897,6165,897,6165,878,6199,878,6199,867,6165,867,6165,852,6202,852,6202,841xe" filled="true" fillcolor="#231f20" stroked="false">
                <v:path arrowok="t"/>
                <v:fill type="solid"/>
              </v:shape>
            </v:group>
            <v:group style="position:absolute;left:6215;top:841;width:55;height:68" coordorigin="6215,841" coordsize="55,68">
              <v:shape style="position:absolute;left:6215;top:841;width:55;height:68" coordorigin="6215,841" coordsize="55,68" path="m6229,841l6215,841,6215,908,6228,908,6228,864,6243,864,6229,841xe" filled="true" fillcolor="#231f20" stroked="false">
                <v:path arrowok="t"/>
                <v:fill type="solid"/>
              </v:shape>
              <v:shape style="position:absolute;left:6215;top:841;width:55;height:68" coordorigin="6215,841" coordsize="55,68" path="m6243,864l6228,864,6256,908,6270,908,6270,886,6257,886,6243,864xe" filled="true" fillcolor="#231f20" stroked="false">
                <v:path arrowok="t"/>
                <v:fill type="solid"/>
              </v:shape>
              <v:shape style="position:absolute;left:6215;top:841;width:55;height:68" coordorigin="6215,841" coordsize="55,68" path="m6270,841l6257,841,6257,886,6270,886,6270,841xe" filled="true" fillcolor="#231f20" stroked="false">
                <v:path arrowok="t"/>
                <v:fill type="solid"/>
              </v:shape>
            </v:group>
            <v:group style="position:absolute;left:6280;top:841;width:55;height:68" coordorigin="6280,841" coordsize="55,68">
              <v:shape style="position:absolute;left:6280;top:841;width:55;height:68" coordorigin="6280,841" coordsize="55,68" path="m6314,852l6300,852,6300,908,6314,908,6314,852xe" filled="true" fillcolor="#231f20" stroked="false">
                <v:path arrowok="t"/>
                <v:fill type="solid"/>
              </v:shape>
              <v:shape style="position:absolute;left:6280;top:841;width:55;height:68" coordorigin="6280,841" coordsize="55,68" path="m6334,841l6280,841,6280,852,6334,852,6334,841xe" filled="true" fillcolor="#231f20" stroked="false">
                <v:path arrowok="t"/>
                <v:fill type="solid"/>
              </v:shape>
            </v:group>
            <v:group style="position:absolute;left:6329;top:841;width:70;height:68" coordorigin="6329,841" coordsize="70,68">
              <v:shape style="position:absolute;left:6329;top:841;width:70;height:68" coordorigin="6329,841" coordsize="70,68" path="m6371,841l6356,841,6329,908,6344,908,6350,893,6392,893,6388,881,6354,881,6363,856,6377,856,6371,841xe" filled="true" fillcolor="#231f20" stroked="false">
                <v:path arrowok="t"/>
                <v:fill type="solid"/>
              </v:shape>
              <v:shape style="position:absolute;left:6329;top:841;width:70;height:68" coordorigin="6329,841" coordsize="70,68" path="m6392,893l6377,893,6383,908,6399,908,6392,893xe" filled="true" fillcolor="#231f20" stroked="false">
                <v:path arrowok="t"/>
                <v:fill type="solid"/>
              </v:shape>
              <v:shape style="position:absolute;left:6329;top:841;width:70;height:68" coordorigin="6329,841" coordsize="70,68" path="m6377,856l6363,856,6373,881,6388,881,6377,856xe" filled="true" fillcolor="#231f20" stroked="false">
                <v:path arrowok="t"/>
                <v:fill type="solid"/>
              </v:shape>
            </v:group>
            <v:group style="position:absolute;left:6392;top:841;width:65;height:68" coordorigin="6392,841" coordsize="65,68">
              <v:shape style="position:absolute;left:6392;top:841;width:65;height:68" coordorigin="6392,841" coordsize="65,68" path="m6407,841l6392,841,6416,908,6431,908,6438,891,6424,891,6407,841xe" filled="true" fillcolor="#231f20" stroked="false">
                <v:path arrowok="t"/>
                <v:fill type="solid"/>
              </v:shape>
              <v:shape style="position:absolute;left:6392;top:841;width:65;height:68" coordorigin="6392,841" coordsize="65,68" path="m6456,841l6441,841,6424,891,6438,891,6456,841xe" filled="true" fillcolor="#231f20" stroked="false">
                <v:path arrowok="t"/>
                <v:fill type="solid"/>
              </v:shape>
            </v:group>
            <v:group style="position:absolute;left:6460;top:839;width:67;height:70" coordorigin="6460,839" coordsize="67,70">
              <v:shape style="position:absolute;left:6460;top:839;width:67;height:70" coordorigin="6460,839" coordsize="67,70" path="m6504,839l6488,839,6483,840,6460,868,6460,886,6463,894,6475,906,6484,909,6504,909,6512,906,6521,898,6488,898,6484,896,6477,888,6475,882,6475,866,6476,861,6483,853,6488,851,6521,851,6512,843,6504,839xe" filled="true" fillcolor="#231f20" stroked="false">
                <v:path arrowok="t"/>
                <v:fill type="solid"/>
              </v:shape>
              <v:shape style="position:absolute;left:6460;top:839;width:67;height:70" coordorigin="6460,839" coordsize="67,70" path="m6521,851l6500,851,6504,853,6511,861,6513,866,6513,882,6511,888,6504,896,6499,898,6521,898,6524,894,6527,886,6527,863,6524,855,6521,851xe" filled="true" fillcolor="#231f20" stroked="false">
                <v:path arrowok="t"/>
                <v:fill type="solid"/>
              </v:shape>
            </v:group>
            <v:group style="position:absolute;left:6535;top:839;width:57;height:70" coordorigin="6535,839" coordsize="57,70">
              <v:shape style="position:absolute;left:6535;top:839;width:57;height:70" coordorigin="6535,839" coordsize="57,70" path="m6548,885l6535,886,6536,894,6538,899,6548,907,6554,909,6569,909,6574,908,6582,905,6585,903,6588,898,6559,898,6556,897,6551,893,6549,889,6548,885xe" filled="true" fillcolor="#231f20" stroked="false">
                <v:path arrowok="t"/>
                <v:fill type="solid"/>
              </v:shape>
              <v:shape style="position:absolute;left:6535;top:839;width:57;height:70" coordorigin="6535,839" coordsize="57,70" path="m6571,839l6557,839,6553,840,6537,864,6539,868,6547,875,6552,877,6565,880,6569,881,6573,882,6574,883,6575,884,6576,886,6577,887,6577,891,6576,893,6571,897,6568,898,6588,898,6590,896,6591,893,6591,884,6590,881,6559,864,6554,863,6551,860,6550,859,6550,856,6551,854,6555,852,6558,851,6587,851,6586,849,6578,841,6571,839xe" filled="true" fillcolor="#231f20" stroked="false">
                <v:path arrowok="t"/>
                <v:fill type="solid"/>
              </v:shape>
              <v:shape style="position:absolute;left:6535;top:839;width:57;height:70" coordorigin="6535,839" coordsize="57,70" path="m6587,851l6566,851,6569,852,6573,855,6574,857,6575,861,6589,860,6589,854,6587,851xe" filled="true" fillcolor="#231f20" stroked="false">
                <v:path arrowok="t"/>
                <v:fill type="solid"/>
              </v:shape>
            </v:group>
            <v:group style="position:absolute;left:6288;top:556;width:498;height:418" coordorigin="6288,556" coordsize="498,418">
              <v:shape style="position:absolute;left:6288;top:556;width:498;height:418" coordorigin="6288,556" coordsize="498,418" path="m6288,556l6401,562,6495,580,6571,606,6631,635,6709,689,6764,750,6786,812,6780,870,6750,920,6700,955,6636,973e" filled="false" stroked="true" strokeweight=".758pt" strokecolor="#231f20">
                <v:path arrowok="t"/>
              </v:shape>
            </v:group>
            <v:group style="position:absolute;left:6336;top:645;width:427;height:265" coordorigin="6336,645" coordsize="427,265">
              <v:shape style="position:absolute;left:6336;top:645;width:427;height:265" coordorigin="6336,645" coordsize="427,265" path="m6336,645l6427,658,6516,685,6597,723,6667,767,6721,816,6754,864,6763,910e" filled="false" stroked="true" strokeweight=".758pt" strokecolor="#231f20">
                <v:path arrowok="t"/>
              </v:shape>
            </v:group>
            <v:group style="position:absolute;left:6627;top:676;width:53;height:51" coordorigin="6627,676" coordsize="53,51">
              <v:shape style="position:absolute;left:6627;top:676;width:53;height:51" coordorigin="6627,676" coordsize="53,51" path="m6653,676l6659,695,6680,695,6663,707,6670,726,6653,714,6637,726,6643,707,6627,695,6647,695,6653,676xe" filled="false" stroked="true" strokeweight=".258pt" strokecolor="#231f20">
                <v:path arrowok="t"/>
              </v:shape>
            </v:group>
            <v:group style="position:absolute;left:6396;top:934;width:32;height:52" coordorigin="6396,934" coordsize="32,52">
              <v:shape style="position:absolute;left:6396;top:934;width:32;height:52" coordorigin="6396,934" coordsize="32,52" path="m6424,943l6409,943,6411,944,6414,947,6414,949,6414,956,6414,959,6410,967,6405,974,6396,985,6396,986,6424,986,6426,976,6406,976,6414,968,6420,961,6422,957,6424,953,6425,950,6425,945,6424,943xe" filled="true" fillcolor="#231f20" stroked="false">
                <v:path arrowok="t"/>
                <v:fill type="solid"/>
              </v:shape>
              <v:shape style="position:absolute;left:6396;top:934;width:32;height:52" coordorigin="6396,934" coordsize="32,52" path="m6427,971l6426,971,6425,973,6424,974,6423,975,6423,975,6421,976,6406,976,6426,976,6427,971xe" filled="true" fillcolor="#231f20" stroked="false">
                <v:path arrowok="t"/>
                <v:fill type="solid"/>
              </v:shape>
              <v:shape style="position:absolute;left:6396;top:934;width:32;height:52" coordorigin="6396,934" coordsize="32,52" path="m6414,934l6408,934,6405,935,6400,940,6398,943,6397,948,6398,949,6400,945,6403,943,6424,943,6422,939,6420,937,6416,935,6414,934xe" filled="true" fillcolor="#231f20" stroked="false">
                <v:path arrowok="t"/>
                <v:fill type="solid"/>
              </v:shape>
            </v:group>
            <v:group style="position:absolute;left:6433;top:934;width:32;height:53" coordorigin="6433,934" coordsize="32,53">
              <v:shape style="position:absolute;left:6433;top:934;width:32;height:53" coordorigin="6433,934" coordsize="32,53" path="m6451,934l6446,934,6443,935,6433,965,6434,969,6446,987,6451,987,6453,986,6456,984,6456,984,6448,984,6447,984,6444,944,6445,940,6445,938,6447,937,6447,937,6456,937,6454,935,6451,934xe" filled="true" fillcolor="#231f20" stroked="false">
                <v:path arrowok="t"/>
                <v:fill type="solid"/>
              </v:shape>
              <v:shape style="position:absolute;left:6433;top:934;width:32;height:53" coordorigin="6433,934" coordsize="32,53" path="m6456,937l6450,937,6451,937,6452,939,6453,941,6453,944,6453,969,6453,979,6452,981,6451,984,6450,984,6456,984,6464,965,6464,955,6463,950,6461,942,6459,939,6456,937xe" filled="true" fillcolor="#231f20" stroked="false">
                <v:path arrowok="t"/>
                <v:fill type="solid"/>
              </v:shape>
            </v:group>
            <v:group style="position:absolute;left:6472;top:934;width:27;height:52" coordorigin="6472,934" coordsize="27,52">
              <v:shape style="position:absolute;left:6472;top:934;width:27;height:52" coordorigin="6472,934" coordsize="27,52" path="m6498,984l6472,984,6472,986,6498,986,6498,984xe" filled="true" fillcolor="#231f20" stroked="false">
                <v:path arrowok="t"/>
                <v:fill type="solid"/>
              </v:shape>
              <v:shape style="position:absolute;left:6472;top:934;width:27;height:52" coordorigin="6472,934" coordsize="27,52" path="m6491,943l6478,943,6478,943,6479,944,6480,944,6480,945,6480,981,6480,982,6479,983,6477,984,6476,984,6495,984,6491,981,6491,943xe" filled="true" fillcolor="#231f20" stroked="false">
                <v:path arrowok="t"/>
                <v:fill type="solid"/>
              </v:shape>
              <v:shape style="position:absolute;left:6472;top:934;width:27;height:52" coordorigin="6472,934" coordsize="27,52" path="m6491,934l6489,934,6472,943,6472,944,6474,943,6476,943,6491,943,6491,934xe" filled="true" fillcolor="#231f20" stroked="false">
                <v:path arrowok="t"/>
                <v:fill type="solid"/>
              </v:shape>
            </v:group>
            <v:group style="position:absolute;left:6506;top:934;width:32;height:53" coordorigin="6506,934" coordsize="32,53">
              <v:shape style="position:absolute;left:6506;top:934;width:32;height:53" coordorigin="6506,934" coordsize="32,53" path="m6524,934l6519,934,6516,935,6506,965,6506,969,6519,987,6524,987,6525,986,6529,984,6529,984,6521,984,6520,984,6517,944,6518,940,6518,938,6520,937,6520,937,6529,937,6527,935,6524,934xe" filled="true" fillcolor="#231f20" stroked="false">
                <v:path arrowok="t"/>
                <v:fill type="solid"/>
              </v:shape>
              <v:shape style="position:absolute;left:6506;top:934;width:32;height:53" coordorigin="6506,934" coordsize="32,53" path="m6529,937l6523,937,6524,937,6525,939,6526,941,6526,944,6526,969,6526,979,6525,981,6524,984,6523,984,6529,984,6537,965,6537,955,6536,950,6534,942,6532,939,6529,937xe" filled="true" fillcolor="#231f20" stroked="false">
                <v:path arrowok="t"/>
                <v:fill type="solid"/>
              </v:shape>
            </v:group>
            <v:group style="position:absolute;left:6764;top:558;width:53;height:50" coordorigin="6764,558" coordsize="53,50">
              <v:shape style="position:absolute;left:6764;top:558;width:53;height:50" coordorigin="6764,558" coordsize="53,50" path="m6790,558l6797,577,6817,577,6800,589,6807,608,6790,597,6774,608,6780,589,6764,577,6784,577,6790,558xe" filled="false" stroked="true" strokeweight=".258pt" strokecolor="#231f20">
                <v:path arrowok="t"/>
              </v:shape>
            </v:group>
            <v:group style="position:absolute;left:6691;top:443;width:53;height:51" coordorigin="6691,443" coordsize="53,51">
              <v:shape style="position:absolute;left:6691;top:443;width:53;height:51" coordorigin="6691,443" coordsize="53,51" path="m6718,443l6724,462,6744,462,6728,474,6734,493,6718,481,6702,493,6708,474,6691,462,6712,462,6718,443xe" filled="false" stroked="true" strokeweight=".258pt" strokecolor="#231f20">
                <v:path arrowok="t"/>
              </v:shape>
            </v:group>
            <v:group style="position:absolute;left:6603;top:507;width:53;height:50" coordorigin="6603,507" coordsize="53,50">
              <v:shape style="position:absolute;left:6603;top:507;width:53;height:50" coordorigin="6603,507" coordsize="53,50" path="m6630,507l6636,526,6656,526,6640,537,6646,557,6630,545,6613,557,6620,537,6603,526,6624,526,6630,507xe" filled="false" stroked="true" strokeweight=".258pt" strokecolor="#231f20">
                <v:path arrowok="t"/>
              </v:shape>
            </v:group>
            <v:group style="position:absolute;left:6684;top:584;width:43;height:41" coordorigin="6684,584" coordsize="43,41">
              <v:shape style="position:absolute;left:6684;top:584;width:43;height:41" coordorigin="6684,584" coordsize="43,41" path="m6706,584l6711,600,6727,600,6714,609,6719,625,6706,615,6692,625,6697,609,6684,600,6701,600,6706,584xe" filled="false" stroked="true" strokeweight=".209pt" strokecolor="#231f20">
                <v:path arrowok="t"/>
              </v:shape>
            </v:group>
            <v:group style="position:absolute;left:6554;top:406;width:213;height:344" coordorigin="6554,406" coordsize="213,344">
              <v:shape style="position:absolute;left:6554;top:406;width:213;height:344" coordorigin="6554,406" coordsize="213,344" path="m6554,406l6616,437,6672,482,6717,538,6750,603,6766,674,6764,750e" filled="false" stroked="true" strokeweight=".758pt" strokecolor="#231f20">
                <v:path arrowok="t"/>
              </v:shape>
            </v:group>
            <v:group style="position:absolute;left:6255;top:837;width:489;height:206" coordorigin="6255,837" coordsize="489,206">
              <v:shape style="position:absolute;left:6255;top:837;width:489;height:206" coordorigin="6255,837" coordsize="489,206" path="m6744,837l6706,902,6654,958,6591,1003,6519,1032,6442,1042,6392,1038,6344,1027,6298,1009,6255,984e" filled="false" stroked="true" strokeweight=".758pt" strokecolor="#231f20">
                <v:path arrowok="t"/>
              </v:shape>
            </v:group>
            <v:group style="position:absolute;left:6000;top:275;width:879;height:879" coordorigin="6000,275" coordsize="879,879">
              <v:shape style="position:absolute;left:6000;top:275;width:879;height:879" coordorigin="6000,275" coordsize="879,879" path="m6440,275l6511,281,6579,297,6642,324,6699,360,6750,404,6794,455,6830,512,6857,575,6873,643,6879,714,6873,786,6857,853,6830,916,6794,974,6750,1025,6699,1069,6642,1105,6579,1131,6511,1148,6440,1154,6368,1148,6301,1131,6238,1105,6180,1069,6129,1025,6085,974,6049,916,6023,853,6006,786,6000,714,6006,643,6023,575,6049,512,6085,455,6129,404,6180,360,6238,324,6301,297,6368,281,6440,275xe" filled="false" stroked="true" strokeweight=".567pt" strokecolor="#231f20">
                <v:path arrowok="t"/>
              </v:shape>
              <v:shape style="position:absolute;left:6301;top:997;width:288;height:118" type="#_x0000_t75" stroked="false">
                <v:imagedata r:id="rId185" o:title=""/>
              </v:shape>
            </v:group>
            <w10:wrap type="topAndBottom"/>
          </v:group>
        </w:pict>
      </w:r>
      <w:r>
        <w:rPr/>
        <w:pict>
          <v:group style="position:absolute;margin-left:348.604004pt;margin-top:13.44721pt;width:44.55pt;height:44.55pt;mso-position-horizontal-relative:page;mso-position-vertical-relative:paragraph;z-index:4264;mso-wrap-distance-left:0;mso-wrap-distance-right:0" coordorigin="6972,269" coordsize="891,891">
            <v:group style="position:absolute;left:6978;top:275;width:879;height:879" coordorigin="6978,275" coordsize="879,879">
              <v:shape style="position:absolute;left:6978;top:275;width:879;height:879" coordorigin="6978,275" coordsize="879,879" path="m7417,275l7346,281,7279,297,7216,324,7158,360,7107,404,7063,455,7027,512,7000,575,6984,643,6978,714,6984,786,7000,853,7027,916,7063,974,7107,1025,7158,1069,7216,1105,7279,1131,7346,1148,7417,1154,7489,1148,7556,1131,7619,1105,7677,1069,7728,1025,7772,974,7808,916,7834,853,7851,786,7857,714,7851,643,7834,575,7808,512,7772,455,7728,404,7677,360,7619,324,7556,297,7489,281,7417,275xe" filled="true" fillcolor="#d1d3d4" stroked="false">
                <v:path arrowok="t"/>
                <v:fill type="solid"/>
              </v:shape>
            </v:group>
            <v:group style="position:absolute;left:6978;top:275;width:879;height:879" coordorigin="6978,275" coordsize="879,879">
              <v:shape style="position:absolute;left:6978;top:275;width:879;height:879" coordorigin="6978,275" coordsize="879,879" path="m7417,275l7489,281,7556,297,7619,324,7677,360,7728,404,7772,455,7808,512,7834,575,7851,643,7857,714,7851,786,7834,853,7808,916,7772,974,7728,1025,7677,1069,7619,1105,7556,1131,7489,1148,7417,1154,7346,1148,7279,1131,7216,1105,7158,1069,7107,1025,7063,974,7027,916,7000,853,6984,786,6978,714,6984,643,7000,575,7027,512,7063,455,7107,404,7158,360,7216,324,7279,297,7346,281,7417,275xe" filled="false" stroked="true" strokeweight=".425pt" strokecolor="#231f20">
                <v:path arrowok="t"/>
              </v:shape>
            </v:group>
            <v:group style="position:absolute;left:7181;top:658;width:220;height:428" coordorigin="7181,658" coordsize="220,428">
              <v:shape style="position:absolute;left:7181;top:658;width:220;height:428" coordorigin="7181,658" coordsize="220,428" path="m7181,1085l7401,658e" filled="false" stroked="true" strokeweight=".292pt" strokecolor="#6d6e71">
                <v:path arrowok="t"/>
              </v:shape>
            </v:group>
            <v:group style="position:absolute;left:7444;top:306;width:137;height:267" coordorigin="7444,306" coordsize="137,267">
              <v:shape style="position:absolute;left:7444;top:306;width:137;height:267" coordorigin="7444,306" coordsize="137,267" path="m7444,573l7581,306e" filled="false" stroked="true" strokeweight=".292pt" strokecolor="#6d6e71">
                <v:path arrowok="t"/>
              </v:shape>
            </v:group>
            <v:group style="position:absolute;left:6987;top:418;width:107;height:207" coordorigin="6987,418" coordsize="107,207">
              <v:shape style="position:absolute;left:6987;top:418;width:107;height:207" coordorigin="6987,418" coordsize="107,207" path="m6987,624l7094,418e" filled="false" stroked="true" strokeweight=".292pt" strokecolor="#6d6e71">
                <v:path arrowok="t"/>
              </v:shape>
            </v:group>
            <v:group style="position:absolute;left:6980;top:381;width:151;height:295" coordorigin="6980,381" coordsize="151,295">
              <v:shape style="position:absolute;left:6980;top:381;width:151;height:295" coordorigin="6980,381" coordsize="151,295" path="m6980,675l7131,381e" filled="false" stroked="true" strokeweight=".292pt" strokecolor="#6d6e71">
                <v:path arrowok="t"/>
              </v:shape>
            </v:group>
            <v:group style="position:absolute;left:6978;top:357;width:185;height:359" coordorigin="6978,357" coordsize="185,359">
              <v:shape style="position:absolute;left:6978;top:357;width:185;height:359" coordorigin="6978,357" coordsize="185,359" path="m6978,715l7162,357e" filled="false" stroked="true" strokeweight=".292pt" strokecolor="#6d6e71">
                <v:path arrowok="t"/>
              </v:shape>
            </v:group>
            <v:group style="position:absolute;left:6979;top:338;width:212;height:411" coordorigin="6979,338" coordsize="212,411">
              <v:shape style="position:absolute;left:6979;top:338;width:212;height:411" coordorigin="6979,338" coordsize="212,411" path="m6979,749l7191,338e" filled="false" stroked="true" strokeweight=".292pt" strokecolor="#6d6e71">
                <v:path arrowok="t"/>
              </v:shape>
            </v:group>
            <v:group style="position:absolute;left:6983;top:323;width:234;height:456" coordorigin="6983,323" coordsize="234,456">
              <v:shape style="position:absolute;left:6983;top:323;width:234;height:456" coordorigin="6983,323" coordsize="234,456" path="m6983,779l7217,323e" filled="false" stroked="true" strokeweight=".292pt" strokecolor="#6d6e71">
                <v:path arrowok="t"/>
              </v:shape>
            </v:group>
            <v:group style="position:absolute;left:6988;top:312;width:254;height:495" coordorigin="6988,312" coordsize="254,495">
              <v:shape style="position:absolute;left:6988;top:312;width:254;height:495" coordorigin="6988,312" coordsize="254,495" path="m6988,806l7242,312e" filled="false" stroked="true" strokeweight=".292pt" strokecolor="#6d6e71">
                <v:path arrowok="t"/>
              </v:shape>
            </v:group>
            <v:group style="position:absolute;left:6994;top:302;width:272;height:529" coordorigin="6994,302" coordsize="272,529">
              <v:shape style="position:absolute;left:6994;top:302;width:272;height:529" coordorigin="6994,302" coordsize="272,529" path="m6994,831l7265,302e" filled="false" stroked="true" strokeweight=".292pt" strokecolor="#6d6e71">
                <v:path arrowok="t"/>
              </v:shape>
            </v:group>
            <v:group style="position:absolute;left:7001;top:294;width:288;height:560" coordorigin="7001,294" coordsize="288,560">
              <v:shape style="position:absolute;left:7001;top:294;width:288;height:560" coordorigin="7001,294" coordsize="288,560" path="m7001,854l7288,294e" filled="false" stroked="true" strokeweight=".292pt" strokecolor="#6d6e71">
                <v:path arrowok="t"/>
              </v:shape>
            </v:group>
            <v:group style="position:absolute;left:7008;top:288;width:302;height:587" coordorigin="7008,288" coordsize="302,587">
              <v:shape style="position:absolute;left:7008;top:288;width:302;height:587" coordorigin="7008,288" coordsize="302,587" path="m7008,875l7310,288e" filled="false" stroked="true" strokeweight=".292pt" strokecolor="#6d6e71">
                <v:path arrowok="t"/>
              </v:shape>
            </v:group>
            <v:group style="position:absolute;left:7017;top:283;width:315;height:612" coordorigin="7017,283" coordsize="315,612">
              <v:shape style="position:absolute;left:7017;top:283;width:315;height:612" coordorigin="7017,283" coordsize="315,612" path="m7017,895l7331,283e" filled="false" stroked="true" strokeweight=".292pt" strokecolor="#6d6e71">
                <v:path arrowok="t"/>
              </v:shape>
            </v:group>
            <v:group style="position:absolute;left:7026;top:280;width:326;height:634" coordorigin="7026,280" coordsize="326,634">
              <v:shape style="position:absolute;left:7026;top:280;width:326;height:634" coordorigin="7026,280" coordsize="326,634" path="m7026,914l7351,280e" filled="false" stroked="true" strokeweight=".292pt" strokecolor="#6d6e71">
                <v:path arrowok="t"/>
              </v:shape>
            </v:group>
            <v:group style="position:absolute;left:7035;top:277;width:336;height:655" coordorigin="7035,277" coordsize="336,655">
              <v:shape style="position:absolute;left:7035;top:277;width:336;height:655" coordorigin="7035,277" coordsize="336,655" path="m7035,932l7371,277e" filled="false" stroked="true" strokeweight=".292pt" strokecolor="#6d6e71">
                <v:path arrowok="t"/>
              </v:shape>
            </v:group>
            <v:group style="position:absolute;left:7046;top:276;width:346;height:673" coordorigin="7046,276" coordsize="346,673">
              <v:shape style="position:absolute;left:7046;top:276;width:346;height:673" coordorigin="7046,276" coordsize="346,673" path="m7046,948l7391,276e" filled="false" stroked="true" strokeweight=".292pt" strokecolor="#6d6e71">
                <v:path arrowok="t"/>
              </v:shape>
            </v:group>
            <v:group style="position:absolute;left:7056;top:275;width:354;height:690" coordorigin="7056,275" coordsize="354,690">
              <v:shape style="position:absolute;left:7056;top:275;width:354;height:690" coordorigin="7056,275" coordsize="354,690" path="m7056,964l7410,275e" filled="false" stroked="true" strokeweight=".292pt" strokecolor="#6d6e71">
                <v:path arrowok="t"/>
              </v:shape>
            </v:group>
            <v:group style="position:absolute;left:7067;top:275;width:362;height:705" coordorigin="7067,275" coordsize="362,705">
              <v:shape style="position:absolute;left:7067;top:275;width:362;height:705" coordorigin="7067,275" coordsize="362,705" path="m7067,979l7429,275e" filled="false" stroked="true" strokeweight=".292pt" strokecolor="#6d6e71">
                <v:path arrowok="t"/>
              </v:shape>
            </v:group>
            <v:group style="position:absolute;left:7078;top:613;width:196;height:381" coordorigin="7078,613" coordsize="196,381">
              <v:shape style="position:absolute;left:7078;top:613;width:196;height:381" coordorigin="7078,613" coordsize="196,381" path="m7078,994l7274,613e" filled="false" stroked="true" strokeweight=".292pt" strokecolor="#6d6e71">
                <v:path arrowok="t"/>
              </v:shape>
            </v:group>
            <v:group style="position:absolute;left:7303;top:276;width:145;height:281" coordorigin="7303,276" coordsize="145,281">
              <v:shape style="position:absolute;left:7303;top:276;width:145;height:281" coordorigin="7303,276" coordsize="145,281" path="m7303,557l7447,276e" filled="false" stroked="true" strokeweight=".292pt" strokecolor="#6d6e71">
                <v:path arrowok="t"/>
              </v:shape>
            </v:group>
            <v:group style="position:absolute;left:7090;top:627;width:196;height:381" coordorigin="7090,627" coordsize="196,381">
              <v:shape style="position:absolute;left:7090;top:627;width:196;height:381" coordorigin="7090,627" coordsize="196,381" path="m7090,1007l7286,627e" filled="false" stroked="true" strokeweight=".292pt" strokecolor="#6d6e71">
                <v:path arrowok="t"/>
              </v:shape>
            </v:group>
            <v:group style="position:absolute;left:7320;top:278;width:145;height:282" coordorigin="7320,278" coordsize="145,282">
              <v:shape style="position:absolute;left:7320;top:278;width:145;height:282" coordorigin="7320,278" coordsize="145,282" path="m7320,559l7465,278e" filled="false" stroked="true" strokeweight=".292pt" strokecolor="#6d6e71">
                <v:path arrowok="t"/>
              </v:shape>
            </v:group>
            <v:group style="position:absolute;left:7102;top:638;width:197;height:383" coordorigin="7102,638" coordsize="197,383">
              <v:shape style="position:absolute;left:7102;top:638;width:197;height:383" coordorigin="7102,638" coordsize="197,383" path="m7102,1020l7299,638e" filled="false" stroked="true" strokeweight=".292pt" strokecolor="#6d6e71">
                <v:path arrowok="t"/>
              </v:shape>
            </v:group>
            <v:group style="position:absolute;left:7339;top:280;width:144;height:279" coordorigin="7339,280" coordsize="144,279">
              <v:shape style="position:absolute;left:7339;top:280;width:144;height:279" coordorigin="7339,280" coordsize="144,279" path="m7339,559l7483,280e" filled="false" stroked="true" strokeweight=".292pt" strokecolor="#6d6e71">
                <v:path arrowok="t"/>
              </v:shape>
            </v:group>
            <v:group style="position:absolute;left:7115;top:643;width:200;height:390" coordorigin="7115,643" coordsize="200,390">
              <v:shape style="position:absolute;left:7115;top:643;width:200;height:390" coordorigin="7115,643" coordsize="200,390" path="m7115,1033l7315,643e" filled="false" stroked="true" strokeweight=".292pt" strokecolor="#6d6e71">
                <v:path arrowok="t"/>
              </v:shape>
            </v:group>
            <v:group style="position:absolute;left:7357;top:283;width:143;height:278" coordorigin="7357,283" coordsize="143,278">
              <v:shape style="position:absolute;left:7357;top:283;width:143;height:278" coordorigin="7357,283" coordsize="143,278" path="m7357,560l7500,283e" filled="false" stroked="true" strokeweight=".292pt" strokecolor="#6d6e71">
                <v:path arrowok="t"/>
              </v:shape>
            </v:group>
            <v:group style="position:absolute;left:7127;top:647;width:205;height:398" coordorigin="7127,647" coordsize="205,398">
              <v:shape style="position:absolute;left:7127;top:647;width:205;height:398" coordorigin="7127,647" coordsize="205,398" path="m7127,1044l7332,647e" filled="false" stroked="true" strokeweight=".292pt" strokecolor="#6d6e71">
                <v:path arrowok="t"/>
              </v:shape>
            </v:group>
            <v:group style="position:absolute;left:7375;top:286;width:142;height:276" coordorigin="7375,286" coordsize="142,276">
              <v:shape style="position:absolute;left:7375;top:286;width:142;height:276" coordorigin="7375,286" coordsize="142,276" path="m7375,562l7517,286e" filled="false" stroked="true" strokeweight=".292pt" strokecolor="#6d6e71">
                <v:path arrowok="t"/>
              </v:shape>
            </v:group>
            <v:group style="position:absolute;left:7140;top:649;width:209;height:407" coordorigin="7140,649" coordsize="209,407">
              <v:shape style="position:absolute;left:7140;top:649;width:209;height:407" coordorigin="7140,649" coordsize="209,407" path="m7140,1055l7349,649e" filled="false" stroked="true" strokeweight=".292pt" strokecolor="#6d6e71">
                <v:path arrowok="t"/>
              </v:shape>
            </v:group>
            <v:group style="position:absolute;left:7393;top:290;width:141;height:274" coordorigin="7393,290" coordsize="141,274">
              <v:shape style="position:absolute;left:7393;top:290;width:141;height:274" coordorigin="7393,290" coordsize="141,274" path="m7393,564l7533,290e" filled="false" stroked="true" strokeweight=".292pt" strokecolor="#6d6e71">
                <v:path arrowok="t"/>
              </v:shape>
            </v:group>
            <v:group style="position:absolute;left:7154;top:651;width:213;height:415" coordorigin="7154,651" coordsize="213,415">
              <v:shape style="position:absolute;left:7154;top:651;width:213;height:415" coordorigin="7154,651" coordsize="213,415" path="m7154,1066l7367,651e" filled="false" stroked="true" strokeweight=".292pt" strokecolor="#6d6e71">
                <v:path arrowok="t"/>
              </v:shape>
            </v:group>
            <v:group style="position:absolute;left:7410;top:295;width:140;height:272" coordorigin="7410,295" coordsize="140,272">
              <v:shape style="position:absolute;left:7410;top:295;width:140;height:272" coordorigin="7410,295" coordsize="140,272" path="m7410,567l7550,295e" filled="false" stroked="true" strokeweight=".292pt" strokecolor="#6d6e71">
                <v:path arrowok="t"/>
              </v:shape>
            </v:group>
            <v:group style="position:absolute;left:7168;top:654;width:217;height:422" coordorigin="7168,654" coordsize="217,422">
              <v:shape style="position:absolute;left:7168;top:654;width:217;height:422" coordorigin="7168,654" coordsize="217,422" path="m7168,1075l7384,654e" filled="false" stroked="true" strokeweight=".292pt" strokecolor="#6d6e71">
                <v:path arrowok="t"/>
              </v:shape>
            </v:group>
            <v:group style="position:absolute;left:7427;top:301;width:139;height:270" coordorigin="7427,301" coordsize="139,270">
              <v:shape style="position:absolute;left:7427;top:301;width:139;height:270" coordorigin="7427,301" coordsize="139,270" path="m7427,570l7566,301e" filled="false" stroked="true" strokeweight=".292pt" strokecolor="#6d6e71">
                <v:path arrowok="t"/>
              </v:shape>
              <v:shape style="position:absolute;left:7087;top:412;width:279;height:393" type="#_x0000_t75" stroked="false">
                <v:imagedata r:id="rId188" o:title=""/>
              </v:shape>
            </v:group>
            <v:group style="position:absolute;left:7056;top:839;width:61;height:70" coordorigin="7056,839" coordsize="61,70">
              <v:shape style="position:absolute;left:7056;top:839;width:61;height:70" coordorigin="7056,839" coordsize="61,70" path="m7097,839l7079,839,7071,843,7059,855,7056,864,7056,886,7059,894,7071,906,7079,909,7095,909,7101,907,7111,900,7113,898,7083,898,7078,896,7072,889,7071,882,7071,866,7072,860,7079,853,7083,851,7113,851,7112,850,7104,842,7097,839xe" filled="true" fillcolor="#231f20" stroked="false">
                <v:path arrowok="t"/>
                <v:fill type="solid"/>
              </v:shape>
              <v:shape style="position:absolute;left:7056;top:839;width:61;height:70" coordorigin="7056,839" coordsize="61,70" path="m7103,883l7102,888,7100,892,7094,896,7091,898,7113,898,7114,895,7116,887,7103,883xe" filled="true" fillcolor="#231f20" stroked="false">
                <v:path arrowok="t"/>
                <v:fill type="solid"/>
              </v:shape>
              <v:shape style="position:absolute;left:7056;top:839;width:61;height:70" coordorigin="7056,839" coordsize="61,70" path="m7113,851l7092,851,7095,852,7100,856,7102,859,7102,862,7116,859,7115,854,7113,851xe" filled="true" fillcolor="#231f20" stroked="false">
                <v:path arrowok="t"/>
                <v:fill type="solid"/>
              </v:shape>
            </v:group>
            <v:group style="position:absolute;left:7128;top:841;width:53;height:68" coordorigin="7128,841" coordsize="53,68">
              <v:shape style="position:absolute;left:7128;top:841;width:53;height:68" coordorigin="7128,841" coordsize="53,68" path="m7180,841l7128,841,7128,908,7181,908,7181,897,7142,897,7142,878,7177,878,7177,867,7142,867,7142,852,7180,852,7180,841xe" filled="true" fillcolor="#231f20" stroked="false">
                <v:path arrowok="t"/>
                <v:fill type="solid"/>
              </v:shape>
            </v:group>
            <v:group style="position:absolute;left:7193;top:841;width:55;height:68" coordorigin="7193,841" coordsize="55,68">
              <v:shape style="position:absolute;left:7193;top:841;width:55;height:68" coordorigin="7193,841" coordsize="55,68" path="m7206,841l7193,841,7193,908,7206,908,7206,864,7221,864,7206,841xe" filled="true" fillcolor="#231f20" stroked="false">
                <v:path arrowok="t"/>
                <v:fill type="solid"/>
              </v:shape>
              <v:shape style="position:absolute;left:7193;top:841;width:55;height:68" coordorigin="7193,841" coordsize="55,68" path="m7221,864l7206,864,7234,908,7248,908,7248,886,7235,886,7221,864xe" filled="true" fillcolor="#231f20" stroked="false">
                <v:path arrowok="t"/>
                <v:fill type="solid"/>
              </v:shape>
              <v:shape style="position:absolute;left:7193;top:841;width:55;height:68" coordorigin="7193,841" coordsize="55,68" path="m7248,841l7235,841,7235,886,7248,886,7248,841xe" filled="true" fillcolor="#231f20" stroked="false">
                <v:path arrowok="t"/>
                <v:fill type="solid"/>
              </v:shape>
            </v:group>
            <v:group style="position:absolute;left:7257;top:841;width:55;height:68" coordorigin="7257,841" coordsize="55,68">
              <v:shape style="position:absolute;left:7257;top:841;width:55;height:68" coordorigin="7257,841" coordsize="55,68" path="m7292,852l7278,852,7278,908,7292,908,7292,852xe" filled="true" fillcolor="#231f20" stroked="false">
                <v:path arrowok="t"/>
                <v:fill type="solid"/>
              </v:shape>
              <v:shape style="position:absolute;left:7257;top:841;width:55;height:68" coordorigin="7257,841" coordsize="55,68" path="m7312,841l7257,841,7257,852,7312,852,7312,841xe" filled="true" fillcolor="#231f20" stroked="false">
                <v:path arrowok="t"/>
                <v:fill type="solid"/>
              </v:shape>
            </v:group>
            <v:group style="position:absolute;left:7307;top:841;width:70;height:68" coordorigin="7307,841" coordsize="70,68">
              <v:shape style="position:absolute;left:7307;top:841;width:70;height:68" coordorigin="7307,841" coordsize="70,68" path="m7349,841l7334,841,7307,908,7322,908,7328,893,7370,893,7365,881,7332,881,7341,856,7355,856,7349,841xe" filled="true" fillcolor="#231f20" stroked="false">
                <v:path arrowok="t"/>
                <v:fill type="solid"/>
              </v:shape>
              <v:shape style="position:absolute;left:7307;top:841;width:70;height:68" coordorigin="7307,841" coordsize="70,68" path="m7370,893l7355,893,7361,908,7376,908,7370,893xe" filled="true" fillcolor="#231f20" stroked="false">
                <v:path arrowok="t"/>
                <v:fill type="solid"/>
              </v:shape>
              <v:shape style="position:absolute;left:7307;top:841;width:70;height:68" coordorigin="7307,841" coordsize="70,68" path="m7355,856l7341,856,7351,881,7365,881,7355,856xe" filled="true" fillcolor="#231f20" stroked="false">
                <v:path arrowok="t"/>
                <v:fill type="solid"/>
              </v:shape>
            </v:group>
            <v:group style="position:absolute;left:7370;top:841;width:65;height:68" coordorigin="7370,841" coordsize="65,68">
              <v:shape style="position:absolute;left:7370;top:841;width:65;height:68" coordorigin="7370,841" coordsize="65,68" path="m7385,841l7370,841,7394,908,7409,908,7416,891,7402,891,7385,841xe" filled="true" fillcolor="#231f20" stroked="false">
                <v:path arrowok="t"/>
                <v:fill type="solid"/>
              </v:shape>
              <v:shape style="position:absolute;left:7370;top:841;width:65;height:68" coordorigin="7370,841" coordsize="65,68" path="m7434,841l7419,841,7402,891,7416,891,7434,841xe" filled="true" fillcolor="#231f20" stroked="false">
                <v:path arrowok="t"/>
                <v:fill type="solid"/>
              </v:shape>
            </v:group>
            <v:group style="position:absolute;left:7438;top:839;width:67;height:70" coordorigin="7438,839" coordsize="67,70">
              <v:shape style="position:absolute;left:7438;top:839;width:67;height:70" coordorigin="7438,839" coordsize="67,70" path="m7482,839l7466,839,7461,840,7438,868,7438,886,7441,894,7453,906,7461,909,7482,909,7490,906,7498,898,7466,898,7462,896,7454,888,7452,882,7453,866,7454,861,7461,853,7466,851,7498,851,7490,843,7482,839xe" filled="true" fillcolor="#231f20" stroked="false">
                <v:path arrowok="t"/>
                <v:fill type="solid"/>
              </v:shape>
              <v:shape style="position:absolute;left:7438;top:839;width:67;height:70" coordorigin="7438,839" coordsize="67,70" path="m7498,851l7477,851,7482,853,7489,861,7491,866,7491,882,7489,888,7482,896,7477,898,7498,898,7502,894,7505,886,7505,863,7502,855,7498,851xe" filled="true" fillcolor="#231f20" stroked="false">
                <v:path arrowok="t"/>
                <v:fill type="solid"/>
              </v:shape>
            </v:group>
            <v:group style="position:absolute;left:7512;top:839;width:57;height:70" coordorigin="7512,839" coordsize="57,70">
              <v:shape style="position:absolute;left:7512;top:839;width:57;height:70" coordorigin="7512,839" coordsize="57,70" path="m7526,885l7512,886,7513,894,7516,899,7526,907,7532,909,7547,909,7552,908,7560,905,7563,903,7566,898,7537,898,7533,897,7528,893,7527,889,7526,885xe" filled="true" fillcolor="#231f20" stroked="false">
                <v:path arrowok="t"/>
                <v:fill type="solid"/>
              </v:shape>
              <v:shape style="position:absolute;left:7512;top:839;width:57;height:70" coordorigin="7512,839" coordsize="57,70" path="m7549,839l7535,839,7530,840,7515,864,7517,868,7524,875,7530,877,7543,880,7547,881,7551,882,7552,883,7553,884,7554,886,7555,887,7555,891,7554,893,7549,897,7546,898,7566,898,7567,896,7569,893,7569,884,7568,881,7536,864,7532,863,7529,860,7528,859,7528,856,7529,854,7533,852,7536,851,7565,851,7564,849,7555,841,7549,839xe" filled="true" fillcolor="#231f20" stroked="false">
                <v:path arrowok="t"/>
                <v:fill type="solid"/>
              </v:shape>
              <v:shape style="position:absolute;left:7512;top:839;width:57;height:70" coordorigin="7512,839" coordsize="57,70" path="m7565,851l7544,851,7547,852,7551,855,7552,857,7553,861,7567,860,7566,854,7565,851xe" filled="true" fillcolor="#231f20" stroked="false">
                <v:path arrowok="t"/>
                <v:fill type="solid"/>
              </v:shape>
            </v:group>
            <v:group style="position:absolute;left:7266;top:556;width:498;height:418" coordorigin="7266,556" coordsize="498,418">
              <v:shape style="position:absolute;left:7266;top:556;width:498;height:418" coordorigin="7266,556" coordsize="498,418" path="m7266,556l7379,562,7472,580,7549,606,7609,635,7687,689,7742,750,7764,812,7758,870,7727,920,7678,955,7614,973e" filled="false" stroked="true" strokeweight=".758pt" strokecolor="#231f20">
                <v:path arrowok="t"/>
              </v:shape>
            </v:group>
            <v:group style="position:absolute;left:7314;top:645;width:427;height:265" coordorigin="7314,645" coordsize="427,265">
              <v:shape style="position:absolute;left:7314;top:645;width:427;height:265" coordorigin="7314,645" coordsize="427,265" path="m7314,645l7405,658,7493,685,7575,723,7645,767,7699,816,7732,864,7741,910e" filled="false" stroked="true" strokeweight=".758pt" strokecolor="#231f20">
                <v:path arrowok="t"/>
              </v:shape>
            </v:group>
            <v:group style="position:absolute;left:7605;top:676;width:53;height:51" coordorigin="7605,676" coordsize="53,51">
              <v:shape style="position:absolute;left:7605;top:676;width:53;height:51" coordorigin="7605,676" coordsize="53,51" path="m7631,676l7637,695,7657,695,7641,707,7647,726,7631,714,7615,726,7621,707,7605,695,7625,695,7631,676xe" filled="false" stroked="true" strokeweight=".258pt" strokecolor="#231f20">
                <v:path arrowok="t"/>
              </v:shape>
            </v:group>
            <v:group style="position:absolute;left:7374;top:934;width:32;height:52" coordorigin="7374,934" coordsize="32,52">
              <v:shape style="position:absolute;left:7374;top:934;width:32;height:52" coordorigin="7374,934" coordsize="32,52" path="m7402,943l7387,943,7388,944,7391,947,7392,949,7392,956,7391,959,7388,967,7382,974,7374,985,7374,986,7402,986,7404,976,7384,976,7392,968,7397,961,7400,957,7402,953,7402,950,7402,945,7402,943xe" filled="true" fillcolor="#231f20" stroked="false">
                <v:path arrowok="t"/>
                <v:fill type="solid"/>
              </v:shape>
              <v:shape style="position:absolute;left:7374;top:934;width:32;height:52" coordorigin="7374,934" coordsize="32,52" path="m7405,971l7403,971,7403,973,7402,974,7401,975,7400,975,7399,976,7384,976,7404,976,7405,971xe" filled="true" fillcolor="#231f20" stroked="false">
                <v:path arrowok="t"/>
                <v:fill type="solid"/>
              </v:shape>
              <v:shape style="position:absolute;left:7374;top:934;width:32;height:52" coordorigin="7374,934" coordsize="32,52" path="m7392,934l7386,934,7383,935,7378,940,7376,943,7374,948,7376,949,7378,945,7381,943,7402,943,7400,939,7398,937,7394,935,7392,934xe" filled="true" fillcolor="#231f20" stroked="false">
                <v:path arrowok="t"/>
                <v:fill type="solid"/>
              </v:shape>
            </v:group>
            <v:group style="position:absolute;left:7411;top:934;width:32;height:53" coordorigin="7411,934" coordsize="32,53">
              <v:shape style="position:absolute;left:7411;top:934;width:32;height:53" coordorigin="7411,934" coordsize="32,53" path="m7429,934l7424,934,7421,935,7411,965,7411,969,7424,987,7428,987,7430,986,7434,984,7434,984,7425,984,7425,984,7422,944,7422,940,7423,938,7425,937,7425,937,7434,937,7432,935,7429,934xe" filled="true" fillcolor="#231f20" stroked="false">
                <v:path arrowok="t"/>
                <v:fill type="solid"/>
              </v:shape>
              <v:shape style="position:absolute;left:7411;top:934;width:32;height:53" coordorigin="7411,934" coordsize="32,53" path="m7434,937l7428,937,7429,937,7430,939,7431,941,7431,944,7431,969,7431,979,7430,981,7429,984,7428,984,7434,984,7442,965,7442,955,7441,950,7439,942,7437,939,7434,937xe" filled="true" fillcolor="#231f20" stroked="false">
                <v:path arrowok="t"/>
                <v:fill type="solid"/>
              </v:shape>
            </v:group>
            <v:group style="position:absolute;left:7450;top:934;width:27;height:52" coordorigin="7450,934" coordsize="27,52">
              <v:shape style="position:absolute;left:7450;top:934;width:27;height:52" coordorigin="7450,934" coordsize="27,52" path="m7476,984l7450,984,7450,986,7476,986,7476,984xe" filled="true" fillcolor="#231f20" stroked="false">
                <v:path arrowok="t"/>
                <v:fill type="solid"/>
              </v:shape>
              <v:shape style="position:absolute;left:7450;top:934;width:27;height:52" coordorigin="7450,934" coordsize="27,52" path="m7468,943l7455,943,7456,943,7457,944,7458,944,7458,945,7458,981,7457,982,7457,983,7455,984,7453,984,7473,984,7469,981,7468,943xe" filled="true" fillcolor="#231f20" stroked="false">
                <v:path arrowok="t"/>
                <v:fill type="solid"/>
              </v:shape>
              <v:shape style="position:absolute;left:7450;top:934;width:27;height:52" coordorigin="7450,934" coordsize="27,52" path="m7468,934l7467,934,7450,943,7450,944,7452,943,7453,943,7468,943,7468,934xe" filled="true" fillcolor="#231f20" stroked="false">
                <v:path arrowok="t"/>
                <v:fill type="solid"/>
              </v:shape>
            </v:group>
            <v:group style="position:absolute;left:7484;top:934;width:32;height:53" coordorigin="7484,934" coordsize="32,53">
              <v:shape style="position:absolute;left:7484;top:934;width:32;height:53" coordorigin="7484,934" coordsize="32,53" path="m7502,934l7497,934,7494,935,7484,965,7484,969,7497,987,7501,987,7503,986,7507,984,7507,984,7498,984,7497,984,7495,944,7495,940,7496,938,7497,937,7498,937,7507,937,7505,935,7502,934xe" filled="true" fillcolor="#231f20" stroked="false">
                <v:path arrowok="t"/>
                <v:fill type="solid"/>
              </v:shape>
              <v:shape style="position:absolute;left:7484;top:934;width:32;height:53" coordorigin="7484,934" coordsize="32,53" path="m7507,937l7501,937,7502,937,7503,939,7504,941,7504,944,7504,969,7504,979,7503,981,7502,984,7501,984,7507,984,7515,965,7515,955,7514,950,7511,942,7510,939,7507,937xe" filled="true" fillcolor="#231f20" stroked="false">
                <v:path arrowok="t"/>
                <v:fill type="solid"/>
              </v:shape>
            </v:group>
            <v:group style="position:absolute;left:7742;top:558;width:53;height:50" coordorigin="7742,558" coordsize="53,50">
              <v:shape style="position:absolute;left:7742;top:558;width:53;height:50" coordorigin="7742,558" coordsize="53,50" path="m7768,558l7774,577,7794,577,7778,589,7784,608,7768,597,7752,608,7758,589,7742,577,7762,577,7768,558xe" filled="false" stroked="true" strokeweight=".258pt" strokecolor="#231f20">
                <v:path arrowok="t"/>
              </v:shape>
            </v:group>
            <v:group style="position:absolute;left:7669;top:443;width:53;height:51" coordorigin="7669,443" coordsize="53,51">
              <v:shape style="position:absolute;left:7669;top:443;width:53;height:51" coordorigin="7669,443" coordsize="53,51" path="m7696,443l7702,462,7722,462,7706,474,7712,493,7696,481,7679,493,7686,474,7669,462,7689,462,7696,443xe" filled="false" stroked="true" strokeweight=".258pt" strokecolor="#231f20">
                <v:path arrowok="t"/>
              </v:shape>
            </v:group>
            <v:group style="position:absolute;left:7581;top:507;width:53;height:50" coordorigin="7581,507" coordsize="53,50">
              <v:shape style="position:absolute;left:7581;top:507;width:53;height:50" coordorigin="7581,507" coordsize="53,50" path="m7608,507l7614,526,7634,526,7618,537,7624,557,7608,545,7591,557,7598,537,7581,526,7601,526,7608,507xe" filled="false" stroked="true" strokeweight=".258pt" strokecolor="#231f20">
                <v:path arrowok="t"/>
              </v:shape>
            </v:group>
            <v:group style="position:absolute;left:7662;top:584;width:43;height:41" coordorigin="7662,584" coordsize="43,41">
              <v:shape style="position:absolute;left:7662;top:584;width:43;height:41" coordorigin="7662,584" coordsize="43,41" path="m7683,584l7688,600,7705,600,7691,609,7697,625,7683,615,7670,625,7675,609,7662,600,7678,600,7683,584xe" filled="false" stroked="true" strokeweight=".209pt" strokecolor="#231f20">
                <v:path arrowok="t"/>
              </v:shape>
            </v:group>
            <v:group style="position:absolute;left:7532;top:406;width:213;height:344" coordorigin="7532,406" coordsize="213,344">
              <v:shape style="position:absolute;left:7532;top:406;width:213;height:344" coordorigin="7532,406" coordsize="213,344" path="m7532,406l7594,437,7650,482,7695,538,7728,603,7744,674,7741,750e" filled="false" stroked="true" strokeweight=".758pt" strokecolor="#231f20">
                <v:path arrowok="t"/>
              </v:shape>
            </v:group>
            <v:group style="position:absolute;left:7233;top:837;width:489;height:206" coordorigin="7233,837" coordsize="489,206">
              <v:shape style="position:absolute;left:7233;top:837;width:489;height:206" coordorigin="7233,837" coordsize="489,206" path="m7722,837l7683,902,7631,958,7569,1003,7497,1032,7420,1042,7370,1038,7322,1027,7276,1009,7233,984e" filled="false" stroked="true" strokeweight=".758pt" strokecolor="#231f20">
                <v:path arrowok="t"/>
              </v:shape>
            </v:group>
            <v:group style="position:absolute;left:6978;top:275;width:879;height:879" coordorigin="6978,275" coordsize="879,879">
              <v:shape style="position:absolute;left:6978;top:275;width:879;height:879" coordorigin="6978,275" coordsize="879,879" path="m7417,275l7489,281,7556,297,7619,324,7677,360,7728,404,7772,455,7808,512,7834,575,7851,643,7857,714,7851,786,7834,853,7808,916,7772,974,7728,1025,7677,1069,7619,1105,7556,1131,7489,1148,7417,1154,7346,1148,7279,1131,7216,1105,7158,1069,7107,1025,7063,974,7027,916,7000,853,6984,786,6978,714,6984,643,7000,575,7027,512,7063,455,7107,404,7158,360,7216,324,7279,297,7346,281,7417,275xe" filled="false" stroked="true" strokeweight=".567pt" strokecolor="#231f20">
                <v:path arrowok="t"/>
              </v:shape>
              <v:shape style="position:absolute;left:7279;top:997;width:288;height:118" type="#_x0000_t75" stroked="false">
                <v:imagedata r:id="rId185" o:title=""/>
              </v:shape>
            </v:group>
            <w10:wrap type="topAndBottom"/>
          </v:group>
        </w:pict>
      </w:r>
      <w:r>
        <w:rPr/>
        <w:pict>
          <v:group style="position:absolute;margin-left:397.493011pt;margin-top:13.44721pt;width:44.55pt;height:44.55pt;mso-position-horizontal-relative:page;mso-position-vertical-relative:paragraph;z-index:4288;mso-wrap-distance-left:0;mso-wrap-distance-right:0" coordorigin="7950,269" coordsize="891,891">
            <v:group style="position:absolute;left:7956;top:275;width:879;height:879" coordorigin="7956,275" coordsize="879,879">
              <v:shape style="position:absolute;left:7956;top:275;width:879;height:879" coordorigin="7956,275" coordsize="879,879" path="m8395,275l8324,281,8256,297,8193,324,8136,360,8085,404,8041,455,8005,512,7978,575,7962,643,7956,714,7962,786,7978,853,8005,916,8041,974,8085,1025,8136,1069,8193,1105,8256,1131,8324,1148,8395,1154,8467,1148,8534,1131,8597,1105,8655,1069,8706,1025,8750,974,8786,916,8812,853,8829,786,8835,714,8829,643,8812,575,8786,512,8750,455,8706,404,8655,360,8597,324,8534,297,8467,281,8395,275xe" filled="true" fillcolor="#d1d3d4" stroked="false">
                <v:path arrowok="t"/>
                <v:fill type="solid"/>
              </v:shape>
            </v:group>
            <v:group style="position:absolute;left:7956;top:275;width:879;height:879" coordorigin="7956,275" coordsize="879,879">
              <v:shape style="position:absolute;left:7956;top:275;width:879;height:879" coordorigin="7956,275" coordsize="879,879" path="m8395,275l8467,281,8534,297,8597,324,8655,360,8706,404,8750,455,8786,512,8812,575,8829,643,8835,714,8829,786,8812,853,8786,916,8750,974,8706,1025,8655,1069,8597,1105,8534,1131,8467,1148,8395,1154,8324,1148,8256,1131,8193,1105,8136,1069,8085,1025,8041,974,8005,916,7978,853,7962,786,7956,714,7962,643,7978,575,8005,512,8041,455,8085,404,8136,360,8193,324,8256,297,8324,281,8395,275xe" filled="false" stroked="true" strokeweight=".425pt" strokecolor="#231f20">
                <v:path arrowok="t"/>
              </v:shape>
            </v:group>
            <v:group style="position:absolute;left:8159;top:658;width:220;height:428" coordorigin="8159,658" coordsize="220,428">
              <v:shape style="position:absolute;left:8159;top:658;width:220;height:428" coordorigin="8159,658" coordsize="220,428" path="m8159,1085l8379,658e" filled="false" stroked="true" strokeweight=".292pt" strokecolor="#6d6e71">
                <v:path arrowok="t"/>
              </v:shape>
            </v:group>
            <v:group style="position:absolute;left:8422;top:306;width:137;height:267" coordorigin="8422,306" coordsize="137,267">
              <v:shape style="position:absolute;left:8422;top:306;width:137;height:267" coordorigin="8422,306" coordsize="137,267" path="m8422,573l8559,306e" filled="false" stroked="true" strokeweight=".292pt" strokecolor="#6d6e71">
                <v:path arrowok="t"/>
              </v:shape>
            </v:group>
            <v:group style="position:absolute;left:7965;top:418;width:107;height:207" coordorigin="7965,418" coordsize="107,207">
              <v:shape style="position:absolute;left:7965;top:418;width:107;height:207" coordorigin="7965,418" coordsize="107,207" path="m7965,624l8071,418e" filled="false" stroked="true" strokeweight=".292pt" strokecolor="#6d6e71">
                <v:path arrowok="t"/>
              </v:shape>
            </v:group>
            <v:group style="position:absolute;left:7958;top:381;width:151;height:295" coordorigin="7958,381" coordsize="151,295">
              <v:shape style="position:absolute;left:7958;top:381;width:151;height:295" coordorigin="7958,381" coordsize="151,295" path="m7958,675l8109,381e" filled="false" stroked="true" strokeweight=".292pt" strokecolor="#6d6e71">
                <v:path arrowok="t"/>
              </v:shape>
            </v:group>
            <v:group style="position:absolute;left:7956;top:357;width:185;height:359" coordorigin="7956,357" coordsize="185,359">
              <v:shape style="position:absolute;left:7956;top:357;width:185;height:359" coordorigin="7956,357" coordsize="185,359" path="m7956,715l8140,357e" filled="false" stroked="true" strokeweight=".292pt" strokecolor="#6d6e71">
                <v:path arrowok="t"/>
              </v:shape>
            </v:group>
            <v:group style="position:absolute;left:7957;top:338;width:212;height:411" coordorigin="7957,338" coordsize="212,411">
              <v:shape style="position:absolute;left:7957;top:338;width:212;height:411" coordorigin="7957,338" coordsize="212,411" path="m7957,749l8168,338e" filled="false" stroked="true" strokeweight=".292pt" strokecolor="#6d6e71">
                <v:path arrowok="t"/>
              </v:shape>
            </v:group>
            <v:group style="position:absolute;left:7961;top:323;width:234;height:456" coordorigin="7961,323" coordsize="234,456">
              <v:shape style="position:absolute;left:7961;top:323;width:234;height:456" coordorigin="7961,323" coordsize="234,456" path="m7961,779l8195,323e" filled="false" stroked="true" strokeweight=".292pt" strokecolor="#6d6e71">
                <v:path arrowok="t"/>
              </v:shape>
            </v:group>
            <v:group style="position:absolute;left:7965;top:312;width:254;height:495" coordorigin="7965,312" coordsize="254,495">
              <v:shape style="position:absolute;left:7965;top:312;width:254;height:495" coordorigin="7965,312" coordsize="254,495" path="m7965,806l8219,312e" filled="false" stroked="true" strokeweight=".292pt" strokecolor="#6d6e71">
                <v:path arrowok="t"/>
              </v:shape>
            </v:group>
            <v:group style="position:absolute;left:7971;top:302;width:272;height:529" coordorigin="7971,302" coordsize="272,529">
              <v:shape style="position:absolute;left:7971;top:302;width:272;height:529" coordorigin="7971,302" coordsize="272,529" path="m7971,831l8243,302e" filled="false" stroked="true" strokeweight=".292pt" strokecolor="#6d6e71">
                <v:path arrowok="t"/>
              </v:shape>
            </v:group>
            <v:group style="position:absolute;left:7978;top:294;width:288;height:560" coordorigin="7978,294" coordsize="288,560">
              <v:shape style="position:absolute;left:7978;top:294;width:288;height:560" coordorigin="7978,294" coordsize="288,560" path="m7978,854l8266,294e" filled="false" stroked="true" strokeweight=".292pt" strokecolor="#6d6e71">
                <v:path arrowok="t"/>
              </v:shape>
            </v:group>
            <v:group style="position:absolute;left:7986;top:288;width:302;height:587" coordorigin="7986,288" coordsize="302,587">
              <v:shape style="position:absolute;left:7986;top:288;width:302;height:587" coordorigin="7986,288" coordsize="302,587" path="m7986,875l8288,288e" filled="false" stroked="true" strokeweight=".292pt" strokecolor="#6d6e71">
                <v:path arrowok="t"/>
              </v:shape>
            </v:group>
            <v:group style="position:absolute;left:7995;top:283;width:315;height:612" coordorigin="7995,283" coordsize="315,612">
              <v:shape style="position:absolute;left:7995;top:283;width:315;height:612" coordorigin="7995,283" coordsize="315,612" path="m7995,895l8309,283e" filled="false" stroked="true" strokeweight=".292pt" strokecolor="#6d6e71">
                <v:path arrowok="t"/>
              </v:shape>
            </v:group>
            <v:group style="position:absolute;left:8004;top:280;width:326;height:634" coordorigin="8004,280" coordsize="326,634">
              <v:shape style="position:absolute;left:8004;top:280;width:326;height:634" coordorigin="8004,280" coordsize="326,634" path="m8004,914l8329,280e" filled="false" stroked="true" strokeweight=".292pt" strokecolor="#6d6e71">
                <v:path arrowok="t"/>
              </v:shape>
            </v:group>
            <v:group style="position:absolute;left:8013;top:277;width:336;height:655" coordorigin="8013,277" coordsize="336,655">
              <v:shape style="position:absolute;left:8013;top:277;width:336;height:655" coordorigin="8013,277" coordsize="336,655" path="m8013,932l8349,277e" filled="false" stroked="true" strokeweight=".292pt" strokecolor="#6d6e71">
                <v:path arrowok="t"/>
              </v:shape>
            </v:group>
            <v:group style="position:absolute;left:8023;top:276;width:346;height:673" coordorigin="8023,276" coordsize="346,673">
              <v:shape style="position:absolute;left:8023;top:276;width:346;height:673" coordorigin="8023,276" coordsize="346,673" path="m8023,948l8369,276e" filled="false" stroked="true" strokeweight=".292pt" strokecolor="#6d6e71">
                <v:path arrowok="t"/>
              </v:shape>
            </v:group>
            <v:group style="position:absolute;left:8034;top:275;width:354;height:690" coordorigin="8034,275" coordsize="354,690">
              <v:shape style="position:absolute;left:8034;top:275;width:354;height:690" coordorigin="8034,275" coordsize="354,690" path="m8034,964l8388,275e" filled="false" stroked="true" strokeweight=".292pt" strokecolor="#6d6e71">
                <v:path arrowok="t"/>
              </v:shape>
            </v:group>
            <v:group style="position:absolute;left:8045;top:275;width:362;height:705" coordorigin="8045,275" coordsize="362,705">
              <v:shape style="position:absolute;left:8045;top:275;width:362;height:705" coordorigin="8045,275" coordsize="362,705" path="m8045,979l8407,275e" filled="false" stroked="true" strokeweight=".292pt" strokecolor="#6d6e71">
                <v:path arrowok="t"/>
              </v:shape>
            </v:group>
            <v:group style="position:absolute;left:8056;top:613;width:196;height:381" coordorigin="8056,613" coordsize="196,381">
              <v:shape style="position:absolute;left:8056;top:613;width:196;height:381" coordorigin="8056,613" coordsize="196,381" path="m8056,994l8252,613e" filled="false" stroked="true" strokeweight=".292pt" strokecolor="#6d6e71">
                <v:path arrowok="t"/>
              </v:shape>
            </v:group>
            <v:group style="position:absolute;left:8281;top:276;width:145;height:281" coordorigin="8281,276" coordsize="145,281">
              <v:shape style="position:absolute;left:8281;top:276;width:145;height:281" coordorigin="8281,276" coordsize="145,281" path="m8281,557l8425,276e" filled="false" stroked="true" strokeweight=".292pt" strokecolor="#6d6e71">
                <v:path arrowok="t"/>
              </v:shape>
            </v:group>
            <v:group style="position:absolute;left:8068;top:627;width:196;height:381" coordorigin="8068,627" coordsize="196,381">
              <v:shape style="position:absolute;left:8068;top:627;width:196;height:381" coordorigin="8068,627" coordsize="196,381" path="m8068,1007l8263,627e" filled="false" stroked="true" strokeweight=".292pt" strokecolor="#6d6e71">
                <v:path arrowok="t"/>
              </v:shape>
            </v:group>
            <v:group style="position:absolute;left:8298;top:278;width:145;height:282" coordorigin="8298,278" coordsize="145,282">
              <v:shape style="position:absolute;left:8298;top:278;width:145;height:282" coordorigin="8298,278" coordsize="145,282" path="m8298,559l8443,278e" filled="false" stroked="true" strokeweight=".292pt" strokecolor="#6d6e71">
                <v:path arrowok="t"/>
              </v:shape>
            </v:group>
            <v:group style="position:absolute;left:8080;top:638;width:197;height:383" coordorigin="8080,638" coordsize="197,383">
              <v:shape style="position:absolute;left:8080;top:638;width:197;height:383" coordorigin="8080,638" coordsize="197,383" path="m8080,1020l8276,638e" filled="false" stroked="true" strokeweight=".292pt" strokecolor="#6d6e71">
                <v:path arrowok="t"/>
              </v:shape>
            </v:group>
            <v:group style="position:absolute;left:8317;top:280;width:144;height:279" coordorigin="8317,280" coordsize="144,279">
              <v:shape style="position:absolute;left:8317;top:280;width:144;height:279" coordorigin="8317,280" coordsize="144,279" path="m8317,559l8460,280e" filled="false" stroked="true" strokeweight=".292pt" strokecolor="#6d6e71">
                <v:path arrowok="t"/>
              </v:shape>
            </v:group>
            <v:group style="position:absolute;left:8092;top:643;width:200;height:390" coordorigin="8092,643" coordsize="200,390">
              <v:shape style="position:absolute;left:8092;top:643;width:200;height:390" coordorigin="8092,643" coordsize="200,390" path="m8092,1033l8292,643e" filled="false" stroked="true" strokeweight=".292pt" strokecolor="#6d6e71">
                <v:path arrowok="t"/>
              </v:shape>
            </v:group>
            <v:group style="position:absolute;left:8335;top:283;width:143;height:278" coordorigin="8335,283" coordsize="143,278">
              <v:shape style="position:absolute;left:8335;top:283;width:143;height:278" coordorigin="8335,283" coordsize="143,278" path="m8335,560l8478,283e" filled="false" stroked="true" strokeweight=".292pt" strokecolor="#6d6e71">
                <v:path arrowok="t"/>
              </v:shape>
            </v:group>
            <v:group style="position:absolute;left:8105;top:647;width:205;height:398" coordorigin="8105,647" coordsize="205,398">
              <v:shape style="position:absolute;left:8105;top:647;width:205;height:398" coordorigin="8105,647" coordsize="205,398" path="m8105,1044l8309,647e" filled="false" stroked="true" strokeweight=".292pt" strokecolor="#6d6e71">
                <v:path arrowok="t"/>
              </v:shape>
            </v:group>
            <v:group style="position:absolute;left:8353;top:286;width:142;height:276" coordorigin="8353,286" coordsize="142,276">
              <v:shape style="position:absolute;left:8353;top:286;width:142;height:276" coordorigin="8353,286" coordsize="142,276" path="m8353,562l8495,286e" filled="false" stroked="true" strokeweight=".292pt" strokecolor="#6d6e71">
                <v:path arrowok="t"/>
              </v:shape>
            </v:group>
            <v:group style="position:absolute;left:8118;top:649;width:209;height:407" coordorigin="8118,649" coordsize="209,407">
              <v:shape style="position:absolute;left:8118;top:649;width:209;height:407" coordorigin="8118,649" coordsize="209,407" path="m8118,1055l8327,649e" filled="false" stroked="true" strokeweight=".292pt" strokecolor="#6d6e71">
                <v:path arrowok="t"/>
              </v:shape>
            </v:group>
            <v:group style="position:absolute;left:8371;top:290;width:141;height:274" coordorigin="8371,290" coordsize="141,274">
              <v:shape style="position:absolute;left:8371;top:290;width:141;height:274" coordorigin="8371,290" coordsize="141,274" path="m8371,564l8511,290e" filled="false" stroked="true" strokeweight=".292pt" strokecolor="#6d6e71">
                <v:path arrowok="t"/>
              </v:shape>
            </v:group>
            <v:group style="position:absolute;left:8132;top:651;width:213;height:415" coordorigin="8132,651" coordsize="213,415">
              <v:shape style="position:absolute;left:8132;top:651;width:213;height:415" coordorigin="8132,651" coordsize="213,415" path="m8132,1066l8345,651e" filled="false" stroked="true" strokeweight=".292pt" strokecolor="#6d6e71">
                <v:path arrowok="t"/>
              </v:shape>
            </v:group>
            <v:group style="position:absolute;left:8388;top:295;width:140;height:272" coordorigin="8388,295" coordsize="140,272">
              <v:shape style="position:absolute;left:8388;top:295;width:140;height:272" coordorigin="8388,295" coordsize="140,272" path="m8388,567l8527,295e" filled="false" stroked="true" strokeweight=".292pt" strokecolor="#6d6e71">
                <v:path arrowok="t"/>
              </v:shape>
            </v:group>
            <v:group style="position:absolute;left:8145;top:654;width:217;height:422" coordorigin="8145,654" coordsize="217,422">
              <v:shape style="position:absolute;left:8145;top:654;width:217;height:422" coordorigin="8145,654" coordsize="217,422" path="m8145,1075l8362,654e" filled="false" stroked="true" strokeweight=".292pt" strokecolor="#6d6e71">
                <v:path arrowok="t"/>
              </v:shape>
            </v:group>
            <v:group style="position:absolute;left:8405;top:301;width:139;height:270" coordorigin="8405,301" coordsize="139,270">
              <v:shape style="position:absolute;left:8405;top:301;width:139;height:270" coordorigin="8405,301" coordsize="139,270" path="m8405,570l8543,301e" filled="false" stroked="true" strokeweight=".292pt" strokecolor="#6d6e71">
                <v:path arrowok="t"/>
              </v:shape>
              <v:shape style="position:absolute;left:8064;top:412;width:279;height:393" type="#_x0000_t75" stroked="false">
                <v:imagedata r:id="rId189" o:title=""/>
              </v:shape>
            </v:group>
            <v:group style="position:absolute;left:8034;top:839;width:61;height:70" coordorigin="8034,839" coordsize="61,70">
              <v:shape style="position:absolute;left:8034;top:839;width:61;height:70" coordorigin="8034,839" coordsize="61,70" path="m8075,839l8057,839,8049,843,8037,855,8034,864,8034,886,8037,894,8049,906,8056,909,8073,909,8079,907,8089,900,8090,898,8060,898,8056,896,8050,889,8048,882,8048,866,8050,860,8056,853,8061,851,8091,851,8090,850,8082,842,8075,839xe" filled="true" fillcolor="#231f20" stroked="false">
                <v:path arrowok="t"/>
                <v:fill type="solid"/>
              </v:shape>
              <v:shape style="position:absolute;left:8034;top:839;width:61;height:70" coordorigin="8034,839" coordsize="61,70" path="m8081,883l8080,888,8078,892,8072,896,8069,898,8090,898,8092,895,8094,887,8081,883xe" filled="true" fillcolor="#231f20" stroked="false">
                <v:path arrowok="t"/>
                <v:fill type="solid"/>
              </v:shape>
              <v:shape style="position:absolute;left:8034;top:839;width:61;height:70" coordorigin="8034,839" coordsize="61,70" path="m8091,851l8069,851,8073,852,8078,856,8079,859,8080,862,8094,859,8092,854,8091,851xe" filled="true" fillcolor="#231f20" stroked="false">
                <v:path arrowok="t"/>
                <v:fill type="solid"/>
              </v:shape>
            </v:group>
            <v:group style="position:absolute;left:8106;top:841;width:53;height:68" coordorigin="8106,841" coordsize="53,68">
              <v:shape style="position:absolute;left:8106;top:841;width:53;height:68" coordorigin="8106,841" coordsize="53,68" path="m8157,841l8106,841,8106,908,8159,908,8159,897,8120,897,8120,878,8155,878,8155,867,8120,867,8120,852,8157,852,8157,841xe" filled="true" fillcolor="#231f20" stroked="false">
                <v:path arrowok="t"/>
                <v:fill type="solid"/>
              </v:shape>
            </v:group>
            <v:group style="position:absolute;left:8171;top:841;width:55;height:68" coordorigin="8171,841" coordsize="55,68">
              <v:shape style="position:absolute;left:8171;top:841;width:55;height:68" coordorigin="8171,841" coordsize="55,68" path="m8184,841l8171,841,8171,908,8184,908,8184,864,8199,864,8184,841xe" filled="true" fillcolor="#231f20" stroked="false">
                <v:path arrowok="t"/>
                <v:fill type="solid"/>
              </v:shape>
              <v:shape style="position:absolute;left:8171;top:841;width:55;height:68" coordorigin="8171,841" coordsize="55,68" path="m8199,864l8184,864,8211,908,8225,908,8225,886,8212,886,8199,864xe" filled="true" fillcolor="#231f20" stroked="false">
                <v:path arrowok="t"/>
                <v:fill type="solid"/>
              </v:shape>
              <v:shape style="position:absolute;left:8171;top:841;width:55;height:68" coordorigin="8171,841" coordsize="55,68" path="m8225,841l8212,841,8212,886,8225,886,8225,841xe" filled="true" fillcolor="#231f20" stroked="false">
                <v:path arrowok="t"/>
                <v:fill type="solid"/>
              </v:shape>
            </v:group>
            <v:group style="position:absolute;left:8235;top:841;width:55;height:68" coordorigin="8235,841" coordsize="55,68">
              <v:shape style="position:absolute;left:8235;top:841;width:55;height:68" coordorigin="8235,841" coordsize="55,68" path="m8270,852l8256,852,8256,908,8270,908,8270,852xe" filled="true" fillcolor="#231f20" stroked="false">
                <v:path arrowok="t"/>
                <v:fill type="solid"/>
              </v:shape>
              <v:shape style="position:absolute;left:8235;top:841;width:55;height:68" coordorigin="8235,841" coordsize="55,68" path="m8290,841l8235,841,8235,852,8290,852,8290,841xe" filled="true" fillcolor="#231f20" stroked="false">
                <v:path arrowok="t"/>
                <v:fill type="solid"/>
              </v:shape>
            </v:group>
            <v:group style="position:absolute;left:8285;top:841;width:70;height:68" coordorigin="8285,841" coordsize="70,68">
              <v:shape style="position:absolute;left:8285;top:841;width:70;height:68" coordorigin="8285,841" coordsize="70,68" path="m8327,841l8312,841,8285,908,8300,908,8305,893,8348,893,8343,881,8310,881,8319,856,8333,856,8327,841xe" filled="true" fillcolor="#231f20" stroked="false">
                <v:path arrowok="t"/>
                <v:fill type="solid"/>
              </v:shape>
              <v:shape style="position:absolute;left:8285;top:841;width:70;height:68" coordorigin="8285,841" coordsize="70,68" path="m8348,893l8333,893,8339,908,8354,908,8348,893xe" filled="true" fillcolor="#231f20" stroked="false">
                <v:path arrowok="t"/>
                <v:fill type="solid"/>
              </v:shape>
              <v:shape style="position:absolute;left:8285;top:841;width:70;height:68" coordorigin="8285,841" coordsize="70,68" path="m8333,856l8319,856,8329,881,8343,881,8333,856xe" filled="true" fillcolor="#231f20" stroked="false">
                <v:path arrowok="t"/>
                <v:fill type="solid"/>
              </v:shape>
            </v:group>
            <v:group style="position:absolute;left:8347;top:841;width:65;height:68" coordorigin="8347,841" coordsize="65,68">
              <v:shape style="position:absolute;left:8347;top:841;width:65;height:68" coordorigin="8347,841" coordsize="65,68" path="m8362,841l8347,841,8372,908,8387,908,8393,891,8380,891,8362,841xe" filled="true" fillcolor="#231f20" stroked="false">
                <v:path arrowok="t"/>
                <v:fill type="solid"/>
              </v:shape>
              <v:shape style="position:absolute;left:8347;top:841;width:65;height:68" coordorigin="8347,841" coordsize="65,68" path="m8412,841l8397,841,8380,891,8393,891,8412,841xe" filled="true" fillcolor="#231f20" stroked="false">
                <v:path arrowok="t"/>
                <v:fill type="solid"/>
              </v:shape>
            </v:group>
            <v:group style="position:absolute;left:8416;top:839;width:67;height:70" coordorigin="8416,839" coordsize="67,70">
              <v:shape style="position:absolute;left:8416;top:839;width:67;height:70" coordorigin="8416,839" coordsize="67,70" path="m8459,839l8444,839,8439,840,8416,868,8416,886,8419,894,8431,906,8439,909,8460,909,8468,906,8476,898,8444,898,8439,896,8432,888,8430,882,8430,866,8432,861,8439,853,8444,851,8476,851,8468,843,8459,839xe" filled="true" fillcolor="#231f20" stroked="false">
                <v:path arrowok="t"/>
                <v:fill type="solid"/>
              </v:shape>
              <v:shape style="position:absolute;left:8416;top:839;width:67;height:70" coordorigin="8416,839" coordsize="67,70" path="m8476,851l8455,851,8460,853,8467,861,8468,866,8468,882,8467,888,8460,896,8455,898,8476,898,8480,894,8483,886,8483,863,8480,855,8476,851xe" filled="true" fillcolor="#231f20" stroked="false">
                <v:path arrowok="t"/>
                <v:fill type="solid"/>
              </v:shape>
            </v:group>
            <v:group style="position:absolute;left:8490;top:839;width:57;height:70" coordorigin="8490,839" coordsize="57,70">
              <v:shape style="position:absolute;left:8490;top:839;width:57;height:70" coordorigin="8490,839" coordsize="57,70" path="m8504,885l8490,886,8491,894,8494,899,8503,907,8510,909,8525,909,8530,908,8538,905,8541,903,8544,898,8515,898,8511,897,8506,893,8505,889,8504,885xe" filled="true" fillcolor="#231f20" stroked="false">
                <v:path arrowok="t"/>
                <v:fill type="solid"/>
              </v:shape>
              <v:shape style="position:absolute;left:8490;top:839;width:57;height:70" coordorigin="8490,839" coordsize="57,70" path="m8527,839l8513,839,8508,840,8493,864,8495,868,8502,875,8507,877,8521,880,8524,881,8528,882,8530,883,8531,884,8532,886,8532,887,8532,891,8531,893,8527,897,8523,898,8544,898,8545,896,8546,893,8546,884,8545,881,8514,864,8510,863,8507,860,8506,859,8506,856,8507,854,8511,852,8514,851,8543,851,8542,849,8533,841,8527,839xe" filled="true" fillcolor="#231f20" stroked="false">
                <v:path arrowok="t"/>
                <v:fill type="solid"/>
              </v:shape>
              <v:shape style="position:absolute;left:8490;top:839;width:57;height:70" coordorigin="8490,839" coordsize="57,70" path="m8543,851l8522,851,8525,852,8529,855,8530,857,8530,861,8544,860,8544,854,8543,851xe" filled="true" fillcolor="#231f20" stroked="false">
                <v:path arrowok="t"/>
                <v:fill type="solid"/>
              </v:shape>
            </v:group>
            <v:group style="position:absolute;left:8244;top:556;width:498;height:418" coordorigin="8244,556" coordsize="498,418">
              <v:shape style="position:absolute;left:8244;top:556;width:498;height:418" coordorigin="8244,556" coordsize="498,418" path="m8244,556l8356,562,8450,580,8526,606,8587,635,8665,689,8720,750,8742,812,8735,870,8705,920,8656,955,8591,973e" filled="false" stroked="true" strokeweight=".758pt" strokecolor="#231f20">
                <v:path arrowok="t"/>
              </v:shape>
            </v:group>
            <v:group style="position:absolute;left:8291;top:645;width:427;height:265" coordorigin="8291,645" coordsize="427,265">
              <v:shape style="position:absolute;left:8291;top:645;width:427;height:265" coordorigin="8291,645" coordsize="427,265" path="m8291,645l8383,658,8471,685,8553,723,8623,767,8676,816,8710,864,8718,910e" filled="false" stroked="true" strokeweight=".758pt" strokecolor="#231f20">
                <v:path arrowok="t"/>
              </v:shape>
            </v:group>
            <v:group style="position:absolute;left:8583;top:676;width:53;height:51" coordorigin="8583,676" coordsize="53,51">
              <v:shape style="position:absolute;left:8583;top:676;width:53;height:51" coordorigin="8583,676" coordsize="53,51" path="m8609,676l8615,695,8635,695,8619,707,8625,726,8609,714,8593,726,8599,707,8583,695,8603,695,8609,676xe" filled="false" stroked="true" strokeweight=".258pt" strokecolor="#231f20">
                <v:path arrowok="t"/>
              </v:shape>
            </v:group>
            <v:group style="position:absolute;left:8351;top:934;width:32;height:52" coordorigin="8351,934" coordsize="32,52">
              <v:shape style="position:absolute;left:8351;top:934;width:32;height:52" coordorigin="8351,934" coordsize="32,52" path="m8380,943l8364,943,8366,944,8369,947,8370,949,8370,956,8369,959,8365,967,8360,974,8351,985,8351,986,8380,986,8382,976,8362,976,8370,968,8375,961,8378,957,8379,953,8380,950,8380,945,8380,943xe" filled="true" fillcolor="#231f20" stroked="false">
                <v:path arrowok="t"/>
                <v:fill type="solid"/>
              </v:shape>
              <v:shape style="position:absolute;left:8351;top:934;width:32;height:52" coordorigin="8351,934" coordsize="32,52" path="m8382,971l8381,971,8380,973,8380,974,8379,975,8378,975,8377,976,8362,976,8382,976,8382,971xe" filled="true" fillcolor="#231f20" stroked="false">
                <v:path arrowok="t"/>
                <v:fill type="solid"/>
              </v:shape>
              <v:shape style="position:absolute;left:8351;top:934;width:32;height:52" coordorigin="8351,934" coordsize="32,52" path="m8370,934l8364,934,8361,935,8355,940,8354,943,8352,948,8354,949,8356,945,8358,943,8380,943,8377,939,8376,937,8372,935,8370,934xe" filled="true" fillcolor="#231f20" stroked="false">
                <v:path arrowok="t"/>
                <v:fill type="solid"/>
              </v:shape>
            </v:group>
            <v:group style="position:absolute;left:8389;top:934;width:32;height:53" coordorigin="8389,934" coordsize="32,53">
              <v:shape style="position:absolute;left:8389;top:934;width:32;height:53" coordorigin="8389,934" coordsize="32,53" path="m8407,934l8402,934,8399,935,8389,965,8389,969,8402,987,8406,987,8408,986,8412,984,8412,984,8403,984,8402,984,8400,944,8400,940,8401,938,8402,937,8403,937,8412,937,8410,935,8407,934xe" filled="true" fillcolor="#231f20" stroked="false">
                <v:path arrowok="t"/>
                <v:fill type="solid"/>
              </v:shape>
              <v:shape style="position:absolute;left:8389;top:934;width:32;height:53" coordorigin="8389,934" coordsize="32,53" path="m8412,937l8405,937,8406,937,8408,939,8408,941,8409,944,8409,969,8409,979,8408,981,8406,984,8406,984,8412,984,8420,965,8420,955,8419,950,8416,942,8415,939,8412,937xe" filled="true" fillcolor="#231f20" stroked="false">
                <v:path arrowok="t"/>
                <v:fill type="solid"/>
              </v:shape>
            </v:group>
            <v:group style="position:absolute;left:8427;top:934;width:27;height:52" coordorigin="8427,934" coordsize="27,52">
              <v:shape style="position:absolute;left:8427;top:934;width:27;height:52" coordorigin="8427,934" coordsize="27,52" path="m8453,984l8428,984,8428,986,8453,986,8453,984xe" filled="true" fillcolor="#231f20" stroked="false">
                <v:path arrowok="t"/>
                <v:fill type="solid"/>
              </v:shape>
              <v:shape style="position:absolute;left:8427;top:934;width:27;height:52" coordorigin="8427,934" coordsize="27,52" path="m8446,943l8433,943,8434,943,8435,944,8435,944,8436,945,8436,981,8435,982,8435,983,8433,984,8431,984,8450,984,8446,981,8446,943xe" filled="true" fillcolor="#231f20" stroked="false">
                <v:path arrowok="t"/>
                <v:fill type="solid"/>
              </v:shape>
              <v:shape style="position:absolute;left:8427;top:934;width:27;height:52" coordorigin="8427,934" coordsize="27,52" path="m8446,934l8445,934,8427,943,8428,944,8430,943,8431,943,8446,943,8446,934xe" filled="true" fillcolor="#231f20" stroked="false">
                <v:path arrowok="t"/>
                <v:fill type="solid"/>
              </v:shape>
            </v:group>
            <v:group style="position:absolute;left:8462;top:934;width:32;height:53" coordorigin="8462,934" coordsize="32,53">
              <v:shape style="position:absolute;left:8462;top:934;width:32;height:53" coordorigin="8462,934" coordsize="32,53" path="m8480,934l8474,934,8472,935,8462,965,8462,969,8475,987,8479,987,8481,986,8485,984,8485,984,8476,984,8475,984,8473,944,8473,940,8474,938,8475,937,8476,937,8484,937,8483,935,8480,934xe" filled="true" fillcolor="#231f20" stroked="false">
                <v:path arrowok="t"/>
                <v:fill type="solid"/>
              </v:shape>
              <v:shape style="position:absolute;left:8462;top:934;width:32;height:53" coordorigin="8462,934" coordsize="32,53" path="m8484,937l8478,937,8479,937,8481,939,8481,941,8482,944,8482,969,8481,979,8481,981,8479,984,8478,984,8485,984,8493,965,8493,955,8492,950,8489,942,8487,939,8484,937xe" filled="true" fillcolor="#231f20" stroked="false">
                <v:path arrowok="t"/>
                <v:fill type="solid"/>
              </v:shape>
            </v:group>
            <v:group style="position:absolute;left:8720;top:558;width:53;height:50" coordorigin="8720,558" coordsize="53,50">
              <v:shape style="position:absolute;left:8720;top:558;width:53;height:50" coordorigin="8720,558" coordsize="53,50" path="m8746,558l8752,577,8772,577,8756,589,8762,608,8746,597,8730,608,8736,589,8720,577,8740,577,8746,558xe" filled="false" stroked="true" strokeweight=".258pt" strokecolor="#231f20">
                <v:path arrowok="t"/>
              </v:shape>
            </v:group>
            <v:group style="position:absolute;left:8647;top:443;width:53;height:51" coordorigin="8647,443" coordsize="53,51">
              <v:shape style="position:absolute;left:8647;top:443;width:53;height:51" coordorigin="8647,443" coordsize="53,51" path="m8673,443l8680,462,8700,462,8683,474,8690,493,8673,481,8657,493,8663,474,8647,462,8667,462,8673,443xe" filled="false" stroked="true" strokeweight=".258pt" strokecolor="#231f20">
                <v:path arrowok="t"/>
              </v:shape>
            </v:group>
            <v:group style="position:absolute;left:8559;top:507;width:53;height:50" coordorigin="8559,507" coordsize="53,50">
              <v:shape style="position:absolute;left:8559;top:507;width:53;height:50" coordorigin="8559,507" coordsize="53,50" path="m8585,507l8591,526,8612,526,8595,537,8602,557,8585,545,8569,557,8575,537,8559,526,8579,526,8585,507xe" filled="false" stroked="true" strokeweight=".258pt" strokecolor="#231f20">
                <v:path arrowok="t"/>
              </v:shape>
            </v:group>
            <v:group style="position:absolute;left:8640;top:584;width:43;height:41" coordorigin="8640,584" coordsize="43,41">
              <v:shape style="position:absolute;left:8640;top:584;width:43;height:41" coordorigin="8640,584" coordsize="43,41" path="m8661,584l8666,600,8682,600,8669,609,8674,625,8661,615,8648,625,8653,609,8640,600,8656,600,8661,584xe" filled="false" stroked="true" strokeweight=".209pt" strokecolor="#231f20">
                <v:path arrowok="t"/>
              </v:shape>
            </v:group>
            <v:group style="position:absolute;left:8510;top:406;width:213;height:344" coordorigin="8510,406" coordsize="213,344">
              <v:shape style="position:absolute;left:8510;top:406;width:213;height:344" coordorigin="8510,406" coordsize="213,344" path="m8510,406l8572,437,8627,482,8673,538,8706,603,8722,674,8719,750e" filled="false" stroked="true" strokeweight=".758pt" strokecolor="#231f20">
                <v:path arrowok="t"/>
              </v:shape>
            </v:group>
            <v:group style="position:absolute;left:8211;top:837;width:489;height:206" coordorigin="8211,837" coordsize="489,206">
              <v:shape style="position:absolute;left:8211;top:837;width:489;height:206" coordorigin="8211,837" coordsize="489,206" path="m8700,837l8661,902,8609,958,8546,1003,8475,1032,8397,1042,8348,1038,8300,1027,8254,1009,8211,984e" filled="false" stroked="true" strokeweight=".758pt" strokecolor="#231f20">
                <v:path arrowok="t"/>
              </v:shape>
            </v:group>
            <v:group style="position:absolute;left:7956;top:275;width:879;height:879" coordorigin="7956,275" coordsize="879,879">
              <v:shape style="position:absolute;left:7956;top:275;width:879;height:879" coordorigin="7956,275" coordsize="879,879" path="m8395,275l8467,281,8534,297,8597,324,8655,360,8706,404,8750,455,8786,512,8812,575,8829,643,8835,714,8829,786,8812,853,8786,916,8750,974,8706,1025,8655,1069,8597,1105,8534,1131,8467,1148,8395,1154,8324,1148,8256,1131,8193,1105,8136,1069,8085,1025,8041,974,8005,916,7978,853,7962,786,7956,714,7962,643,7978,575,8005,512,8041,455,8085,404,8136,360,8193,324,8256,297,8324,281,8395,275xe" filled="false" stroked="true" strokeweight=".567pt" strokecolor="#231f20">
                <v:path arrowok="t"/>
              </v:shape>
              <v:shape style="position:absolute;left:8256;top:997;width:288;height:118" type="#_x0000_t75" stroked="false">
                <v:imagedata r:id="rId183" o:title=""/>
              </v:shape>
            </v:group>
            <w10:wrap type="topAndBottom"/>
          </v:group>
        </w:pict>
      </w:r>
      <w:r>
        <w:rPr/>
        <w:pict>
          <v:group style="position:absolute;margin-left:153.044998pt;margin-top:64.447212pt;width:44.55pt;height:44.55pt;mso-position-horizontal-relative:page;mso-position-vertical-relative:paragraph;z-index:4312;mso-wrap-distance-left:0;mso-wrap-distance-right:0" coordorigin="3061,1289" coordsize="891,891">
            <v:group style="position:absolute;left:3067;top:1295;width:879;height:879" coordorigin="3067,1295" coordsize="879,879">
              <v:shape style="position:absolute;left:3067;top:1295;width:879;height:879" coordorigin="3067,1295" coordsize="879,879" path="m3506,1295l3435,1301,3367,1317,3304,1344,3247,1380,3196,1424,3152,1475,3116,1532,3089,1595,3073,1663,3067,1734,3073,1806,3089,1873,3116,1936,3152,1994,3196,2045,3247,2089,3304,2125,3367,2151,3435,2168,3506,2174,3578,2168,3645,2151,3708,2125,3766,2089,3817,2045,3861,1994,3897,1936,3923,1873,3940,1806,3946,1734,3940,1663,3923,1595,3897,1532,3861,1475,3817,1424,3766,1380,3708,1344,3645,1317,3578,1301,3506,1295xe" filled="true" fillcolor="#d1d3d4" stroked="false">
                <v:path arrowok="t"/>
                <v:fill type="solid"/>
              </v:shape>
            </v:group>
            <v:group style="position:absolute;left:3067;top:1295;width:879;height:879" coordorigin="3067,1295" coordsize="879,879">
              <v:shape style="position:absolute;left:3067;top:1295;width:879;height:879" coordorigin="3067,1295" coordsize="879,879" path="m3506,1295l3578,1301,3645,1317,3708,1344,3766,1380,3817,1424,3861,1475,3897,1532,3923,1595,3940,1663,3946,1734,3940,1806,3923,1873,3897,1936,3861,1994,3817,2045,3766,2089,3708,2125,3645,2151,3578,2168,3506,2174,3435,2168,3367,2151,3304,2125,3247,2089,3196,2045,3152,1994,3116,1936,3089,1873,3073,1806,3067,1734,3073,1663,3089,1595,3116,1532,3152,1475,3196,1424,3247,1380,3304,1344,3367,1317,3435,1301,3506,1295xe" filled="false" stroked="true" strokeweight=".425pt" strokecolor="#231f20">
                <v:path arrowok="t"/>
              </v:shape>
            </v:group>
            <v:group style="position:absolute;left:3270;top:1678;width:220;height:428" coordorigin="3270,1678" coordsize="220,428">
              <v:shape style="position:absolute;left:3270;top:1678;width:220;height:428" coordorigin="3270,1678" coordsize="220,428" path="m3270,2105l3490,1678e" filled="false" stroked="true" strokeweight=".292pt" strokecolor="#6d6e71">
                <v:path arrowok="t"/>
              </v:shape>
            </v:group>
            <v:group style="position:absolute;left:3533;top:1326;width:137;height:267" coordorigin="3533,1326" coordsize="137,267">
              <v:shape style="position:absolute;left:3533;top:1326;width:137;height:267" coordorigin="3533,1326" coordsize="137,267" path="m3533,1593l3670,1326e" filled="false" stroked="true" strokeweight=".292pt" strokecolor="#6d6e71">
                <v:path arrowok="t"/>
              </v:shape>
            </v:group>
            <v:group style="position:absolute;left:3076;top:1438;width:107;height:207" coordorigin="3076,1438" coordsize="107,207">
              <v:shape style="position:absolute;left:3076;top:1438;width:107;height:207" coordorigin="3076,1438" coordsize="107,207" path="m3076,1644l3182,1438e" filled="false" stroked="true" strokeweight=".292pt" strokecolor="#6d6e71">
                <v:path arrowok="t"/>
              </v:shape>
            </v:group>
            <v:group style="position:absolute;left:3069;top:1401;width:151;height:295" coordorigin="3069,1401" coordsize="151,295">
              <v:shape style="position:absolute;left:3069;top:1401;width:151;height:295" coordorigin="3069,1401" coordsize="151,295" path="m3069,1695l3220,1401e" filled="false" stroked="true" strokeweight=".292pt" strokecolor="#6d6e71">
                <v:path arrowok="t"/>
              </v:shape>
            </v:group>
            <v:group style="position:absolute;left:3067;top:1377;width:185;height:359" coordorigin="3067,1377" coordsize="185,359">
              <v:shape style="position:absolute;left:3067;top:1377;width:185;height:359" coordorigin="3067,1377" coordsize="185,359" path="m3067,1735l3251,1377e" filled="false" stroked="true" strokeweight=".292pt" strokecolor="#6d6e71">
                <v:path arrowok="t"/>
              </v:shape>
            </v:group>
            <v:group style="position:absolute;left:3068;top:1358;width:212;height:411" coordorigin="3068,1358" coordsize="212,411">
              <v:shape style="position:absolute;left:3068;top:1358;width:212;height:411" coordorigin="3068,1358" coordsize="212,411" path="m3068,1769l3279,1358e" filled="false" stroked="true" strokeweight=".292pt" strokecolor="#6d6e71">
                <v:path arrowok="t"/>
              </v:shape>
            </v:group>
            <v:group style="position:absolute;left:3072;top:1343;width:234;height:456" coordorigin="3072,1343" coordsize="234,456">
              <v:shape style="position:absolute;left:3072;top:1343;width:234;height:456" coordorigin="3072,1343" coordsize="234,456" path="m3072,1799l3306,1343e" filled="false" stroked="true" strokeweight=".292pt" strokecolor="#6d6e71">
                <v:path arrowok="t"/>
              </v:shape>
            </v:group>
            <v:group style="position:absolute;left:3076;top:1332;width:254;height:495" coordorigin="3076,1332" coordsize="254,495">
              <v:shape style="position:absolute;left:3076;top:1332;width:254;height:495" coordorigin="3076,1332" coordsize="254,495" path="m3076,1826l3330,1332e" filled="false" stroked="true" strokeweight=".292pt" strokecolor="#6d6e71">
                <v:path arrowok="t"/>
              </v:shape>
            </v:group>
            <v:group style="position:absolute;left:3082;top:1322;width:272;height:529" coordorigin="3082,1322" coordsize="272,529">
              <v:shape style="position:absolute;left:3082;top:1322;width:272;height:529" coordorigin="3082,1322" coordsize="272,529" path="m3082,1851l3354,1322e" filled="false" stroked="true" strokeweight=".292pt" strokecolor="#6d6e71">
                <v:path arrowok="t"/>
              </v:shape>
            </v:group>
            <v:group style="position:absolute;left:3089;top:1314;width:288;height:560" coordorigin="3089,1314" coordsize="288,560">
              <v:shape style="position:absolute;left:3089;top:1314;width:288;height:560" coordorigin="3089,1314" coordsize="288,560" path="m3089,1874l3377,1314e" filled="false" stroked="true" strokeweight=".292pt" strokecolor="#6d6e71">
                <v:path arrowok="t"/>
              </v:shape>
            </v:group>
            <v:group style="position:absolute;left:3097;top:1308;width:302;height:587" coordorigin="3097,1308" coordsize="302,587">
              <v:shape style="position:absolute;left:3097;top:1308;width:302;height:587" coordorigin="3097,1308" coordsize="302,587" path="m3097,1895l3399,1308e" filled="false" stroked="true" strokeweight=".292pt" strokecolor="#6d6e71">
                <v:path arrowok="t"/>
              </v:shape>
            </v:group>
            <v:group style="position:absolute;left:3106;top:1303;width:315;height:612" coordorigin="3106,1303" coordsize="315,612">
              <v:shape style="position:absolute;left:3106;top:1303;width:315;height:612" coordorigin="3106,1303" coordsize="315,612" path="m3106,1915l3420,1303e" filled="false" stroked="true" strokeweight=".292pt" strokecolor="#6d6e71">
                <v:path arrowok="t"/>
              </v:shape>
            </v:group>
            <v:group style="position:absolute;left:3115;top:1300;width:326;height:634" coordorigin="3115,1300" coordsize="326,634">
              <v:shape style="position:absolute;left:3115;top:1300;width:326;height:634" coordorigin="3115,1300" coordsize="326,634" path="m3115,1934l3440,1300e" filled="false" stroked="true" strokeweight=".292pt" strokecolor="#6d6e71">
                <v:path arrowok="t"/>
              </v:shape>
            </v:group>
            <v:group style="position:absolute;left:3124;top:1297;width:336;height:655" coordorigin="3124,1297" coordsize="336,655">
              <v:shape style="position:absolute;left:3124;top:1297;width:336;height:655" coordorigin="3124,1297" coordsize="336,655" path="m3124,1952l3460,1297e" filled="false" stroked="true" strokeweight=".292pt" strokecolor="#6d6e71">
                <v:path arrowok="t"/>
              </v:shape>
            </v:group>
            <v:group style="position:absolute;left:3134;top:1296;width:346;height:673" coordorigin="3134,1296" coordsize="346,673">
              <v:shape style="position:absolute;left:3134;top:1296;width:346;height:673" coordorigin="3134,1296" coordsize="346,673" path="m3134,1968l3480,1296e" filled="false" stroked="true" strokeweight=".292pt" strokecolor="#6d6e71">
                <v:path arrowok="t"/>
              </v:shape>
            </v:group>
            <v:group style="position:absolute;left:3145;top:1295;width:354;height:690" coordorigin="3145,1295" coordsize="354,690">
              <v:shape style="position:absolute;left:3145;top:1295;width:354;height:690" coordorigin="3145,1295" coordsize="354,690" path="m3145,1984l3499,1295e" filled="false" stroked="true" strokeweight=".292pt" strokecolor="#6d6e71">
                <v:path arrowok="t"/>
              </v:shape>
            </v:group>
            <v:group style="position:absolute;left:3156;top:1295;width:362;height:705" coordorigin="3156,1295" coordsize="362,705">
              <v:shape style="position:absolute;left:3156;top:1295;width:362;height:705" coordorigin="3156,1295" coordsize="362,705" path="m3156,1999l3518,1295e" filled="false" stroked="true" strokeweight=".292pt" strokecolor="#6d6e71">
                <v:path arrowok="t"/>
              </v:shape>
            </v:group>
            <v:group style="position:absolute;left:3167;top:1633;width:196;height:381" coordorigin="3167,1633" coordsize="196,381">
              <v:shape style="position:absolute;left:3167;top:1633;width:196;height:381" coordorigin="3167,1633" coordsize="196,381" path="m3167,2014l3363,1633e" filled="false" stroked="true" strokeweight=".292pt" strokecolor="#6d6e71">
                <v:path arrowok="t"/>
              </v:shape>
            </v:group>
            <v:group style="position:absolute;left:3392;top:1296;width:145;height:281" coordorigin="3392,1296" coordsize="145,281">
              <v:shape style="position:absolute;left:3392;top:1296;width:145;height:281" coordorigin="3392,1296" coordsize="145,281" path="m3392,1577l3536,1296e" filled="false" stroked="true" strokeweight=".292pt" strokecolor="#6d6e71">
                <v:path arrowok="t"/>
              </v:shape>
            </v:group>
            <v:group style="position:absolute;left:3179;top:1647;width:196;height:381" coordorigin="3179,1647" coordsize="196,381">
              <v:shape style="position:absolute;left:3179;top:1647;width:196;height:381" coordorigin="3179,1647" coordsize="196,381" path="m3179,2027l3374,1647e" filled="false" stroked="true" strokeweight=".292pt" strokecolor="#6d6e71">
                <v:path arrowok="t"/>
              </v:shape>
            </v:group>
            <v:group style="position:absolute;left:3409;top:1298;width:145;height:282" coordorigin="3409,1298" coordsize="145,282">
              <v:shape style="position:absolute;left:3409;top:1298;width:145;height:282" coordorigin="3409,1298" coordsize="145,282" path="m3409,1579l3554,1298e" filled="false" stroked="true" strokeweight=".292pt" strokecolor="#6d6e71">
                <v:path arrowok="t"/>
              </v:shape>
            </v:group>
            <v:group style="position:absolute;left:3191;top:1658;width:197;height:383" coordorigin="3191,1658" coordsize="197,383">
              <v:shape style="position:absolute;left:3191;top:1658;width:197;height:383" coordorigin="3191,1658" coordsize="197,383" path="m3191,2040l3387,1658e" filled="false" stroked="true" strokeweight=".292pt" strokecolor="#6d6e71">
                <v:path arrowok="t"/>
              </v:shape>
            </v:group>
            <v:group style="position:absolute;left:3428;top:1300;width:144;height:279" coordorigin="3428,1300" coordsize="144,279">
              <v:shape style="position:absolute;left:3428;top:1300;width:144;height:279" coordorigin="3428,1300" coordsize="144,279" path="m3428,1579l3571,1300e" filled="false" stroked="true" strokeweight=".292pt" strokecolor="#6d6e71">
                <v:path arrowok="t"/>
              </v:shape>
            </v:group>
            <v:group style="position:absolute;left:3203;top:1663;width:200;height:390" coordorigin="3203,1663" coordsize="200,390">
              <v:shape style="position:absolute;left:3203;top:1663;width:200;height:390" coordorigin="3203,1663" coordsize="200,390" path="m3203,2053l3403,1663e" filled="false" stroked="true" strokeweight=".292pt" strokecolor="#6d6e71">
                <v:path arrowok="t"/>
              </v:shape>
            </v:group>
            <v:group style="position:absolute;left:3446;top:1303;width:143;height:278" coordorigin="3446,1303" coordsize="143,278">
              <v:shape style="position:absolute;left:3446;top:1303;width:143;height:278" coordorigin="3446,1303" coordsize="143,278" path="m3446,1580l3589,1303e" filled="false" stroked="true" strokeweight=".292pt" strokecolor="#6d6e71">
                <v:path arrowok="t"/>
              </v:shape>
            </v:group>
            <v:group style="position:absolute;left:3216;top:1667;width:205;height:398" coordorigin="3216,1667" coordsize="205,398">
              <v:shape style="position:absolute;left:3216;top:1667;width:205;height:398" coordorigin="3216,1667" coordsize="205,398" path="m3216,2064l3420,1667e" filled="false" stroked="true" strokeweight=".292pt" strokecolor="#6d6e71">
                <v:path arrowok="t"/>
              </v:shape>
            </v:group>
            <v:group style="position:absolute;left:3464;top:1306;width:142;height:276" coordorigin="3464,1306" coordsize="142,276">
              <v:shape style="position:absolute;left:3464;top:1306;width:142;height:276" coordorigin="3464,1306" coordsize="142,276" path="m3464,1582l3606,1306e" filled="false" stroked="true" strokeweight=".292pt" strokecolor="#6d6e71">
                <v:path arrowok="t"/>
              </v:shape>
            </v:group>
            <v:group style="position:absolute;left:3229;top:1669;width:209;height:407" coordorigin="3229,1669" coordsize="209,407">
              <v:shape style="position:absolute;left:3229;top:1669;width:209;height:407" coordorigin="3229,1669" coordsize="209,407" path="m3229,2075l3438,1669e" filled="false" stroked="true" strokeweight=".292pt" strokecolor="#6d6e71">
                <v:path arrowok="t"/>
              </v:shape>
            </v:group>
            <v:group style="position:absolute;left:3482;top:1310;width:141;height:274" coordorigin="3482,1310" coordsize="141,274">
              <v:shape style="position:absolute;left:3482;top:1310;width:141;height:274" coordorigin="3482,1310" coordsize="141,274" path="m3482,1584l3622,1310e" filled="false" stroked="true" strokeweight=".292pt" strokecolor="#6d6e71">
                <v:path arrowok="t"/>
              </v:shape>
            </v:group>
            <v:group style="position:absolute;left:3243;top:1671;width:213;height:415" coordorigin="3243,1671" coordsize="213,415">
              <v:shape style="position:absolute;left:3243;top:1671;width:213;height:415" coordorigin="3243,1671" coordsize="213,415" path="m3243,2086l3456,1671e" filled="false" stroked="true" strokeweight=".292pt" strokecolor="#6d6e71">
                <v:path arrowok="t"/>
              </v:shape>
            </v:group>
            <v:group style="position:absolute;left:3499;top:1315;width:140;height:272" coordorigin="3499,1315" coordsize="140,272">
              <v:shape style="position:absolute;left:3499;top:1315;width:140;height:272" coordorigin="3499,1315" coordsize="140,272" path="m3499,1587l3638,1315e" filled="false" stroked="true" strokeweight=".292pt" strokecolor="#6d6e71">
                <v:path arrowok="t"/>
              </v:shape>
            </v:group>
            <v:group style="position:absolute;left:3256;top:1674;width:217;height:422" coordorigin="3256,1674" coordsize="217,422">
              <v:shape style="position:absolute;left:3256;top:1674;width:217;height:422" coordorigin="3256,1674" coordsize="217,422" path="m3256,2095l3473,1674e" filled="false" stroked="true" strokeweight=".292pt" strokecolor="#6d6e71">
                <v:path arrowok="t"/>
              </v:shape>
            </v:group>
            <v:group style="position:absolute;left:3516;top:1321;width:139;height:270" coordorigin="3516,1321" coordsize="139,270">
              <v:shape style="position:absolute;left:3516;top:1321;width:139;height:270" coordorigin="3516,1321" coordsize="139,270" path="m3516,1590l3654,1321e" filled="false" stroked="true" strokeweight=".292pt" strokecolor="#6d6e71">
                <v:path arrowok="t"/>
              </v:shape>
              <v:shape style="position:absolute;left:3175;top:1432;width:279;height:393" type="#_x0000_t75" stroked="false">
                <v:imagedata r:id="rId182" o:title=""/>
              </v:shape>
            </v:group>
            <v:group style="position:absolute;left:3145;top:1859;width:61;height:70" coordorigin="3145,1859" coordsize="61,70">
              <v:shape style="position:absolute;left:3145;top:1859;width:61;height:70" coordorigin="3145,1859" coordsize="61,70" path="m3186,1859l3168,1859,3160,1863,3148,1875,3145,1884,3145,1906,3148,1914,3160,1926,3167,1929,3184,1929,3190,1927,3200,1920,3201,1918,3171,1918,3167,1916,3161,1909,3159,1902,3159,1886,3161,1880,3167,1873,3172,1871,3202,1871,3201,1870,3193,1862,3186,1859xe" filled="true" fillcolor="#231f20" stroked="false">
                <v:path arrowok="t"/>
                <v:fill type="solid"/>
              </v:shape>
              <v:shape style="position:absolute;left:3145;top:1859;width:61;height:70" coordorigin="3145,1859" coordsize="61,70" path="m3192,1903l3191,1908,3189,1912,3183,1916,3180,1918,3201,1918,3203,1915,3205,1907,3192,1903xe" filled="true" fillcolor="#231f20" stroked="false">
                <v:path arrowok="t"/>
                <v:fill type="solid"/>
              </v:shape>
              <v:shape style="position:absolute;left:3145;top:1859;width:61;height:70" coordorigin="3145,1859" coordsize="61,70" path="m3202,1871l3180,1871,3184,1872,3189,1876,3190,1879,3191,1882,3205,1879,3203,1874,3202,1871xe" filled="true" fillcolor="#231f20" stroked="false">
                <v:path arrowok="t"/>
                <v:fill type="solid"/>
              </v:shape>
            </v:group>
            <v:group style="position:absolute;left:3217;top:1861;width:53;height:68" coordorigin="3217,1861" coordsize="53,68">
              <v:shape style="position:absolute;left:3217;top:1861;width:53;height:68" coordorigin="3217,1861" coordsize="53,68" path="m3268,1861l3217,1861,3217,1928,3270,1928,3270,1917,3231,1917,3231,1898,3266,1898,3266,1887,3231,1887,3231,1872,3268,1872,3268,1861xe" filled="true" fillcolor="#231f20" stroked="false">
                <v:path arrowok="t"/>
                <v:fill type="solid"/>
              </v:shape>
            </v:group>
            <v:group style="position:absolute;left:3282;top:1861;width:55;height:68" coordorigin="3282,1861" coordsize="55,68">
              <v:shape style="position:absolute;left:3282;top:1861;width:55;height:68" coordorigin="3282,1861" coordsize="55,68" path="m3295,1861l3282,1861,3282,1928,3295,1928,3295,1884,3310,1884,3295,1861xe" filled="true" fillcolor="#231f20" stroked="false">
                <v:path arrowok="t"/>
                <v:fill type="solid"/>
              </v:shape>
              <v:shape style="position:absolute;left:3282;top:1861;width:55;height:68" coordorigin="3282,1861" coordsize="55,68" path="m3310,1884l3295,1884,3322,1928,3336,1928,3336,1906,3323,1906,3310,1884xe" filled="true" fillcolor="#231f20" stroked="false">
                <v:path arrowok="t"/>
                <v:fill type="solid"/>
              </v:shape>
              <v:shape style="position:absolute;left:3282;top:1861;width:55;height:68" coordorigin="3282,1861" coordsize="55,68" path="m3336,1861l3323,1861,3323,1906,3336,1906,3336,1861xe" filled="true" fillcolor="#231f20" stroked="false">
                <v:path arrowok="t"/>
                <v:fill type="solid"/>
              </v:shape>
            </v:group>
            <v:group style="position:absolute;left:3346;top:1861;width:55;height:68" coordorigin="3346,1861" coordsize="55,68">
              <v:shape style="position:absolute;left:3346;top:1861;width:55;height:68" coordorigin="3346,1861" coordsize="55,68" path="m3381,1872l3367,1872,3367,1928,3381,1928,3381,1872xe" filled="true" fillcolor="#231f20" stroked="false">
                <v:path arrowok="t"/>
                <v:fill type="solid"/>
              </v:shape>
              <v:shape style="position:absolute;left:3346;top:1861;width:55;height:68" coordorigin="3346,1861" coordsize="55,68" path="m3401,1861l3346,1861,3346,1872,3401,1872,3401,1861xe" filled="true" fillcolor="#231f20" stroked="false">
                <v:path arrowok="t"/>
                <v:fill type="solid"/>
              </v:shape>
            </v:group>
            <v:group style="position:absolute;left:3396;top:1861;width:70;height:68" coordorigin="3396,1861" coordsize="70,68">
              <v:shape style="position:absolute;left:3396;top:1861;width:70;height:68" coordorigin="3396,1861" coordsize="70,68" path="m3438,1861l3423,1861,3396,1928,3411,1928,3416,1913,3459,1913,3454,1901,3421,1901,3430,1876,3444,1876,3438,1861xe" filled="true" fillcolor="#231f20" stroked="false">
                <v:path arrowok="t"/>
                <v:fill type="solid"/>
              </v:shape>
              <v:shape style="position:absolute;left:3396;top:1861;width:70;height:68" coordorigin="3396,1861" coordsize="70,68" path="m3459,1913l3444,1913,3450,1928,3465,1928,3459,1913xe" filled="true" fillcolor="#231f20" stroked="false">
                <v:path arrowok="t"/>
                <v:fill type="solid"/>
              </v:shape>
              <v:shape style="position:absolute;left:3396;top:1861;width:70;height:68" coordorigin="3396,1861" coordsize="70,68" path="m3444,1876l3430,1876,3440,1901,3454,1901,3444,1876xe" filled="true" fillcolor="#231f20" stroked="false">
                <v:path arrowok="t"/>
                <v:fill type="solid"/>
              </v:shape>
            </v:group>
            <v:group style="position:absolute;left:3458;top:1861;width:65;height:68" coordorigin="3458,1861" coordsize="65,68">
              <v:shape style="position:absolute;left:3458;top:1861;width:65;height:68" coordorigin="3458,1861" coordsize="65,68" path="m3474,1861l3458,1861,3483,1928,3498,1928,3504,1911,3491,1911,3474,1861xe" filled="true" fillcolor="#231f20" stroked="false">
                <v:path arrowok="t"/>
                <v:fill type="solid"/>
              </v:shape>
              <v:shape style="position:absolute;left:3458;top:1861;width:65;height:68" coordorigin="3458,1861" coordsize="65,68" path="m3523,1861l3508,1861,3491,1911,3504,1911,3523,1861xe" filled="true" fillcolor="#231f20" stroked="false">
                <v:path arrowok="t"/>
                <v:fill type="solid"/>
              </v:shape>
            </v:group>
            <v:group style="position:absolute;left:3527;top:1859;width:67;height:70" coordorigin="3527,1859" coordsize="67,70">
              <v:shape style="position:absolute;left:3527;top:1859;width:67;height:70" coordorigin="3527,1859" coordsize="67,70" path="m3571,1859l3555,1859,3550,1860,3527,1888,3527,1906,3530,1914,3542,1926,3550,1929,3571,1929,3579,1926,3587,1918,3555,1918,3550,1916,3543,1908,3541,1902,3541,1886,3543,1881,3550,1873,3555,1871,3587,1871,3579,1863,3571,1859xe" filled="true" fillcolor="#231f20" stroked="false">
                <v:path arrowok="t"/>
                <v:fill type="solid"/>
              </v:shape>
              <v:shape style="position:absolute;left:3527;top:1859;width:67;height:70" coordorigin="3527,1859" coordsize="67,70" path="m3587,1871l3566,1871,3571,1873,3578,1881,3579,1886,3579,1902,3578,1908,3571,1916,3566,1918,3587,1918,3591,1914,3594,1906,3594,1883,3591,1875,3587,1871xe" filled="true" fillcolor="#231f20" stroked="false">
                <v:path arrowok="t"/>
                <v:fill type="solid"/>
              </v:shape>
            </v:group>
            <v:group style="position:absolute;left:3601;top:1859;width:57;height:70" coordorigin="3601,1859" coordsize="57,70">
              <v:shape style="position:absolute;left:3601;top:1859;width:57;height:70" coordorigin="3601,1859" coordsize="57,70" path="m3615,1905l3601,1906,3602,1914,3605,1919,3614,1927,3621,1929,3636,1929,3641,1928,3649,1925,3652,1923,3655,1918,3626,1918,3622,1917,3617,1913,3616,1909,3615,1905xe" filled="true" fillcolor="#231f20" stroked="false">
                <v:path arrowok="t"/>
                <v:fill type="solid"/>
              </v:shape>
              <v:shape style="position:absolute;left:3601;top:1859;width:57;height:70" coordorigin="3601,1859" coordsize="57,70" path="m3638,1859l3624,1859,3619,1860,3604,1884,3606,1888,3613,1895,3618,1897,3632,1900,3635,1901,3639,1902,3641,1903,3642,1904,3643,1906,3643,1907,3643,1911,3642,1913,3638,1917,3634,1918,3655,1918,3656,1916,3657,1913,3657,1904,3656,1901,3625,1884,3621,1883,3618,1880,3617,1879,3617,1876,3618,1874,3622,1872,3625,1871,3654,1871,3653,1869,3644,1861,3638,1859xe" filled="true" fillcolor="#231f20" stroked="false">
                <v:path arrowok="t"/>
                <v:fill type="solid"/>
              </v:shape>
              <v:shape style="position:absolute;left:3601;top:1859;width:57;height:70" coordorigin="3601,1859" coordsize="57,70" path="m3654,1871l3633,1871,3636,1872,3640,1875,3641,1877,3641,1881,3655,1880,3655,1874,3654,1871xe" filled="true" fillcolor="#231f20" stroked="false">
                <v:path arrowok="t"/>
                <v:fill type="solid"/>
              </v:shape>
            </v:group>
            <v:group style="position:absolute;left:3355;top:1576;width:498;height:418" coordorigin="3355,1576" coordsize="498,418">
              <v:shape style="position:absolute;left:3355;top:1576;width:498;height:418" coordorigin="3355,1576" coordsize="498,418" path="m3355,1576l3467,1582,3561,1600,3637,1626,3698,1655,3776,1709,3831,1770,3853,1832,3846,1890,3816,1940,3767,1975,3702,1993e" filled="false" stroked="true" strokeweight=".758pt" strokecolor="#231f20">
                <v:path arrowok="t"/>
              </v:shape>
            </v:group>
            <v:group style="position:absolute;left:3402;top:1665;width:427;height:265" coordorigin="3402,1665" coordsize="427,265">
              <v:shape style="position:absolute;left:3402;top:1665;width:427;height:265" coordorigin="3402,1665" coordsize="427,265" path="m3402,1665l3494,1678,3582,1705,3664,1743,3734,1787,3787,1836,3821,1884,3829,1930e" filled="false" stroked="true" strokeweight=".758pt" strokecolor="#231f20">
                <v:path arrowok="t"/>
              </v:shape>
            </v:group>
            <v:group style="position:absolute;left:3694;top:1696;width:53;height:51" coordorigin="3694,1696" coordsize="53,51">
              <v:shape style="position:absolute;left:3694;top:1696;width:53;height:51" coordorigin="3694,1696" coordsize="53,51" path="m3720,1696l3726,1715,3746,1715,3730,1727,3736,1746,3720,1734,3704,1746,3710,1727,3694,1715,3714,1715,3720,1696xe" filled="false" stroked="true" strokeweight=".258pt" strokecolor="#231f20">
                <v:path arrowok="t"/>
              </v:shape>
            </v:group>
            <v:group style="position:absolute;left:3462;top:1954;width:32;height:52" coordorigin="3462,1954" coordsize="32,52">
              <v:shape style="position:absolute;left:3462;top:1954;width:32;height:52" coordorigin="3462,1954" coordsize="32,52" path="m3491,1963l3475,1963,3477,1964,3480,1967,3481,1969,3481,1976,3480,1979,3476,1987,3471,1994,3462,2005,3462,2006,3491,2006,3493,1996,3473,1996,3481,1988,3486,1981,3489,1977,3490,1973,3491,1970,3491,1965,3491,1963xe" filled="true" fillcolor="#231f20" stroked="false">
                <v:path arrowok="t"/>
                <v:fill type="solid"/>
              </v:shape>
              <v:shape style="position:absolute;left:3462;top:1954;width:32;height:52" coordorigin="3462,1954" coordsize="32,52" path="m3494,1991l3492,1991,3491,1993,3491,1994,3490,1995,3489,1995,3488,1996,3473,1996,3493,1996,3494,1991xe" filled="true" fillcolor="#231f20" stroked="false">
                <v:path arrowok="t"/>
                <v:fill type="solid"/>
              </v:shape>
              <v:shape style="position:absolute;left:3462;top:1954;width:32;height:52" coordorigin="3462,1954" coordsize="32,52" path="m3481,1954l3475,1954,3472,1955,3466,1960,3465,1963,3463,1968,3465,1969,3467,1965,3469,1963,3491,1963,3488,1959,3487,1957,3483,1955,3481,1954xe" filled="true" fillcolor="#231f20" stroked="false">
                <v:path arrowok="t"/>
                <v:fill type="solid"/>
              </v:shape>
            </v:group>
            <v:group style="position:absolute;left:3500;top:1954;width:32;height:53" coordorigin="3500,1954" coordsize="32,53">
              <v:shape style="position:absolute;left:3500;top:1954;width:32;height:53" coordorigin="3500,1954" coordsize="32,53" path="m3518,1954l3513,1954,3510,1955,3500,1985,3500,1989,3513,2007,3517,2007,3519,2006,3523,2004,3523,2004,3514,2004,3513,2004,3511,1964,3511,1960,3512,1958,3513,1957,3514,1957,3523,1957,3521,1955,3518,1954xe" filled="true" fillcolor="#231f20" stroked="false">
                <v:path arrowok="t"/>
                <v:fill type="solid"/>
              </v:shape>
              <v:shape style="position:absolute;left:3500;top:1954;width:32;height:53" coordorigin="3500,1954" coordsize="32,53" path="m3523,1957l3516,1957,3517,1957,3519,1959,3519,1961,3520,1964,3520,1989,3520,1999,3519,2001,3517,2004,3517,2004,3523,2004,3531,1985,3531,1975,3530,1970,3527,1962,3526,1959,3523,1957xe" filled="true" fillcolor="#231f20" stroked="false">
                <v:path arrowok="t"/>
                <v:fill type="solid"/>
              </v:shape>
            </v:group>
            <v:group style="position:absolute;left:3538;top:1954;width:27;height:52" coordorigin="3538,1954" coordsize="27,52">
              <v:shape style="position:absolute;left:3538;top:1954;width:27;height:52" coordorigin="3538,1954" coordsize="27,52" path="m3564,2004l3539,2004,3539,2006,3564,2006,3564,2004xe" filled="true" fillcolor="#231f20" stroked="false">
                <v:path arrowok="t"/>
                <v:fill type="solid"/>
              </v:shape>
              <v:shape style="position:absolute;left:3538;top:1954;width:27;height:52" coordorigin="3538,1954" coordsize="27,52" path="m3557,1963l3544,1963,3545,1963,3546,1964,3546,1964,3547,1965,3547,2001,3546,2002,3546,2003,3544,2004,3542,2004,3561,2004,3557,2001,3557,1963xe" filled="true" fillcolor="#231f20" stroked="false">
                <v:path arrowok="t"/>
                <v:fill type="solid"/>
              </v:shape>
              <v:shape style="position:absolute;left:3538;top:1954;width:27;height:52" coordorigin="3538,1954" coordsize="27,52" path="m3557,1954l3556,1954,3538,1963,3539,1964,3541,1963,3542,1963,3557,1963,3557,1954xe" filled="true" fillcolor="#231f20" stroked="false">
                <v:path arrowok="t"/>
                <v:fill type="solid"/>
              </v:shape>
            </v:group>
            <v:group style="position:absolute;left:3573;top:1954;width:32;height:53" coordorigin="3573,1954" coordsize="32,53">
              <v:shape style="position:absolute;left:3573;top:1954;width:32;height:53" coordorigin="3573,1954" coordsize="32,53" path="m3591,1954l3585,1954,3583,1955,3573,1985,3573,1989,3586,2007,3590,2007,3592,2006,3596,2004,3596,2004,3587,2004,3586,2004,3584,1964,3584,1960,3585,1958,3586,1957,3587,1957,3595,1957,3594,1955,3591,1954xe" filled="true" fillcolor="#231f20" stroked="false">
                <v:path arrowok="t"/>
                <v:fill type="solid"/>
              </v:shape>
              <v:shape style="position:absolute;left:3573;top:1954;width:32;height:53" coordorigin="3573,1954" coordsize="32,53" path="m3595,1957l3589,1957,3590,1957,3592,1959,3592,1961,3593,1964,3593,1989,3592,1999,3592,2001,3590,2004,3589,2004,3596,2004,3604,1985,3604,1975,3603,1970,3600,1962,3598,1959,3595,1957xe" filled="true" fillcolor="#231f20" stroked="false">
                <v:path arrowok="t"/>
                <v:fill type="solid"/>
              </v:shape>
            </v:group>
            <v:group style="position:absolute;left:3831;top:1578;width:53;height:50" coordorigin="3831,1578" coordsize="53,50">
              <v:shape style="position:absolute;left:3831;top:1578;width:53;height:50" coordorigin="3831,1578" coordsize="53,50" path="m3857,1578l3863,1597,3883,1597,3867,1609,3873,1628,3857,1617,3841,1628,3847,1609,3831,1597,3851,1597,3857,1578xe" filled="false" stroked="true" strokeweight=".258pt" strokecolor="#231f20">
                <v:path arrowok="t"/>
              </v:shape>
            </v:group>
            <v:group style="position:absolute;left:3758;top:1463;width:53;height:51" coordorigin="3758,1463" coordsize="53,51">
              <v:shape style="position:absolute;left:3758;top:1463;width:53;height:51" coordorigin="3758,1463" coordsize="53,51" path="m3784,1463l3791,1482,3811,1482,3794,1494,3801,1513,3784,1501,3768,1513,3774,1494,3758,1482,3778,1482,3784,1463xe" filled="false" stroked="true" strokeweight=".258pt" strokecolor="#231f20">
                <v:path arrowok="t"/>
              </v:shape>
            </v:group>
            <v:group style="position:absolute;left:3670;top:1527;width:53;height:50" coordorigin="3670,1527" coordsize="53,50">
              <v:shape style="position:absolute;left:3670;top:1527;width:53;height:50" coordorigin="3670,1527" coordsize="53,50" path="m3696,1527l3702,1546,3723,1546,3706,1557,3713,1577,3696,1565,3680,1577,3686,1557,3670,1546,3690,1546,3696,1527xe" filled="false" stroked="true" strokeweight=".258pt" strokecolor="#231f20">
                <v:path arrowok="t"/>
              </v:shape>
            </v:group>
            <v:group style="position:absolute;left:3751;top:1604;width:43;height:41" coordorigin="3751,1604" coordsize="43,41">
              <v:shape style="position:absolute;left:3751;top:1604;width:43;height:41" coordorigin="3751,1604" coordsize="43,41" path="m3772,1604l3777,1620,3793,1620,3780,1629,3785,1645,3772,1635,3759,1645,3764,1629,3751,1620,3767,1620,3772,1604xe" filled="false" stroked="true" strokeweight=".209pt" strokecolor="#231f20">
                <v:path arrowok="t"/>
              </v:shape>
            </v:group>
            <v:group style="position:absolute;left:3621;top:1426;width:213;height:344" coordorigin="3621,1426" coordsize="213,344">
              <v:shape style="position:absolute;left:3621;top:1426;width:213;height:344" coordorigin="3621,1426" coordsize="213,344" path="m3621,1426l3683,1457,3739,1502,3784,1558,3817,1623,3833,1694,3830,1770e" filled="false" stroked="true" strokeweight=".758pt" strokecolor="#231f20">
                <v:path arrowok="t"/>
              </v:shape>
            </v:group>
            <v:group style="position:absolute;left:3322;top:1857;width:489;height:206" coordorigin="3322,1857" coordsize="489,206">
              <v:shape style="position:absolute;left:3322;top:1857;width:489;height:206" coordorigin="3322,1857" coordsize="489,206" path="m3811,1857l3772,1922,3720,1978,3657,2023,3586,2052,3508,2062,3459,2058,3411,2047,3365,2029,3322,2004e" filled="false" stroked="true" strokeweight=".758pt" strokecolor="#231f20">
                <v:path arrowok="t"/>
              </v:shape>
            </v:group>
            <v:group style="position:absolute;left:3067;top:1295;width:879;height:879" coordorigin="3067,1295" coordsize="879,879">
              <v:shape style="position:absolute;left:3067;top:1295;width:879;height:879" coordorigin="3067,1295" coordsize="879,879" path="m3506,1295l3578,1301,3645,1317,3708,1344,3766,1380,3817,1424,3861,1475,3897,1532,3923,1595,3940,1663,3946,1734,3940,1806,3923,1873,3897,1936,3861,1994,3817,2045,3766,2089,3708,2125,3645,2151,3578,2168,3506,2174,3435,2168,3367,2151,3304,2125,3247,2089,3196,2045,3152,1994,3116,1936,3089,1873,3073,1806,3067,1734,3073,1663,3089,1595,3116,1532,3152,1475,3196,1424,3247,1380,3304,1344,3367,1317,3435,1301,3506,1295xe" filled="false" stroked="true" strokeweight=".567pt" strokecolor="#231f20">
                <v:path arrowok="t"/>
              </v:shape>
              <v:shape style="position:absolute;left:3367;top:2017;width:288;height:118" type="#_x0000_t75" stroked="false">
                <v:imagedata r:id="rId183" o:title=""/>
              </v:shape>
            </v:group>
            <w10:wrap type="topAndBottom"/>
          </v:group>
        </w:pict>
      </w:r>
      <w:r>
        <w:rPr/>
        <w:pict>
          <v:group style="position:absolute;margin-left:201.934998pt;margin-top:64.447212pt;width:44.55pt;height:44.55pt;mso-position-horizontal-relative:page;mso-position-vertical-relative:paragraph;z-index:4336;mso-wrap-distance-left:0;mso-wrap-distance-right:0" coordorigin="4039,1289" coordsize="891,891">
            <v:group style="position:absolute;left:4045;top:1295;width:879;height:879" coordorigin="4045,1295" coordsize="879,879">
              <v:shape style="position:absolute;left:4045;top:1295;width:879;height:879" coordorigin="4045,1295" coordsize="879,879" path="m4484,1295l4413,1301,4345,1317,4282,1344,4225,1380,4173,1424,4129,1475,4094,1532,4067,1595,4050,1663,4045,1734,4050,1806,4067,1873,4094,1936,4129,1994,4173,2045,4225,2089,4282,2125,4345,2151,4413,2168,4484,2174,4555,2168,4623,2151,4686,2125,4744,2089,4795,2045,4839,1994,4874,1936,4901,1873,4918,1806,4923,1734,4918,1663,4901,1595,4874,1532,4839,1475,4795,1424,4744,1380,4686,1344,4623,1317,4555,1301,4484,1295xe" filled="true" fillcolor="#d1d3d4" stroked="false">
                <v:path arrowok="t"/>
                <v:fill type="solid"/>
              </v:shape>
            </v:group>
            <v:group style="position:absolute;left:4045;top:1295;width:879;height:879" coordorigin="4045,1295" coordsize="879,879">
              <v:shape style="position:absolute;left:4045;top:1295;width:879;height:879" coordorigin="4045,1295" coordsize="879,879" path="m4484,1295l4555,1301,4623,1317,4686,1344,4744,1380,4795,1424,4839,1475,4874,1532,4901,1595,4918,1663,4923,1734,4918,1806,4901,1873,4874,1936,4839,1994,4795,2045,4744,2089,4686,2125,4623,2151,4555,2168,4484,2174,4413,2168,4345,2151,4282,2125,4225,2089,4173,2045,4129,1994,4094,1936,4067,1873,4050,1806,4045,1734,4050,1663,4067,1595,4094,1532,4129,1475,4173,1424,4225,1380,4282,1344,4345,1317,4413,1301,4484,1295xe" filled="false" stroked="true" strokeweight=".425pt" strokecolor="#231f20">
                <v:path arrowok="t"/>
              </v:shape>
            </v:group>
            <v:group style="position:absolute;left:4248;top:1678;width:220;height:428" coordorigin="4248,1678" coordsize="220,428">
              <v:shape style="position:absolute;left:4248;top:1678;width:220;height:428" coordorigin="4248,1678" coordsize="220,428" path="m4248,2105l4467,1678e" filled="false" stroked="true" strokeweight=".292pt" strokecolor="#6d6e71">
                <v:path arrowok="t"/>
              </v:shape>
            </v:group>
            <v:group style="position:absolute;left:4511;top:1326;width:137;height:267" coordorigin="4511,1326" coordsize="137,267">
              <v:shape style="position:absolute;left:4511;top:1326;width:137;height:267" coordorigin="4511,1326" coordsize="137,267" path="m4511,1593l4648,1326e" filled="false" stroked="true" strokeweight=".292pt" strokecolor="#6d6e71">
                <v:path arrowok="t"/>
              </v:shape>
            </v:group>
            <v:group style="position:absolute;left:4054;top:1438;width:107;height:207" coordorigin="4054,1438" coordsize="107,207">
              <v:shape style="position:absolute;left:4054;top:1438;width:107;height:207" coordorigin="4054,1438" coordsize="107,207" path="m4054,1644l4160,1438e" filled="false" stroked="true" strokeweight=".292pt" strokecolor="#6d6e71">
                <v:path arrowok="t"/>
              </v:shape>
            </v:group>
            <v:group style="position:absolute;left:4046;top:1401;width:151;height:295" coordorigin="4046,1401" coordsize="151,295">
              <v:shape style="position:absolute;left:4046;top:1401;width:151;height:295" coordorigin="4046,1401" coordsize="151,295" path="m4046,1695l4197,1401e" filled="false" stroked="true" strokeweight=".292pt" strokecolor="#6d6e71">
                <v:path arrowok="t"/>
              </v:shape>
            </v:group>
            <v:group style="position:absolute;left:4045;top:1377;width:185;height:359" coordorigin="4045,1377" coordsize="185,359">
              <v:shape style="position:absolute;left:4045;top:1377;width:185;height:359" coordorigin="4045,1377" coordsize="185,359" path="m4045,1735l4229,1377e" filled="false" stroked="true" strokeweight=".292pt" strokecolor="#6d6e71">
                <v:path arrowok="t"/>
              </v:shape>
            </v:group>
            <v:group style="position:absolute;left:4046;top:1358;width:212;height:411" coordorigin="4046,1358" coordsize="212,411">
              <v:shape style="position:absolute;left:4046;top:1358;width:212;height:411" coordorigin="4046,1358" coordsize="212,411" path="m4046,1769l4257,1358e" filled="false" stroked="true" strokeweight=".292pt" strokecolor="#6d6e71">
                <v:path arrowok="t"/>
              </v:shape>
            </v:group>
            <v:group style="position:absolute;left:4049;top:1343;width:234;height:456" coordorigin="4049,1343" coordsize="234,456">
              <v:shape style="position:absolute;left:4049;top:1343;width:234;height:456" coordorigin="4049,1343" coordsize="234,456" path="m4049,1799l4283,1343e" filled="false" stroked="true" strokeweight=".292pt" strokecolor="#6d6e71">
                <v:path arrowok="t"/>
              </v:shape>
            </v:group>
            <v:group style="position:absolute;left:4054;top:1332;width:254;height:495" coordorigin="4054,1332" coordsize="254,495">
              <v:shape style="position:absolute;left:4054;top:1332;width:254;height:495" coordorigin="4054,1332" coordsize="254,495" path="m4054,1826l4308,1332e" filled="false" stroked="true" strokeweight=".292pt" strokecolor="#6d6e71">
                <v:path arrowok="t"/>
              </v:shape>
            </v:group>
            <v:group style="position:absolute;left:4060;top:1322;width:272;height:529" coordorigin="4060,1322" coordsize="272,529">
              <v:shape style="position:absolute;left:4060;top:1322;width:272;height:529" coordorigin="4060,1322" coordsize="272,529" path="m4060,1851l4332,1322e" filled="false" stroked="true" strokeweight=".292pt" strokecolor="#6d6e71">
                <v:path arrowok="t"/>
              </v:shape>
            </v:group>
            <v:group style="position:absolute;left:4067;top:1314;width:288;height:560" coordorigin="4067,1314" coordsize="288,560">
              <v:shape style="position:absolute;left:4067;top:1314;width:288;height:560" coordorigin="4067,1314" coordsize="288,560" path="m4067,1874l4354,1314e" filled="false" stroked="true" strokeweight=".292pt" strokecolor="#6d6e71">
                <v:path arrowok="t"/>
              </v:shape>
            </v:group>
            <v:group style="position:absolute;left:4075;top:1308;width:302;height:587" coordorigin="4075,1308" coordsize="302,587">
              <v:shape style="position:absolute;left:4075;top:1308;width:302;height:587" coordorigin="4075,1308" coordsize="302,587" path="m4075,1895l4376,1308e" filled="false" stroked="true" strokeweight=".292pt" strokecolor="#6d6e71">
                <v:path arrowok="t"/>
              </v:shape>
            </v:group>
            <v:group style="position:absolute;left:4083;top:1303;width:315;height:612" coordorigin="4083,1303" coordsize="315,612">
              <v:shape style="position:absolute;left:4083;top:1303;width:315;height:612" coordorigin="4083,1303" coordsize="315,612" path="m4083,1915l4397,1303e" filled="false" stroked="true" strokeweight=".292pt" strokecolor="#6d6e71">
                <v:path arrowok="t"/>
              </v:shape>
            </v:group>
            <v:group style="position:absolute;left:4092;top:1300;width:326;height:634" coordorigin="4092,1300" coordsize="326,634">
              <v:shape style="position:absolute;left:4092;top:1300;width:326;height:634" coordorigin="4092,1300" coordsize="326,634" path="m4092,1934l4418,1300e" filled="false" stroked="true" strokeweight=".292pt" strokecolor="#6d6e71">
                <v:path arrowok="t"/>
              </v:shape>
            </v:group>
            <v:group style="position:absolute;left:4102;top:1297;width:336;height:655" coordorigin="4102,1297" coordsize="336,655">
              <v:shape style="position:absolute;left:4102;top:1297;width:336;height:655" coordorigin="4102,1297" coordsize="336,655" path="m4102,1952l4438,1297e" filled="false" stroked="true" strokeweight=".292pt" strokecolor="#6d6e71">
                <v:path arrowok="t"/>
              </v:shape>
            </v:group>
            <v:group style="position:absolute;left:4112;top:1296;width:346;height:673" coordorigin="4112,1296" coordsize="346,673">
              <v:shape style="position:absolute;left:4112;top:1296;width:346;height:673" coordorigin="4112,1296" coordsize="346,673" path="m4112,1968l4458,1296e" filled="false" stroked="true" strokeweight=".292pt" strokecolor="#6d6e71">
                <v:path arrowok="t"/>
              </v:shape>
            </v:group>
            <v:group style="position:absolute;left:4123;top:1295;width:354;height:690" coordorigin="4123,1295" coordsize="354,690">
              <v:shape style="position:absolute;left:4123;top:1295;width:354;height:690" coordorigin="4123,1295" coordsize="354,690" path="m4123,1984l4477,1295e" filled="false" stroked="true" strokeweight=".292pt" strokecolor="#6d6e71">
                <v:path arrowok="t"/>
              </v:shape>
            </v:group>
            <v:group style="position:absolute;left:4134;top:1295;width:362;height:705" coordorigin="4134,1295" coordsize="362,705">
              <v:shape style="position:absolute;left:4134;top:1295;width:362;height:705" coordorigin="4134,1295" coordsize="362,705" path="m4134,1999l4495,1295e" filled="false" stroked="true" strokeweight=".292pt" strokecolor="#6d6e71">
                <v:path arrowok="t"/>
              </v:shape>
            </v:group>
            <v:group style="position:absolute;left:4145;top:1633;width:196;height:381" coordorigin="4145,1633" coordsize="196,381">
              <v:shape style="position:absolute;left:4145;top:1633;width:196;height:381" coordorigin="4145,1633" coordsize="196,381" path="m4145,2014l4341,1633e" filled="false" stroked="true" strokeweight=".292pt" strokecolor="#6d6e71">
                <v:path arrowok="t"/>
              </v:shape>
            </v:group>
            <v:group style="position:absolute;left:4369;top:1296;width:145;height:281" coordorigin="4369,1296" coordsize="145,281">
              <v:shape style="position:absolute;left:4369;top:1296;width:145;height:281" coordorigin="4369,1296" coordsize="145,281" path="m4369,1577l4514,1296e" filled="false" stroked="true" strokeweight=".292pt" strokecolor="#6d6e71">
                <v:path arrowok="t"/>
              </v:shape>
            </v:group>
            <v:group style="position:absolute;left:4157;top:1647;width:196;height:381" coordorigin="4157,1647" coordsize="196,381">
              <v:shape style="position:absolute;left:4157;top:1647;width:196;height:381" coordorigin="4157,1647" coordsize="196,381" path="m4157,2027l4352,1647e" filled="false" stroked="true" strokeweight=".292pt" strokecolor="#6d6e71">
                <v:path arrowok="t"/>
              </v:shape>
            </v:group>
            <v:group style="position:absolute;left:4387;top:1298;width:145;height:282" coordorigin="4387,1298" coordsize="145,282">
              <v:shape style="position:absolute;left:4387;top:1298;width:145;height:282" coordorigin="4387,1298" coordsize="145,282" path="m4387,1579l4532,1298e" filled="false" stroked="true" strokeweight=".292pt" strokecolor="#6d6e71">
                <v:path arrowok="t"/>
              </v:shape>
            </v:group>
            <v:group style="position:absolute;left:4169;top:1658;width:197;height:383" coordorigin="4169,1658" coordsize="197,383">
              <v:shape style="position:absolute;left:4169;top:1658;width:197;height:383" coordorigin="4169,1658" coordsize="197,383" path="m4169,2040l4365,1658e" filled="false" stroked="true" strokeweight=".292pt" strokecolor="#6d6e71">
                <v:path arrowok="t"/>
              </v:shape>
            </v:group>
            <v:group style="position:absolute;left:4406;top:1300;width:144;height:279" coordorigin="4406,1300" coordsize="144,279">
              <v:shape style="position:absolute;left:4406;top:1300;width:144;height:279" coordorigin="4406,1300" coordsize="144,279" path="m4406,1579l4549,1300e" filled="false" stroked="true" strokeweight=".292pt" strokecolor="#6d6e71">
                <v:path arrowok="t"/>
              </v:shape>
            </v:group>
            <v:group style="position:absolute;left:4181;top:1663;width:200;height:390" coordorigin="4181,1663" coordsize="200,390">
              <v:shape style="position:absolute;left:4181;top:1663;width:200;height:390" coordorigin="4181,1663" coordsize="200,390" path="m4181,2053l4381,1663e" filled="false" stroked="true" strokeweight=".292pt" strokecolor="#6d6e71">
                <v:path arrowok="t"/>
              </v:shape>
            </v:group>
            <v:group style="position:absolute;left:4424;top:1303;width:143;height:278" coordorigin="4424,1303" coordsize="143,278">
              <v:shape style="position:absolute;left:4424;top:1303;width:143;height:278" coordorigin="4424,1303" coordsize="143,278" path="m4424,1580l4566,1303e" filled="false" stroked="true" strokeweight=".292pt" strokecolor="#6d6e71">
                <v:path arrowok="t"/>
              </v:shape>
            </v:group>
            <v:group style="position:absolute;left:4194;top:1667;width:205;height:398" coordorigin="4194,1667" coordsize="205,398">
              <v:shape style="position:absolute;left:4194;top:1667;width:205;height:398" coordorigin="4194,1667" coordsize="205,398" path="m4194,2064l4398,1667e" filled="false" stroked="true" strokeweight=".292pt" strokecolor="#6d6e71">
                <v:path arrowok="t"/>
              </v:shape>
            </v:group>
            <v:group style="position:absolute;left:4441;top:1306;width:142;height:276" coordorigin="4441,1306" coordsize="142,276">
              <v:shape style="position:absolute;left:4441;top:1306;width:142;height:276" coordorigin="4441,1306" coordsize="142,276" path="m4441,1582l4583,1306e" filled="false" stroked="true" strokeweight=".292pt" strokecolor="#6d6e71">
                <v:path arrowok="t"/>
              </v:shape>
            </v:group>
            <v:group style="position:absolute;left:4207;top:1669;width:209;height:407" coordorigin="4207,1669" coordsize="209,407">
              <v:shape style="position:absolute;left:4207;top:1669;width:209;height:407" coordorigin="4207,1669" coordsize="209,407" path="m4207,2075l4416,1669e" filled="false" stroked="true" strokeweight=".292pt" strokecolor="#6d6e71">
                <v:path arrowok="t"/>
              </v:shape>
            </v:group>
            <v:group style="position:absolute;left:4460;top:1310;width:141;height:274" coordorigin="4460,1310" coordsize="141,274">
              <v:shape style="position:absolute;left:4460;top:1310;width:141;height:274" coordorigin="4460,1310" coordsize="141,274" path="m4460,1584l4600,1310e" filled="false" stroked="true" strokeweight=".292pt" strokecolor="#6d6e71">
                <v:path arrowok="t"/>
              </v:shape>
            </v:group>
            <v:group style="position:absolute;left:4220;top:1671;width:213;height:415" coordorigin="4220,1671" coordsize="213,415">
              <v:shape style="position:absolute;left:4220;top:1671;width:213;height:415" coordorigin="4220,1671" coordsize="213,415" path="m4220,2086l4433,1671e" filled="false" stroked="true" strokeweight=".292pt" strokecolor="#6d6e71">
                <v:path arrowok="t"/>
              </v:shape>
            </v:group>
            <v:group style="position:absolute;left:4476;top:1315;width:140;height:272" coordorigin="4476,1315" coordsize="140,272">
              <v:shape style="position:absolute;left:4476;top:1315;width:140;height:272" coordorigin="4476,1315" coordsize="140,272" path="m4476,1587l4616,1315e" filled="false" stroked="true" strokeweight=".292pt" strokecolor="#6d6e71">
                <v:path arrowok="t"/>
              </v:shape>
            </v:group>
            <v:group style="position:absolute;left:4234;top:1674;width:217;height:422" coordorigin="4234,1674" coordsize="217,422">
              <v:shape style="position:absolute;left:4234;top:1674;width:217;height:422" coordorigin="4234,1674" coordsize="217,422" path="m4234,2095l4451,1674e" filled="false" stroked="true" strokeweight=".292pt" strokecolor="#6d6e71">
                <v:path arrowok="t"/>
              </v:shape>
            </v:group>
            <v:group style="position:absolute;left:4494;top:1321;width:139;height:270" coordorigin="4494,1321" coordsize="139,270">
              <v:shape style="position:absolute;left:4494;top:1321;width:139;height:270" coordorigin="4494,1321" coordsize="139,270" path="m4494,1590l4632,1321e" filled="false" stroked="true" strokeweight=".292pt" strokecolor="#6d6e71">
                <v:path arrowok="t"/>
              </v:shape>
              <v:shape style="position:absolute;left:4153;top:1432;width:279;height:393" type="#_x0000_t75" stroked="false">
                <v:imagedata r:id="rId189" o:title=""/>
              </v:shape>
            </v:group>
            <v:group style="position:absolute;left:4123;top:1859;width:61;height:70" coordorigin="4123,1859" coordsize="61,70">
              <v:shape style="position:absolute;left:4123;top:1859;width:61;height:70" coordorigin="4123,1859" coordsize="61,70" path="m4164,1859l4146,1859,4138,1863,4126,1875,4123,1884,4123,1906,4126,1914,4138,1926,4145,1929,4162,1929,4168,1927,4178,1920,4179,1918,4149,1918,4145,1916,4139,1909,4137,1902,4137,1886,4139,1880,4145,1873,4149,1871,4180,1871,4179,1870,4170,1862,4164,1859xe" filled="true" fillcolor="#231f20" stroked="false">
                <v:path arrowok="t"/>
                <v:fill type="solid"/>
              </v:shape>
              <v:shape style="position:absolute;left:4123;top:1859;width:61;height:70" coordorigin="4123,1859" coordsize="61,70" path="m4170,1903l4168,1908,4166,1912,4161,1916,4158,1918,4179,1918,4181,1915,4183,1907,4170,1903xe" filled="true" fillcolor="#231f20" stroked="false">
                <v:path arrowok="t"/>
                <v:fill type="solid"/>
              </v:shape>
              <v:shape style="position:absolute;left:4123;top:1859;width:61;height:70" coordorigin="4123,1859" coordsize="61,70" path="m4180,1871l4158,1871,4161,1872,4167,1876,4168,1879,4169,1882,4183,1879,4181,1874,4180,1871xe" filled="true" fillcolor="#231f20" stroked="false">
                <v:path arrowok="t"/>
                <v:fill type="solid"/>
              </v:shape>
            </v:group>
            <v:group style="position:absolute;left:4195;top:1861;width:53;height:68" coordorigin="4195,1861" coordsize="53,68">
              <v:shape style="position:absolute;left:4195;top:1861;width:53;height:68" coordorigin="4195,1861" coordsize="53,68" path="m4246,1861l4195,1861,4195,1928,4247,1928,4247,1917,4209,1917,4209,1898,4244,1898,4244,1887,4209,1887,4209,1872,4246,1872,4246,1861xe" filled="true" fillcolor="#231f20" stroked="false">
                <v:path arrowok="t"/>
                <v:fill type="solid"/>
              </v:shape>
            </v:group>
            <v:group style="position:absolute;left:4259;top:1861;width:55;height:68" coordorigin="4259,1861" coordsize="55,68">
              <v:shape style="position:absolute;left:4259;top:1861;width:55;height:68" coordorigin="4259,1861" coordsize="55,68" path="m4273,1861l4259,1861,4259,1928,4272,1928,4272,1884,4288,1884,4273,1861xe" filled="true" fillcolor="#231f20" stroked="false">
                <v:path arrowok="t"/>
                <v:fill type="solid"/>
              </v:shape>
              <v:shape style="position:absolute;left:4259;top:1861;width:55;height:68" coordorigin="4259,1861" coordsize="55,68" path="m4288,1884l4272,1884,4300,1928,4314,1928,4314,1906,4301,1906,4288,1884xe" filled="true" fillcolor="#231f20" stroked="false">
                <v:path arrowok="t"/>
                <v:fill type="solid"/>
              </v:shape>
              <v:shape style="position:absolute;left:4259;top:1861;width:55;height:68" coordorigin="4259,1861" coordsize="55,68" path="m4314,1861l4301,1861,4301,1906,4314,1906,4314,1861xe" filled="true" fillcolor="#231f20" stroked="false">
                <v:path arrowok="t"/>
                <v:fill type="solid"/>
              </v:shape>
            </v:group>
            <v:group style="position:absolute;left:4324;top:1861;width:55;height:68" coordorigin="4324,1861" coordsize="55,68">
              <v:shape style="position:absolute;left:4324;top:1861;width:55;height:68" coordorigin="4324,1861" coordsize="55,68" path="m4358,1872l4345,1872,4345,1928,4358,1928,4358,1872xe" filled="true" fillcolor="#231f20" stroked="false">
                <v:path arrowok="t"/>
                <v:fill type="solid"/>
              </v:shape>
              <v:shape style="position:absolute;left:4324;top:1861;width:55;height:68" coordorigin="4324,1861" coordsize="55,68" path="m4379,1861l4324,1861,4324,1872,4379,1872,4379,1861xe" filled="true" fillcolor="#231f20" stroked="false">
                <v:path arrowok="t"/>
                <v:fill type="solid"/>
              </v:shape>
            </v:group>
            <v:group style="position:absolute;left:4374;top:1861;width:70;height:68" coordorigin="4374,1861" coordsize="70,68">
              <v:shape style="position:absolute;left:4374;top:1861;width:70;height:68" coordorigin="4374,1861" coordsize="70,68" path="m4415,1861l4401,1861,4374,1928,4388,1928,4394,1913,4437,1913,4432,1901,4398,1901,4408,1876,4422,1876,4415,1861xe" filled="true" fillcolor="#231f20" stroked="false">
                <v:path arrowok="t"/>
                <v:fill type="solid"/>
              </v:shape>
              <v:shape style="position:absolute;left:4374;top:1861;width:70;height:68" coordorigin="4374,1861" coordsize="70,68" path="m4437,1913l4422,1913,4428,1928,4443,1928,4437,1913xe" filled="true" fillcolor="#231f20" stroked="false">
                <v:path arrowok="t"/>
                <v:fill type="solid"/>
              </v:shape>
              <v:shape style="position:absolute;left:4374;top:1861;width:70;height:68" coordorigin="4374,1861" coordsize="70,68" path="m4422,1876l4408,1876,4417,1901,4432,1901,4422,1876xe" filled="true" fillcolor="#231f20" stroked="false">
                <v:path arrowok="t"/>
                <v:fill type="solid"/>
              </v:shape>
            </v:group>
            <v:group style="position:absolute;left:4436;top:1861;width:65;height:68" coordorigin="4436,1861" coordsize="65,68">
              <v:shape style="position:absolute;left:4436;top:1861;width:65;height:68" coordorigin="4436,1861" coordsize="65,68" path="m4451,1861l4436,1861,4461,1928,4476,1928,4482,1911,4469,1911,4451,1861xe" filled="true" fillcolor="#231f20" stroked="false">
                <v:path arrowok="t"/>
                <v:fill type="solid"/>
              </v:shape>
              <v:shape style="position:absolute;left:4436;top:1861;width:65;height:68" coordorigin="4436,1861" coordsize="65,68" path="m4500,1861l4486,1861,4469,1911,4482,1911,4500,1861xe" filled="true" fillcolor="#231f20" stroked="false">
                <v:path arrowok="t"/>
                <v:fill type="solid"/>
              </v:shape>
            </v:group>
            <v:group style="position:absolute;left:4505;top:1859;width:67;height:70" coordorigin="4505,1859" coordsize="67,70">
              <v:shape style="position:absolute;left:4505;top:1859;width:67;height:70" coordorigin="4505,1859" coordsize="67,70" path="m4548,1859l4532,1859,4528,1860,4505,1888,4505,1906,4508,1914,4520,1926,4528,1929,4548,1929,4557,1926,4565,1918,4533,1918,4528,1916,4521,1908,4519,1902,4519,1886,4521,1881,4528,1873,4533,1871,4565,1871,4556,1863,4548,1859xe" filled="true" fillcolor="#231f20" stroked="false">
                <v:path arrowok="t"/>
                <v:fill type="solid"/>
              </v:shape>
              <v:shape style="position:absolute;left:4505;top:1859;width:67;height:70" coordorigin="4505,1859" coordsize="67,70" path="m4565,1871l4544,1871,4549,1873,4556,1881,4557,1886,4557,1902,4555,1908,4548,1916,4544,1918,4565,1918,4569,1914,4572,1906,4572,1883,4569,1875,4565,1871xe" filled="true" fillcolor="#231f20" stroked="false">
                <v:path arrowok="t"/>
                <v:fill type="solid"/>
              </v:shape>
            </v:group>
            <v:group style="position:absolute;left:4579;top:1859;width:57;height:70" coordorigin="4579,1859" coordsize="57,70">
              <v:shape style="position:absolute;left:4579;top:1859;width:57;height:70" coordorigin="4579,1859" coordsize="57,70" path="m4593,1905l4579,1906,4580,1914,4583,1919,4592,1927,4599,1929,4614,1929,4619,1928,4627,1925,4630,1923,4633,1918,4603,1918,4600,1917,4595,1913,4593,1909,4593,1905xe" filled="true" fillcolor="#231f20" stroked="false">
                <v:path arrowok="t"/>
                <v:fill type="solid"/>
              </v:shape>
              <v:shape style="position:absolute;left:4579;top:1859;width:57;height:70" coordorigin="4579,1859" coordsize="57,70" path="m4615,1859l4601,1859,4597,1860,4582,1884,4584,1888,4591,1895,4596,1897,4609,1900,4613,1901,4617,1902,4619,1903,4620,1904,4621,1906,4621,1907,4621,1911,4620,1913,4616,1917,4612,1918,4633,1918,4634,1916,4635,1913,4635,1904,4634,1901,4603,1884,4599,1883,4596,1880,4595,1879,4595,1876,4596,1874,4599,1872,4603,1871,4632,1871,4631,1869,4622,1861,4615,1859xe" filled="true" fillcolor="#231f20" stroked="false">
                <v:path arrowok="t"/>
                <v:fill type="solid"/>
              </v:shape>
              <v:shape style="position:absolute;left:4579;top:1859;width:57;height:70" coordorigin="4579,1859" coordsize="57,70" path="m4632,1871l4611,1871,4613,1872,4617,1875,4619,1877,4619,1881,4633,1880,4633,1874,4632,1871xe" filled="true" fillcolor="#231f20" stroked="false">
                <v:path arrowok="t"/>
                <v:fill type="solid"/>
              </v:shape>
            </v:group>
            <v:group style="position:absolute;left:4332;top:1576;width:498;height:418" coordorigin="4332,1576" coordsize="498,418">
              <v:shape style="position:absolute;left:4332;top:1576;width:498;height:418" coordorigin="4332,1576" coordsize="498,418" path="m4332,1576l4445,1582,4539,1600,4615,1626,4675,1655,4754,1709,4808,1770,4830,1832,4824,1890,4794,1940,4745,1975,4680,1993e" filled="false" stroked="true" strokeweight=".758pt" strokecolor="#231f20">
                <v:path arrowok="t"/>
              </v:shape>
            </v:group>
            <v:group style="position:absolute;left:4380;top:1665;width:427;height:265" coordorigin="4380,1665" coordsize="427,265">
              <v:shape style="position:absolute;left:4380;top:1665;width:427;height:265" coordorigin="4380,1665" coordsize="427,265" path="m4380,1665l4471,1678,4560,1705,4641,1743,4711,1787,4765,1836,4799,1884,4807,1930e" filled="false" stroked="true" strokeweight=".758pt" strokecolor="#231f20">
                <v:path arrowok="t"/>
              </v:shape>
            </v:group>
            <v:group style="position:absolute;left:4671;top:1696;width:53;height:51" coordorigin="4671,1696" coordsize="53,51">
              <v:shape style="position:absolute;left:4671;top:1696;width:53;height:51" coordorigin="4671,1696" coordsize="53,51" path="m4698,1696l4704,1715,4724,1715,4708,1727,4714,1746,4698,1734,4681,1746,4688,1727,4671,1715,4692,1715,4698,1696xe" filled="false" stroked="true" strokeweight=".258pt" strokecolor="#231f20">
                <v:path arrowok="t"/>
              </v:shape>
            </v:group>
            <v:group style="position:absolute;left:4440;top:1954;width:32;height:52" coordorigin="4440,1954" coordsize="32,52">
              <v:shape style="position:absolute;left:4440;top:1954;width:32;height:52" coordorigin="4440,1954" coordsize="32,52" path="m4468,1963l4453,1963,4455,1964,4458,1967,4459,1969,4459,1976,4458,1979,4454,1987,4449,1994,4440,2005,4440,2006,4469,2006,4470,1996,4451,1996,4459,1988,4464,1981,4466,1977,4468,1973,4469,1970,4469,1965,4468,1963xe" filled="true" fillcolor="#231f20" stroked="false">
                <v:path arrowok="t"/>
                <v:fill type="solid"/>
              </v:shape>
              <v:shape style="position:absolute;left:4440;top:1954;width:32;height:52" coordorigin="4440,1954" coordsize="32,52" path="m4471,1991l4470,1991,4469,1993,4469,1994,4468,1995,4467,1995,4465,1996,4451,1996,4470,1996,4471,1991xe" filled="true" fillcolor="#231f20" stroked="false">
                <v:path arrowok="t"/>
                <v:fill type="solid"/>
              </v:shape>
              <v:shape style="position:absolute;left:4440;top:1954;width:32;height:52" coordorigin="4440,1954" coordsize="32,52" path="m4458,1954l4453,1954,4449,1955,4444,1960,4442,1963,4441,1968,4442,1969,4444,1965,4447,1963,4468,1963,4466,1959,4465,1957,4461,1955,4458,1954xe" filled="true" fillcolor="#231f20" stroked="false">
                <v:path arrowok="t"/>
                <v:fill type="solid"/>
              </v:shape>
            </v:group>
            <v:group style="position:absolute;left:4478;top:1954;width:32;height:53" coordorigin="4478,1954" coordsize="32,53">
              <v:shape style="position:absolute;left:4478;top:1954;width:32;height:53" coordorigin="4478,1954" coordsize="32,53" path="m4496,1954l4490,1954,4488,1955,4478,1985,4478,1989,4491,2007,4495,2007,4497,2006,4500,2004,4501,2004,4492,2004,4491,2004,4488,1964,4489,1960,4490,1958,4491,1957,4492,1957,4500,1957,4498,1955,4496,1954xe" filled="true" fillcolor="#231f20" stroked="false">
                <v:path arrowok="t"/>
                <v:fill type="solid"/>
              </v:shape>
              <v:shape style="position:absolute;left:4478;top:1954;width:32;height:53" coordorigin="4478,1954" coordsize="32,53" path="m4500,1957l4494,1957,4495,1957,4497,1959,4497,1961,4498,1964,4498,1989,4497,1999,4497,2001,4495,2004,4494,2004,4501,2004,4509,1985,4509,1975,4508,1970,4505,1962,4503,1959,4500,1957xe" filled="true" fillcolor="#231f20" stroked="false">
                <v:path arrowok="t"/>
                <v:fill type="solid"/>
              </v:shape>
            </v:group>
            <v:group style="position:absolute;left:4516;top:1954;width:27;height:52" coordorigin="4516,1954" coordsize="27,52">
              <v:shape style="position:absolute;left:4516;top:1954;width:27;height:52" coordorigin="4516,1954" coordsize="27,52" path="m4542,2004l4517,2004,4517,2006,4542,2006,4542,2004xe" filled="true" fillcolor="#231f20" stroked="false">
                <v:path arrowok="t"/>
                <v:fill type="solid"/>
              </v:shape>
              <v:shape style="position:absolute;left:4516;top:1954;width:27;height:52" coordorigin="4516,1954" coordsize="27,52" path="m4535,1963l4522,1963,4523,1963,4524,1964,4524,1964,4525,1965,4525,2001,4524,2002,4523,2003,4522,2004,4520,2004,4539,2004,4535,2001,4535,1963xe" filled="true" fillcolor="#231f20" stroked="false">
                <v:path arrowok="t"/>
                <v:fill type="solid"/>
              </v:shape>
              <v:shape style="position:absolute;left:4516;top:1954;width:27;height:52" coordorigin="4516,1954" coordsize="27,52" path="m4535,1954l4534,1954,4516,1963,4517,1964,4518,1963,4520,1963,4535,1963,4535,1954xe" filled="true" fillcolor="#231f20" stroked="false">
                <v:path arrowok="t"/>
                <v:fill type="solid"/>
              </v:shape>
            </v:group>
            <v:group style="position:absolute;left:4550;top:1954;width:32;height:53" coordorigin="4550,1954" coordsize="32,53">
              <v:shape style="position:absolute;left:4550;top:1954;width:32;height:53" coordorigin="4550,1954" coordsize="32,53" path="m4569,1954l4563,1954,4561,1955,4550,1985,4551,1989,4564,2007,4568,2007,4570,2006,4573,2004,4574,2004,4565,2004,4564,2004,4561,1964,4562,1960,4563,1958,4564,1957,4565,1957,4573,1957,4571,1955,4569,1954xe" filled="true" fillcolor="#231f20" stroked="false">
                <v:path arrowok="t"/>
                <v:fill type="solid"/>
              </v:shape>
              <v:shape style="position:absolute;left:4550;top:1954;width:32;height:53" coordorigin="4550,1954" coordsize="32,53" path="m4573,1957l4567,1957,4568,1957,4570,1959,4570,1961,4570,1964,4570,1989,4570,1999,4570,2001,4568,2004,4567,2004,4574,2004,4582,1985,4582,1975,4581,1970,4578,1962,4576,1959,4573,1957xe" filled="true" fillcolor="#231f20" stroked="false">
                <v:path arrowok="t"/>
                <v:fill type="solid"/>
              </v:shape>
            </v:group>
            <v:group style="position:absolute;left:4808;top:1578;width:53;height:50" coordorigin="4808,1578" coordsize="53,50">
              <v:shape style="position:absolute;left:4808;top:1578;width:53;height:50" coordorigin="4808,1578" coordsize="53,50" path="m4835,1578l4841,1597,4861,1597,4845,1609,4851,1628,4835,1617,4818,1628,4825,1609,4808,1597,4829,1597,4835,1578xe" filled="false" stroked="true" strokeweight=".258pt" strokecolor="#231f20">
                <v:path arrowok="t"/>
              </v:shape>
            </v:group>
            <v:group style="position:absolute;left:4736;top:1463;width:53;height:51" coordorigin="4736,1463" coordsize="53,51">
              <v:shape style="position:absolute;left:4736;top:1463;width:53;height:51" coordorigin="4736,1463" coordsize="53,51" path="m4762,1463l4768,1482,4789,1482,4772,1494,4778,1513,4762,1501,4746,1513,4752,1494,4736,1482,4756,1482,4762,1463xe" filled="false" stroked="true" strokeweight=".258pt" strokecolor="#231f20">
                <v:path arrowok="t"/>
              </v:shape>
            </v:group>
            <v:group style="position:absolute;left:4648;top:1527;width:53;height:50" coordorigin="4648,1527" coordsize="53,50">
              <v:shape style="position:absolute;left:4648;top:1527;width:53;height:50" coordorigin="4648,1527" coordsize="53,50" path="m4674,1527l4680,1546,4700,1546,4684,1557,4690,1577,4674,1565,4658,1577,4664,1557,4648,1546,4668,1546,4674,1527xe" filled="false" stroked="true" strokeweight=".258pt" strokecolor="#231f20">
                <v:path arrowok="t"/>
              </v:shape>
            </v:group>
            <v:group style="position:absolute;left:4729;top:1604;width:43;height:41" coordorigin="4729,1604" coordsize="43,41">
              <v:shape style="position:absolute;left:4729;top:1604;width:43;height:41" coordorigin="4729,1604" coordsize="43,41" path="m4750,1604l4755,1620,4771,1620,4758,1629,4763,1645,4750,1635,4737,1645,4742,1629,4729,1620,4745,1620,4750,1604xe" filled="false" stroked="true" strokeweight=".209pt" strokecolor="#231f20">
                <v:path arrowok="t"/>
              </v:shape>
            </v:group>
            <v:group style="position:absolute;left:4599;top:1426;width:213;height:344" coordorigin="4599,1426" coordsize="213,344">
              <v:shape style="position:absolute;left:4599;top:1426;width:213;height:344" coordorigin="4599,1426" coordsize="213,344" path="m4599,1426l4661,1457,4716,1502,4762,1558,4794,1623,4811,1694,4808,1770e" filled="false" stroked="true" strokeweight=".758pt" strokecolor="#231f20">
                <v:path arrowok="t"/>
              </v:shape>
            </v:group>
            <v:group style="position:absolute;left:4300;top:1857;width:489;height:206" coordorigin="4300,1857" coordsize="489,206">
              <v:shape style="position:absolute;left:4300;top:1857;width:489;height:206" coordorigin="4300,1857" coordsize="489,206" path="m4788,1857l4750,1922,4698,1978,4635,2023,4564,2052,4486,2062,4437,2058,4389,2047,4343,2029,4300,2004e" filled="false" stroked="true" strokeweight=".758pt" strokecolor="#231f20">
                <v:path arrowok="t"/>
              </v:shape>
            </v:group>
            <v:group style="position:absolute;left:4045;top:1295;width:879;height:879" coordorigin="4045,1295" coordsize="879,879">
              <v:shape style="position:absolute;left:4045;top:1295;width:879;height:879" coordorigin="4045,1295" coordsize="879,879" path="m4484,1295l4555,1301,4623,1317,4686,1344,4744,1380,4795,1424,4839,1475,4874,1532,4901,1595,4918,1663,4923,1734,4918,1806,4901,1873,4874,1936,4839,1994,4795,2045,4744,2089,4686,2125,4623,2151,4555,2168,4484,2174,4413,2168,4345,2151,4282,2125,4225,2089,4173,2045,4129,1994,4094,1936,4067,1873,4050,1806,4045,1734,4050,1663,4067,1595,4094,1532,4129,1475,4173,1424,4225,1380,4282,1344,4345,1317,4413,1301,4484,1295xe" filled="false" stroked="true" strokeweight=".567pt" strokecolor="#231f20">
                <v:path arrowok="t"/>
              </v:shape>
              <v:shape style="position:absolute;left:4345;top:2017;width:288;height:118" type="#_x0000_t75" stroked="false">
                <v:imagedata r:id="rId185" o:title=""/>
              </v:shape>
            </v:group>
            <w10:wrap type="topAndBottom"/>
          </v:group>
        </w:pict>
      </w:r>
      <w:r>
        <w:rPr/>
        <w:pict>
          <v:group style="position:absolute;margin-left:250.824997pt;margin-top:64.447212pt;width:44.55pt;height:44.55pt;mso-position-horizontal-relative:page;mso-position-vertical-relative:paragraph;z-index:4360;mso-wrap-distance-left:0;mso-wrap-distance-right:0" coordorigin="5016,1289" coordsize="891,891">
            <v:group style="position:absolute;left:5022;top:1295;width:879;height:879" coordorigin="5022,1295" coordsize="879,879">
              <v:shape style="position:absolute;left:5022;top:1295;width:879;height:879" coordorigin="5022,1295" coordsize="879,879" path="m5462,1295l5391,1301,5323,1317,5260,1344,5202,1380,5151,1424,5107,1475,5072,1532,5045,1595,5028,1663,5022,1734,5028,1806,5045,1873,5072,1936,5107,1994,5151,2045,5202,2089,5260,2125,5323,2151,5391,2168,5462,2174,5533,2168,5601,2151,5664,2125,5721,2089,5773,2045,5817,1994,5852,1936,5879,1873,5896,1806,5901,1734,5896,1663,5879,1595,5852,1532,5817,1475,5773,1424,5721,1380,5664,1344,5601,1317,5533,1301,5462,1295xe" filled="true" fillcolor="#d1d3d4" stroked="false">
                <v:path arrowok="t"/>
                <v:fill type="solid"/>
              </v:shape>
            </v:group>
            <v:group style="position:absolute;left:5022;top:1295;width:879;height:879" coordorigin="5022,1295" coordsize="879,879">
              <v:shape style="position:absolute;left:5022;top:1295;width:879;height:879" coordorigin="5022,1295" coordsize="879,879" path="m5462,1295l5533,1301,5601,1317,5664,1344,5721,1380,5773,1424,5817,1475,5852,1532,5879,1595,5896,1663,5901,1734,5896,1806,5879,1873,5852,1936,5817,1994,5773,2045,5721,2089,5664,2125,5601,2151,5533,2168,5462,2174,5391,2168,5323,2151,5260,2125,5202,2089,5151,2045,5107,1994,5072,1936,5045,1873,5028,1806,5022,1734,5028,1663,5045,1595,5072,1532,5107,1475,5151,1424,5202,1380,5260,1344,5323,1317,5391,1301,5462,1295xe" filled="false" stroked="true" strokeweight=".425pt" strokecolor="#231f20">
                <v:path arrowok="t"/>
              </v:shape>
            </v:group>
            <v:group style="position:absolute;left:5226;top:1678;width:220;height:428" coordorigin="5226,1678" coordsize="220,428">
              <v:shape style="position:absolute;left:5226;top:1678;width:220;height:428" coordorigin="5226,1678" coordsize="220,428" path="m5226,2105l5445,1678e" filled="false" stroked="true" strokeweight=".292pt" strokecolor="#6d6e71">
                <v:path arrowok="t"/>
              </v:shape>
            </v:group>
            <v:group style="position:absolute;left:5489;top:1326;width:137;height:267" coordorigin="5489,1326" coordsize="137,267">
              <v:shape style="position:absolute;left:5489;top:1326;width:137;height:267" coordorigin="5489,1326" coordsize="137,267" path="m5489,1593l5626,1326e" filled="false" stroked="true" strokeweight=".292pt" strokecolor="#6d6e71">
                <v:path arrowok="t"/>
              </v:shape>
            </v:group>
            <v:group style="position:absolute;left:5032;top:1438;width:107;height:207" coordorigin="5032,1438" coordsize="107,207">
              <v:shape style="position:absolute;left:5032;top:1438;width:107;height:207" coordorigin="5032,1438" coordsize="107,207" path="m5032,1644l5138,1438e" filled="false" stroked="true" strokeweight=".292pt" strokecolor="#6d6e71">
                <v:path arrowok="t"/>
              </v:shape>
            </v:group>
            <v:group style="position:absolute;left:5024;top:1401;width:151;height:295" coordorigin="5024,1401" coordsize="151,295">
              <v:shape style="position:absolute;left:5024;top:1401;width:151;height:295" coordorigin="5024,1401" coordsize="151,295" path="m5024,1695l5175,1401e" filled="false" stroked="true" strokeweight=".292pt" strokecolor="#6d6e71">
                <v:path arrowok="t"/>
              </v:shape>
            </v:group>
            <v:group style="position:absolute;left:5023;top:1377;width:185;height:359" coordorigin="5023,1377" coordsize="185,359">
              <v:shape style="position:absolute;left:5023;top:1377;width:185;height:359" coordorigin="5023,1377" coordsize="185,359" path="m5023,1735l5207,1377e" filled="false" stroked="true" strokeweight=".292pt" strokecolor="#6d6e71">
                <v:path arrowok="t"/>
              </v:shape>
            </v:group>
            <v:group style="position:absolute;left:5024;top:1358;width:212;height:411" coordorigin="5024,1358" coordsize="212,411">
              <v:shape style="position:absolute;left:5024;top:1358;width:212;height:411" coordorigin="5024,1358" coordsize="212,411" path="m5024,1769l5235,1358e" filled="false" stroked="true" strokeweight=".292pt" strokecolor="#6d6e71">
                <v:path arrowok="t"/>
              </v:shape>
            </v:group>
            <v:group style="position:absolute;left:5027;top:1343;width:234;height:456" coordorigin="5027,1343" coordsize="234,456">
              <v:shape style="position:absolute;left:5027;top:1343;width:234;height:456" coordorigin="5027,1343" coordsize="234,456" path="m5027,1799l5261,1343e" filled="false" stroked="true" strokeweight=".292pt" strokecolor="#6d6e71">
                <v:path arrowok="t"/>
              </v:shape>
            </v:group>
            <v:group style="position:absolute;left:5032;top:1332;width:254;height:495" coordorigin="5032,1332" coordsize="254,495">
              <v:shape style="position:absolute;left:5032;top:1332;width:254;height:495" coordorigin="5032,1332" coordsize="254,495" path="m5032,1826l5286,1332e" filled="false" stroked="true" strokeweight=".292pt" strokecolor="#6d6e71">
                <v:path arrowok="t"/>
              </v:shape>
            </v:group>
            <v:group style="position:absolute;left:5038;top:1322;width:272;height:529" coordorigin="5038,1322" coordsize="272,529">
              <v:shape style="position:absolute;left:5038;top:1322;width:272;height:529" coordorigin="5038,1322" coordsize="272,529" path="m5038,1851l5310,1322e" filled="false" stroked="true" strokeweight=".292pt" strokecolor="#6d6e71">
                <v:path arrowok="t"/>
              </v:shape>
            </v:group>
            <v:group style="position:absolute;left:5045;top:1314;width:288;height:560" coordorigin="5045,1314" coordsize="288,560">
              <v:shape style="position:absolute;left:5045;top:1314;width:288;height:560" coordorigin="5045,1314" coordsize="288,560" path="m5045,1874l5332,1314e" filled="false" stroked="true" strokeweight=".292pt" strokecolor="#6d6e71">
                <v:path arrowok="t"/>
              </v:shape>
            </v:group>
            <v:group style="position:absolute;left:5053;top:1308;width:302;height:587" coordorigin="5053,1308" coordsize="302,587">
              <v:shape style="position:absolute;left:5053;top:1308;width:302;height:587" coordorigin="5053,1308" coordsize="302,587" path="m5053,1895l5354,1308e" filled="false" stroked="true" strokeweight=".292pt" strokecolor="#6d6e71">
                <v:path arrowok="t"/>
              </v:shape>
            </v:group>
            <v:group style="position:absolute;left:5061;top:1303;width:315;height:612" coordorigin="5061,1303" coordsize="315,612">
              <v:shape style="position:absolute;left:5061;top:1303;width:315;height:612" coordorigin="5061,1303" coordsize="315,612" path="m5061,1915l5375,1303e" filled="false" stroked="true" strokeweight=".292pt" strokecolor="#6d6e71">
                <v:path arrowok="t"/>
              </v:shape>
            </v:group>
            <v:group style="position:absolute;left:5070;top:1300;width:326;height:634" coordorigin="5070,1300" coordsize="326,634">
              <v:shape style="position:absolute;left:5070;top:1300;width:326;height:634" coordorigin="5070,1300" coordsize="326,634" path="m5070,1934l5396,1300e" filled="false" stroked="true" strokeweight=".292pt" strokecolor="#6d6e71">
                <v:path arrowok="t"/>
              </v:shape>
            </v:group>
            <v:group style="position:absolute;left:5080;top:1297;width:336;height:655" coordorigin="5080,1297" coordsize="336,655">
              <v:shape style="position:absolute;left:5080;top:1297;width:336;height:655" coordorigin="5080,1297" coordsize="336,655" path="m5080,1952l5416,1297e" filled="false" stroked="true" strokeweight=".292pt" strokecolor="#6d6e71">
                <v:path arrowok="t"/>
              </v:shape>
            </v:group>
            <v:group style="position:absolute;left:5090;top:1296;width:346;height:673" coordorigin="5090,1296" coordsize="346,673">
              <v:shape style="position:absolute;left:5090;top:1296;width:346;height:673" coordorigin="5090,1296" coordsize="346,673" path="m5090,1968l5435,1296e" filled="false" stroked="true" strokeweight=".292pt" strokecolor="#6d6e71">
                <v:path arrowok="t"/>
              </v:shape>
            </v:group>
            <v:group style="position:absolute;left:5101;top:1295;width:354;height:690" coordorigin="5101,1295" coordsize="354,690">
              <v:shape style="position:absolute;left:5101;top:1295;width:354;height:690" coordorigin="5101,1295" coordsize="354,690" path="m5101,1984l5455,1295e" filled="false" stroked="true" strokeweight=".292pt" strokecolor="#6d6e71">
                <v:path arrowok="t"/>
              </v:shape>
            </v:group>
            <v:group style="position:absolute;left:5111;top:1295;width:362;height:705" coordorigin="5111,1295" coordsize="362,705">
              <v:shape style="position:absolute;left:5111;top:1295;width:362;height:705" coordorigin="5111,1295" coordsize="362,705" path="m5111,1999l5473,1295e" filled="false" stroked="true" strokeweight=".292pt" strokecolor="#6d6e71">
                <v:path arrowok="t"/>
              </v:shape>
            </v:group>
            <v:group style="position:absolute;left:5123;top:1633;width:196;height:381" coordorigin="5123,1633" coordsize="196,381">
              <v:shape style="position:absolute;left:5123;top:1633;width:196;height:381" coordorigin="5123,1633" coordsize="196,381" path="m5123,2014l5318,1633e" filled="false" stroked="true" strokeweight=".292pt" strokecolor="#6d6e71">
                <v:path arrowok="t"/>
              </v:shape>
            </v:group>
            <v:group style="position:absolute;left:5347;top:1296;width:145;height:281" coordorigin="5347,1296" coordsize="145,281">
              <v:shape style="position:absolute;left:5347;top:1296;width:145;height:281" coordorigin="5347,1296" coordsize="145,281" path="m5347,1577l5491,1296e" filled="false" stroked="true" strokeweight=".292pt" strokecolor="#6d6e71">
                <v:path arrowok="t"/>
              </v:shape>
            </v:group>
            <v:group style="position:absolute;left:5135;top:1647;width:196;height:381" coordorigin="5135,1647" coordsize="196,381">
              <v:shape style="position:absolute;left:5135;top:1647;width:196;height:381" coordorigin="5135,1647" coordsize="196,381" path="m5135,2027l5330,1647e" filled="false" stroked="true" strokeweight=".292pt" strokecolor="#6d6e71">
                <v:path arrowok="t"/>
              </v:shape>
            </v:group>
            <v:group style="position:absolute;left:5365;top:1298;width:145;height:282" coordorigin="5365,1298" coordsize="145,282">
              <v:shape style="position:absolute;left:5365;top:1298;width:145;height:282" coordorigin="5365,1298" coordsize="145,282" path="m5365,1579l5509,1298e" filled="false" stroked="true" strokeweight=".292pt" strokecolor="#6d6e71">
                <v:path arrowok="t"/>
              </v:shape>
            </v:group>
            <v:group style="position:absolute;left:5147;top:1658;width:197;height:383" coordorigin="5147,1658" coordsize="197,383">
              <v:shape style="position:absolute;left:5147;top:1658;width:197;height:383" coordorigin="5147,1658" coordsize="197,383" path="m5147,2040l5343,1658e" filled="false" stroked="true" strokeweight=".292pt" strokecolor="#6d6e71">
                <v:path arrowok="t"/>
              </v:shape>
            </v:group>
            <v:group style="position:absolute;left:5384;top:1300;width:144;height:279" coordorigin="5384,1300" coordsize="144,279">
              <v:shape style="position:absolute;left:5384;top:1300;width:144;height:279" coordorigin="5384,1300" coordsize="144,279" path="m5384,1579l5527,1300e" filled="false" stroked="true" strokeweight=".292pt" strokecolor="#6d6e71">
                <v:path arrowok="t"/>
              </v:shape>
            </v:group>
            <v:group style="position:absolute;left:5159;top:1663;width:200;height:390" coordorigin="5159,1663" coordsize="200,390">
              <v:shape style="position:absolute;left:5159;top:1663;width:200;height:390" coordorigin="5159,1663" coordsize="200,390" path="m5159,2053l5359,1663e" filled="false" stroked="true" strokeweight=".292pt" strokecolor="#6d6e71">
                <v:path arrowok="t"/>
              </v:shape>
            </v:group>
            <v:group style="position:absolute;left:5402;top:1303;width:143;height:278" coordorigin="5402,1303" coordsize="143,278">
              <v:shape style="position:absolute;left:5402;top:1303;width:143;height:278" coordorigin="5402,1303" coordsize="143,278" path="m5402,1580l5544,1303e" filled="false" stroked="true" strokeweight=".292pt" strokecolor="#6d6e71">
                <v:path arrowok="t"/>
              </v:shape>
            </v:group>
            <v:group style="position:absolute;left:5172;top:1667;width:205;height:398" coordorigin="5172,1667" coordsize="205,398">
              <v:shape style="position:absolute;left:5172;top:1667;width:205;height:398" coordorigin="5172,1667" coordsize="205,398" path="m5172,2064l5376,1667e" filled="false" stroked="true" strokeweight=".292pt" strokecolor="#6d6e71">
                <v:path arrowok="t"/>
              </v:shape>
            </v:group>
            <v:group style="position:absolute;left:5419;top:1306;width:142;height:276" coordorigin="5419,1306" coordsize="142,276">
              <v:shape style="position:absolute;left:5419;top:1306;width:142;height:276" coordorigin="5419,1306" coordsize="142,276" path="m5419,1582l5561,1306e" filled="false" stroked="true" strokeweight=".292pt" strokecolor="#6d6e71">
                <v:path arrowok="t"/>
              </v:shape>
            </v:group>
            <v:group style="position:absolute;left:5185;top:1669;width:209;height:407" coordorigin="5185,1669" coordsize="209,407">
              <v:shape style="position:absolute;left:5185;top:1669;width:209;height:407" coordorigin="5185,1669" coordsize="209,407" path="m5185,2075l5394,1669e" filled="false" stroked="true" strokeweight=".292pt" strokecolor="#6d6e71">
                <v:path arrowok="t"/>
              </v:shape>
            </v:group>
            <v:group style="position:absolute;left:5438;top:1310;width:141;height:274" coordorigin="5438,1310" coordsize="141,274">
              <v:shape style="position:absolute;left:5438;top:1310;width:141;height:274" coordorigin="5438,1310" coordsize="141,274" path="m5438,1584l5578,1310e" filled="false" stroked="true" strokeweight=".292pt" strokecolor="#6d6e71">
                <v:path arrowok="t"/>
              </v:shape>
            </v:group>
            <v:group style="position:absolute;left:5198;top:1671;width:213;height:415" coordorigin="5198,1671" coordsize="213,415">
              <v:shape style="position:absolute;left:5198;top:1671;width:213;height:415" coordorigin="5198,1671" coordsize="213,415" path="m5198,2086l5411,1671e" filled="false" stroked="true" strokeweight=".292pt" strokecolor="#6d6e71">
                <v:path arrowok="t"/>
              </v:shape>
            </v:group>
            <v:group style="position:absolute;left:5454;top:1315;width:140;height:272" coordorigin="5454,1315" coordsize="140,272">
              <v:shape style="position:absolute;left:5454;top:1315;width:140;height:272" coordorigin="5454,1315" coordsize="140,272" path="m5454,1587l5594,1315e" filled="false" stroked="true" strokeweight=".292pt" strokecolor="#6d6e71">
                <v:path arrowok="t"/>
              </v:shape>
            </v:group>
            <v:group style="position:absolute;left:5212;top:1674;width:217;height:422" coordorigin="5212,1674" coordsize="217,422">
              <v:shape style="position:absolute;left:5212;top:1674;width:217;height:422" coordorigin="5212,1674" coordsize="217,422" path="m5212,2095l5428,1674e" filled="false" stroked="true" strokeweight=".292pt" strokecolor="#6d6e71">
                <v:path arrowok="t"/>
              </v:shape>
            </v:group>
            <v:group style="position:absolute;left:5471;top:1321;width:139;height:270" coordorigin="5471,1321" coordsize="139,270">
              <v:shape style="position:absolute;left:5471;top:1321;width:139;height:270" coordorigin="5471,1321" coordsize="139,270" path="m5471,1590l5610,1321e" filled="false" stroked="true" strokeweight=".292pt" strokecolor="#6d6e71">
                <v:path arrowok="t"/>
              </v:shape>
              <v:shape style="position:absolute;left:5131;top:1432;width:279;height:393" type="#_x0000_t75" stroked="false">
                <v:imagedata r:id="rId190" o:title=""/>
              </v:shape>
            </v:group>
            <v:group style="position:absolute;left:5101;top:1859;width:61;height:70" coordorigin="5101,1859" coordsize="61,70">
              <v:shape style="position:absolute;left:5101;top:1859;width:61;height:70" coordorigin="5101,1859" coordsize="61,70" path="m5141,1859l5123,1859,5116,1863,5104,1875,5101,1884,5101,1906,5104,1914,5115,1926,5123,1929,5140,1929,5146,1927,5155,1920,5157,1918,5127,1918,5123,1916,5117,1909,5115,1902,5115,1886,5117,1880,5123,1873,5127,1871,5158,1871,5157,1870,5148,1862,5141,1859xe" filled="true" fillcolor="#231f20" stroked="false">
                <v:path arrowok="t"/>
                <v:fill type="solid"/>
              </v:shape>
              <v:shape style="position:absolute;left:5101;top:1859;width:61;height:70" coordorigin="5101,1859" coordsize="61,70" path="m5147,1903l5146,1908,5144,1912,5139,1916,5136,1918,5157,1918,5159,1915,5161,1907,5147,1903xe" filled="true" fillcolor="#231f20" stroked="false">
                <v:path arrowok="t"/>
                <v:fill type="solid"/>
              </v:shape>
              <v:shape style="position:absolute;left:5101;top:1859;width:61;height:70" coordorigin="5101,1859" coordsize="61,70" path="m5158,1871l5136,1871,5139,1872,5144,1876,5146,1879,5147,1882,5161,1879,5159,1874,5158,1871xe" filled="true" fillcolor="#231f20" stroked="false">
                <v:path arrowok="t"/>
                <v:fill type="solid"/>
              </v:shape>
            </v:group>
            <v:group style="position:absolute;left:5173;top:1861;width:53;height:68" coordorigin="5173,1861" coordsize="53,68">
              <v:shape style="position:absolute;left:5173;top:1861;width:53;height:68" coordorigin="5173,1861" coordsize="53,68" path="m5224,1861l5173,1861,5173,1928,5225,1928,5225,1917,5187,1917,5187,1898,5221,1898,5221,1887,5187,1887,5187,1872,5224,1872,5224,1861xe" filled="true" fillcolor="#231f20" stroked="false">
                <v:path arrowok="t"/>
                <v:fill type="solid"/>
              </v:shape>
            </v:group>
            <v:group style="position:absolute;left:5237;top:1861;width:55;height:68" coordorigin="5237,1861" coordsize="55,68">
              <v:shape style="position:absolute;left:5237;top:1861;width:55;height:68" coordorigin="5237,1861" coordsize="55,68" path="m5251,1861l5237,1861,5237,1928,5250,1928,5250,1884,5266,1884,5251,1861xe" filled="true" fillcolor="#231f20" stroked="false">
                <v:path arrowok="t"/>
                <v:fill type="solid"/>
              </v:shape>
              <v:shape style="position:absolute;left:5237;top:1861;width:55;height:68" coordorigin="5237,1861" coordsize="55,68" path="m5266,1884l5250,1884,5278,1928,5292,1928,5292,1906,5279,1906,5266,1884xe" filled="true" fillcolor="#231f20" stroked="false">
                <v:path arrowok="t"/>
                <v:fill type="solid"/>
              </v:shape>
              <v:shape style="position:absolute;left:5237;top:1861;width:55;height:68" coordorigin="5237,1861" coordsize="55,68" path="m5292,1861l5279,1861,5279,1906,5292,1906,5292,1861xe" filled="true" fillcolor="#231f20" stroked="false">
                <v:path arrowok="t"/>
                <v:fill type="solid"/>
              </v:shape>
            </v:group>
            <v:group style="position:absolute;left:5302;top:1861;width:55;height:68" coordorigin="5302,1861" coordsize="55,68">
              <v:shape style="position:absolute;left:5302;top:1861;width:55;height:68" coordorigin="5302,1861" coordsize="55,68" path="m5336,1872l5322,1872,5322,1928,5336,1928,5336,1872xe" filled="true" fillcolor="#231f20" stroked="false">
                <v:path arrowok="t"/>
                <v:fill type="solid"/>
              </v:shape>
              <v:shape style="position:absolute;left:5302;top:1861;width:55;height:68" coordorigin="5302,1861" coordsize="55,68" path="m5357,1861l5302,1861,5302,1872,5357,1872,5357,1861xe" filled="true" fillcolor="#231f20" stroked="false">
                <v:path arrowok="t"/>
                <v:fill type="solid"/>
              </v:shape>
            </v:group>
            <v:group style="position:absolute;left:5352;top:1861;width:70;height:68" coordorigin="5352,1861" coordsize="70,68">
              <v:shape style="position:absolute;left:5352;top:1861;width:70;height:68" coordorigin="5352,1861" coordsize="70,68" path="m5393,1861l5378,1861,5352,1928,5366,1928,5372,1913,5415,1913,5410,1901,5376,1901,5386,1876,5400,1876,5393,1861xe" filled="true" fillcolor="#231f20" stroked="false">
                <v:path arrowok="t"/>
                <v:fill type="solid"/>
              </v:shape>
              <v:shape style="position:absolute;left:5352;top:1861;width:70;height:68" coordorigin="5352,1861" coordsize="70,68" path="m5415,1913l5400,1913,5406,1928,5421,1928,5415,1913xe" filled="true" fillcolor="#231f20" stroked="false">
                <v:path arrowok="t"/>
                <v:fill type="solid"/>
              </v:shape>
              <v:shape style="position:absolute;left:5352;top:1861;width:70;height:68" coordorigin="5352,1861" coordsize="70,68" path="m5400,1876l5386,1876,5395,1901,5410,1901,5400,1876xe" filled="true" fillcolor="#231f20" stroked="false">
                <v:path arrowok="t"/>
                <v:fill type="solid"/>
              </v:shape>
            </v:group>
            <v:group style="position:absolute;left:5414;top:1861;width:65;height:68" coordorigin="5414,1861" coordsize="65,68">
              <v:shape style="position:absolute;left:5414;top:1861;width:65;height:68" coordorigin="5414,1861" coordsize="65,68" path="m5429,1861l5414,1861,5439,1928,5454,1928,5460,1911,5447,1911,5429,1861xe" filled="true" fillcolor="#231f20" stroked="false">
                <v:path arrowok="t"/>
                <v:fill type="solid"/>
              </v:shape>
              <v:shape style="position:absolute;left:5414;top:1861;width:65;height:68" coordorigin="5414,1861" coordsize="65,68" path="m5478,1861l5463,1861,5447,1911,5460,1911,5478,1861xe" filled="true" fillcolor="#231f20" stroked="false">
                <v:path arrowok="t"/>
                <v:fill type="solid"/>
              </v:shape>
            </v:group>
            <v:group style="position:absolute;left:5483;top:1859;width:67;height:70" coordorigin="5483,1859" coordsize="67,70">
              <v:shape style="position:absolute;left:5483;top:1859;width:67;height:70" coordorigin="5483,1859" coordsize="67,70" path="m5526,1859l5510,1859,5505,1860,5483,1888,5483,1906,5486,1914,5498,1926,5506,1929,5526,1929,5534,1926,5543,1918,5510,1918,5506,1916,5499,1908,5497,1902,5497,1886,5499,1881,5506,1873,5510,1871,5543,1871,5534,1863,5526,1859xe" filled="true" fillcolor="#231f20" stroked="false">
                <v:path arrowok="t"/>
                <v:fill type="solid"/>
              </v:shape>
              <v:shape style="position:absolute;left:5483;top:1859;width:67;height:70" coordorigin="5483,1859" coordsize="67,70" path="m5543,1871l5522,1871,5526,1873,5533,1881,5535,1886,5535,1902,5533,1908,5526,1916,5522,1918,5543,1918,5546,1914,5549,1906,5549,1883,5546,1875,5543,1871xe" filled="true" fillcolor="#231f20" stroked="false">
                <v:path arrowok="t"/>
                <v:fill type="solid"/>
              </v:shape>
            </v:group>
            <v:group style="position:absolute;left:5557;top:1859;width:57;height:70" coordorigin="5557,1859" coordsize="57,70">
              <v:shape style="position:absolute;left:5557;top:1859;width:57;height:70" coordorigin="5557,1859" coordsize="57,70" path="m5570,1905l5557,1906,5558,1914,5561,1919,5570,1927,5577,1929,5591,1929,5596,1928,5604,1925,5607,1923,5611,1918,5581,1918,5578,1917,5573,1913,5571,1909,5570,1905xe" filled="true" fillcolor="#231f20" stroked="false">
                <v:path arrowok="t"/>
                <v:fill type="solid"/>
              </v:shape>
              <v:shape style="position:absolute;left:5557;top:1859;width:57;height:70" coordorigin="5557,1859" coordsize="57,70" path="m5593,1859l5579,1859,5575,1860,5559,1884,5561,1888,5569,1895,5574,1897,5587,1900,5591,1901,5595,1902,5597,1903,5598,1904,5599,1906,5599,1907,5599,1911,5598,1913,5593,1917,5590,1918,5611,1918,5612,1916,5613,1913,5613,1904,5612,1901,5581,1884,5576,1883,5573,1880,5573,1879,5573,1876,5573,1874,5577,1872,5580,1871,5609,1871,5608,1869,5600,1861,5593,1859xe" filled="true" fillcolor="#231f20" stroked="false">
                <v:path arrowok="t"/>
                <v:fill type="solid"/>
              </v:shape>
              <v:shape style="position:absolute;left:5557;top:1859;width:57;height:70" coordorigin="5557,1859" coordsize="57,70" path="m5609,1871l5588,1871,5591,1872,5595,1875,5596,1877,5597,1881,5611,1880,5611,1874,5609,1871xe" filled="true" fillcolor="#231f20" stroked="false">
                <v:path arrowok="t"/>
                <v:fill type="solid"/>
              </v:shape>
            </v:group>
            <v:group style="position:absolute;left:5310;top:1576;width:498;height:418" coordorigin="5310,1576" coordsize="498,418">
              <v:shape style="position:absolute;left:5310;top:1576;width:498;height:418" coordorigin="5310,1576" coordsize="498,418" path="m5310,1576l5423,1582,5517,1600,5593,1626,5653,1655,5732,1709,5786,1770,5808,1832,5802,1890,5772,1940,5722,1975,5658,1993e" filled="false" stroked="true" strokeweight=".758pt" strokecolor="#231f20">
                <v:path arrowok="t"/>
              </v:shape>
            </v:group>
            <v:group style="position:absolute;left:5358;top:1665;width:427;height:265" coordorigin="5358,1665" coordsize="427,265">
              <v:shape style="position:absolute;left:5358;top:1665;width:427;height:265" coordorigin="5358,1665" coordsize="427,265" path="m5358,1665l5449,1678,5538,1705,5619,1743,5689,1787,5743,1836,5777,1884,5785,1930e" filled="false" stroked="true" strokeweight=".758pt" strokecolor="#231f20">
                <v:path arrowok="t"/>
              </v:shape>
            </v:group>
            <v:group style="position:absolute;left:5649;top:1696;width:53;height:51" coordorigin="5649,1696" coordsize="53,51">
              <v:shape style="position:absolute;left:5649;top:1696;width:53;height:51" coordorigin="5649,1696" coordsize="53,51" path="m5676,1696l5682,1715,5702,1715,5686,1727,5692,1746,5676,1734,5659,1746,5666,1727,5649,1715,5669,1715,5676,1696xe" filled="false" stroked="true" strokeweight=".258pt" strokecolor="#231f20">
                <v:path arrowok="t"/>
              </v:shape>
            </v:group>
            <v:group style="position:absolute;left:5418;top:1954;width:32;height:52" coordorigin="5418,1954" coordsize="32,52">
              <v:shape style="position:absolute;left:5418;top:1954;width:32;height:52" coordorigin="5418,1954" coordsize="32,52" path="m5446,1963l5431,1963,5433,1964,5436,1967,5437,1969,5437,1976,5436,1979,5432,1987,5427,1994,5418,2005,5418,2006,5446,2006,5448,1996,5429,1996,5437,1988,5442,1981,5444,1977,5446,1973,5447,1970,5447,1965,5446,1963xe" filled="true" fillcolor="#231f20" stroked="false">
                <v:path arrowok="t"/>
                <v:fill type="solid"/>
              </v:shape>
              <v:shape style="position:absolute;left:5418;top:1954;width:32;height:52" coordorigin="5418,1954" coordsize="32,52" path="m5449,1991l5448,1991,5447,1993,5446,1994,5445,1995,5445,1995,5443,1996,5429,1996,5448,1996,5449,1991xe" filled="true" fillcolor="#231f20" stroked="false">
                <v:path arrowok="t"/>
                <v:fill type="solid"/>
              </v:shape>
              <v:shape style="position:absolute;left:5418;top:1954;width:32;height:52" coordorigin="5418,1954" coordsize="32,52" path="m5436,1954l5430,1954,5427,1955,5422,1960,5420,1963,5419,1968,5420,1969,5422,1965,5425,1963,5446,1963,5444,1959,5442,1957,5438,1955,5436,1954xe" filled="true" fillcolor="#231f20" stroked="false">
                <v:path arrowok="t"/>
                <v:fill type="solid"/>
              </v:shape>
            </v:group>
            <v:group style="position:absolute;left:5455;top:1954;width:32;height:53" coordorigin="5455,1954" coordsize="32,53">
              <v:shape style="position:absolute;left:5455;top:1954;width:32;height:53" coordorigin="5455,1954" coordsize="32,53" path="m5474,1954l5468,1954,5465,1955,5455,1985,5456,1989,5469,2007,5473,2007,5475,2006,5478,2004,5478,2004,5470,2004,5469,2004,5466,1964,5467,1960,5467,1958,5469,1957,5470,1957,5478,1957,5476,1955,5474,1954xe" filled="true" fillcolor="#231f20" stroked="false">
                <v:path arrowok="t"/>
                <v:fill type="solid"/>
              </v:shape>
              <v:shape style="position:absolute;left:5455;top:1954;width:32;height:53" coordorigin="5455,1954" coordsize="32,53" path="m5478,1957l5472,1957,5473,1957,5475,1959,5475,1961,5475,1964,5475,1989,5475,1999,5475,2001,5473,2004,5472,2004,5478,2004,5486,1985,5486,1975,5486,1970,5483,1962,5481,1959,5478,1957xe" filled="true" fillcolor="#231f20" stroked="false">
                <v:path arrowok="t"/>
                <v:fill type="solid"/>
              </v:shape>
            </v:group>
            <v:group style="position:absolute;left:5494;top:1954;width:27;height:52" coordorigin="5494,1954" coordsize="27,52">
              <v:shape style="position:absolute;left:5494;top:1954;width:27;height:52" coordorigin="5494,1954" coordsize="27,52" path="m5520,2004l5495,2004,5495,2006,5520,2006,5520,2004xe" filled="true" fillcolor="#231f20" stroked="false">
                <v:path arrowok="t"/>
                <v:fill type="solid"/>
              </v:shape>
              <v:shape style="position:absolute;left:5494;top:1954;width:27;height:52" coordorigin="5494,1954" coordsize="27,52" path="m5513,1963l5500,1963,5500,1963,5502,1964,5502,1964,5502,1965,5502,2001,5502,2002,5501,2003,5499,2004,5498,2004,5517,2004,5513,2001,5513,1963xe" filled="true" fillcolor="#231f20" stroked="false">
                <v:path arrowok="t"/>
                <v:fill type="solid"/>
              </v:shape>
              <v:shape style="position:absolute;left:5494;top:1954;width:27;height:52" coordorigin="5494,1954" coordsize="27,52" path="m5513,1954l5512,1954,5494,1963,5495,1964,5496,1963,5498,1963,5513,1963,5513,1954xe" filled="true" fillcolor="#231f20" stroked="false">
                <v:path arrowok="t"/>
                <v:fill type="solid"/>
              </v:shape>
            </v:group>
            <v:group style="position:absolute;left:5528;top:1954;width:32;height:53" coordorigin="5528,1954" coordsize="32,53">
              <v:shape style="position:absolute;left:5528;top:1954;width:32;height:53" coordorigin="5528,1954" coordsize="32,53" path="m5547,1954l5541,1954,5538,1955,5528,1985,5529,1989,5541,2007,5546,2007,5548,2006,5551,2004,5551,2004,5543,2004,5542,2004,5539,1964,5540,1960,5540,1958,5542,1957,5543,1957,5551,1957,5549,1955,5547,1954xe" filled="true" fillcolor="#231f20" stroked="false">
                <v:path arrowok="t"/>
                <v:fill type="solid"/>
              </v:shape>
              <v:shape style="position:absolute;left:5528;top:1954;width:32;height:53" coordorigin="5528,1954" coordsize="32,53" path="m5551,1957l5545,1957,5546,1957,5547,1959,5548,1961,5548,1964,5548,1989,5548,1999,5548,2001,5546,2004,5545,2004,5551,2004,5559,1985,5559,1975,5559,1970,5556,1962,5554,1959,5551,1957xe" filled="true" fillcolor="#231f20" stroked="false">
                <v:path arrowok="t"/>
                <v:fill type="solid"/>
              </v:shape>
            </v:group>
            <v:group style="position:absolute;left:5786;top:1578;width:53;height:50" coordorigin="5786,1578" coordsize="53,50">
              <v:shape style="position:absolute;left:5786;top:1578;width:53;height:50" coordorigin="5786,1578" coordsize="53,50" path="m5813,1578l5819,1597,5839,1597,5823,1609,5829,1628,5813,1617,5796,1628,5803,1609,5786,1597,5806,1597,5813,1578xe" filled="false" stroked="true" strokeweight=".258pt" strokecolor="#231f20">
                <v:path arrowok="t"/>
              </v:shape>
            </v:group>
            <v:group style="position:absolute;left:5714;top:1463;width:53;height:51" coordorigin="5714,1463" coordsize="53,51">
              <v:shape style="position:absolute;left:5714;top:1463;width:53;height:51" coordorigin="5714,1463" coordsize="53,51" path="m5740,1463l5746,1482,5766,1482,5750,1494,5756,1513,5740,1501,5724,1513,5730,1494,5714,1482,5734,1482,5740,1463xe" filled="false" stroked="true" strokeweight=".258pt" strokecolor="#231f20">
                <v:path arrowok="t"/>
              </v:shape>
            </v:group>
            <v:group style="position:absolute;left:5626;top:1527;width:53;height:50" coordorigin="5626,1527" coordsize="53,50">
              <v:shape style="position:absolute;left:5626;top:1527;width:53;height:50" coordorigin="5626,1527" coordsize="53,50" path="m5652,1527l5658,1546,5678,1546,5662,1557,5668,1577,5652,1565,5636,1577,5642,1557,5626,1546,5646,1546,5652,1527xe" filled="false" stroked="true" strokeweight=".258pt" strokecolor="#231f20">
                <v:path arrowok="t"/>
              </v:shape>
            </v:group>
            <v:group style="position:absolute;left:5706;top:1604;width:43;height:41" coordorigin="5706,1604" coordsize="43,41">
              <v:shape style="position:absolute;left:5706;top:1604;width:43;height:41" coordorigin="5706,1604" coordsize="43,41" path="m5728,1604l5733,1620,5749,1620,5736,1629,5741,1645,5728,1635,5715,1645,5720,1629,5706,1620,5723,1620,5728,1604xe" filled="false" stroked="true" strokeweight=".209pt" strokecolor="#231f20">
                <v:path arrowok="t"/>
              </v:shape>
            </v:group>
            <v:group style="position:absolute;left:5576;top:1426;width:213;height:344" coordorigin="5576,1426" coordsize="213,344">
              <v:shape style="position:absolute;left:5576;top:1426;width:213;height:344" coordorigin="5576,1426" coordsize="213,344" path="m5576,1426l5639,1457,5694,1502,5740,1558,5772,1623,5789,1694,5786,1770e" filled="false" stroked="true" strokeweight=".758pt" strokecolor="#231f20">
                <v:path arrowok="t"/>
              </v:shape>
            </v:group>
            <v:group style="position:absolute;left:5278;top:1857;width:489;height:206" coordorigin="5278,1857" coordsize="489,206">
              <v:shape style="position:absolute;left:5278;top:1857;width:489;height:206" coordorigin="5278,1857" coordsize="489,206" path="m5766,1857l5728,1922,5676,1978,5613,2023,5541,2052,5464,2062,5414,2058,5366,2047,5321,2029,5278,2004e" filled="false" stroked="true" strokeweight=".758pt" strokecolor="#231f20">
                <v:path arrowok="t"/>
              </v:shape>
            </v:group>
            <v:group style="position:absolute;left:5022;top:1295;width:879;height:879" coordorigin="5022,1295" coordsize="879,879">
              <v:shape style="position:absolute;left:5022;top:1295;width:879;height:879" coordorigin="5022,1295" coordsize="879,879" path="m5462,1295l5533,1301,5601,1317,5664,1344,5721,1380,5773,1424,5817,1475,5852,1532,5879,1595,5896,1663,5901,1734,5896,1806,5879,1873,5852,1936,5817,1994,5773,2045,5721,2089,5664,2125,5601,2151,5533,2168,5462,2174,5391,2168,5323,2151,5260,2125,5202,2089,5151,2045,5107,1994,5072,1936,5045,1873,5028,1806,5022,1734,5028,1663,5045,1595,5072,1532,5107,1475,5151,1424,5202,1380,5260,1344,5323,1317,5391,1301,5462,1295xe" filled="false" stroked="true" strokeweight=".567pt" strokecolor="#231f20">
                <v:path arrowok="t"/>
              </v:shape>
              <v:shape style="position:absolute;left:5323;top:2017;width:288;height:118" type="#_x0000_t75" stroked="false">
                <v:imagedata r:id="rId183" o:title=""/>
              </v:shape>
            </v:group>
            <w10:wrap type="topAndBottom"/>
          </v:group>
        </w:pict>
      </w:r>
      <w:r>
        <w:rPr/>
        <w:pict>
          <v:group style="position:absolute;margin-left:299.713989pt;margin-top:64.447212pt;width:44.55pt;height:44.55pt;mso-position-horizontal-relative:page;mso-position-vertical-relative:paragraph;z-index:4384;mso-wrap-distance-left:0;mso-wrap-distance-right:0" coordorigin="5994,1289" coordsize="891,891">
            <v:group style="position:absolute;left:6000;top:1295;width:879;height:879" coordorigin="6000,1295" coordsize="879,879">
              <v:shape style="position:absolute;left:6000;top:1295;width:879;height:879" coordorigin="6000,1295" coordsize="879,879" path="m6440,1295l6368,1301,6301,1317,6238,1344,6180,1380,6129,1424,6085,1475,6049,1532,6023,1595,6006,1663,6000,1734,6006,1806,6023,1873,6049,1936,6085,1994,6129,2045,6180,2089,6238,2125,6301,2151,6368,2168,6440,2174,6511,2168,6579,2151,6642,2125,6699,2089,6750,2045,6794,1994,6830,1936,6857,1873,6873,1806,6879,1734,6873,1663,6857,1595,6830,1532,6794,1475,6750,1424,6699,1380,6642,1344,6579,1317,6511,1301,6440,1295xe" filled="true" fillcolor="#d1d3d4" stroked="false">
                <v:path arrowok="t"/>
                <v:fill type="solid"/>
              </v:shape>
            </v:group>
            <v:group style="position:absolute;left:6000;top:1295;width:879;height:879" coordorigin="6000,1295" coordsize="879,879">
              <v:shape style="position:absolute;left:6000;top:1295;width:879;height:879" coordorigin="6000,1295" coordsize="879,879" path="m6440,1295l6511,1301,6579,1317,6642,1344,6699,1380,6750,1424,6794,1475,6830,1532,6857,1595,6873,1663,6879,1734,6873,1806,6857,1873,6830,1936,6794,1994,6750,2045,6699,2089,6642,2125,6579,2151,6511,2168,6440,2174,6368,2168,6301,2151,6238,2125,6180,2089,6129,2045,6085,1994,6049,1936,6023,1873,6006,1806,6000,1734,6006,1663,6023,1595,6049,1532,6085,1475,6129,1424,6180,1380,6238,1344,6301,1317,6368,1301,6440,1295xe" filled="false" stroked="true" strokeweight=".425pt" strokecolor="#231f20">
                <v:path arrowok="t"/>
              </v:shape>
            </v:group>
            <v:group style="position:absolute;left:6204;top:1678;width:220;height:428" coordorigin="6204,1678" coordsize="220,428">
              <v:shape style="position:absolute;left:6204;top:1678;width:220;height:428" coordorigin="6204,1678" coordsize="220,428" path="m6204,2105l6423,1678e" filled="false" stroked="true" strokeweight=".292pt" strokecolor="#6d6e71">
                <v:path arrowok="t"/>
              </v:shape>
            </v:group>
            <v:group style="position:absolute;left:6467;top:1326;width:137;height:267" coordorigin="6467,1326" coordsize="137,267">
              <v:shape style="position:absolute;left:6467;top:1326;width:137;height:267" coordorigin="6467,1326" coordsize="137,267" path="m6467,1593l6603,1326e" filled="false" stroked="true" strokeweight=".292pt" strokecolor="#6d6e71">
                <v:path arrowok="t"/>
              </v:shape>
            </v:group>
            <v:group style="position:absolute;left:6010;top:1438;width:107;height:207" coordorigin="6010,1438" coordsize="107,207">
              <v:shape style="position:absolute;left:6010;top:1438;width:107;height:207" coordorigin="6010,1438" coordsize="107,207" path="m6010,1644l6116,1438e" filled="false" stroked="true" strokeweight=".292pt" strokecolor="#6d6e71">
                <v:path arrowok="t"/>
              </v:shape>
            </v:group>
            <v:group style="position:absolute;left:6002;top:1401;width:151;height:295" coordorigin="6002,1401" coordsize="151,295">
              <v:shape style="position:absolute;left:6002;top:1401;width:151;height:295" coordorigin="6002,1401" coordsize="151,295" path="m6002,1695l6153,1401e" filled="false" stroked="true" strokeweight=".292pt" strokecolor="#6d6e71">
                <v:path arrowok="t"/>
              </v:shape>
            </v:group>
            <v:group style="position:absolute;left:6000;top:1377;width:185;height:359" coordorigin="6000,1377" coordsize="185,359">
              <v:shape style="position:absolute;left:6000;top:1377;width:185;height:359" coordorigin="6000,1377" coordsize="185,359" path="m6000,1735l6184,1377e" filled="false" stroked="true" strokeweight=".292pt" strokecolor="#6d6e71">
                <v:path arrowok="t"/>
              </v:shape>
            </v:group>
            <v:group style="position:absolute;left:6002;top:1358;width:212;height:411" coordorigin="6002,1358" coordsize="212,411">
              <v:shape style="position:absolute;left:6002;top:1358;width:212;height:411" coordorigin="6002,1358" coordsize="212,411" path="m6002,1769l6213,1358e" filled="false" stroked="true" strokeweight=".292pt" strokecolor="#6d6e71">
                <v:path arrowok="t"/>
              </v:shape>
            </v:group>
            <v:group style="position:absolute;left:6005;top:1343;width:234;height:456" coordorigin="6005,1343" coordsize="234,456">
              <v:shape style="position:absolute;left:6005;top:1343;width:234;height:456" coordorigin="6005,1343" coordsize="234,456" path="m6005,1799l6239,1343e" filled="false" stroked="true" strokeweight=".292pt" strokecolor="#6d6e71">
                <v:path arrowok="t"/>
              </v:shape>
            </v:group>
            <v:group style="position:absolute;left:6010;top:1332;width:254;height:495" coordorigin="6010,1332" coordsize="254,495">
              <v:shape style="position:absolute;left:6010;top:1332;width:254;height:495" coordorigin="6010,1332" coordsize="254,495" path="m6010,1826l6264,1332e" filled="false" stroked="true" strokeweight=".292pt" strokecolor="#6d6e71">
                <v:path arrowok="t"/>
              </v:shape>
            </v:group>
            <v:group style="position:absolute;left:6016;top:1322;width:272;height:529" coordorigin="6016,1322" coordsize="272,529">
              <v:shape style="position:absolute;left:6016;top:1322;width:272;height:529" coordorigin="6016,1322" coordsize="272,529" path="m6016,1851l6287,1322e" filled="false" stroked="true" strokeweight=".292pt" strokecolor="#6d6e71">
                <v:path arrowok="t"/>
              </v:shape>
            </v:group>
            <v:group style="position:absolute;left:6023;top:1314;width:288;height:560" coordorigin="6023,1314" coordsize="288,560">
              <v:shape style="position:absolute;left:6023;top:1314;width:288;height:560" coordorigin="6023,1314" coordsize="288,560" path="m6023,1874l6310,1314e" filled="false" stroked="true" strokeweight=".292pt" strokecolor="#6d6e71">
                <v:path arrowok="t"/>
              </v:shape>
            </v:group>
            <v:group style="position:absolute;left:6031;top:1308;width:302;height:587" coordorigin="6031,1308" coordsize="302,587">
              <v:shape style="position:absolute;left:6031;top:1308;width:302;height:587" coordorigin="6031,1308" coordsize="302,587" path="m6031,1895l6332,1308e" filled="false" stroked="true" strokeweight=".292pt" strokecolor="#6d6e71">
                <v:path arrowok="t"/>
              </v:shape>
            </v:group>
            <v:group style="position:absolute;left:6039;top:1303;width:315;height:612" coordorigin="6039,1303" coordsize="315,612">
              <v:shape style="position:absolute;left:6039;top:1303;width:315;height:612" coordorigin="6039,1303" coordsize="315,612" path="m6039,1915l6353,1303e" filled="false" stroked="true" strokeweight=".292pt" strokecolor="#6d6e71">
                <v:path arrowok="t"/>
              </v:shape>
            </v:group>
            <v:group style="position:absolute;left:6048;top:1300;width:326;height:634" coordorigin="6048,1300" coordsize="326,634">
              <v:shape style="position:absolute;left:6048;top:1300;width:326;height:634" coordorigin="6048,1300" coordsize="326,634" path="m6048,1934l6374,1300e" filled="false" stroked="true" strokeweight=".292pt" strokecolor="#6d6e71">
                <v:path arrowok="t"/>
              </v:shape>
            </v:group>
            <v:group style="position:absolute;left:6058;top:1297;width:336;height:655" coordorigin="6058,1297" coordsize="336,655">
              <v:shape style="position:absolute;left:6058;top:1297;width:336;height:655" coordorigin="6058,1297" coordsize="336,655" path="m6058,1952l6394,1297e" filled="false" stroked="true" strokeweight=".292pt" strokecolor="#6d6e71">
                <v:path arrowok="t"/>
              </v:shape>
            </v:group>
            <v:group style="position:absolute;left:6068;top:1296;width:346;height:673" coordorigin="6068,1296" coordsize="346,673">
              <v:shape style="position:absolute;left:6068;top:1296;width:346;height:673" coordorigin="6068,1296" coordsize="346,673" path="m6068,1968l6413,1296e" filled="false" stroked="true" strokeweight=".292pt" strokecolor="#6d6e71">
                <v:path arrowok="t"/>
              </v:shape>
            </v:group>
            <v:group style="position:absolute;left:6078;top:1295;width:354;height:690" coordorigin="6078,1295" coordsize="354,690">
              <v:shape style="position:absolute;left:6078;top:1295;width:354;height:690" coordorigin="6078,1295" coordsize="354,690" path="m6078,1984l6432,1295e" filled="false" stroked="true" strokeweight=".292pt" strokecolor="#6d6e71">
                <v:path arrowok="t"/>
              </v:shape>
            </v:group>
            <v:group style="position:absolute;left:6089;top:1295;width:362;height:705" coordorigin="6089,1295" coordsize="362,705">
              <v:shape style="position:absolute;left:6089;top:1295;width:362;height:705" coordorigin="6089,1295" coordsize="362,705" path="m6089,1999l6451,1295e" filled="false" stroked="true" strokeweight=".292pt" strokecolor="#6d6e71">
                <v:path arrowok="t"/>
              </v:shape>
            </v:group>
            <v:group style="position:absolute;left:6101;top:1633;width:196;height:381" coordorigin="6101,1633" coordsize="196,381">
              <v:shape style="position:absolute;left:6101;top:1633;width:196;height:381" coordorigin="6101,1633" coordsize="196,381" path="m6101,2014l6296,1633e" filled="false" stroked="true" strokeweight=".292pt" strokecolor="#6d6e71">
                <v:path arrowok="t"/>
              </v:shape>
            </v:group>
            <v:group style="position:absolute;left:6325;top:1296;width:145;height:281" coordorigin="6325,1296" coordsize="145,281">
              <v:shape style="position:absolute;left:6325;top:1296;width:145;height:281" coordorigin="6325,1296" coordsize="145,281" path="m6325,1577l6469,1296e" filled="false" stroked="true" strokeweight=".292pt" strokecolor="#6d6e71">
                <v:path arrowok="t"/>
              </v:shape>
            </v:group>
            <v:group style="position:absolute;left:6112;top:1647;width:196;height:381" coordorigin="6112,1647" coordsize="196,381">
              <v:shape style="position:absolute;left:6112;top:1647;width:196;height:381" coordorigin="6112,1647" coordsize="196,381" path="m6112,2027l6308,1647e" filled="false" stroked="true" strokeweight=".292pt" strokecolor="#6d6e71">
                <v:path arrowok="t"/>
              </v:shape>
            </v:group>
            <v:group style="position:absolute;left:6343;top:1298;width:145;height:282" coordorigin="6343,1298" coordsize="145,282">
              <v:shape style="position:absolute;left:6343;top:1298;width:145;height:282" coordorigin="6343,1298" coordsize="145,282" path="m6343,1579l6487,1298e" filled="false" stroked="true" strokeweight=".292pt" strokecolor="#6d6e71">
                <v:path arrowok="t"/>
              </v:shape>
            </v:group>
            <v:group style="position:absolute;left:6124;top:1658;width:197;height:383" coordorigin="6124,1658" coordsize="197,383">
              <v:shape style="position:absolute;left:6124;top:1658;width:197;height:383" coordorigin="6124,1658" coordsize="197,383" path="m6124,2040l6321,1658e" filled="false" stroked="true" strokeweight=".292pt" strokecolor="#6d6e71">
                <v:path arrowok="t"/>
              </v:shape>
            </v:group>
            <v:group style="position:absolute;left:6361;top:1300;width:144;height:279" coordorigin="6361,1300" coordsize="144,279">
              <v:shape style="position:absolute;left:6361;top:1300;width:144;height:279" coordorigin="6361,1300" coordsize="144,279" path="m6361,1579l6505,1300e" filled="false" stroked="true" strokeweight=".292pt" strokecolor="#6d6e71">
                <v:path arrowok="t"/>
              </v:shape>
            </v:group>
            <v:group style="position:absolute;left:6137;top:1663;width:200;height:390" coordorigin="6137,1663" coordsize="200,390">
              <v:shape style="position:absolute;left:6137;top:1663;width:200;height:390" coordorigin="6137,1663" coordsize="200,390" path="m6137,2053l6337,1663e" filled="false" stroked="true" strokeweight=".292pt" strokecolor="#6d6e71">
                <v:path arrowok="t"/>
              </v:shape>
            </v:group>
            <v:group style="position:absolute;left:6379;top:1303;width:143;height:278" coordorigin="6379,1303" coordsize="143,278">
              <v:shape style="position:absolute;left:6379;top:1303;width:143;height:278" coordorigin="6379,1303" coordsize="143,278" path="m6379,1580l6522,1303e" filled="false" stroked="true" strokeweight=".292pt" strokecolor="#6d6e71">
                <v:path arrowok="t"/>
              </v:shape>
            </v:group>
            <v:group style="position:absolute;left:6150;top:1667;width:205;height:398" coordorigin="6150,1667" coordsize="205,398">
              <v:shape style="position:absolute;left:6150;top:1667;width:205;height:398" coordorigin="6150,1667" coordsize="205,398" path="m6150,2064l6354,1667e" filled="false" stroked="true" strokeweight=".292pt" strokecolor="#6d6e71">
                <v:path arrowok="t"/>
              </v:shape>
            </v:group>
            <v:group style="position:absolute;left:6397;top:1306;width:142;height:276" coordorigin="6397,1306" coordsize="142,276">
              <v:shape style="position:absolute;left:6397;top:1306;width:142;height:276" coordorigin="6397,1306" coordsize="142,276" path="m6397,1582l6539,1306e" filled="false" stroked="true" strokeweight=".292pt" strokecolor="#6d6e71">
                <v:path arrowok="t"/>
              </v:shape>
            </v:group>
            <v:group style="position:absolute;left:6163;top:1669;width:209;height:407" coordorigin="6163,1669" coordsize="209,407">
              <v:shape style="position:absolute;left:6163;top:1669;width:209;height:407" coordorigin="6163,1669" coordsize="209,407" path="m6163,2075l6372,1669e" filled="false" stroked="true" strokeweight=".292pt" strokecolor="#6d6e71">
                <v:path arrowok="t"/>
              </v:shape>
            </v:group>
            <v:group style="position:absolute;left:6415;top:1310;width:141;height:274" coordorigin="6415,1310" coordsize="141,274">
              <v:shape style="position:absolute;left:6415;top:1310;width:141;height:274" coordorigin="6415,1310" coordsize="141,274" path="m6415,1584l6555,1310e" filled="false" stroked="true" strokeweight=".292pt" strokecolor="#6d6e71">
                <v:path arrowok="t"/>
              </v:shape>
            </v:group>
            <v:group style="position:absolute;left:6176;top:1671;width:213;height:415" coordorigin="6176,1671" coordsize="213,415">
              <v:shape style="position:absolute;left:6176;top:1671;width:213;height:415" coordorigin="6176,1671" coordsize="213,415" path="m6176,2086l6389,1671e" filled="false" stroked="true" strokeweight=".292pt" strokecolor="#6d6e71">
                <v:path arrowok="t"/>
              </v:shape>
            </v:group>
            <v:group style="position:absolute;left:6432;top:1315;width:140;height:272" coordorigin="6432,1315" coordsize="140,272">
              <v:shape style="position:absolute;left:6432;top:1315;width:140;height:272" coordorigin="6432,1315" coordsize="140,272" path="m6432,1587l6572,1315e" filled="false" stroked="true" strokeweight=".292pt" strokecolor="#6d6e71">
                <v:path arrowok="t"/>
              </v:shape>
            </v:group>
            <v:group style="position:absolute;left:6190;top:1674;width:217;height:422" coordorigin="6190,1674" coordsize="217,422">
              <v:shape style="position:absolute;left:6190;top:1674;width:217;height:422" coordorigin="6190,1674" coordsize="217,422" path="m6190,2095l6406,1674e" filled="false" stroked="true" strokeweight=".292pt" strokecolor="#6d6e71">
                <v:path arrowok="t"/>
              </v:shape>
            </v:group>
            <v:group style="position:absolute;left:6449;top:1321;width:139;height:270" coordorigin="6449,1321" coordsize="139,270">
              <v:shape style="position:absolute;left:6449;top:1321;width:139;height:270" coordorigin="6449,1321" coordsize="139,270" path="m6449,1590l6588,1321e" filled="false" stroked="true" strokeweight=".292pt" strokecolor="#6d6e71">
                <v:path arrowok="t"/>
              </v:shape>
              <v:shape style="position:absolute;left:6109;top:1432;width:279;height:393" type="#_x0000_t75" stroked="false">
                <v:imagedata r:id="rId191" o:title=""/>
              </v:shape>
            </v:group>
            <v:group style="position:absolute;left:6078;top:1859;width:61;height:70" coordorigin="6078,1859" coordsize="61,70">
              <v:shape style="position:absolute;left:6078;top:1859;width:61;height:70" coordorigin="6078,1859" coordsize="61,70" path="m6119,1859l6101,1859,6093,1863,6081,1875,6078,1884,6078,1906,6081,1914,6093,1926,6101,1929,6117,1929,6123,1927,6133,1920,6135,1918,6105,1918,6101,1916,6094,1909,6093,1902,6093,1886,6094,1880,6101,1873,6105,1871,6135,1871,6135,1870,6126,1862,6119,1859xe" filled="true" fillcolor="#231f20" stroked="false">
                <v:path arrowok="t"/>
                <v:fill type="solid"/>
              </v:shape>
              <v:shape style="position:absolute;left:6078;top:1859;width:61;height:70" coordorigin="6078,1859" coordsize="61,70" path="m6125,1903l6124,1908,6122,1912,6117,1916,6114,1918,6135,1918,6137,1915,6139,1907,6125,1903xe" filled="true" fillcolor="#231f20" stroked="false">
                <v:path arrowok="t"/>
                <v:fill type="solid"/>
              </v:shape>
              <v:shape style="position:absolute;left:6078;top:1859;width:61;height:70" coordorigin="6078,1859" coordsize="61,70" path="m6135,1871l6114,1871,6117,1872,6122,1876,6124,1879,6125,1882,6138,1879,6137,1874,6135,1871xe" filled="true" fillcolor="#231f20" stroked="false">
                <v:path arrowok="t"/>
                <v:fill type="solid"/>
              </v:shape>
            </v:group>
            <v:group style="position:absolute;left:6151;top:1861;width:53;height:68" coordorigin="6151,1861" coordsize="53,68">
              <v:shape style="position:absolute;left:6151;top:1861;width:53;height:68" coordorigin="6151,1861" coordsize="53,68" path="m6202,1861l6151,1861,6151,1928,6203,1928,6203,1917,6165,1917,6165,1898,6199,1898,6199,1887,6165,1887,6165,1872,6202,1872,6202,1861xe" filled="true" fillcolor="#231f20" stroked="false">
                <v:path arrowok="t"/>
                <v:fill type="solid"/>
              </v:shape>
            </v:group>
            <v:group style="position:absolute;left:6215;top:1861;width:55;height:68" coordorigin="6215,1861" coordsize="55,68">
              <v:shape style="position:absolute;left:6215;top:1861;width:55;height:68" coordorigin="6215,1861" coordsize="55,68" path="m6229,1861l6215,1861,6215,1928,6228,1928,6228,1884,6243,1884,6229,1861xe" filled="true" fillcolor="#231f20" stroked="false">
                <v:path arrowok="t"/>
                <v:fill type="solid"/>
              </v:shape>
              <v:shape style="position:absolute;left:6215;top:1861;width:55;height:68" coordorigin="6215,1861" coordsize="55,68" path="m6243,1884l6228,1884,6256,1928,6270,1928,6270,1906,6257,1906,6243,1884xe" filled="true" fillcolor="#231f20" stroked="false">
                <v:path arrowok="t"/>
                <v:fill type="solid"/>
              </v:shape>
              <v:shape style="position:absolute;left:6215;top:1861;width:55;height:68" coordorigin="6215,1861" coordsize="55,68" path="m6270,1861l6257,1861,6257,1906,6270,1906,6270,1861xe" filled="true" fillcolor="#231f20" stroked="false">
                <v:path arrowok="t"/>
                <v:fill type="solid"/>
              </v:shape>
            </v:group>
            <v:group style="position:absolute;left:6280;top:1861;width:55;height:68" coordorigin="6280,1861" coordsize="55,68">
              <v:shape style="position:absolute;left:6280;top:1861;width:55;height:68" coordorigin="6280,1861" coordsize="55,68" path="m6314,1872l6300,1872,6300,1928,6314,1928,6314,1872xe" filled="true" fillcolor="#231f20" stroked="false">
                <v:path arrowok="t"/>
                <v:fill type="solid"/>
              </v:shape>
              <v:shape style="position:absolute;left:6280;top:1861;width:55;height:68" coordorigin="6280,1861" coordsize="55,68" path="m6334,1861l6280,1861,6280,1872,6334,1872,6334,1861xe" filled="true" fillcolor="#231f20" stroked="false">
                <v:path arrowok="t"/>
                <v:fill type="solid"/>
              </v:shape>
            </v:group>
            <v:group style="position:absolute;left:6329;top:1861;width:70;height:68" coordorigin="6329,1861" coordsize="70,68">
              <v:shape style="position:absolute;left:6329;top:1861;width:70;height:68" coordorigin="6329,1861" coordsize="70,68" path="m6371,1861l6356,1861,6329,1928,6344,1928,6350,1913,6392,1913,6388,1901,6354,1901,6363,1876,6377,1876,6371,1861xe" filled="true" fillcolor="#231f20" stroked="false">
                <v:path arrowok="t"/>
                <v:fill type="solid"/>
              </v:shape>
              <v:shape style="position:absolute;left:6329;top:1861;width:70;height:68" coordorigin="6329,1861" coordsize="70,68" path="m6392,1913l6377,1913,6383,1928,6399,1928,6392,1913xe" filled="true" fillcolor="#231f20" stroked="false">
                <v:path arrowok="t"/>
                <v:fill type="solid"/>
              </v:shape>
              <v:shape style="position:absolute;left:6329;top:1861;width:70;height:68" coordorigin="6329,1861" coordsize="70,68" path="m6377,1876l6363,1876,6373,1901,6388,1901,6377,1876xe" filled="true" fillcolor="#231f20" stroked="false">
                <v:path arrowok="t"/>
                <v:fill type="solid"/>
              </v:shape>
            </v:group>
            <v:group style="position:absolute;left:6392;top:1861;width:65;height:68" coordorigin="6392,1861" coordsize="65,68">
              <v:shape style="position:absolute;left:6392;top:1861;width:65;height:68" coordorigin="6392,1861" coordsize="65,68" path="m6407,1861l6392,1861,6416,1928,6431,1928,6438,1911,6424,1911,6407,1861xe" filled="true" fillcolor="#231f20" stroked="false">
                <v:path arrowok="t"/>
                <v:fill type="solid"/>
              </v:shape>
              <v:shape style="position:absolute;left:6392;top:1861;width:65;height:68" coordorigin="6392,1861" coordsize="65,68" path="m6456,1861l6441,1861,6424,1911,6438,1911,6456,1861xe" filled="true" fillcolor="#231f20" stroked="false">
                <v:path arrowok="t"/>
                <v:fill type="solid"/>
              </v:shape>
            </v:group>
            <v:group style="position:absolute;left:6460;top:1859;width:67;height:70" coordorigin="6460,1859" coordsize="67,70">
              <v:shape style="position:absolute;left:6460;top:1859;width:67;height:70" coordorigin="6460,1859" coordsize="67,70" path="m6504,1859l6488,1859,6483,1860,6460,1888,6460,1906,6463,1914,6475,1926,6484,1929,6504,1929,6512,1926,6521,1918,6488,1918,6484,1916,6477,1908,6475,1902,6475,1886,6476,1881,6483,1873,6488,1871,6521,1871,6512,1863,6504,1859xe" filled="true" fillcolor="#231f20" stroked="false">
                <v:path arrowok="t"/>
                <v:fill type="solid"/>
              </v:shape>
              <v:shape style="position:absolute;left:6460;top:1859;width:67;height:70" coordorigin="6460,1859" coordsize="67,70" path="m6521,1871l6500,1871,6504,1873,6511,1881,6513,1886,6513,1902,6511,1908,6504,1916,6499,1918,6521,1918,6524,1914,6527,1906,6527,1883,6524,1875,6521,1871xe" filled="true" fillcolor="#231f20" stroked="false">
                <v:path arrowok="t"/>
                <v:fill type="solid"/>
              </v:shape>
            </v:group>
            <v:group style="position:absolute;left:6535;top:1859;width:57;height:70" coordorigin="6535,1859" coordsize="57,70">
              <v:shape style="position:absolute;left:6535;top:1859;width:57;height:70" coordorigin="6535,1859" coordsize="57,70" path="m6548,1905l6535,1906,6536,1914,6538,1919,6548,1927,6554,1929,6569,1929,6574,1928,6582,1925,6585,1923,6588,1918,6559,1918,6556,1917,6551,1913,6549,1909,6548,1905xe" filled="true" fillcolor="#231f20" stroked="false">
                <v:path arrowok="t"/>
                <v:fill type="solid"/>
              </v:shape>
              <v:shape style="position:absolute;left:6535;top:1859;width:57;height:70" coordorigin="6535,1859" coordsize="57,70" path="m6571,1859l6557,1859,6553,1860,6537,1884,6539,1888,6547,1895,6552,1897,6565,1900,6569,1901,6573,1902,6574,1903,6575,1904,6576,1906,6577,1907,6577,1911,6576,1913,6571,1917,6568,1918,6588,1918,6590,1916,6591,1913,6591,1904,6590,1901,6559,1884,6554,1883,6551,1880,6550,1879,6550,1876,6551,1874,6555,1872,6558,1871,6587,1871,6586,1869,6578,1861,6571,1859xe" filled="true" fillcolor="#231f20" stroked="false">
                <v:path arrowok="t"/>
                <v:fill type="solid"/>
              </v:shape>
              <v:shape style="position:absolute;left:6535;top:1859;width:57;height:70" coordorigin="6535,1859" coordsize="57,70" path="m6587,1871l6566,1871,6569,1872,6573,1875,6574,1877,6575,1881,6589,1880,6589,1874,6587,1871xe" filled="true" fillcolor="#231f20" stroked="false">
                <v:path arrowok="t"/>
                <v:fill type="solid"/>
              </v:shape>
            </v:group>
            <v:group style="position:absolute;left:6288;top:1576;width:498;height:418" coordorigin="6288,1576" coordsize="498,418">
              <v:shape style="position:absolute;left:6288;top:1576;width:498;height:418" coordorigin="6288,1576" coordsize="498,418" path="m6288,1576l6401,1582,6495,1600,6571,1626,6631,1655,6709,1709,6764,1770,6786,1832,6780,1890,6750,1940,6700,1975,6636,1993e" filled="false" stroked="true" strokeweight=".758pt" strokecolor="#231f20">
                <v:path arrowok="t"/>
              </v:shape>
            </v:group>
            <v:group style="position:absolute;left:6336;top:1665;width:427;height:265" coordorigin="6336,1665" coordsize="427,265">
              <v:shape style="position:absolute;left:6336;top:1665;width:427;height:265" coordorigin="6336,1665" coordsize="427,265" path="m6336,1665l6427,1678,6516,1705,6597,1743,6667,1787,6721,1836,6754,1884,6763,1930e" filled="false" stroked="true" strokeweight=".758pt" strokecolor="#231f20">
                <v:path arrowok="t"/>
              </v:shape>
            </v:group>
            <v:group style="position:absolute;left:6627;top:1696;width:53;height:51" coordorigin="6627,1696" coordsize="53,51">
              <v:shape style="position:absolute;left:6627;top:1696;width:53;height:51" coordorigin="6627,1696" coordsize="53,51" path="m6653,1696l6659,1715,6680,1715,6663,1727,6670,1746,6653,1734,6637,1746,6643,1727,6627,1715,6647,1715,6653,1696xe" filled="false" stroked="true" strokeweight=".258pt" strokecolor="#231f20">
                <v:path arrowok="t"/>
              </v:shape>
            </v:group>
            <v:group style="position:absolute;left:6396;top:1954;width:32;height:52" coordorigin="6396,1954" coordsize="32,52">
              <v:shape style="position:absolute;left:6396;top:1954;width:32;height:52" coordorigin="6396,1954" coordsize="32,52" path="m6424,1963l6409,1963,6411,1964,6414,1967,6414,1969,6414,1976,6414,1979,6410,1987,6405,1994,6396,2005,6396,2006,6424,2006,6426,1996,6406,1996,6414,1988,6420,1981,6422,1977,6424,1973,6425,1970,6425,1965,6424,1963xe" filled="true" fillcolor="#231f20" stroked="false">
                <v:path arrowok="t"/>
                <v:fill type="solid"/>
              </v:shape>
              <v:shape style="position:absolute;left:6396;top:1954;width:32;height:52" coordorigin="6396,1954" coordsize="32,52" path="m6427,1991l6426,1991,6425,1993,6424,1994,6423,1995,6423,1995,6421,1996,6406,1996,6426,1996,6427,1991xe" filled="true" fillcolor="#231f20" stroked="false">
                <v:path arrowok="t"/>
                <v:fill type="solid"/>
              </v:shape>
              <v:shape style="position:absolute;left:6396;top:1954;width:32;height:52" coordorigin="6396,1954" coordsize="32,52" path="m6414,1954l6408,1954,6405,1955,6400,1960,6398,1963,6397,1968,6398,1969,6400,1965,6403,1963,6424,1963,6422,1959,6420,1957,6416,1955,6414,1954xe" filled="true" fillcolor="#231f20" stroked="false">
                <v:path arrowok="t"/>
                <v:fill type="solid"/>
              </v:shape>
            </v:group>
            <v:group style="position:absolute;left:6433;top:1954;width:32;height:53" coordorigin="6433,1954" coordsize="32,53">
              <v:shape style="position:absolute;left:6433;top:1954;width:32;height:53" coordorigin="6433,1954" coordsize="32,53" path="m6451,1954l6446,1954,6443,1955,6433,1985,6434,1989,6446,2007,6451,2007,6453,2006,6456,2004,6456,2004,6448,2004,6447,2004,6444,1964,6445,1960,6445,1958,6447,1957,6447,1957,6456,1957,6454,1955,6451,1954xe" filled="true" fillcolor="#231f20" stroked="false">
                <v:path arrowok="t"/>
                <v:fill type="solid"/>
              </v:shape>
              <v:shape style="position:absolute;left:6433;top:1954;width:32;height:53" coordorigin="6433,1954" coordsize="32,53" path="m6456,1957l6450,1957,6451,1957,6452,1959,6453,1961,6453,1964,6453,1989,6453,1999,6452,2001,6451,2004,6450,2004,6456,2004,6464,1985,6464,1975,6463,1970,6461,1962,6459,1959,6456,1957xe" filled="true" fillcolor="#231f20" stroked="false">
                <v:path arrowok="t"/>
                <v:fill type="solid"/>
              </v:shape>
            </v:group>
            <v:group style="position:absolute;left:6472;top:1954;width:27;height:52" coordorigin="6472,1954" coordsize="27,52">
              <v:shape style="position:absolute;left:6472;top:1954;width:27;height:52" coordorigin="6472,1954" coordsize="27,52" path="m6498,2004l6472,2004,6472,2006,6498,2006,6498,2004xe" filled="true" fillcolor="#231f20" stroked="false">
                <v:path arrowok="t"/>
                <v:fill type="solid"/>
              </v:shape>
              <v:shape style="position:absolute;left:6472;top:1954;width:27;height:52" coordorigin="6472,1954" coordsize="27,52" path="m6491,1963l6478,1963,6478,1963,6479,1964,6480,1964,6480,1965,6480,2001,6480,2002,6479,2003,6477,2004,6476,2004,6495,2004,6491,2001,6491,1963xe" filled="true" fillcolor="#231f20" stroked="false">
                <v:path arrowok="t"/>
                <v:fill type="solid"/>
              </v:shape>
              <v:shape style="position:absolute;left:6472;top:1954;width:27;height:52" coordorigin="6472,1954" coordsize="27,52" path="m6491,1954l6489,1954,6472,1963,6472,1964,6474,1963,6476,1963,6491,1963,6491,1954xe" filled="true" fillcolor="#231f20" stroked="false">
                <v:path arrowok="t"/>
                <v:fill type="solid"/>
              </v:shape>
            </v:group>
            <v:group style="position:absolute;left:6506;top:1954;width:32;height:53" coordorigin="6506,1954" coordsize="32,53">
              <v:shape style="position:absolute;left:6506;top:1954;width:32;height:53" coordorigin="6506,1954" coordsize="32,53" path="m6524,1954l6519,1954,6516,1955,6506,1985,6506,1989,6519,2007,6524,2007,6525,2006,6529,2004,6529,2004,6521,2004,6520,2004,6517,1964,6518,1960,6518,1958,6520,1957,6520,1957,6529,1957,6527,1955,6524,1954xe" filled="true" fillcolor="#231f20" stroked="false">
                <v:path arrowok="t"/>
                <v:fill type="solid"/>
              </v:shape>
              <v:shape style="position:absolute;left:6506;top:1954;width:32;height:53" coordorigin="6506,1954" coordsize="32,53" path="m6529,1957l6523,1957,6524,1957,6525,1959,6526,1961,6526,1964,6526,1989,6526,1999,6525,2001,6524,2004,6523,2004,6529,2004,6537,1985,6537,1975,6536,1970,6534,1962,6532,1959,6529,1957xe" filled="true" fillcolor="#231f20" stroked="false">
                <v:path arrowok="t"/>
                <v:fill type="solid"/>
              </v:shape>
            </v:group>
            <v:group style="position:absolute;left:6764;top:1578;width:53;height:50" coordorigin="6764,1578" coordsize="53,50">
              <v:shape style="position:absolute;left:6764;top:1578;width:53;height:50" coordorigin="6764,1578" coordsize="53,50" path="m6790,1578l6797,1597,6817,1597,6800,1609,6807,1628,6790,1617,6774,1628,6780,1609,6764,1597,6784,1597,6790,1578xe" filled="false" stroked="true" strokeweight=".258pt" strokecolor="#231f20">
                <v:path arrowok="t"/>
              </v:shape>
            </v:group>
            <v:group style="position:absolute;left:6691;top:1463;width:53;height:51" coordorigin="6691,1463" coordsize="53,51">
              <v:shape style="position:absolute;left:6691;top:1463;width:53;height:51" coordorigin="6691,1463" coordsize="53,51" path="m6718,1463l6724,1482,6744,1482,6728,1494,6734,1513,6718,1501,6702,1513,6708,1494,6691,1482,6712,1482,6718,1463xe" filled="false" stroked="true" strokeweight=".258pt" strokecolor="#231f20">
                <v:path arrowok="t"/>
              </v:shape>
            </v:group>
            <v:group style="position:absolute;left:6603;top:1527;width:53;height:50" coordorigin="6603,1527" coordsize="53,50">
              <v:shape style="position:absolute;left:6603;top:1527;width:53;height:50" coordorigin="6603,1527" coordsize="53,50" path="m6630,1527l6636,1546,6656,1546,6640,1557,6646,1577,6630,1565,6613,1577,6620,1557,6603,1546,6624,1546,6630,1527xe" filled="false" stroked="true" strokeweight=".258pt" strokecolor="#231f20">
                <v:path arrowok="t"/>
              </v:shape>
            </v:group>
            <v:group style="position:absolute;left:6684;top:1604;width:43;height:41" coordorigin="6684,1604" coordsize="43,41">
              <v:shape style="position:absolute;left:6684;top:1604;width:43;height:41" coordorigin="6684,1604" coordsize="43,41" path="m6706,1604l6711,1620,6727,1620,6714,1629,6719,1645,6706,1635,6692,1645,6697,1629,6684,1620,6701,1620,6706,1604xe" filled="false" stroked="true" strokeweight=".209pt" strokecolor="#231f20">
                <v:path arrowok="t"/>
              </v:shape>
            </v:group>
            <v:group style="position:absolute;left:6554;top:1426;width:213;height:344" coordorigin="6554,1426" coordsize="213,344">
              <v:shape style="position:absolute;left:6554;top:1426;width:213;height:344" coordorigin="6554,1426" coordsize="213,344" path="m6554,1426l6616,1457,6672,1502,6717,1558,6750,1623,6766,1694,6764,1770e" filled="false" stroked="true" strokeweight=".758pt" strokecolor="#231f20">
                <v:path arrowok="t"/>
              </v:shape>
            </v:group>
            <v:group style="position:absolute;left:6255;top:1857;width:489;height:206" coordorigin="6255,1857" coordsize="489,206">
              <v:shape style="position:absolute;left:6255;top:1857;width:489;height:206" coordorigin="6255,1857" coordsize="489,206" path="m6744,1857l6706,1922,6654,1978,6591,2023,6519,2052,6442,2062,6392,2058,6344,2047,6298,2029,6255,2004e" filled="false" stroked="true" strokeweight=".758pt" strokecolor="#231f20">
                <v:path arrowok="t"/>
              </v:shape>
            </v:group>
            <v:group style="position:absolute;left:6000;top:1295;width:879;height:879" coordorigin="6000,1295" coordsize="879,879">
              <v:shape style="position:absolute;left:6000;top:1295;width:879;height:879" coordorigin="6000,1295" coordsize="879,879" path="m6440,1295l6511,1301,6579,1317,6642,1344,6699,1380,6750,1424,6794,1475,6830,1532,6857,1595,6873,1663,6879,1734,6873,1806,6857,1873,6830,1936,6794,1994,6750,2045,6699,2089,6642,2125,6579,2151,6511,2168,6440,2174,6368,2168,6301,2151,6238,2125,6180,2089,6129,2045,6085,1994,6049,1936,6023,1873,6006,1806,6000,1734,6006,1663,6023,1595,6049,1532,6085,1475,6129,1424,6180,1380,6238,1344,6301,1317,6368,1301,6440,1295xe" filled="false" stroked="true" strokeweight=".567pt" strokecolor="#231f20">
                <v:path arrowok="t"/>
              </v:shape>
              <v:shape style="position:absolute;left:6301;top:2017;width:288;height:118" type="#_x0000_t75" stroked="false">
                <v:imagedata r:id="rId185" o:title=""/>
              </v:shape>
            </v:group>
            <w10:wrap type="topAndBottom"/>
          </v:group>
        </w:pict>
      </w:r>
      <w:r>
        <w:rPr/>
        <w:pict>
          <v:group style="position:absolute;margin-left:348.604004pt;margin-top:64.447212pt;width:44.55pt;height:44.55pt;mso-position-horizontal-relative:page;mso-position-vertical-relative:paragraph;z-index:4408;mso-wrap-distance-left:0;mso-wrap-distance-right:0" coordorigin="6972,1289" coordsize="891,891">
            <v:group style="position:absolute;left:6978;top:1295;width:879;height:879" coordorigin="6978,1295" coordsize="879,879">
              <v:shape style="position:absolute;left:6978;top:1295;width:879;height:879" coordorigin="6978,1295" coordsize="879,879" path="m7417,1295l7346,1301,7279,1317,7216,1344,7158,1380,7107,1424,7063,1475,7027,1532,7000,1595,6984,1663,6978,1734,6984,1806,7000,1873,7027,1936,7063,1994,7107,2045,7158,2089,7216,2125,7279,2151,7346,2168,7417,2174,7489,2168,7556,2151,7619,2125,7677,2089,7728,2045,7772,1994,7808,1936,7834,1873,7851,1806,7857,1734,7851,1663,7834,1595,7808,1532,7772,1475,7728,1424,7677,1380,7619,1344,7556,1317,7489,1301,7417,1295xe" filled="true" fillcolor="#d1d3d4" stroked="false">
                <v:path arrowok="t"/>
                <v:fill type="solid"/>
              </v:shape>
            </v:group>
            <v:group style="position:absolute;left:6978;top:1295;width:879;height:879" coordorigin="6978,1295" coordsize="879,879">
              <v:shape style="position:absolute;left:6978;top:1295;width:879;height:879" coordorigin="6978,1295" coordsize="879,879" path="m7417,1295l7489,1301,7556,1317,7619,1344,7677,1380,7728,1424,7772,1475,7808,1532,7834,1595,7851,1663,7857,1734,7851,1806,7834,1873,7808,1936,7772,1994,7728,2045,7677,2089,7619,2125,7556,2151,7489,2168,7417,2174,7346,2168,7279,2151,7216,2125,7158,2089,7107,2045,7063,1994,7027,1936,7000,1873,6984,1806,6978,1734,6984,1663,7000,1595,7027,1532,7063,1475,7107,1424,7158,1380,7216,1344,7279,1317,7346,1301,7417,1295xe" filled="false" stroked="true" strokeweight=".425pt" strokecolor="#231f20">
                <v:path arrowok="t"/>
              </v:shape>
            </v:group>
            <v:group style="position:absolute;left:7181;top:1678;width:220;height:428" coordorigin="7181,1678" coordsize="220,428">
              <v:shape style="position:absolute;left:7181;top:1678;width:220;height:428" coordorigin="7181,1678" coordsize="220,428" path="m7181,2105l7401,1678e" filled="false" stroked="true" strokeweight=".292pt" strokecolor="#6d6e71">
                <v:path arrowok="t"/>
              </v:shape>
            </v:group>
            <v:group style="position:absolute;left:7444;top:1326;width:137;height:267" coordorigin="7444,1326" coordsize="137,267">
              <v:shape style="position:absolute;left:7444;top:1326;width:137;height:267" coordorigin="7444,1326" coordsize="137,267" path="m7444,1593l7581,1326e" filled="false" stroked="true" strokeweight=".292pt" strokecolor="#6d6e71">
                <v:path arrowok="t"/>
              </v:shape>
            </v:group>
            <v:group style="position:absolute;left:6987;top:1438;width:107;height:207" coordorigin="6987,1438" coordsize="107,207">
              <v:shape style="position:absolute;left:6987;top:1438;width:107;height:207" coordorigin="6987,1438" coordsize="107,207" path="m6987,1644l7094,1438e" filled="false" stroked="true" strokeweight=".292pt" strokecolor="#6d6e71">
                <v:path arrowok="t"/>
              </v:shape>
            </v:group>
            <v:group style="position:absolute;left:6980;top:1401;width:151;height:295" coordorigin="6980,1401" coordsize="151,295">
              <v:shape style="position:absolute;left:6980;top:1401;width:151;height:295" coordorigin="6980,1401" coordsize="151,295" path="m6980,1695l7131,1401e" filled="false" stroked="true" strokeweight=".292pt" strokecolor="#6d6e71">
                <v:path arrowok="t"/>
              </v:shape>
            </v:group>
            <v:group style="position:absolute;left:6978;top:1377;width:185;height:359" coordorigin="6978,1377" coordsize="185,359">
              <v:shape style="position:absolute;left:6978;top:1377;width:185;height:359" coordorigin="6978,1377" coordsize="185,359" path="m6978,1735l7162,1377e" filled="false" stroked="true" strokeweight=".292pt" strokecolor="#6d6e71">
                <v:path arrowok="t"/>
              </v:shape>
            </v:group>
            <v:group style="position:absolute;left:6979;top:1358;width:212;height:411" coordorigin="6979,1358" coordsize="212,411">
              <v:shape style="position:absolute;left:6979;top:1358;width:212;height:411" coordorigin="6979,1358" coordsize="212,411" path="m6979,1769l7191,1358e" filled="false" stroked="true" strokeweight=".292pt" strokecolor="#6d6e71">
                <v:path arrowok="t"/>
              </v:shape>
            </v:group>
            <v:group style="position:absolute;left:6983;top:1343;width:234;height:456" coordorigin="6983,1343" coordsize="234,456">
              <v:shape style="position:absolute;left:6983;top:1343;width:234;height:456" coordorigin="6983,1343" coordsize="234,456" path="m6983,1799l7217,1343e" filled="false" stroked="true" strokeweight=".292pt" strokecolor="#6d6e71">
                <v:path arrowok="t"/>
              </v:shape>
            </v:group>
            <v:group style="position:absolute;left:6988;top:1332;width:254;height:495" coordorigin="6988,1332" coordsize="254,495">
              <v:shape style="position:absolute;left:6988;top:1332;width:254;height:495" coordorigin="6988,1332" coordsize="254,495" path="m6988,1826l7242,1332e" filled="false" stroked="true" strokeweight=".292pt" strokecolor="#6d6e71">
                <v:path arrowok="t"/>
              </v:shape>
            </v:group>
            <v:group style="position:absolute;left:6994;top:1322;width:272;height:529" coordorigin="6994,1322" coordsize="272,529">
              <v:shape style="position:absolute;left:6994;top:1322;width:272;height:529" coordorigin="6994,1322" coordsize="272,529" path="m6994,1851l7265,1322e" filled="false" stroked="true" strokeweight=".292pt" strokecolor="#6d6e71">
                <v:path arrowok="t"/>
              </v:shape>
            </v:group>
            <v:group style="position:absolute;left:7001;top:1314;width:288;height:560" coordorigin="7001,1314" coordsize="288,560">
              <v:shape style="position:absolute;left:7001;top:1314;width:288;height:560" coordorigin="7001,1314" coordsize="288,560" path="m7001,1874l7288,1314e" filled="false" stroked="true" strokeweight=".292pt" strokecolor="#6d6e71">
                <v:path arrowok="t"/>
              </v:shape>
            </v:group>
            <v:group style="position:absolute;left:7008;top:1308;width:302;height:587" coordorigin="7008,1308" coordsize="302,587">
              <v:shape style="position:absolute;left:7008;top:1308;width:302;height:587" coordorigin="7008,1308" coordsize="302,587" path="m7008,1895l7310,1308e" filled="false" stroked="true" strokeweight=".292pt" strokecolor="#6d6e71">
                <v:path arrowok="t"/>
              </v:shape>
            </v:group>
            <v:group style="position:absolute;left:7017;top:1303;width:315;height:612" coordorigin="7017,1303" coordsize="315,612">
              <v:shape style="position:absolute;left:7017;top:1303;width:315;height:612" coordorigin="7017,1303" coordsize="315,612" path="m7017,1915l7331,1303e" filled="false" stroked="true" strokeweight=".292pt" strokecolor="#6d6e71">
                <v:path arrowok="t"/>
              </v:shape>
            </v:group>
            <v:group style="position:absolute;left:7026;top:1300;width:326;height:634" coordorigin="7026,1300" coordsize="326,634">
              <v:shape style="position:absolute;left:7026;top:1300;width:326;height:634" coordorigin="7026,1300" coordsize="326,634" path="m7026,1934l7351,1300e" filled="false" stroked="true" strokeweight=".292pt" strokecolor="#6d6e71">
                <v:path arrowok="t"/>
              </v:shape>
            </v:group>
            <v:group style="position:absolute;left:7035;top:1297;width:336;height:655" coordorigin="7035,1297" coordsize="336,655">
              <v:shape style="position:absolute;left:7035;top:1297;width:336;height:655" coordorigin="7035,1297" coordsize="336,655" path="m7035,1952l7371,1297e" filled="false" stroked="true" strokeweight=".292pt" strokecolor="#6d6e71">
                <v:path arrowok="t"/>
              </v:shape>
            </v:group>
            <v:group style="position:absolute;left:7046;top:1296;width:346;height:673" coordorigin="7046,1296" coordsize="346,673">
              <v:shape style="position:absolute;left:7046;top:1296;width:346;height:673" coordorigin="7046,1296" coordsize="346,673" path="m7046,1968l7391,1296e" filled="false" stroked="true" strokeweight=".292pt" strokecolor="#6d6e71">
                <v:path arrowok="t"/>
              </v:shape>
            </v:group>
            <v:group style="position:absolute;left:7056;top:1295;width:354;height:690" coordorigin="7056,1295" coordsize="354,690">
              <v:shape style="position:absolute;left:7056;top:1295;width:354;height:690" coordorigin="7056,1295" coordsize="354,690" path="m7056,1984l7410,1295e" filled="false" stroked="true" strokeweight=".292pt" strokecolor="#6d6e71">
                <v:path arrowok="t"/>
              </v:shape>
            </v:group>
            <v:group style="position:absolute;left:7067;top:1295;width:362;height:705" coordorigin="7067,1295" coordsize="362,705">
              <v:shape style="position:absolute;left:7067;top:1295;width:362;height:705" coordorigin="7067,1295" coordsize="362,705" path="m7067,1999l7429,1295e" filled="false" stroked="true" strokeweight=".292pt" strokecolor="#6d6e71">
                <v:path arrowok="t"/>
              </v:shape>
            </v:group>
            <v:group style="position:absolute;left:7078;top:1633;width:196;height:381" coordorigin="7078,1633" coordsize="196,381">
              <v:shape style="position:absolute;left:7078;top:1633;width:196;height:381" coordorigin="7078,1633" coordsize="196,381" path="m7078,2014l7274,1633e" filled="false" stroked="true" strokeweight=".292pt" strokecolor="#6d6e71">
                <v:path arrowok="t"/>
              </v:shape>
            </v:group>
            <v:group style="position:absolute;left:7303;top:1296;width:145;height:281" coordorigin="7303,1296" coordsize="145,281">
              <v:shape style="position:absolute;left:7303;top:1296;width:145;height:281" coordorigin="7303,1296" coordsize="145,281" path="m7303,1577l7447,1296e" filled="false" stroked="true" strokeweight=".292pt" strokecolor="#6d6e71">
                <v:path arrowok="t"/>
              </v:shape>
            </v:group>
            <v:group style="position:absolute;left:7090;top:1647;width:196;height:381" coordorigin="7090,1647" coordsize="196,381">
              <v:shape style="position:absolute;left:7090;top:1647;width:196;height:381" coordorigin="7090,1647" coordsize="196,381" path="m7090,2027l7286,1647e" filled="false" stroked="true" strokeweight=".292pt" strokecolor="#6d6e71">
                <v:path arrowok="t"/>
              </v:shape>
            </v:group>
            <v:group style="position:absolute;left:7320;top:1298;width:145;height:282" coordorigin="7320,1298" coordsize="145,282">
              <v:shape style="position:absolute;left:7320;top:1298;width:145;height:282" coordorigin="7320,1298" coordsize="145,282" path="m7320,1579l7465,1298e" filled="false" stroked="true" strokeweight=".292pt" strokecolor="#6d6e71">
                <v:path arrowok="t"/>
              </v:shape>
            </v:group>
            <v:group style="position:absolute;left:7102;top:1658;width:197;height:383" coordorigin="7102,1658" coordsize="197,383">
              <v:shape style="position:absolute;left:7102;top:1658;width:197;height:383" coordorigin="7102,1658" coordsize="197,383" path="m7102,2040l7299,1658e" filled="false" stroked="true" strokeweight=".292pt" strokecolor="#6d6e71">
                <v:path arrowok="t"/>
              </v:shape>
            </v:group>
            <v:group style="position:absolute;left:7339;top:1300;width:144;height:279" coordorigin="7339,1300" coordsize="144,279">
              <v:shape style="position:absolute;left:7339;top:1300;width:144;height:279" coordorigin="7339,1300" coordsize="144,279" path="m7339,1579l7483,1300e" filled="false" stroked="true" strokeweight=".292pt" strokecolor="#6d6e71">
                <v:path arrowok="t"/>
              </v:shape>
            </v:group>
            <v:group style="position:absolute;left:7115;top:1663;width:200;height:390" coordorigin="7115,1663" coordsize="200,390">
              <v:shape style="position:absolute;left:7115;top:1663;width:200;height:390" coordorigin="7115,1663" coordsize="200,390" path="m7115,2053l7315,1663e" filled="false" stroked="true" strokeweight=".292pt" strokecolor="#6d6e71">
                <v:path arrowok="t"/>
              </v:shape>
            </v:group>
            <v:group style="position:absolute;left:7357;top:1303;width:143;height:278" coordorigin="7357,1303" coordsize="143,278">
              <v:shape style="position:absolute;left:7357;top:1303;width:143;height:278" coordorigin="7357,1303" coordsize="143,278" path="m7357,1580l7500,1303e" filled="false" stroked="true" strokeweight=".292pt" strokecolor="#6d6e71">
                <v:path arrowok="t"/>
              </v:shape>
            </v:group>
            <v:group style="position:absolute;left:7127;top:1667;width:205;height:398" coordorigin="7127,1667" coordsize="205,398">
              <v:shape style="position:absolute;left:7127;top:1667;width:205;height:398" coordorigin="7127,1667" coordsize="205,398" path="m7127,2064l7332,1667e" filled="false" stroked="true" strokeweight=".292pt" strokecolor="#6d6e71">
                <v:path arrowok="t"/>
              </v:shape>
            </v:group>
            <v:group style="position:absolute;left:7375;top:1306;width:142;height:276" coordorigin="7375,1306" coordsize="142,276">
              <v:shape style="position:absolute;left:7375;top:1306;width:142;height:276" coordorigin="7375,1306" coordsize="142,276" path="m7375,1582l7517,1306e" filled="false" stroked="true" strokeweight=".292pt" strokecolor="#6d6e71">
                <v:path arrowok="t"/>
              </v:shape>
            </v:group>
            <v:group style="position:absolute;left:7140;top:1669;width:209;height:407" coordorigin="7140,1669" coordsize="209,407">
              <v:shape style="position:absolute;left:7140;top:1669;width:209;height:407" coordorigin="7140,1669" coordsize="209,407" path="m7140,2075l7349,1669e" filled="false" stroked="true" strokeweight=".292pt" strokecolor="#6d6e71">
                <v:path arrowok="t"/>
              </v:shape>
            </v:group>
            <v:group style="position:absolute;left:7393;top:1310;width:141;height:274" coordorigin="7393,1310" coordsize="141,274">
              <v:shape style="position:absolute;left:7393;top:1310;width:141;height:274" coordorigin="7393,1310" coordsize="141,274" path="m7393,1584l7533,1310e" filled="false" stroked="true" strokeweight=".292pt" strokecolor="#6d6e71">
                <v:path arrowok="t"/>
              </v:shape>
            </v:group>
            <v:group style="position:absolute;left:7154;top:1671;width:213;height:415" coordorigin="7154,1671" coordsize="213,415">
              <v:shape style="position:absolute;left:7154;top:1671;width:213;height:415" coordorigin="7154,1671" coordsize="213,415" path="m7154,2086l7367,1671e" filled="false" stroked="true" strokeweight=".292pt" strokecolor="#6d6e71">
                <v:path arrowok="t"/>
              </v:shape>
            </v:group>
            <v:group style="position:absolute;left:7410;top:1315;width:140;height:272" coordorigin="7410,1315" coordsize="140,272">
              <v:shape style="position:absolute;left:7410;top:1315;width:140;height:272" coordorigin="7410,1315" coordsize="140,272" path="m7410,1587l7550,1315e" filled="false" stroked="true" strokeweight=".292pt" strokecolor="#6d6e71">
                <v:path arrowok="t"/>
              </v:shape>
            </v:group>
            <v:group style="position:absolute;left:7168;top:1674;width:217;height:422" coordorigin="7168,1674" coordsize="217,422">
              <v:shape style="position:absolute;left:7168;top:1674;width:217;height:422" coordorigin="7168,1674" coordsize="217,422" path="m7168,2095l7384,1674e" filled="false" stroked="true" strokeweight=".292pt" strokecolor="#6d6e71">
                <v:path arrowok="t"/>
              </v:shape>
            </v:group>
            <v:group style="position:absolute;left:7427;top:1321;width:139;height:270" coordorigin="7427,1321" coordsize="139,270">
              <v:shape style="position:absolute;left:7427;top:1321;width:139;height:270" coordorigin="7427,1321" coordsize="139,270" path="m7427,1590l7566,1321e" filled="false" stroked="true" strokeweight=".292pt" strokecolor="#6d6e71">
                <v:path arrowok="t"/>
              </v:shape>
              <v:shape style="position:absolute;left:7087;top:1432;width:279;height:393" type="#_x0000_t75" stroked="false">
                <v:imagedata r:id="rId192" o:title=""/>
              </v:shape>
            </v:group>
            <v:group style="position:absolute;left:7056;top:1859;width:61;height:70" coordorigin="7056,1859" coordsize="61,70">
              <v:shape style="position:absolute;left:7056;top:1859;width:61;height:70" coordorigin="7056,1859" coordsize="61,70" path="m7097,1859l7079,1859,7071,1863,7059,1875,7056,1884,7056,1906,7059,1914,7071,1926,7079,1929,7095,1929,7101,1927,7111,1920,7113,1918,7083,1918,7078,1916,7072,1909,7071,1902,7071,1886,7072,1880,7079,1873,7083,1871,7113,1871,7112,1870,7104,1862,7097,1859xe" filled="true" fillcolor="#231f20" stroked="false">
                <v:path arrowok="t"/>
                <v:fill type="solid"/>
              </v:shape>
              <v:shape style="position:absolute;left:7056;top:1859;width:61;height:70" coordorigin="7056,1859" coordsize="61,70" path="m7103,1903l7102,1908,7100,1912,7094,1916,7091,1918,7113,1918,7114,1915,7116,1907,7103,1903xe" filled="true" fillcolor="#231f20" stroked="false">
                <v:path arrowok="t"/>
                <v:fill type="solid"/>
              </v:shape>
              <v:shape style="position:absolute;left:7056;top:1859;width:61;height:70" coordorigin="7056,1859" coordsize="61,70" path="m7113,1871l7092,1871,7095,1872,7100,1876,7102,1879,7102,1882,7116,1879,7115,1874,7113,1871xe" filled="true" fillcolor="#231f20" stroked="false">
                <v:path arrowok="t"/>
                <v:fill type="solid"/>
              </v:shape>
            </v:group>
            <v:group style="position:absolute;left:7128;top:1861;width:53;height:68" coordorigin="7128,1861" coordsize="53,68">
              <v:shape style="position:absolute;left:7128;top:1861;width:53;height:68" coordorigin="7128,1861" coordsize="53,68" path="m7180,1861l7128,1861,7128,1928,7181,1928,7181,1917,7142,1917,7142,1898,7177,1898,7177,1887,7142,1887,7142,1872,7180,1872,7180,1861xe" filled="true" fillcolor="#231f20" stroked="false">
                <v:path arrowok="t"/>
                <v:fill type="solid"/>
              </v:shape>
            </v:group>
            <v:group style="position:absolute;left:7193;top:1861;width:55;height:68" coordorigin="7193,1861" coordsize="55,68">
              <v:shape style="position:absolute;left:7193;top:1861;width:55;height:68" coordorigin="7193,1861" coordsize="55,68" path="m7206,1861l7193,1861,7193,1928,7206,1928,7206,1884,7221,1884,7206,1861xe" filled="true" fillcolor="#231f20" stroked="false">
                <v:path arrowok="t"/>
                <v:fill type="solid"/>
              </v:shape>
              <v:shape style="position:absolute;left:7193;top:1861;width:55;height:68" coordorigin="7193,1861" coordsize="55,68" path="m7221,1884l7206,1884,7234,1928,7248,1928,7248,1906,7235,1906,7221,1884xe" filled="true" fillcolor="#231f20" stroked="false">
                <v:path arrowok="t"/>
                <v:fill type="solid"/>
              </v:shape>
              <v:shape style="position:absolute;left:7193;top:1861;width:55;height:68" coordorigin="7193,1861" coordsize="55,68" path="m7248,1861l7235,1861,7235,1906,7248,1906,7248,1861xe" filled="true" fillcolor="#231f20" stroked="false">
                <v:path arrowok="t"/>
                <v:fill type="solid"/>
              </v:shape>
            </v:group>
            <v:group style="position:absolute;left:7257;top:1861;width:55;height:68" coordorigin="7257,1861" coordsize="55,68">
              <v:shape style="position:absolute;left:7257;top:1861;width:55;height:68" coordorigin="7257,1861" coordsize="55,68" path="m7292,1872l7278,1872,7278,1928,7292,1928,7292,1872xe" filled="true" fillcolor="#231f20" stroked="false">
                <v:path arrowok="t"/>
                <v:fill type="solid"/>
              </v:shape>
              <v:shape style="position:absolute;left:7257;top:1861;width:55;height:68" coordorigin="7257,1861" coordsize="55,68" path="m7312,1861l7257,1861,7257,1872,7312,1872,7312,1861xe" filled="true" fillcolor="#231f20" stroked="false">
                <v:path arrowok="t"/>
                <v:fill type="solid"/>
              </v:shape>
            </v:group>
            <v:group style="position:absolute;left:7307;top:1861;width:70;height:68" coordorigin="7307,1861" coordsize="70,68">
              <v:shape style="position:absolute;left:7307;top:1861;width:70;height:68" coordorigin="7307,1861" coordsize="70,68" path="m7349,1861l7334,1861,7307,1928,7322,1928,7328,1913,7370,1913,7365,1901,7332,1901,7341,1876,7355,1876,7349,1861xe" filled="true" fillcolor="#231f20" stroked="false">
                <v:path arrowok="t"/>
                <v:fill type="solid"/>
              </v:shape>
              <v:shape style="position:absolute;left:7307;top:1861;width:70;height:68" coordorigin="7307,1861" coordsize="70,68" path="m7370,1913l7355,1913,7361,1928,7376,1928,7370,1913xe" filled="true" fillcolor="#231f20" stroked="false">
                <v:path arrowok="t"/>
                <v:fill type="solid"/>
              </v:shape>
              <v:shape style="position:absolute;left:7307;top:1861;width:70;height:68" coordorigin="7307,1861" coordsize="70,68" path="m7355,1876l7341,1876,7351,1901,7365,1901,7355,1876xe" filled="true" fillcolor="#231f20" stroked="false">
                <v:path arrowok="t"/>
                <v:fill type="solid"/>
              </v:shape>
            </v:group>
            <v:group style="position:absolute;left:7370;top:1861;width:65;height:68" coordorigin="7370,1861" coordsize="65,68">
              <v:shape style="position:absolute;left:7370;top:1861;width:65;height:68" coordorigin="7370,1861" coordsize="65,68" path="m7385,1861l7370,1861,7394,1928,7409,1928,7416,1911,7402,1911,7385,1861xe" filled="true" fillcolor="#231f20" stroked="false">
                <v:path arrowok="t"/>
                <v:fill type="solid"/>
              </v:shape>
              <v:shape style="position:absolute;left:7370;top:1861;width:65;height:68" coordorigin="7370,1861" coordsize="65,68" path="m7434,1861l7419,1861,7402,1911,7416,1911,7434,1861xe" filled="true" fillcolor="#231f20" stroked="false">
                <v:path arrowok="t"/>
                <v:fill type="solid"/>
              </v:shape>
            </v:group>
            <v:group style="position:absolute;left:7438;top:1859;width:67;height:70" coordorigin="7438,1859" coordsize="67,70">
              <v:shape style="position:absolute;left:7438;top:1859;width:67;height:70" coordorigin="7438,1859" coordsize="67,70" path="m7482,1859l7466,1859,7461,1860,7438,1888,7438,1906,7441,1914,7453,1926,7461,1929,7482,1929,7490,1926,7498,1918,7466,1918,7462,1916,7454,1908,7452,1902,7453,1886,7454,1881,7461,1873,7466,1871,7498,1871,7490,1863,7482,1859xe" filled="true" fillcolor="#231f20" stroked="false">
                <v:path arrowok="t"/>
                <v:fill type="solid"/>
              </v:shape>
              <v:shape style="position:absolute;left:7438;top:1859;width:67;height:70" coordorigin="7438,1859" coordsize="67,70" path="m7498,1871l7477,1871,7482,1873,7489,1881,7491,1886,7491,1902,7489,1908,7482,1916,7477,1918,7498,1918,7502,1914,7505,1906,7505,1883,7502,1875,7498,1871xe" filled="true" fillcolor="#231f20" stroked="false">
                <v:path arrowok="t"/>
                <v:fill type="solid"/>
              </v:shape>
            </v:group>
            <v:group style="position:absolute;left:7512;top:1859;width:57;height:70" coordorigin="7512,1859" coordsize="57,70">
              <v:shape style="position:absolute;left:7512;top:1859;width:57;height:70" coordorigin="7512,1859" coordsize="57,70" path="m7526,1905l7512,1906,7513,1914,7516,1919,7526,1927,7532,1929,7547,1929,7552,1928,7560,1925,7563,1923,7566,1918,7537,1918,7533,1917,7528,1913,7527,1909,7526,1905xe" filled="true" fillcolor="#231f20" stroked="false">
                <v:path arrowok="t"/>
                <v:fill type="solid"/>
              </v:shape>
              <v:shape style="position:absolute;left:7512;top:1859;width:57;height:70" coordorigin="7512,1859" coordsize="57,70" path="m7549,1859l7535,1859,7530,1860,7515,1884,7517,1888,7524,1895,7530,1897,7543,1900,7547,1901,7551,1902,7552,1903,7553,1904,7554,1906,7555,1907,7555,1911,7554,1913,7549,1917,7546,1918,7566,1918,7567,1916,7569,1913,7569,1904,7568,1901,7536,1884,7532,1883,7529,1880,7528,1879,7528,1876,7529,1874,7533,1872,7536,1871,7565,1871,7564,1869,7555,1861,7549,1859xe" filled="true" fillcolor="#231f20" stroked="false">
                <v:path arrowok="t"/>
                <v:fill type="solid"/>
              </v:shape>
              <v:shape style="position:absolute;left:7512;top:1859;width:57;height:70" coordorigin="7512,1859" coordsize="57,70" path="m7565,1871l7544,1871,7547,1872,7551,1875,7552,1877,7553,1881,7567,1880,7566,1874,7565,1871xe" filled="true" fillcolor="#231f20" stroked="false">
                <v:path arrowok="t"/>
                <v:fill type="solid"/>
              </v:shape>
            </v:group>
            <v:group style="position:absolute;left:7266;top:1576;width:498;height:418" coordorigin="7266,1576" coordsize="498,418">
              <v:shape style="position:absolute;left:7266;top:1576;width:498;height:418" coordorigin="7266,1576" coordsize="498,418" path="m7266,1576l7379,1582,7472,1600,7549,1626,7609,1655,7687,1709,7742,1770,7764,1832,7758,1890,7727,1940,7678,1975,7614,1993e" filled="false" stroked="true" strokeweight=".758pt" strokecolor="#231f20">
                <v:path arrowok="t"/>
              </v:shape>
            </v:group>
            <v:group style="position:absolute;left:7314;top:1665;width:427;height:265" coordorigin="7314,1665" coordsize="427,265">
              <v:shape style="position:absolute;left:7314;top:1665;width:427;height:265" coordorigin="7314,1665" coordsize="427,265" path="m7314,1665l7405,1678,7493,1705,7575,1743,7645,1787,7699,1836,7732,1884,7741,1930e" filled="false" stroked="true" strokeweight=".758pt" strokecolor="#231f20">
                <v:path arrowok="t"/>
              </v:shape>
            </v:group>
            <v:group style="position:absolute;left:7605;top:1696;width:53;height:51" coordorigin="7605,1696" coordsize="53,51">
              <v:shape style="position:absolute;left:7605;top:1696;width:53;height:51" coordorigin="7605,1696" coordsize="53,51" path="m7631,1696l7637,1715,7657,1715,7641,1727,7647,1746,7631,1734,7615,1746,7621,1727,7605,1715,7625,1715,7631,1696xe" filled="false" stroked="true" strokeweight=".258pt" strokecolor="#231f20">
                <v:path arrowok="t"/>
              </v:shape>
            </v:group>
            <v:group style="position:absolute;left:7374;top:1954;width:32;height:52" coordorigin="7374,1954" coordsize="32,52">
              <v:shape style="position:absolute;left:7374;top:1954;width:32;height:52" coordorigin="7374,1954" coordsize="32,52" path="m7402,1963l7387,1963,7388,1964,7391,1967,7392,1969,7392,1976,7391,1979,7388,1987,7382,1994,7374,2005,7374,2006,7402,2006,7404,1996,7384,1996,7392,1988,7397,1981,7400,1977,7402,1973,7402,1970,7402,1965,7402,1963xe" filled="true" fillcolor="#231f20" stroked="false">
                <v:path arrowok="t"/>
                <v:fill type="solid"/>
              </v:shape>
              <v:shape style="position:absolute;left:7374;top:1954;width:32;height:52" coordorigin="7374,1954" coordsize="32,52" path="m7405,1991l7403,1991,7403,1993,7402,1994,7401,1995,7400,1995,7399,1996,7384,1996,7404,1996,7405,1991xe" filled="true" fillcolor="#231f20" stroked="false">
                <v:path arrowok="t"/>
                <v:fill type="solid"/>
              </v:shape>
              <v:shape style="position:absolute;left:7374;top:1954;width:32;height:52" coordorigin="7374,1954" coordsize="32,52" path="m7392,1954l7386,1954,7383,1955,7378,1960,7376,1963,7374,1968,7376,1969,7378,1965,7381,1963,7402,1963,7400,1959,7398,1957,7394,1955,7392,1954xe" filled="true" fillcolor="#231f20" stroked="false">
                <v:path arrowok="t"/>
                <v:fill type="solid"/>
              </v:shape>
            </v:group>
            <v:group style="position:absolute;left:7411;top:1954;width:32;height:53" coordorigin="7411,1954" coordsize="32,53">
              <v:shape style="position:absolute;left:7411;top:1954;width:32;height:53" coordorigin="7411,1954" coordsize="32,53" path="m7429,1954l7424,1954,7421,1955,7411,1985,7411,1989,7424,2007,7428,2007,7430,2006,7434,2004,7434,2004,7425,2004,7425,2004,7422,1964,7422,1960,7423,1958,7425,1957,7425,1957,7434,1957,7432,1955,7429,1954xe" filled="true" fillcolor="#231f20" stroked="false">
                <v:path arrowok="t"/>
                <v:fill type="solid"/>
              </v:shape>
              <v:shape style="position:absolute;left:7411;top:1954;width:32;height:53" coordorigin="7411,1954" coordsize="32,53" path="m7434,1957l7428,1957,7429,1957,7430,1959,7431,1961,7431,1964,7431,1989,7431,1999,7430,2001,7429,2004,7428,2004,7434,2004,7442,1985,7442,1975,7441,1970,7439,1962,7437,1959,7434,1957xe" filled="true" fillcolor="#231f20" stroked="false">
                <v:path arrowok="t"/>
                <v:fill type="solid"/>
              </v:shape>
            </v:group>
            <v:group style="position:absolute;left:7450;top:1954;width:27;height:52" coordorigin="7450,1954" coordsize="27,52">
              <v:shape style="position:absolute;left:7450;top:1954;width:27;height:52" coordorigin="7450,1954" coordsize="27,52" path="m7476,2004l7450,2004,7450,2006,7476,2006,7476,2004xe" filled="true" fillcolor="#231f20" stroked="false">
                <v:path arrowok="t"/>
                <v:fill type="solid"/>
              </v:shape>
              <v:shape style="position:absolute;left:7450;top:1954;width:27;height:52" coordorigin="7450,1954" coordsize="27,52" path="m7468,1963l7455,1963,7456,1963,7457,1964,7458,1964,7458,1965,7458,2001,7457,2002,7457,2003,7455,2004,7453,2004,7473,2004,7469,2001,7468,1963xe" filled="true" fillcolor="#231f20" stroked="false">
                <v:path arrowok="t"/>
                <v:fill type="solid"/>
              </v:shape>
              <v:shape style="position:absolute;left:7450;top:1954;width:27;height:52" coordorigin="7450,1954" coordsize="27,52" path="m7468,1954l7467,1954,7450,1963,7450,1964,7452,1963,7453,1963,7468,1963,7468,1954xe" filled="true" fillcolor="#231f20" stroked="false">
                <v:path arrowok="t"/>
                <v:fill type="solid"/>
              </v:shape>
            </v:group>
            <v:group style="position:absolute;left:7484;top:1954;width:32;height:53" coordorigin="7484,1954" coordsize="32,53">
              <v:shape style="position:absolute;left:7484;top:1954;width:32;height:53" coordorigin="7484,1954" coordsize="32,53" path="m7502,1954l7497,1954,7494,1955,7484,1985,7484,1989,7497,2007,7501,2007,7503,2006,7507,2004,7507,2004,7498,2004,7497,2004,7495,1964,7495,1960,7496,1958,7497,1957,7498,1957,7507,1957,7505,1955,7502,1954xe" filled="true" fillcolor="#231f20" stroked="false">
                <v:path arrowok="t"/>
                <v:fill type="solid"/>
              </v:shape>
              <v:shape style="position:absolute;left:7484;top:1954;width:32;height:53" coordorigin="7484,1954" coordsize="32,53" path="m7507,1957l7501,1957,7502,1957,7503,1959,7504,1961,7504,1964,7504,1989,7504,1999,7503,2001,7502,2004,7501,2004,7507,2004,7515,1985,7515,1975,7514,1970,7511,1962,7510,1959,7507,1957xe" filled="true" fillcolor="#231f20" stroked="false">
                <v:path arrowok="t"/>
                <v:fill type="solid"/>
              </v:shape>
            </v:group>
            <v:group style="position:absolute;left:7742;top:1578;width:53;height:50" coordorigin="7742,1578" coordsize="53,50">
              <v:shape style="position:absolute;left:7742;top:1578;width:53;height:50" coordorigin="7742,1578" coordsize="53,50" path="m7768,1578l7774,1597,7794,1597,7778,1609,7784,1628,7768,1617,7752,1628,7758,1609,7742,1597,7762,1597,7768,1578xe" filled="false" stroked="true" strokeweight=".258pt" strokecolor="#231f20">
                <v:path arrowok="t"/>
              </v:shape>
            </v:group>
            <v:group style="position:absolute;left:7669;top:1463;width:53;height:51" coordorigin="7669,1463" coordsize="53,51">
              <v:shape style="position:absolute;left:7669;top:1463;width:53;height:51" coordorigin="7669,1463" coordsize="53,51" path="m7696,1463l7702,1482,7722,1482,7706,1494,7712,1513,7696,1501,7679,1513,7686,1494,7669,1482,7689,1482,7696,1463xe" filled="false" stroked="true" strokeweight=".258pt" strokecolor="#231f20">
                <v:path arrowok="t"/>
              </v:shape>
            </v:group>
            <v:group style="position:absolute;left:7581;top:1527;width:53;height:50" coordorigin="7581,1527" coordsize="53,50">
              <v:shape style="position:absolute;left:7581;top:1527;width:53;height:50" coordorigin="7581,1527" coordsize="53,50" path="m7608,1527l7614,1546,7634,1546,7618,1557,7624,1577,7608,1565,7591,1577,7598,1557,7581,1546,7601,1546,7608,1527xe" filled="false" stroked="true" strokeweight=".258pt" strokecolor="#231f20">
                <v:path arrowok="t"/>
              </v:shape>
            </v:group>
            <v:group style="position:absolute;left:7662;top:1604;width:43;height:41" coordorigin="7662,1604" coordsize="43,41">
              <v:shape style="position:absolute;left:7662;top:1604;width:43;height:41" coordorigin="7662,1604" coordsize="43,41" path="m7683,1604l7688,1620,7705,1620,7691,1629,7697,1645,7683,1635,7670,1645,7675,1629,7662,1620,7678,1620,7683,1604xe" filled="false" stroked="true" strokeweight=".209pt" strokecolor="#231f20">
                <v:path arrowok="t"/>
              </v:shape>
            </v:group>
            <v:group style="position:absolute;left:7532;top:1426;width:213;height:344" coordorigin="7532,1426" coordsize="213,344">
              <v:shape style="position:absolute;left:7532;top:1426;width:213;height:344" coordorigin="7532,1426" coordsize="213,344" path="m7532,1426l7594,1457,7650,1502,7695,1558,7728,1623,7744,1694,7741,1770e" filled="false" stroked="true" strokeweight=".758pt" strokecolor="#231f20">
                <v:path arrowok="t"/>
              </v:shape>
            </v:group>
            <v:group style="position:absolute;left:7233;top:1857;width:489;height:206" coordorigin="7233,1857" coordsize="489,206">
              <v:shape style="position:absolute;left:7233;top:1857;width:489;height:206" coordorigin="7233,1857" coordsize="489,206" path="m7722,1857l7683,1922,7631,1978,7569,2023,7497,2052,7420,2062,7370,2058,7322,2047,7276,2029,7233,2004e" filled="false" stroked="true" strokeweight=".758pt" strokecolor="#231f20">
                <v:path arrowok="t"/>
              </v:shape>
            </v:group>
            <v:group style="position:absolute;left:6978;top:1295;width:879;height:879" coordorigin="6978,1295" coordsize="879,879">
              <v:shape style="position:absolute;left:6978;top:1295;width:879;height:879" coordorigin="6978,1295" coordsize="879,879" path="m7417,1295l7489,1301,7556,1317,7619,1344,7677,1380,7728,1424,7772,1475,7808,1532,7834,1595,7851,1663,7857,1734,7851,1806,7834,1873,7808,1936,7772,1994,7728,2045,7677,2089,7619,2125,7556,2151,7489,2168,7417,2174,7346,2168,7279,2151,7216,2125,7158,2089,7107,2045,7063,1994,7027,1936,7000,1873,6984,1806,6978,1734,6984,1663,7000,1595,7027,1532,7063,1475,7107,1424,7158,1380,7216,1344,7279,1317,7346,1301,7417,1295xe" filled="false" stroked="true" strokeweight=".567pt" strokecolor="#231f20">
                <v:path arrowok="t"/>
              </v:shape>
              <v:shape style="position:absolute;left:7279;top:2017;width:288;height:118" type="#_x0000_t75" stroked="false">
                <v:imagedata r:id="rId185" o:title=""/>
              </v:shape>
            </v:group>
            <w10:wrap type="topAndBottom"/>
          </v:group>
        </w:pict>
      </w:r>
      <w:r>
        <w:rPr/>
        <w:pict>
          <v:group style="position:absolute;margin-left:397.493011pt;margin-top:64.447212pt;width:44.55pt;height:44.55pt;mso-position-horizontal-relative:page;mso-position-vertical-relative:paragraph;z-index:4432;mso-wrap-distance-left:0;mso-wrap-distance-right:0" coordorigin="7950,1289" coordsize="891,891">
            <v:group style="position:absolute;left:7956;top:1295;width:879;height:879" coordorigin="7956,1295" coordsize="879,879">
              <v:shape style="position:absolute;left:7956;top:1295;width:879;height:879" coordorigin="7956,1295" coordsize="879,879" path="m8395,1295l8324,1301,8256,1317,8193,1344,8136,1380,8085,1424,8041,1475,8005,1532,7978,1595,7962,1663,7956,1734,7962,1806,7978,1873,8005,1936,8041,1994,8085,2045,8136,2089,8193,2125,8256,2151,8324,2168,8395,2174,8467,2168,8534,2151,8597,2125,8655,2089,8706,2045,8750,1994,8786,1936,8812,1873,8829,1806,8835,1734,8829,1663,8812,1595,8786,1532,8750,1475,8706,1424,8655,1380,8597,1344,8534,1317,8467,1301,8395,1295xe" filled="true" fillcolor="#d1d3d4" stroked="false">
                <v:path arrowok="t"/>
                <v:fill type="solid"/>
              </v:shape>
            </v:group>
            <v:group style="position:absolute;left:7956;top:1295;width:879;height:879" coordorigin="7956,1295" coordsize="879,879">
              <v:shape style="position:absolute;left:7956;top:1295;width:879;height:879" coordorigin="7956,1295" coordsize="879,879" path="m8395,1295l8467,1301,8534,1317,8597,1344,8655,1380,8706,1424,8750,1475,8786,1532,8812,1595,8829,1663,8835,1734,8829,1806,8812,1873,8786,1936,8750,1994,8706,2045,8655,2089,8597,2125,8534,2151,8467,2168,8395,2174,8324,2168,8256,2151,8193,2125,8136,2089,8085,2045,8041,1994,8005,1936,7978,1873,7962,1806,7956,1734,7962,1663,7978,1595,8005,1532,8041,1475,8085,1424,8136,1380,8193,1344,8256,1317,8324,1301,8395,1295xe" filled="false" stroked="true" strokeweight=".425pt" strokecolor="#231f20">
                <v:path arrowok="t"/>
              </v:shape>
            </v:group>
            <v:group style="position:absolute;left:8159;top:1678;width:220;height:428" coordorigin="8159,1678" coordsize="220,428">
              <v:shape style="position:absolute;left:8159;top:1678;width:220;height:428" coordorigin="8159,1678" coordsize="220,428" path="m8159,2105l8379,1678e" filled="false" stroked="true" strokeweight=".292pt" strokecolor="#6d6e71">
                <v:path arrowok="t"/>
              </v:shape>
            </v:group>
            <v:group style="position:absolute;left:8422;top:1326;width:137;height:267" coordorigin="8422,1326" coordsize="137,267">
              <v:shape style="position:absolute;left:8422;top:1326;width:137;height:267" coordorigin="8422,1326" coordsize="137,267" path="m8422,1593l8559,1326e" filled="false" stroked="true" strokeweight=".292pt" strokecolor="#6d6e71">
                <v:path arrowok="t"/>
              </v:shape>
            </v:group>
            <v:group style="position:absolute;left:7965;top:1438;width:107;height:207" coordorigin="7965,1438" coordsize="107,207">
              <v:shape style="position:absolute;left:7965;top:1438;width:107;height:207" coordorigin="7965,1438" coordsize="107,207" path="m7965,1644l8071,1438e" filled="false" stroked="true" strokeweight=".292pt" strokecolor="#6d6e71">
                <v:path arrowok="t"/>
              </v:shape>
            </v:group>
            <v:group style="position:absolute;left:7958;top:1401;width:151;height:295" coordorigin="7958,1401" coordsize="151,295">
              <v:shape style="position:absolute;left:7958;top:1401;width:151;height:295" coordorigin="7958,1401" coordsize="151,295" path="m7958,1695l8109,1401e" filled="false" stroked="true" strokeweight=".292pt" strokecolor="#6d6e71">
                <v:path arrowok="t"/>
              </v:shape>
            </v:group>
            <v:group style="position:absolute;left:7956;top:1377;width:185;height:359" coordorigin="7956,1377" coordsize="185,359">
              <v:shape style="position:absolute;left:7956;top:1377;width:185;height:359" coordorigin="7956,1377" coordsize="185,359" path="m7956,1735l8140,1377e" filled="false" stroked="true" strokeweight=".292pt" strokecolor="#6d6e71">
                <v:path arrowok="t"/>
              </v:shape>
            </v:group>
            <v:group style="position:absolute;left:7957;top:1358;width:212;height:411" coordorigin="7957,1358" coordsize="212,411">
              <v:shape style="position:absolute;left:7957;top:1358;width:212;height:411" coordorigin="7957,1358" coordsize="212,411" path="m7957,1769l8168,1358e" filled="false" stroked="true" strokeweight=".292pt" strokecolor="#6d6e71">
                <v:path arrowok="t"/>
              </v:shape>
            </v:group>
            <v:group style="position:absolute;left:7961;top:1343;width:234;height:456" coordorigin="7961,1343" coordsize="234,456">
              <v:shape style="position:absolute;left:7961;top:1343;width:234;height:456" coordorigin="7961,1343" coordsize="234,456" path="m7961,1799l8195,1343e" filled="false" stroked="true" strokeweight=".292pt" strokecolor="#6d6e71">
                <v:path arrowok="t"/>
              </v:shape>
            </v:group>
            <v:group style="position:absolute;left:7965;top:1332;width:254;height:495" coordorigin="7965,1332" coordsize="254,495">
              <v:shape style="position:absolute;left:7965;top:1332;width:254;height:495" coordorigin="7965,1332" coordsize="254,495" path="m7965,1826l8219,1332e" filled="false" stroked="true" strokeweight=".292pt" strokecolor="#6d6e71">
                <v:path arrowok="t"/>
              </v:shape>
            </v:group>
            <v:group style="position:absolute;left:7971;top:1322;width:272;height:529" coordorigin="7971,1322" coordsize="272,529">
              <v:shape style="position:absolute;left:7971;top:1322;width:272;height:529" coordorigin="7971,1322" coordsize="272,529" path="m7971,1851l8243,1322e" filled="false" stroked="true" strokeweight=".292pt" strokecolor="#6d6e71">
                <v:path arrowok="t"/>
              </v:shape>
            </v:group>
            <v:group style="position:absolute;left:7978;top:1314;width:288;height:560" coordorigin="7978,1314" coordsize="288,560">
              <v:shape style="position:absolute;left:7978;top:1314;width:288;height:560" coordorigin="7978,1314" coordsize="288,560" path="m7978,1874l8266,1314e" filled="false" stroked="true" strokeweight=".292pt" strokecolor="#6d6e71">
                <v:path arrowok="t"/>
              </v:shape>
            </v:group>
            <v:group style="position:absolute;left:7986;top:1308;width:302;height:587" coordorigin="7986,1308" coordsize="302,587">
              <v:shape style="position:absolute;left:7986;top:1308;width:302;height:587" coordorigin="7986,1308" coordsize="302,587" path="m7986,1895l8288,1308e" filled="false" stroked="true" strokeweight=".292pt" strokecolor="#6d6e71">
                <v:path arrowok="t"/>
              </v:shape>
            </v:group>
            <v:group style="position:absolute;left:7995;top:1303;width:315;height:612" coordorigin="7995,1303" coordsize="315,612">
              <v:shape style="position:absolute;left:7995;top:1303;width:315;height:612" coordorigin="7995,1303" coordsize="315,612" path="m7995,1915l8309,1303e" filled="false" stroked="true" strokeweight=".292pt" strokecolor="#6d6e71">
                <v:path arrowok="t"/>
              </v:shape>
            </v:group>
            <v:group style="position:absolute;left:8004;top:1300;width:326;height:634" coordorigin="8004,1300" coordsize="326,634">
              <v:shape style="position:absolute;left:8004;top:1300;width:326;height:634" coordorigin="8004,1300" coordsize="326,634" path="m8004,1934l8329,1300e" filled="false" stroked="true" strokeweight=".292pt" strokecolor="#6d6e71">
                <v:path arrowok="t"/>
              </v:shape>
            </v:group>
            <v:group style="position:absolute;left:8013;top:1297;width:336;height:655" coordorigin="8013,1297" coordsize="336,655">
              <v:shape style="position:absolute;left:8013;top:1297;width:336;height:655" coordorigin="8013,1297" coordsize="336,655" path="m8013,1952l8349,1297e" filled="false" stroked="true" strokeweight=".292pt" strokecolor="#6d6e71">
                <v:path arrowok="t"/>
              </v:shape>
            </v:group>
            <v:group style="position:absolute;left:8023;top:1296;width:346;height:673" coordorigin="8023,1296" coordsize="346,673">
              <v:shape style="position:absolute;left:8023;top:1296;width:346;height:673" coordorigin="8023,1296" coordsize="346,673" path="m8023,1968l8369,1296e" filled="false" stroked="true" strokeweight=".292pt" strokecolor="#6d6e71">
                <v:path arrowok="t"/>
              </v:shape>
            </v:group>
            <v:group style="position:absolute;left:8034;top:1295;width:354;height:690" coordorigin="8034,1295" coordsize="354,690">
              <v:shape style="position:absolute;left:8034;top:1295;width:354;height:690" coordorigin="8034,1295" coordsize="354,690" path="m8034,1984l8388,1295e" filled="false" stroked="true" strokeweight=".292pt" strokecolor="#6d6e71">
                <v:path arrowok="t"/>
              </v:shape>
            </v:group>
            <v:group style="position:absolute;left:8045;top:1295;width:362;height:705" coordorigin="8045,1295" coordsize="362,705">
              <v:shape style="position:absolute;left:8045;top:1295;width:362;height:705" coordorigin="8045,1295" coordsize="362,705" path="m8045,1999l8407,1295e" filled="false" stroked="true" strokeweight=".292pt" strokecolor="#6d6e71">
                <v:path arrowok="t"/>
              </v:shape>
            </v:group>
            <v:group style="position:absolute;left:8056;top:1633;width:196;height:381" coordorigin="8056,1633" coordsize="196,381">
              <v:shape style="position:absolute;left:8056;top:1633;width:196;height:381" coordorigin="8056,1633" coordsize="196,381" path="m8056,2014l8252,1633e" filled="false" stroked="true" strokeweight=".292pt" strokecolor="#6d6e71">
                <v:path arrowok="t"/>
              </v:shape>
            </v:group>
            <v:group style="position:absolute;left:8281;top:1296;width:145;height:281" coordorigin="8281,1296" coordsize="145,281">
              <v:shape style="position:absolute;left:8281;top:1296;width:145;height:281" coordorigin="8281,1296" coordsize="145,281" path="m8281,1577l8425,1296e" filled="false" stroked="true" strokeweight=".292pt" strokecolor="#6d6e71">
                <v:path arrowok="t"/>
              </v:shape>
            </v:group>
            <v:group style="position:absolute;left:8068;top:1647;width:196;height:381" coordorigin="8068,1647" coordsize="196,381">
              <v:shape style="position:absolute;left:8068;top:1647;width:196;height:381" coordorigin="8068,1647" coordsize="196,381" path="m8068,2027l8263,1647e" filled="false" stroked="true" strokeweight=".292pt" strokecolor="#6d6e71">
                <v:path arrowok="t"/>
              </v:shape>
            </v:group>
            <v:group style="position:absolute;left:8298;top:1298;width:145;height:282" coordorigin="8298,1298" coordsize="145,282">
              <v:shape style="position:absolute;left:8298;top:1298;width:145;height:282" coordorigin="8298,1298" coordsize="145,282" path="m8298,1579l8443,1298e" filled="false" stroked="true" strokeweight=".292pt" strokecolor="#6d6e71">
                <v:path arrowok="t"/>
              </v:shape>
            </v:group>
            <v:group style="position:absolute;left:8080;top:1658;width:197;height:383" coordorigin="8080,1658" coordsize="197,383">
              <v:shape style="position:absolute;left:8080;top:1658;width:197;height:383" coordorigin="8080,1658" coordsize="197,383" path="m8080,2040l8276,1658e" filled="false" stroked="true" strokeweight=".292pt" strokecolor="#6d6e71">
                <v:path arrowok="t"/>
              </v:shape>
            </v:group>
            <v:group style="position:absolute;left:8317;top:1300;width:144;height:279" coordorigin="8317,1300" coordsize="144,279">
              <v:shape style="position:absolute;left:8317;top:1300;width:144;height:279" coordorigin="8317,1300" coordsize="144,279" path="m8317,1579l8460,1300e" filled="false" stroked="true" strokeweight=".292pt" strokecolor="#6d6e71">
                <v:path arrowok="t"/>
              </v:shape>
            </v:group>
            <v:group style="position:absolute;left:8092;top:1663;width:200;height:390" coordorigin="8092,1663" coordsize="200,390">
              <v:shape style="position:absolute;left:8092;top:1663;width:200;height:390" coordorigin="8092,1663" coordsize="200,390" path="m8092,2053l8292,1663e" filled="false" stroked="true" strokeweight=".292pt" strokecolor="#6d6e71">
                <v:path arrowok="t"/>
              </v:shape>
            </v:group>
            <v:group style="position:absolute;left:8335;top:1303;width:143;height:278" coordorigin="8335,1303" coordsize="143,278">
              <v:shape style="position:absolute;left:8335;top:1303;width:143;height:278" coordorigin="8335,1303" coordsize="143,278" path="m8335,1580l8478,1303e" filled="false" stroked="true" strokeweight=".292pt" strokecolor="#6d6e71">
                <v:path arrowok="t"/>
              </v:shape>
            </v:group>
            <v:group style="position:absolute;left:8105;top:1667;width:205;height:398" coordorigin="8105,1667" coordsize="205,398">
              <v:shape style="position:absolute;left:8105;top:1667;width:205;height:398" coordorigin="8105,1667" coordsize="205,398" path="m8105,2064l8309,1667e" filled="false" stroked="true" strokeweight=".292pt" strokecolor="#6d6e71">
                <v:path arrowok="t"/>
              </v:shape>
            </v:group>
            <v:group style="position:absolute;left:8353;top:1306;width:142;height:276" coordorigin="8353,1306" coordsize="142,276">
              <v:shape style="position:absolute;left:8353;top:1306;width:142;height:276" coordorigin="8353,1306" coordsize="142,276" path="m8353,1582l8495,1306e" filled="false" stroked="true" strokeweight=".292pt" strokecolor="#6d6e71">
                <v:path arrowok="t"/>
              </v:shape>
            </v:group>
            <v:group style="position:absolute;left:8118;top:1669;width:209;height:407" coordorigin="8118,1669" coordsize="209,407">
              <v:shape style="position:absolute;left:8118;top:1669;width:209;height:407" coordorigin="8118,1669" coordsize="209,407" path="m8118,2075l8327,1669e" filled="false" stroked="true" strokeweight=".292pt" strokecolor="#6d6e71">
                <v:path arrowok="t"/>
              </v:shape>
            </v:group>
            <v:group style="position:absolute;left:8371;top:1310;width:141;height:274" coordorigin="8371,1310" coordsize="141,274">
              <v:shape style="position:absolute;left:8371;top:1310;width:141;height:274" coordorigin="8371,1310" coordsize="141,274" path="m8371,1584l8511,1310e" filled="false" stroked="true" strokeweight=".292pt" strokecolor="#6d6e71">
                <v:path arrowok="t"/>
              </v:shape>
            </v:group>
            <v:group style="position:absolute;left:8132;top:1671;width:213;height:415" coordorigin="8132,1671" coordsize="213,415">
              <v:shape style="position:absolute;left:8132;top:1671;width:213;height:415" coordorigin="8132,1671" coordsize="213,415" path="m8132,2086l8345,1671e" filled="false" stroked="true" strokeweight=".292pt" strokecolor="#6d6e71">
                <v:path arrowok="t"/>
              </v:shape>
            </v:group>
            <v:group style="position:absolute;left:8388;top:1315;width:140;height:272" coordorigin="8388,1315" coordsize="140,272">
              <v:shape style="position:absolute;left:8388;top:1315;width:140;height:272" coordorigin="8388,1315" coordsize="140,272" path="m8388,1587l8527,1315e" filled="false" stroked="true" strokeweight=".292pt" strokecolor="#6d6e71">
                <v:path arrowok="t"/>
              </v:shape>
            </v:group>
            <v:group style="position:absolute;left:8145;top:1674;width:217;height:422" coordorigin="8145,1674" coordsize="217,422">
              <v:shape style="position:absolute;left:8145;top:1674;width:217;height:422" coordorigin="8145,1674" coordsize="217,422" path="m8145,2095l8362,1674e" filled="false" stroked="true" strokeweight=".292pt" strokecolor="#6d6e71">
                <v:path arrowok="t"/>
              </v:shape>
            </v:group>
            <v:group style="position:absolute;left:8405;top:1321;width:139;height:270" coordorigin="8405,1321" coordsize="139,270">
              <v:shape style="position:absolute;left:8405;top:1321;width:139;height:270" coordorigin="8405,1321" coordsize="139,270" path="m8405,1590l8543,1321e" filled="false" stroked="true" strokeweight=".292pt" strokecolor="#6d6e71">
                <v:path arrowok="t"/>
              </v:shape>
              <v:shape style="position:absolute;left:8064;top:1432;width:279;height:393" type="#_x0000_t75" stroked="false">
                <v:imagedata r:id="rId193" o:title=""/>
              </v:shape>
            </v:group>
            <v:group style="position:absolute;left:8034;top:1859;width:61;height:70" coordorigin="8034,1859" coordsize="61,70">
              <v:shape style="position:absolute;left:8034;top:1859;width:61;height:70" coordorigin="8034,1859" coordsize="61,70" path="m8075,1859l8057,1859,8049,1863,8037,1875,8034,1884,8034,1906,8037,1914,8049,1926,8056,1929,8073,1929,8079,1927,8089,1920,8090,1918,8060,1918,8056,1916,8050,1909,8048,1902,8048,1886,8050,1880,8056,1873,8061,1871,8091,1871,8090,1870,8082,1862,8075,1859xe" filled="true" fillcolor="#231f20" stroked="false">
                <v:path arrowok="t"/>
                <v:fill type="solid"/>
              </v:shape>
              <v:shape style="position:absolute;left:8034;top:1859;width:61;height:70" coordorigin="8034,1859" coordsize="61,70" path="m8081,1903l8080,1908,8078,1912,8072,1916,8069,1918,8090,1918,8092,1915,8094,1907,8081,1903xe" filled="true" fillcolor="#231f20" stroked="false">
                <v:path arrowok="t"/>
                <v:fill type="solid"/>
              </v:shape>
              <v:shape style="position:absolute;left:8034;top:1859;width:61;height:70" coordorigin="8034,1859" coordsize="61,70" path="m8091,1871l8069,1871,8073,1872,8078,1876,8079,1879,8080,1882,8094,1879,8092,1874,8091,1871xe" filled="true" fillcolor="#231f20" stroked="false">
                <v:path arrowok="t"/>
                <v:fill type="solid"/>
              </v:shape>
            </v:group>
            <v:group style="position:absolute;left:8106;top:1861;width:53;height:68" coordorigin="8106,1861" coordsize="53,68">
              <v:shape style="position:absolute;left:8106;top:1861;width:53;height:68" coordorigin="8106,1861" coordsize="53,68" path="m8157,1861l8106,1861,8106,1928,8159,1928,8159,1917,8120,1917,8120,1898,8155,1898,8155,1887,8120,1887,8120,1872,8157,1872,8157,1861xe" filled="true" fillcolor="#231f20" stroked="false">
                <v:path arrowok="t"/>
                <v:fill type="solid"/>
              </v:shape>
            </v:group>
            <v:group style="position:absolute;left:8171;top:1861;width:55;height:68" coordorigin="8171,1861" coordsize="55,68">
              <v:shape style="position:absolute;left:8171;top:1861;width:55;height:68" coordorigin="8171,1861" coordsize="55,68" path="m8184,1861l8171,1861,8171,1928,8184,1928,8184,1884,8199,1884,8184,1861xe" filled="true" fillcolor="#231f20" stroked="false">
                <v:path arrowok="t"/>
                <v:fill type="solid"/>
              </v:shape>
              <v:shape style="position:absolute;left:8171;top:1861;width:55;height:68" coordorigin="8171,1861" coordsize="55,68" path="m8199,1884l8184,1884,8211,1928,8225,1928,8225,1906,8212,1906,8199,1884xe" filled="true" fillcolor="#231f20" stroked="false">
                <v:path arrowok="t"/>
                <v:fill type="solid"/>
              </v:shape>
              <v:shape style="position:absolute;left:8171;top:1861;width:55;height:68" coordorigin="8171,1861" coordsize="55,68" path="m8225,1861l8212,1861,8212,1906,8225,1906,8225,1861xe" filled="true" fillcolor="#231f20" stroked="false">
                <v:path arrowok="t"/>
                <v:fill type="solid"/>
              </v:shape>
            </v:group>
            <v:group style="position:absolute;left:8235;top:1861;width:55;height:68" coordorigin="8235,1861" coordsize="55,68">
              <v:shape style="position:absolute;left:8235;top:1861;width:55;height:68" coordorigin="8235,1861" coordsize="55,68" path="m8270,1872l8256,1872,8256,1928,8270,1928,8270,1872xe" filled="true" fillcolor="#231f20" stroked="false">
                <v:path arrowok="t"/>
                <v:fill type="solid"/>
              </v:shape>
              <v:shape style="position:absolute;left:8235;top:1861;width:55;height:68" coordorigin="8235,1861" coordsize="55,68" path="m8290,1861l8235,1861,8235,1872,8290,1872,8290,1861xe" filled="true" fillcolor="#231f20" stroked="false">
                <v:path arrowok="t"/>
                <v:fill type="solid"/>
              </v:shape>
            </v:group>
            <v:group style="position:absolute;left:8285;top:1861;width:70;height:68" coordorigin="8285,1861" coordsize="70,68">
              <v:shape style="position:absolute;left:8285;top:1861;width:70;height:68" coordorigin="8285,1861" coordsize="70,68" path="m8327,1861l8312,1861,8285,1928,8300,1928,8305,1913,8348,1913,8343,1901,8310,1901,8319,1876,8333,1876,8327,1861xe" filled="true" fillcolor="#231f20" stroked="false">
                <v:path arrowok="t"/>
                <v:fill type="solid"/>
              </v:shape>
              <v:shape style="position:absolute;left:8285;top:1861;width:70;height:68" coordorigin="8285,1861" coordsize="70,68" path="m8348,1913l8333,1913,8339,1928,8354,1928,8348,1913xe" filled="true" fillcolor="#231f20" stroked="false">
                <v:path arrowok="t"/>
                <v:fill type="solid"/>
              </v:shape>
              <v:shape style="position:absolute;left:8285;top:1861;width:70;height:68" coordorigin="8285,1861" coordsize="70,68" path="m8333,1876l8319,1876,8329,1901,8343,1901,8333,1876xe" filled="true" fillcolor="#231f20" stroked="false">
                <v:path arrowok="t"/>
                <v:fill type="solid"/>
              </v:shape>
            </v:group>
            <v:group style="position:absolute;left:8347;top:1861;width:65;height:68" coordorigin="8347,1861" coordsize="65,68">
              <v:shape style="position:absolute;left:8347;top:1861;width:65;height:68" coordorigin="8347,1861" coordsize="65,68" path="m8362,1861l8347,1861,8372,1928,8387,1928,8393,1911,8380,1911,8362,1861xe" filled="true" fillcolor="#231f20" stroked="false">
                <v:path arrowok="t"/>
                <v:fill type="solid"/>
              </v:shape>
              <v:shape style="position:absolute;left:8347;top:1861;width:65;height:68" coordorigin="8347,1861" coordsize="65,68" path="m8412,1861l8397,1861,8380,1911,8393,1911,8412,1861xe" filled="true" fillcolor="#231f20" stroked="false">
                <v:path arrowok="t"/>
                <v:fill type="solid"/>
              </v:shape>
            </v:group>
            <v:group style="position:absolute;left:8416;top:1859;width:67;height:70" coordorigin="8416,1859" coordsize="67,70">
              <v:shape style="position:absolute;left:8416;top:1859;width:67;height:70" coordorigin="8416,1859" coordsize="67,70" path="m8459,1859l8444,1859,8439,1860,8416,1888,8416,1906,8419,1914,8431,1926,8439,1929,8460,1929,8468,1926,8476,1918,8444,1918,8439,1916,8432,1908,8430,1902,8430,1886,8432,1881,8439,1873,8444,1871,8476,1871,8468,1863,8459,1859xe" filled="true" fillcolor="#231f20" stroked="false">
                <v:path arrowok="t"/>
                <v:fill type="solid"/>
              </v:shape>
              <v:shape style="position:absolute;left:8416;top:1859;width:67;height:70" coordorigin="8416,1859" coordsize="67,70" path="m8476,1871l8455,1871,8460,1873,8467,1881,8468,1886,8468,1902,8467,1908,8460,1916,8455,1918,8476,1918,8480,1914,8483,1906,8483,1883,8480,1875,8476,1871xe" filled="true" fillcolor="#231f20" stroked="false">
                <v:path arrowok="t"/>
                <v:fill type="solid"/>
              </v:shape>
            </v:group>
            <v:group style="position:absolute;left:8490;top:1859;width:57;height:70" coordorigin="8490,1859" coordsize="57,70">
              <v:shape style="position:absolute;left:8490;top:1859;width:57;height:70" coordorigin="8490,1859" coordsize="57,70" path="m8504,1905l8490,1906,8491,1914,8494,1919,8503,1927,8510,1929,8525,1929,8530,1928,8538,1925,8541,1923,8544,1918,8515,1918,8511,1917,8506,1913,8505,1909,8504,1905xe" filled="true" fillcolor="#231f20" stroked="false">
                <v:path arrowok="t"/>
                <v:fill type="solid"/>
              </v:shape>
              <v:shape style="position:absolute;left:8490;top:1859;width:57;height:70" coordorigin="8490,1859" coordsize="57,70" path="m8527,1859l8513,1859,8508,1860,8493,1884,8495,1888,8502,1895,8507,1897,8521,1900,8524,1901,8528,1902,8530,1903,8531,1904,8532,1906,8532,1907,8532,1911,8531,1913,8527,1917,8523,1918,8544,1918,8545,1916,8546,1913,8546,1904,8545,1901,8514,1884,8510,1883,8507,1880,8506,1879,8506,1876,8507,1874,8511,1872,8514,1871,8543,1871,8542,1869,8533,1861,8527,1859xe" filled="true" fillcolor="#231f20" stroked="false">
                <v:path arrowok="t"/>
                <v:fill type="solid"/>
              </v:shape>
              <v:shape style="position:absolute;left:8490;top:1859;width:57;height:70" coordorigin="8490,1859" coordsize="57,70" path="m8543,1871l8522,1871,8525,1872,8529,1875,8530,1877,8530,1881,8544,1880,8544,1874,8543,1871xe" filled="true" fillcolor="#231f20" stroked="false">
                <v:path arrowok="t"/>
                <v:fill type="solid"/>
              </v:shape>
            </v:group>
            <v:group style="position:absolute;left:8244;top:1576;width:498;height:418" coordorigin="8244,1576" coordsize="498,418">
              <v:shape style="position:absolute;left:8244;top:1576;width:498;height:418" coordorigin="8244,1576" coordsize="498,418" path="m8244,1576l8356,1582,8450,1600,8526,1626,8587,1655,8665,1709,8720,1770,8742,1832,8735,1890,8705,1940,8656,1975,8591,1993e" filled="false" stroked="true" strokeweight=".758pt" strokecolor="#231f20">
                <v:path arrowok="t"/>
              </v:shape>
            </v:group>
            <v:group style="position:absolute;left:8291;top:1665;width:427;height:265" coordorigin="8291,1665" coordsize="427,265">
              <v:shape style="position:absolute;left:8291;top:1665;width:427;height:265" coordorigin="8291,1665" coordsize="427,265" path="m8291,1665l8383,1678,8471,1705,8553,1743,8623,1787,8676,1836,8710,1884,8718,1930e" filled="false" stroked="true" strokeweight=".758pt" strokecolor="#231f20">
                <v:path arrowok="t"/>
              </v:shape>
            </v:group>
            <v:group style="position:absolute;left:8583;top:1696;width:53;height:51" coordorigin="8583,1696" coordsize="53,51">
              <v:shape style="position:absolute;left:8583;top:1696;width:53;height:51" coordorigin="8583,1696" coordsize="53,51" path="m8609,1696l8615,1715,8635,1715,8619,1727,8625,1746,8609,1734,8593,1746,8599,1727,8583,1715,8603,1715,8609,1696xe" filled="false" stroked="true" strokeweight=".258pt" strokecolor="#231f20">
                <v:path arrowok="t"/>
              </v:shape>
            </v:group>
            <v:group style="position:absolute;left:8351;top:1954;width:32;height:52" coordorigin="8351,1954" coordsize="32,52">
              <v:shape style="position:absolute;left:8351;top:1954;width:32;height:52" coordorigin="8351,1954" coordsize="32,52" path="m8380,1963l8364,1963,8366,1964,8369,1967,8370,1969,8370,1976,8369,1979,8365,1987,8360,1994,8351,2005,8351,2006,8380,2006,8382,1996,8362,1996,8370,1988,8375,1981,8378,1977,8379,1973,8380,1970,8380,1965,8380,1963xe" filled="true" fillcolor="#231f20" stroked="false">
                <v:path arrowok="t"/>
                <v:fill type="solid"/>
              </v:shape>
              <v:shape style="position:absolute;left:8351;top:1954;width:32;height:52" coordorigin="8351,1954" coordsize="32,52" path="m8382,1991l8381,1991,8380,1993,8380,1994,8379,1995,8378,1995,8377,1996,8362,1996,8382,1996,8382,1991xe" filled="true" fillcolor="#231f20" stroked="false">
                <v:path arrowok="t"/>
                <v:fill type="solid"/>
              </v:shape>
              <v:shape style="position:absolute;left:8351;top:1954;width:32;height:52" coordorigin="8351,1954" coordsize="32,52" path="m8370,1954l8364,1954,8361,1955,8355,1960,8354,1963,8352,1968,8354,1969,8356,1965,8358,1963,8380,1963,8377,1959,8376,1957,8372,1955,8370,1954xe" filled="true" fillcolor="#231f20" stroked="false">
                <v:path arrowok="t"/>
                <v:fill type="solid"/>
              </v:shape>
            </v:group>
            <v:group style="position:absolute;left:8389;top:1954;width:32;height:53" coordorigin="8389,1954" coordsize="32,53">
              <v:shape style="position:absolute;left:8389;top:1954;width:32;height:53" coordorigin="8389,1954" coordsize="32,53" path="m8407,1954l8402,1954,8399,1955,8389,1985,8389,1989,8402,2007,8406,2007,8408,2006,8412,2004,8412,2004,8403,2004,8402,2004,8400,1964,8400,1960,8401,1958,8402,1957,8403,1957,8412,1957,8410,1955,8407,1954xe" filled="true" fillcolor="#231f20" stroked="false">
                <v:path arrowok="t"/>
                <v:fill type="solid"/>
              </v:shape>
              <v:shape style="position:absolute;left:8389;top:1954;width:32;height:53" coordorigin="8389,1954" coordsize="32,53" path="m8412,1957l8405,1957,8406,1957,8408,1959,8408,1961,8409,1964,8409,1989,8409,1999,8408,2001,8406,2004,8406,2004,8412,2004,8420,1985,8420,1975,8419,1970,8416,1962,8415,1959,8412,1957xe" filled="true" fillcolor="#231f20" stroked="false">
                <v:path arrowok="t"/>
                <v:fill type="solid"/>
              </v:shape>
            </v:group>
            <v:group style="position:absolute;left:8427;top:1954;width:27;height:52" coordorigin="8427,1954" coordsize="27,52">
              <v:shape style="position:absolute;left:8427;top:1954;width:27;height:52" coordorigin="8427,1954" coordsize="27,52" path="m8453,2004l8428,2004,8428,2006,8453,2006,8453,2004xe" filled="true" fillcolor="#231f20" stroked="false">
                <v:path arrowok="t"/>
                <v:fill type="solid"/>
              </v:shape>
              <v:shape style="position:absolute;left:8427;top:1954;width:27;height:52" coordorigin="8427,1954" coordsize="27,52" path="m8446,1963l8433,1963,8434,1963,8435,1964,8435,1964,8436,1965,8436,2001,8435,2002,8435,2003,8433,2004,8431,2004,8450,2004,8446,2001,8446,1963xe" filled="true" fillcolor="#231f20" stroked="false">
                <v:path arrowok="t"/>
                <v:fill type="solid"/>
              </v:shape>
              <v:shape style="position:absolute;left:8427;top:1954;width:27;height:52" coordorigin="8427,1954" coordsize="27,52" path="m8446,1954l8445,1954,8427,1963,8428,1964,8430,1963,8431,1963,8446,1963,8446,1954xe" filled="true" fillcolor="#231f20" stroked="false">
                <v:path arrowok="t"/>
                <v:fill type="solid"/>
              </v:shape>
            </v:group>
            <v:group style="position:absolute;left:8462;top:1954;width:32;height:53" coordorigin="8462,1954" coordsize="32,53">
              <v:shape style="position:absolute;left:8462;top:1954;width:32;height:53" coordorigin="8462,1954" coordsize="32,53" path="m8480,1954l8474,1954,8472,1955,8462,1985,8462,1989,8475,2007,8479,2007,8481,2006,8485,2004,8485,2004,8476,2004,8475,2004,8473,1964,8473,1960,8474,1958,8475,1957,8476,1957,8484,1957,8483,1955,8480,1954xe" filled="true" fillcolor="#231f20" stroked="false">
                <v:path arrowok="t"/>
                <v:fill type="solid"/>
              </v:shape>
              <v:shape style="position:absolute;left:8462;top:1954;width:32;height:53" coordorigin="8462,1954" coordsize="32,53" path="m8484,1957l8478,1957,8479,1957,8481,1959,8481,1961,8482,1964,8482,1989,8481,1999,8481,2001,8479,2004,8478,2004,8485,2004,8493,1985,8493,1975,8492,1970,8489,1962,8487,1959,8484,1957xe" filled="true" fillcolor="#231f20" stroked="false">
                <v:path arrowok="t"/>
                <v:fill type="solid"/>
              </v:shape>
            </v:group>
            <v:group style="position:absolute;left:8720;top:1578;width:53;height:50" coordorigin="8720,1578" coordsize="53,50">
              <v:shape style="position:absolute;left:8720;top:1578;width:53;height:50" coordorigin="8720,1578" coordsize="53,50" path="m8746,1578l8752,1597,8772,1597,8756,1609,8762,1628,8746,1617,8730,1628,8736,1609,8720,1597,8740,1597,8746,1578xe" filled="false" stroked="true" strokeweight=".258pt" strokecolor="#231f20">
                <v:path arrowok="t"/>
              </v:shape>
            </v:group>
            <v:group style="position:absolute;left:8647;top:1463;width:53;height:51" coordorigin="8647,1463" coordsize="53,51">
              <v:shape style="position:absolute;left:8647;top:1463;width:53;height:51" coordorigin="8647,1463" coordsize="53,51" path="m8673,1463l8680,1482,8700,1482,8683,1494,8690,1513,8673,1501,8657,1513,8663,1494,8647,1482,8667,1482,8673,1463xe" filled="false" stroked="true" strokeweight=".258pt" strokecolor="#231f20">
                <v:path arrowok="t"/>
              </v:shape>
            </v:group>
            <v:group style="position:absolute;left:8559;top:1527;width:53;height:50" coordorigin="8559,1527" coordsize="53,50">
              <v:shape style="position:absolute;left:8559;top:1527;width:53;height:50" coordorigin="8559,1527" coordsize="53,50" path="m8585,1527l8591,1546,8612,1546,8595,1557,8602,1577,8585,1565,8569,1577,8575,1557,8559,1546,8579,1546,8585,1527xe" filled="false" stroked="true" strokeweight=".258pt" strokecolor="#231f20">
                <v:path arrowok="t"/>
              </v:shape>
            </v:group>
            <v:group style="position:absolute;left:8640;top:1604;width:43;height:41" coordorigin="8640,1604" coordsize="43,41">
              <v:shape style="position:absolute;left:8640;top:1604;width:43;height:41" coordorigin="8640,1604" coordsize="43,41" path="m8661,1604l8666,1620,8682,1620,8669,1629,8674,1645,8661,1635,8648,1645,8653,1629,8640,1620,8656,1620,8661,1604xe" filled="false" stroked="true" strokeweight=".209pt" strokecolor="#231f20">
                <v:path arrowok="t"/>
              </v:shape>
            </v:group>
            <v:group style="position:absolute;left:8510;top:1426;width:213;height:344" coordorigin="8510,1426" coordsize="213,344">
              <v:shape style="position:absolute;left:8510;top:1426;width:213;height:344" coordorigin="8510,1426" coordsize="213,344" path="m8510,1426l8572,1457,8627,1502,8673,1558,8706,1623,8722,1694,8719,1770e" filled="false" stroked="true" strokeweight=".758pt" strokecolor="#231f20">
                <v:path arrowok="t"/>
              </v:shape>
            </v:group>
            <v:group style="position:absolute;left:8211;top:1857;width:489;height:206" coordorigin="8211,1857" coordsize="489,206">
              <v:shape style="position:absolute;left:8211;top:1857;width:489;height:206" coordorigin="8211,1857" coordsize="489,206" path="m8700,1857l8661,1922,8609,1978,8546,2023,8475,2052,8397,2062,8348,2058,8300,2047,8254,2029,8211,2004e" filled="false" stroked="true" strokeweight=".758pt" strokecolor="#231f20">
                <v:path arrowok="t"/>
              </v:shape>
            </v:group>
            <v:group style="position:absolute;left:7956;top:1295;width:879;height:879" coordorigin="7956,1295" coordsize="879,879">
              <v:shape style="position:absolute;left:7956;top:1295;width:879;height:879" coordorigin="7956,1295" coordsize="879,879" path="m8395,1295l8467,1301,8534,1317,8597,1344,8655,1380,8706,1424,8750,1475,8786,1532,8812,1595,8829,1663,8835,1734,8829,1806,8812,1873,8786,1936,8750,1994,8706,2045,8655,2089,8597,2125,8534,2151,8467,2168,8395,2174,8324,2168,8256,2151,8193,2125,8136,2089,8085,2045,8041,1994,8005,1936,7978,1873,7962,1806,7956,1734,7962,1663,7978,1595,8005,1532,8041,1475,8085,1424,8136,1380,8193,1344,8256,1317,8324,1301,8395,1295xe" filled="false" stroked="true" strokeweight=".567pt" strokecolor="#231f20">
                <v:path arrowok="t"/>
              </v:shape>
              <v:shape style="position:absolute;left:8256;top:2017;width:288;height:118" type="#_x0000_t75" stroked="false">
                <v:imagedata r:id="rId183" o:title=""/>
              </v:shape>
            </v:group>
            <w10:wrap type="topAndBottom"/>
          </v:group>
        </w:pict>
      </w:r>
      <w:r>
        <w:rPr/>
        <w:pict>
          <v:group style="position:absolute;margin-left:153.044998pt;margin-top:115.447212pt;width:44.55pt;height:44.55pt;mso-position-horizontal-relative:page;mso-position-vertical-relative:paragraph;z-index:4456;mso-wrap-distance-left:0;mso-wrap-distance-right:0" coordorigin="3061,2309" coordsize="891,891">
            <v:group style="position:absolute;left:3067;top:2315;width:879;height:879" coordorigin="3067,2315" coordsize="879,879">
              <v:shape style="position:absolute;left:3067;top:2315;width:879;height:879" coordorigin="3067,2315" coordsize="879,879" path="m3506,2315l3435,2321,3367,2337,3304,2364,3247,2400,3196,2444,3152,2495,3116,2552,3089,2615,3073,2683,3067,2754,3073,2826,3089,2893,3116,2956,3152,3014,3196,3065,3247,3109,3304,3145,3367,3171,3435,3188,3506,3194,3578,3188,3645,3171,3708,3145,3766,3109,3817,3065,3861,3014,3897,2956,3923,2893,3940,2826,3946,2754,3940,2683,3923,2615,3897,2552,3861,2495,3817,2444,3766,2400,3708,2364,3645,2337,3578,2321,3506,2315xe" filled="true" fillcolor="#d1d3d4" stroked="false">
                <v:path arrowok="t"/>
                <v:fill type="solid"/>
              </v:shape>
            </v:group>
            <v:group style="position:absolute;left:3067;top:2315;width:879;height:879" coordorigin="3067,2315" coordsize="879,879">
              <v:shape style="position:absolute;left:3067;top:2315;width:879;height:879" coordorigin="3067,2315" coordsize="879,879" path="m3506,2315l3578,2321,3645,2337,3708,2364,3766,2400,3817,2444,3861,2495,3897,2552,3923,2615,3940,2683,3946,2754,3940,2826,3923,2893,3897,2956,3861,3014,3817,3065,3766,3109,3708,3145,3645,3171,3578,3188,3506,3194,3435,3188,3367,3171,3304,3145,3247,3109,3196,3065,3152,3014,3116,2956,3089,2893,3073,2826,3067,2754,3073,2683,3089,2615,3116,2552,3152,2495,3196,2444,3247,2400,3304,2364,3367,2337,3435,2321,3506,2315xe" filled="false" stroked="true" strokeweight=".425pt" strokecolor="#231f20">
                <v:path arrowok="t"/>
              </v:shape>
            </v:group>
            <v:group style="position:absolute;left:3270;top:2698;width:220;height:428" coordorigin="3270,2698" coordsize="220,428">
              <v:shape style="position:absolute;left:3270;top:2698;width:220;height:428" coordorigin="3270,2698" coordsize="220,428" path="m3270,3125l3490,2698e" filled="false" stroked="true" strokeweight=".292pt" strokecolor="#6d6e71">
                <v:path arrowok="t"/>
              </v:shape>
            </v:group>
            <v:group style="position:absolute;left:3533;top:2346;width:137;height:267" coordorigin="3533,2346" coordsize="137,267">
              <v:shape style="position:absolute;left:3533;top:2346;width:137;height:267" coordorigin="3533,2346" coordsize="137,267" path="m3533,2613l3670,2346e" filled="false" stroked="true" strokeweight=".292pt" strokecolor="#6d6e71">
                <v:path arrowok="t"/>
              </v:shape>
            </v:group>
            <v:group style="position:absolute;left:3076;top:2458;width:107;height:207" coordorigin="3076,2458" coordsize="107,207">
              <v:shape style="position:absolute;left:3076;top:2458;width:107;height:207" coordorigin="3076,2458" coordsize="107,207" path="m3076,2664l3182,2458e" filled="false" stroked="true" strokeweight=".292pt" strokecolor="#6d6e71">
                <v:path arrowok="t"/>
              </v:shape>
            </v:group>
            <v:group style="position:absolute;left:3069;top:2421;width:151;height:295" coordorigin="3069,2421" coordsize="151,295">
              <v:shape style="position:absolute;left:3069;top:2421;width:151;height:295" coordorigin="3069,2421" coordsize="151,295" path="m3069,2715l3220,2421e" filled="false" stroked="true" strokeweight=".292pt" strokecolor="#6d6e71">
                <v:path arrowok="t"/>
              </v:shape>
            </v:group>
            <v:group style="position:absolute;left:3067;top:2397;width:185;height:359" coordorigin="3067,2397" coordsize="185,359">
              <v:shape style="position:absolute;left:3067;top:2397;width:185;height:359" coordorigin="3067,2397" coordsize="185,359" path="m3067,2755l3251,2397e" filled="false" stroked="true" strokeweight=".292pt" strokecolor="#6d6e71">
                <v:path arrowok="t"/>
              </v:shape>
            </v:group>
            <v:group style="position:absolute;left:3068;top:2378;width:212;height:411" coordorigin="3068,2378" coordsize="212,411">
              <v:shape style="position:absolute;left:3068;top:2378;width:212;height:411" coordorigin="3068,2378" coordsize="212,411" path="m3068,2789l3279,2378e" filled="false" stroked="true" strokeweight=".292pt" strokecolor="#6d6e71">
                <v:path arrowok="t"/>
              </v:shape>
            </v:group>
            <v:group style="position:absolute;left:3072;top:2363;width:234;height:456" coordorigin="3072,2363" coordsize="234,456">
              <v:shape style="position:absolute;left:3072;top:2363;width:234;height:456" coordorigin="3072,2363" coordsize="234,456" path="m3072,2819l3306,2363e" filled="false" stroked="true" strokeweight=".292pt" strokecolor="#6d6e71">
                <v:path arrowok="t"/>
              </v:shape>
            </v:group>
            <v:group style="position:absolute;left:3076;top:2352;width:254;height:495" coordorigin="3076,2352" coordsize="254,495">
              <v:shape style="position:absolute;left:3076;top:2352;width:254;height:495" coordorigin="3076,2352" coordsize="254,495" path="m3076,2846l3330,2352e" filled="false" stroked="true" strokeweight=".292pt" strokecolor="#6d6e71">
                <v:path arrowok="t"/>
              </v:shape>
            </v:group>
            <v:group style="position:absolute;left:3082;top:2342;width:272;height:529" coordorigin="3082,2342" coordsize="272,529">
              <v:shape style="position:absolute;left:3082;top:2342;width:272;height:529" coordorigin="3082,2342" coordsize="272,529" path="m3082,2871l3354,2342e" filled="false" stroked="true" strokeweight=".292pt" strokecolor="#6d6e71">
                <v:path arrowok="t"/>
              </v:shape>
            </v:group>
            <v:group style="position:absolute;left:3089;top:2334;width:288;height:560" coordorigin="3089,2334" coordsize="288,560">
              <v:shape style="position:absolute;left:3089;top:2334;width:288;height:560" coordorigin="3089,2334" coordsize="288,560" path="m3089,2894l3377,2334e" filled="false" stroked="true" strokeweight=".292pt" strokecolor="#6d6e71">
                <v:path arrowok="t"/>
              </v:shape>
            </v:group>
            <v:group style="position:absolute;left:3097;top:2328;width:302;height:587" coordorigin="3097,2328" coordsize="302,587">
              <v:shape style="position:absolute;left:3097;top:2328;width:302;height:587" coordorigin="3097,2328" coordsize="302,587" path="m3097,2915l3399,2328e" filled="false" stroked="true" strokeweight=".292pt" strokecolor="#6d6e71">
                <v:path arrowok="t"/>
              </v:shape>
            </v:group>
            <v:group style="position:absolute;left:3106;top:2323;width:315;height:612" coordorigin="3106,2323" coordsize="315,612">
              <v:shape style="position:absolute;left:3106;top:2323;width:315;height:612" coordorigin="3106,2323" coordsize="315,612" path="m3106,2935l3420,2323e" filled="false" stroked="true" strokeweight=".292pt" strokecolor="#6d6e71">
                <v:path arrowok="t"/>
              </v:shape>
            </v:group>
            <v:group style="position:absolute;left:3115;top:2320;width:326;height:634" coordorigin="3115,2320" coordsize="326,634">
              <v:shape style="position:absolute;left:3115;top:2320;width:326;height:634" coordorigin="3115,2320" coordsize="326,634" path="m3115,2954l3440,2320e" filled="false" stroked="true" strokeweight=".292pt" strokecolor="#6d6e71">
                <v:path arrowok="t"/>
              </v:shape>
            </v:group>
            <v:group style="position:absolute;left:3124;top:2317;width:336;height:655" coordorigin="3124,2317" coordsize="336,655">
              <v:shape style="position:absolute;left:3124;top:2317;width:336;height:655" coordorigin="3124,2317" coordsize="336,655" path="m3124,2972l3460,2317e" filled="false" stroked="true" strokeweight=".292pt" strokecolor="#6d6e71">
                <v:path arrowok="t"/>
              </v:shape>
            </v:group>
            <v:group style="position:absolute;left:3134;top:2316;width:346;height:673" coordorigin="3134,2316" coordsize="346,673">
              <v:shape style="position:absolute;left:3134;top:2316;width:346;height:673" coordorigin="3134,2316" coordsize="346,673" path="m3134,2988l3480,2316e" filled="false" stroked="true" strokeweight=".292pt" strokecolor="#6d6e71">
                <v:path arrowok="t"/>
              </v:shape>
            </v:group>
            <v:group style="position:absolute;left:3145;top:2315;width:354;height:690" coordorigin="3145,2315" coordsize="354,690">
              <v:shape style="position:absolute;left:3145;top:2315;width:354;height:690" coordorigin="3145,2315" coordsize="354,690" path="m3145,3004l3499,2315e" filled="false" stroked="true" strokeweight=".292pt" strokecolor="#6d6e71">
                <v:path arrowok="t"/>
              </v:shape>
            </v:group>
            <v:group style="position:absolute;left:3156;top:2315;width:362;height:705" coordorigin="3156,2315" coordsize="362,705">
              <v:shape style="position:absolute;left:3156;top:2315;width:362;height:705" coordorigin="3156,2315" coordsize="362,705" path="m3156,3019l3518,2315e" filled="false" stroked="true" strokeweight=".292pt" strokecolor="#6d6e71">
                <v:path arrowok="t"/>
              </v:shape>
            </v:group>
            <v:group style="position:absolute;left:3167;top:2653;width:196;height:381" coordorigin="3167,2653" coordsize="196,381">
              <v:shape style="position:absolute;left:3167;top:2653;width:196;height:381" coordorigin="3167,2653" coordsize="196,381" path="m3167,3034l3363,2653e" filled="false" stroked="true" strokeweight=".292pt" strokecolor="#6d6e71">
                <v:path arrowok="t"/>
              </v:shape>
            </v:group>
            <v:group style="position:absolute;left:3392;top:2316;width:145;height:281" coordorigin="3392,2316" coordsize="145,281">
              <v:shape style="position:absolute;left:3392;top:2316;width:145;height:281" coordorigin="3392,2316" coordsize="145,281" path="m3392,2597l3536,2316e" filled="false" stroked="true" strokeweight=".292pt" strokecolor="#6d6e71">
                <v:path arrowok="t"/>
              </v:shape>
            </v:group>
            <v:group style="position:absolute;left:3179;top:2667;width:196;height:381" coordorigin="3179,2667" coordsize="196,381">
              <v:shape style="position:absolute;left:3179;top:2667;width:196;height:381" coordorigin="3179,2667" coordsize="196,381" path="m3179,3047l3374,2667e" filled="false" stroked="true" strokeweight=".292pt" strokecolor="#6d6e71">
                <v:path arrowok="t"/>
              </v:shape>
            </v:group>
            <v:group style="position:absolute;left:3409;top:2318;width:145;height:282" coordorigin="3409,2318" coordsize="145,282">
              <v:shape style="position:absolute;left:3409;top:2318;width:145;height:282" coordorigin="3409,2318" coordsize="145,282" path="m3409,2599l3554,2318e" filled="false" stroked="true" strokeweight=".292pt" strokecolor="#6d6e71">
                <v:path arrowok="t"/>
              </v:shape>
            </v:group>
            <v:group style="position:absolute;left:3191;top:2678;width:197;height:383" coordorigin="3191,2678" coordsize="197,383">
              <v:shape style="position:absolute;left:3191;top:2678;width:197;height:383" coordorigin="3191,2678" coordsize="197,383" path="m3191,3060l3387,2678e" filled="false" stroked="true" strokeweight=".292pt" strokecolor="#6d6e71">
                <v:path arrowok="t"/>
              </v:shape>
            </v:group>
            <v:group style="position:absolute;left:3428;top:2320;width:144;height:279" coordorigin="3428,2320" coordsize="144,279">
              <v:shape style="position:absolute;left:3428;top:2320;width:144;height:279" coordorigin="3428,2320" coordsize="144,279" path="m3428,2599l3571,2320e" filled="false" stroked="true" strokeweight=".292pt" strokecolor="#6d6e71">
                <v:path arrowok="t"/>
              </v:shape>
            </v:group>
            <v:group style="position:absolute;left:3203;top:2683;width:200;height:390" coordorigin="3203,2683" coordsize="200,390">
              <v:shape style="position:absolute;left:3203;top:2683;width:200;height:390" coordorigin="3203,2683" coordsize="200,390" path="m3203,3073l3403,2683e" filled="false" stroked="true" strokeweight=".292pt" strokecolor="#6d6e71">
                <v:path arrowok="t"/>
              </v:shape>
            </v:group>
            <v:group style="position:absolute;left:3446;top:2323;width:143;height:278" coordorigin="3446,2323" coordsize="143,278">
              <v:shape style="position:absolute;left:3446;top:2323;width:143;height:278" coordorigin="3446,2323" coordsize="143,278" path="m3446,2600l3589,2323e" filled="false" stroked="true" strokeweight=".292pt" strokecolor="#6d6e71">
                <v:path arrowok="t"/>
              </v:shape>
            </v:group>
            <v:group style="position:absolute;left:3216;top:2687;width:205;height:398" coordorigin="3216,2687" coordsize="205,398">
              <v:shape style="position:absolute;left:3216;top:2687;width:205;height:398" coordorigin="3216,2687" coordsize="205,398" path="m3216,3084l3420,2687e" filled="false" stroked="true" strokeweight=".292pt" strokecolor="#6d6e71">
                <v:path arrowok="t"/>
              </v:shape>
            </v:group>
            <v:group style="position:absolute;left:3464;top:2326;width:142;height:276" coordorigin="3464,2326" coordsize="142,276">
              <v:shape style="position:absolute;left:3464;top:2326;width:142;height:276" coordorigin="3464,2326" coordsize="142,276" path="m3464,2602l3606,2326e" filled="false" stroked="true" strokeweight=".292pt" strokecolor="#6d6e71">
                <v:path arrowok="t"/>
              </v:shape>
            </v:group>
            <v:group style="position:absolute;left:3229;top:2689;width:209;height:407" coordorigin="3229,2689" coordsize="209,407">
              <v:shape style="position:absolute;left:3229;top:2689;width:209;height:407" coordorigin="3229,2689" coordsize="209,407" path="m3229,3095l3438,2689e" filled="false" stroked="true" strokeweight=".292pt" strokecolor="#6d6e71">
                <v:path arrowok="t"/>
              </v:shape>
            </v:group>
            <v:group style="position:absolute;left:3482;top:2330;width:141;height:274" coordorigin="3482,2330" coordsize="141,274">
              <v:shape style="position:absolute;left:3482;top:2330;width:141;height:274" coordorigin="3482,2330" coordsize="141,274" path="m3482,2604l3622,2330e" filled="false" stroked="true" strokeweight=".292pt" strokecolor="#6d6e71">
                <v:path arrowok="t"/>
              </v:shape>
            </v:group>
            <v:group style="position:absolute;left:3243;top:2691;width:213;height:415" coordorigin="3243,2691" coordsize="213,415">
              <v:shape style="position:absolute;left:3243;top:2691;width:213;height:415" coordorigin="3243,2691" coordsize="213,415" path="m3243,3106l3456,2691e" filled="false" stroked="true" strokeweight=".292pt" strokecolor="#6d6e71">
                <v:path arrowok="t"/>
              </v:shape>
            </v:group>
            <v:group style="position:absolute;left:3499;top:2335;width:140;height:272" coordorigin="3499,2335" coordsize="140,272">
              <v:shape style="position:absolute;left:3499;top:2335;width:140;height:272" coordorigin="3499,2335" coordsize="140,272" path="m3499,2607l3638,2335e" filled="false" stroked="true" strokeweight=".292pt" strokecolor="#6d6e71">
                <v:path arrowok="t"/>
              </v:shape>
            </v:group>
            <v:group style="position:absolute;left:3256;top:2694;width:217;height:422" coordorigin="3256,2694" coordsize="217,422">
              <v:shape style="position:absolute;left:3256;top:2694;width:217;height:422" coordorigin="3256,2694" coordsize="217,422" path="m3256,3115l3473,2694e" filled="false" stroked="true" strokeweight=".292pt" strokecolor="#6d6e71">
                <v:path arrowok="t"/>
              </v:shape>
            </v:group>
            <v:group style="position:absolute;left:3516;top:2341;width:139;height:270" coordorigin="3516,2341" coordsize="139,270">
              <v:shape style="position:absolute;left:3516;top:2341;width:139;height:270" coordorigin="3516,2341" coordsize="139,270" path="m3516,2610l3654,2341e" filled="false" stroked="true" strokeweight=".292pt" strokecolor="#6d6e71">
                <v:path arrowok="t"/>
              </v:shape>
              <v:shape style="position:absolute;left:3175;top:2452;width:279;height:393" type="#_x0000_t75" stroked="false">
                <v:imagedata r:id="rId182" o:title=""/>
              </v:shape>
            </v:group>
            <v:group style="position:absolute;left:3145;top:2879;width:61;height:70" coordorigin="3145,2879" coordsize="61,70">
              <v:shape style="position:absolute;left:3145;top:2879;width:61;height:70" coordorigin="3145,2879" coordsize="61,70" path="m3186,2879l3168,2879,3160,2883,3148,2895,3145,2904,3145,2926,3148,2934,3160,2946,3167,2949,3184,2949,3190,2947,3200,2940,3201,2938,3171,2938,3167,2936,3161,2929,3159,2922,3159,2906,3161,2900,3167,2893,3172,2891,3202,2891,3201,2890,3193,2882,3186,2879xe" filled="true" fillcolor="#231f20" stroked="false">
                <v:path arrowok="t"/>
                <v:fill type="solid"/>
              </v:shape>
              <v:shape style="position:absolute;left:3145;top:2879;width:61;height:70" coordorigin="3145,2879" coordsize="61,70" path="m3192,2923l3191,2928,3189,2932,3183,2936,3180,2938,3201,2938,3203,2935,3205,2927,3192,2923xe" filled="true" fillcolor="#231f20" stroked="false">
                <v:path arrowok="t"/>
                <v:fill type="solid"/>
              </v:shape>
              <v:shape style="position:absolute;left:3145;top:2879;width:61;height:70" coordorigin="3145,2879" coordsize="61,70" path="m3202,2891l3180,2891,3184,2892,3189,2896,3190,2899,3191,2902,3205,2899,3203,2894,3202,2891xe" filled="true" fillcolor="#231f20" stroked="false">
                <v:path arrowok="t"/>
                <v:fill type="solid"/>
              </v:shape>
            </v:group>
            <v:group style="position:absolute;left:3217;top:2881;width:53;height:68" coordorigin="3217,2881" coordsize="53,68">
              <v:shape style="position:absolute;left:3217;top:2881;width:53;height:68" coordorigin="3217,2881" coordsize="53,68" path="m3268,2881l3217,2881,3217,2948,3270,2948,3270,2937,3231,2937,3231,2918,3266,2918,3266,2907,3231,2907,3231,2892,3268,2892,3268,2881xe" filled="true" fillcolor="#231f20" stroked="false">
                <v:path arrowok="t"/>
                <v:fill type="solid"/>
              </v:shape>
            </v:group>
            <v:group style="position:absolute;left:3282;top:2881;width:55;height:68" coordorigin="3282,2881" coordsize="55,68">
              <v:shape style="position:absolute;left:3282;top:2881;width:55;height:68" coordorigin="3282,2881" coordsize="55,68" path="m3295,2881l3282,2881,3282,2948,3295,2948,3295,2904,3310,2904,3295,2881xe" filled="true" fillcolor="#231f20" stroked="false">
                <v:path arrowok="t"/>
                <v:fill type="solid"/>
              </v:shape>
              <v:shape style="position:absolute;left:3282;top:2881;width:55;height:68" coordorigin="3282,2881" coordsize="55,68" path="m3310,2904l3295,2904,3322,2948,3336,2948,3336,2926,3323,2926,3310,2904xe" filled="true" fillcolor="#231f20" stroked="false">
                <v:path arrowok="t"/>
                <v:fill type="solid"/>
              </v:shape>
              <v:shape style="position:absolute;left:3282;top:2881;width:55;height:68" coordorigin="3282,2881" coordsize="55,68" path="m3336,2881l3323,2881,3323,2926,3336,2926,3336,2881xe" filled="true" fillcolor="#231f20" stroked="false">
                <v:path arrowok="t"/>
                <v:fill type="solid"/>
              </v:shape>
            </v:group>
            <v:group style="position:absolute;left:3346;top:2881;width:55;height:68" coordorigin="3346,2881" coordsize="55,68">
              <v:shape style="position:absolute;left:3346;top:2881;width:55;height:68" coordorigin="3346,2881" coordsize="55,68" path="m3381,2892l3367,2892,3367,2948,3381,2948,3381,2892xe" filled="true" fillcolor="#231f20" stroked="false">
                <v:path arrowok="t"/>
                <v:fill type="solid"/>
              </v:shape>
              <v:shape style="position:absolute;left:3346;top:2881;width:55;height:68" coordorigin="3346,2881" coordsize="55,68" path="m3401,2881l3346,2881,3346,2892,3401,2892,3401,2881xe" filled="true" fillcolor="#231f20" stroked="false">
                <v:path arrowok="t"/>
                <v:fill type="solid"/>
              </v:shape>
            </v:group>
            <v:group style="position:absolute;left:3396;top:2881;width:70;height:68" coordorigin="3396,2881" coordsize="70,68">
              <v:shape style="position:absolute;left:3396;top:2881;width:70;height:68" coordorigin="3396,2881" coordsize="70,68" path="m3438,2881l3423,2881,3396,2948,3411,2948,3416,2933,3459,2933,3454,2921,3421,2921,3430,2896,3444,2896,3438,2881xe" filled="true" fillcolor="#231f20" stroked="false">
                <v:path arrowok="t"/>
                <v:fill type="solid"/>
              </v:shape>
              <v:shape style="position:absolute;left:3396;top:2881;width:70;height:68" coordorigin="3396,2881" coordsize="70,68" path="m3459,2933l3444,2933,3450,2948,3465,2948,3459,2933xe" filled="true" fillcolor="#231f20" stroked="false">
                <v:path arrowok="t"/>
                <v:fill type="solid"/>
              </v:shape>
              <v:shape style="position:absolute;left:3396;top:2881;width:70;height:68" coordorigin="3396,2881" coordsize="70,68" path="m3444,2896l3430,2896,3440,2921,3454,2921,3444,2896xe" filled="true" fillcolor="#231f20" stroked="false">
                <v:path arrowok="t"/>
                <v:fill type="solid"/>
              </v:shape>
            </v:group>
            <v:group style="position:absolute;left:3458;top:2881;width:65;height:68" coordorigin="3458,2881" coordsize="65,68">
              <v:shape style="position:absolute;left:3458;top:2881;width:65;height:68" coordorigin="3458,2881" coordsize="65,68" path="m3474,2881l3458,2881,3483,2948,3498,2948,3504,2931,3491,2931,3474,2881xe" filled="true" fillcolor="#231f20" stroked="false">
                <v:path arrowok="t"/>
                <v:fill type="solid"/>
              </v:shape>
              <v:shape style="position:absolute;left:3458;top:2881;width:65;height:68" coordorigin="3458,2881" coordsize="65,68" path="m3523,2881l3508,2881,3491,2931,3504,2931,3523,2881xe" filled="true" fillcolor="#231f20" stroked="false">
                <v:path arrowok="t"/>
                <v:fill type="solid"/>
              </v:shape>
            </v:group>
            <v:group style="position:absolute;left:3527;top:2879;width:67;height:70" coordorigin="3527,2879" coordsize="67,70">
              <v:shape style="position:absolute;left:3527;top:2879;width:67;height:70" coordorigin="3527,2879" coordsize="67,70" path="m3571,2879l3555,2879,3550,2880,3527,2908,3527,2926,3530,2934,3542,2946,3550,2949,3571,2949,3579,2946,3587,2938,3555,2938,3550,2936,3543,2928,3541,2922,3541,2906,3543,2901,3550,2893,3555,2891,3587,2891,3579,2883,3571,2879xe" filled="true" fillcolor="#231f20" stroked="false">
                <v:path arrowok="t"/>
                <v:fill type="solid"/>
              </v:shape>
              <v:shape style="position:absolute;left:3527;top:2879;width:67;height:70" coordorigin="3527,2879" coordsize="67,70" path="m3587,2891l3566,2891,3571,2893,3578,2901,3579,2906,3579,2922,3578,2928,3571,2936,3566,2938,3587,2938,3591,2934,3594,2926,3594,2903,3591,2895,3587,2891xe" filled="true" fillcolor="#231f20" stroked="false">
                <v:path arrowok="t"/>
                <v:fill type="solid"/>
              </v:shape>
            </v:group>
            <v:group style="position:absolute;left:3601;top:2879;width:57;height:70" coordorigin="3601,2879" coordsize="57,70">
              <v:shape style="position:absolute;left:3601;top:2879;width:57;height:70" coordorigin="3601,2879" coordsize="57,70" path="m3615,2925l3601,2926,3602,2934,3605,2939,3614,2947,3621,2949,3636,2949,3641,2948,3649,2945,3652,2943,3655,2938,3626,2938,3622,2937,3617,2933,3616,2929,3615,2925xe" filled="true" fillcolor="#231f20" stroked="false">
                <v:path arrowok="t"/>
                <v:fill type="solid"/>
              </v:shape>
              <v:shape style="position:absolute;left:3601;top:2879;width:57;height:70" coordorigin="3601,2879" coordsize="57,70" path="m3638,2879l3624,2879,3619,2880,3604,2904,3606,2908,3613,2915,3618,2917,3632,2920,3635,2921,3639,2922,3641,2923,3642,2924,3643,2926,3643,2927,3643,2931,3642,2933,3638,2937,3634,2938,3655,2938,3656,2936,3657,2933,3657,2924,3656,2921,3625,2904,3621,2903,3618,2900,3617,2899,3617,2896,3618,2894,3622,2892,3625,2891,3654,2891,3653,2889,3644,2881,3638,2879xe" filled="true" fillcolor="#231f20" stroked="false">
                <v:path arrowok="t"/>
                <v:fill type="solid"/>
              </v:shape>
              <v:shape style="position:absolute;left:3601;top:2879;width:57;height:70" coordorigin="3601,2879" coordsize="57,70" path="m3654,2891l3633,2891,3636,2892,3640,2895,3641,2897,3641,2901,3655,2900,3655,2894,3654,2891xe" filled="true" fillcolor="#231f20" stroked="false">
                <v:path arrowok="t"/>
                <v:fill type="solid"/>
              </v:shape>
            </v:group>
            <v:group style="position:absolute;left:3355;top:2596;width:498;height:418" coordorigin="3355,2596" coordsize="498,418">
              <v:shape style="position:absolute;left:3355;top:2596;width:498;height:418" coordorigin="3355,2596" coordsize="498,418" path="m3355,2596l3467,2602,3561,2620,3637,2646,3698,2675,3776,2729,3831,2790,3853,2852,3846,2910,3816,2960,3767,2995,3702,3013e" filled="false" stroked="true" strokeweight=".758pt" strokecolor="#231f20">
                <v:path arrowok="t"/>
              </v:shape>
            </v:group>
            <v:group style="position:absolute;left:3402;top:2685;width:427;height:265" coordorigin="3402,2685" coordsize="427,265">
              <v:shape style="position:absolute;left:3402;top:2685;width:427;height:265" coordorigin="3402,2685" coordsize="427,265" path="m3402,2685l3494,2698,3582,2725,3664,2763,3734,2807,3787,2856,3821,2904,3829,2950e" filled="false" stroked="true" strokeweight=".758pt" strokecolor="#231f20">
                <v:path arrowok="t"/>
              </v:shape>
            </v:group>
            <v:group style="position:absolute;left:3694;top:2716;width:53;height:51" coordorigin="3694,2716" coordsize="53,51">
              <v:shape style="position:absolute;left:3694;top:2716;width:53;height:51" coordorigin="3694,2716" coordsize="53,51" path="m3720,2716l3726,2735,3746,2735,3730,2747,3736,2766,3720,2754,3704,2766,3710,2747,3694,2735,3714,2735,3720,2716xe" filled="false" stroked="true" strokeweight=".258pt" strokecolor="#231f20">
                <v:path arrowok="t"/>
              </v:shape>
            </v:group>
            <v:group style="position:absolute;left:3462;top:2974;width:32;height:52" coordorigin="3462,2974" coordsize="32,52">
              <v:shape style="position:absolute;left:3462;top:2974;width:32;height:52" coordorigin="3462,2974" coordsize="32,52" path="m3491,2983l3475,2983,3477,2984,3480,2987,3481,2989,3481,2996,3480,2999,3476,3007,3471,3014,3462,3025,3462,3026,3491,3026,3493,3016,3473,3016,3481,3008,3486,3001,3489,2997,3490,2993,3491,2990,3491,2985,3491,2983xe" filled="true" fillcolor="#231f20" stroked="false">
                <v:path arrowok="t"/>
                <v:fill type="solid"/>
              </v:shape>
              <v:shape style="position:absolute;left:3462;top:2974;width:32;height:52" coordorigin="3462,2974" coordsize="32,52" path="m3494,3011l3492,3011,3491,3013,3491,3014,3490,3015,3489,3015,3488,3016,3473,3016,3493,3016,3494,3011xe" filled="true" fillcolor="#231f20" stroked="false">
                <v:path arrowok="t"/>
                <v:fill type="solid"/>
              </v:shape>
              <v:shape style="position:absolute;left:3462;top:2974;width:32;height:52" coordorigin="3462,2974" coordsize="32,52" path="m3481,2974l3475,2974,3472,2975,3466,2980,3465,2983,3463,2988,3465,2989,3467,2985,3469,2983,3491,2983,3488,2979,3487,2977,3483,2975,3481,2974xe" filled="true" fillcolor="#231f20" stroked="false">
                <v:path arrowok="t"/>
                <v:fill type="solid"/>
              </v:shape>
            </v:group>
            <v:group style="position:absolute;left:3500;top:2974;width:32;height:53" coordorigin="3500,2974" coordsize="32,53">
              <v:shape style="position:absolute;left:3500;top:2974;width:32;height:53" coordorigin="3500,2974" coordsize="32,53" path="m3518,2974l3513,2974,3510,2975,3500,3005,3500,3009,3513,3027,3517,3027,3519,3026,3523,3024,3523,3024,3514,3024,3513,3024,3511,2984,3511,2980,3512,2978,3513,2977,3514,2977,3523,2977,3521,2975,3518,2974xe" filled="true" fillcolor="#231f20" stroked="false">
                <v:path arrowok="t"/>
                <v:fill type="solid"/>
              </v:shape>
              <v:shape style="position:absolute;left:3500;top:2974;width:32;height:53" coordorigin="3500,2974" coordsize="32,53" path="m3523,2977l3516,2977,3517,2977,3519,2979,3519,2981,3520,2984,3520,3009,3520,3019,3519,3021,3517,3024,3517,3024,3523,3024,3531,3005,3531,2995,3530,2990,3527,2982,3526,2979,3523,2977xe" filled="true" fillcolor="#231f20" stroked="false">
                <v:path arrowok="t"/>
                <v:fill type="solid"/>
              </v:shape>
            </v:group>
            <v:group style="position:absolute;left:3538;top:2974;width:27;height:52" coordorigin="3538,2974" coordsize="27,52">
              <v:shape style="position:absolute;left:3538;top:2974;width:27;height:52" coordorigin="3538,2974" coordsize="27,52" path="m3564,3024l3539,3024,3539,3026,3564,3026,3564,3024xe" filled="true" fillcolor="#231f20" stroked="false">
                <v:path arrowok="t"/>
                <v:fill type="solid"/>
              </v:shape>
              <v:shape style="position:absolute;left:3538;top:2974;width:27;height:52" coordorigin="3538,2974" coordsize="27,52" path="m3557,2983l3544,2983,3545,2983,3546,2984,3546,2984,3547,2985,3547,3021,3546,3022,3546,3023,3544,3024,3542,3024,3561,3024,3557,3021,3557,2983xe" filled="true" fillcolor="#231f20" stroked="false">
                <v:path arrowok="t"/>
                <v:fill type="solid"/>
              </v:shape>
              <v:shape style="position:absolute;left:3538;top:2974;width:27;height:52" coordorigin="3538,2974" coordsize="27,52" path="m3557,2974l3556,2974,3538,2983,3539,2984,3541,2983,3542,2983,3557,2983,3557,2974xe" filled="true" fillcolor="#231f20" stroked="false">
                <v:path arrowok="t"/>
                <v:fill type="solid"/>
              </v:shape>
            </v:group>
            <v:group style="position:absolute;left:3573;top:2974;width:32;height:53" coordorigin="3573,2974" coordsize="32,53">
              <v:shape style="position:absolute;left:3573;top:2974;width:32;height:53" coordorigin="3573,2974" coordsize="32,53" path="m3591,2974l3585,2974,3583,2975,3573,3005,3573,3009,3586,3027,3590,3027,3592,3026,3596,3024,3596,3024,3587,3024,3586,3024,3584,2984,3584,2980,3585,2978,3586,2977,3587,2977,3595,2977,3594,2975,3591,2974xe" filled="true" fillcolor="#231f20" stroked="false">
                <v:path arrowok="t"/>
                <v:fill type="solid"/>
              </v:shape>
              <v:shape style="position:absolute;left:3573;top:2974;width:32;height:53" coordorigin="3573,2974" coordsize="32,53" path="m3595,2977l3589,2977,3590,2977,3592,2979,3592,2981,3593,2984,3593,3009,3592,3019,3592,3021,3590,3024,3589,3024,3596,3024,3604,3005,3604,2995,3603,2990,3600,2982,3598,2979,3595,2977xe" filled="true" fillcolor="#231f20" stroked="false">
                <v:path arrowok="t"/>
                <v:fill type="solid"/>
              </v:shape>
            </v:group>
            <v:group style="position:absolute;left:3831;top:2598;width:53;height:50" coordorigin="3831,2598" coordsize="53,50">
              <v:shape style="position:absolute;left:3831;top:2598;width:53;height:50" coordorigin="3831,2598" coordsize="53,50" path="m3857,2598l3863,2617,3883,2617,3867,2629,3873,2648,3857,2637,3841,2648,3847,2629,3831,2617,3851,2617,3857,2598xe" filled="false" stroked="true" strokeweight=".258pt" strokecolor="#231f20">
                <v:path arrowok="t"/>
              </v:shape>
            </v:group>
            <v:group style="position:absolute;left:3758;top:2483;width:53;height:51" coordorigin="3758,2483" coordsize="53,51">
              <v:shape style="position:absolute;left:3758;top:2483;width:53;height:51" coordorigin="3758,2483" coordsize="53,51" path="m3784,2483l3791,2502,3811,2502,3794,2514,3801,2533,3784,2521,3768,2533,3774,2514,3758,2502,3778,2502,3784,2483xe" filled="false" stroked="true" strokeweight=".258pt" strokecolor="#231f20">
                <v:path arrowok="t"/>
              </v:shape>
            </v:group>
            <v:group style="position:absolute;left:3670;top:2547;width:53;height:50" coordorigin="3670,2547" coordsize="53,50">
              <v:shape style="position:absolute;left:3670;top:2547;width:53;height:50" coordorigin="3670,2547" coordsize="53,50" path="m3696,2547l3702,2566,3723,2566,3706,2577,3713,2597,3696,2585,3680,2597,3686,2577,3670,2566,3690,2566,3696,2547xe" filled="false" stroked="true" strokeweight=".258pt" strokecolor="#231f20">
                <v:path arrowok="t"/>
              </v:shape>
            </v:group>
            <v:group style="position:absolute;left:3751;top:2624;width:43;height:41" coordorigin="3751,2624" coordsize="43,41">
              <v:shape style="position:absolute;left:3751;top:2624;width:43;height:41" coordorigin="3751,2624" coordsize="43,41" path="m3772,2624l3777,2640,3793,2640,3780,2649,3785,2665,3772,2655,3759,2665,3764,2649,3751,2640,3767,2640,3772,2624xe" filled="false" stroked="true" strokeweight=".209pt" strokecolor="#231f20">
                <v:path arrowok="t"/>
              </v:shape>
            </v:group>
            <v:group style="position:absolute;left:3621;top:2446;width:213;height:344" coordorigin="3621,2446" coordsize="213,344">
              <v:shape style="position:absolute;left:3621;top:2446;width:213;height:344" coordorigin="3621,2446" coordsize="213,344" path="m3621,2446l3683,2477,3739,2522,3784,2578,3817,2643,3833,2714,3830,2790e" filled="false" stroked="true" strokeweight=".758pt" strokecolor="#231f20">
                <v:path arrowok="t"/>
              </v:shape>
            </v:group>
            <v:group style="position:absolute;left:3322;top:2877;width:489;height:206" coordorigin="3322,2877" coordsize="489,206">
              <v:shape style="position:absolute;left:3322;top:2877;width:489;height:206" coordorigin="3322,2877" coordsize="489,206" path="m3811,2877l3772,2942,3720,2998,3657,3043,3586,3072,3508,3082,3459,3078,3411,3067,3365,3049,3322,3024e" filled="false" stroked="true" strokeweight=".758pt" strokecolor="#231f20">
                <v:path arrowok="t"/>
              </v:shape>
            </v:group>
            <v:group style="position:absolute;left:3067;top:2315;width:879;height:879" coordorigin="3067,2315" coordsize="879,879">
              <v:shape style="position:absolute;left:3067;top:2315;width:879;height:879" coordorigin="3067,2315" coordsize="879,879" path="m3506,2315l3578,2321,3645,2337,3708,2364,3766,2400,3817,2444,3861,2495,3897,2552,3923,2615,3940,2683,3946,2754,3940,2826,3923,2893,3897,2956,3861,3014,3817,3065,3766,3109,3708,3145,3645,3171,3578,3188,3506,3194,3435,3188,3367,3171,3304,3145,3247,3109,3196,3065,3152,3014,3116,2956,3089,2893,3073,2826,3067,2754,3073,2683,3089,2615,3116,2552,3152,2495,3196,2444,3247,2400,3304,2364,3367,2337,3435,2321,3506,2315xe" filled="false" stroked="true" strokeweight=".567pt" strokecolor="#231f20">
                <v:path arrowok="t"/>
              </v:shape>
              <v:shape style="position:absolute;left:3367;top:3037;width:288;height:118" type="#_x0000_t75" stroked="false">
                <v:imagedata r:id="rId183" o:title=""/>
              </v:shape>
            </v:group>
            <w10:wrap type="topAndBottom"/>
          </v:group>
        </w:pict>
      </w:r>
      <w:r>
        <w:rPr/>
        <w:pict>
          <v:group style="position:absolute;margin-left:201.934998pt;margin-top:115.447212pt;width:44.55pt;height:44.55pt;mso-position-horizontal-relative:page;mso-position-vertical-relative:paragraph;z-index:4480;mso-wrap-distance-left:0;mso-wrap-distance-right:0" coordorigin="4039,2309" coordsize="891,891">
            <v:group style="position:absolute;left:4045;top:2315;width:879;height:879" coordorigin="4045,2315" coordsize="879,879">
              <v:shape style="position:absolute;left:4045;top:2315;width:879;height:879" coordorigin="4045,2315" coordsize="879,879" path="m4484,2315l4413,2321,4345,2337,4282,2364,4225,2400,4173,2444,4129,2495,4094,2552,4067,2615,4050,2683,4045,2754,4050,2826,4067,2893,4094,2956,4129,3014,4173,3065,4225,3109,4282,3145,4345,3171,4413,3188,4484,3194,4555,3188,4623,3171,4686,3145,4744,3109,4795,3065,4839,3014,4874,2956,4901,2893,4918,2826,4923,2754,4918,2683,4901,2615,4874,2552,4839,2495,4795,2444,4744,2400,4686,2364,4623,2337,4555,2321,4484,2315xe" filled="true" fillcolor="#d1d3d4" stroked="false">
                <v:path arrowok="t"/>
                <v:fill type="solid"/>
              </v:shape>
            </v:group>
            <v:group style="position:absolute;left:4045;top:2315;width:879;height:879" coordorigin="4045,2315" coordsize="879,879">
              <v:shape style="position:absolute;left:4045;top:2315;width:879;height:879" coordorigin="4045,2315" coordsize="879,879" path="m4484,2315l4555,2321,4623,2337,4686,2364,4744,2400,4795,2444,4839,2495,4874,2552,4901,2615,4918,2683,4923,2754,4918,2826,4901,2893,4874,2956,4839,3014,4795,3065,4744,3109,4686,3145,4623,3171,4555,3188,4484,3194,4413,3188,4345,3171,4282,3145,4225,3109,4173,3065,4129,3014,4094,2956,4067,2893,4050,2826,4045,2754,4050,2683,4067,2615,4094,2552,4129,2495,4173,2444,4225,2400,4282,2364,4345,2337,4413,2321,4484,2315xe" filled="false" stroked="true" strokeweight=".425pt" strokecolor="#231f20">
                <v:path arrowok="t"/>
              </v:shape>
            </v:group>
            <v:group style="position:absolute;left:4248;top:2698;width:220;height:428" coordorigin="4248,2698" coordsize="220,428">
              <v:shape style="position:absolute;left:4248;top:2698;width:220;height:428" coordorigin="4248,2698" coordsize="220,428" path="m4248,3125l4467,2698e" filled="false" stroked="true" strokeweight=".292pt" strokecolor="#6d6e71">
                <v:path arrowok="t"/>
              </v:shape>
            </v:group>
            <v:group style="position:absolute;left:4511;top:2346;width:137;height:267" coordorigin="4511,2346" coordsize="137,267">
              <v:shape style="position:absolute;left:4511;top:2346;width:137;height:267" coordorigin="4511,2346" coordsize="137,267" path="m4511,2613l4648,2346e" filled="false" stroked="true" strokeweight=".292pt" strokecolor="#6d6e71">
                <v:path arrowok="t"/>
              </v:shape>
            </v:group>
            <v:group style="position:absolute;left:4054;top:2458;width:107;height:207" coordorigin="4054,2458" coordsize="107,207">
              <v:shape style="position:absolute;left:4054;top:2458;width:107;height:207" coordorigin="4054,2458" coordsize="107,207" path="m4054,2664l4160,2458e" filled="false" stroked="true" strokeweight=".292pt" strokecolor="#6d6e71">
                <v:path arrowok="t"/>
              </v:shape>
            </v:group>
            <v:group style="position:absolute;left:4046;top:2421;width:151;height:295" coordorigin="4046,2421" coordsize="151,295">
              <v:shape style="position:absolute;left:4046;top:2421;width:151;height:295" coordorigin="4046,2421" coordsize="151,295" path="m4046,2715l4197,2421e" filled="false" stroked="true" strokeweight=".292pt" strokecolor="#6d6e71">
                <v:path arrowok="t"/>
              </v:shape>
            </v:group>
            <v:group style="position:absolute;left:4045;top:2397;width:185;height:359" coordorigin="4045,2397" coordsize="185,359">
              <v:shape style="position:absolute;left:4045;top:2397;width:185;height:359" coordorigin="4045,2397" coordsize="185,359" path="m4045,2755l4229,2397e" filled="false" stroked="true" strokeweight=".292pt" strokecolor="#6d6e71">
                <v:path arrowok="t"/>
              </v:shape>
            </v:group>
            <v:group style="position:absolute;left:4046;top:2378;width:212;height:411" coordorigin="4046,2378" coordsize="212,411">
              <v:shape style="position:absolute;left:4046;top:2378;width:212;height:411" coordorigin="4046,2378" coordsize="212,411" path="m4046,2789l4257,2378e" filled="false" stroked="true" strokeweight=".292pt" strokecolor="#6d6e71">
                <v:path arrowok="t"/>
              </v:shape>
            </v:group>
            <v:group style="position:absolute;left:4049;top:2363;width:234;height:456" coordorigin="4049,2363" coordsize="234,456">
              <v:shape style="position:absolute;left:4049;top:2363;width:234;height:456" coordorigin="4049,2363" coordsize="234,456" path="m4049,2819l4283,2363e" filled="false" stroked="true" strokeweight=".292pt" strokecolor="#6d6e71">
                <v:path arrowok="t"/>
              </v:shape>
            </v:group>
            <v:group style="position:absolute;left:4054;top:2352;width:254;height:495" coordorigin="4054,2352" coordsize="254,495">
              <v:shape style="position:absolute;left:4054;top:2352;width:254;height:495" coordorigin="4054,2352" coordsize="254,495" path="m4054,2846l4308,2352e" filled="false" stroked="true" strokeweight=".292pt" strokecolor="#6d6e71">
                <v:path arrowok="t"/>
              </v:shape>
            </v:group>
            <v:group style="position:absolute;left:4060;top:2342;width:272;height:529" coordorigin="4060,2342" coordsize="272,529">
              <v:shape style="position:absolute;left:4060;top:2342;width:272;height:529" coordorigin="4060,2342" coordsize="272,529" path="m4060,2871l4332,2342e" filled="false" stroked="true" strokeweight=".292pt" strokecolor="#6d6e71">
                <v:path arrowok="t"/>
              </v:shape>
            </v:group>
            <v:group style="position:absolute;left:4067;top:2334;width:288;height:560" coordorigin="4067,2334" coordsize="288,560">
              <v:shape style="position:absolute;left:4067;top:2334;width:288;height:560" coordorigin="4067,2334" coordsize="288,560" path="m4067,2894l4354,2334e" filled="false" stroked="true" strokeweight=".292pt" strokecolor="#6d6e71">
                <v:path arrowok="t"/>
              </v:shape>
            </v:group>
            <v:group style="position:absolute;left:4075;top:2328;width:302;height:587" coordorigin="4075,2328" coordsize="302,587">
              <v:shape style="position:absolute;left:4075;top:2328;width:302;height:587" coordorigin="4075,2328" coordsize="302,587" path="m4075,2915l4376,2328e" filled="false" stroked="true" strokeweight=".292pt" strokecolor="#6d6e71">
                <v:path arrowok="t"/>
              </v:shape>
            </v:group>
            <v:group style="position:absolute;left:4083;top:2323;width:315;height:612" coordorigin="4083,2323" coordsize="315,612">
              <v:shape style="position:absolute;left:4083;top:2323;width:315;height:612" coordorigin="4083,2323" coordsize="315,612" path="m4083,2935l4397,2323e" filled="false" stroked="true" strokeweight=".292pt" strokecolor="#6d6e71">
                <v:path arrowok="t"/>
              </v:shape>
            </v:group>
            <v:group style="position:absolute;left:4092;top:2320;width:326;height:634" coordorigin="4092,2320" coordsize="326,634">
              <v:shape style="position:absolute;left:4092;top:2320;width:326;height:634" coordorigin="4092,2320" coordsize="326,634" path="m4092,2954l4418,2320e" filled="false" stroked="true" strokeweight=".292pt" strokecolor="#6d6e71">
                <v:path arrowok="t"/>
              </v:shape>
            </v:group>
            <v:group style="position:absolute;left:4102;top:2317;width:336;height:655" coordorigin="4102,2317" coordsize="336,655">
              <v:shape style="position:absolute;left:4102;top:2317;width:336;height:655" coordorigin="4102,2317" coordsize="336,655" path="m4102,2972l4438,2317e" filled="false" stroked="true" strokeweight=".292pt" strokecolor="#6d6e71">
                <v:path arrowok="t"/>
              </v:shape>
            </v:group>
            <v:group style="position:absolute;left:4112;top:2316;width:346;height:673" coordorigin="4112,2316" coordsize="346,673">
              <v:shape style="position:absolute;left:4112;top:2316;width:346;height:673" coordorigin="4112,2316" coordsize="346,673" path="m4112,2988l4458,2316e" filled="false" stroked="true" strokeweight=".292pt" strokecolor="#6d6e71">
                <v:path arrowok="t"/>
              </v:shape>
            </v:group>
            <v:group style="position:absolute;left:4123;top:2315;width:354;height:690" coordorigin="4123,2315" coordsize="354,690">
              <v:shape style="position:absolute;left:4123;top:2315;width:354;height:690" coordorigin="4123,2315" coordsize="354,690" path="m4123,3004l4477,2315e" filled="false" stroked="true" strokeweight=".292pt" strokecolor="#6d6e71">
                <v:path arrowok="t"/>
              </v:shape>
            </v:group>
            <v:group style="position:absolute;left:4134;top:2315;width:362;height:705" coordorigin="4134,2315" coordsize="362,705">
              <v:shape style="position:absolute;left:4134;top:2315;width:362;height:705" coordorigin="4134,2315" coordsize="362,705" path="m4134,3019l4495,2315e" filled="false" stroked="true" strokeweight=".292pt" strokecolor="#6d6e71">
                <v:path arrowok="t"/>
              </v:shape>
            </v:group>
            <v:group style="position:absolute;left:4145;top:2653;width:196;height:381" coordorigin="4145,2653" coordsize="196,381">
              <v:shape style="position:absolute;left:4145;top:2653;width:196;height:381" coordorigin="4145,2653" coordsize="196,381" path="m4145,3034l4341,2653e" filled="false" stroked="true" strokeweight=".292pt" strokecolor="#6d6e71">
                <v:path arrowok="t"/>
              </v:shape>
            </v:group>
            <v:group style="position:absolute;left:4369;top:2316;width:145;height:281" coordorigin="4369,2316" coordsize="145,281">
              <v:shape style="position:absolute;left:4369;top:2316;width:145;height:281" coordorigin="4369,2316" coordsize="145,281" path="m4369,2597l4514,2316e" filled="false" stroked="true" strokeweight=".292pt" strokecolor="#6d6e71">
                <v:path arrowok="t"/>
              </v:shape>
            </v:group>
            <v:group style="position:absolute;left:4157;top:2667;width:196;height:381" coordorigin="4157,2667" coordsize="196,381">
              <v:shape style="position:absolute;left:4157;top:2667;width:196;height:381" coordorigin="4157,2667" coordsize="196,381" path="m4157,3047l4352,2667e" filled="false" stroked="true" strokeweight=".292pt" strokecolor="#6d6e71">
                <v:path arrowok="t"/>
              </v:shape>
            </v:group>
            <v:group style="position:absolute;left:4387;top:2318;width:145;height:282" coordorigin="4387,2318" coordsize="145,282">
              <v:shape style="position:absolute;left:4387;top:2318;width:145;height:282" coordorigin="4387,2318" coordsize="145,282" path="m4387,2599l4532,2318e" filled="false" stroked="true" strokeweight=".292pt" strokecolor="#6d6e71">
                <v:path arrowok="t"/>
              </v:shape>
            </v:group>
            <v:group style="position:absolute;left:4169;top:2678;width:197;height:383" coordorigin="4169,2678" coordsize="197,383">
              <v:shape style="position:absolute;left:4169;top:2678;width:197;height:383" coordorigin="4169,2678" coordsize="197,383" path="m4169,3060l4365,2678e" filled="false" stroked="true" strokeweight=".292pt" strokecolor="#6d6e71">
                <v:path arrowok="t"/>
              </v:shape>
            </v:group>
            <v:group style="position:absolute;left:4406;top:2320;width:144;height:279" coordorigin="4406,2320" coordsize="144,279">
              <v:shape style="position:absolute;left:4406;top:2320;width:144;height:279" coordorigin="4406,2320" coordsize="144,279" path="m4406,2599l4549,2320e" filled="false" stroked="true" strokeweight=".292pt" strokecolor="#6d6e71">
                <v:path arrowok="t"/>
              </v:shape>
            </v:group>
            <v:group style="position:absolute;left:4181;top:2683;width:200;height:390" coordorigin="4181,2683" coordsize="200,390">
              <v:shape style="position:absolute;left:4181;top:2683;width:200;height:390" coordorigin="4181,2683" coordsize="200,390" path="m4181,3073l4381,2683e" filled="false" stroked="true" strokeweight=".292pt" strokecolor="#6d6e71">
                <v:path arrowok="t"/>
              </v:shape>
            </v:group>
            <v:group style="position:absolute;left:4424;top:2323;width:143;height:278" coordorigin="4424,2323" coordsize="143,278">
              <v:shape style="position:absolute;left:4424;top:2323;width:143;height:278" coordorigin="4424,2323" coordsize="143,278" path="m4424,2600l4566,2323e" filled="false" stroked="true" strokeweight=".292pt" strokecolor="#6d6e71">
                <v:path arrowok="t"/>
              </v:shape>
            </v:group>
            <v:group style="position:absolute;left:4194;top:2687;width:205;height:398" coordorigin="4194,2687" coordsize="205,398">
              <v:shape style="position:absolute;left:4194;top:2687;width:205;height:398" coordorigin="4194,2687" coordsize="205,398" path="m4194,3084l4398,2687e" filled="false" stroked="true" strokeweight=".292pt" strokecolor="#6d6e71">
                <v:path arrowok="t"/>
              </v:shape>
            </v:group>
            <v:group style="position:absolute;left:4441;top:2326;width:142;height:276" coordorigin="4441,2326" coordsize="142,276">
              <v:shape style="position:absolute;left:4441;top:2326;width:142;height:276" coordorigin="4441,2326" coordsize="142,276" path="m4441,2602l4583,2326e" filled="false" stroked="true" strokeweight=".292pt" strokecolor="#6d6e71">
                <v:path arrowok="t"/>
              </v:shape>
            </v:group>
            <v:group style="position:absolute;left:4207;top:2689;width:209;height:407" coordorigin="4207,2689" coordsize="209,407">
              <v:shape style="position:absolute;left:4207;top:2689;width:209;height:407" coordorigin="4207,2689" coordsize="209,407" path="m4207,3095l4416,2689e" filled="false" stroked="true" strokeweight=".292pt" strokecolor="#6d6e71">
                <v:path arrowok="t"/>
              </v:shape>
            </v:group>
            <v:group style="position:absolute;left:4460;top:2330;width:141;height:274" coordorigin="4460,2330" coordsize="141,274">
              <v:shape style="position:absolute;left:4460;top:2330;width:141;height:274" coordorigin="4460,2330" coordsize="141,274" path="m4460,2604l4600,2330e" filled="false" stroked="true" strokeweight=".292pt" strokecolor="#6d6e71">
                <v:path arrowok="t"/>
              </v:shape>
            </v:group>
            <v:group style="position:absolute;left:4220;top:2691;width:213;height:415" coordorigin="4220,2691" coordsize="213,415">
              <v:shape style="position:absolute;left:4220;top:2691;width:213;height:415" coordorigin="4220,2691" coordsize="213,415" path="m4220,3106l4433,2691e" filled="false" stroked="true" strokeweight=".292pt" strokecolor="#6d6e71">
                <v:path arrowok="t"/>
              </v:shape>
            </v:group>
            <v:group style="position:absolute;left:4476;top:2335;width:140;height:272" coordorigin="4476,2335" coordsize="140,272">
              <v:shape style="position:absolute;left:4476;top:2335;width:140;height:272" coordorigin="4476,2335" coordsize="140,272" path="m4476,2607l4616,2335e" filled="false" stroked="true" strokeweight=".292pt" strokecolor="#6d6e71">
                <v:path arrowok="t"/>
              </v:shape>
            </v:group>
            <v:group style="position:absolute;left:4234;top:2694;width:217;height:422" coordorigin="4234,2694" coordsize="217,422">
              <v:shape style="position:absolute;left:4234;top:2694;width:217;height:422" coordorigin="4234,2694" coordsize="217,422" path="m4234,3115l4451,2694e" filled="false" stroked="true" strokeweight=".292pt" strokecolor="#6d6e71">
                <v:path arrowok="t"/>
              </v:shape>
            </v:group>
            <v:group style="position:absolute;left:4494;top:2341;width:139;height:270" coordorigin="4494,2341" coordsize="139,270">
              <v:shape style="position:absolute;left:4494;top:2341;width:139;height:270" coordorigin="4494,2341" coordsize="139,270" path="m4494,2610l4632,2341e" filled="false" stroked="true" strokeweight=".292pt" strokecolor="#6d6e71">
                <v:path arrowok="t"/>
              </v:shape>
              <v:shape style="position:absolute;left:4153;top:2452;width:279;height:393" type="#_x0000_t75" stroked="false">
                <v:imagedata r:id="rId193" o:title=""/>
              </v:shape>
            </v:group>
            <v:group style="position:absolute;left:4123;top:2879;width:61;height:70" coordorigin="4123,2879" coordsize="61,70">
              <v:shape style="position:absolute;left:4123;top:2879;width:61;height:70" coordorigin="4123,2879" coordsize="61,70" path="m4164,2879l4146,2879,4138,2883,4126,2895,4123,2904,4123,2926,4126,2934,4138,2946,4145,2949,4162,2949,4168,2947,4178,2940,4179,2938,4149,2938,4145,2936,4139,2929,4137,2922,4137,2906,4139,2900,4145,2893,4149,2891,4180,2891,4179,2890,4170,2882,4164,2879xe" filled="true" fillcolor="#231f20" stroked="false">
                <v:path arrowok="t"/>
                <v:fill type="solid"/>
              </v:shape>
              <v:shape style="position:absolute;left:4123;top:2879;width:61;height:70" coordorigin="4123,2879" coordsize="61,70" path="m4170,2923l4168,2928,4166,2932,4161,2936,4158,2938,4179,2938,4181,2935,4183,2927,4170,2923xe" filled="true" fillcolor="#231f20" stroked="false">
                <v:path arrowok="t"/>
                <v:fill type="solid"/>
              </v:shape>
              <v:shape style="position:absolute;left:4123;top:2879;width:61;height:70" coordorigin="4123,2879" coordsize="61,70" path="m4180,2891l4158,2891,4161,2892,4167,2896,4168,2899,4169,2902,4183,2899,4181,2894,4180,2891xe" filled="true" fillcolor="#231f20" stroked="false">
                <v:path arrowok="t"/>
                <v:fill type="solid"/>
              </v:shape>
            </v:group>
            <v:group style="position:absolute;left:4195;top:2881;width:53;height:68" coordorigin="4195,2881" coordsize="53,68">
              <v:shape style="position:absolute;left:4195;top:2881;width:53;height:68" coordorigin="4195,2881" coordsize="53,68" path="m4246,2881l4195,2881,4195,2948,4247,2948,4247,2937,4209,2937,4209,2918,4244,2918,4244,2907,4209,2907,4209,2892,4246,2892,4246,2881xe" filled="true" fillcolor="#231f20" stroked="false">
                <v:path arrowok="t"/>
                <v:fill type="solid"/>
              </v:shape>
            </v:group>
            <v:group style="position:absolute;left:4259;top:2881;width:55;height:68" coordorigin="4259,2881" coordsize="55,68">
              <v:shape style="position:absolute;left:4259;top:2881;width:55;height:68" coordorigin="4259,2881" coordsize="55,68" path="m4273,2881l4259,2881,4259,2948,4272,2948,4272,2904,4288,2904,4273,2881xe" filled="true" fillcolor="#231f20" stroked="false">
                <v:path arrowok="t"/>
                <v:fill type="solid"/>
              </v:shape>
              <v:shape style="position:absolute;left:4259;top:2881;width:55;height:68" coordorigin="4259,2881" coordsize="55,68" path="m4288,2904l4272,2904,4300,2948,4314,2948,4314,2926,4301,2926,4288,2904xe" filled="true" fillcolor="#231f20" stroked="false">
                <v:path arrowok="t"/>
                <v:fill type="solid"/>
              </v:shape>
              <v:shape style="position:absolute;left:4259;top:2881;width:55;height:68" coordorigin="4259,2881" coordsize="55,68" path="m4314,2881l4301,2881,4301,2926,4314,2926,4314,2881xe" filled="true" fillcolor="#231f20" stroked="false">
                <v:path arrowok="t"/>
                <v:fill type="solid"/>
              </v:shape>
            </v:group>
            <v:group style="position:absolute;left:4324;top:2881;width:55;height:68" coordorigin="4324,2881" coordsize="55,68">
              <v:shape style="position:absolute;left:4324;top:2881;width:55;height:68" coordorigin="4324,2881" coordsize="55,68" path="m4358,2892l4345,2892,4345,2948,4358,2948,4358,2892xe" filled="true" fillcolor="#231f20" stroked="false">
                <v:path arrowok="t"/>
                <v:fill type="solid"/>
              </v:shape>
              <v:shape style="position:absolute;left:4324;top:2881;width:55;height:68" coordorigin="4324,2881" coordsize="55,68" path="m4379,2881l4324,2881,4324,2892,4379,2892,4379,2881xe" filled="true" fillcolor="#231f20" stroked="false">
                <v:path arrowok="t"/>
                <v:fill type="solid"/>
              </v:shape>
            </v:group>
            <v:group style="position:absolute;left:4374;top:2881;width:70;height:68" coordorigin="4374,2881" coordsize="70,68">
              <v:shape style="position:absolute;left:4374;top:2881;width:70;height:68" coordorigin="4374,2881" coordsize="70,68" path="m4415,2881l4401,2881,4374,2948,4388,2948,4394,2933,4437,2933,4432,2921,4398,2921,4408,2896,4422,2896,4415,2881xe" filled="true" fillcolor="#231f20" stroked="false">
                <v:path arrowok="t"/>
                <v:fill type="solid"/>
              </v:shape>
              <v:shape style="position:absolute;left:4374;top:2881;width:70;height:68" coordorigin="4374,2881" coordsize="70,68" path="m4437,2933l4422,2933,4428,2948,4443,2948,4437,2933xe" filled="true" fillcolor="#231f20" stroked="false">
                <v:path arrowok="t"/>
                <v:fill type="solid"/>
              </v:shape>
              <v:shape style="position:absolute;left:4374;top:2881;width:70;height:68" coordorigin="4374,2881" coordsize="70,68" path="m4422,2896l4408,2896,4417,2921,4432,2921,4422,2896xe" filled="true" fillcolor="#231f20" stroked="false">
                <v:path arrowok="t"/>
                <v:fill type="solid"/>
              </v:shape>
            </v:group>
            <v:group style="position:absolute;left:4436;top:2881;width:65;height:68" coordorigin="4436,2881" coordsize="65,68">
              <v:shape style="position:absolute;left:4436;top:2881;width:65;height:68" coordorigin="4436,2881" coordsize="65,68" path="m4451,2881l4436,2881,4461,2948,4476,2948,4482,2931,4469,2931,4451,2881xe" filled="true" fillcolor="#231f20" stroked="false">
                <v:path arrowok="t"/>
                <v:fill type="solid"/>
              </v:shape>
              <v:shape style="position:absolute;left:4436;top:2881;width:65;height:68" coordorigin="4436,2881" coordsize="65,68" path="m4500,2881l4486,2881,4469,2931,4482,2931,4500,2881xe" filled="true" fillcolor="#231f20" stroked="false">
                <v:path arrowok="t"/>
                <v:fill type="solid"/>
              </v:shape>
            </v:group>
            <v:group style="position:absolute;left:4505;top:2879;width:67;height:70" coordorigin="4505,2879" coordsize="67,70">
              <v:shape style="position:absolute;left:4505;top:2879;width:67;height:70" coordorigin="4505,2879" coordsize="67,70" path="m4548,2879l4532,2879,4528,2880,4505,2908,4505,2926,4508,2934,4520,2946,4528,2949,4548,2949,4557,2946,4565,2938,4533,2938,4528,2936,4521,2928,4519,2922,4519,2906,4521,2901,4528,2893,4533,2891,4565,2891,4556,2883,4548,2879xe" filled="true" fillcolor="#231f20" stroked="false">
                <v:path arrowok="t"/>
                <v:fill type="solid"/>
              </v:shape>
              <v:shape style="position:absolute;left:4505;top:2879;width:67;height:70" coordorigin="4505,2879" coordsize="67,70" path="m4565,2891l4544,2891,4549,2893,4556,2901,4557,2906,4557,2922,4555,2928,4548,2936,4544,2938,4565,2938,4569,2934,4572,2926,4572,2903,4569,2895,4565,2891xe" filled="true" fillcolor="#231f20" stroked="false">
                <v:path arrowok="t"/>
                <v:fill type="solid"/>
              </v:shape>
            </v:group>
            <v:group style="position:absolute;left:4579;top:2879;width:57;height:70" coordorigin="4579,2879" coordsize="57,70">
              <v:shape style="position:absolute;left:4579;top:2879;width:57;height:70" coordorigin="4579,2879" coordsize="57,70" path="m4593,2925l4579,2926,4580,2934,4583,2939,4592,2947,4599,2949,4614,2949,4619,2948,4627,2945,4630,2943,4633,2938,4603,2938,4600,2937,4595,2933,4593,2929,4593,2925xe" filled="true" fillcolor="#231f20" stroked="false">
                <v:path arrowok="t"/>
                <v:fill type="solid"/>
              </v:shape>
              <v:shape style="position:absolute;left:4579;top:2879;width:57;height:70" coordorigin="4579,2879" coordsize="57,70" path="m4615,2879l4601,2879,4597,2880,4582,2904,4584,2908,4591,2915,4596,2917,4609,2920,4613,2921,4617,2922,4619,2923,4620,2924,4621,2926,4621,2927,4621,2931,4620,2933,4616,2937,4612,2938,4633,2938,4634,2936,4635,2933,4635,2924,4634,2921,4603,2904,4599,2903,4596,2900,4595,2899,4595,2896,4596,2894,4599,2892,4603,2891,4632,2891,4631,2889,4622,2881,4615,2879xe" filled="true" fillcolor="#231f20" stroked="false">
                <v:path arrowok="t"/>
                <v:fill type="solid"/>
              </v:shape>
              <v:shape style="position:absolute;left:4579;top:2879;width:57;height:70" coordorigin="4579,2879" coordsize="57,70" path="m4632,2891l4611,2891,4613,2892,4617,2895,4619,2897,4619,2901,4633,2900,4633,2894,4632,2891xe" filled="true" fillcolor="#231f20" stroked="false">
                <v:path arrowok="t"/>
                <v:fill type="solid"/>
              </v:shape>
            </v:group>
            <v:group style="position:absolute;left:4332;top:2596;width:498;height:418" coordorigin="4332,2596" coordsize="498,418">
              <v:shape style="position:absolute;left:4332;top:2596;width:498;height:418" coordorigin="4332,2596" coordsize="498,418" path="m4332,2596l4445,2602,4539,2620,4615,2646,4675,2675,4754,2729,4808,2790,4830,2852,4824,2910,4794,2960,4745,2995,4680,3013e" filled="false" stroked="true" strokeweight=".758pt" strokecolor="#231f20">
                <v:path arrowok="t"/>
              </v:shape>
            </v:group>
            <v:group style="position:absolute;left:4380;top:2685;width:427;height:265" coordorigin="4380,2685" coordsize="427,265">
              <v:shape style="position:absolute;left:4380;top:2685;width:427;height:265" coordorigin="4380,2685" coordsize="427,265" path="m4380,2685l4471,2698,4560,2725,4641,2763,4711,2807,4765,2856,4799,2904,4807,2950e" filled="false" stroked="true" strokeweight=".758pt" strokecolor="#231f20">
                <v:path arrowok="t"/>
              </v:shape>
            </v:group>
            <v:group style="position:absolute;left:4671;top:2716;width:53;height:51" coordorigin="4671,2716" coordsize="53,51">
              <v:shape style="position:absolute;left:4671;top:2716;width:53;height:51" coordorigin="4671,2716" coordsize="53,51" path="m4698,2716l4704,2735,4724,2735,4708,2747,4714,2766,4698,2754,4681,2766,4688,2747,4671,2735,4692,2735,4698,2716xe" filled="false" stroked="true" strokeweight=".258pt" strokecolor="#231f20">
                <v:path arrowok="t"/>
              </v:shape>
            </v:group>
            <v:group style="position:absolute;left:4440;top:2974;width:32;height:52" coordorigin="4440,2974" coordsize="32,52">
              <v:shape style="position:absolute;left:4440;top:2974;width:32;height:52" coordorigin="4440,2974" coordsize="32,52" path="m4468,2983l4453,2983,4455,2984,4458,2987,4459,2989,4459,2996,4458,2999,4454,3007,4449,3014,4440,3025,4440,3026,4469,3026,4470,3016,4451,3016,4459,3008,4464,3001,4466,2997,4468,2993,4469,2990,4469,2985,4468,2983xe" filled="true" fillcolor="#231f20" stroked="false">
                <v:path arrowok="t"/>
                <v:fill type="solid"/>
              </v:shape>
              <v:shape style="position:absolute;left:4440;top:2974;width:32;height:52" coordorigin="4440,2974" coordsize="32,52" path="m4471,3011l4470,3011,4469,3013,4469,3014,4468,3015,4467,3015,4465,3016,4451,3016,4470,3016,4471,3011xe" filled="true" fillcolor="#231f20" stroked="false">
                <v:path arrowok="t"/>
                <v:fill type="solid"/>
              </v:shape>
              <v:shape style="position:absolute;left:4440;top:2974;width:32;height:52" coordorigin="4440,2974" coordsize="32,52" path="m4458,2974l4453,2974,4449,2975,4444,2980,4442,2983,4441,2988,4442,2989,4444,2985,4447,2983,4468,2983,4466,2979,4465,2977,4461,2975,4458,2974xe" filled="true" fillcolor="#231f20" stroked="false">
                <v:path arrowok="t"/>
                <v:fill type="solid"/>
              </v:shape>
            </v:group>
            <v:group style="position:absolute;left:4478;top:2974;width:32;height:53" coordorigin="4478,2974" coordsize="32,53">
              <v:shape style="position:absolute;left:4478;top:2974;width:32;height:53" coordorigin="4478,2974" coordsize="32,53" path="m4496,2974l4490,2974,4488,2975,4478,3005,4478,3009,4491,3027,4495,3027,4497,3026,4500,3024,4501,3024,4492,3024,4491,3024,4488,2984,4489,2980,4490,2978,4491,2977,4492,2977,4500,2977,4498,2975,4496,2974xe" filled="true" fillcolor="#231f20" stroked="false">
                <v:path arrowok="t"/>
                <v:fill type="solid"/>
              </v:shape>
              <v:shape style="position:absolute;left:4478;top:2974;width:32;height:53" coordorigin="4478,2974" coordsize="32,53" path="m4500,2977l4494,2977,4495,2977,4497,2979,4497,2981,4498,2984,4498,3009,4497,3019,4497,3021,4495,3024,4494,3024,4501,3024,4509,3005,4509,2995,4508,2990,4505,2982,4503,2979,4500,2977xe" filled="true" fillcolor="#231f20" stroked="false">
                <v:path arrowok="t"/>
                <v:fill type="solid"/>
              </v:shape>
            </v:group>
            <v:group style="position:absolute;left:4516;top:2974;width:27;height:52" coordorigin="4516,2974" coordsize="27,52">
              <v:shape style="position:absolute;left:4516;top:2974;width:27;height:52" coordorigin="4516,2974" coordsize="27,52" path="m4542,3024l4517,3024,4517,3026,4542,3026,4542,3024xe" filled="true" fillcolor="#231f20" stroked="false">
                <v:path arrowok="t"/>
                <v:fill type="solid"/>
              </v:shape>
              <v:shape style="position:absolute;left:4516;top:2974;width:27;height:52" coordorigin="4516,2974" coordsize="27,52" path="m4535,2983l4522,2983,4523,2983,4524,2984,4524,2984,4525,2985,4525,3021,4524,3022,4523,3023,4522,3024,4520,3024,4539,3024,4535,3021,4535,2983xe" filled="true" fillcolor="#231f20" stroked="false">
                <v:path arrowok="t"/>
                <v:fill type="solid"/>
              </v:shape>
              <v:shape style="position:absolute;left:4516;top:2974;width:27;height:52" coordorigin="4516,2974" coordsize="27,52" path="m4535,2974l4534,2974,4516,2983,4517,2984,4518,2983,4520,2983,4535,2983,4535,2974xe" filled="true" fillcolor="#231f20" stroked="false">
                <v:path arrowok="t"/>
                <v:fill type="solid"/>
              </v:shape>
            </v:group>
            <v:group style="position:absolute;left:4550;top:2974;width:32;height:53" coordorigin="4550,2974" coordsize="32,53">
              <v:shape style="position:absolute;left:4550;top:2974;width:32;height:53" coordorigin="4550,2974" coordsize="32,53" path="m4569,2974l4563,2974,4561,2975,4550,3005,4551,3009,4564,3027,4568,3027,4570,3026,4573,3024,4574,3024,4565,3024,4564,3024,4561,2984,4562,2980,4563,2978,4564,2977,4565,2977,4573,2977,4571,2975,4569,2974xe" filled="true" fillcolor="#231f20" stroked="false">
                <v:path arrowok="t"/>
                <v:fill type="solid"/>
              </v:shape>
              <v:shape style="position:absolute;left:4550;top:2974;width:32;height:53" coordorigin="4550,2974" coordsize="32,53" path="m4573,2977l4567,2977,4568,2977,4570,2979,4570,2981,4570,2984,4570,3009,4570,3019,4570,3021,4568,3024,4567,3024,4574,3024,4582,3005,4582,2995,4581,2990,4578,2982,4576,2979,4573,2977xe" filled="true" fillcolor="#231f20" stroked="false">
                <v:path arrowok="t"/>
                <v:fill type="solid"/>
              </v:shape>
            </v:group>
            <v:group style="position:absolute;left:4808;top:2598;width:53;height:50" coordorigin="4808,2598" coordsize="53,50">
              <v:shape style="position:absolute;left:4808;top:2598;width:53;height:50" coordorigin="4808,2598" coordsize="53,50" path="m4835,2598l4841,2617,4861,2617,4845,2629,4851,2648,4835,2637,4818,2648,4825,2629,4808,2617,4829,2617,4835,2598xe" filled="false" stroked="true" strokeweight=".258pt" strokecolor="#231f20">
                <v:path arrowok="t"/>
              </v:shape>
            </v:group>
            <v:group style="position:absolute;left:4736;top:2483;width:53;height:51" coordorigin="4736,2483" coordsize="53,51">
              <v:shape style="position:absolute;left:4736;top:2483;width:53;height:51" coordorigin="4736,2483" coordsize="53,51" path="m4762,2483l4768,2502,4789,2502,4772,2514,4778,2533,4762,2521,4746,2533,4752,2514,4736,2502,4756,2502,4762,2483xe" filled="false" stroked="true" strokeweight=".258pt" strokecolor="#231f20">
                <v:path arrowok="t"/>
              </v:shape>
            </v:group>
            <v:group style="position:absolute;left:4648;top:2547;width:53;height:50" coordorigin="4648,2547" coordsize="53,50">
              <v:shape style="position:absolute;left:4648;top:2547;width:53;height:50" coordorigin="4648,2547" coordsize="53,50" path="m4674,2547l4680,2566,4700,2566,4684,2577,4690,2597,4674,2585,4658,2597,4664,2577,4648,2566,4668,2566,4674,2547xe" filled="false" stroked="true" strokeweight=".258pt" strokecolor="#231f20">
                <v:path arrowok="t"/>
              </v:shape>
            </v:group>
            <v:group style="position:absolute;left:4729;top:2624;width:43;height:41" coordorigin="4729,2624" coordsize="43,41">
              <v:shape style="position:absolute;left:4729;top:2624;width:43;height:41" coordorigin="4729,2624" coordsize="43,41" path="m4750,2624l4755,2640,4771,2640,4758,2649,4763,2665,4750,2655,4737,2665,4742,2649,4729,2640,4745,2640,4750,2624xe" filled="false" stroked="true" strokeweight=".209pt" strokecolor="#231f20">
                <v:path arrowok="t"/>
              </v:shape>
            </v:group>
            <v:group style="position:absolute;left:4599;top:2446;width:213;height:344" coordorigin="4599,2446" coordsize="213,344">
              <v:shape style="position:absolute;left:4599;top:2446;width:213;height:344" coordorigin="4599,2446" coordsize="213,344" path="m4599,2446l4661,2477,4716,2522,4762,2578,4794,2643,4811,2714,4808,2790e" filled="false" stroked="true" strokeweight=".758pt" strokecolor="#231f20">
                <v:path arrowok="t"/>
              </v:shape>
            </v:group>
            <v:group style="position:absolute;left:4300;top:2877;width:489;height:206" coordorigin="4300,2877" coordsize="489,206">
              <v:shape style="position:absolute;left:4300;top:2877;width:489;height:206" coordorigin="4300,2877" coordsize="489,206" path="m4788,2877l4750,2942,4698,2998,4635,3043,4564,3072,4486,3082,4437,3078,4389,3067,4343,3049,4300,3024e" filled="false" stroked="true" strokeweight=".758pt" strokecolor="#231f20">
                <v:path arrowok="t"/>
              </v:shape>
            </v:group>
            <v:group style="position:absolute;left:4045;top:2315;width:879;height:879" coordorigin="4045,2315" coordsize="879,879">
              <v:shape style="position:absolute;left:4045;top:2315;width:879;height:879" coordorigin="4045,2315" coordsize="879,879" path="m4484,2315l4555,2321,4623,2337,4686,2364,4744,2400,4795,2444,4839,2495,4874,2552,4901,2615,4918,2683,4923,2754,4918,2826,4901,2893,4874,2956,4839,3014,4795,3065,4744,3109,4686,3145,4623,3171,4555,3188,4484,3194,4413,3188,4345,3171,4282,3145,4225,3109,4173,3065,4129,3014,4094,2956,4067,2893,4050,2826,4045,2754,4050,2683,4067,2615,4094,2552,4129,2495,4173,2444,4225,2400,4282,2364,4345,2337,4413,2321,4484,2315xe" filled="false" stroked="true" strokeweight=".567pt" strokecolor="#231f20">
                <v:path arrowok="t"/>
              </v:shape>
              <v:shape style="position:absolute;left:4345;top:3037;width:288;height:118" type="#_x0000_t75" stroked="false">
                <v:imagedata r:id="rId185" o:title=""/>
              </v:shape>
            </v:group>
            <w10:wrap type="topAndBottom"/>
          </v:group>
        </w:pict>
      </w:r>
      <w:r>
        <w:rPr/>
        <w:pict>
          <v:group style="position:absolute;margin-left:250.824997pt;margin-top:115.447212pt;width:44.55pt;height:44.55pt;mso-position-horizontal-relative:page;mso-position-vertical-relative:paragraph;z-index:4504;mso-wrap-distance-left:0;mso-wrap-distance-right:0" coordorigin="5016,2309" coordsize="891,891">
            <v:group style="position:absolute;left:5022;top:2315;width:879;height:879" coordorigin="5022,2315" coordsize="879,879">
              <v:shape style="position:absolute;left:5022;top:2315;width:879;height:879" coordorigin="5022,2315" coordsize="879,879" path="m5462,2315l5391,2321,5323,2337,5260,2364,5202,2400,5151,2444,5107,2495,5072,2552,5045,2615,5028,2683,5022,2754,5028,2826,5045,2893,5072,2956,5107,3014,5151,3065,5202,3109,5260,3145,5323,3171,5391,3188,5462,3194,5533,3188,5601,3171,5664,3145,5721,3109,5773,3065,5817,3014,5852,2956,5879,2893,5896,2826,5901,2754,5896,2683,5879,2615,5852,2552,5817,2495,5773,2444,5721,2400,5664,2364,5601,2337,5533,2321,5462,2315xe" filled="true" fillcolor="#d1d3d4" stroked="false">
                <v:path arrowok="t"/>
                <v:fill type="solid"/>
              </v:shape>
            </v:group>
            <v:group style="position:absolute;left:5022;top:2315;width:879;height:879" coordorigin="5022,2315" coordsize="879,879">
              <v:shape style="position:absolute;left:5022;top:2315;width:879;height:879" coordorigin="5022,2315" coordsize="879,879" path="m5462,2315l5533,2321,5601,2337,5664,2364,5721,2400,5773,2444,5817,2495,5852,2552,5879,2615,5896,2683,5901,2754,5896,2826,5879,2893,5852,2956,5817,3014,5773,3065,5721,3109,5664,3145,5601,3171,5533,3188,5462,3194,5391,3188,5323,3171,5260,3145,5202,3109,5151,3065,5107,3014,5072,2956,5045,2893,5028,2826,5022,2754,5028,2683,5045,2615,5072,2552,5107,2495,5151,2444,5202,2400,5260,2364,5323,2337,5391,2321,5462,2315xe" filled="false" stroked="true" strokeweight=".425pt" strokecolor="#231f20">
                <v:path arrowok="t"/>
              </v:shape>
            </v:group>
            <v:group style="position:absolute;left:5226;top:2698;width:220;height:428" coordorigin="5226,2698" coordsize="220,428">
              <v:shape style="position:absolute;left:5226;top:2698;width:220;height:428" coordorigin="5226,2698" coordsize="220,428" path="m5226,3125l5445,2698e" filled="false" stroked="true" strokeweight=".292pt" strokecolor="#6d6e71">
                <v:path arrowok="t"/>
              </v:shape>
            </v:group>
            <v:group style="position:absolute;left:5489;top:2346;width:137;height:267" coordorigin="5489,2346" coordsize="137,267">
              <v:shape style="position:absolute;left:5489;top:2346;width:137;height:267" coordorigin="5489,2346" coordsize="137,267" path="m5489,2613l5626,2346e" filled="false" stroked="true" strokeweight=".292pt" strokecolor="#6d6e71">
                <v:path arrowok="t"/>
              </v:shape>
            </v:group>
            <v:group style="position:absolute;left:5032;top:2458;width:107;height:207" coordorigin="5032,2458" coordsize="107,207">
              <v:shape style="position:absolute;left:5032;top:2458;width:107;height:207" coordorigin="5032,2458" coordsize="107,207" path="m5032,2664l5138,2458e" filled="false" stroked="true" strokeweight=".292pt" strokecolor="#6d6e71">
                <v:path arrowok="t"/>
              </v:shape>
            </v:group>
            <v:group style="position:absolute;left:5024;top:2421;width:151;height:295" coordorigin="5024,2421" coordsize="151,295">
              <v:shape style="position:absolute;left:5024;top:2421;width:151;height:295" coordorigin="5024,2421" coordsize="151,295" path="m5024,2715l5175,2421e" filled="false" stroked="true" strokeweight=".292pt" strokecolor="#6d6e71">
                <v:path arrowok="t"/>
              </v:shape>
            </v:group>
            <v:group style="position:absolute;left:5023;top:2397;width:185;height:359" coordorigin="5023,2397" coordsize="185,359">
              <v:shape style="position:absolute;left:5023;top:2397;width:185;height:359" coordorigin="5023,2397" coordsize="185,359" path="m5023,2755l5207,2397e" filled="false" stroked="true" strokeweight=".292pt" strokecolor="#6d6e71">
                <v:path arrowok="t"/>
              </v:shape>
            </v:group>
            <v:group style="position:absolute;left:5024;top:2378;width:212;height:411" coordorigin="5024,2378" coordsize="212,411">
              <v:shape style="position:absolute;left:5024;top:2378;width:212;height:411" coordorigin="5024,2378" coordsize="212,411" path="m5024,2789l5235,2378e" filled="false" stroked="true" strokeweight=".292pt" strokecolor="#6d6e71">
                <v:path arrowok="t"/>
              </v:shape>
            </v:group>
            <v:group style="position:absolute;left:5027;top:2363;width:234;height:456" coordorigin="5027,2363" coordsize="234,456">
              <v:shape style="position:absolute;left:5027;top:2363;width:234;height:456" coordorigin="5027,2363" coordsize="234,456" path="m5027,2819l5261,2363e" filled="false" stroked="true" strokeweight=".292pt" strokecolor="#6d6e71">
                <v:path arrowok="t"/>
              </v:shape>
            </v:group>
            <v:group style="position:absolute;left:5032;top:2352;width:254;height:495" coordorigin="5032,2352" coordsize="254,495">
              <v:shape style="position:absolute;left:5032;top:2352;width:254;height:495" coordorigin="5032,2352" coordsize="254,495" path="m5032,2846l5286,2352e" filled="false" stroked="true" strokeweight=".292pt" strokecolor="#6d6e71">
                <v:path arrowok="t"/>
              </v:shape>
            </v:group>
            <v:group style="position:absolute;left:5038;top:2342;width:272;height:529" coordorigin="5038,2342" coordsize="272,529">
              <v:shape style="position:absolute;left:5038;top:2342;width:272;height:529" coordorigin="5038,2342" coordsize="272,529" path="m5038,2871l5310,2342e" filled="false" stroked="true" strokeweight=".292pt" strokecolor="#6d6e71">
                <v:path arrowok="t"/>
              </v:shape>
            </v:group>
            <v:group style="position:absolute;left:5045;top:2334;width:288;height:560" coordorigin="5045,2334" coordsize="288,560">
              <v:shape style="position:absolute;left:5045;top:2334;width:288;height:560" coordorigin="5045,2334" coordsize="288,560" path="m5045,2894l5332,2334e" filled="false" stroked="true" strokeweight=".292pt" strokecolor="#6d6e71">
                <v:path arrowok="t"/>
              </v:shape>
            </v:group>
            <v:group style="position:absolute;left:5053;top:2328;width:302;height:587" coordorigin="5053,2328" coordsize="302,587">
              <v:shape style="position:absolute;left:5053;top:2328;width:302;height:587" coordorigin="5053,2328" coordsize="302,587" path="m5053,2915l5354,2328e" filled="false" stroked="true" strokeweight=".292pt" strokecolor="#6d6e71">
                <v:path arrowok="t"/>
              </v:shape>
            </v:group>
            <v:group style="position:absolute;left:5061;top:2323;width:315;height:612" coordorigin="5061,2323" coordsize="315,612">
              <v:shape style="position:absolute;left:5061;top:2323;width:315;height:612" coordorigin="5061,2323" coordsize="315,612" path="m5061,2935l5375,2323e" filled="false" stroked="true" strokeweight=".292pt" strokecolor="#6d6e71">
                <v:path arrowok="t"/>
              </v:shape>
            </v:group>
            <v:group style="position:absolute;left:5070;top:2320;width:326;height:634" coordorigin="5070,2320" coordsize="326,634">
              <v:shape style="position:absolute;left:5070;top:2320;width:326;height:634" coordorigin="5070,2320" coordsize="326,634" path="m5070,2954l5396,2320e" filled="false" stroked="true" strokeweight=".292pt" strokecolor="#6d6e71">
                <v:path arrowok="t"/>
              </v:shape>
            </v:group>
            <v:group style="position:absolute;left:5080;top:2317;width:336;height:655" coordorigin="5080,2317" coordsize="336,655">
              <v:shape style="position:absolute;left:5080;top:2317;width:336;height:655" coordorigin="5080,2317" coordsize="336,655" path="m5080,2972l5416,2317e" filled="false" stroked="true" strokeweight=".292pt" strokecolor="#6d6e71">
                <v:path arrowok="t"/>
              </v:shape>
            </v:group>
            <v:group style="position:absolute;left:5090;top:2316;width:346;height:673" coordorigin="5090,2316" coordsize="346,673">
              <v:shape style="position:absolute;left:5090;top:2316;width:346;height:673" coordorigin="5090,2316" coordsize="346,673" path="m5090,2988l5435,2316e" filled="false" stroked="true" strokeweight=".292pt" strokecolor="#6d6e71">
                <v:path arrowok="t"/>
              </v:shape>
            </v:group>
            <v:group style="position:absolute;left:5101;top:2315;width:354;height:690" coordorigin="5101,2315" coordsize="354,690">
              <v:shape style="position:absolute;left:5101;top:2315;width:354;height:690" coordorigin="5101,2315" coordsize="354,690" path="m5101,3004l5455,2315e" filled="false" stroked="true" strokeweight=".292pt" strokecolor="#6d6e71">
                <v:path arrowok="t"/>
              </v:shape>
            </v:group>
            <v:group style="position:absolute;left:5111;top:2315;width:362;height:705" coordorigin="5111,2315" coordsize="362,705">
              <v:shape style="position:absolute;left:5111;top:2315;width:362;height:705" coordorigin="5111,2315" coordsize="362,705" path="m5111,3019l5473,2315e" filled="false" stroked="true" strokeweight=".292pt" strokecolor="#6d6e71">
                <v:path arrowok="t"/>
              </v:shape>
            </v:group>
            <v:group style="position:absolute;left:5123;top:2653;width:196;height:381" coordorigin="5123,2653" coordsize="196,381">
              <v:shape style="position:absolute;left:5123;top:2653;width:196;height:381" coordorigin="5123,2653" coordsize="196,381" path="m5123,3034l5318,2653e" filled="false" stroked="true" strokeweight=".292pt" strokecolor="#6d6e71">
                <v:path arrowok="t"/>
              </v:shape>
            </v:group>
            <v:group style="position:absolute;left:5347;top:2316;width:145;height:281" coordorigin="5347,2316" coordsize="145,281">
              <v:shape style="position:absolute;left:5347;top:2316;width:145;height:281" coordorigin="5347,2316" coordsize="145,281" path="m5347,2597l5491,2316e" filled="false" stroked="true" strokeweight=".292pt" strokecolor="#6d6e71">
                <v:path arrowok="t"/>
              </v:shape>
            </v:group>
            <v:group style="position:absolute;left:5135;top:2667;width:196;height:381" coordorigin="5135,2667" coordsize="196,381">
              <v:shape style="position:absolute;left:5135;top:2667;width:196;height:381" coordorigin="5135,2667" coordsize="196,381" path="m5135,3047l5330,2667e" filled="false" stroked="true" strokeweight=".292pt" strokecolor="#6d6e71">
                <v:path arrowok="t"/>
              </v:shape>
            </v:group>
            <v:group style="position:absolute;left:5365;top:2318;width:145;height:282" coordorigin="5365,2318" coordsize="145,282">
              <v:shape style="position:absolute;left:5365;top:2318;width:145;height:282" coordorigin="5365,2318" coordsize="145,282" path="m5365,2599l5509,2318e" filled="false" stroked="true" strokeweight=".292pt" strokecolor="#6d6e71">
                <v:path arrowok="t"/>
              </v:shape>
            </v:group>
            <v:group style="position:absolute;left:5147;top:2678;width:197;height:383" coordorigin="5147,2678" coordsize="197,383">
              <v:shape style="position:absolute;left:5147;top:2678;width:197;height:383" coordorigin="5147,2678" coordsize="197,383" path="m5147,3060l5343,2678e" filled="false" stroked="true" strokeweight=".292pt" strokecolor="#6d6e71">
                <v:path arrowok="t"/>
              </v:shape>
            </v:group>
            <v:group style="position:absolute;left:5384;top:2320;width:144;height:279" coordorigin="5384,2320" coordsize="144,279">
              <v:shape style="position:absolute;left:5384;top:2320;width:144;height:279" coordorigin="5384,2320" coordsize="144,279" path="m5384,2599l5527,2320e" filled="false" stroked="true" strokeweight=".292pt" strokecolor="#6d6e71">
                <v:path arrowok="t"/>
              </v:shape>
            </v:group>
            <v:group style="position:absolute;left:5159;top:2683;width:200;height:390" coordorigin="5159,2683" coordsize="200,390">
              <v:shape style="position:absolute;left:5159;top:2683;width:200;height:390" coordorigin="5159,2683" coordsize="200,390" path="m5159,3073l5359,2683e" filled="false" stroked="true" strokeweight=".292pt" strokecolor="#6d6e71">
                <v:path arrowok="t"/>
              </v:shape>
            </v:group>
            <v:group style="position:absolute;left:5402;top:2323;width:143;height:278" coordorigin="5402,2323" coordsize="143,278">
              <v:shape style="position:absolute;left:5402;top:2323;width:143;height:278" coordorigin="5402,2323" coordsize="143,278" path="m5402,2600l5544,2323e" filled="false" stroked="true" strokeweight=".292pt" strokecolor="#6d6e71">
                <v:path arrowok="t"/>
              </v:shape>
            </v:group>
            <v:group style="position:absolute;left:5172;top:2687;width:205;height:398" coordorigin="5172,2687" coordsize="205,398">
              <v:shape style="position:absolute;left:5172;top:2687;width:205;height:398" coordorigin="5172,2687" coordsize="205,398" path="m5172,3084l5376,2687e" filled="false" stroked="true" strokeweight=".292pt" strokecolor="#6d6e71">
                <v:path arrowok="t"/>
              </v:shape>
            </v:group>
            <v:group style="position:absolute;left:5419;top:2326;width:142;height:276" coordorigin="5419,2326" coordsize="142,276">
              <v:shape style="position:absolute;left:5419;top:2326;width:142;height:276" coordorigin="5419,2326" coordsize="142,276" path="m5419,2602l5561,2326e" filled="false" stroked="true" strokeweight=".292pt" strokecolor="#6d6e71">
                <v:path arrowok="t"/>
              </v:shape>
            </v:group>
            <v:group style="position:absolute;left:5185;top:2689;width:209;height:407" coordorigin="5185,2689" coordsize="209,407">
              <v:shape style="position:absolute;left:5185;top:2689;width:209;height:407" coordorigin="5185,2689" coordsize="209,407" path="m5185,3095l5394,2689e" filled="false" stroked="true" strokeweight=".292pt" strokecolor="#6d6e71">
                <v:path arrowok="t"/>
              </v:shape>
            </v:group>
            <v:group style="position:absolute;left:5438;top:2330;width:141;height:274" coordorigin="5438,2330" coordsize="141,274">
              <v:shape style="position:absolute;left:5438;top:2330;width:141;height:274" coordorigin="5438,2330" coordsize="141,274" path="m5438,2604l5578,2330e" filled="false" stroked="true" strokeweight=".292pt" strokecolor="#6d6e71">
                <v:path arrowok="t"/>
              </v:shape>
            </v:group>
            <v:group style="position:absolute;left:5198;top:2691;width:213;height:415" coordorigin="5198,2691" coordsize="213,415">
              <v:shape style="position:absolute;left:5198;top:2691;width:213;height:415" coordorigin="5198,2691" coordsize="213,415" path="m5198,3106l5411,2691e" filled="false" stroked="true" strokeweight=".292pt" strokecolor="#6d6e71">
                <v:path arrowok="t"/>
              </v:shape>
            </v:group>
            <v:group style="position:absolute;left:5454;top:2335;width:140;height:272" coordorigin="5454,2335" coordsize="140,272">
              <v:shape style="position:absolute;left:5454;top:2335;width:140;height:272" coordorigin="5454,2335" coordsize="140,272" path="m5454,2607l5594,2335e" filled="false" stroked="true" strokeweight=".292pt" strokecolor="#6d6e71">
                <v:path arrowok="t"/>
              </v:shape>
            </v:group>
            <v:group style="position:absolute;left:5212;top:2694;width:217;height:422" coordorigin="5212,2694" coordsize="217,422">
              <v:shape style="position:absolute;left:5212;top:2694;width:217;height:422" coordorigin="5212,2694" coordsize="217,422" path="m5212,3115l5428,2694e" filled="false" stroked="true" strokeweight=".292pt" strokecolor="#6d6e71">
                <v:path arrowok="t"/>
              </v:shape>
            </v:group>
            <v:group style="position:absolute;left:5471;top:2341;width:139;height:270" coordorigin="5471,2341" coordsize="139,270">
              <v:shape style="position:absolute;left:5471;top:2341;width:139;height:270" coordorigin="5471,2341" coordsize="139,270" path="m5471,2610l5610,2341e" filled="false" stroked="true" strokeweight=".292pt" strokecolor="#6d6e71">
                <v:path arrowok="t"/>
              </v:shape>
              <v:shape style="position:absolute;left:5131;top:2452;width:279;height:393" type="#_x0000_t75" stroked="false">
                <v:imagedata r:id="rId194" o:title=""/>
              </v:shape>
            </v:group>
            <v:group style="position:absolute;left:5101;top:2879;width:61;height:70" coordorigin="5101,2879" coordsize="61,70">
              <v:shape style="position:absolute;left:5101;top:2879;width:61;height:70" coordorigin="5101,2879" coordsize="61,70" path="m5141,2879l5123,2879,5116,2883,5104,2895,5101,2904,5101,2926,5104,2934,5115,2946,5123,2949,5140,2949,5146,2947,5155,2940,5157,2938,5127,2938,5123,2936,5117,2929,5115,2922,5115,2906,5117,2900,5123,2893,5127,2891,5158,2891,5157,2890,5148,2882,5141,2879xe" filled="true" fillcolor="#231f20" stroked="false">
                <v:path arrowok="t"/>
                <v:fill type="solid"/>
              </v:shape>
              <v:shape style="position:absolute;left:5101;top:2879;width:61;height:70" coordorigin="5101,2879" coordsize="61,70" path="m5147,2923l5146,2928,5144,2932,5139,2936,5136,2938,5157,2938,5159,2935,5161,2927,5147,2923xe" filled="true" fillcolor="#231f20" stroked="false">
                <v:path arrowok="t"/>
                <v:fill type="solid"/>
              </v:shape>
              <v:shape style="position:absolute;left:5101;top:2879;width:61;height:70" coordorigin="5101,2879" coordsize="61,70" path="m5158,2891l5136,2891,5139,2892,5144,2896,5146,2899,5147,2902,5161,2899,5159,2894,5158,2891xe" filled="true" fillcolor="#231f20" stroked="false">
                <v:path arrowok="t"/>
                <v:fill type="solid"/>
              </v:shape>
            </v:group>
            <v:group style="position:absolute;left:5173;top:2881;width:53;height:68" coordorigin="5173,2881" coordsize="53,68">
              <v:shape style="position:absolute;left:5173;top:2881;width:53;height:68" coordorigin="5173,2881" coordsize="53,68" path="m5224,2881l5173,2881,5173,2948,5225,2948,5225,2937,5187,2937,5187,2918,5221,2918,5221,2907,5187,2907,5187,2892,5224,2892,5224,2881xe" filled="true" fillcolor="#231f20" stroked="false">
                <v:path arrowok="t"/>
                <v:fill type="solid"/>
              </v:shape>
            </v:group>
            <v:group style="position:absolute;left:5237;top:2881;width:55;height:68" coordorigin="5237,2881" coordsize="55,68">
              <v:shape style="position:absolute;left:5237;top:2881;width:55;height:68" coordorigin="5237,2881" coordsize="55,68" path="m5251,2881l5237,2881,5237,2948,5250,2948,5250,2904,5266,2904,5251,2881xe" filled="true" fillcolor="#231f20" stroked="false">
                <v:path arrowok="t"/>
                <v:fill type="solid"/>
              </v:shape>
              <v:shape style="position:absolute;left:5237;top:2881;width:55;height:68" coordorigin="5237,2881" coordsize="55,68" path="m5266,2904l5250,2904,5278,2948,5292,2948,5292,2926,5279,2926,5266,2904xe" filled="true" fillcolor="#231f20" stroked="false">
                <v:path arrowok="t"/>
                <v:fill type="solid"/>
              </v:shape>
              <v:shape style="position:absolute;left:5237;top:2881;width:55;height:68" coordorigin="5237,2881" coordsize="55,68" path="m5292,2881l5279,2881,5279,2926,5292,2926,5292,2881xe" filled="true" fillcolor="#231f20" stroked="false">
                <v:path arrowok="t"/>
                <v:fill type="solid"/>
              </v:shape>
            </v:group>
            <v:group style="position:absolute;left:5302;top:2881;width:55;height:68" coordorigin="5302,2881" coordsize="55,68">
              <v:shape style="position:absolute;left:5302;top:2881;width:55;height:68" coordorigin="5302,2881" coordsize="55,68" path="m5336,2892l5322,2892,5322,2948,5336,2948,5336,2892xe" filled="true" fillcolor="#231f20" stroked="false">
                <v:path arrowok="t"/>
                <v:fill type="solid"/>
              </v:shape>
              <v:shape style="position:absolute;left:5302;top:2881;width:55;height:68" coordorigin="5302,2881" coordsize="55,68" path="m5357,2881l5302,2881,5302,2892,5357,2892,5357,2881xe" filled="true" fillcolor="#231f20" stroked="false">
                <v:path arrowok="t"/>
                <v:fill type="solid"/>
              </v:shape>
            </v:group>
            <v:group style="position:absolute;left:5352;top:2881;width:70;height:68" coordorigin="5352,2881" coordsize="70,68">
              <v:shape style="position:absolute;left:5352;top:2881;width:70;height:68" coordorigin="5352,2881" coordsize="70,68" path="m5393,2881l5378,2881,5352,2948,5366,2948,5372,2933,5415,2933,5410,2921,5376,2921,5386,2896,5400,2896,5393,2881xe" filled="true" fillcolor="#231f20" stroked="false">
                <v:path arrowok="t"/>
                <v:fill type="solid"/>
              </v:shape>
              <v:shape style="position:absolute;left:5352;top:2881;width:70;height:68" coordorigin="5352,2881" coordsize="70,68" path="m5415,2933l5400,2933,5406,2948,5421,2948,5415,2933xe" filled="true" fillcolor="#231f20" stroked="false">
                <v:path arrowok="t"/>
                <v:fill type="solid"/>
              </v:shape>
              <v:shape style="position:absolute;left:5352;top:2881;width:70;height:68" coordorigin="5352,2881" coordsize="70,68" path="m5400,2896l5386,2896,5395,2921,5410,2921,5400,2896xe" filled="true" fillcolor="#231f20" stroked="false">
                <v:path arrowok="t"/>
                <v:fill type="solid"/>
              </v:shape>
            </v:group>
            <v:group style="position:absolute;left:5414;top:2881;width:65;height:68" coordorigin="5414,2881" coordsize="65,68">
              <v:shape style="position:absolute;left:5414;top:2881;width:65;height:68" coordorigin="5414,2881" coordsize="65,68" path="m5429,2881l5414,2881,5439,2948,5454,2948,5460,2931,5447,2931,5429,2881xe" filled="true" fillcolor="#231f20" stroked="false">
                <v:path arrowok="t"/>
                <v:fill type="solid"/>
              </v:shape>
              <v:shape style="position:absolute;left:5414;top:2881;width:65;height:68" coordorigin="5414,2881" coordsize="65,68" path="m5478,2881l5463,2881,5447,2931,5460,2931,5478,2881xe" filled="true" fillcolor="#231f20" stroked="false">
                <v:path arrowok="t"/>
                <v:fill type="solid"/>
              </v:shape>
            </v:group>
            <v:group style="position:absolute;left:5483;top:2879;width:67;height:70" coordorigin="5483,2879" coordsize="67,70">
              <v:shape style="position:absolute;left:5483;top:2879;width:67;height:70" coordorigin="5483,2879" coordsize="67,70" path="m5526,2879l5510,2879,5505,2880,5483,2908,5483,2926,5486,2934,5498,2946,5506,2949,5526,2949,5534,2946,5543,2938,5510,2938,5506,2936,5499,2928,5497,2922,5497,2906,5499,2901,5506,2893,5510,2891,5543,2891,5534,2883,5526,2879xe" filled="true" fillcolor="#231f20" stroked="false">
                <v:path arrowok="t"/>
                <v:fill type="solid"/>
              </v:shape>
              <v:shape style="position:absolute;left:5483;top:2879;width:67;height:70" coordorigin="5483,2879" coordsize="67,70" path="m5543,2891l5522,2891,5526,2893,5533,2901,5535,2906,5535,2922,5533,2928,5526,2936,5522,2938,5543,2938,5546,2934,5549,2926,5549,2903,5546,2895,5543,2891xe" filled="true" fillcolor="#231f20" stroked="false">
                <v:path arrowok="t"/>
                <v:fill type="solid"/>
              </v:shape>
            </v:group>
            <v:group style="position:absolute;left:5557;top:2879;width:57;height:70" coordorigin="5557,2879" coordsize="57,70">
              <v:shape style="position:absolute;left:5557;top:2879;width:57;height:70" coordorigin="5557,2879" coordsize="57,70" path="m5570,2925l5557,2926,5558,2934,5561,2939,5570,2947,5577,2949,5591,2949,5596,2948,5604,2945,5607,2943,5611,2938,5581,2938,5578,2937,5573,2933,5571,2929,5570,2925xe" filled="true" fillcolor="#231f20" stroked="false">
                <v:path arrowok="t"/>
                <v:fill type="solid"/>
              </v:shape>
              <v:shape style="position:absolute;left:5557;top:2879;width:57;height:70" coordorigin="5557,2879" coordsize="57,70" path="m5593,2879l5579,2879,5575,2880,5559,2904,5561,2908,5569,2915,5574,2917,5587,2920,5591,2921,5595,2922,5597,2923,5598,2924,5599,2926,5599,2927,5599,2931,5598,2933,5593,2937,5590,2938,5611,2938,5612,2936,5613,2933,5613,2924,5612,2921,5581,2904,5576,2903,5573,2900,5573,2899,5573,2896,5573,2894,5577,2892,5580,2891,5609,2891,5608,2889,5600,2881,5593,2879xe" filled="true" fillcolor="#231f20" stroked="false">
                <v:path arrowok="t"/>
                <v:fill type="solid"/>
              </v:shape>
              <v:shape style="position:absolute;left:5557;top:2879;width:57;height:70" coordorigin="5557,2879" coordsize="57,70" path="m5609,2891l5588,2891,5591,2892,5595,2895,5596,2897,5597,2901,5611,2900,5611,2894,5609,2891xe" filled="true" fillcolor="#231f20" stroked="false">
                <v:path arrowok="t"/>
                <v:fill type="solid"/>
              </v:shape>
            </v:group>
            <v:group style="position:absolute;left:5310;top:2596;width:498;height:418" coordorigin="5310,2596" coordsize="498,418">
              <v:shape style="position:absolute;left:5310;top:2596;width:498;height:418" coordorigin="5310,2596" coordsize="498,418" path="m5310,2596l5423,2602,5517,2620,5593,2646,5653,2675,5732,2729,5786,2790,5808,2852,5802,2910,5772,2960,5722,2995,5658,3013e" filled="false" stroked="true" strokeweight=".758pt" strokecolor="#231f20">
                <v:path arrowok="t"/>
              </v:shape>
            </v:group>
            <v:group style="position:absolute;left:5358;top:2685;width:427;height:265" coordorigin="5358,2685" coordsize="427,265">
              <v:shape style="position:absolute;left:5358;top:2685;width:427;height:265" coordorigin="5358,2685" coordsize="427,265" path="m5358,2685l5449,2698,5538,2725,5619,2763,5689,2807,5743,2856,5777,2904,5785,2950e" filled="false" stroked="true" strokeweight=".758pt" strokecolor="#231f20">
                <v:path arrowok="t"/>
              </v:shape>
            </v:group>
            <v:group style="position:absolute;left:5649;top:2716;width:53;height:51" coordorigin="5649,2716" coordsize="53,51">
              <v:shape style="position:absolute;left:5649;top:2716;width:53;height:51" coordorigin="5649,2716" coordsize="53,51" path="m5676,2716l5682,2735,5702,2735,5686,2747,5692,2766,5676,2754,5659,2766,5666,2747,5649,2735,5669,2735,5676,2716xe" filled="false" stroked="true" strokeweight=".258pt" strokecolor="#231f20">
                <v:path arrowok="t"/>
              </v:shape>
            </v:group>
            <v:group style="position:absolute;left:5418;top:2974;width:32;height:52" coordorigin="5418,2974" coordsize="32,52">
              <v:shape style="position:absolute;left:5418;top:2974;width:32;height:52" coordorigin="5418,2974" coordsize="32,52" path="m5446,2983l5431,2983,5433,2984,5436,2987,5437,2989,5437,2996,5436,2999,5432,3007,5427,3014,5418,3025,5418,3026,5446,3026,5448,3016,5429,3016,5437,3008,5442,3001,5444,2997,5446,2993,5447,2990,5447,2985,5446,2983xe" filled="true" fillcolor="#231f20" stroked="false">
                <v:path arrowok="t"/>
                <v:fill type="solid"/>
              </v:shape>
              <v:shape style="position:absolute;left:5418;top:2974;width:32;height:52" coordorigin="5418,2974" coordsize="32,52" path="m5449,3011l5448,3011,5447,3013,5446,3014,5445,3015,5445,3015,5443,3016,5429,3016,5448,3016,5449,3011xe" filled="true" fillcolor="#231f20" stroked="false">
                <v:path arrowok="t"/>
                <v:fill type="solid"/>
              </v:shape>
              <v:shape style="position:absolute;left:5418;top:2974;width:32;height:52" coordorigin="5418,2974" coordsize="32,52" path="m5436,2974l5430,2974,5427,2975,5422,2980,5420,2983,5419,2988,5420,2989,5422,2985,5425,2983,5446,2983,5444,2979,5442,2977,5438,2975,5436,2974xe" filled="true" fillcolor="#231f20" stroked="false">
                <v:path arrowok="t"/>
                <v:fill type="solid"/>
              </v:shape>
            </v:group>
            <v:group style="position:absolute;left:5455;top:2974;width:32;height:53" coordorigin="5455,2974" coordsize="32,53">
              <v:shape style="position:absolute;left:5455;top:2974;width:32;height:53" coordorigin="5455,2974" coordsize="32,53" path="m5474,2974l5468,2974,5465,2975,5455,3005,5456,3009,5469,3027,5473,3027,5475,3026,5478,3024,5478,3024,5470,3024,5469,3024,5466,2984,5467,2980,5467,2978,5469,2977,5470,2977,5478,2977,5476,2975,5474,2974xe" filled="true" fillcolor="#231f20" stroked="false">
                <v:path arrowok="t"/>
                <v:fill type="solid"/>
              </v:shape>
              <v:shape style="position:absolute;left:5455;top:2974;width:32;height:53" coordorigin="5455,2974" coordsize="32,53" path="m5478,2977l5472,2977,5473,2977,5475,2979,5475,2981,5475,2984,5475,3009,5475,3019,5475,3021,5473,3024,5472,3024,5478,3024,5486,3005,5486,2995,5486,2990,5483,2982,5481,2979,5478,2977xe" filled="true" fillcolor="#231f20" stroked="false">
                <v:path arrowok="t"/>
                <v:fill type="solid"/>
              </v:shape>
            </v:group>
            <v:group style="position:absolute;left:5494;top:2974;width:27;height:52" coordorigin="5494,2974" coordsize="27,52">
              <v:shape style="position:absolute;left:5494;top:2974;width:27;height:52" coordorigin="5494,2974" coordsize="27,52" path="m5520,3024l5495,3024,5495,3026,5520,3026,5520,3024xe" filled="true" fillcolor="#231f20" stroked="false">
                <v:path arrowok="t"/>
                <v:fill type="solid"/>
              </v:shape>
              <v:shape style="position:absolute;left:5494;top:2974;width:27;height:52" coordorigin="5494,2974" coordsize="27,52" path="m5513,2983l5500,2983,5500,2983,5502,2984,5502,2984,5502,2985,5502,3021,5502,3022,5501,3023,5499,3024,5498,3024,5517,3024,5513,3021,5513,2983xe" filled="true" fillcolor="#231f20" stroked="false">
                <v:path arrowok="t"/>
                <v:fill type="solid"/>
              </v:shape>
              <v:shape style="position:absolute;left:5494;top:2974;width:27;height:52" coordorigin="5494,2974" coordsize="27,52" path="m5513,2974l5512,2974,5494,2983,5495,2984,5496,2983,5498,2983,5513,2983,5513,2974xe" filled="true" fillcolor="#231f20" stroked="false">
                <v:path arrowok="t"/>
                <v:fill type="solid"/>
              </v:shape>
            </v:group>
            <v:group style="position:absolute;left:5528;top:2974;width:32;height:53" coordorigin="5528,2974" coordsize="32,53">
              <v:shape style="position:absolute;left:5528;top:2974;width:32;height:53" coordorigin="5528,2974" coordsize="32,53" path="m5547,2974l5541,2974,5538,2975,5528,3005,5529,3009,5541,3027,5546,3027,5548,3026,5551,3024,5551,3024,5543,3024,5542,3024,5539,2984,5540,2980,5540,2978,5542,2977,5543,2977,5551,2977,5549,2975,5547,2974xe" filled="true" fillcolor="#231f20" stroked="false">
                <v:path arrowok="t"/>
                <v:fill type="solid"/>
              </v:shape>
              <v:shape style="position:absolute;left:5528;top:2974;width:32;height:53" coordorigin="5528,2974" coordsize="32,53" path="m5551,2977l5545,2977,5546,2977,5547,2979,5548,2981,5548,2984,5548,3009,5548,3019,5548,3021,5546,3024,5545,3024,5551,3024,5559,3005,5559,2995,5559,2990,5556,2982,5554,2979,5551,2977xe" filled="true" fillcolor="#231f20" stroked="false">
                <v:path arrowok="t"/>
                <v:fill type="solid"/>
              </v:shape>
            </v:group>
            <v:group style="position:absolute;left:5786;top:2598;width:53;height:50" coordorigin="5786,2598" coordsize="53,50">
              <v:shape style="position:absolute;left:5786;top:2598;width:53;height:50" coordorigin="5786,2598" coordsize="53,50" path="m5813,2598l5819,2617,5839,2617,5823,2629,5829,2648,5813,2637,5796,2648,5803,2629,5786,2617,5806,2617,5813,2598xe" filled="false" stroked="true" strokeweight=".258pt" strokecolor="#231f20">
                <v:path arrowok="t"/>
              </v:shape>
            </v:group>
            <v:group style="position:absolute;left:5714;top:2483;width:53;height:51" coordorigin="5714,2483" coordsize="53,51">
              <v:shape style="position:absolute;left:5714;top:2483;width:53;height:51" coordorigin="5714,2483" coordsize="53,51" path="m5740,2483l5746,2502,5766,2502,5750,2514,5756,2533,5740,2521,5724,2533,5730,2514,5714,2502,5734,2502,5740,2483xe" filled="false" stroked="true" strokeweight=".258pt" strokecolor="#231f20">
                <v:path arrowok="t"/>
              </v:shape>
            </v:group>
            <v:group style="position:absolute;left:5626;top:2547;width:53;height:50" coordorigin="5626,2547" coordsize="53,50">
              <v:shape style="position:absolute;left:5626;top:2547;width:53;height:50" coordorigin="5626,2547" coordsize="53,50" path="m5652,2547l5658,2566,5678,2566,5662,2577,5668,2597,5652,2585,5636,2597,5642,2577,5626,2566,5646,2566,5652,2547xe" filled="false" stroked="true" strokeweight=".258pt" strokecolor="#231f20">
                <v:path arrowok="t"/>
              </v:shape>
            </v:group>
            <v:group style="position:absolute;left:5706;top:2624;width:43;height:41" coordorigin="5706,2624" coordsize="43,41">
              <v:shape style="position:absolute;left:5706;top:2624;width:43;height:41" coordorigin="5706,2624" coordsize="43,41" path="m5728,2624l5733,2640,5749,2640,5736,2649,5741,2665,5728,2655,5715,2665,5720,2649,5706,2640,5723,2640,5728,2624xe" filled="false" stroked="true" strokeweight=".209pt" strokecolor="#231f20">
                <v:path arrowok="t"/>
              </v:shape>
            </v:group>
            <v:group style="position:absolute;left:5576;top:2446;width:213;height:344" coordorigin="5576,2446" coordsize="213,344">
              <v:shape style="position:absolute;left:5576;top:2446;width:213;height:344" coordorigin="5576,2446" coordsize="213,344" path="m5576,2446l5639,2477,5694,2522,5740,2578,5772,2643,5789,2714,5786,2790e" filled="false" stroked="true" strokeweight=".758pt" strokecolor="#231f20">
                <v:path arrowok="t"/>
              </v:shape>
            </v:group>
            <v:group style="position:absolute;left:5278;top:2877;width:489;height:206" coordorigin="5278,2877" coordsize="489,206">
              <v:shape style="position:absolute;left:5278;top:2877;width:489;height:206" coordorigin="5278,2877" coordsize="489,206" path="m5766,2877l5728,2942,5676,2998,5613,3043,5541,3072,5464,3082,5414,3078,5366,3067,5321,3049,5278,3024e" filled="false" stroked="true" strokeweight=".758pt" strokecolor="#231f20">
                <v:path arrowok="t"/>
              </v:shape>
            </v:group>
            <v:group style="position:absolute;left:5022;top:2315;width:879;height:879" coordorigin="5022,2315" coordsize="879,879">
              <v:shape style="position:absolute;left:5022;top:2315;width:879;height:879" coordorigin="5022,2315" coordsize="879,879" path="m5462,2315l5533,2321,5601,2337,5664,2364,5721,2400,5773,2444,5817,2495,5852,2552,5879,2615,5896,2683,5901,2754,5896,2826,5879,2893,5852,2956,5817,3014,5773,3065,5721,3109,5664,3145,5601,3171,5533,3188,5462,3194,5391,3188,5323,3171,5260,3145,5202,3109,5151,3065,5107,3014,5072,2956,5045,2893,5028,2826,5022,2754,5028,2683,5045,2615,5072,2552,5107,2495,5151,2444,5202,2400,5260,2364,5323,2337,5391,2321,5462,2315xe" filled="false" stroked="true" strokeweight=".567pt" strokecolor="#231f20">
                <v:path arrowok="t"/>
              </v:shape>
              <v:shape style="position:absolute;left:5323;top:3037;width:288;height:118" type="#_x0000_t75" stroked="false">
                <v:imagedata r:id="rId183" o:title=""/>
              </v:shape>
            </v:group>
            <w10:wrap type="topAndBottom"/>
          </v:group>
        </w:pict>
      </w:r>
      <w:r>
        <w:rPr/>
        <w:pict>
          <v:group style="position:absolute;margin-left:299.713989pt;margin-top:115.447212pt;width:44.55pt;height:44.55pt;mso-position-horizontal-relative:page;mso-position-vertical-relative:paragraph;z-index:4528;mso-wrap-distance-left:0;mso-wrap-distance-right:0" coordorigin="5994,2309" coordsize="891,891">
            <v:group style="position:absolute;left:6000;top:2315;width:879;height:879" coordorigin="6000,2315" coordsize="879,879">
              <v:shape style="position:absolute;left:6000;top:2315;width:879;height:879" coordorigin="6000,2315" coordsize="879,879" path="m6440,2315l6368,2321,6301,2337,6238,2364,6180,2400,6129,2444,6085,2495,6049,2552,6023,2615,6006,2683,6000,2754,6006,2826,6023,2893,6049,2956,6085,3014,6129,3065,6180,3109,6238,3145,6301,3171,6368,3188,6440,3194,6511,3188,6579,3171,6642,3145,6699,3109,6750,3065,6794,3014,6830,2956,6857,2893,6873,2826,6879,2754,6873,2683,6857,2615,6830,2552,6794,2495,6750,2444,6699,2400,6642,2364,6579,2337,6511,2321,6440,2315xe" filled="true" fillcolor="#d1d3d4" stroked="false">
                <v:path arrowok="t"/>
                <v:fill type="solid"/>
              </v:shape>
            </v:group>
            <v:group style="position:absolute;left:6000;top:2315;width:879;height:879" coordorigin="6000,2315" coordsize="879,879">
              <v:shape style="position:absolute;left:6000;top:2315;width:879;height:879" coordorigin="6000,2315" coordsize="879,879" path="m6440,2315l6511,2321,6579,2337,6642,2364,6699,2400,6750,2444,6794,2495,6830,2552,6857,2615,6873,2683,6879,2754,6873,2826,6857,2893,6830,2956,6794,3014,6750,3065,6699,3109,6642,3145,6579,3171,6511,3188,6440,3194,6368,3188,6301,3171,6238,3145,6180,3109,6129,3065,6085,3014,6049,2956,6023,2893,6006,2826,6000,2754,6006,2683,6023,2615,6049,2552,6085,2495,6129,2444,6180,2400,6238,2364,6301,2337,6368,2321,6440,2315xe" filled="false" stroked="true" strokeweight=".425pt" strokecolor="#231f20">
                <v:path arrowok="t"/>
              </v:shape>
            </v:group>
            <v:group style="position:absolute;left:6204;top:2698;width:220;height:428" coordorigin="6204,2698" coordsize="220,428">
              <v:shape style="position:absolute;left:6204;top:2698;width:220;height:428" coordorigin="6204,2698" coordsize="220,428" path="m6204,3125l6423,2698e" filled="false" stroked="true" strokeweight=".292pt" strokecolor="#6d6e71">
                <v:path arrowok="t"/>
              </v:shape>
            </v:group>
            <v:group style="position:absolute;left:6467;top:2346;width:137;height:267" coordorigin="6467,2346" coordsize="137,267">
              <v:shape style="position:absolute;left:6467;top:2346;width:137;height:267" coordorigin="6467,2346" coordsize="137,267" path="m6467,2613l6603,2346e" filled="false" stroked="true" strokeweight=".292pt" strokecolor="#6d6e71">
                <v:path arrowok="t"/>
              </v:shape>
            </v:group>
            <v:group style="position:absolute;left:6010;top:2458;width:107;height:207" coordorigin="6010,2458" coordsize="107,207">
              <v:shape style="position:absolute;left:6010;top:2458;width:107;height:207" coordorigin="6010,2458" coordsize="107,207" path="m6010,2664l6116,2458e" filled="false" stroked="true" strokeweight=".292pt" strokecolor="#6d6e71">
                <v:path arrowok="t"/>
              </v:shape>
            </v:group>
            <v:group style="position:absolute;left:6002;top:2421;width:151;height:295" coordorigin="6002,2421" coordsize="151,295">
              <v:shape style="position:absolute;left:6002;top:2421;width:151;height:295" coordorigin="6002,2421" coordsize="151,295" path="m6002,2715l6153,2421e" filled="false" stroked="true" strokeweight=".292pt" strokecolor="#6d6e71">
                <v:path arrowok="t"/>
              </v:shape>
            </v:group>
            <v:group style="position:absolute;left:6000;top:2397;width:185;height:359" coordorigin="6000,2397" coordsize="185,359">
              <v:shape style="position:absolute;left:6000;top:2397;width:185;height:359" coordorigin="6000,2397" coordsize="185,359" path="m6000,2755l6184,2397e" filled="false" stroked="true" strokeweight=".292pt" strokecolor="#6d6e71">
                <v:path arrowok="t"/>
              </v:shape>
            </v:group>
            <v:group style="position:absolute;left:6002;top:2378;width:212;height:411" coordorigin="6002,2378" coordsize="212,411">
              <v:shape style="position:absolute;left:6002;top:2378;width:212;height:411" coordorigin="6002,2378" coordsize="212,411" path="m6002,2789l6213,2378e" filled="false" stroked="true" strokeweight=".292pt" strokecolor="#6d6e71">
                <v:path arrowok="t"/>
              </v:shape>
            </v:group>
            <v:group style="position:absolute;left:6005;top:2363;width:234;height:456" coordorigin="6005,2363" coordsize="234,456">
              <v:shape style="position:absolute;left:6005;top:2363;width:234;height:456" coordorigin="6005,2363" coordsize="234,456" path="m6005,2819l6239,2363e" filled="false" stroked="true" strokeweight=".292pt" strokecolor="#6d6e71">
                <v:path arrowok="t"/>
              </v:shape>
            </v:group>
            <v:group style="position:absolute;left:6010;top:2352;width:254;height:495" coordorigin="6010,2352" coordsize="254,495">
              <v:shape style="position:absolute;left:6010;top:2352;width:254;height:495" coordorigin="6010,2352" coordsize="254,495" path="m6010,2846l6264,2352e" filled="false" stroked="true" strokeweight=".292pt" strokecolor="#6d6e71">
                <v:path arrowok="t"/>
              </v:shape>
            </v:group>
            <v:group style="position:absolute;left:6016;top:2342;width:272;height:529" coordorigin="6016,2342" coordsize="272,529">
              <v:shape style="position:absolute;left:6016;top:2342;width:272;height:529" coordorigin="6016,2342" coordsize="272,529" path="m6016,2871l6287,2342e" filled="false" stroked="true" strokeweight=".292pt" strokecolor="#6d6e71">
                <v:path arrowok="t"/>
              </v:shape>
            </v:group>
            <v:group style="position:absolute;left:6023;top:2334;width:288;height:560" coordorigin="6023,2334" coordsize="288,560">
              <v:shape style="position:absolute;left:6023;top:2334;width:288;height:560" coordorigin="6023,2334" coordsize="288,560" path="m6023,2894l6310,2334e" filled="false" stroked="true" strokeweight=".292pt" strokecolor="#6d6e71">
                <v:path arrowok="t"/>
              </v:shape>
            </v:group>
            <v:group style="position:absolute;left:6031;top:2328;width:302;height:587" coordorigin="6031,2328" coordsize="302,587">
              <v:shape style="position:absolute;left:6031;top:2328;width:302;height:587" coordorigin="6031,2328" coordsize="302,587" path="m6031,2915l6332,2328e" filled="false" stroked="true" strokeweight=".292pt" strokecolor="#6d6e71">
                <v:path arrowok="t"/>
              </v:shape>
            </v:group>
            <v:group style="position:absolute;left:6039;top:2323;width:315;height:612" coordorigin="6039,2323" coordsize="315,612">
              <v:shape style="position:absolute;left:6039;top:2323;width:315;height:612" coordorigin="6039,2323" coordsize="315,612" path="m6039,2935l6353,2323e" filled="false" stroked="true" strokeweight=".292pt" strokecolor="#6d6e71">
                <v:path arrowok="t"/>
              </v:shape>
            </v:group>
            <v:group style="position:absolute;left:6048;top:2320;width:326;height:634" coordorigin="6048,2320" coordsize="326,634">
              <v:shape style="position:absolute;left:6048;top:2320;width:326;height:634" coordorigin="6048,2320" coordsize="326,634" path="m6048,2954l6374,2320e" filled="false" stroked="true" strokeweight=".292pt" strokecolor="#6d6e71">
                <v:path arrowok="t"/>
              </v:shape>
            </v:group>
            <v:group style="position:absolute;left:6058;top:2317;width:336;height:655" coordorigin="6058,2317" coordsize="336,655">
              <v:shape style="position:absolute;left:6058;top:2317;width:336;height:655" coordorigin="6058,2317" coordsize="336,655" path="m6058,2972l6394,2317e" filled="false" stroked="true" strokeweight=".292pt" strokecolor="#6d6e71">
                <v:path arrowok="t"/>
              </v:shape>
            </v:group>
            <v:group style="position:absolute;left:6068;top:2316;width:346;height:673" coordorigin="6068,2316" coordsize="346,673">
              <v:shape style="position:absolute;left:6068;top:2316;width:346;height:673" coordorigin="6068,2316" coordsize="346,673" path="m6068,2988l6413,2316e" filled="false" stroked="true" strokeweight=".292pt" strokecolor="#6d6e71">
                <v:path arrowok="t"/>
              </v:shape>
            </v:group>
            <v:group style="position:absolute;left:6078;top:2315;width:354;height:690" coordorigin="6078,2315" coordsize="354,690">
              <v:shape style="position:absolute;left:6078;top:2315;width:354;height:690" coordorigin="6078,2315" coordsize="354,690" path="m6078,3004l6432,2315e" filled="false" stroked="true" strokeweight=".292pt" strokecolor="#6d6e71">
                <v:path arrowok="t"/>
              </v:shape>
            </v:group>
            <v:group style="position:absolute;left:6089;top:2315;width:362;height:705" coordorigin="6089,2315" coordsize="362,705">
              <v:shape style="position:absolute;left:6089;top:2315;width:362;height:705" coordorigin="6089,2315" coordsize="362,705" path="m6089,3019l6451,2315e" filled="false" stroked="true" strokeweight=".292pt" strokecolor="#6d6e71">
                <v:path arrowok="t"/>
              </v:shape>
            </v:group>
            <v:group style="position:absolute;left:6101;top:2653;width:196;height:381" coordorigin="6101,2653" coordsize="196,381">
              <v:shape style="position:absolute;left:6101;top:2653;width:196;height:381" coordorigin="6101,2653" coordsize="196,381" path="m6101,3034l6296,2653e" filled="false" stroked="true" strokeweight=".292pt" strokecolor="#6d6e71">
                <v:path arrowok="t"/>
              </v:shape>
            </v:group>
            <v:group style="position:absolute;left:6325;top:2316;width:145;height:281" coordorigin="6325,2316" coordsize="145,281">
              <v:shape style="position:absolute;left:6325;top:2316;width:145;height:281" coordorigin="6325,2316" coordsize="145,281" path="m6325,2597l6469,2316e" filled="false" stroked="true" strokeweight=".292pt" strokecolor="#6d6e71">
                <v:path arrowok="t"/>
              </v:shape>
            </v:group>
            <v:group style="position:absolute;left:6112;top:2667;width:196;height:381" coordorigin="6112,2667" coordsize="196,381">
              <v:shape style="position:absolute;left:6112;top:2667;width:196;height:381" coordorigin="6112,2667" coordsize="196,381" path="m6112,3047l6308,2667e" filled="false" stroked="true" strokeweight=".292pt" strokecolor="#6d6e71">
                <v:path arrowok="t"/>
              </v:shape>
            </v:group>
            <v:group style="position:absolute;left:6343;top:2318;width:145;height:282" coordorigin="6343,2318" coordsize="145,282">
              <v:shape style="position:absolute;left:6343;top:2318;width:145;height:282" coordorigin="6343,2318" coordsize="145,282" path="m6343,2599l6487,2318e" filled="false" stroked="true" strokeweight=".292pt" strokecolor="#6d6e71">
                <v:path arrowok="t"/>
              </v:shape>
            </v:group>
            <v:group style="position:absolute;left:6124;top:2678;width:197;height:383" coordorigin="6124,2678" coordsize="197,383">
              <v:shape style="position:absolute;left:6124;top:2678;width:197;height:383" coordorigin="6124,2678" coordsize="197,383" path="m6124,3060l6321,2678e" filled="false" stroked="true" strokeweight=".292pt" strokecolor="#6d6e71">
                <v:path arrowok="t"/>
              </v:shape>
            </v:group>
            <v:group style="position:absolute;left:6361;top:2320;width:144;height:279" coordorigin="6361,2320" coordsize="144,279">
              <v:shape style="position:absolute;left:6361;top:2320;width:144;height:279" coordorigin="6361,2320" coordsize="144,279" path="m6361,2599l6505,2320e" filled="false" stroked="true" strokeweight=".292pt" strokecolor="#6d6e71">
                <v:path arrowok="t"/>
              </v:shape>
            </v:group>
            <v:group style="position:absolute;left:6137;top:2683;width:200;height:390" coordorigin="6137,2683" coordsize="200,390">
              <v:shape style="position:absolute;left:6137;top:2683;width:200;height:390" coordorigin="6137,2683" coordsize="200,390" path="m6137,3073l6337,2683e" filled="false" stroked="true" strokeweight=".292pt" strokecolor="#6d6e71">
                <v:path arrowok="t"/>
              </v:shape>
            </v:group>
            <v:group style="position:absolute;left:6379;top:2323;width:143;height:278" coordorigin="6379,2323" coordsize="143,278">
              <v:shape style="position:absolute;left:6379;top:2323;width:143;height:278" coordorigin="6379,2323" coordsize="143,278" path="m6379,2600l6522,2323e" filled="false" stroked="true" strokeweight=".292pt" strokecolor="#6d6e71">
                <v:path arrowok="t"/>
              </v:shape>
            </v:group>
            <v:group style="position:absolute;left:6150;top:2687;width:205;height:398" coordorigin="6150,2687" coordsize="205,398">
              <v:shape style="position:absolute;left:6150;top:2687;width:205;height:398" coordorigin="6150,2687" coordsize="205,398" path="m6150,3084l6354,2687e" filled="false" stroked="true" strokeweight=".292pt" strokecolor="#6d6e71">
                <v:path arrowok="t"/>
              </v:shape>
            </v:group>
            <v:group style="position:absolute;left:6397;top:2326;width:142;height:276" coordorigin="6397,2326" coordsize="142,276">
              <v:shape style="position:absolute;left:6397;top:2326;width:142;height:276" coordorigin="6397,2326" coordsize="142,276" path="m6397,2602l6539,2326e" filled="false" stroked="true" strokeweight=".292pt" strokecolor="#6d6e71">
                <v:path arrowok="t"/>
              </v:shape>
            </v:group>
            <v:group style="position:absolute;left:6163;top:2689;width:209;height:407" coordorigin="6163,2689" coordsize="209,407">
              <v:shape style="position:absolute;left:6163;top:2689;width:209;height:407" coordorigin="6163,2689" coordsize="209,407" path="m6163,3095l6372,2689e" filled="false" stroked="true" strokeweight=".292pt" strokecolor="#6d6e71">
                <v:path arrowok="t"/>
              </v:shape>
            </v:group>
            <v:group style="position:absolute;left:6415;top:2330;width:141;height:274" coordorigin="6415,2330" coordsize="141,274">
              <v:shape style="position:absolute;left:6415;top:2330;width:141;height:274" coordorigin="6415,2330" coordsize="141,274" path="m6415,2604l6555,2330e" filled="false" stroked="true" strokeweight=".292pt" strokecolor="#6d6e71">
                <v:path arrowok="t"/>
              </v:shape>
            </v:group>
            <v:group style="position:absolute;left:6176;top:2691;width:213;height:415" coordorigin="6176,2691" coordsize="213,415">
              <v:shape style="position:absolute;left:6176;top:2691;width:213;height:415" coordorigin="6176,2691" coordsize="213,415" path="m6176,3106l6389,2691e" filled="false" stroked="true" strokeweight=".292pt" strokecolor="#6d6e71">
                <v:path arrowok="t"/>
              </v:shape>
            </v:group>
            <v:group style="position:absolute;left:6432;top:2335;width:140;height:272" coordorigin="6432,2335" coordsize="140,272">
              <v:shape style="position:absolute;left:6432;top:2335;width:140;height:272" coordorigin="6432,2335" coordsize="140,272" path="m6432,2607l6572,2335e" filled="false" stroked="true" strokeweight=".292pt" strokecolor="#6d6e71">
                <v:path arrowok="t"/>
              </v:shape>
            </v:group>
            <v:group style="position:absolute;left:6190;top:2694;width:217;height:422" coordorigin="6190,2694" coordsize="217,422">
              <v:shape style="position:absolute;left:6190;top:2694;width:217;height:422" coordorigin="6190,2694" coordsize="217,422" path="m6190,3115l6406,2694e" filled="false" stroked="true" strokeweight=".292pt" strokecolor="#6d6e71">
                <v:path arrowok="t"/>
              </v:shape>
            </v:group>
            <v:group style="position:absolute;left:6449;top:2341;width:139;height:270" coordorigin="6449,2341" coordsize="139,270">
              <v:shape style="position:absolute;left:6449;top:2341;width:139;height:270" coordorigin="6449,2341" coordsize="139,270" path="m6449,2610l6588,2341e" filled="false" stroked="true" strokeweight=".292pt" strokecolor="#6d6e71">
                <v:path arrowok="t"/>
              </v:shape>
              <v:shape style="position:absolute;left:6109;top:2452;width:279;height:393" type="#_x0000_t75" stroked="false">
                <v:imagedata r:id="rId195" o:title=""/>
              </v:shape>
            </v:group>
            <v:group style="position:absolute;left:6078;top:2879;width:61;height:70" coordorigin="6078,2879" coordsize="61,70">
              <v:shape style="position:absolute;left:6078;top:2879;width:61;height:70" coordorigin="6078,2879" coordsize="61,70" path="m6119,2879l6101,2879,6093,2883,6081,2895,6078,2904,6078,2926,6081,2934,6093,2946,6101,2949,6117,2949,6123,2947,6133,2940,6135,2938,6105,2938,6101,2936,6094,2929,6093,2922,6093,2906,6094,2900,6101,2893,6105,2891,6135,2891,6135,2890,6126,2882,6119,2879xe" filled="true" fillcolor="#231f20" stroked="false">
                <v:path arrowok="t"/>
                <v:fill type="solid"/>
              </v:shape>
              <v:shape style="position:absolute;left:6078;top:2879;width:61;height:70" coordorigin="6078,2879" coordsize="61,70" path="m6125,2923l6124,2928,6122,2932,6117,2936,6114,2938,6135,2938,6137,2935,6139,2927,6125,2923xe" filled="true" fillcolor="#231f20" stroked="false">
                <v:path arrowok="t"/>
                <v:fill type="solid"/>
              </v:shape>
              <v:shape style="position:absolute;left:6078;top:2879;width:61;height:70" coordorigin="6078,2879" coordsize="61,70" path="m6135,2891l6114,2891,6117,2892,6122,2896,6124,2899,6125,2902,6138,2899,6137,2894,6135,2891xe" filled="true" fillcolor="#231f20" stroked="false">
                <v:path arrowok="t"/>
                <v:fill type="solid"/>
              </v:shape>
            </v:group>
            <v:group style="position:absolute;left:6151;top:2881;width:53;height:68" coordorigin="6151,2881" coordsize="53,68">
              <v:shape style="position:absolute;left:6151;top:2881;width:53;height:68" coordorigin="6151,2881" coordsize="53,68" path="m6202,2881l6151,2881,6151,2948,6203,2948,6203,2937,6165,2937,6165,2918,6199,2918,6199,2907,6165,2907,6165,2892,6202,2892,6202,2881xe" filled="true" fillcolor="#231f20" stroked="false">
                <v:path arrowok="t"/>
                <v:fill type="solid"/>
              </v:shape>
            </v:group>
            <v:group style="position:absolute;left:6215;top:2881;width:55;height:68" coordorigin="6215,2881" coordsize="55,68">
              <v:shape style="position:absolute;left:6215;top:2881;width:55;height:68" coordorigin="6215,2881" coordsize="55,68" path="m6229,2881l6215,2881,6215,2948,6228,2948,6228,2904,6243,2904,6229,2881xe" filled="true" fillcolor="#231f20" stroked="false">
                <v:path arrowok="t"/>
                <v:fill type="solid"/>
              </v:shape>
              <v:shape style="position:absolute;left:6215;top:2881;width:55;height:68" coordorigin="6215,2881" coordsize="55,68" path="m6243,2904l6228,2904,6256,2948,6270,2948,6270,2926,6257,2926,6243,2904xe" filled="true" fillcolor="#231f20" stroked="false">
                <v:path arrowok="t"/>
                <v:fill type="solid"/>
              </v:shape>
              <v:shape style="position:absolute;left:6215;top:2881;width:55;height:68" coordorigin="6215,2881" coordsize="55,68" path="m6270,2881l6257,2881,6257,2926,6270,2926,6270,2881xe" filled="true" fillcolor="#231f20" stroked="false">
                <v:path arrowok="t"/>
                <v:fill type="solid"/>
              </v:shape>
            </v:group>
            <v:group style="position:absolute;left:6280;top:2881;width:55;height:68" coordorigin="6280,2881" coordsize="55,68">
              <v:shape style="position:absolute;left:6280;top:2881;width:55;height:68" coordorigin="6280,2881" coordsize="55,68" path="m6314,2892l6300,2892,6300,2948,6314,2948,6314,2892xe" filled="true" fillcolor="#231f20" stroked="false">
                <v:path arrowok="t"/>
                <v:fill type="solid"/>
              </v:shape>
              <v:shape style="position:absolute;left:6280;top:2881;width:55;height:68" coordorigin="6280,2881" coordsize="55,68" path="m6334,2881l6280,2881,6280,2892,6334,2892,6334,2881xe" filled="true" fillcolor="#231f20" stroked="false">
                <v:path arrowok="t"/>
                <v:fill type="solid"/>
              </v:shape>
            </v:group>
            <v:group style="position:absolute;left:6329;top:2881;width:70;height:68" coordorigin="6329,2881" coordsize="70,68">
              <v:shape style="position:absolute;left:6329;top:2881;width:70;height:68" coordorigin="6329,2881" coordsize="70,68" path="m6371,2881l6356,2881,6329,2948,6344,2948,6350,2933,6392,2933,6388,2921,6354,2921,6363,2896,6377,2896,6371,2881xe" filled="true" fillcolor="#231f20" stroked="false">
                <v:path arrowok="t"/>
                <v:fill type="solid"/>
              </v:shape>
              <v:shape style="position:absolute;left:6329;top:2881;width:70;height:68" coordorigin="6329,2881" coordsize="70,68" path="m6392,2933l6377,2933,6383,2948,6399,2948,6392,2933xe" filled="true" fillcolor="#231f20" stroked="false">
                <v:path arrowok="t"/>
                <v:fill type="solid"/>
              </v:shape>
              <v:shape style="position:absolute;left:6329;top:2881;width:70;height:68" coordorigin="6329,2881" coordsize="70,68" path="m6377,2896l6363,2896,6373,2921,6388,2921,6377,2896xe" filled="true" fillcolor="#231f20" stroked="false">
                <v:path arrowok="t"/>
                <v:fill type="solid"/>
              </v:shape>
            </v:group>
            <v:group style="position:absolute;left:6392;top:2881;width:65;height:68" coordorigin="6392,2881" coordsize="65,68">
              <v:shape style="position:absolute;left:6392;top:2881;width:65;height:68" coordorigin="6392,2881" coordsize="65,68" path="m6407,2881l6392,2881,6416,2948,6431,2948,6438,2931,6424,2931,6407,2881xe" filled="true" fillcolor="#231f20" stroked="false">
                <v:path arrowok="t"/>
                <v:fill type="solid"/>
              </v:shape>
              <v:shape style="position:absolute;left:6392;top:2881;width:65;height:68" coordorigin="6392,2881" coordsize="65,68" path="m6456,2881l6441,2881,6424,2931,6438,2931,6456,2881xe" filled="true" fillcolor="#231f20" stroked="false">
                <v:path arrowok="t"/>
                <v:fill type="solid"/>
              </v:shape>
            </v:group>
            <v:group style="position:absolute;left:6460;top:2879;width:67;height:70" coordorigin="6460,2879" coordsize="67,70">
              <v:shape style="position:absolute;left:6460;top:2879;width:67;height:70" coordorigin="6460,2879" coordsize="67,70" path="m6504,2879l6488,2879,6483,2880,6460,2908,6460,2926,6463,2934,6475,2946,6484,2949,6504,2949,6512,2946,6521,2938,6488,2938,6484,2936,6477,2928,6475,2922,6475,2906,6476,2901,6483,2893,6488,2891,6521,2891,6512,2883,6504,2879xe" filled="true" fillcolor="#231f20" stroked="false">
                <v:path arrowok="t"/>
                <v:fill type="solid"/>
              </v:shape>
              <v:shape style="position:absolute;left:6460;top:2879;width:67;height:70" coordorigin="6460,2879" coordsize="67,70" path="m6521,2891l6500,2891,6504,2893,6511,2901,6513,2906,6513,2922,6511,2928,6504,2936,6499,2938,6521,2938,6524,2934,6527,2926,6527,2903,6524,2895,6521,2891xe" filled="true" fillcolor="#231f20" stroked="false">
                <v:path arrowok="t"/>
                <v:fill type="solid"/>
              </v:shape>
            </v:group>
            <v:group style="position:absolute;left:6535;top:2879;width:57;height:70" coordorigin="6535,2879" coordsize="57,70">
              <v:shape style="position:absolute;left:6535;top:2879;width:57;height:70" coordorigin="6535,2879" coordsize="57,70" path="m6548,2925l6535,2926,6536,2934,6538,2939,6548,2947,6554,2949,6569,2949,6574,2948,6582,2945,6585,2943,6588,2938,6559,2938,6556,2937,6551,2933,6549,2929,6548,2925xe" filled="true" fillcolor="#231f20" stroked="false">
                <v:path arrowok="t"/>
                <v:fill type="solid"/>
              </v:shape>
              <v:shape style="position:absolute;left:6535;top:2879;width:57;height:70" coordorigin="6535,2879" coordsize="57,70" path="m6571,2879l6557,2879,6553,2880,6537,2904,6539,2908,6547,2915,6552,2917,6565,2920,6569,2921,6573,2922,6574,2923,6575,2924,6576,2926,6577,2927,6577,2931,6576,2933,6571,2937,6568,2938,6588,2938,6590,2936,6591,2933,6591,2924,6590,2921,6559,2904,6554,2903,6551,2900,6550,2899,6550,2896,6551,2894,6555,2892,6558,2891,6587,2891,6586,2889,6578,2881,6571,2879xe" filled="true" fillcolor="#231f20" stroked="false">
                <v:path arrowok="t"/>
                <v:fill type="solid"/>
              </v:shape>
              <v:shape style="position:absolute;left:6535;top:2879;width:57;height:70" coordorigin="6535,2879" coordsize="57,70" path="m6587,2891l6566,2891,6569,2892,6573,2895,6574,2897,6575,2901,6589,2900,6589,2894,6587,2891xe" filled="true" fillcolor="#231f20" stroked="false">
                <v:path arrowok="t"/>
                <v:fill type="solid"/>
              </v:shape>
            </v:group>
            <v:group style="position:absolute;left:6288;top:2596;width:498;height:418" coordorigin="6288,2596" coordsize="498,418">
              <v:shape style="position:absolute;left:6288;top:2596;width:498;height:418" coordorigin="6288,2596" coordsize="498,418" path="m6288,2596l6401,2602,6495,2620,6571,2646,6631,2675,6709,2729,6764,2790,6786,2852,6780,2910,6750,2960,6700,2995,6636,3013e" filled="false" stroked="true" strokeweight=".758pt" strokecolor="#231f20">
                <v:path arrowok="t"/>
              </v:shape>
            </v:group>
            <v:group style="position:absolute;left:6336;top:2685;width:427;height:265" coordorigin="6336,2685" coordsize="427,265">
              <v:shape style="position:absolute;left:6336;top:2685;width:427;height:265" coordorigin="6336,2685" coordsize="427,265" path="m6336,2685l6427,2698,6516,2725,6597,2763,6667,2807,6721,2856,6754,2904,6763,2950e" filled="false" stroked="true" strokeweight=".758pt" strokecolor="#231f20">
                <v:path arrowok="t"/>
              </v:shape>
            </v:group>
            <v:group style="position:absolute;left:6627;top:2716;width:53;height:51" coordorigin="6627,2716" coordsize="53,51">
              <v:shape style="position:absolute;left:6627;top:2716;width:53;height:51" coordorigin="6627,2716" coordsize="53,51" path="m6653,2716l6659,2735,6680,2735,6663,2747,6670,2766,6653,2754,6637,2766,6643,2747,6627,2735,6647,2735,6653,2716xe" filled="false" stroked="true" strokeweight=".258pt" strokecolor="#231f20">
                <v:path arrowok="t"/>
              </v:shape>
            </v:group>
            <v:group style="position:absolute;left:6396;top:2974;width:32;height:52" coordorigin="6396,2974" coordsize="32,52">
              <v:shape style="position:absolute;left:6396;top:2974;width:32;height:52" coordorigin="6396,2974" coordsize="32,52" path="m6424,2983l6409,2983,6411,2984,6414,2987,6414,2989,6414,2996,6414,2999,6410,3007,6405,3014,6396,3025,6396,3026,6424,3026,6426,3016,6406,3016,6414,3008,6420,3001,6422,2997,6424,2993,6425,2990,6425,2985,6424,2983xe" filled="true" fillcolor="#231f20" stroked="false">
                <v:path arrowok="t"/>
                <v:fill type="solid"/>
              </v:shape>
              <v:shape style="position:absolute;left:6396;top:2974;width:32;height:52" coordorigin="6396,2974" coordsize="32,52" path="m6427,3011l6426,3011,6425,3013,6424,3014,6423,3015,6423,3015,6421,3016,6406,3016,6426,3016,6427,3011xe" filled="true" fillcolor="#231f20" stroked="false">
                <v:path arrowok="t"/>
                <v:fill type="solid"/>
              </v:shape>
              <v:shape style="position:absolute;left:6396;top:2974;width:32;height:52" coordorigin="6396,2974" coordsize="32,52" path="m6414,2974l6408,2974,6405,2975,6400,2980,6398,2983,6397,2988,6398,2989,6400,2985,6403,2983,6424,2983,6422,2979,6420,2977,6416,2975,6414,2974xe" filled="true" fillcolor="#231f20" stroked="false">
                <v:path arrowok="t"/>
                <v:fill type="solid"/>
              </v:shape>
            </v:group>
            <v:group style="position:absolute;left:6433;top:2974;width:32;height:53" coordorigin="6433,2974" coordsize="32,53">
              <v:shape style="position:absolute;left:6433;top:2974;width:32;height:53" coordorigin="6433,2974" coordsize="32,53" path="m6451,2974l6446,2974,6443,2975,6433,3005,6434,3009,6446,3027,6451,3027,6453,3026,6456,3024,6456,3024,6448,3024,6447,3024,6444,2984,6445,2980,6445,2978,6447,2977,6447,2977,6456,2977,6454,2975,6451,2974xe" filled="true" fillcolor="#231f20" stroked="false">
                <v:path arrowok="t"/>
                <v:fill type="solid"/>
              </v:shape>
              <v:shape style="position:absolute;left:6433;top:2974;width:32;height:53" coordorigin="6433,2974" coordsize="32,53" path="m6456,2977l6450,2977,6451,2977,6452,2979,6453,2981,6453,2984,6453,3009,6453,3019,6452,3021,6451,3024,6450,3024,6456,3024,6464,3005,6464,2995,6463,2990,6461,2982,6459,2979,6456,2977xe" filled="true" fillcolor="#231f20" stroked="false">
                <v:path arrowok="t"/>
                <v:fill type="solid"/>
              </v:shape>
            </v:group>
            <v:group style="position:absolute;left:6472;top:2974;width:27;height:52" coordorigin="6472,2974" coordsize="27,52">
              <v:shape style="position:absolute;left:6472;top:2974;width:27;height:52" coordorigin="6472,2974" coordsize="27,52" path="m6498,3024l6472,3024,6472,3026,6498,3026,6498,3024xe" filled="true" fillcolor="#231f20" stroked="false">
                <v:path arrowok="t"/>
                <v:fill type="solid"/>
              </v:shape>
              <v:shape style="position:absolute;left:6472;top:2974;width:27;height:52" coordorigin="6472,2974" coordsize="27,52" path="m6491,2983l6478,2983,6478,2983,6479,2984,6480,2984,6480,2985,6480,3021,6480,3022,6479,3023,6477,3024,6476,3024,6495,3024,6491,3021,6491,2983xe" filled="true" fillcolor="#231f20" stroked="false">
                <v:path arrowok="t"/>
                <v:fill type="solid"/>
              </v:shape>
              <v:shape style="position:absolute;left:6472;top:2974;width:27;height:52" coordorigin="6472,2974" coordsize="27,52" path="m6491,2974l6489,2974,6472,2983,6472,2984,6474,2983,6476,2983,6491,2983,6491,2974xe" filled="true" fillcolor="#231f20" stroked="false">
                <v:path arrowok="t"/>
                <v:fill type="solid"/>
              </v:shape>
            </v:group>
            <v:group style="position:absolute;left:6506;top:2974;width:32;height:53" coordorigin="6506,2974" coordsize="32,53">
              <v:shape style="position:absolute;left:6506;top:2974;width:32;height:53" coordorigin="6506,2974" coordsize="32,53" path="m6524,2974l6519,2974,6516,2975,6506,3005,6506,3009,6519,3027,6524,3027,6525,3026,6529,3024,6529,3024,6521,3024,6520,3024,6517,2984,6518,2980,6518,2978,6520,2977,6520,2977,6529,2977,6527,2975,6524,2974xe" filled="true" fillcolor="#231f20" stroked="false">
                <v:path arrowok="t"/>
                <v:fill type="solid"/>
              </v:shape>
              <v:shape style="position:absolute;left:6506;top:2974;width:32;height:53" coordorigin="6506,2974" coordsize="32,53" path="m6529,2977l6523,2977,6524,2977,6525,2979,6526,2981,6526,2984,6526,3009,6526,3019,6525,3021,6524,3024,6523,3024,6529,3024,6537,3005,6537,2995,6536,2990,6534,2982,6532,2979,6529,2977xe" filled="true" fillcolor="#231f20" stroked="false">
                <v:path arrowok="t"/>
                <v:fill type="solid"/>
              </v:shape>
            </v:group>
            <v:group style="position:absolute;left:6764;top:2598;width:53;height:50" coordorigin="6764,2598" coordsize="53,50">
              <v:shape style="position:absolute;left:6764;top:2598;width:53;height:50" coordorigin="6764,2598" coordsize="53,50" path="m6790,2598l6797,2617,6817,2617,6800,2629,6807,2648,6790,2637,6774,2648,6780,2629,6764,2617,6784,2617,6790,2598xe" filled="false" stroked="true" strokeweight=".258pt" strokecolor="#231f20">
                <v:path arrowok="t"/>
              </v:shape>
            </v:group>
            <v:group style="position:absolute;left:6691;top:2483;width:53;height:51" coordorigin="6691,2483" coordsize="53,51">
              <v:shape style="position:absolute;left:6691;top:2483;width:53;height:51" coordorigin="6691,2483" coordsize="53,51" path="m6718,2483l6724,2502,6744,2502,6728,2514,6734,2533,6718,2521,6702,2533,6708,2514,6691,2502,6712,2502,6718,2483xe" filled="false" stroked="true" strokeweight=".258pt" strokecolor="#231f20">
                <v:path arrowok="t"/>
              </v:shape>
            </v:group>
            <v:group style="position:absolute;left:6603;top:2547;width:53;height:50" coordorigin="6603,2547" coordsize="53,50">
              <v:shape style="position:absolute;left:6603;top:2547;width:53;height:50" coordorigin="6603,2547" coordsize="53,50" path="m6630,2547l6636,2566,6656,2566,6640,2577,6646,2597,6630,2585,6613,2597,6620,2577,6603,2566,6624,2566,6630,2547xe" filled="false" stroked="true" strokeweight=".258pt" strokecolor="#231f20">
                <v:path arrowok="t"/>
              </v:shape>
            </v:group>
            <v:group style="position:absolute;left:6684;top:2624;width:43;height:41" coordorigin="6684,2624" coordsize="43,41">
              <v:shape style="position:absolute;left:6684;top:2624;width:43;height:41" coordorigin="6684,2624" coordsize="43,41" path="m6706,2624l6711,2640,6727,2640,6714,2649,6719,2665,6706,2655,6692,2665,6697,2649,6684,2640,6701,2640,6706,2624xe" filled="false" stroked="true" strokeweight=".209pt" strokecolor="#231f20">
                <v:path arrowok="t"/>
              </v:shape>
            </v:group>
            <v:group style="position:absolute;left:6554;top:2446;width:213;height:344" coordorigin="6554,2446" coordsize="213,344">
              <v:shape style="position:absolute;left:6554;top:2446;width:213;height:344" coordorigin="6554,2446" coordsize="213,344" path="m6554,2446l6616,2477,6672,2522,6717,2578,6750,2643,6766,2714,6764,2790e" filled="false" stroked="true" strokeweight=".758pt" strokecolor="#231f20">
                <v:path arrowok="t"/>
              </v:shape>
            </v:group>
            <v:group style="position:absolute;left:6255;top:2877;width:489;height:206" coordorigin="6255,2877" coordsize="489,206">
              <v:shape style="position:absolute;left:6255;top:2877;width:489;height:206" coordorigin="6255,2877" coordsize="489,206" path="m6744,2877l6706,2942,6654,2998,6591,3043,6519,3072,6442,3082,6392,3078,6344,3067,6298,3049,6255,3024e" filled="false" stroked="true" strokeweight=".758pt" strokecolor="#231f20">
                <v:path arrowok="t"/>
              </v:shape>
            </v:group>
            <v:group style="position:absolute;left:6000;top:2315;width:879;height:879" coordorigin="6000,2315" coordsize="879,879">
              <v:shape style="position:absolute;left:6000;top:2315;width:879;height:879" coordorigin="6000,2315" coordsize="879,879" path="m6440,2315l6511,2321,6579,2337,6642,2364,6699,2400,6750,2444,6794,2495,6830,2552,6857,2615,6873,2683,6879,2754,6873,2826,6857,2893,6830,2956,6794,3014,6750,3065,6699,3109,6642,3145,6579,3171,6511,3188,6440,3194,6368,3188,6301,3171,6238,3145,6180,3109,6129,3065,6085,3014,6049,2956,6023,2893,6006,2826,6000,2754,6006,2683,6023,2615,6049,2552,6085,2495,6129,2444,6180,2400,6238,2364,6301,2337,6368,2321,6440,2315xe" filled="false" stroked="true" strokeweight=".567pt" strokecolor="#231f20">
                <v:path arrowok="t"/>
              </v:shape>
              <v:shape style="position:absolute;left:6301;top:3037;width:288;height:118" type="#_x0000_t75" stroked="false">
                <v:imagedata r:id="rId185" o:title=""/>
              </v:shape>
            </v:group>
            <w10:wrap type="topAndBottom"/>
          </v:group>
        </w:pict>
      </w:r>
      <w:r>
        <w:rPr/>
        <w:pict>
          <v:group style="position:absolute;margin-left:348.604004pt;margin-top:115.447212pt;width:44.55pt;height:44.55pt;mso-position-horizontal-relative:page;mso-position-vertical-relative:paragraph;z-index:4552;mso-wrap-distance-left:0;mso-wrap-distance-right:0" coordorigin="6972,2309" coordsize="891,891">
            <v:group style="position:absolute;left:6978;top:2315;width:879;height:879" coordorigin="6978,2315" coordsize="879,879">
              <v:shape style="position:absolute;left:6978;top:2315;width:879;height:879" coordorigin="6978,2315" coordsize="879,879" path="m7417,2315l7346,2321,7279,2337,7216,2364,7158,2400,7107,2444,7063,2495,7027,2552,7000,2615,6984,2683,6978,2754,6984,2826,7000,2893,7027,2956,7063,3014,7107,3065,7158,3109,7216,3145,7279,3171,7346,3188,7417,3194,7489,3188,7556,3171,7619,3145,7677,3109,7728,3065,7772,3014,7808,2956,7834,2893,7851,2826,7857,2754,7851,2683,7834,2615,7808,2552,7772,2495,7728,2444,7677,2400,7619,2364,7556,2337,7489,2321,7417,2315xe" filled="true" fillcolor="#d1d3d4" stroked="false">
                <v:path arrowok="t"/>
                <v:fill type="solid"/>
              </v:shape>
            </v:group>
            <v:group style="position:absolute;left:6978;top:2315;width:879;height:879" coordorigin="6978,2315" coordsize="879,879">
              <v:shape style="position:absolute;left:6978;top:2315;width:879;height:879" coordorigin="6978,2315" coordsize="879,879" path="m7417,2315l7489,2321,7556,2337,7619,2364,7677,2400,7728,2444,7772,2495,7808,2552,7834,2615,7851,2683,7857,2754,7851,2826,7834,2893,7808,2956,7772,3014,7728,3065,7677,3109,7619,3145,7556,3171,7489,3188,7417,3194,7346,3188,7279,3171,7216,3145,7158,3109,7107,3065,7063,3014,7027,2956,7000,2893,6984,2826,6978,2754,6984,2683,7000,2615,7027,2552,7063,2495,7107,2444,7158,2400,7216,2364,7279,2337,7346,2321,7417,2315xe" filled="false" stroked="true" strokeweight=".425pt" strokecolor="#231f20">
                <v:path arrowok="t"/>
              </v:shape>
            </v:group>
            <v:group style="position:absolute;left:7181;top:2698;width:220;height:428" coordorigin="7181,2698" coordsize="220,428">
              <v:shape style="position:absolute;left:7181;top:2698;width:220;height:428" coordorigin="7181,2698" coordsize="220,428" path="m7181,3125l7401,2698e" filled="false" stroked="true" strokeweight=".292pt" strokecolor="#6d6e71">
                <v:path arrowok="t"/>
              </v:shape>
            </v:group>
            <v:group style="position:absolute;left:7444;top:2346;width:137;height:267" coordorigin="7444,2346" coordsize="137,267">
              <v:shape style="position:absolute;left:7444;top:2346;width:137;height:267" coordorigin="7444,2346" coordsize="137,267" path="m7444,2613l7581,2346e" filled="false" stroked="true" strokeweight=".292pt" strokecolor="#6d6e71">
                <v:path arrowok="t"/>
              </v:shape>
            </v:group>
            <v:group style="position:absolute;left:6987;top:2458;width:107;height:207" coordorigin="6987,2458" coordsize="107,207">
              <v:shape style="position:absolute;left:6987;top:2458;width:107;height:207" coordorigin="6987,2458" coordsize="107,207" path="m6987,2664l7094,2458e" filled="false" stroked="true" strokeweight=".292pt" strokecolor="#6d6e71">
                <v:path arrowok="t"/>
              </v:shape>
            </v:group>
            <v:group style="position:absolute;left:6980;top:2421;width:151;height:295" coordorigin="6980,2421" coordsize="151,295">
              <v:shape style="position:absolute;left:6980;top:2421;width:151;height:295" coordorigin="6980,2421" coordsize="151,295" path="m6980,2715l7131,2421e" filled="false" stroked="true" strokeweight=".292pt" strokecolor="#6d6e71">
                <v:path arrowok="t"/>
              </v:shape>
            </v:group>
            <v:group style="position:absolute;left:6978;top:2397;width:185;height:359" coordorigin="6978,2397" coordsize="185,359">
              <v:shape style="position:absolute;left:6978;top:2397;width:185;height:359" coordorigin="6978,2397" coordsize="185,359" path="m6978,2755l7162,2397e" filled="false" stroked="true" strokeweight=".292pt" strokecolor="#6d6e71">
                <v:path arrowok="t"/>
              </v:shape>
            </v:group>
            <v:group style="position:absolute;left:6979;top:2378;width:212;height:411" coordorigin="6979,2378" coordsize="212,411">
              <v:shape style="position:absolute;left:6979;top:2378;width:212;height:411" coordorigin="6979,2378" coordsize="212,411" path="m6979,2789l7191,2378e" filled="false" stroked="true" strokeweight=".292pt" strokecolor="#6d6e71">
                <v:path arrowok="t"/>
              </v:shape>
            </v:group>
            <v:group style="position:absolute;left:6983;top:2363;width:234;height:456" coordorigin="6983,2363" coordsize="234,456">
              <v:shape style="position:absolute;left:6983;top:2363;width:234;height:456" coordorigin="6983,2363" coordsize="234,456" path="m6983,2819l7217,2363e" filled="false" stroked="true" strokeweight=".292pt" strokecolor="#6d6e71">
                <v:path arrowok="t"/>
              </v:shape>
            </v:group>
            <v:group style="position:absolute;left:6988;top:2352;width:254;height:495" coordorigin="6988,2352" coordsize="254,495">
              <v:shape style="position:absolute;left:6988;top:2352;width:254;height:495" coordorigin="6988,2352" coordsize="254,495" path="m6988,2846l7242,2352e" filled="false" stroked="true" strokeweight=".292pt" strokecolor="#6d6e71">
                <v:path arrowok="t"/>
              </v:shape>
            </v:group>
            <v:group style="position:absolute;left:6994;top:2342;width:272;height:529" coordorigin="6994,2342" coordsize="272,529">
              <v:shape style="position:absolute;left:6994;top:2342;width:272;height:529" coordorigin="6994,2342" coordsize="272,529" path="m6994,2871l7265,2342e" filled="false" stroked="true" strokeweight=".292pt" strokecolor="#6d6e71">
                <v:path arrowok="t"/>
              </v:shape>
            </v:group>
            <v:group style="position:absolute;left:7001;top:2334;width:288;height:560" coordorigin="7001,2334" coordsize="288,560">
              <v:shape style="position:absolute;left:7001;top:2334;width:288;height:560" coordorigin="7001,2334" coordsize="288,560" path="m7001,2894l7288,2334e" filled="false" stroked="true" strokeweight=".292pt" strokecolor="#6d6e71">
                <v:path arrowok="t"/>
              </v:shape>
            </v:group>
            <v:group style="position:absolute;left:7008;top:2328;width:302;height:587" coordorigin="7008,2328" coordsize="302,587">
              <v:shape style="position:absolute;left:7008;top:2328;width:302;height:587" coordorigin="7008,2328" coordsize="302,587" path="m7008,2915l7310,2328e" filled="false" stroked="true" strokeweight=".292pt" strokecolor="#6d6e71">
                <v:path arrowok="t"/>
              </v:shape>
            </v:group>
            <v:group style="position:absolute;left:7017;top:2323;width:315;height:612" coordorigin="7017,2323" coordsize="315,612">
              <v:shape style="position:absolute;left:7017;top:2323;width:315;height:612" coordorigin="7017,2323" coordsize="315,612" path="m7017,2935l7331,2323e" filled="false" stroked="true" strokeweight=".292pt" strokecolor="#6d6e71">
                <v:path arrowok="t"/>
              </v:shape>
            </v:group>
            <v:group style="position:absolute;left:7026;top:2320;width:326;height:634" coordorigin="7026,2320" coordsize="326,634">
              <v:shape style="position:absolute;left:7026;top:2320;width:326;height:634" coordorigin="7026,2320" coordsize="326,634" path="m7026,2954l7351,2320e" filled="false" stroked="true" strokeweight=".292pt" strokecolor="#6d6e71">
                <v:path arrowok="t"/>
              </v:shape>
            </v:group>
            <v:group style="position:absolute;left:7035;top:2317;width:336;height:655" coordorigin="7035,2317" coordsize="336,655">
              <v:shape style="position:absolute;left:7035;top:2317;width:336;height:655" coordorigin="7035,2317" coordsize="336,655" path="m7035,2972l7371,2317e" filled="false" stroked="true" strokeweight=".292pt" strokecolor="#6d6e71">
                <v:path arrowok="t"/>
              </v:shape>
            </v:group>
            <v:group style="position:absolute;left:7046;top:2316;width:346;height:673" coordorigin="7046,2316" coordsize="346,673">
              <v:shape style="position:absolute;left:7046;top:2316;width:346;height:673" coordorigin="7046,2316" coordsize="346,673" path="m7046,2988l7391,2316e" filled="false" stroked="true" strokeweight=".292pt" strokecolor="#6d6e71">
                <v:path arrowok="t"/>
              </v:shape>
            </v:group>
            <v:group style="position:absolute;left:7056;top:2315;width:354;height:690" coordorigin="7056,2315" coordsize="354,690">
              <v:shape style="position:absolute;left:7056;top:2315;width:354;height:690" coordorigin="7056,2315" coordsize="354,690" path="m7056,3004l7410,2315e" filled="false" stroked="true" strokeweight=".292pt" strokecolor="#6d6e71">
                <v:path arrowok="t"/>
              </v:shape>
            </v:group>
            <v:group style="position:absolute;left:7067;top:2315;width:362;height:705" coordorigin="7067,2315" coordsize="362,705">
              <v:shape style="position:absolute;left:7067;top:2315;width:362;height:705" coordorigin="7067,2315" coordsize="362,705" path="m7067,3019l7429,2315e" filled="false" stroked="true" strokeweight=".292pt" strokecolor="#6d6e71">
                <v:path arrowok="t"/>
              </v:shape>
            </v:group>
            <v:group style="position:absolute;left:7078;top:2653;width:196;height:381" coordorigin="7078,2653" coordsize="196,381">
              <v:shape style="position:absolute;left:7078;top:2653;width:196;height:381" coordorigin="7078,2653" coordsize="196,381" path="m7078,3034l7274,2653e" filled="false" stroked="true" strokeweight=".292pt" strokecolor="#6d6e71">
                <v:path arrowok="t"/>
              </v:shape>
            </v:group>
            <v:group style="position:absolute;left:7303;top:2316;width:145;height:281" coordorigin="7303,2316" coordsize="145,281">
              <v:shape style="position:absolute;left:7303;top:2316;width:145;height:281" coordorigin="7303,2316" coordsize="145,281" path="m7303,2597l7447,2316e" filled="false" stroked="true" strokeweight=".292pt" strokecolor="#6d6e71">
                <v:path arrowok="t"/>
              </v:shape>
            </v:group>
            <v:group style="position:absolute;left:7090;top:2667;width:196;height:381" coordorigin="7090,2667" coordsize="196,381">
              <v:shape style="position:absolute;left:7090;top:2667;width:196;height:381" coordorigin="7090,2667" coordsize="196,381" path="m7090,3047l7286,2667e" filled="false" stroked="true" strokeweight=".292pt" strokecolor="#6d6e71">
                <v:path arrowok="t"/>
              </v:shape>
            </v:group>
            <v:group style="position:absolute;left:7320;top:2318;width:145;height:282" coordorigin="7320,2318" coordsize="145,282">
              <v:shape style="position:absolute;left:7320;top:2318;width:145;height:282" coordorigin="7320,2318" coordsize="145,282" path="m7320,2599l7465,2318e" filled="false" stroked="true" strokeweight=".292pt" strokecolor="#6d6e71">
                <v:path arrowok="t"/>
              </v:shape>
            </v:group>
            <v:group style="position:absolute;left:7102;top:2678;width:197;height:383" coordorigin="7102,2678" coordsize="197,383">
              <v:shape style="position:absolute;left:7102;top:2678;width:197;height:383" coordorigin="7102,2678" coordsize="197,383" path="m7102,3060l7299,2678e" filled="false" stroked="true" strokeweight=".292pt" strokecolor="#6d6e71">
                <v:path arrowok="t"/>
              </v:shape>
            </v:group>
            <v:group style="position:absolute;left:7339;top:2320;width:144;height:279" coordorigin="7339,2320" coordsize="144,279">
              <v:shape style="position:absolute;left:7339;top:2320;width:144;height:279" coordorigin="7339,2320" coordsize="144,279" path="m7339,2599l7483,2320e" filled="false" stroked="true" strokeweight=".292pt" strokecolor="#6d6e71">
                <v:path arrowok="t"/>
              </v:shape>
            </v:group>
            <v:group style="position:absolute;left:7115;top:2683;width:200;height:390" coordorigin="7115,2683" coordsize="200,390">
              <v:shape style="position:absolute;left:7115;top:2683;width:200;height:390" coordorigin="7115,2683" coordsize="200,390" path="m7115,3073l7315,2683e" filled="false" stroked="true" strokeweight=".292pt" strokecolor="#6d6e71">
                <v:path arrowok="t"/>
              </v:shape>
            </v:group>
            <v:group style="position:absolute;left:7357;top:2323;width:143;height:278" coordorigin="7357,2323" coordsize="143,278">
              <v:shape style="position:absolute;left:7357;top:2323;width:143;height:278" coordorigin="7357,2323" coordsize="143,278" path="m7357,2600l7500,2323e" filled="false" stroked="true" strokeweight=".292pt" strokecolor="#6d6e71">
                <v:path arrowok="t"/>
              </v:shape>
            </v:group>
            <v:group style="position:absolute;left:7127;top:2687;width:205;height:398" coordorigin="7127,2687" coordsize="205,398">
              <v:shape style="position:absolute;left:7127;top:2687;width:205;height:398" coordorigin="7127,2687" coordsize="205,398" path="m7127,3084l7332,2687e" filled="false" stroked="true" strokeweight=".292pt" strokecolor="#6d6e71">
                <v:path arrowok="t"/>
              </v:shape>
            </v:group>
            <v:group style="position:absolute;left:7375;top:2326;width:142;height:276" coordorigin="7375,2326" coordsize="142,276">
              <v:shape style="position:absolute;left:7375;top:2326;width:142;height:276" coordorigin="7375,2326" coordsize="142,276" path="m7375,2602l7517,2326e" filled="false" stroked="true" strokeweight=".292pt" strokecolor="#6d6e71">
                <v:path arrowok="t"/>
              </v:shape>
            </v:group>
            <v:group style="position:absolute;left:7140;top:2689;width:209;height:407" coordorigin="7140,2689" coordsize="209,407">
              <v:shape style="position:absolute;left:7140;top:2689;width:209;height:407" coordorigin="7140,2689" coordsize="209,407" path="m7140,3095l7349,2689e" filled="false" stroked="true" strokeweight=".292pt" strokecolor="#6d6e71">
                <v:path arrowok="t"/>
              </v:shape>
            </v:group>
            <v:group style="position:absolute;left:7393;top:2330;width:141;height:274" coordorigin="7393,2330" coordsize="141,274">
              <v:shape style="position:absolute;left:7393;top:2330;width:141;height:274" coordorigin="7393,2330" coordsize="141,274" path="m7393,2604l7533,2330e" filled="false" stroked="true" strokeweight=".292pt" strokecolor="#6d6e71">
                <v:path arrowok="t"/>
              </v:shape>
            </v:group>
            <v:group style="position:absolute;left:7154;top:2691;width:213;height:415" coordorigin="7154,2691" coordsize="213,415">
              <v:shape style="position:absolute;left:7154;top:2691;width:213;height:415" coordorigin="7154,2691" coordsize="213,415" path="m7154,3106l7367,2691e" filled="false" stroked="true" strokeweight=".292pt" strokecolor="#6d6e71">
                <v:path arrowok="t"/>
              </v:shape>
            </v:group>
            <v:group style="position:absolute;left:7410;top:2335;width:140;height:272" coordorigin="7410,2335" coordsize="140,272">
              <v:shape style="position:absolute;left:7410;top:2335;width:140;height:272" coordorigin="7410,2335" coordsize="140,272" path="m7410,2607l7550,2335e" filled="false" stroked="true" strokeweight=".292pt" strokecolor="#6d6e71">
                <v:path arrowok="t"/>
              </v:shape>
            </v:group>
            <v:group style="position:absolute;left:7168;top:2694;width:217;height:422" coordorigin="7168,2694" coordsize="217,422">
              <v:shape style="position:absolute;left:7168;top:2694;width:217;height:422" coordorigin="7168,2694" coordsize="217,422" path="m7168,3115l7384,2694e" filled="false" stroked="true" strokeweight=".292pt" strokecolor="#6d6e71">
                <v:path arrowok="t"/>
              </v:shape>
            </v:group>
            <v:group style="position:absolute;left:7427;top:2341;width:139;height:270" coordorigin="7427,2341" coordsize="139,270">
              <v:shape style="position:absolute;left:7427;top:2341;width:139;height:270" coordorigin="7427,2341" coordsize="139,270" path="m7427,2610l7566,2341e" filled="false" stroked="true" strokeweight=".292pt" strokecolor="#6d6e71">
                <v:path arrowok="t"/>
              </v:shape>
              <v:shape style="position:absolute;left:7087;top:2452;width:279;height:393" type="#_x0000_t75" stroked="false">
                <v:imagedata r:id="rId196" o:title=""/>
              </v:shape>
            </v:group>
            <v:group style="position:absolute;left:7056;top:2879;width:61;height:70" coordorigin="7056,2879" coordsize="61,70">
              <v:shape style="position:absolute;left:7056;top:2879;width:61;height:70" coordorigin="7056,2879" coordsize="61,70" path="m7097,2879l7079,2879,7071,2883,7059,2895,7056,2904,7056,2926,7059,2934,7071,2946,7079,2949,7095,2949,7101,2947,7111,2940,7113,2938,7083,2938,7078,2936,7072,2929,7071,2922,7071,2906,7072,2900,7079,2893,7083,2891,7113,2891,7112,2890,7104,2882,7097,2879xe" filled="true" fillcolor="#231f20" stroked="false">
                <v:path arrowok="t"/>
                <v:fill type="solid"/>
              </v:shape>
              <v:shape style="position:absolute;left:7056;top:2879;width:61;height:70" coordorigin="7056,2879" coordsize="61,70" path="m7103,2923l7102,2928,7100,2932,7094,2936,7091,2938,7113,2938,7114,2935,7116,2927,7103,2923xe" filled="true" fillcolor="#231f20" stroked="false">
                <v:path arrowok="t"/>
                <v:fill type="solid"/>
              </v:shape>
              <v:shape style="position:absolute;left:7056;top:2879;width:61;height:70" coordorigin="7056,2879" coordsize="61,70" path="m7113,2891l7092,2891,7095,2892,7100,2896,7102,2899,7102,2902,7116,2899,7115,2894,7113,2891xe" filled="true" fillcolor="#231f20" stroked="false">
                <v:path arrowok="t"/>
                <v:fill type="solid"/>
              </v:shape>
            </v:group>
            <v:group style="position:absolute;left:7128;top:2881;width:53;height:68" coordorigin="7128,2881" coordsize="53,68">
              <v:shape style="position:absolute;left:7128;top:2881;width:53;height:68" coordorigin="7128,2881" coordsize="53,68" path="m7180,2881l7128,2881,7128,2948,7181,2948,7181,2937,7142,2937,7142,2918,7177,2918,7177,2907,7142,2907,7142,2892,7180,2892,7180,2881xe" filled="true" fillcolor="#231f20" stroked="false">
                <v:path arrowok="t"/>
                <v:fill type="solid"/>
              </v:shape>
            </v:group>
            <v:group style="position:absolute;left:7193;top:2881;width:55;height:68" coordorigin="7193,2881" coordsize="55,68">
              <v:shape style="position:absolute;left:7193;top:2881;width:55;height:68" coordorigin="7193,2881" coordsize="55,68" path="m7206,2881l7193,2881,7193,2948,7206,2948,7206,2904,7221,2904,7206,2881xe" filled="true" fillcolor="#231f20" stroked="false">
                <v:path arrowok="t"/>
                <v:fill type="solid"/>
              </v:shape>
              <v:shape style="position:absolute;left:7193;top:2881;width:55;height:68" coordorigin="7193,2881" coordsize="55,68" path="m7221,2904l7206,2904,7234,2948,7248,2948,7248,2926,7235,2926,7221,2904xe" filled="true" fillcolor="#231f20" stroked="false">
                <v:path arrowok="t"/>
                <v:fill type="solid"/>
              </v:shape>
              <v:shape style="position:absolute;left:7193;top:2881;width:55;height:68" coordorigin="7193,2881" coordsize="55,68" path="m7248,2881l7235,2881,7235,2926,7248,2926,7248,2881xe" filled="true" fillcolor="#231f20" stroked="false">
                <v:path arrowok="t"/>
                <v:fill type="solid"/>
              </v:shape>
            </v:group>
            <v:group style="position:absolute;left:7257;top:2881;width:55;height:68" coordorigin="7257,2881" coordsize="55,68">
              <v:shape style="position:absolute;left:7257;top:2881;width:55;height:68" coordorigin="7257,2881" coordsize="55,68" path="m7292,2892l7278,2892,7278,2948,7292,2948,7292,2892xe" filled="true" fillcolor="#231f20" stroked="false">
                <v:path arrowok="t"/>
                <v:fill type="solid"/>
              </v:shape>
              <v:shape style="position:absolute;left:7257;top:2881;width:55;height:68" coordorigin="7257,2881" coordsize="55,68" path="m7312,2881l7257,2881,7257,2892,7312,2892,7312,2881xe" filled="true" fillcolor="#231f20" stroked="false">
                <v:path arrowok="t"/>
                <v:fill type="solid"/>
              </v:shape>
            </v:group>
            <v:group style="position:absolute;left:7307;top:2881;width:70;height:68" coordorigin="7307,2881" coordsize="70,68">
              <v:shape style="position:absolute;left:7307;top:2881;width:70;height:68" coordorigin="7307,2881" coordsize="70,68" path="m7349,2881l7334,2881,7307,2948,7322,2948,7328,2933,7370,2933,7365,2921,7332,2921,7341,2896,7355,2896,7349,2881xe" filled="true" fillcolor="#231f20" stroked="false">
                <v:path arrowok="t"/>
                <v:fill type="solid"/>
              </v:shape>
              <v:shape style="position:absolute;left:7307;top:2881;width:70;height:68" coordorigin="7307,2881" coordsize="70,68" path="m7370,2933l7355,2933,7361,2948,7376,2948,7370,2933xe" filled="true" fillcolor="#231f20" stroked="false">
                <v:path arrowok="t"/>
                <v:fill type="solid"/>
              </v:shape>
              <v:shape style="position:absolute;left:7307;top:2881;width:70;height:68" coordorigin="7307,2881" coordsize="70,68" path="m7355,2896l7341,2896,7351,2921,7365,2921,7355,2896xe" filled="true" fillcolor="#231f20" stroked="false">
                <v:path arrowok="t"/>
                <v:fill type="solid"/>
              </v:shape>
            </v:group>
            <v:group style="position:absolute;left:7370;top:2881;width:65;height:68" coordorigin="7370,2881" coordsize="65,68">
              <v:shape style="position:absolute;left:7370;top:2881;width:65;height:68" coordorigin="7370,2881" coordsize="65,68" path="m7385,2881l7370,2881,7394,2948,7409,2948,7416,2931,7402,2931,7385,2881xe" filled="true" fillcolor="#231f20" stroked="false">
                <v:path arrowok="t"/>
                <v:fill type="solid"/>
              </v:shape>
              <v:shape style="position:absolute;left:7370;top:2881;width:65;height:68" coordorigin="7370,2881" coordsize="65,68" path="m7434,2881l7419,2881,7402,2931,7416,2931,7434,2881xe" filled="true" fillcolor="#231f20" stroked="false">
                <v:path arrowok="t"/>
                <v:fill type="solid"/>
              </v:shape>
            </v:group>
            <v:group style="position:absolute;left:7438;top:2879;width:67;height:70" coordorigin="7438,2879" coordsize="67,70">
              <v:shape style="position:absolute;left:7438;top:2879;width:67;height:70" coordorigin="7438,2879" coordsize="67,70" path="m7482,2879l7466,2879,7461,2880,7438,2908,7438,2926,7441,2934,7453,2946,7461,2949,7482,2949,7490,2946,7498,2938,7466,2938,7462,2936,7454,2928,7452,2922,7453,2906,7454,2901,7461,2893,7466,2891,7498,2891,7490,2883,7482,2879xe" filled="true" fillcolor="#231f20" stroked="false">
                <v:path arrowok="t"/>
                <v:fill type="solid"/>
              </v:shape>
              <v:shape style="position:absolute;left:7438;top:2879;width:67;height:70" coordorigin="7438,2879" coordsize="67,70" path="m7498,2891l7477,2891,7482,2893,7489,2901,7491,2906,7491,2922,7489,2928,7482,2936,7477,2938,7498,2938,7502,2934,7505,2926,7505,2903,7502,2895,7498,2891xe" filled="true" fillcolor="#231f20" stroked="false">
                <v:path arrowok="t"/>
                <v:fill type="solid"/>
              </v:shape>
            </v:group>
            <v:group style="position:absolute;left:7512;top:2879;width:57;height:70" coordorigin="7512,2879" coordsize="57,70">
              <v:shape style="position:absolute;left:7512;top:2879;width:57;height:70" coordorigin="7512,2879" coordsize="57,70" path="m7526,2925l7512,2926,7513,2934,7516,2939,7526,2947,7532,2949,7547,2949,7552,2948,7560,2945,7563,2943,7566,2938,7537,2938,7533,2937,7528,2933,7527,2929,7526,2925xe" filled="true" fillcolor="#231f20" stroked="false">
                <v:path arrowok="t"/>
                <v:fill type="solid"/>
              </v:shape>
              <v:shape style="position:absolute;left:7512;top:2879;width:57;height:70" coordorigin="7512,2879" coordsize="57,70" path="m7549,2879l7535,2879,7530,2880,7515,2904,7517,2908,7524,2915,7530,2917,7543,2920,7547,2921,7551,2922,7552,2923,7553,2924,7554,2926,7555,2927,7555,2931,7554,2933,7549,2937,7546,2938,7566,2938,7567,2936,7569,2933,7569,2924,7568,2921,7536,2904,7532,2903,7529,2900,7528,2899,7528,2896,7529,2894,7533,2892,7536,2891,7565,2891,7564,2889,7555,2881,7549,2879xe" filled="true" fillcolor="#231f20" stroked="false">
                <v:path arrowok="t"/>
                <v:fill type="solid"/>
              </v:shape>
              <v:shape style="position:absolute;left:7512;top:2879;width:57;height:70" coordorigin="7512,2879" coordsize="57,70" path="m7565,2891l7544,2891,7547,2892,7551,2895,7552,2897,7553,2901,7567,2900,7566,2894,7565,2891xe" filled="true" fillcolor="#231f20" stroked="false">
                <v:path arrowok="t"/>
                <v:fill type="solid"/>
              </v:shape>
            </v:group>
            <v:group style="position:absolute;left:7266;top:2596;width:498;height:418" coordorigin="7266,2596" coordsize="498,418">
              <v:shape style="position:absolute;left:7266;top:2596;width:498;height:418" coordorigin="7266,2596" coordsize="498,418" path="m7266,2596l7379,2602,7472,2620,7549,2646,7609,2675,7687,2729,7742,2790,7764,2852,7758,2910,7727,2960,7678,2995,7614,3013e" filled="false" stroked="true" strokeweight=".758pt" strokecolor="#231f20">
                <v:path arrowok="t"/>
              </v:shape>
            </v:group>
            <v:group style="position:absolute;left:7314;top:2685;width:427;height:265" coordorigin="7314,2685" coordsize="427,265">
              <v:shape style="position:absolute;left:7314;top:2685;width:427;height:265" coordorigin="7314,2685" coordsize="427,265" path="m7314,2685l7405,2698,7493,2725,7575,2763,7645,2807,7699,2856,7732,2904,7741,2950e" filled="false" stroked="true" strokeweight=".758pt" strokecolor="#231f20">
                <v:path arrowok="t"/>
              </v:shape>
            </v:group>
            <v:group style="position:absolute;left:7605;top:2716;width:53;height:51" coordorigin="7605,2716" coordsize="53,51">
              <v:shape style="position:absolute;left:7605;top:2716;width:53;height:51" coordorigin="7605,2716" coordsize="53,51" path="m7631,2716l7637,2735,7657,2735,7641,2747,7647,2766,7631,2754,7615,2766,7621,2747,7605,2735,7625,2735,7631,2716xe" filled="false" stroked="true" strokeweight=".258pt" strokecolor="#231f20">
                <v:path arrowok="t"/>
              </v:shape>
            </v:group>
            <v:group style="position:absolute;left:7374;top:2974;width:32;height:52" coordorigin="7374,2974" coordsize="32,52">
              <v:shape style="position:absolute;left:7374;top:2974;width:32;height:52" coordorigin="7374,2974" coordsize="32,52" path="m7402,2983l7387,2983,7388,2984,7391,2987,7392,2989,7392,2996,7391,2999,7388,3007,7382,3014,7374,3025,7374,3026,7402,3026,7404,3016,7384,3016,7392,3008,7397,3001,7400,2997,7402,2993,7402,2990,7402,2985,7402,2983xe" filled="true" fillcolor="#231f20" stroked="false">
                <v:path arrowok="t"/>
                <v:fill type="solid"/>
              </v:shape>
              <v:shape style="position:absolute;left:7374;top:2974;width:32;height:52" coordorigin="7374,2974" coordsize="32,52" path="m7405,3011l7403,3011,7403,3013,7402,3014,7401,3015,7400,3015,7399,3016,7384,3016,7404,3016,7405,3011xe" filled="true" fillcolor="#231f20" stroked="false">
                <v:path arrowok="t"/>
                <v:fill type="solid"/>
              </v:shape>
              <v:shape style="position:absolute;left:7374;top:2974;width:32;height:52" coordorigin="7374,2974" coordsize="32,52" path="m7392,2974l7386,2974,7383,2975,7378,2980,7376,2983,7374,2988,7376,2989,7378,2985,7381,2983,7402,2983,7400,2979,7398,2977,7394,2975,7392,2974xe" filled="true" fillcolor="#231f20" stroked="false">
                <v:path arrowok="t"/>
                <v:fill type="solid"/>
              </v:shape>
            </v:group>
            <v:group style="position:absolute;left:7411;top:2974;width:32;height:53" coordorigin="7411,2974" coordsize="32,53">
              <v:shape style="position:absolute;left:7411;top:2974;width:32;height:53" coordorigin="7411,2974" coordsize="32,53" path="m7429,2974l7424,2974,7421,2975,7411,3005,7411,3009,7424,3027,7428,3027,7430,3026,7434,3024,7434,3024,7425,3024,7425,3024,7422,2984,7422,2980,7423,2978,7425,2977,7425,2977,7434,2977,7432,2975,7429,2974xe" filled="true" fillcolor="#231f20" stroked="false">
                <v:path arrowok="t"/>
                <v:fill type="solid"/>
              </v:shape>
              <v:shape style="position:absolute;left:7411;top:2974;width:32;height:53" coordorigin="7411,2974" coordsize="32,53" path="m7434,2977l7428,2977,7429,2977,7430,2979,7431,2981,7431,2984,7431,3009,7431,3019,7430,3021,7429,3024,7428,3024,7434,3024,7442,3005,7442,2995,7441,2990,7439,2982,7437,2979,7434,2977xe" filled="true" fillcolor="#231f20" stroked="false">
                <v:path arrowok="t"/>
                <v:fill type="solid"/>
              </v:shape>
            </v:group>
            <v:group style="position:absolute;left:7450;top:2974;width:27;height:52" coordorigin="7450,2974" coordsize="27,52">
              <v:shape style="position:absolute;left:7450;top:2974;width:27;height:52" coordorigin="7450,2974" coordsize="27,52" path="m7476,3024l7450,3024,7450,3026,7476,3026,7476,3024xe" filled="true" fillcolor="#231f20" stroked="false">
                <v:path arrowok="t"/>
                <v:fill type="solid"/>
              </v:shape>
              <v:shape style="position:absolute;left:7450;top:2974;width:27;height:52" coordorigin="7450,2974" coordsize="27,52" path="m7468,2983l7455,2983,7456,2983,7457,2984,7458,2984,7458,2985,7458,3021,7457,3022,7457,3023,7455,3024,7453,3024,7473,3024,7469,3021,7468,2983xe" filled="true" fillcolor="#231f20" stroked="false">
                <v:path arrowok="t"/>
                <v:fill type="solid"/>
              </v:shape>
              <v:shape style="position:absolute;left:7450;top:2974;width:27;height:52" coordorigin="7450,2974" coordsize="27,52" path="m7468,2974l7467,2974,7450,2983,7450,2984,7452,2983,7453,2983,7468,2983,7468,2974xe" filled="true" fillcolor="#231f20" stroked="false">
                <v:path arrowok="t"/>
                <v:fill type="solid"/>
              </v:shape>
            </v:group>
            <v:group style="position:absolute;left:7484;top:2974;width:32;height:53" coordorigin="7484,2974" coordsize="32,53">
              <v:shape style="position:absolute;left:7484;top:2974;width:32;height:53" coordorigin="7484,2974" coordsize="32,53" path="m7502,2974l7497,2974,7494,2975,7484,3005,7484,3009,7497,3027,7501,3027,7503,3026,7507,3024,7507,3024,7498,3024,7497,3024,7495,2984,7495,2980,7496,2978,7497,2977,7498,2977,7507,2977,7505,2975,7502,2974xe" filled="true" fillcolor="#231f20" stroked="false">
                <v:path arrowok="t"/>
                <v:fill type="solid"/>
              </v:shape>
              <v:shape style="position:absolute;left:7484;top:2974;width:32;height:53" coordorigin="7484,2974" coordsize="32,53" path="m7507,2977l7501,2977,7502,2977,7503,2979,7504,2981,7504,2984,7504,3009,7504,3019,7503,3021,7502,3024,7501,3024,7507,3024,7515,3005,7515,2995,7514,2990,7511,2982,7510,2979,7507,2977xe" filled="true" fillcolor="#231f20" stroked="false">
                <v:path arrowok="t"/>
                <v:fill type="solid"/>
              </v:shape>
            </v:group>
            <v:group style="position:absolute;left:7742;top:2598;width:53;height:50" coordorigin="7742,2598" coordsize="53,50">
              <v:shape style="position:absolute;left:7742;top:2598;width:53;height:50" coordorigin="7742,2598" coordsize="53,50" path="m7768,2598l7774,2617,7794,2617,7778,2629,7784,2648,7768,2637,7752,2648,7758,2629,7742,2617,7762,2617,7768,2598xe" filled="false" stroked="true" strokeweight=".258pt" strokecolor="#231f20">
                <v:path arrowok="t"/>
              </v:shape>
            </v:group>
            <v:group style="position:absolute;left:7669;top:2483;width:53;height:51" coordorigin="7669,2483" coordsize="53,51">
              <v:shape style="position:absolute;left:7669;top:2483;width:53;height:51" coordorigin="7669,2483" coordsize="53,51" path="m7696,2483l7702,2502,7722,2502,7706,2514,7712,2533,7696,2521,7679,2533,7686,2514,7669,2502,7689,2502,7696,2483xe" filled="false" stroked="true" strokeweight=".258pt" strokecolor="#231f20">
                <v:path arrowok="t"/>
              </v:shape>
            </v:group>
            <v:group style="position:absolute;left:7581;top:2547;width:53;height:50" coordorigin="7581,2547" coordsize="53,50">
              <v:shape style="position:absolute;left:7581;top:2547;width:53;height:50" coordorigin="7581,2547" coordsize="53,50" path="m7608,2547l7614,2566,7634,2566,7618,2577,7624,2597,7608,2585,7591,2597,7598,2577,7581,2566,7601,2566,7608,2547xe" filled="false" stroked="true" strokeweight=".258pt" strokecolor="#231f20">
                <v:path arrowok="t"/>
              </v:shape>
            </v:group>
            <v:group style="position:absolute;left:7662;top:2624;width:43;height:41" coordorigin="7662,2624" coordsize="43,41">
              <v:shape style="position:absolute;left:7662;top:2624;width:43;height:41" coordorigin="7662,2624" coordsize="43,41" path="m7683,2624l7688,2640,7705,2640,7691,2649,7697,2665,7683,2655,7670,2665,7675,2649,7662,2640,7678,2640,7683,2624xe" filled="false" stroked="true" strokeweight=".209pt" strokecolor="#231f20">
                <v:path arrowok="t"/>
              </v:shape>
            </v:group>
            <v:group style="position:absolute;left:7532;top:2446;width:213;height:344" coordorigin="7532,2446" coordsize="213,344">
              <v:shape style="position:absolute;left:7532;top:2446;width:213;height:344" coordorigin="7532,2446" coordsize="213,344" path="m7532,2446l7594,2477,7650,2522,7695,2578,7728,2643,7744,2714,7741,2790e" filled="false" stroked="true" strokeweight=".758pt" strokecolor="#231f20">
                <v:path arrowok="t"/>
              </v:shape>
            </v:group>
            <v:group style="position:absolute;left:7233;top:2877;width:489;height:206" coordorigin="7233,2877" coordsize="489,206">
              <v:shape style="position:absolute;left:7233;top:2877;width:489;height:206" coordorigin="7233,2877" coordsize="489,206" path="m7722,2877l7683,2942,7631,2998,7569,3043,7497,3072,7420,3082,7370,3078,7322,3067,7276,3049,7233,3024e" filled="false" stroked="true" strokeweight=".758pt" strokecolor="#231f20">
                <v:path arrowok="t"/>
              </v:shape>
            </v:group>
            <v:group style="position:absolute;left:6978;top:2315;width:879;height:879" coordorigin="6978,2315" coordsize="879,879">
              <v:shape style="position:absolute;left:6978;top:2315;width:879;height:879" coordorigin="6978,2315" coordsize="879,879" path="m7417,2315l7489,2321,7556,2337,7619,2364,7677,2400,7728,2444,7772,2495,7808,2552,7834,2615,7851,2683,7857,2754,7851,2826,7834,2893,7808,2956,7772,3014,7728,3065,7677,3109,7619,3145,7556,3171,7489,3188,7417,3194,7346,3188,7279,3171,7216,3145,7158,3109,7107,3065,7063,3014,7027,2956,7000,2893,6984,2826,6978,2754,6984,2683,7000,2615,7027,2552,7063,2495,7107,2444,7158,2400,7216,2364,7279,2337,7346,2321,7417,2315xe" filled="false" stroked="true" strokeweight=".567pt" strokecolor="#231f20">
                <v:path arrowok="t"/>
              </v:shape>
              <v:shape style="position:absolute;left:7279;top:3037;width:288;height:118" type="#_x0000_t75" stroked="false">
                <v:imagedata r:id="rId185" o:title=""/>
              </v:shape>
            </v:group>
            <w10:wrap type="topAndBottom"/>
          </v:group>
        </w:pict>
      </w:r>
      <w:r>
        <w:rPr/>
        <w:pict>
          <v:group style="position:absolute;margin-left:397.493011pt;margin-top:115.447212pt;width:44.55pt;height:44.55pt;mso-position-horizontal-relative:page;mso-position-vertical-relative:paragraph;z-index:4576;mso-wrap-distance-left:0;mso-wrap-distance-right:0" coordorigin="7950,2309" coordsize="891,891">
            <v:group style="position:absolute;left:7956;top:2315;width:879;height:879" coordorigin="7956,2315" coordsize="879,879">
              <v:shape style="position:absolute;left:7956;top:2315;width:879;height:879" coordorigin="7956,2315" coordsize="879,879" path="m8395,2315l8324,2321,8256,2337,8193,2364,8136,2400,8085,2444,8041,2495,8005,2552,7978,2615,7962,2683,7956,2754,7962,2826,7978,2893,8005,2956,8041,3014,8085,3065,8136,3109,8193,3145,8256,3171,8324,3188,8395,3194,8467,3188,8534,3171,8597,3145,8655,3109,8706,3065,8750,3014,8786,2956,8812,2893,8829,2826,8835,2754,8829,2683,8812,2615,8786,2552,8750,2495,8706,2444,8655,2400,8597,2364,8534,2337,8467,2321,8395,2315xe" filled="true" fillcolor="#d1d3d4" stroked="false">
                <v:path arrowok="t"/>
                <v:fill type="solid"/>
              </v:shape>
            </v:group>
            <v:group style="position:absolute;left:7956;top:2315;width:879;height:879" coordorigin="7956,2315" coordsize="879,879">
              <v:shape style="position:absolute;left:7956;top:2315;width:879;height:879" coordorigin="7956,2315" coordsize="879,879" path="m8395,2315l8467,2321,8534,2337,8597,2364,8655,2400,8706,2444,8750,2495,8786,2552,8812,2615,8829,2683,8835,2754,8829,2826,8812,2893,8786,2956,8750,3014,8706,3065,8655,3109,8597,3145,8534,3171,8467,3188,8395,3194,8324,3188,8256,3171,8193,3145,8136,3109,8085,3065,8041,3014,8005,2956,7978,2893,7962,2826,7956,2754,7962,2683,7978,2615,8005,2552,8041,2495,8085,2444,8136,2400,8193,2364,8256,2337,8324,2321,8395,2315xe" filled="false" stroked="true" strokeweight=".425pt" strokecolor="#231f20">
                <v:path arrowok="t"/>
              </v:shape>
            </v:group>
            <v:group style="position:absolute;left:8159;top:2698;width:220;height:428" coordorigin="8159,2698" coordsize="220,428">
              <v:shape style="position:absolute;left:8159;top:2698;width:220;height:428" coordorigin="8159,2698" coordsize="220,428" path="m8159,3125l8379,2698e" filled="false" stroked="true" strokeweight=".292pt" strokecolor="#6d6e71">
                <v:path arrowok="t"/>
              </v:shape>
            </v:group>
            <v:group style="position:absolute;left:8422;top:2346;width:137;height:267" coordorigin="8422,2346" coordsize="137,267">
              <v:shape style="position:absolute;left:8422;top:2346;width:137;height:267" coordorigin="8422,2346" coordsize="137,267" path="m8422,2613l8559,2346e" filled="false" stroked="true" strokeweight=".292pt" strokecolor="#6d6e71">
                <v:path arrowok="t"/>
              </v:shape>
            </v:group>
            <v:group style="position:absolute;left:7965;top:2458;width:107;height:207" coordorigin="7965,2458" coordsize="107,207">
              <v:shape style="position:absolute;left:7965;top:2458;width:107;height:207" coordorigin="7965,2458" coordsize="107,207" path="m7965,2664l8071,2458e" filled="false" stroked="true" strokeweight=".292pt" strokecolor="#6d6e71">
                <v:path arrowok="t"/>
              </v:shape>
            </v:group>
            <v:group style="position:absolute;left:7958;top:2421;width:151;height:295" coordorigin="7958,2421" coordsize="151,295">
              <v:shape style="position:absolute;left:7958;top:2421;width:151;height:295" coordorigin="7958,2421" coordsize="151,295" path="m7958,2715l8109,2421e" filled="false" stroked="true" strokeweight=".292pt" strokecolor="#6d6e71">
                <v:path arrowok="t"/>
              </v:shape>
            </v:group>
            <v:group style="position:absolute;left:7956;top:2397;width:185;height:359" coordorigin="7956,2397" coordsize="185,359">
              <v:shape style="position:absolute;left:7956;top:2397;width:185;height:359" coordorigin="7956,2397" coordsize="185,359" path="m7956,2755l8140,2397e" filled="false" stroked="true" strokeweight=".292pt" strokecolor="#6d6e71">
                <v:path arrowok="t"/>
              </v:shape>
            </v:group>
            <v:group style="position:absolute;left:7957;top:2378;width:212;height:411" coordorigin="7957,2378" coordsize="212,411">
              <v:shape style="position:absolute;left:7957;top:2378;width:212;height:411" coordorigin="7957,2378" coordsize="212,411" path="m7957,2789l8168,2378e" filled="false" stroked="true" strokeweight=".292pt" strokecolor="#6d6e71">
                <v:path arrowok="t"/>
              </v:shape>
            </v:group>
            <v:group style="position:absolute;left:7961;top:2363;width:234;height:456" coordorigin="7961,2363" coordsize="234,456">
              <v:shape style="position:absolute;left:7961;top:2363;width:234;height:456" coordorigin="7961,2363" coordsize="234,456" path="m7961,2819l8195,2363e" filled="false" stroked="true" strokeweight=".292pt" strokecolor="#6d6e71">
                <v:path arrowok="t"/>
              </v:shape>
            </v:group>
            <v:group style="position:absolute;left:7965;top:2352;width:254;height:495" coordorigin="7965,2352" coordsize="254,495">
              <v:shape style="position:absolute;left:7965;top:2352;width:254;height:495" coordorigin="7965,2352" coordsize="254,495" path="m7965,2846l8219,2352e" filled="false" stroked="true" strokeweight=".292pt" strokecolor="#6d6e71">
                <v:path arrowok="t"/>
              </v:shape>
            </v:group>
            <v:group style="position:absolute;left:7971;top:2342;width:272;height:529" coordorigin="7971,2342" coordsize="272,529">
              <v:shape style="position:absolute;left:7971;top:2342;width:272;height:529" coordorigin="7971,2342" coordsize="272,529" path="m7971,2871l8243,2342e" filled="false" stroked="true" strokeweight=".292pt" strokecolor="#6d6e71">
                <v:path arrowok="t"/>
              </v:shape>
            </v:group>
            <v:group style="position:absolute;left:7978;top:2334;width:288;height:560" coordorigin="7978,2334" coordsize="288,560">
              <v:shape style="position:absolute;left:7978;top:2334;width:288;height:560" coordorigin="7978,2334" coordsize="288,560" path="m7978,2894l8266,2334e" filled="false" stroked="true" strokeweight=".292pt" strokecolor="#6d6e71">
                <v:path arrowok="t"/>
              </v:shape>
            </v:group>
            <v:group style="position:absolute;left:7986;top:2328;width:302;height:587" coordorigin="7986,2328" coordsize="302,587">
              <v:shape style="position:absolute;left:7986;top:2328;width:302;height:587" coordorigin="7986,2328" coordsize="302,587" path="m7986,2915l8288,2328e" filled="false" stroked="true" strokeweight=".292pt" strokecolor="#6d6e71">
                <v:path arrowok="t"/>
              </v:shape>
            </v:group>
            <v:group style="position:absolute;left:7995;top:2323;width:315;height:612" coordorigin="7995,2323" coordsize="315,612">
              <v:shape style="position:absolute;left:7995;top:2323;width:315;height:612" coordorigin="7995,2323" coordsize="315,612" path="m7995,2935l8309,2323e" filled="false" stroked="true" strokeweight=".292pt" strokecolor="#6d6e71">
                <v:path arrowok="t"/>
              </v:shape>
            </v:group>
            <v:group style="position:absolute;left:8004;top:2320;width:326;height:634" coordorigin="8004,2320" coordsize="326,634">
              <v:shape style="position:absolute;left:8004;top:2320;width:326;height:634" coordorigin="8004,2320" coordsize="326,634" path="m8004,2954l8329,2320e" filled="false" stroked="true" strokeweight=".292pt" strokecolor="#6d6e71">
                <v:path arrowok="t"/>
              </v:shape>
            </v:group>
            <v:group style="position:absolute;left:8013;top:2317;width:336;height:655" coordorigin="8013,2317" coordsize="336,655">
              <v:shape style="position:absolute;left:8013;top:2317;width:336;height:655" coordorigin="8013,2317" coordsize="336,655" path="m8013,2972l8349,2317e" filled="false" stroked="true" strokeweight=".292pt" strokecolor="#6d6e71">
                <v:path arrowok="t"/>
              </v:shape>
            </v:group>
            <v:group style="position:absolute;left:8023;top:2316;width:346;height:673" coordorigin="8023,2316" coordsize="346,673">
              <v:shape style="position:absolute;left:8023;top:2316;width:346;height:673" coordorigin="8023,2316" coordsize="346,673" path="m8023,2988l8369,2316e" filled="false" stroked="true" strokeweight=".292pt" strokecolor="#6d6e71">
                <v:path arrowok="t"/>
              </v:shape>
            </v:group>
            <v:group style="position:absolute;left:8034;top:2315;width:354;height:690" coordorigin="8034,2315" coordsize="354,690">
              <v:shape style="position:absolute;left:8034;top:2315;width:354;height:690" coordorigin="8034,2315" coordsize="354,690" path="m8034,3004l8388,2315e" filled="false" stroked="true" strokeweight=".292pt" strokecolor="#6d6e71">
                <v:path arrowok="t"/>
              </v:shape>
            </v:group>
            <v:group style="position:absolute;left:8045;top:2315;width:362;height:705" coordorigin="8045,2315" coordsize="362,705">
              <v:shape style="position:absolute;left:8045;top:2315;width:362;height:705" coordorigin="8045,2315" coordsize="362,705" path="m8045,3019l8407,2315e" filled="false" stroked="true" strokeweight=".292pt" strokecolor="#6d6e71">
                <v:path arrowok="t"/>
              </v:shape>
            </v:group>
            <v:group style="position:absolute;left:8056;top:2653;width:196;height:381" coordorigin="8056,2653" coordsize="196,381">
              <v:shape style="position:absolute;left:8056;top:2653;width:196;height:381" coordorigin="8056,2653" coordsize="196,381" path="m8056,3034l8252,2653e" filled="false" stroked="true" strokeweight=".292pt" strokecolor="#6d6e71">
                <v:path arrowok="t"/>
              </v:shape>
            </v:group>
            <v:group style="position:absolute;left:8281;top:2316;width:145;height:281" coordorigin="8281,2316" coordsize="145,281">
              <v:shape style="position:absolute;left:8281;top:2316;width:145;height:281" coordorigin="8281,2316" coordsize="145,281" path="m8281,2597l8425,2316e" filled="false" stroked="true" strokeweight=".292pt" strokecolor="#6d6e71">
                <v:path arrowok="t"/>
              </v:shape>
            </v:group>
            <v:group style="position:absolute;left:8068;top:2667;width:196;height:381" coordorigin="8068,2667" coordsize="196,381">
              <v:shape style="position:absolute;left:8068;top:2667;width:196;height:381" coordorigin="8068,2667" coordsize="196,381" path="m8068,3047l8263,2667e" filled="false" stroked="true" strokeweight=".292pt" strokecolor="#6d6e71">
                <v:path arrowok="t"/>
              </v:shape>
            </v:group>
            <v:group style="position:absolute;left:8298;top:2318;width:145;height:282" coordorigin="8298,2318" coordsize="145,282">
              <v:shape style="position:absolute;left:8298;top:2318;width:145;height:282" coordorigin="8298,2318" coordsize="145,282" path="m8298,2599l8443,2318e" filled="false" stroked="true" strokeweight=".292pt" strokecolor="#6d6e71">
                <v:path arrowok="t"/>
              </v:shape>
            </v:group>
            <v:group style="position:absolute;left:8080;top:2678;width:197;height:383" coordorigin="8080,2678" coordsize="197,383">
              <v:shape style="position:absolute;left:8080;top:2678;width:197;height:383" coordorigin="8080,2678" coordsize="197,383" path="m8080,3060l8276,2678e" filled="false" stroked="true" strokeweight=".292pt" strokecolor="#6d6e71">
                <v:path arrowok="t"/>
              </v:shape>
            </v:group>
            <v:group style="position:absolute;left:8317;top:2320;width:144;height:279" coordorigin="8317,2320" coordsize="144,279">
              <v:shape style="position:absolute;left:8317;top:2320;width:144;height:279" coordorigin="8317,2320" coordsize="144,279" path="m8317,2599l8460,2320e" filled="false" stroked="true" strokeweight=".292pt" strokecolor="#6d6e71">
                <v:path arrowok="t"/>
              </v:shape>
            </v:group>
            <v:group style="position:absolute;left:8092;top:2683;width:200;height:390" coordorigin="8092,2683" coordsize="200,390">
              <v:shape style="position:absolute;left:8092;top:2683;width:200;height:390" coordorigin="8092,2683" coordsize="200,390" path="m8092,3073l8292,2683e" filled="false" stroked="true" strokeweight=".292pt" strokecolor="#6d6e71">
                <v:path arrowok="t"/>
              </v:shape>
            </v:group>
            <v:group style="position:absolute;left:8335;top:2323;width:143;height:278" coordorigin="8335,2323" coordsize="143,278">
              <v:shape style="position:absolute;left:8335;top:2323;width:143;height:278" coordorigin="8335,2323" coordsize="143,278" path="m8335,2600l8478,2323e" filled="false" stroked="true" strokeweight=".292pt" strokecolor="#6d6e71">
                <v:path arrowok="t"/>
              </v:shape>
            </v:group>
            <v:group style="position:absolute;left:8105;top:2687;width:205;height:398" coordorigin="8105,2687" coordsize="205,398">
              <v:shape style="position:absolute;left:8105;top:2687;width:205;height:398" coordorigin="8105,2687" coordsize="205,398" path="m8105,3084l8309,2687e" filled="false" stroked="true" strokeweight=".292pt" strokecolor="#6d6e71">
                <v:path arrowok="t"/>
              </v:shape>
            </v:group>
            <v:group style="position:absolute;left:8353;top:2326;width:142;height:276" coordorigin="8353,2326" coordsize="142,276">
              <v:shape style="position:absolute;left:8353;top:2326;width:142;height:276" coordorigin="8353,2326" coordsize="142,276" path="m8353,2602l8495,2326e" filled="false" stroked="true" strokeweight=".292pt" strokecolor="#6d6e71">
                <v:path arrowok="t"/>
              </v:shape>
            </v:group>
            <v:group style="position:absolute;left:8118;top:2689;width:209;height:407" coordorigin="8118,2689" coordsize="209,407">
              <v:shape style="position:absolute;left:8118;top:2689;width:209;height:407" coordorigin="8118,2689" coordsize="209,407" path="m8118,3095l8327,2689e" filled="false" stroked="true" strokeweight=".292pt" strokecolor="#6d6e71">
                <v:path arrowok="t"/>
              </v:shape>
            </v:group>
            <v:group style="position:absolute;left:8371;top:2330;width:141;height:274" coordorigin="8371,2330" coordsize="141,274">
              <v:shape style="position:absolute;left:8371;top:2330;width:141;height:274" coordorigin="8371,2330" coordsize="141,274" path="m8371,2604l8511,2330e" filled="false" stroked="true" strokeweight=".292pt" strokecolor="#6d6e71">
                <v:path arrowok="t"/>
              </v:shape>
            </v:group>
            <v:group style="position:absolute;left:8132;top:2691;width:213;height:415" coordorigin="8132,2691" coordsize="213,415">
              <v:shape style="position:absolute;left:8132;top:2691;width:213;height:415" coordorigin="8132,2691" coordsize="213,415" path="m8132,3106l8345,2691e" filled="false" stroked="true" strokeweight=".292pt" strokecolor="#6d6e71">
                <v:path arrowok="t"/>
              </v:shape>
            </v:group>
            <v:group style="position:absolute;left:8388;top:2335;width:140;height:272" coordorigin="8388,2335" coordsize="140,272">
              <v:shape style="position:absolute;left:8388;top:2335;width:140;height:272" coordorigin="8388,2335" coordsize="140,272" path="m8388,2607l8527,2335e" filled="false" stroked="true" strokeweight=".292pt" strokecolor="#6d6e71">
                <v:path arrowok="t"/>
              </v:shape>
            </v:group>
            <v:group style="position:absolute;left:8145;top:2694;width:217;height:422" coordorigin="8145,2694" coordsize="217,422">
              <v:shape style="position:absolute;left:8145;top:2694;width:217;height:422" coordorigin="8145,2694" coordsize="217,422" path="m8145,3115l8362,2694e" filled="false" stroked="true" strokeweight=".292pt" strokecolor="#6d6e71">
                <v:path arrowok="t"/>
              </v:shape>
            </v:group>
            <v:group style="position:absolute;left:8405;top:2341;width:139;height:270" coordorigin="8405,2341" coordsize="139,270">
              <v:shape style="position:absolute;left:8405;top:2341;width:139;height:270" coordorigin="8405,2341" coordsize="139,270" path="m8405,2610l8543,2341e" filled="false" stroked="true" strokeweight=".292pt" strokecolor="#6d6e71">
                <v:path arrowok="t"/>
              </v:shape>
              <v:shape style="position:absolute;left:8064;top:2452;width:279;height:393" type="#_x0000_t75" stroked="false">
                <v:imagedata r:id="rId197" o:title=""/>
              </v:shape>
            </v:group>
            <v:group style="position:absolute;left:8034;top:2879;width:61;height:70" coordorigin="8034,2879" coordsize="61,70">
              <v:shape style="position:absolute;left:8034;top:2879;width:61;height:70" coordorigin="8034,2879" coordsize="61,70" path="m8075,2879l8057,2879,8049,2883,8037,2895,8034,2904,8034,2926,8037,2934,8049,2946,8056,2949,8073,2949,8079,2947,8089,2940,8090,2938,8060,2938,8056,2936,8050,2929,8048,2922,8048,2906,8050,2900,8056,2893,8061,2891,8091,2891,8090,2890,8082,2882,8075,2879xe" filled="true" fillcolor="#231f20" stroked="false">
                <v:path arrowok="t"/>
                <v:fill type="solid"/>
              </v:shape>
              <v:shape style="position:absolute;left:8034;top:2879;width:61;height:70" coordorigin="8034,2879" coordsize="61,70" path="m8081,2923l8080,2928,8078,2932,8072,2936,8069,2938,8090,2938,8092,2935,8094,2927,8081,2923xe" filled="true" fillcolor="#231f20" stroked="false">
                <v:path arrowok="t"/>
                <v:fill type="solid"/>
              </v:shape>
              <v:shape style="position:absolute;left:8034;top:2879;width:61;height:70" coordorigin="8034,2879" coordsize="61,70" path="m8091,2891l8069,2891,8073,2892,8078,2896,8079,2899,8080,2902,8094,2899,8092,2894,8091,2891xe" filled="true" fillcolor="#231f20" stroked="false">
                <v:path arrowok="t"/>
                <v:fill type="solid"/>
              </v:shape>
            </v:group>
            <v:group style="position:absolute;left:8106;top:2881;width:53;height:68" coordorigin="8106,2881" coordsize="53,68">
              <v:shape style="position:absolute;left:8106;top:2881;width:53;height:68" coordorigin="8106,2881" coordsize="53,68" path="m8157,2881l8106,2881,8106,2948,8159,2948,8159,2937,8120,2937,8120,2918,8155,2918,8155,2907,8120,2907,8120,2892,8157,2892,8157,2881xe" filled="true" fillcolor="#231f20" stroked="false">
                <v:path arrowok="t"/>
                <v:fill type="solid"/>
              </v:shape>
            </v:group>
            <v:group style="position:absolute;left:8171;top:2881;width:55;height:68" coordorigin="8171,2881" coordsize="55,68">
              <v:shape style="position:absolute;left:8171;top:2881;width:55;height:68" coordorigin="8171,2881" coordsize="55,68" path="m8184,2881l8171,2881,8171,2948,8184,2948,8184,2904,8199,2904,8184,2881xe" filled="true" fillcolor="#231f20" stroked="false">
                <v:path arrowok="t"/>
                <v:fill type="solid"/>
              </v:shape>
              <v:shape style="position:absolute;left:8171;top:2881;width:55;height:68" coordorigin="8171,2881" coordsize="55,68" path="m8199,2904l8184,2904,8211,2948,8225,2948,8225,2926,8212,2926,8199,2904xe" filled="true" fillcolor="#231f20" stroked="false">
                <v:path arrowok="t"/>
                <v:fill type="solid"/>
              </v:shape>
              <v:shape style="position:absolute;left:8171;top:2881;width:55;height:68" coordorigin="8171,2881" coordsize="55,68" path="m8225,2881l8212,2881,8212,2926,8225,2926,8225,2881xe" filled="true" fillcolor="#231f20" stroked="false">
                <v:path arrowok="t"/>
                <v:fill type="solid"/>
              </v:shape>
            </v:group>
            <v:group style="position:absolute;left:8235;top:2881;width:55;height:68" coordorigin="8235,2881" coordsize="55,68">
              <v:shape style="position:absolute;left:8235;top:2881;width:55;height:68" coordorigin="8235,2881" coordsize="55,68" path="m8270,2892l8256,2892,8256,2948,8270,2948,8270,2892xe" filled="true" fillcolor="#231f20" stroked="false">
                <v:path arrowok="t"/>
                <v:fill type="solid"/>
              </v:shape>
              <v:shape style="position:absolute;left:8235;top:2881;width:55;height:68" coordorigin="8235,2881" coordsize="55,68" path="m8290,2881l8235,2881,8235,2892,8290,2892,8290,2881xe" filled="true" fillcolor="#231f20" stroked="false">
                <v:path arrowok="t"/>
                <v:fill type="solid"/>
              </v:shape>
            </v:group>
            <v:group style="position:absolute;left:8285;top:2881;width:70;height:68" coordorigin="8285,2881" coordsize="70,68">
              <v:shape style="position:absolute;left:8285;top:2881;width:70;height:68" coordorigin="8285,2881" coordsize="70,68" path="m8327,2881l8312,2881,8285,2948,8300,2948,8305,2933,8348,2933,8343,2921,8310,2921,8319,2896,8333,2896,8327,2881xe" filled="true" fillcolor="#231f20" stroked="false">
                <v:path arrowok="t"/>
                <v:fill type="solid"/>
              </v:shape>
              <v:shape style="position:absolute;left:8285;top:2881;width:70;height:68" coordorigin="8285,2881" coordsize="70,68" path="m8348,2933l8333,2933,8339,2948,8354,2948,8348,2933xe" filled="true" fillcolor="#231f20" stroked="false">
                <v:path arrowok="t"/>
                <v:fill type="solid"/>
              </v:shape>
              <v:shape style="position:absolute;left:8285;top:2881;width:70;height:68" coordorigin="8285,2881" coordsize="70,68" path="m8333,2896l8319,2896,8329,2921,8343,2921,8333,2896xe" filled="true" fillcolor="#231f20" stroked="false">
                <v:path arrowok="t"/>
                <v:fill type="solid"/>
              </v:shape>
            </v:group>
            <v:group style="position:absolute;left:8347;top:2881;width:65;height:68" coordorigin="8347,2881" coordsize="65,68">
              <v:shape style="position:absolute;left:8347;top:2881;width:65;height:68" coordorigin="8347,2881" coordsize="65,68" path="m8362,2881l8347,2881,8372,2948,8387,2948,8393,2931,8380,2931,8362,2881xe" filled="true" fillcolor="#231f20" stroked="false">
                <v:path arrowok="t"/>
                <v:fill type="solid"/>
              </v:shape>
              <v:shape style="position:absolute;left:8347;top:2881;width:65;height:68" coordorigin="8347,2881" coordsize="65,68" path="m8412,2881l8397,2881,8380,2931,8393,2931,8412,2881xe" filled="true" fillcolor="#231f20" stroked="false">
                <v:path arrowok="t"/>
                <v:fill type="solid"/>
              </v:shape>
            </v:group>
            <v:group style="position:absolute;left:8416;top:2879;width:67;height:70" coordorigin="8416,2879" coordsize="67,70">
              <v:shape style="position:absolute;left:8416;top:2879;width:67;height:70" coordorigin="8416,2879" coordsize="67,70" path="m8459,2879l8444,2879,8439,2880,8416,2908,8416,2926,8419,2934,8431,2946,8439,2949,8460,2949,8468,2946,8476,2938,8444,2938,8439,2936,8432,2928,8430,2922,8430,2906,8432,2901,8439,2893,8444,2891,8476,2891,8468,2883,8459,2879xe" filled="true" fillcolor="#231f20" stroked="false">
                <v:path arrowok="t"/>
                <v:fill type="solid"/>
              </v:shape>
              <v:shape style="position:absolute;left:8416;top:2879;width:67;height:70" coordorigin="8416,2879" coordsize="67,70" path="m8476,2891l8455,2891,8460,2893,8467,2901,8468,2906,8468,2922,8467,2928,8460,2936,8455,2938,8476,2938,8480,2934,8483,2926,8483,2903,8480,2895,8476,2891xe" filled="true" fillcolor="#231f20" stroked="false">
                <v:path arrowok="t"/>
                <v:fill type="solid"/>
              </v:shape>
            </v:group>
            <v:group style="position:absolute;left:8490;top:2879;width:57;height:70" coordorigin="8490,2879" coordsize="57,70">
              <v:shape style="position:absolute;left:8490;top:2879;width:57;height:70" coordorigin="8490,2879" coordsize="57,70" path="m8504,2925l8490,2926,8491,2934,8494,2939,8503,2947,8510,2949,8525,2949,8530,2948,8538,2945,8541,2943,8544,2938,8515,2938,8511,2937,8506,2933,8505,2929,8504,2925xe" filled="true" fillcolor="#231f20" stroked="false">
                <v:path arrowok="t"/>
                <v:fill type="solid"/>
              </v:shape>
              <v:shape style="position:absolute;left:8490;top:2879;width:57;height:70" coordorigin="8490,2879" coordsize="57,70" path="m8527,2879l8513,2879,8508,2880,8493,2904,8495,2908,8502,2915,8507,2917,8521,2920,8524,2921,8528,2922,8530,2923,8531,2924,8532,2926,8532,2927,8532,2931,8531,2933,8527,2937,8523,2938,8544,2938,8545,2936,8546,2933,8546,2924,8545,2921,8514,2904,8510,2903,8507,2900,8506,2899,8506,2896,8507,2894,8511,2892,8514,2891,8543,2891,8542,2889,8533,2881,8527,2879xe" filled="true" fillcolor="#231f20" stroked="false">
                <v:path arrowok="t"/>
                <v:fill type="solid"/>
              </v:shape>
              <v:shape style="position:absolute;left:8490;top:2879;width:57;height:70" coordorigin="8490,2879" coordsize="57,70" path="m8543,2891l8522,2891,8525,2892,8529,2895,8530,2897,8530,2901,8544,2900,8544,2894,8543,2891xe" filled="true" fillcolor="#231f20" stroked="false">
                <v:path arrowok="t"/>
                <v:fill type="solid"/>
              </v:shape>
            </v:group>
            <v:group style="position:absolute;left:8244;top:2596;width:498;height:418" coordorigin="8244,2596" coordsize="498,418">
              <v:shape style="position:absolute;left:8244;top:2596;width:498;height:418" coordorigin="8244,2596" coordsize="498,418" path="m8244,2596l8356,2602,8450,2620,8526,2646,8587,2675,8665,2729,8720,2790,8742,2852,8735,2910,8705,2960,8656,2995,8591,3013e" filled="false" stroked="true" strokeweight=".758pt" strokecolor="#231f20">
                <v:path arrowok="t"/>
              </v:shape>
            </v:group>
            <v:group style="position:absolute;left:8291;top:2685;width:427;height:265" coordorigin="8291,2685" coordsize="427,265">
              <v:shape style="position:absolute;left:8291;top:2685;width:427;height:265" coordorigin="8291,2685" coordsize="427,265" path="m8291,2685l8383,2698,8471,2725,8553,2763,8623,2807,8676,2856,8710,2904,8718,2950e" filled="false" stroked="true" strokeweight=".758pt" strokecolor="#231f20">
                <v:path arrowok="t"/>
              </v:shape>
            </v:group>
            <v:group style="position:absolute;left:8583;top:2716;width:53;height:51" coordorigin="8583,2716" coordsize="53,51">
              <v:shape style="position:absolute;left:8583;top:2716;width:53;height:51" coordorigin="8583,2716" coordsize="53,51" path="m8609,2716l8615,2735,8635,2735,8619,2747,8625,2766,8609,2754,8593,2766,8599,2747,8583,2735,8603,2735,8609,2716xe" filled="false" stroked="true" strokeweight=".258pt" strokecolor="#231f20">
                <v:path arrowok="t"/>
              </v:shape>
            </v:group>
            <v:group style="position:absolute;left:8351;top:2974;width:32;height:52" coordorigin="8351,2974" coordsize="32,52">
              <v:shape style="position:absolute;left:8351;top:2974;width:32;height:52" coordorigin="8351,2974" coordsize="32,52" path="m8380,2983l8364,2983,8366,2984,8369,2987,8370,2989,8370,2996,8369,2999,8365,3007,8360,3014,8351,3025,8351,3026,8380,3026,8382,3016,8362,3016,8370,3008,8375,3001,8378,2997,8379,2993,8380,2990,8380,2985,8380,2983xe" filled="true" fillcolor="#231f20" stroked="false">
                <v:path arrowok="t"/>
                <v:fill type="solid"/>
              </v:shape>
              <v:shape style="position:absolute;left:8351;top:2974;width:32;height:52" coordorigin="8351,2974" coordsize="32,52" path="m8382,3011l8381,3011,8380,3013,8380,3014,8379,3015,8378,3015,8377,3016,8362,3016,8382,3016,8382,3011xe" filled="true" fillcolor="#231f20" stroked="false">
                <v:path arrowok="t"/>
                <v:fill type="solid"/>
              </v:shape>
              <v:shape style="position:absolute;left:8351;top:2974;width:32;height:52" coordorigin="8351,2974" coordsize="32,52" path="m8370,2974l8364,2974,8361,2975,8355,2980,8354,2983,8352,2988,8354,2989,8356,2985,8358,2983,8380,2983,8377,2979,8376,2977,8372,2975,8370,2974xe" filled="true" fillcolor="#231f20" stroked="false">
                <v:path arrowok="t"/>
                <v:fill type="solid"/>
              </v:shape>
            </v:group>
            <v:group style="position:absolute;left:8389;top:2974;width:32;height:53" coordorigin="8389,2974" coordsize="32,53">
              <v:shape style="position:absolute;left:8389;top:2974;width:32;height:53" coordorigin="8389,2974" coordsize="32,53" path="m8407,2974l8402,2974,8399,2975,8389,3005,8389,3009,8402,3027,8406,3027,8408,3026,8412,3024,8412,3024,8403,3024,8402,3024,8400,2984,8400,2980,8401,2978,8402,2977,8403,2977,8412,2977,8410,2975,8407,2974xe" filled="true" fillcolor="#231f20" stroked="false">
                <v:path arrowok="t"/>
                <v:fill type="solid"/>
              </v:shape>
              <v:shape style="position:absolute;left:8389;top:2974;width:32;height:53" coordorigin="8389,2974" coordsize="32,53" path="m8412,2977l8405,2977,8406,2977,8408,2979,8408,2981,8409,2984,8409,3009,8409,3019,8408,3021,8406,3024,8406,3024,8412,3024,8420,3005,8420,2995,8419,2990,8416,2982,8415,2979,8412,2977xe" filled="true" fillcolor="#231f20" stroked="false">
                <v:path arrowok="t"/>
                <v:fill type="solid"/>
              </v:shape>
            </v:group>
            <v:group style="position:absolute;left:8427;top:2974;width:27;height:52" coordorigin="8427,2974" coordsize="27,52">
              <v:shape style="position:absolute;left:8427;top:2974;width:27;height:52" coordorigin="8427,2974" coordsize="27,52" path="m8453,3024l8428,3024,8428,3026,8453,3026,8453,3024xe" filled="true" fillcolor="#231f20" stroked="false">
                <v:path arrowok="t"/>
                <v:fill type="solid"/>
              </v:shape>
              <v:shape style="position:absolute;left:8427;top:2974;width:27;height:52" coordorigin="8427,2974" coordsize="27,52" path="m8446,2983l8433,2983,8434,2983,8435,2984,8435,2984,8436,2985,8436,3021,8435,3022,8435,3023,8433,3024,8431,3024,8450,3024,8446,3021,8446,2983xe" filled="true" fillcolor="#231f20" stroked="false">
                <v:path arrowok="t"/>
                <v:fill type="solid"/>
              </v:shape>
              <v:shape style="position:absolute;left:8427;top:2974;width:27;height:52" coordorigin="8427,2974" coordsize="27,52" path="m8446,2974l8445,2974,8427,2983,8428,2984,8430,2983,8431,2983,8446,2983,8446,2974xe" filled="true" fillcolor="#231f20" stroked="false">
                <v:path arrowok="t"/>
                <v:fill type="solid"/>
              </v:shape>
            </v:group>
            <v:group style="position:absolute;left:8462;top:2974;width:32;height:53" coordorigin="8462,2974" coordsize="32,53">
              <v:shape style="position:absolute;left:8462;top:2974;width:32;height:53" coordorigin="8462,2974" coordsize="32,53" path="m8480,2974l8474,2974,8472,2975,8462,3005,8462,3009,8475,3027,8479,3027,8481,3026,8485,3024,8485,3024,8476,3024,8475,3024,8473,2984,8473,2980,8474,2978,8475,2977,8476,2977,8484,2977,8483,2975,8480,2974xe" filled="true" fillcolor="#231f20" stroked="false">
                <v:path arrowok="t"/>
                <v:fill type="solid"/>
              </v:shape>
              <v:shape style="position:absolute;left:8462;top:2974;width:32;height:53" coordorigin="8462,2974" coordsize="32,53" path="m8484,2977l8478,2977,8479,2977,8481,2979,8481,2981,8482,2984,8482,3009,8481,3019,8481,3021,8479,3024,8478,3024,8485,3024,8493,3005,8493,2995,8492,2990,8489,2982,8487,2979,8484,2977xe" filled="true" fillcolor="#231f20" stroked="false">
                <v:path arrowok="t"/>
                <v:fill type="solid"/>
              </v:shape>
            </v:group>
            <v:group style="position:absolute;left:8720;top:2598;width:53;height:50" coordorigin="8720,2598" coordsize="53,50">
              <v:shape style="position:absolute;left:8720;top:2598;width:53;height:50" coordorigin="8720,2598" coordsize="53,50" path="m8746,2598l8752,2617,8772,2617,8756,2629,8762,2648,8746,2637,8730,2648,8736,2629,8720,2617,8740,2617,8746,2598xe" filled="false" stroked="true" strokeweight=".258pt" strokecolor="#231f20">
                <v:path arrowok="t"/>
              </v:shape>
            </v:group>
            <v:group style="position:absolute;left:8647;top:2483;width:53;height:51" coordorigin="8647,2483" coordsize="53,51">
              <v:shape style="position:absolute;left:8647;top:2483;width:53;height:51" coordorigin="8647,2483" coordsize="53,51" path="m8673,2483l8680,2502,8700,2502,8683,2514,8690,2533,8673,2521,8657,2533,8663,2514,8647,2502,8667,2502,8673,2483xe" filled="false" stroked="true" strokeweight=".258pt" strokecolor="#231f20">
                <v:path arrowok="t"/>
              </v:shape>
            </v:group>
            <v:group style="position:absolute;left:8559;top:2547;width:53;height:50" coordorigin="8559,2547" coordsize="53,50">
              <v:shape style="position:absolute;left:8559;top:2547;width:53;height:50" coordorigin="8559,2547" coordsize="53,50" path="m8585,2547l8591,2566,8612,2566,8595,2577,8602,2597,8585,2585,8569,2597,8575,2577,8559,2566,8579,2566,8585,2547xe" filled="false" stroked="true" strokeweight=".258pt" strokecolor="#231f20">
                <v:path arrowok="t"/>
              </v:shape>
            </v:group>
            <v:group style="position:absolute;left:8640;top:2624;width:43;height:41" coordorigin="8640,2624" coordsize="43,41">
              <v:shape style="position:absolute;left:8640;top:2624;width:43;height:41" coordorigin="8640,2624" coordsize="43,41" path="m8661,2624l8666,2640,8682,2640,8669,2649,8674,2665,8661,2655,8648,2665,8653,2649,8640,2640,8656,2640,8661,2624xe" filled="false" stroked="true" strokeweight=".209pt" strokecolor="#231f20">
                <v:path arrowok="t"/>
              </v:shape>
            </v:group>
            <v:group style="position:absolute;left:8510;top:2446;width:213;height:344" coordorigin="8510,2446" coordsize="213,344">
              <v:shape style="position:absolute;left:8510;top:2446;width:213;height:344" coordorigin="8510,2446" coordsize="213,344" path="m8510,2446l8572,2477,8627,2522,8673,2578,8706,2643,8722,2714,8719,2790e" filled="false" stroked="true" strokeweight=".758pt" strokecolor="#231f20">
                <v:path arrowok="t"/>
              </v:shape>
            </v:group>
            <v:group style="position:absolute;left:8211;top:2877;width:489;height:206" coordorigin="8211,2877" coordsize="489,206">
              <v:shape style="position:absolute;left:8211;top:2877;width:489;height:206" coordorigin="8211,2877" coordsize="489,206" path="m8700,2877l8661,2942,8609,2998,8546,3043,8475,3072,8397,3082,8348,3078,8300,3067,8254,3049,8211,3024e" filled="false" stroked="true" strokeweight=".758pt" strokecolor="#231f20">
                <v:path arrowok="t"/>
              </v:shape>
            </v:group>
            <v:group style="position:absolute;left:7956;top:2315;width:879;height:879" coordorigin="7956,2315" coordsize="879,879">
              <v:shape style="position:absolute;left:7956;top:2315;width:879;height:879" coordorigin="7956,2315" coordsize="879,879" path="m8395,2315l8467,2321,8534,2337,8597,2364,8655,2400,8706,2444,8750,2495,8786,2552,8812,2615,8829,2683,8835,2754,8829,2826,8812,2893,8786,2956,8750,3014,8706,3065,8655,3109,8597,3145,8534,3171,8467,3188,8395,3194,8324,3188,8256,3171,8193,3145,8136,3109,8085,3065,8041,3014,8005,2956,7978,2893,7962,2826,7956,2754,7962,2683,7978,2615,8005,2552,8041,2495,8085,2444,8136,2400,8193,2364,8256,2337,8324,2321,8395,2315xe" filled="false" stroked="true" strokeweight=".567pt" strokecolor="#231f20">
                <v:path arrowok="t"/>
              </v:shape>
              <v:shape style="position:absolute;left:8256;top:3037;width:288;height:118" type="#_x0000_t75" stroked="false">
                <v:imagedata r:id="rId183" o:title="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7"/>
          <w:szCs w:val="7"/>
        </w:rPr>
      </w:pPr>
    </w:p>
    <w:p>
      <w:pPr>
        <w:spacing w:line="240" w:lineRule="auto" w:before="1"/>
        <w:rPr>
          <w:rFonts w:ascii="Arial" w:hAnsi="Arial" w:cs="Arial" w:eastAsia="Arial" w:hint="default"/>
          <w:sz w:val="7"/>
          <w:szCs w:val="7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Quantas moedas ele colocou em cada</w:t>
      </w:r>
      <w:r>
        <w:rPr>
          <w:color w:val="231F20"/>
          <w:spacing w:val="-1"/>
        </w:rPr>
        <w:t> </w:t>
      </w:r>
      <w:r>
        <w:rPr>
          <w:color w:val="231F20"/>
        </w:rPr>
        <w:t>pote?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9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42.52pt;margin-top:9.697171pt;width:510.25pt;height:22.7pt;mso-position-horizontal-relative:page;mso-position-vertical-relative:paragraph;z-index:4648;mso-wrap-distance-left:0;mso-wrap-distance-right:0" coordorigin="850,194" coordsize="10205,454">
            <v:group style="position:absolute;left:850;top:194;width:2098;height:454" coordorigin="850,194" coordsize="2098,454">
              <v:shape style="position:absolute;left:850;top:194;width:2098;height:454" coordorigin="850,194" coordsize="2098,454" path="m2948,194l850,194,850,647,2948,647,2948,194xe" filled="true" fillcolor="#d1d3d4" stroked="false">
                <v:path arrowok="t"/>
                <v:fill type="solid"/>
              </v:shape>
            </v:group>
            <v:group style="position:absolute;left:2948;top:194;width:8108;height:454" coordorigin="2948,194" coordsize="8108,454">
              <v:shape style="position:absolute;left:2948;top:194;width:8108;height:454" coordorigin="2948,194" coordsize="8108,454" path="m11055,194l2948,194,2948,647,11055,647,11055,194xe" filled="true" fillcolor="#d1d3d4" stroked="false">
                <v:path arrowok="t"/>
                <v:fill type="solid"/>
              </v:shape>
              <v:shape style="position:absolute;left:930;top:30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4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M031837E4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 conta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99.462601pt;margin-top:9.283198pt;width:56.7pt;height:28.35pt;mso-position-horizontal-relative:page;mso-position-vertical-relative:paragraph;z-index:467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168" w:right="0"/>
                    <w:jc w:val="left"/>
                  </w:pPr>
                  <w:r>
                    <w:rPr>
                      <w:color w:val="231F20"/>
                    </w:rPr>
                    <w:t>61 +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9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7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163" w:after="0"/>
        <w:ind w:left="203" w:right="0" w:firstLine="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52</w:t>
      </w:r>
      <w:r>
        <w:rPr>
          <w:rFonts w:ascii="Arial"/>
          <w:sz w:val="28"/>
        </w:rPr>
      </w: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850" w:lineRule="atLeast" w:before="0" w:after="0"/>
        <w:ind w:left="203" w:right="9284" w:firstLine="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70 </w:t>
      </w:r>
      <w:r>
        <w:rPr>
          <w:rFonts w:ascii="Arial"/>
          <w:color w:val="231F20"/>
          <w:sz w:val="28"/>
        </w:rPr>
        <w:t>C) </w:t>
      </w:r>
      <w:r>
        <w:rPr>
          <w:rFonts w:ascii="Arial"/>
          <w:color w:val="231F20"/>
          <w:sz w:val="28"/>
        </w:rPr>
        <w:t>549 </w:t>
      </w:r>
      <w:r>
        <w:rPr>
          <w:rFonts w:ascii="Arial"/>
          <w:color w:val="231F20"/>
          <w:sz w:val="28"/>
        </w:rPr>
        <w:t>D) </w:t>
      </w:r>
      <w:r>
        <w:rPr>
          <w:rFonts w:ascii="Arial"/>
          <w:color w:val="231F20"/>
          <w:spacing w:val="15"/>
          <w:sz w:val="28"/>
        </w:rPr>
        <w:t> </w:t>
      </w:r>
      <w:r>
        <w:rPr>
          <w:rFonts w:ascii="Arial"/>
          <w:color w:val="231F20"/>
          <w:sz w:val="28"/>
        </w:rPr>
        <w:t>619</w:t>
      </w:r>
      <w:r>
        <w:rPr>
          <w:rFonts w:ascii="Arial"/>
          <w:sz w:val="28"/>
        </w:rPr>
      </w:r>
    </w:p>
    <w:p>
      <w:pPr>
        <w:spacing w:after="0" w:line="850" w:lineRule="atLeast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181"/>
          <w:pgSz w:w="11910" w:h="16840"/>
          <w:pgMar w:footer="427" w:header="377" w:top="560" w:bottom="620" w:left="740" w:right="740"/>
          <w:pgNumType w:start="25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3468"/>
        <w:jc w:val="left"/>
      </w:pPr>
      <w:r>
        <w:rPr>
          <w:color w:val="231F20"/>
        </w:rPr>
        <w:t>Um hotel tem 5 quartos, com 3 camas em cada quarto. Quantas camas tem, no total, nesse</w:t>
      </w:r>
      <w:r>
        <w:rPr>
          <w:color w:val="231F20"/>
          <w:spacing w:val="-1"/>
        </w:rPr>
        <w:t> </w:t>
      </w:r>
      <w:r>
        <w:rPr>
          <w:color w:val="231F20"/>
        </w:rPr>
        <w:t>hotel?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19618pt;width:510.25pt;height:22.7pt;mso-position-horizontal-relative:page;mso-position-vertical-relative:paragraph;z-index:4744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7,2948,657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7,11055,657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5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M041353E4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0"/>
        <w:jc w:val="left"/>
      </w:pPr>
      <w:r>
        <w:rPr>
          <w:color w:val="231F20"/>
          <w:spacing w:val="-4"/>
        </w:rPr>
        <w:t>Marcos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percorreu</w:t>
      </w:r>
      <w:r>
        <w:rPr>
          <w:color w:val="231F20"/>
          <w:spacing w:val="-26"/>
        </w:rPr>
        <w:t> </w:t>
      </w:r>
      <w:r>
        <w:rPr>
          <w:color w:val="231F20"/>
        </w:rPr>
        <w:t>15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quilômetros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uma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corrida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cujo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trajeto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total</w:t>
      </w:r>
      <w:r>
        <w:rPr>
          <w:color w:val="231F20"/>
          <w:spacing w:val="-26"/>
        </w:rPr>
        <w:t> </w:t>
      </w:r>
      <w:r>
        <w:rPr>
          <w:color w:val="231F20"/>
        </w:rPr>
        <w:t>é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45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quilômetros. </w:t>
      </w:r>
      <w:r>
        <w:rPr>
          <w:color w:val="231F20"/>
          <w:spacing w:val="-4"/>
        </w:rPr>
      </w:r>
      <w:r>
        <w:rPr>
          <w:color w:val="231F20"/>
        </w:rPr>
        <w:t>Quantos quilômetros ele ainda precisaria percorrer para completar essa</w:t>
      </w:r>
      <w:r>
        <w:rPr>
          <w:color w:val="231F20"/>
          <w:spacing w:val="-2"/>
        </w:rPr>
        <w:t> </w:t>
      </w:r>
      <w:r>
        <w:rPr>
          <w:color w:val="231F20"/>
        </w:rPr>
        <w:t>corrida?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45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98"/>
          <w:pgSz w:w="11910" w:h="16840"/>
          <w:pgMar w:header="417" w:footer="427" w:top="1300" w:bottom="6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os números escritos nas placas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99.913002pt;margin-top:12.291126pt;width:45.9pt;height:51.75pt;mso-position-horizontal-relative:page;mso-position-vertical-relative:paragraph;z-index:4792;mso-wrap-distance-left:0;mso-wrap-distance-right:0" coordorigin="1998,246" coordsize="918,1035">
            <v:group style="position:absolute;left:2003;top:251;width:908;height:623" coordorigin="2003,251" coordsize="908,623">
              <v:shape style="position:absolute;left:2003;top:251;width:908;height:623" coordorigin="2003,251" coordsize="908,623" path="m2003,251l2911,251,2911,873,2003,873,2003,251xe" filled="false" stroked="true" strokeweight=".5pt" strokecolor="#231f20">
                <v:path arrowok="t"/>
              </v:shape>
            </v:group>
            <v:group style="position:absolute;left:2071;top:297;width:773;height:530" coordorigin="2071,297" coordsize="773,530">
              <v:shape style="position:absolute;left:2071;top:297;width:773;height:530" coordorigin="2071,297" coordsize="773,530" path="m2071,297l2843,297,2843,827,2071,827,2071,297xe" filled="false" stroked="true" strokeweight=".5pt" strokecolor="#231f20">
                <v:path arrowok="t"/>
              </v:shape>
            </v:group>
            <v:group style="position:absolute;left:2403;top:873;width:94;height:402" coordorigin="2403,873" coordsize="94,402">
              <v:shape style="position:absolute;left:2403;top:873;width:94;height:402" coordorigin="2403,873" coordsize="94,402" path="m2403,873l2496,873,2496,1275,2403,1275,2403,873xe" filled="false" stroked="true" strokeweight=".567pt" strokecolor="#231f20">
                <v:path arrowok="t"/>
              </v:shape>
              <v:shape style="position:absolute;left:2037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13" w:right="0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30"/>
                        </w:rPr>
                        <w:t>7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154.850998pt;margin-top:12.291126pt;width:45.9pt;height:51.75pt;mso-position-horizontal-relative:page;mso-position-vertical-relative:paragraph;z-index:4840;mso-wrap-distance-left:0;mso-wrap-distance-right:0" coordorigin="3097,246" coordsize="918,1035">
            <v:group style="position:absolute;left:3102;top:251;width:908;height:623" coordorigin="3102,251" coordsize="908,623">
              <v:shape style="position:absolute;left:3102;top:251;width:908;height:623" coordorigin="3102,251" coordsize="908,623" path="m3102,251l4010,251,4010,873,3102,873,3102,251xe" filled="false" stroked="true" strokeweight=".5pt" strokecolor="#231f20">
                <v:path arrowok="t"/>
              </v:shape>
            </v:group>
            <v:group style="position:absolute;left:3170;top:297;width:773;height:530" coordorigin="3170,297" coordsize="773,530">
              <v:shape style="position:absolute;left:3170;top:297;width:773;height:530" coordorigin="3170,297" coordsize="773,530" path="m3170,297l3942,297,3942,827,3170,827,3170,297xe" filled="false" stroked="true" strokeweight=".5pt" strokecolor="#231f20">
                <v:path arrowok="t"/>
              </v:shape>
            </v:group>
            <v:group style="position:absolute;left:3501;top:873;width:94;height:402" coordorigin="3501,873" coordsize="94,402">
              <v:shape style="position:absolute;left:3501;top:873;width:94;height:402" coordorigin="3501,873" coordsize="94,402" path="m3501,873l3595,873,3595,1275,3501,1275,3501,873xe" filled="false" stroked="true" strokeweight=".567pt" strokecolor="#231f20">
                <v:path arrowok="t"/>
              </v:shape>
              <v:shape style="position:absolute;left:3136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59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49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10.537994pt;margin-top:12.291126pt;width:45.9pt;height:51.75pt;mso-position-horizontal-relative:page;mso-position-vertical-relative:paragraph;z-index:4888;mso-wrap-distance-left:0;mso-wrap-distance-right:0" coordorigin="4211,246" coordsize="918,1035">
            <v:group style="position:absolute;left:4216;top:251;width:908;height:623" coordorigin="4216,251" coordsize="908,623">
              <v:shape style="position:absolute;left:4216;top:251;width:908;height:623" coordorigin="4216,251" coordsize="908,623" path="m4216,251l5123,251,5123,873,4216,873,4216,251xe" filled="false" stroked="true" strokeweight=".5pt" strokecolor="#231f20">
                <v:path arrowok="t"/>
              </v:shape>
            </v:group>
            <v:group style="position:absolute;left:4283;top:297;width:773;height:530" coordorigin="4283,297" coordsize="773,530">
              <v:shape style="position:absolute;left:4283;top:297;width:773;height:530" coordorigin="4283,297" coordsize="773,530" path="m4283,297l5056,297,5056,827,4283,827,4283,297xe" filled="false" stroked="true" strokeweight=".5pt" strokecolor="#231f20">
                <v:path arrowok="t"/>
              </v:shape>
            </v:group>
            <v:group style="position:absolute;left:4615;top:873;width:94;height:402" coordorigin="4615,873" coordsize="94,402">
              <v:shape style="position:absolute;left:4615;top:873;width:94;height:402" coordorigin="4615,873" coordsize="94,402" path="m4615,873l4709,873,4709,1275,4615,1275,4615,873xe" filled="false" stroked="true" strokeweight=".567pt" strokecolor="#231f20">
                <v:path arrowok="t"/>
              </v:shape>
              <v:shape style="position:absolute;left:4250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60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90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65.476013pt;margin-top:12.291126pt;width:45.9pt;height:51.75pt;mso-position-horizontal-relative:page;mso-position-vertical-relative:paragraph;z-index:4936;mso-wrap-distance-left:0;mso-wrap-distance-right:0" coordorigin="5310,246" coordsize="918,1035">
            <v:group style="position:absolute;left:5315;top:251;width:908;height:623" coordorigin="5315,251" coordsize="908,623">
              <v:shape style="position:absolute;left:5315;top:251;width:908;height:623" coordorigin="5315,251" coordsize="908,623" path="m5315,251l6222,251,6222,873,5315,873,5315,251xe" filled="false" stroked="true" strokeweight=".5pt" strokecolor="#231f20">
                <v:path arrowok="t"/>
              </v:shape>
            </v:group>
            <v:group style="position:absolute;left:5382;top:297;width:773;height:530" coordorigin="5382,297" coordsize="773,530">
              <v:shape style="position:absolute;left:5382;top:297;width:773;height:530" coordorigin="5382,297" coordsize="773,530" path="m5382,297l6155,297,6155,827,5382,827,5382,297xe" filled="false" stroked="true" strokeweight=".5pt" strokecolor="#231f20">
                <v:path arrowok="t"/>
              </v:shape>
            </v:group>
            <v:group style="position:absolute;left:5714;top:873;width:94;height:402" coordorigin="5714,873" coordsize="94,402">
              <v:shape style="position:absolute;left:5714;top:873;width:94;height:402" coordorigin="5714,873" coordsize="94,402" path="m5714,873l5808,873,5808,1275,5714,1275,5714,873xe" filled="false" stroked="true" strokeweight=".567pt" strokecolor="#231f20">
                <v:path arrowok="t"/>
              </v:shape>
              <v:shape style="position:absolute;left:5348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60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35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21.537994pt;margin-top:12.291126pt;width:45.9pt;height:51.75pt;mso-position-horizontal-relative:page;mso-position-vertical-relative:paragraph;z-index:4984;mso-wrap-distance-left:0;mso-wrap-distance-right:0" coordorigin="6431,246" coordsize="918,1035">
            <v:group style="position:absolute;left:6436;top:251;width:908;height:623" coordorigin="6436,251" coordsize="908,623">
              <v:shape style="position:absolute;left:6436;top:251;width:908;height:623" coordorigin="6436,251" coordsize="908,623" path="m6436,251l7343,251,7343,873,6436,873,6436,251xe" filled="false" stroked="true" strokeweight=".5pt" strokecolor="#231f20">
                <v:path arrowok="t"/>
              </v:shape>
            </v:group>
            <v:group style="position:absolute;left:6503;top:297;width:773;height:530" coordorigin="6503,297" coordsize="773,530">
              <v:shape style="position:absolute;left:6503;top:297;width:773;height:530" coordorigin="6503,297" coordsize="773,530" path="m6503,297l7276,297,7276,827,6503,827,6503,297xe" filled="false" stroked="true" strokeweight=".5pt" strokecolor="#231f20">
                <v:path arrowok="t"/>
              </v:shape>
            </v:group>
            <v:group style="position:absolute;left:6835;top:873;width:94;height:402" coordorigin="6835,873" coordsize="94,402">
              <v:shape style="position:absolute;left:6835;top:873;width:94;height:402" coordorigin="6835,873" coordsize="94,402" path="m6835,873l6929,873,6929,1275,6835,1275,6835,873xe" filled="false" stroked="true" strokeweight=".567pt" strokecolor="#231f20">
                <v:path arrowok="t"/>
              </v:shape>
              <v:shape style="position:absolute;left:6470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57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16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6.475006pt;margin-top:12.291126pt;width:45.9pt;height:51.75pt;mso-position-horizontal-relative:page;mso-position-vertical-relative:paragraph;z-index:5032;mso-wrap-distance-left:0;mso-wrap-distance-right:0" coordorigin="7530,246" coordsize="918,1035">
            <v:group style="position:absolute;left:7535;top:251;width:908;height:623" coordorigin="7535,251" coordsize="908,623">
              <v:shape style="position:absolute;left:7535;top:251;width:908;height:623" coordorigin="7535,251" coordsize="908,623" path="m7535,251l8442,251,8442,873,7535,873,7535,251xe" filled="false" stroked="true" strokeweight=".5pt" strokecolor="#231f20">
                <v:path arrowok="t"/>
              </v:shape>
            </v:group>
            <v:group style="position:absolute;left:7602;top:297;width:773;height:530" coordorigin="7602,297" coordsize="773,530">
              <v:shape style="position:absolute;left:7602;top:297;width:773;height:530" coordorigin="7602,297" coordsize="773,530" path="m7602,297l8375,297,8375,827,7602,827,7602,297xe" filled="false" stroked="true" strokeweight=".5pt" strokecolor="#231f20">
                <v:path arrowok="t"/>
              </v:shape>
            </v:group>
            <v:group style="position:absolute;left:7934;top:873;width:94;height:402" coordorigin="7934,873" coordsize="94,402">
              <v:shape style="position:absolute;left:7934;top:873;width:94;height:402" coordorigin="7934,873" coordsize="94,402" path="m7934,873l8028,873,8028,1275,7934,1275,7934,873xe" filled="false" stroked="true" strokeweight=".567pt" strokecolor="#231f20">
                <v:path arrowok="t"/>
              </v:shape>
              <v:shape style="position:absolute;left:7568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58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28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Qual é a ordem crescente desses</w:t>
      </w:r>
      <w:r>
        <w:rPr>
          <w:color w:val="231F20"/>
          <w:spacing w:val="-1"/>
        </w:rPr>
        <w:t> </w:t>
      </w:r>
      <w:r>
        <w:rPr>
          <w:color w:val="231F20"/>
        </w:rPr>
        <w:t>números?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240" w:lineRule="auto" w:before="0"/>
        <w:ind w:left="211" w:right="0"/>
        <w:jc w:val="left"/>
      </w:pPr>
      <w:r>
        <w:rPr>
          <w:rFonts w:ascii="Arial" w:hAnsi="Arial" w:cs="Arial" w:eastAsia="Arial" w:hint="default"/>
          <w:color w:val="231F20"/>
        </w:rPr>
        <w:t>A)  </w:t>
      </w:r>
      <w:r>
        <w:rPr>
          <w:color w:val="231F20"/>
        </w:rPr>
        <w:t>90 – 49 – 35 – 28 – 16 –</w:t>
      </w:r>
      <w:r>
        <w:rPr>
          <w:color w:val="231F20"/>
          <w:spacing w:val="24"/>
        </w:rPr>
        <w:t> </w:t>
      </w:r>
      <w:r>
        <w:rPr>
          <w:color w:val="231F20"/>
        </w:rPr>
        <w:t>7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11" w:right="0"/>
        <w:jc w:val="left"/>
      </w:pPr>
      <w:r>
        <w:rPr>
          <w:rFonts w:ascii="Arial" w:hAnsi="Arial" w:cs="Arial" w:eastAsia="Arial" w:hint="default"/>
          <w:color w:val="231F20"/>
        </w:rPr>
        <w:t>B)  </w:t>
      </w:r>
      <w:r>
        <w:rPr>
          <w:color w:val="231F20"/>
        </w:rPr>
        <w:t>90 – 35 – 16 – 7 – 28 –</w:t>
      </w:r>
      <w:r>
        <w:rPr>
          <w:color w:val="231F20"/>
          <w:spacing w:val="24"/>
        </w:rPr>
        <w:t> </w:t>
      </w:r>
      <w:r>
        <w:rPr>
          <w:color w:val="231F20"/>
        </w:rPr>
        <w:t>49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0"/>
        <w:jc w:val="left"/>
      </w:pPr>
      <w:r>
        <w:rPr>
          <w:rFonts w:ascii="Arial" w:hAnsi="Arial" w:cs="Arial" w:eastAsia="Arial" w:hint="default"/>
          <w:color w:val="231F20"/>
        </w:rPr>
        <w:t>C)  </w:t>
      </w:r>
      <w:r>
        <w:rPr>
          <w:color w:val="231F20"/>
        </w:rPr>
        <w:t>7 – 16 – 28 – 35 – 49 –</w:t>
      </w:r>
      <w:r>
        <w:rPr>
          <w:color w:val="231F20"/>
          <w:spacing w:val="15"/>
        </w:rPr>
        <w:t> </w:t>
      </w:r>
      <w:r>
        <w:rPr>
          <w:color w:val="231F20"/>
        </w:rPr>
        <w:t>90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0"/>
        <w:jc w:val="left"/>
      </w:pPr>
      <w:r>
        <w:rPr>
          <w:rFonts w:ascii="Arial" w:hAnsi="Arial" w:cs="Arial" w:eastAsia="Arial" w:hint="default"/>
          <w:color w:val="231F20"/>
        </w:rPr>
        <w:t>D)  </w:t>
      </w:r>
      <w:r>
        <w:rPr>
          <w:color w:val="231F20"/>
        </w:rPr>
        <w:t>7 – 49 – 90 – 35 – 16 –</w:t>
      </w:r>
      <w:r>
        <w:rPr>
          <w:color w:val="231F20"/>
          <w:spacing w:val="15"/>
        </w:rPr>
        <w:t> </w:t>
      </w:r>
      <w:r>
        <w:rPr>
          <w:color w:val="231F20"/>
        </w:rPr>
        <w:t>28</w:t>
      </w:r>
      <w:r>
        <w:rPr/>
      </w:r>
    </w:p>
    <w:p>
      <w:pPr>
        <w:spacing w:after="0" w:line="240" w:lineRule="auto"/>
        <w:jc w:val="left"/>
        <w:sectPr>
          <w:headerReference w:type="default" r:id="rId199"/>
          <w:pgSz w:w="11910" w:h="16840"/>
          <w:pgMar w:header="417" w:footer="427" w:top="1300" w:bottom="6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97" w:lineRule="auto" w:before="64"/>
        <w:ind w:left="110" w:right="582"/>
        <w:jc w:val="left"/>
      </w:pPr>
      <w:r>
        <w:rPr>
          <w:color w:val="231F20"/>
        </w:rPr>
        <w:t>Observe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gráfico</w:t>
      </w:r>
      <w:r>
        <w:rPr>
          <w:color w:val="231F20"/>
          <w:spacing w:val="-10"/>
        </w:rPr>
        <w:t> </w:t>
      </w:r>
      <w:r>
        <w:rPr>
          <w:color w:val="231F20"/>
        </w:rPr>
        <w:t>abaixo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resultado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</w:rPr>
        <w:t>realizada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agência </w:t>
      </w:r>
      <w:r>
        <w:rPr>
          <w:color w:val="231F20"/>
        </w:rPr>
        <w:t>de automóveis sobre as cores de carros mais</w:t>
      </w:r>
      <w:r>
        <w:rPr>
          <w:color w:val="231F20"/>
          <w:spacing w:val="-2"/>
        </w:rPr>
        <w:t> </w:t>
      </w:r>
      <w:r>
        <w:rPr>
          <w:color w:val="231F20"/>
        </w:rPr>
        <w:t>vendidas.</w:t>
      </w:r>
      <w:r>
        <w:rPr/>
      </w:r>
    </w:p>
    <w:p>
      <w:pPr>
        <w:spacing w:before="167"/>
        <w:ind w:left="336" w:right="9207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14.918999pt;margin-top:13.097844pt;width:.1pt;height:175.2pt;mso-position-horizontal-relative:page;mso-position-vertical-relative:paragraph;z-index:5128" coordorigin="2298,262" coordsize="2,3504">
            <v:shape style="position:absolute;left:2298;top:262;width:2;height:3504" coordorigin="2298,262" coordsize="0,3504" path="m2298,262l2298,3766e" filled="false" stroked="true" strokeweight="1pt" strokecolor="#231f20">
              <v:path arrowok="t"/>
            </v:shape>
            <w10:wrap type="none"/>
          </v:group>
        </w:pict>
      </w:r>
      <w:r>
        <w:rPr/>
        <w:pict>
          <v:shape style="position:absolute;margin-left:58.570576pt;margin-top:24.143414pt;width:13.05pt;height:147.5pt;mso-position-horizontal-relative:page;mso-position-vertical-relative:paragraph;z-index:5152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30"/>
                    <w:ind w:left="20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9"/>
                      <w:sz w:val="22"/>
                    </w:rPr>
                    <w:t>Número de </w:t>
                  </w:r>
                  <w:r>
                    <w:rPr>
                      <w:rFonts w:ascii="Arial" w:hAnsi="Arial"/>
                      <w:b/>
                      <w:color w:val="231F20"/>
                      <w:w w:val="99"/>
                      <w:sz w:val="22"/>
                    </w:rPr>
                    <w:t>carros</w:t>
                  </w: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 vendidos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418999pt;margin-top:13.497844pt;width:419.7pt;height:168.45pt;mso-position-horizontal-relative:page;mso-position-vertical-relative:paragraph;z-index:5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5"/>
                    <w:gridCol w:w="828"/>
                    <w:gridCol w:w="1273"/>
                    <w:gridCol w:w="828"/>
                    <w:gridCol w:w="1242"/>
                    <w:gridCol w:w="828"/>
                    <w:gridCol w:w="1259"/>
                    <w:gridCol w:w="828"/>
                    <w:gridCol w:w="631"/>
                  </w:tblGrid>
                  <w:tr>
                    <w:trPr>
                      <w:trHeight w:val="570" w:hRule="exact"/>
                    </w:trPr>
                    <w:tc>
                      <w:tcPr>
                        <w:tcW w:w="8352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2" w:hRule="exact"/>
                    </w:trPr>
                    <w:tc>
                      <w:tcPr>
                        <w:tcW w:w="6894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6894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8" w:hRule="exact"/>
                    </w:trPr>
                    <w:tc>
                      <w:tcPr>
                        <w:tcW w:w="4806" w:type="dxa"/>
                        <w:gridSpan w:val="5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7" w:hRule="exact"/>
                    </w:trPr>
                    <w:tc>
                      <w:tcPr>
                        <w:tcW w:w="635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3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5" w:hRule="exact"/>
                    </w:trPr>
                    <w:tc>
                      <w:tcPr>
                        <w:tcW w:w="635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63" w:hRule="exact"/>
                    </w:trPr>
                    <w:tc>
                      <w:tcPr>
                        <w:tcW w:w="63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2" w:hRule="exact"/>
                    </w:trPr>
                    <w:tc>
                      <w:tcPr>
                        <w:tcW w:w="63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2"/>
        </w:rPr>
        <w:t>3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000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336" w:right="9207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500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336" w:right="9207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000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336" w:right="9207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500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336" w:right="9207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000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336" w:right="9023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500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09"/>
        <w:ind w:left="1299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0</w:t>
      </w:r>
      <w:r>
        <w:rPr>
          <w:rFonts w:ascii="Arial"/>
          <w:sz w:val="22"/>
        </w:rPr>
      </w:r>
    </w:p>
    <w:p>
      <w:pPr>
        <w:tabs>
          <w:tab w:pos="2271" w:val="left" w:leader="none"/>
          <w:tab w:pos="4535" w:val="left" w:leader="none"/>
          <w:tab w:pos="6618" w:val="left" w:leader="none"/>
        </w:tabs>
        <w:spacing w:before="80"/>
        <w:ind w:left="336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Cinza</w:t>
        <w:tab/>
        <w:t>Vermelho</w:t>
        <w:tab/>
        <w:t>Preto</w:t>
        <w:tab/>
        <w:t>Prata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367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z w:val="22"/>
        </w:rPr>
        <w:t>Cores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64"/>
        <w:ind w:left="110" w:right="582"/>
        <w:jc w:val="left"/>
      </w:pPr>
      <w:r>
        <w:rPr>
          <w:color w:val="231F20"/>
        </w:rPr>
        <w:t>De acordo com esse gráfico, qual é a cor de carro mais</w:t>
      </w:r>
      <w:r>
        <w:rPr>
          <w:color w:val="231F20"/>
          <w:spacing w:val="-2"/>
        </w:rPr>
        <w:t> </w:t>
      </w:r>
      <w:r>
        <w:rPr>
          <w:color w:val="231F20"/>
        </w:rPr>
        <w:t>vendida?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38"/>
          <w:szCs w:val="3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Cinza.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Prata.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Preto.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Vermelho.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42.52pt;margin-top:14.699171pt;width:510.25pt;height:22.7pt;mso-position-horizontal-relative:page;mso-position-vertical-relative:paragraph;z-index:5104;mso-wrap-distance-left:0;mso-wrap-distance-right:0" coordorigin="850,294" coordsize="10205,454">
            <v:group style="position:absolute;left:850;top:294;width:2098;height:454" coordorigin="850,294" coordsize="2098,454">
              <v:shape style="position:absolute;left:850;top:294;width:2098;height:454" coordorigin="850,294" coordsize="2098,454" path="m2948,294l850,294,850,748,2948,748,2948,294xe" filled="true" fillcolor="#d1d3d4" stroked="false">
                <v:path arrowok="t"/>
                <v:fill type="solid"/>
              </v:shape>
            </v:group>
            <v:group style="position:absolute;left:2948;top:294;width:8108;height:454" coordorigin="2948,294" coordsize="8108,454">
              <v:shape style="position:absolute;left:2948;top:294;width:8108;height:454" coordorigin="2948,294" coordsize="8108,454" path="m11055,294l2948,294,2948,748,11055,748,11055,294xe" filled="true" fillcolor="#d1d3d4" stroked="false">
                <v:path arrowok="t"/>
                <v:fill type="solid"/>
              </v:shape>
              <v:shape style="position:absolute;left:930;top:40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4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M031941E4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64"/>
        <w:ind w:left="110" w:right="582"/>
        <w:jc w:val="left"/>
      </w:pPr>
      <w:r>
        <w:rPr>
          <w:color w:val="231F20"/>
        </w:rPr>
        <w:t>Jorge treinou durante 1 ano para um</w:t>
      </w:r>
      <w:r>
        <w:rPr>
          <w:color w:val="231F20"/>
          <w:spacing w:val="-2"/>
        </w:rPr>
        <w:t> </w:t>
      </w:r>
      <w:r>
        <w:rPr>
          <w:color w:val="231F20"/>
        </w:rPr>
        <w:t>campeonato.</w:t>
      </w:r>
      <w:r>
        <w:rPr/>
      </w:r>
    </w:p>
    <w:p>
      <w:pPr>
        <w:pStyle w:val="BodyText"/>
        <w:spacing w:line="240" w:lineRule="auto" w:before="78"/>
        <w:ind w:left="110" w:right="582"/>
        <w:jc w:val="left"/>
      </w:pPr>
      <w:r>
        <w:rPr>
          <w:color w:val="231F20"/>
        </w:rPr>
        <w:t>Durante quantos meses Jorge treinou para esse</w:t>
      </w:r>
      <w:r>
        <w:rPr>
          <w:color w:val="231F20"/>
          <w:spacing w:val="-2"/>
        </w:rPr>
        <w:t> </w:t>
      </w:r>
      <w:r>
        <w:rPr>
          <w:color w:val="231F20"/>
        </w:rPr>
        <w:t>campeonato?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38"/>
          <w:szCs w:val="3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12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00"/>
          <w:pgSz w:w="11910" w:h="16840"/>
          <w:pgMar w:header="417" w:footer="427" w:top="1300" w:bottom="620" w:left="740" w:right="0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54" w:lineRule="auto" w:before="64"/>
        <w:ind w:left="110" w:right="4385"/>
        <w:jc w:val="left"/>
      </w:pPr>
      <w:r>
        <w:rPr>
          <w:color w:val="231F20"/>
        </w:rPr>
        <w:t>Laura comprou um vestido que custou 98 reais. Quantos reais custou esse vestido de</w:t>
      </w:r>
      <w:r>
        <w:rPr>
          <w:color w:val="231F20"/>
          <w:spacing w:val="-1"/>
        </w:rPr>
        <w:t> </w:t>
      </w:r>
      <w:r>
        <w:rPr>
          <w:color w:val="231F20"/>
        </w:rPr>
        <w:t>Laura?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37"/>
          <w:szCs w:val="37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Noventa.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Noventa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oito.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Oitenta.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Oitenta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nove.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7.203126pt;width:510.25pt;height:20.55pt;mso-position-horizontal-relative:page;mso-position-vertical-relative:paragraph;z-index:5248;mso-wrap-distance-left:0;mso-wrap-distance-right:0" coordorigin="850,144" coordsize="10205,411">
            <v:group style="position:absolute;left:850;top:144;width:2098;height:411" coordorigin="850,144" coordsize="2098,411">
              <v:shape style="position:absolute;left:850;top:144;width:2098;height:411" coordorigin="850,144" coordsize="2098,411" path="m2948,144l850,144,850,554,2948,554,2948,144xe" filled="true" fillcolor="#d1d3d4" stroked="false">
                <v:path arrowok="t"/>
                <v:fill type="solid"/>
              </v:shape>
            </v:group>
            <v:group style="position:absolute;left:2948;top:144;width:8108;height:411" coordorigin="2948,144" coordsize="8108,411">
              <v:shape style="position:absolute;left:2948;top:144;width:8108;height:411" coordorigin="2948,144" coordsize="8108,411" path="m11055,144l2948,144,2948,554,11055,554,11055,144xe" filled="true" fillcolor="#d1d3d4" stroked="false">
                <v:path arrowok="t"/>
                <v:fill type="solid"/>
              </v:shape>
              <v:shape style="position:absolute;left:930;top:233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39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278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M041453E4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2"/>
          <w:szCs w:val="12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Carlos trocou as moedas abaixo por notas de mesmo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valor.</w:t>
      </w:r>
      <w:r>
        <w:rPr>
          <w:spacing w:val="-3"/>
        </w:rPr>
      </w:r>
    </w:p>
    <w:p>
      <w:pPr>
        <w:spacing w:line="240" w:lineRule="auto" w:before="3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43.0056pt;margin-top:9.732713pt;width:402.85pt;height:55.3pt;mso-position-horizontal-relative:page;mso-position-vertical-relative:paragraph;z-index:5272;mso-wrap-distance-left:0;mso-wrap-distance-right:0" coordorigin="860,195" coordsize="8057,1106">
            <v:shape style="position:absolute;left:860;top:195;width:8055;height:1104" type="#_x0000_t75" stroked="false">
              <v:imagedata r:id="rId202" o:title=""/>
            </v:shape>
            <v:shape style="position:absolute;left:8404;top:506;width:444;height:614" type="#_x0000_t75" stroked="false">
              <v:imagedata r:id="rId203" o:title=""/>
            </v:shape>
            <v:group style="position:absolute;left:8257;top:976;width:509;height:203" coordorigin="8257,976" coordsize="509,203">
              <v:shape style="position:absolute;left:8257;top:976;width:509;height:203" coordorigin="8257,976" coordsize="509,203" path="m8766,976l8726,1042,8672,1098,8607,1141,8533,1168,8452,1178,8401,1174,8350,1162,8302,1143,8257,1117e" filled="false" stroked="true" strokeweight=".541pt" strokecolor="#231f20">
                <v:path arrowok="t"/>
              </v:shape>
            </v:group>
            <v:group style="position:absolute;left:7990;top:374;width:921;height:921" coordorigin="7990,374" coordsize="921,921">
              <v:shape style="position:absolute;left:7990;top:374;width:921;height:921" coordorigin="7990,374" coordsize="921,921" path="m8450,374l8525,380,8596,397,8662,425,8722,463,8776,509,8822,563,8859,623,8887,689,8905,760,8911,834,8905,909,8887,980,8859,1046,8822,1106,8776,1160,8722,1206,8662,1243,8596,1271,8525,1289,8450,1295,8376,1289,8305,1271,8239,1243,8178,1206,8125,1160,8079,1106,8041,1046,8013,980,7996,909,7990,834,7996,760,8013,689,8041,623,8079,563,8125,509,8178,463,8239,425,8305,397,8376,380,8450,374xe" filled="false" stroked="true" strokeweight=".567pt" strokecolor="#231f20">
                <v:path arrowok="t"/>
              </v:shape>
              <v:shape style="position:absolute;left:8307;top:1133;width:297;height:119" type="#_x0000_t75" stroked="false">
                <v:imagedata r:id="rId204" o:title=""/>
              </v:shape>
            </v:group>
            <w10:wrap type="topAndBottom"/>
          </v:group>
        </w:pict>
      </w:r>
      <w:r>
        <w:rPr/>
        <w:pict>
          <v:group style="position:absolute;margin-left:450.085999pt;margin-top:18.401213pt;width:46.65pt;height:46.65pt;mso-position-horizontal-relative:page;mso-position-vertical-relative:paragraph;z-index:5296;mso-wrap-distance-left:0;mso-wrap-distance-right:0" coordorigin="9002,368" coordsize="933,933">
            <v:group style="position:absolute;left:9008;top:374;width:921;height:921" coordorigin="9008,374" coordsize="921,921">
              <v:shape style="position:absolute;left:9008;top:374;width:921;height:921" coordorigin="9008,374" coordsize="921,921" path="m9468,374l9393,380,9323,397,9257,425,9196,463,9143,509,9097,563,9059,623,9031,689,9014,760,9008,834,9014,909,9031,980,9059,1046,9097,1106,9143,1160,9196,1206,9257,1243,9323,1271,9393,1289,9468,1295,9543,1289,9614,1271,9680,1243,9740,1206,9794,1160,9840,1106,9877,1046,9905,980,9922,909,9928,834,9922,760,9905,689,9877,623,9840,563,9794,509,9740,463,9680,425,9614,397,9543,380,9468,374xe" filled="true" fillcolor="#d1d3d4" stroked="false">
                <v:path arrowok="t"/>
                <v:fill type="solid"/>
              </v:shape>
            </v:group>
            <v:group style="position:absolute;left:9008;top:374;width:921;height:921" coordorigin="9008,374" coordsize="921,921">
              <v:shape style="position:absolute;left:9008;top:374;width:921;height:921" coordorigin="9008,374" coordsize="921,921" path="m9468,374l9543,380,9614,397,9680,425,9740,463,9794,509,9840,563,9877,623,9905,689,9922,760,9928,834,9922,909,9905,980,9877,1046,9840,1106,9794,1160,9740,1206,9680,1243,9614,1271,9543,1289,9468,1295,9393,1289,9323,1271,9257,1243,9196,1206,9143,1160,9097,1106,9059,1046,9031,980,9014,909,9008,834,9014,760,9031,689,9059,623,9097,563,9143,509,9196,463,9257,425,9323,397,9393,380,9468,374xe" filled="false" stroked="true" strokeweight=".425pt" strokecolor="#231f20">
                <v:path arrowok="t"/>
              </v:shape>
            </v:group>
            <v:group style="position:absolute;left:9221;top:407;width:419;height:816" coordorigin="9221,407" coordsize="419,816">
              <v:shape style="position:absolute;left:9221;top:407;width:419;height:816" coordorigin="9221,407" coordsize="419,816" path="m9221,1223l9640,407e" filled="false" stroked="true" strokeweight=".306pt" strokecolor="#6d6e71">
                <v:path arrowok="t"/>
              </v:shape>
            </v:group>
            <v:group style="position:absolute;left:9017;top:523;width:112;height:217" coordorigin="9017,523" coordsize="112,217">
              <v:shape style="position:absolute;left:9017;top:523;width:112;height:217" coordorigin="9017,523" coordsize="112,217" path="m9017,740l9129,523e" filled="false" stroked="true" strokeweight=".306pt" strokecolor="#6d6e71">
                <v:path arrowok="t"/>
              </v:shape>
            </v:group>
            <v:group style="position:absolute;left:9010;top:485;width:159;height:309" coordorigin="9010,485" coordsize="159,309">
              <v:shape style="position:absolute;left:9010;top:485;width:159;height:309" coordorigin="9010,485" coordsize="159,309" path="m9010,794l9168,485e" filled="false" stroked="true" strokeweight=".306pt" strokecolor="#6d6e71">
                <v:path arrowok="t"/>
              </v:shape>
            </v:group>
            <v:group style="position:absolute;left:9008;top:460;width:193;height:376" coordorigin="9008,460" coordsize="193,376">
              <v:shape style="position:absolute;left:9008;top:460;width:193;height:376" coordorigin="9008,460" coordsize="193,376" path="m9008,835l9201,460e" filled="false" stroked="true" strokeweight=".306pt" strokecolor="#6d6e71">
                <v:path arrowok="t"/>
              </v:shape>
            </v:group>
            <v:group style="position:absolute;left:9009;top:440;width:222;height:431" coordorigin="9009,440" coordsize="222,431">
              <v:shape style="position:absolute;left:9009;top:440;width:222;height:431" coordorigin="9009,440" coordsize="222,431" path="m9009,871l9230,440e" filled="false" stroked="true" strokeweight=".306pt" strokecolor="#6d6e71">
                <v:path arrowok="t"/>
              </v:shape>
            </v:group>
            <v:group style="position:absolute;left:9013;top:425;width:246;height:478" coordorigin="9013,425" coordsize="246,478">
              <v:shape style="position:absolute;left:9013;top:425;width:246;height:478" coordorigin="9013,425" coordsize="246,478" path="m9013,902l9258,425e" filled="false" stroked="true" strokeweight=".306pt" strokecolor="#6d6e71">
                <v:path arrowok="t"/>
              </v:shape>
            </v:group>
            <v:group style="position:absolute;left:9018;top:412;width:266;height:518" coordorigin="9018,412" coordsize="266,518">
              <v:shape style="position:absolute;left:9018;top:412;width:266;height:518" coordorigin="9018,412" coordsize="266,518" path="m9018,930l9284,412e" filled="false" stroked="true" strokeweight=".306pt" strokecolor="#6d6e71">
                <v:path arrowok="t"/>
              </v:shape>
            </v:group>
            <v:group style="position:absolute;left:9024;top:402;width:285;height:554" coordorigin="9024,402" coordsize="285,554">
              <v:shape style="position:absolute;left:9024;top:402;width:285;height:554" coordorigin="9024,402" coordsize="285,554" path="m9024,956l9308,402e" filled="false" stroked="true" strokeweight=".306pt" strokecolor="#6d6e71">
                <v:path arrowok="t"/>
              </v:shape>
            </v:group>
            <v:group style="position:absolute;left:9031;top:394;width:301;height:586" coordorigin="9031,394" coordsize="301,586">
              <v:shape style="position:absolute;left:9031;top:394;width:301;height:586" coordorigin="9031,394" coordsize="301,586" path="m9031,980l9332,394e" filled="false" stroked="true" strokeweight=".306pt" strokecolor="#6d6e71">
                <v:path arrowok="t"/>
              </v:shape>
            </v:group>
            <v:group style="position:absolute;left:9039;top:388;width:316;height:615" coordorigin="9039,388" coordsize="316,615">
              <v:shape style="position:absolute;left:9039;top:388;width:316;height:615" coordorigin="9039,388" coordsize="316,615" path="m9039,1003l9355,388e" filled="false" stroked="true" strokeweight=".306pt" strokecolor="#6d6e71">
                <v:path arrowok="t"/>
              </v:shape>
            </v:group>
            <v:group style="position:absolute;left:9048;top:383;width:329;height:641" coordorigin="9048,383" coordsize="329,641">
              <v:shape style="position:absolute;left:9048;top:383;width:329;height:641" coordorigin="9048,383" coordsize="329,641" path="m9048,1024l9377,383e" filled="false" stroked="true" strokeweight=".306pt" strokecolor="#6d6e71">
                <v:path arrowok="t"/>
              </v:shape>
            </v:group>
            <v:group style="position:absolute;left:9058;top:379;width:342;height:665" coordorigin="9058,379" coordsize="342,665">
              <v:shape style="position:absolute;left:9058;top:379;width:342;height:665" coordorigin="9058,379" coordsize="342,665" path="m9058,1043l9399,379e" filled="false" stroked="true" strokeweight=".306pt" strokecolor="#6d6e71">
                <v:path arrowok="t"/>
              </v:shape>
            </v:group>
            <v:group style="position:absolute;left:9068;top:377;width:352;height:686" coordorigin="9068,377" coordsize="352,686">
              <v:shape style="position:absolute;left:9068;top:377;width:352;height:686" coordorigin="9068,377" coordsize="352,686" path="m9068,1062l9420,377e" filled="false" stroked="true" strokeweight=".306pt" strokecolor="#6d6e71">
                <v:path arrowok="t"/>
              </v:shape>
            </v:group>
            <v:group style="position:absolute;left:9078;top:375;width:362;height:705" coordorigin="9078,375" coordsize="362,705">
              <v:shape style="position:absolute;left:9078;top:375;width:362;height:705" coordorigin="9078,375" coordsize="362,705" path="m9078,1079l9440,375e" filled="false" stroked="true" strokeweight=".306pt" strokecolor="#6d6e71">
                <v:path arrowok="t"/>
              </v:shape>
            </v:group>
            <v:group style="position:absolute;left:9089;top:374;width:371;height:723" coordorigin="9089,374" coordsize="371,723">
              <v:shape style="position:absolute;left:9089;top:374;width:371;height:723" coordorigin="9089,374" coordsize="371,723" path="m9089,1096l9460,374e" filled="false" stroked="true" strokeweight=".306pt" strokecolor="#6d6e71">
                <v:path arrowok="t"/>
              </v:shape>
            </v:group>
            <v:group style="position:absolute;left:9101;top:374;width:379;height:738" coordorigin="9101,374" coordsize="379,738">
              <v:shape style="position:absolute;left:9101;top:374;width:379;height:738" coordorigin="9101,374" coordsize="379,738" path="m9101,1112l9480,374e" filled="false" stroked="true" strokeweight=".306pt" strokecolor="#6d6e71">
                <v:path arrowok="t"/>
              </v:shape>
            </v:group>
            <v:group style="position:absolute;left:9113;top:375;width:387;height:752" coordorigin="9113,375" coordsize="387,752">
              <v:shape style="position:absolute;left:9113;top:375;width:387;height:752" coordorigin="9113,375" coordsize="387,752" path="m9113,1127l9499,375e" filled="false" stroked="true" strokeweight=".306pt" strokecolor="#6d6e71">
                <v:path arrowok="t"/>
              </v:shape>
            </v:group>
            <v:group style="position:absolute;left:9125;top:377;width:393;height:765" coordorigin="9125,377" coordsize="393,765">
              <v:shape style="position:absolute;left:9125;top:377;width:393;height:765" coordorigin="9125,377" coordsize="393,765" path="m9125,1141l9518,377e" filled="false" stroked="true" strokeweight=".306pt" strokecolor="#6d6e71">
                <v:path arrowok="t"/>
              </v:shape>
            </v:group>
            <v:group style="position:absolute;left:9138;top:379;width:399;height:776" coordorigin="9138,379" coordsize="399,776">
              <v:shape style="position:absolute;left:9138;top:379;width:399;height:776" coordorigin="9138,379" coordsize="399,776" path="m9138,1155l9536,379e" filled="false" stroked="true" strokeweight=".306pt" strokecolor="#6d6e71">
                <v:path arrowok="t"/>
              </v:shape>
            </v:group>
            <v:group style="position:absolute;left:9151;top:382;width:404;height:786" coordorigin="9151,382" coordsize="404,786">
              <v:shape style="position:absolute;left:9151;top:382;width:404;height:786" coordorigin="9151,382" coordsize="404,786" path="m9151,1168l9554,382e" filled="false" stroked="true" strokeweight=".306pt" strokecolor="#6d6e71">
                <v:path arrowok="t"/>
              </v:shape>
            </v:group>
            <v:group style="position:absolute;left:9164;top:386;width:408;height:795" coordorigin="9164,386" coordsize="408,795">
              <v:shape style="position:absolute;left:9164;top:386;width:408;height:795" coordorigin="9164,386" coordsize="408,795" path="m9164,1180l9572,386e" filled="false" stroked="true" strokeweight=".306pt" strokecolor="#6d6e71">
                <v:path arrowok="t"/>
              </v:shape>
            </v:group>
            <v:group style="position:absolute;left:9178;top:390;width:412;height:802" coordorigin="9178,390" coordsize="412,802">
              <v:shape style="position:absolute;left:9178;top:390;width:412;height:802" coordorigin="9178,390" coordsize="412,802" path="m9178,1192l9589,390e" filled="false" stroked="true" strokeweight=".306pt" strokecolor="#6d6e71">
                <v:path arrowok="t"/>
              </v:shape>
            </v:group>
            <v:group style="position:absolute;left:9192;top:395;width:415;height:808" coordorigin="9192,395" coordsize="415,808">
              <v:shape style="position:absolute;left:9192;top:395;width:415;height:808" coordorigin="9192,395" coordsize="415,808" path="m9192,1203l9606,395e" filled="false" stroked="true" strokeweight=".306pt" strokecolor="#6d6e71">
                <v:path arrowok="t"/>
              </v:shape>
            </v:group>
            <v:group style="position:absolute;left:9206;top:401;width:417;height:812" coordorigin="9206,401" coordsize="417,812">
              <v:shape style="position:absolute;left:9206;top:401;width:417;height:812" coordorigin="9206,401" coordsize="417,812" path="m9206,1213l9623,401e" filled="false" stroked="true" strokeweight=".306pt" strokecolor="#6d6e71">
                <v:path arrowok="t"/>
              </v:shape>
            </v:group>
            <v:group style="position:absolute;left:9058;top:518;width:293;height:412" coordorigin="9058,518" coordsize="293,412">
              <v:shape style="position:absolute;left:9058;top:518;width:293;height:412" coordorigin="9058,518" coordsize="293,412" path="m9098,858l9082,858,9074,861,9061,873,9058,881,9058,900,9124,930,9147,928,9170,924,9192,917,9214,906,9228,897,9164,897,9152,893,9124,870,9113,863,9110,861,9104,859,9098,858xe" filled="true" fillcolor="#231f20" stroked="false">
                <v:path arrowok="t"/>
                <v:fill type="solid"/>
              </v:shape>
              <v:shape style="position:absolute;left:9058;top:518;width:293;height:412" coordorigin="9058,518" coordsize="293,412" path="m9350,518l9193,518,9109,687,9127,688,9143,691,9197,720,9231,778,9236,813,9235,831,9206,886,9175,897,9228,897,9279,843,9302,781,9303,760,9302,742,9276,679,9223,639,9166,624,9184,588,9330,588,9350,518xe" filled="true" fillcolor="#231f20" stroked="false">
                <v:path arrowok="t"/>
                <v:fill type="solid"/>
              </v:shape>
            </v:group>
            <v:group style="position:absolute;left:9323;top:502;width:305;height:435" coordorigin="9323,502" coordsize="305,435">
              <v:shape style="position:absolute;left:9323;top:502;width:305;height:435" coordorigin="9323,502" coordsize="305,435" path="m9528,502l9456,526,9408,574,9363,648,9338,712,9324,783,9323,818,9323,834,9342,892,9392,933,9417,937,9431,936,9412,917,9405,914,9393,902,9390,895,9390,879,9405,801,9423,743,9450,658,9475,587,9508,529,9523,523,9587,523,9583,519,9571,512,9558,506,9543,503,9528,502xe" filled="true" fillcolor="#231f20" stroked="false">
                <v:path arrowok="t"/>
                <v:fill type="solid"/>
              </v:shape>
              <v:shape style="position:absolute;left:9323;top:502;width:305;height:435" coordorigin="9323,502" coordsize="305,435" path="m9587,523l9539,523,9546,526,9552,532,9558,538,9561,546,9561,558,9550,622,9522,715,9487,821,9467,879,9430,917,9487,917,9534,877,9574,820,9605,750,9623,673,9627,623,9626,609,9603,540,9594,529,9587,523xe" filled="true" fillcolor="#231f20" stroked="false">
                <v:path arrowok="t"/>
                <v:fill type="solid"/>
              </v:shape>
            </v:group>
            <v:group style="position:absolute;left:9090;top:965;width:63;height:74" coordorigin="9090,965" coordsize="63,74">
              <v:shape style="position:absolute;left:9090;top:965;width:63;height:74" coordorigin="9090,965" coordsize="63,74" path="m9132,965l9113,965,9105,969,9093,982,9090,991,9090,1014,9093,1022,9105,1035,9113,1039,9130,1039,9137,1037,9147,1029,9149,1026,9117,1026,9113,1024,9106,1017,9105,1010,9105,993,9106,987,9113,979,9117,978,9149,978,9148,976,9139,968,9132,965xe" filled="true" fillcolor="#231f20" stroked="false">
                <v:path arrowok="t"/>
                <v:fill type="solid"/>
              </v:shape>
              <v:shape style="position:absolute;left:9090;top:965;width:63;height:74" coordorigin="9090,965" coordsize="63,74" path="m9138,1011l9137,1016,9135,1020,9130,1025,9126,1026,9149,1026,9150,1023,9153,1016,9138,1011xe" filled="true" fillcolor="#231f20" stroked="false">
                <v:path arrowok="t"/>
                <v:fill type="solid"/>
              </v:shape>
              <v:shape style="position:absolute;left:9090;top:965;width:63;height:74" coordorigin="9090,965" coordsize="63,74" path="m9149,978l9127,978,9130,979,9135,983,9137,986,9138,989,9152,986,9151,980,9149,978xe" filled="true" fillcolor="#231f20" stroked="false">
                <v:path arrowok="t"/>
                <v:fill type="solid"/>
              </v:shape>
            </v:group>
            <v:group style="position:absolute;left:9165;top:967;width:55;height:71" coordorigin="9165,967" coordsize="55,71">
              <v:shape style="position:absolute;left:9165;top:967;width:55;height:71" coordorigin="9165,967" coordsize="55,71" path="m9219,967l9165,967,9165,1037,9220,1037,9220,1025,9180,1025,9180,1006,9216,1006,9216,994,9180,994,9180,979,9219,979,9219,967xe" filled="true" fillcolor="#231f20" stroked="false">
                <v:path arrowok="t"/>
                <v:fill type="solid"/>
              </v:shape>
            </v:group>
            <v:group style="position:absolute;left:9233;top:967;width:58;height:71" coordorigin="9233,967" coordsize="58,71">
              <v:shape style="position:absolute;left:9233;top:967;width:58;height:71" coordorigin="9233,967" coordsize="58,71" path="m9247,967l9233,967,9233,1037,9246,1037,9246,991,9262,991,9247,967xe" filled="true" fillcolor="#231f20" stroked="false">
                <v:path arrowok="t"/>
                <v:fill type="solid"/>
              </v:shape>
              <v:shape style="position:absolute;left:9233;top:967;width:58;height:71" coordorigin="9233,967" coordsize="58,71" path="m9262,991l9246,991,9275,1037,9290,1037,9290,1014,9277,1014,9262,991xe" filled="true" fillcolor="#231f20" stroked="false">
                <v:path arrowok="t"/>
                <v:fill type="solid"/>
              </v:shape>
              <v:shape style="position:absolute;left:9233;top:967;width:58;height:71" coordorigin="9233,967" coordsize="58,71" path="m9290,967l9277,967,9277,1014,9290,1014,9290,967xe" filled="true" fillcolor="#231f20" stroked="false">
                <v:path arrowok="t"/>
                <v:fill type="solid"/>
              </v:shape>
            </v:group>
            <v:group style="position:absolute;left:9300;top:967;width:58;height:71" coordorigin="9300,967" coordsize="58,71">
              <v:shape style="position:absolute;left:9300;top:967;width:58;height:71" coordorigin="9300,967" coordsize="58,71" path="m9336,979l9322,979,9322,1037,9336,1037,9336,979xe" filled="true" fillcolor="#231f20" stroked="false">
                <v:path arrowok="t"/>
                <v:fill type="solid"/>
              </v:shape>
              <v:shape style="position:absolute;left:9300;top:967;width:58;height:71" coordorigin="9300,967" coordsize="58,71" path="m9358,967l9300,967,9300,979,9358,979,9358,967xe" filled="true" fillcolor="#231f20" stroked="false">
                <v:path arrowok="t"/>
                <v:fill type="solid"/>
              </v:shape>
            </v:group>
            <v:group style="position:absolute;left:9352;top:967;width:73;height:71" coordorigin="9352,967" coordsize="73,71">
              <v:shape style="position:absolute;left:9352;top:967;width:73;height:71" coordorigin="9352,967" coordsize="73,71" path="m9396,967l9381,967,9352,1037,9368,1037,9374,1021,9418,1021,9414,1009,9378,1009,9388,983,9403,983,9396,967xe" filled="true" fillcolor="#231f20" stroked="false">
                <v:path arrowok="t"/>
                <v:fill type="solid"/>
              </v:shape>
              <v:shape style="position:absolute;left:9352;top:967;width:73;height:71" coordorigin="9352,967" coordsize="73,71" path="m9418,1021l9403,1021,9409,1037,9425,1037,9418,1021xe" filled="true" fillcolor="#231f20" stroked="false">
                <v:path arrowok="t"/>
                <v:fill type="solid"/>
              </v:shape>
              <v:shape style="position:absolute;left:9352;top:967;width:73;height:71" coordorigin="9352,967" coordsize="73,71" path="m9403,983l9388,983,9398,1009,9414,1009,9403,983xe" filled="true" fillcolor="#231f20" stroked="false">
                <v:path arrowok="t"/>
                <v:fill type="solid"/>
              </v:shape>
            </v:group>
            <v:group style="position:absolute;left:9418;top:967;width:68;height:71" coordorigin="9418,967" coordsize="68,71">
              <v:shape style="position:absolute;left:9418;top:967;width:68;height:71" coordorigin="9418,967" coordsize="68,71" path="m9434,967l9418,967,9444,1037,9459,1037,9466,1019,9452,1019,9434,967xe" filled="true" fillcolor="#231f20" stroked="false">
                <v:path arrowok="t"/>
                <v:fill type="solid"/>
              </v:shape>
              <v:shape style="position:absolute;left:9418;top:967;width:68;height:71" coordorigin="9418,967" coordsize="68,71" path="m9485,967l9470,967,9452,1019,9466,1019,9485,967xe" filled="true" fillcolor="#231f20" stroked="false">
                <v:path arrowok="t"/>
                <v:fill type="solid"/>
              </v:shape>
            </v:group>
            <v:group style="position:absolute;left:9490;top:965;width:71;height:74" coordorigin="9490,965" coordsize="71,74">
              <v:shape style="position:absolute;left:9490;top:965;width:71;height:74" coordorigin="9490,965" coordsize="71,74" path="m9535,965l9519,965,9514,966,9490,995,9490,1014,9493,1022,9506,1035,9514,1039,9535,1039,9544,1035,9553,1026,9519,1026,9514,1024,9507,1016,9505,1010,9505,994,9507,988,9514,980,9519,978,9553,978,9544,969,9535,965xe" filled="true" fillcolor="#231f20" stroked="false">
                <v:path arrowok="t"/>
                <v:fill type="solid"/>
              </v:shape>
              <v:shape style="position:absolute;left:9490;top:965;width:71;height:74" coordorigin="9490,965" coordsize="71,74" path="m9553,978l9531,978,9536,980,9543,988,9545,994,9545,1010,9543,1016,9535,1024,9531,1026,9553,1026,9557,1022,9560,1014,9560,991,9557,982,9553,978xe" filled="true" fillcolor="#231f20" stroked="false">
                <v:path arrowok="t"/>
                <v:fill type="solid"/>
              </v:shape>
            </v:group>
            <v:group style="position:absolute;left:9568;top:965;width:59;height:74" coordorigin="9568,965" coordsize="59,74">
              <v:shape style="position:absolute;left:9568;top:965;width:59;height:74" coordorigin="9568,965" coordsize="59,74" path="m9582,1013l9568,1014,9568,1022,9571,1028,9581,1037,9588,1039,9604,1039,9609,1038,9617,1034,9621,1032,9624,1027,9593,1027,9590,1025,9584,1021,9583,1018,9582,1013xe" filled="true" fillcolor="#231f20" stroked="false">
                <v:path arrowok="t"/>
                <v:fill type="solid"/>
              </v:shape>
              <v:shape style="position:absolute;left:9568;top:965;width:59;height:74" coordorigin="9568,965" coordsize="59,74" path="m9606,965l9591,965,9586,966,9570,991,9572,995,9580,1002,9585,1004,9599,1008,9603,1009,9607,1010,9609,1011,9611,1014,9612,1015,9612,1019,9611,1022,9606,1026,9602,1027,9624,1027,9625,1025,9626,1021,9626,1012,9625,1009,9593,992,9588,990,9585,987,9584,986,9584,982,9585,981,9589,978,9592,977,9623,977,9622,975,9612,967,9606,965xe" filled="true" fillcolor="#231f20" stroked="false">
                <v:path arrowok="t"/>
                <v:fill type="solid"/>
              </v:shape>
              <v:shape style="position:absolute;left:9568;top:965;width:59;height:74" coordorigin="9568,965" coordsize="59,74" path="m9623,977l9601,977,9604,978,9608,981,9609,984,9610,987,9624,987,9624,980,9623,977xe" filled="true" fillcolor="#231f20" stroked="false">
                <v:path arrowok="t"/>
                <v:fill type="solid"/>
              </v:shape>
            </v:group>
            <v:group style="position:absolute;left:9580;top:684;width:269;height:419" coordorigin="9580,684" coordsize="269,419">
              <v:shape style="position:absolute;left:9580;top:684;width:269;height:419" coordorigin="9580,684" coordsize="269,419" path="m9580,684l9685,740,9778,808,9832,883,9849,951,9837,1009,9800,1055,9747,1087,9684,1103e" filled="false" stroked="true" strokeweight=".613pt" strokecolor="#231f20">
                <v:path arrowok="t"/>
              </v:shape>
              <v:shape style="position:absolute;left:9422;top:506;width:444;height:614" type="#_x0000_t75" stroked="false">
                <v:imagedata r:id="rId205" o:title=""/>
              </v:shape>
            </v:group>
            <v:group style="position:absolute;left:9275;top:976;width:509;height:203" coordorigin="9275,976" coordsize="509,203">
              <v:shape style="position:absolute;left:9275;top:976;width:509;height:203" coordorigin="9275,976" coordsize="509,203" path="m9783,976l9743,1042,9690,1098,9625,1141,9551,1168,9470,1178,9418,1174,9368,1162,9320,1143,9275,1117e" filled="false" stroked="true" strokeweight=".541pt" strokecolor="#231f20">
                <v:path arrowok="t"/>
              </v:shape>
            </v:group>
            <v:group style="position:absolute;left:9008;top:374;width:921;height:921" coordorigin="9008,374" coordsize="921,921">
              <v:shape style="position:absolute;left:9008;top:374;width:921;height:921" coordorigin="9008,374" coordsize="921,921" path="m9468,374l9543,380,9614,397,9680,425,9740,463,9794,509,9840,563,9877,623,9905,689,9922,760,9928,834,9922,909,9905,980,9877,1046,9840,1106,9794,1160,9740,1206,9680,1243,9614,1271,9543,1289,9468,1295,9393,1289,9323,1271,9257,1243,9196,1206,9143,1160,9097,1106,9059,1046,9031,980,9014,909,9008,834,9014,760,9031,689,9059,623,9097,563,9143,509,9196,463,9257,425,9323,397,9393,380,9468,374xe" filled="false" stroked="true" strokeweight=".567pt" strokecolor="#231f20">
                <v:path arrowok="t"/>
              </v:shape>
              <v:shape style="position:absolute;left:9325;top:1133;width:297;height:119" type="#_x0000_t75" stroked="false">
                <v:imagedata r:id="rId206" o:title=""/>
              </v:shape>
            </v:group>
            <w10:wrap type="topAndBottom"/>
          </v:group>
        </w:pict>
      </w:r>
      <w:r>
        <w:rPr/>
        <w:pict>
          <v:group style="position:absolute;margin-left:500.976013pt;margin-top:18.401213pt;width:46.65pt;height:46.65pt;mso-position-horizontal-relative:page;mso-position-vertical-relative:paragraph;z-index:5320;mso-wrap-distance-left:0;mso-wrap-distance-right:0" coordorigin="10020,368" coordsize="933,933">
            <v:group style="position:absolute;left:10026;top:374;width:921;height:921" coordorigin="10026,374" coordsize="921,921">
              <v:shape style="position:absolute;left:10026;top:374;width:921;height:921" coordorigin="10026,374" coordsize="921,921" path="m10486,374l10411,380,10340,397,10274,425,10214,463,10160,509,10114,563,10077,623,10049,689,10032,760,10026,834,10032,909,10049,980,10077,1046,10114,1106,10160,1160,10214,1206,10274,1243,10340,1271,10411,1289,10486,1295,10560,1289,10631,1271,10697,1243,10758,1206,10811,1160,10857,1106,10895,1046,10923,980,10940,909,10946,834,10940,760,10923,689,10895,623,10857,563,10811,509,10758,463,10697,425,10631,397,10560,380,10486,374xe" filled="true" fillcolor="#d1d3d4" stroked="false">
                <v:path arrowok="t"/>
                <v:fill type="solid"/>
              </v:shape>
            </v:group>
            <v:group style="position:absolute;left:10026;top:374;width:921;height:921" coordorigin="10026,374" coordsize="921,921">
              <v:shape style="position:absolute;left:10026;top:374;width:921;height:921" coordorigin="10026,374" coordsize="921,921" path="m10486,374l10560,380,10631,397,10697,425,10758,463,10811,509,10857,563,10895,623,10923,689,10940,760,10946,834,10940,909,10923,980,10895,1046,10857,1106,10811,1160,10758,1206,10697,1243,10631,1271,10560,1289,10486,1295,10411,1289,10340,1271,10274,1243,10214,1206,10160,1160,10114,1106,10077,1046,10049,980,10032,909,10026,834,10032,760,10049,689,10077,623,10114,563,10160,509,10214,463,10274,425,10340,397,10411,380,10486,374xe" filled="false" stroked="true" strokeweight=".425pt" strokecolor="#231f20">
                <v:path arrowok="t"/>
              </v:shape>
            </v:group>
            <v:group style="position:absolute;left:10238;top:407;width:419;height:816" coordorigin="10238,407" coordsize="419,816">
              <v:shape style="position:absolute;left:10238;top:407;width:419;height:816" coordorigin="10238,407" coordsize="419,816" path="m10238,1223l10657,407e" filled="false" stroked="true" strokeweight=".306pt" strokecolor="#6d6e71">
                <v:path arrowok="t"/>
              </v:shape>
            </v:group>
            <v:group style="position:absolute;left:10035;top:523;width:112;height:217" coordorigin="10035,523" coordsize="112,217">
              <v:shape style="position:absolute;left:10035;top:523;width:112;height:217" coordorigin="10035,523" coordsize="112,217" path="m10035,740l10146,523e" filled="false" stroked="true" strokeweight=".306pt" strokecolor="#6d6e71">
                <v:path arrowok="t"/>
              </v:shape>
            </v:group>
            <v:group style="position:absolute;left:10027;top:485;width:159;height:309" coordorigin="10027,485" coordsize="159,309">
              <v:shape style="position:absolute;left:10027;top:485;width:159;height:309" coordorigin="10027,485" coordsize="159,309" path="m10027,794l10186,485e" filled="false" stroked="true" strokeweight=".306pt" strokecolor="#6d6e71">
                <v:path arrowok="t"/>
              </v:shape>
            </v:group>
            <v:group style="position:absolute;left:10026;top:460;width:193;height:376" coordorigin="10026,460" coordsize="193,376">
              <v:shape style="position:absolute;left:10026;top:460;width:193;height:376" coordorigin="10026,460" coordsize="193,376" path="m10026,835l10218,460e" filled="false" stroked="true" strokeweight=".306pt" strokecolor="#6d6e71">
                <v:path arrowok="t"/>
              </v:shape>
            </v:group>
            <v:group style="position:absolute;left:10027;top:440;width:222;height:431" coordorigin="10027,440" coordsize="222,431">
              <v:shape style="position:absolute;left:10027;top:440;width:222;height:431" coordorigin="10027,440" coordsize="222,431" path="m10027,871l10248,440e" filled="false" stroked="true" strokeweight=".306pt" strokecolor="#6d6e71">
                <v:path arrowok="t"/>
              </v:shape>
            </v:group>
            <v:group style="position:absolute;left:10030;top:425;width:246;height:478" coordorigin="10030,425" coordsize="246,478">
              <v:shape style="position:absolute;left:10030;top:425;width:246;height:478" coordorigin="10030,425" coordsize="246,478" path="m10030,902l10276,425e" filled="false" stroked="true" strokeweight=".306pt" strokecolor="#6d6e71">
                <v:path arrowok="t"/>
              </v:shape>
            </v:group>
            <v:group style="position:absolute;left:10036;top:412;width:266;height:518" coordorigin="10036,412" coordsize="266,518">
              <v:shape style="position:absolute;left:10036;top:412;width:266;height:518" coordorigin="10036,412" coordsize="266,518" path="m10036,930l10302,412e" filled="false" stroked="true" strokeweight=".306pt" strokecolor="#6d6e71">
                <v:path arrowok="t"/>
              </v:shape>
            </v:group>
            <v:group style="position:absolute;left:10042;top:402;width:285;height:554" coordorigin="10042,402" coordsize="285,554">
              <v:shape style="position:absolute;left:10042;top:402;width:285;height:554" coordorigin="10042,402" coordsize="285,554" path="m10042,956l10326,402e" filled="false" stroked="true" strokeweight=".306pt" strokecolor="#6d6e71">
                <v:path arrowok="t"/>
              </v:shape>
            </v:group>
            <v:group style="position:absolute;left:10049;top:394;width:301;height:586" coordorigin="10049,394" coordsize="301,586">
              <v:shape style="position:absolute;left:10049;top:394;width:301;height:586" coordorigin="10049,394" coordsize="301,586" path="m10049,980l10350,394e" filled="false" stroked="true" strokeweight=".306pt" strokecolor="#6d6e71">
                <v:path arrowok="t"/>
              </v:shape>
            </v:group>
            <v:group style="position:absolute;left:10057;top:388;width:316;height:615" coordorigin="10057,388" coordsize="316,615">
              <v:shape style="position:absolute;left:10057;top:388;width:316;height:615" coordorigin="10057,388" coordsize="316,615" path="m10057,1003l10373,388e" filled="false" stroked="true" strokeweight=".306pt" strokecolor="#6d6e71">
                <v:path arrowok="t"/>
              </v:shape>
            </v:group>
            <v:group style="position:absolute;left:10066;top:383;width:329;height:641" coordorigin="10066,383" coordsize="329,641">
              <v:shape style="position:absolute;left:10066;top:383;width:329;height:641" coordorigin="10066,383" coordsize="329,641" path="m10066,1024l10395,383e" filled="false" stroked="true" strokeweight=".306pt" strokecolor="#6d6e71">
                <v:path arrowok="t"/>
              </v:shape>
            </v:group>
            <v:group style="position:absolute;left:10076;top:379;width:342;height:665" coordorigin="10076,379" coordsize="342,665">
              <v:shape style="position:absolute;left:10076;top:379;width:342;height:665" coordorigin="10076,379" coordsize="342,665" path="m10076,1043l10417,379e" filled="false" stroked="true" strokeweight=".306pt" strokecolor="#6d6e71">
                <v:path arrowok="t"/>
              </v:shape>
            </v:group>
            <v:group style="position:absolute;left:10086;top:377;width:352;height:686" coordorigin="10086,377" coordsize="352,686">
              <v:shape style="position:absolute;left:10086;top:377;width:352;height:686" coordorigin="10086,377" coordsize="352,686" path="m10086,1062l10438,377e" filled="false" stroked="true" strokeweight=".306pt" strokecolor="#6d6e71">
                <v:path arrowok="t"/>
              </v:shape>
            </v:group>
            <v:group style="position:absolute;left:10096;top:375;width:362;height:705" coordorigin="10096,375" coordsize="362,705">
              <v:shape style="position:absolute;left:10096;top:375;width:362;height:705" coordorigin="10096,375" coordsize="362,705" path="m10096,1079l10458,375e" filled="false" stroked="true" strokeweight=".306pt" strokecolor="#6d6e71">
                <v:path arrowok="t"/>
              </v:shape>
            </v:group>
            <v:group style="position:absolute;left:10107;top:374;width:371;height:723" coordorigin="10107,374" coordsize="371,723">
              <v:shape style="position:absolute;left:10107;top:374;width:371;height:723" coordorigin="10107,374" coordsize="371,723" path="m10107,1096l10478,374e" filled="false" stroked="true" strokeweight=".306pt" strokecolor="#6d6e71">
                <v:path arrowok="t"/>
              </v:shape>
            </v:group>
            <v:group style="position:absolute;left:10119;top:374;width:379;height:738" coordorigin="10119,374" coordsize="379,738">
              <v:shape style="position:absolute;left:10119;top:374;width:379;height:738" coordorigin="10119,374" coordsize="379,738" path="m10119,1112l10498,374e" filled="false" stroked="true" strokeweight=".306pt" strokecolor="#6d6e71">
                <v:path arrowok="t"/>
              </v:shape>
            </v:group>
            <v:group style="position:absolute;left:10131;top:375;width:387;height:752" coordorigin="10131,375" coordsize="387,752">
              <v:shape style="position:absolute;left:10131;top:375;width:387;height:752" coordorigin="10131,375" coordsize="387,752" path="m10131,1127l10517,375e" filled="false" stroked="true" strokeweight=".306pt" strokecolor="#6d6e71">
                <v:path arrowok="t"/>
              </v:shape>
            </v:group>
            <v:group style="position:absolute;left:10143;top:377;width:393;height:765" coordorigin="10143,377" coordsize="393,765">
              <v:shape style="position:absolute;left:10143;top:377;width:393;height:765" coordorigin="10143,377" coordsize="393,765" path="m10143,1141l10536,377e" filled="false" stroked="true" strokeweight=".306pt" strokecolor="#6d6e71">
                <v:path arrowok="t"/>
              </v:shape>
            </v:group>
            <v:group style="position:absolute;left:10156;top:379;width:399;height:776" coordorigin="10156,379" coordsize="399,776">
              <v:shape style="position:absolute;left:10156;top:379;width:399;height:776" coordorigin="10156,379" coordsize="399,776" path="m10156,1155l10554,379e" filled="false" stroked="true" strokeweight=".306pt" strokecolor="#6d6e71">
                <v:path arrowok="t"/>
              </v:shape>
            </v:group>
            <v:group style="position:absolute;left:10169;top:382;width:404;height:786" coordorigin="10169,382" coordsize="404,786">
              <v:shape style="position:absolute;left:10169;top:382;width:404;height:786" coordorigin="10169,382" coordsize="404,786" path="m10169,1168l10572,382e" filled="false" stroked="true" strokeweight=".306pt" strokecolor="#6d6e71">
                <v:path arrowok="t"/>
              </v:shape>
            </v:group>
            <v:group style="position:absolute;left:10182;top:386;width:408;height:795" coordorigin="10182,386" coordsize="408,795">
              <v:shape style="position:absolute;left:10182;top:386;width:408;height:795" coordorigin="10182,386" coordsize="408,795" path="m10182,1180l10590,386e" filled="false" stroked="true" strokeweight=".306pt" strokecolor="#6d6e71">
                <v:path arrowok="t"/>
              </v:shape>
            </v:group>
            <v:group style="position:absolute;left:10196;top:390;width:412;height:802" coordorigin="10196,390" coordsize="412,802">
              <v:shape style="position:absolute;left:10196;top:390;width:412;height:802" coordorigin="10196,390" coordsize="412,802" path="m10196,1192l10607,390e" filled="false" stroked="true" strokeweight=".306pt" strokecolor="#6d6e71">
                <v:path arrowok="t"/>
              </v:shape>
            </v:group>
            <v:group style="position:absolute;left:10210;top:395;width:415;height:808" coordorigin="10210,395" coordsize="415,808">
              <v:shape style="position:absolute;left:10210;top:395;width:415;height:808" coordorigin="10210,395" coordsize="415,808" path="m10210,1203l10624,395e" filled="false" stroked="true" strokeweight=".306pt" strokecolor="#6d6e71">
                <v:path arrowok="t"/>
              </v:shape>
            </v:group>
            <v:group style="position:absolute;left:10224;top:401;width:417;height:812" coordorigin="10224,401" coordsize="417,812">
              <v:shape style="position:absolute;left:10224;top:401;width:417;height:812" coordorigin="10224,401" coordsize="417,812" path="m10224,1213l10641,401e" filled="false" stroked="true" strokeweight=".306pt" strokecolor="#6d6e71">
                <v:path arrowok="t"/>
              </v:shape>
            </v:group>
            <v:group style="position:absolute;left:10076;top:518;width:293;height:412" coordorigin="10076,518" coordsize="293,412">
              <v:shape style="position:absolute;left:10076;top:518;width:293;height:412" coordorigin="10076,518" coordsize="293,412" path="m10116,858l10099,858,10092,861,10079,873,10076,881,10076,900,10142,930,10165,928,10188,924,10210,917,10231,906,10245,897,10181,897,10170,893,10142,870,10131,863,10128,861,10122,859,10116,858xe" filled="true" fillcolor="#231f20" stroked="false">
                <v:path arrowok="t"/>
                <v:fill type="solid"/>
              </v:shape>
              <v:shape style="position:absolute;left:10076;top:518;width:293;height:412" coordorigin="10076,518" coordsize="293,412" path="m10368,518l10211,518,10127,687,10144,688,10160,691,10215,720,10249,778,10254,813,10252,831,10224,886,10193,897,10245,897,10297,843,10320,781,10321,760,10320,742,10294,679,10241,639,10184,624,10202,588,10347,588,10368,518xe" filled="true" fillcolor="#231f20" stroked="false">
                <v:path arrowok="t"/>
                <v:fill type="solid"/>
              </v:shape>
            </v:group>
            <v:group style="position:absolute;left:10340;top:502;width:305;height:435" coordorigin="10340,502" coordsize="305,435">
              <v:shape style="position:absolute;left:10340;top:502;width:305;height:435" coordorigin="10340,502" coordsize="305,435" path="m10546,502l10474,526,10426,574,10381,648,10356,712,10342,783,10340,818,10341,834,10360,892,10410,933,10435,937,10449,936,10430,917,10423,914,10411,902,10408,895,10408,879,10423,801,10441,743,10468,658,10493,587,10526,529,10541,523,10605,523,10601,519,10589,512,10576,506,10561,503,10546,502xe" filled="true" fillcolor="#231f20" stroked="false">
                <v:path arrowok="t"/>
                <v:fill type="solid"/>
              </v:shape>
              <v:shape style="position:absolute;left:10340;top:502;width:305;height:435" coordorigin="10340,502" coordsize="305,435" path="m10605,523l10556,523,10564,526,10570,532,10575,538,10578,546,10578,558,10568,622,10540,715,10505,821,10484,879,10448,917,10505,917,10552,877,10592,820,10623,750,10641,673,10645,623,10644,609,10621,540,10612,529,10605,523xe" filled="true" fillcolor="#231f20" stroked="false">
                <v:path arrowok="t"/>
                <v:fill type="solid"/>
              </v:shape>
            </v:group>
            <v:group style="position:absolute;left:10107;top:965;width:63;height:74" coordorigin="10107,965" coordsize="63,74">
              <v:shape style="position:absolute;left:10107;top:965;width:63;height:74" coordorigin="10107,965" coordsize="63,74" path="m10150,965l10131,965,10123,969,10111,982,10107,991,10107,1014,10111,1022,10123,1035,10131,1039,10148,1039,10155,1037,10165,1029,10166,1026,10135,1026,10131,1024,10124,1017,10122,1010,10122,993,10124,987,10131,979,10135,978,10167,978,10166,976,10157,968,10150,965xe" filled="true" fillcolor="#231f20" stroked="false">
                <v:path arrowok="t"/>
                <v:fill type="solid"/>
              </v:shape>
              <v:shape style="position:absolute;left:10107;top:965;width:63;height:74" coordorigin="10107,965" coordsize="63,74" path="m10156,1011l10155,1016,10153,1020,10147,1025,10144,1026,10166,1026,10168,1023,10170,1016,10156,1011xe" filled="true" fillcolor="#231f20" stroked="false">
                <v:path arrowok="t"/>
                <v:fill type="solid"/>
              </v:shape>
              <v:shape style="position:absolute;left:10107;top:965;width:63;height:74" coordorigin="10107,965" coordsize="63,74" path="m10167,978l10144,978,10148,979,10153,983,10155,986,10156,989,10170,986,10169,980,10167,978xe" filled="true" fillcolor="#231f20" stroked="false">
                <v:path arrowok="t"/>
                <v:fill type="solid"/>
              </v:shape>
            </v:group>
            <v:group style="position:absolute;left:10183;top:967;width:55;height:71" coordorigin="10183,967" coordsize="55,71">
              <v:shape style="position:absolute;left:10183;top:967;width:55;height:71" coordorigin="10183,967" coordsize="55,71" path="m10237,967l10183,967,10183,1037,10238,1037,10238,1025,10198,1025,10198,1006,10234,1006,10234,994,10198,994,10198,979,10237,979,10237,967xe" filled="true" fillcolor="#231f20" stroked="false">
                <v:path arrowok="t"/>
                <v:fill type="solid"/>
              </v:shape>
            </v:group>
            <v:group style="position:absolute;left:10251;top:967;width:58;height:71" coordorigin="10251,967" coordsize="58,71">
              <v:shape style="position:absolute;left:10251;top:967;width:58;height:71" coordorigin="10251,967" coordsize="58,71" path="m10265,967l10251,967,10251,1037,10264,1037,10264,991,10280,991,10265,967xe" filled="true" fillcolor="#231f20" stroked="false">
                <v:path arrowok="t"/>
                <v:fill type="solid"/>
              </v:shape>
              <v:shape style="position:absolute;left:10251;top:967;width:58;height:71" coordorigin="10251,967" coordsize="58,71" path="m10280,991l10264,991,10293,1037,10308,1037,10308,1014,10294,1014,10280,991xe" filled="true" fillcolor="#231f20" stroked="false">
                <v:path arrowok="t"/>
                <v:fill type="solid"/>
              </v:shape>
              <v:shape style="position:absolute;left:10251;top:967;width:58;height:71" coordorigin="10251,967" coordsize="58,71" path="m10308,967l10294,967,10294,1014,10308,1014,10308,967xe" filled="true" fillcolor="#231f20" stroked="false">
                <v:path arrowok="t"/>
                <v:fill type="solid"/>
              </v:shape>
            </v:group>
            <v:group style="position:absolute;left:10318;top:967;width:58;height:71" coordorigin="10318,967" coordsize="58,71">
              <v:shape style="position:absolute;left:10318;top:967;width:58;height:71" coordorigin="10318,967" coordsize="58,71" path="m10354,979l10340,979,10340,1037,10354,1037,10354,979xe" filled="true" fillcolor="#231f20" stroked="false">
                <v:path arrowok="t"/>
                <v:fill type="solid"/>
              </v:shape>
              <v:shape style="position:absolute;left:10318;top:967;width:58;height:71" coordorigin="10318,967" coordsize="58,71" path="m10376,967l10318,967,10318,979,10376,979,10376,967xe" filled="true" fillcolor="#231f20" stroked="false">
                <v:path arrowok="t"/>
                <v:fill type="solid"/>
              </v:shape>
            </v:group>
            <v:group style="position:absolute;left:10370;top:967;width:73;height:71" coordorigin="10370,967" coordsize="73,71">
              <v:shape style="position:absolute;left:10370;top:967;width:73;height:71" coordorigin="10370,967" coordsize="73,71" path="m10414,967l10398,967,10370,1037,10386,1037,10392,1021,10436,1021,10431,1009,10396,1009,10406,983,10421,983,10414,967xe" filled="true" fillcolor="#231f20" stroked="false">
                <v:path arrowok="t"/>
                <v:fill type="solid"/>
              </v:shape>
              <v:shape style="position:absolute;left:10370;top:967;width:73;height:71" coordorigin="10370,967" coordsize="73,71" path="m10436,1021l10421,1021,10427,1037,10443,1037,10436,1021xe" filled="true" fillcolor="#231f20" stroked="false">
                <v:path arrowok="t"/>
                <v:fill type="solid"/>
              </v:shape>
              <v:shape style="position:absolute;left:10370;top:967;width:73;height:71" coordorigin="10370,967" coordsize="73,71" path="m10421,983l10406,983,10416,1009,10431,1009,10421,983xe" filled="true" fillcolor="#231f20" stroked="false">
                <v:path arrowok="t"/>
                <v:fill type="solid"/>
              </v:shape>
            </v:group>
            <v:group style="position:absolute;left:10436;top:967;width:68;height:71" coordorigin="10436,967" coordsize="68,71">
              <v:shape style="position:absolute;left:10436;top:967;width:68;height:71" coordorigin="10436,967" coordsize="68,71" path="m10451,967l10436,967,10461,1037,10477,1037,10484,1019,10470,1019,10451,967xe" filled="true" fillcolor="#231f20" stroked="false">
                <v:path arrowok="t"/>
                <v:fill type="solid"/>
              </v:shape>
              <v:shape style="position:absolute;left:10436;top:967;width:68;height:71" coordorigin="10436,967" coordsize="68,71" path="m10503,967l10487,967,10470,1019,10484,1019,10503,967xe" filled="true" fillcolor="#231f20" stroked="false">
                <v:path arrowok="t"/>
                <v:fill type="solid"/>
              </v:shape>
            </v:group>
            <v:group style="position:absolute;left:10507;top:965;width:71;height:74" coordorigin="10507,965" coordsize="71,74">
              <v:shape style="position:absolute;left:10507;top:965;width:71;height:74" coordorigin="10507,965" coordsize="71,74" path="m10553,965l10537,965,10531,966,10507,995,10507,1014,10511,1022,10523,1035,10532,1039,10553,1039,10562,1035,10571,1026,10537,1026,10532,1024,10524,1016,10523,1010,10523,994,10524,988,10532,980,10537,978,10571,978,10562,969,10553,965xe" filled="true" fillcolor="#231f20" stroked="false">
                <v:path arrowok="t"/>
                <v:fill type="solid"/>
              </v:shape>
              <v:shape style="position:absolute;left:10507;top:965;width:71;height:74" coordorigin="10507,965" coordsize="71,74" path="m10571,978l10549,978,10553,980,10561,988,10563,994,10563,1010,10561,1016,10553,1024,10548,1026,10571,1026,10574,1022,10578,1014,10578,991,10574,982,10571,978xe" filled="true" fillcolor="#231f20" stroked="false">
                <v:path arrowok="t"/>
                <v:fill type="solid"/>
              </v:shape>
            </v:group>
            <v:group style="position:absolute;left:10585;top:965;width:59;height:74" coordorigin="10585,965" coordsize="59,74">
              <v:shape style="position:absolute;left:10585;top:965;width:59;height:74" coordorigin="10585,965" coordsize="59,74" path="m10600,1013l10585,1014,10586,1022,10589,1028,10599,1037,10606,1039,10621,1039,10627,1038,10635,1034,10638,1032,10642,1027,10611,1027,10607,1025,10602,1021,10600,1018,10600,1013xe" filled="true" fillcolor="#231f20" stroked="false">
                <v:path arrowok="t"/>
                <v:fill type="solid"/>
              </v:shape>
              <v:shape style="position:absolute;left:10585;top:965;width:59;height:74" coordorigin="10585,965" coordsize="59,74" path="m10623,965l10609,965,10604,966,10588,991,10590,995,10598,1002,10603,1004,10617,1008,10621,1009,10625,1010,10627,1011,10629,1014,10630,1015,10630,1019,10628,1022,10624,1026,10620,1027,10642,1027,10643,1025,10644,1021,10644,1012,10643,1009,10610,992,10606,990,10603,987,10602,986,10602,982,10603,981,10607,978,10610,977,10640,977,10639,975,10630,967,10623,965xe" filled="true" fillcolor="#231f20" stroked="false">
                <v:path arrowok="t"/>
                <v:fill type="solid"/>
              </v:shape>
              <v:shape style="position:absolute;left:10585;top:965;width:59;height:74" coordorigin="10585,965" coordsize="59,74" path="m10640,977l10618,977,10621,978,10625,981,10627,984,10627,987,10642,987,10642,980,10640,977xe" filled="true" fillcolor="#231f20" stroked="false">
                <v:path arrowok="t"/>
                <v:fill type="solid"/>
              </v:shape>
            </v:group>
            <v:group style="position:absolute;left:10598;top:684;width:269;height:419" coordorigin="10598,684" coordsize="269,419">
              <v:shape style="position:absolute;left:10598;top:684;width:269;height:419" coordorigin="10598,684" coordsize="269,419" path="m10598,684l10703,740,10796,808,10850,883,10867,951,10854,1009,10818,1055,10765,1087,10702,1103e" filled="false" stroked="true" strokeweight=".613pt" strokecolor="#231f20">
                <v:path arrowok="t"/>
              </v:shape>
              <v:shape style="position:absolute;left:10440;top:506;width:444;height:614" type="#_x0000_t75" stroked="false">
                <v:imagedata r:id="rId207" o:title=""/>
              </v:shape>
            </v:group>
            <v:group style="position:absolute;left:10293;top:976;width:509;height:203" coordorigin="10293,976" coordsize="509,203">
              <v:shape style="position:absolute;left:10293;top:976;width:509;height:203" coordorigin="10293,976" coordsize="509,203" path="m10801,976l10761,1042,10708,1098,10643,1141,10569,1168,10488,1178,10436,1174,10386,1162,10338,1143,10293,1117e" filled="false" stroked="true" strokeweight=".541pt" strokecolor="#231f20">
                <v:path arrowok="t"/>
              </v:shape>
            </v:group>
            <v:group style="position:absolute;left:10026;top:374;width:921;height:921" coordorigin="10026,374" coordsize="921,921">
              <v:shape style="position:absolute;left:10026;top:374;width:921;height:921" coordorigin="10026,374" coordsize="921,921" path="m10486,374l10560,380,10631,397,10697,425,10758,463,10811,509,10857,563,10895,623,10923,689,10940,760,10946,834,10940,909,10923,980,10895,1046,10857,1106,10811,1160,10758,1206,10697,1243,10631,1271,10560,1289,10486,1295,10411,1289,10340,1271,10274,1243,10214,1206,10160,1160,10114,1106,10077,1046,10049,980,10032,909,10026,834,10032,760,10049,689,10077,623,10114,563,10160,509,10214,463,10274,425,10340,397,10411,380,10486,374xe" filled="false" stroked="true" strokeweight=".567pt" strokecolor="#231f20">
                <v:path arrowok="t"/>
              </v:shape>
              <v:shape style="position:absolute;left:10343;top:1133;width:297;height:119" type="#_x0000_t75" stroked="false">
                <v:imagedata r:id="rId208" o:title=""/>
              </v:shape>
            </v:group>
            <w10:wrap type="topAndBottom"/>
          </v:group>
        </w:pict>
      </w:r>
      <w:r>
        <w:rPr/>
        <w:pict>
          <v:group style="position:absolute;margin-left:42.8587pt;margin-top:77.401215pt;width:46.65pt;height:46.65pt;mso-position-horizontal-relative:page;mso-position-vertical-relative:paragraph;z-index:5344;mso-wrap-distance-left:0;mso-wrap-distance-right:0" coordorigin="857,1548" coordsize="933,933">
            <v:group style="position:absolute;left:863;top:1554;width:921;height:921" coordorigin="863,1554" coordsize="921,921">
              <v:shape style="position:absolute;left:863;top:1554;width:921;height:921" coordorigin="863,1554" coordsize="921,921" path="m1323,1554l1249,1560,1178,1577,1112,1605,1052,1643,998,1689,952,1743,915,1803,887,1869,869,1940,863,2014,869,2089,887,2160,915,2226,952,2286,998,2340,1052,2386,1112,2423,1178,2451,1249,2469,1323,2475,1398,2469,1469,2451,1535,2423,1595,2386,1649,2340,1695,2286,1732,2226,1760,2160,1778,2089,1784,2014,1778,1940,1760,1869,1732,1803,1695,1743,1649,1689,1595,1643,1535,1605,1469,1577,1398,1560,1323,1554xe" filled="true" fillcolor="#d1d3d4" stroked="false">
                <v:path arrowok="t"/>
                <v:fill type="solid"/>
              </v:shape>
            </v:group>
            <v:group style="position:absolute;left:863;top:1554;width:921;height:921" coordorigin="863,1554" coordsize="921,921">
              <v:shape style="position:absolute;left:863;top:1554;width:921;height:921" coordorigin="863,1554" coordsize="921,921" path="m1323,1554l1398,1560,1469,1577,1535,1605,1595,1643,1649,1689,1695,1743,1732,1803,1760,1869,1778,1940,1784,2014,1778,2089,1760,2160,1732,2226,1695,2286,1649,2340,1595,2386,1535,2423,1469,2451,1398,2469,1323,2475,1249,2469,1178,2451,1112,2423,1052,2386,998,2340,952,2286,915,2226,887,2160,869,2089,863,2014,869,1940,887,1869,915,1803,952,1743,998,1689,1052,1643,1112,1605,1178,1577,1249,1560,1323,1554xe" filled="false" stroked="true" strokeweight=".425pt" strokecolor="#231f20">
                <v:path arrowok="t"/>
              </v:shape>
            </v:group>
            <v:group style="position:absolute;left:1076;top:1587;width:419;height:816" coordorigin="1076,1587" coordsize="419,816">
              <v:shape style="position:absolute;left:1076;top:1587;width:419;height:816" coordorigin="1076,1587" coordsize="419,816" path="m1076,2403l1495,1587e" filled="false" stroked="true" strokeweight=".306pt" strokecolor="#6d6e71">
                <v:path arrowok="t"/>
              </v:shape>
            </v:group>
            <v:group style="position:absolute;left:873;top:1703;width:112;height:217" coordorigin="873,1703" coordsize="112,217">
              <v:shape style="position:absolute;left:873;top:1703;width:112;height:217" coordorigin="873,1703" coordsize="112,217" path="m873,1920l984,1703e" filled="false" stroked="true" strokeweight=".306pt" strokecolor="#6d6e71">
                <v:path arrowok="t"/>
              </v:shape>
            </v:group>
            <v:group style="position:absolute;left:865;top:1665;width:159;height:309" coordorigin="865,1665" coordsize="159,309">
              <v:shape style="position:absolute;left:865;top:1665;width:159;height:309" coordorigin="865,1665" coordsize="159,309" path="m865,1974l1023,1665e" filled="false" stroked="true" strokeweight=".306pt" strokecolor="#6d6e71">
                <v:path arrowok="t"/>
              </v:shape>
            </v:group>
            <v:group style="position:absolute;left:863;top:1640;width:193;height:376" coordorigin="863,1640" coordsize="193,376">
              <v:shape style="position:absolute;left:863;top:1640;width:193;height:376" coordorigin="863,1640" coordsize="193,376" path="m863,2015l1056,1640e" filled="false" stroked="true" strokeweight=".306pt" strokecolor="#6d6e71">
                <v:path arrowok="t"/>
              </v:shape>
            </v:group>
            <v:group style="position:absolute;left:865;top:1620;width:222;height:431" coordorigin="865,1620" coordsize="222,431">
              <v:shape style="position:absolute;left:865;top:1620;width:222;height:431" coordorigin="865,1620" coordsize="222,431" path="m865,2051l1086,1620e" filled="false" stroked="true" strokeweight=".306pt" strokecolor="#6d6e71">
                <v:path arrowok="t"/>
              </v:shape>
            </v:group>
            <v:group style="position:absolute;left:868;top:1605;width:246;height:478" coordorigin="868,1605" coordsize="246,478">
              <v:shape style="position:absolute;left:868;top:1605;width:246;height:478" coordorigin="868,1605" coordsize="246,478" path="m868,2082l1113,1605e" filled="false" stroked="true" strokeweight=".306pt" strokecolor="#6d6e71">
                <v:path arrowok="t"/>
              </v:shape>
            </v:group>
            <v:group style="position:absolute;left:873;top:1592;width:266;height:518" coordorigin="873,1592" coordsize="266,518">
              <v:shape style="position:absolute;left:873;top:1592;width:266;height:518" coordorigin="873,1592" coordsize="266,518" path="m873,2110l1139,1592e" filled="false" stroked="true" strokeweight=".306pt" strokecolor="#6d6e71">
                <v:path arrowok="t"/>
              </v:shape>
            </v:group>
            <v:group style="position:absolute;left:880;top:1582;width:285;height:554" coordorigin="880,1582" coordsize="285,554">
              <v:shape style="position:absolute;left:880;top:1582;width:285;height:554" coordorigin="880,1582" coordsize="285,554" path="m880,2136l1164,1582e" filled="false" stroked="true" strokeweight=".306pt" strokecolor="#6d6e71">
                <v:path arrowok="t"/>
              </v:shape>
            </v:group>
            <v:group style="position:absolute;left:887;top:1574;width:301;height:586" coordorigin="887,1574" coordsize="301,586">
              <v:shape style="position:absolute;left:887;top:1574;width:301;height:586" coordorigin="887,1574" coordsize="301,586" path="m887,2160l1188,1574e" filled="false" stroked="true" strokeweight=".306pt" strokecolor="#6d6e71">
                <v:path arrowok="t"/>
              </v:shape>
            </v:group>
            <v:group style="position:absolute;left:895;top:1568;width:316;height:615" coordorigin="895,1568" coordsize="316,615">
              <v:shape style="position:absolute;left:895;top:1568;width:316;height:615" coordorigin="895,1568" coordsize="316,615" path="m895,2183l1211,1568e" filled="false" stroked="true" strokeweight=".306pt" strokecolor="#6d6e71">
                <v:path arrowok="t"/>
              </v:shape>
            </v:group>
            <v:group style="position:absolute;left:904;top:1563;width:329;height:641" coordorigin="904,1563" coordsize="329,641">
              <v:shape style="position:absolute;left:904;top:1563;width:329;height:641" coordorigin="904,1563" coordsize="329,641" path="m904,2204l1233,1563e" filled="false" stroked="true" strokeweight=".306pt" strokecolor="#6d6e71">
                <v:path arrowok="t"/>
              </v:shape>
            </v:group>
            <v:group style="position:absolute;left:913;top:1559;width:342;height:665" coordorigin="913,1559" coordsize="342,665">
              <v:shape style="position:absolute;left:913;top:1559;width:342;height:665" coordorigin="913,1559" coordsize="342,665" path="m913,2223l1254,1559e" filled="false" stroked="true" strokeweight=".306pt" strokecolor="#6d6e71">
                <v:path arrowok="t"/>
              </v:shape>
            </v:group>
            <v:group style="position:absolute;left:923;top:1557;width:352;height:686" coordorigin="923,1557" coordsize="352,686">
              <v:shape style="position:absolute;left:923;top:1557;width:352;height:686" coordorigin="923,1557" coordsize="352,686" path="m923,2242l1275,1557e" filled="false" stroked="true" strokeweight=".306pt" strokecolor="#6d6e71">
                <v:path arrowok="t"/>
              </v:shape>
            </v:group>
            <v:group style="position:absolute;left:934;top:1555;width:362;height:705" coordorigin="934,1555" coordsize="362,705">
              <v:shape style="position:absolute;left:934;top:1555;width:362;height:705" coordorigin="934,1555" coordsize="362,705" path="m934,2259l1296,1555e" filled="false" stroked="true" strokeweight=".306pt" strokecolor="#6d6e71">
                <v:path arrowok="t"/>
              </v:shape>
            </v:group>
            <v:group style="position:absolute;left:945;top:1554;width:371;height:723" coordorigin="945,1554" coordsize="371,723">
              <v:shape style="position:absolute;left:945;top:1554;width:371;height:723" coordorigin="945,1554" coordsize="371,723" path="m945,2276l1316,1554e" filled="false" stroked="true" strokeweight=".306pt" strokecolor="#6d6e71">
                <v:path arrowok="t"/>
              </v:shape>
            </v:group>
            <v:group style="position:absolute;left:956;top:1554;width:379;height:738" coordorigin="956,1554" coordsize="379,738">
              <v:shape style="position:absolute;left:956;top:1554;width:379;height:738" coordorigin="956,1554" coordsize="379,738" path="m956,2292l1335,1554e" filled="false" stroked="true" strokeweight=".306pt" strokecolor="#6d6e71">
                <v:path arrowok="t"/>
              </v:shape>
            </v:group>
            <v:group style="position:absolute;left:968;top:1555;width:387;height:752" coordorigin="968,1555" coordsize="387,752">
              <v:shape style="position:absolute;left:968;top:1555;width:387;height:752" coordorigin="968,1555" coordsize="387,752" path="m968,2307l1355,1555e" filled="false" stroked="true" strokeweight=".306pt" strokecolor="#6d6e71">
                <v:path arrowok="t"/>
              </v:shape>
            </v:group>
            <v:group style="position:absolute;left:981;top:1557;width:393;height:765" coordorigin="981,1557" coordsize="393,765">
              <v:shape style="position:absolute;left:981;top:1557;width:393;height:765" coordorigin="981,1557" coordsize="393,765" path="m981,2321l1373,1557e" filled="false" stroked="true" strokeweight=".306pt" strokecolor="#6d6e71">
                <v:path arrowok="t"/>
              </v:shape>
            </v:group>
            <v:group style="position:absolute;left:993;top:1559;width:399;height:776" coordorigin="993,1559" coordsize="399,776">
              <v:shape style="position:absolute;left:993;top:1559;width:399;height:776" coordorigin="993,1559" coordsize="399,776" path="m993,2335l1392,1559e" filled="false" stroked="true" strokeweight=".306pt" strokecolor="#6d6e71">
                <v:path arrowok="t"/>
              </v:shape>
            </v:group>
            <v:group style="position:absolute;left:1006;top:1562;width:404;height:786" coordorigin="1006,1562" coordsize="404,786">
              <v:shape style="position:absolute;left:1006;top:1562;width:404;height:786" coordorigin="1006,1562" coordsize="404,786" path="m1006,2348l1410,1562e" filled="false" stroked="true" strokeweight=".306pt" strokecolor="#6d6e71">
                <v:path arrowok="t"/>
              </v:shape>
            </v:group>
            <v:group style="position:absolute;left:1020;top:1566;width:408;height:795" coordorigin="1020,1566" coordsize="408,795">
              <v:shape style="position:absolute;left:1020;top:1566;width:408;height:795" coordorigin="1020,1566" coordsize="408,795" path="m1020,2360l1427,1566e" filled="false" stroked="true" strokeweight=".306pt" strokecolor="#6d6e71">
                <v:path arrowok="t"/>
              </v:shape>
            </v:group>
            <v:group style="position:absolute;left:1033;top:1570;width:412;height:802" coordorigin="1033,1570" coordsize="412,802">
              <v:shape style="position:absolute;left:1033;top:1570;width:412;height:802" coordorigin="1033,1570" coordsize="412,802" path="m1033,2372l1445,1570e" filled="false" stroked="true" strokeweight=".306pt" strokecolor="#6d6e71">
                <v:path arrowok="t"/>
              </v:shape>
            </v:group>
            <v:group style="position:absolute;left:1047;top:1575;width:415;height:808" coordorigin="1047,1575" coordsize="415,808">
              <v:shape style="position:absolute;left:1047;top:1575;width:415;height:808" coordorigin="1047,1575" coordsize="415,808" path="m1047,2383l1462,1575e" filled="false" stroked="true" strokeweight=".306pt" strokecolor="#6d6e71">
                <v:path arrowok="t"/>
              </v:shape>
            </v:group>
            <v:group style="position:absolute;left:1062;top:1581;width:417;height:812" coordorigin="1062,1581" coordsize="417,812">
              <v:shape style="position:absolute;left:1062;top:1581;width:417;height:812" coordorigin="1062,1581" coordsize="417,812" path="m1062,2393l1479,1581e" filled="false" stroked="true" strokeweight=".306pt" strokecolor="#6d6e71">
                <v:path arrowok="t"/>
              </v:shape>
            </v:group>
            <v:group style="position:absolute;left:913;top:1698;width:293;height:412" coordorigin="913,1698" coordsize="293,412">
              <v:shape style="position:absolute;left:913;top:1698;width:293;height:412" coordorigin="913,1698" coordsize="293,412" path="m953,2038l937,2038,929,2041,917,2053,913,2061,913,2080,980,2110,1003,2108,1025,2104,1048,2097,1069,2086,1083,2077,1019,2077,1008,2073,979,2050,969,2043,966,2041,960,2039,953,2038xe" filled="true" fillcolor="#231f20" stroked="false">
                <v:path arrowok="t"/>
                <v:fill type="solid"/>
              </v:shape>
              <v:shape style="position:absolute;left:913;top:1698;width:293;height:412" coordorigin="913,1698" coordsize="293,412" path="m1206,1698l1049,1698,964,1867,982,1868,998,1871,1053,1900,1087,1958,1091,1993,1090,2011,1061,2066,1031,2077,1083,2077,1135,2023,1157,1961,1159,1940,1158,1922,1131,1859,1079,1819,1021,1804,1040,1768,1185,1768,1206,1698xe" filled="true" fillcolor="#231f20" stroked="false">
                <v:path arrowok="t"/>
                <v:fill type="solid"/>
              </v:shape>
            </v:group>
            <v:group style="position:absolute;left:1178;top:1682;width:305;height:435" coordorigin="1178,1682" coordsize="305,435">
              <v:shape style="position:absolute;left:1178;top:1682;width:305;height:435" coordorigin="1178,1682" coordsize="305,435" path="m1383,1682l1312,1706,1263,1754,1218,1828,1194,1892,1180,1963,1178,1998,1179,2014,1197,2072,1247,2113,1273,2117,1287,2116,1268,2097,1260,2094,1248,2082,1245,2075,1246,2059,1261,1981,1278,1923,1306,1838,1331,1767,1363,1709,1379,1703,1443,1703,1439,1699,1427,1692,1413,1686,1399,1683,1383,1682xe" filled="true" fillcolor="#231f20" stroked="false">
                <v:path arrowok="t"/>
                <v:fill type="solid"/>
              </v:shape>
              <v:shape style="position:absolute;left:1178;top:1682;width:305;height:435" coordorigin="1178,1682" coordsize="305,435" path="m1443,1703l1394,1703,1401,1706,1407,1712,1413,1718,1416,1726,1416,1738,1406,1802,1378,1895,1343,2001,1322,2059,1286,2097,1343,2097,1390,2057,1430,2000,1461,1930,1479,1853,1482,1803,1482,1789,1459,1720,1450,1709,1443,1703xe" filled="true" fillcolor="#231f20" stroked="false">
                <v:path arrowok="t"/>
                <v:fill type="solid"/>
              </v:shape>
            </v:group>
            <v:group style="position:absolute;left:945;top:2145;width:63;height:74" coordorigin="945,2145" coordsize="63,74">
              <v:shape style="position:absolute;left:945;top:2145;width:63;height:74" coordorigin="945,2145" coordsize="63,74" path="m988,2145l969,2145,961,2149,948,2162,945,2171,945,2194,948,2202,961,2215,968,2219,986,2219,992,2217,1002,2209,1004,2206,973,2206,968,2204,962,2197,960,2190,960,2173,962,2167,968,2159,973,2158,1005,2158,1004,2156,995,2148,988,2145xe" filled="true" fillcolor="#231f20" stroked="false">
                <v:path arrowok="t"/>
                <v:fill type="solid"/>
              </v:shape>
              <v:shape style="position:absolute;left:945;top:2145;width:63;height:74" coordorigin="945,2145" coordsize="63,74" path="m994,2191l993,2196,991,2200,985,2205,982,2206,1004,2206,1006,2203,1008,2196,994,2191xe" filled="true" fillcolor="#231f20" stroked="false">
                <v:path arrowok="t"/>
                <v:fill type="solid"/>
              </v:shape>
              <v:shape style="position:absolute;left:945;top:2145;width:63;height:74" coordorigin="945,2145" coordsize="63,74" path="m1005,2158l982,2158,985,2159,991,2163,993,2166,993,2169,1008,2166,1006,2160,1005,2158xe" filled="true" fillcolor="#231f20" stroked="false">
                <v:path arrowok="t"/>
                <v:fill type="solid"/>
              </v:shape>
            </v:group>
            <v:group style="position:absolute;left:1021;top:2147;width:55;height:71" coordorigin="1021,2147" coordsize="55,71">
              <v:shape style="position:absolute;left:1021;top:2147;width:55;height:71" coordorigin="1021,2147" coordsize="55,71" path="m1074,2147l1021,2147,1021,2217,1076,2217,1076,2205,1035,2205,1035,2186,1072,2186,1072,2174,1035,2174,1035,2159,1074,2159,1074,2147xe" filled="true" fillcolor="#231f20" stroked="false">
                <v:path arrowok="t"/>
                <v:fill type="solid"/>
              </v:shape>
            </v:group>
            <v:group style="position:absolute;left:1088;top:2147;width:58;height:71" coordorigin="1088,2147" coordsize="58,71">
              <v:shape style="position:absolute;left:1088;top:2147;width:58;height:71" coordorigin="1088,2147" coordsize="58,71" path="m1102,2147l1088,2147,1088,2217,1102,2217,1102,2171,1118,2171,1102,2147xe" filled="true" fillcolor="#231f20" stroked="false">
                <v:path arrowok="t"/>
                <v:fill type="solid"/>
              </v:shape>
              <v:shape style="position:absolute;left:1088;top:2147;width:58;height:71" coordorigin="1088,2147" coordsize="58,71" path="m1118,2171l1102,2171,1131,2217,1146,2217,1146,2194,1132,2194,1118,2171xe" filled="true" fillcolor="#231f20" stroked="false">
                <v:path arrowok="t"/>
                <v:fill type="solid"/>
              </v:shape>
              <v:shape style="position:absolute;left:1088;top:2147;width:58;height:71" coordorigin="1088,2147" coordsize="58,71" path="m1146,2147l1132,2147,1132,2194,1146,2194,1146,2147xe" filled="true" fillcolor="#231f20" stroked="false">
                <v:path arrowok="t"/>
                <v:fill type="solid"/>
              </v:shape>
            </v:group>
            <v:group style="position:absolute;left:1156;top:2147;width:58;height:71" coordorigin="1156,2147" coordsize="58,71">
              <v:shape style="position:absolute;left:1156;top:2147;width:58;height:71" coordorigin="1156,2147" coordsize="58,71" path="m1192,2159l1177,2159,1177,2217,1192,2217,1192,2159xe" filled="true" fillcolor="#231f20" stroked="false">
                <v:path arrowok="t"/>
                <v:fill type="solid"/>
              </v:shape>
              <v:shape style="position:absolute;left:1156;top:2147;width:58;height:71" coordorigin="1156,2147" coordsize="58,71" path="m1213,2147l1156,2147,1156,2159,1213,2159,1213,2147xe" filled="true" fillcolor="#231f20" stroked="false">
                <v:path arrowok="t"/>
                <v:fill type="solid"/>
              </v:shape>
            </v:group>
            <v:group style="position:absolute;left:1208;top:2147;width:73;height:71" coordorigin="1208,2147" coordsize="73,71">
              <v:shape style="position:absolute;left:1208;top:2147;width:73;height:71" coordorigin="1208,2147" coordsize="73,71" path="m1251,2147l1236,2147,1208,2217,1223,2217,1229,2201,1274,2201,1269,2189,1234,2189,1244,2163,1258,2163,1251,2147xe" filled="true" fillcolor="#231f20" stroked="false">
                <v:path arrowok="t"/>
                <v:fill type="solid"/>
              </v:shape>
              <v:shape style="position:absolute;left:1208;top:2147;width:73;height:71" coordorigin="1208,2147" coordsize="73,71" path="m1274,2201l1258,2201,1265,2217,1280,2217,1274,2201xe" filled="true" fillcolor="#231f20" stroked="false">
                <v:path arrowok="t"/>
                <v:fill type="solid"/>
              </v:shape>
              <v:shape style="position:absolute;left:1208;top:2147;width:73;height:71" coordorigin="1208,2147" coordsize="73,71" path="m1258,2163l1244,2163,1254,2189,1269,2189,1258,2163xe" filled="true" fillcolor="#231f20" stroked="false">
                <v:path arrowok="t"/>
                <v:fill type="solid"/>
              </v:shape>
            </v:group>
            <v:group style="position:absolute;left:1273;top:2147;width:68;height:71" coordorigin="1273,2147" coordsize="68,71">
              <v:shape style="position:absolute;left:1273;top:2147;width:68;height:71" coordorigin="1273,2147" coordsize="68,71" path="m1289,2147l1273,2147,1299,2217,1315,2217,1321,2199,1307,2199,1289,2147xe" filled="true" fillcolor="#231f20" stroked="false">
                <v:path arrowok="t"/>
                <v:fill type="solid"/>
              </v:shape>
              <v:shape style="position:absolute;left:1273;top:2147;width:68;height:71" coordorigin="1273,2147" coordsize="68,71" path="m1341,2147l1325,2147,1307,2199,1321,2199,1341,2147xe" filled="true" fillcolor="#231f20" stroked="false">
                <v:path arrowok="t"/>
                <v:fill type="solid"/>
              </v:shape>
            </v:group>
            <v:group style="position:absolute;left:1345;top:2145;width:71;height:74" coordorigin="1345,2145" coordsize="71,74">
              <v:shape style="position:absolute;left:1345;top:2145;width:71;height:74" coordorigin="1345,2145" coordsize="71,74" path="m1391,2145l1374,2145,1369,2146,1345,2175,1345,2194,1348,2202,1361,2215,1370,2219,1391,2219,1399,2215,1408,2206,1374,2206,1370,2204,1362,2196,1360,2190,1360,2174,1362,2168,1369,2160,1374,2158,1408,2158,1399,2149,1391,2145xe" filled="true" fillcolor="#231f20" stroked="false">
                <v:path arrowok="t"/>
                <v:fill type="solid"/>
              </v:shape>
              <v:shape style="position:absolute;left:1345;top:2145;width:71;height:74" coordorigin="1345,2145" coordsize="71,74" path="m1408,2158l1386,2158,1391,2160,1398,2168,1400,2174,1400,2190,1398,2196,1391,2204,1386,2206,1408,2206,1412,2202,1415,2194,1415,2171,1412,2162,1408,2158xe" filled="true" fillcolor="#231f20" stroked="false">
                <v:path arrowok="t"/>
                <v:fill type="solid"/>
              </v:shape>
            </v:group>
            <v:group style="position:absolute;left:1423;top:2145;width:59;height:74" coordorigin="1423,2145" coordsize="59,74">
              <v:shape style="position:absolute;left:1423;top:2145;width:59;height:74" coordorigin="1423,2145" coordsize="59,74" path="m1437,2193l1423,2194,1424,2202,1427,2208,1437,2217,1444,2219,1459,2219,1464,2218,1473,2214,1476,2212,1479,2207,1449,2207,1445,2205,1440,2201,1438,2198,1437,2193xe" filled="true" fillcolor="#231f20" stroked="false">
                <v:path arrowok="t"/>
                <v:fill type="solid"/>
              </v:shape>
              <v:shape style="position:absolute;left:1423;top:2145;width:59;height:74" coordorigin="1423,2145" coordsize="59,74" path="m1461,2145l1446,2145,1442,2146,1426,2171,1428,2175,1435,2182,1441,2184,1455,2188,1459,2189,1463,2190,1465,2191,1467,2194,1467,2195,1467,2199,1466,2202,1461,2206,1458,2207,1479,2207,1481,2205,1482,2201,1482,2192,1481,2189,1448,2172,1444,2170,1440,2167,1440,2166,1440,2162,1440,2161,1444,2158,1448,2157,1478,2157,1477,2155,1468,2147,1461,2145xe" filled="true" fillcolor="#231f20" stroked="false">
                <v:path arrowok="t"/>
                <v:fill type="solid"/>
              </v:shape>
              <v:shape style="position:absolute;left:1423;top:2145;width:59;height:74" coordorigin="1423,2145" coordsize="59,74" path="m1478,2157l1456,2157,1459,2158,1463,2161,1465,2164,1465,2167,1480,2167,1479,2160,1478,2157xe" filled="true" fillcolor="#231f20" stroked="false">
                <v:path arrowok="t"/>
                <v:fill type="solid"/>
              </v:shape>
            </v:group>
            <v:group style="position:absolute;left:1436;top:1864;width:269;height:419" coordorigin="1436,1864" coordsize="269,419">
              <v:shape style="position:absolute;left:1436;top:1864;width:269;height:419" coordorigin="1436,1864" coordsize="269,419" path="m1436,1864l1541,1920,1633,1988,1688,2063,1705,2131,1692,2189,1656,2235,1603,2267,1540,2283e" filled="false" stroked="true" strokeweight=".613pt" strokecolor="#231f20">
                <v:path arrowok="t"/>
              </v:shape>
              <v:shape style="position:absolute;left:1278;top:1686;width:444;height:614" type="#_x0000_t75" stroked="false">
                <v:imagedata r:id="rId209" o:title=""/>
              </v:shape>
            </v:group>
            <v:group style="position:absolute;left:1131;top:2156;width:509;height:203" coordorigin="1131,2156" coordsize="509,203">
              <v:shape style="position:absolute;left:1131;top:2156;width:509;height:203" coordorigin="1131,2156" coordsize="509,203" path="m1639,2156l1599,2222,1545,2278,1481,2321,1407,2348,1326,2358,1274,2354,1223,2342,1175,2323,1131,2297e" filled="false" stroked="true" strokeweight=".541pt" strokecolor="#231f20">
                <v:path arrowok="t"/>
              </v:shape>
            </v:group>
            <v:group style="position:absolute;left:863;top:1554;width:921;height:921" coordorigin="863,1554" coordsize="921,921">
              <v:shape style="position:absolute;left:863;top:1554;width:921;height:921" coordorigin="863,1554" coordsize="921,921" path="m1323,1554l1398,1560,1469,1577,1535,1605,1595,1643,1649,1689,1695,1743,1732,1803,1760,1869,1778,1940,1784,2014,1778,2089,1760,2160,1732,2226,1695,2286,1649,2340,1595,2386,1535,2423,1469,2451,1398,2469,1323,2475,1249,2469,1178,2451,1112,2423,1052,2386,998,2340,952,2286,915,2226,887,2160,869,2089,863,2014,869,1940,887,1869,915,1803,952,1743,998,1689,1052,1643,1112,1605,1178,1577,1249,1560,1323,1554xe" filled="false" stroked="true" strokeweight=".567pt" strokecolor="#231f20">
                <v:path arrowok="t"/>
              </v:shape>
              <v:shape style="position:absolute;left:1181;top:2313;width:297;height:119" type="#_x0000_t75" stroked="false">
                <v:imagedata r:id="rId210" o:title=""/>
              </v:shape>
            </v:group>
            <w10:wrap type="topAndBottom"/>
          </v:group>
        </w:pict>
      </w:r>
      <w:r>
        <w:rPr/>
        <w:pict>
          <v:group style="position:absolute;margin-left:93.748001pt;margin-top:77.401215pt;width:46.65pt;height:46.65pt;mso-position-horizontal-relative:page;mso-position-vertical-relative:paragraph;z-index:5368;mso-wrap-distance-left:0;mso-wrap-distance-right:0" coordorigin="1875,1548" coordsize="933,933">
            <v:group style="position:absolute;left:1881;top:1554;width:921;height:921" coordorigin="1881,1554" coordsize="921,921">
              <v:shape style="position:absolute;left:1881;top:1554;width:921;height:921" coordorigin="1881,1554" coordsize="921,921" path="m2341,1554l2267,1560,2196,1577,2130,1605,2069,1643,2016,1689,1970,1743,1932,1803,1904,1869,1887,1940,1881,2014,1887,2089,1904,2160,1932,2226,1970,2286,2016,2340,2069,2386,2130,2423,2196,2451,2267,2469,2341,2475,2416,2469,2487,2451,2553,2423,2613,2386,2667,2340,2713,2286,2750,2226,2778,2160,2796,2089,2802,2014,2796,1940,2778,1869,2750,1803,2713,1743,2667,1689,2613,1643,2553,1605,2487,1577,2416,1560,2341,1554xe" filled="true" fillcolor="#d1d3d4" stroked="false">
                <v:path arrowok="t"/>
                <v:fill type="solid"/>
              </v:shape>
            </v:group>
            <v:group style="position:absolute;left:1881;top:1554;width:921;height:921" coordorigin="1881,1554" coordsize="921,921">
              <v:shape style="position:absolute;left:1881;top:1554;width:921;height:921" coordorigin="1881,1554" coordsize="921,921" path="m2341,1554l2416,1560,2487,1577,2553,1605,2613,1643,2667,1689,2713,1743,2750,1803,2778,1869,2796,1940,2802,2014,2796,2089,2778,2160,2750,2226,2713,2286,2667,2340,2613,2386,2553,2423,2487,2451,2416,2469,2341,2475,2267,2469,2196,2451,2130,2423,2069,2386,2016,2340,1970,2286,1932,2226,1904,2160,1887,2089,1881,2014,1887,1940,1904,1869,1932,1803,1970,1743,2016,1689,2069,1643,2130,1605,2196,1577,2267,1560,2341,1554xe" filled="false" stroked="true" strokeweight=".425pt" strokecolor="#231f20">
                <v:path arrowok="t"/>
              </v:shape>
            </v:group>
            <v:group style="position:absolute;left:2094;top:1587;width:419;height:816" coordorigin="2094,1587" coordsize="419,816">
              <v:shape style="position:absolute;left:2094;top:1587;width:419;height:816" coordorigin="2094,1587" coordsize="419,816" path="m2094,2403l2513,1587e" filled="false" stroked="true" strokeweight=".306pt" strokecolor="#6d6e71">
                <v:path arrowok="t"/>
              </v:shape>
            </v:group>
            <v:group style="position:absolute;left:1891;top:1703;width:112;height:217" coordorigin="1891,1703" coordsize="112,217">
              <v:shape style="position:absolute;left:1891;top:1703;width:112;height:217" coordorigin="1891,1703" coordsize="112,217" path="m1891,1920l2002,1703e" filled="false" stroked="true" strokeweight=".306pt" strokecolor="#6d6e71">
                <v:path arrowok="t"/>
              </v:shape>
            </v:group>
            <v:group style="position:absolute;left:1883;top:1665;width:159;height:309" coordorigin="1883,1665" coordsize="159,309">
              <v:shape style="position:absolute;left:1883;top:1665;width:159;height:309" coordorigin="1883,1665" coordsize="159,309" path="m1883,1974l2041,1665e" filled="false" stroked="true" strokeweight=".306pt" strokecolor="#6d6e71">
                <v:path arrowok="t"/>
              </v:shape>
            </v:group>
            <v:group style="position:absolute;left:1881;top:1640;width:193;height:376" coordorigin="1881,1640" coordsize="193,376">
              <v:shape style="position:absolute;left:1881;top:1640;width:193;height:376" coordorigin="1881,1640" coordsize="193,376" path="m1881,2015l2074,1640e" filled="false" stroked="true" strokeweight=".306pt" strokecolor="#6d6e71">
                <v:path arrowok="t"/>
              </v:shape>
            </v:group>
            <v:group style="position:absolute;left:1882;top:1620;width:222;height:431" coordorigin="1882,1620" coordsize="222,431">
              <v:shape style="position:absolute;left:1882;top:1620;width:222;height:431" coordorigin="1882,1620" coordsize="222,431" path="m1882,2051l2104,1620e" filled="false" stroked="true" strokeweight=".306pt" strokecolor="#6d6e71">
                <v:path arrowok="t"/>
              </v:shape>
            </v:group>
            <v:group style="position:absolute;left:1886;top:1605;width:246;height:478" coordorigin="1886,1605" coordsize="246,478">
              <v:shape style="position:absolute;left:1886;top:1605;width:246;height:478" coordorigin="1886,1605" coordsize="246,478" path="m1886,2082l2131,1605e" filled="false" stroked="true" strokeweight=".306pt" strokecolor="#6d6e71">
                <v:path arrowok="t"/>
              </v:shape>
            </v:group>
            <v:group style="position:absolute;left:1891;top:1592;width:266;height:518" coordorigin="1891,1592" coordsize="266,518">
              <v:shape style="position:absolute;left:1891;top:1592;width:266;height:518" coordorigin="1891,1592" coordsize="266,518" path="m1891,2110l2157,1592e" filled="false" stroked="true" strokeweight=".306pt" strokecolor="#6d6e71">
                <v:path arrowok="t"/>
              </v:shape>
            </v:group>
            <v:group style="position:absolute;left:1897;top:1582;width:285;height:554" coordorigin="1897,1582" coordsize="285,554">
              <v:shape style="position:absolute;left:1897;top:1582;width:285;height:554" coordorigin="1897,1582" coordsize="285,554" path="m1897,2136l2182,1582e" filled="false" stroked="true" strokeweight=".306pt" strokecolor="#6d6e71">
                <v:path arrowok="t"/>
              </v:shape>
            </v:group>
            <v:group style="position:absolute;left:1905;top:1574;width:301;height:586" coordorigin="1905,1574" coordsize="301,586">
              <v:shape style="position:absolute;left:1905;top:1574;width:301;height:586" coordorigin="1905,1574" coordsize="301,586" path="m1905,2160l2205,1574e" filled="false" stroked="true" strokeweight=".306pt" strokecolor="#6d6e71">
                <v:path arrowok="t"/>
              </v:shape>
            </v:group>
            <v:group style="position:absolute;left:1913;top:1568;width:316;height:615" coordorigin="1913,1568" coordsize="316,615">
              <v:shape style="position:absolute;left:1913;top:1568;width:316;height:615" coordorigin="1913,1568" coordsize="316,615" path="m1913,2183l2228,1568e" filled="false" stroked="true" strokeweight=".306pt" strokecolor="#6d6e71">
                <v:path arrowok="t"/>
              </v:shape>
            </v:group>
            <v:group style="position:absolute;left:1922;top:1563;width:329;height:641" coordorigin="1922,1563" coordsize="329,641">
              <v:shape style="position:absolute;left:1922;top:1563;width:329;height:641" coordorigin="1922,1563" coordsize="329,641" path="m1922,2204l2251,1563e" filled="false" stroked="true" strokeweight=".306pt" strokecolor="#6d6e71">
                <v:path arrowok="t"/>
              </v:shape>
            </v:group>
            <v:group style="position:absolute;left:1931;top:1559;width:342;height:665" coordorigin="1931,1559" coordsize="342,665">
              <v:shape style="position:absolute;left:1931;top:1559;width:342;height:665" coordorigin="1931,1559" coordsize="342,665" path="m1931,2223l2272,1559e" filled="false" stroked="true" strokeweight=".306pt" strokecolor="#6d6e71">
                <v:path arrowok="t"/>
              </v:shape>
            </v:group>
            <v:group style="position:absolute;left:1941;top:1557;width:352;height:686" coordorigin="1941,1557" coordsize="352,686">
              <v:shape style="position:absolute;left:1941;top:1557;width:352;height:686" coordorigin="1941,1557" coordsize="352,686" path="m1941,2242l2293,1557e" filled="false" stroked="true" strokeweight=".306pt" strokecolor="#6d6e71">
                <v:path arrowok="t"/>
              </v:shape>
            </v:group>
            <v:group style="position:absolute;left:1952;top:1555;width:362;height:705" coordorigin="1952,1555" coordsize="362,705">
              <v:shape style="position:absolute;left:1952;top:1555;width:362;height:705" coordorigin="1952,1555" coordsize="362,705" path="m1952,2259l2314,1555e" filled="false" stroked="true" strokeweight=".306pt" strokecolor="#6d6e71">
                <v:path arrowok="t"/>
              </v:shape>
            </v:group>
            <v:group style="position:absolute;left:1963;top:1554;width:371;height:723" coordorigin="1963,1554" coordsize="371,723">
              <v:shape style="position:absolute;left:1963;top:1554;width:371;height:723" coordorigin="1963,1554" coordsize="371,723" path="m1963,2276l2334,1554e" filled="false" stroked="true" strokeweight=".306pt" strokecolor="#6d6e71">
                <v:path arrowok="t"/>
              </v:shape>
            </v:group>
            <v:group style="position:absolute;left:1974;top:1554;width:379;height:738" coordorigin="1974,1554" coordsize="379,738">
              <v:shape style="position:absolute;left:1974;top:1554;width:379;height:738" coordorigin="1974,1554" coordsize="379,738" path="m1974,2292l2353,1554e" filled="false" stroked="true" strokeweight=".306pt" strokecolor="#6d6e71">
                <v:path arrowok="t"/>
              </v:shape>
            </v:group>
            <v:group style="position:absolute;left:1986;top:1555;width:387;height:752" coordorigin="1986,1555" coordsize="387,752">
              <v:shape style="position:absolute;left:1986;top:1555;width:387;height:752" coordorigin="1986,1555" coordsize="387,752" path="m1986,2307l2372,1555e" filled="false" stroked="true" strokeweight=".306pt" strokecolor="#6d6e71">
                <v:path arrowok="t"/>
              </v:shape>
            </v:group>
            <v:group style="position:absolute;left:1998;top:1557;width:393;height:765" coordorigin="1998,1557" coordsize="393,765">
              <v:shape style="position:absolute;left:1998;top:1557;width:393;height:765" coordorigin="1998,1557" coordsize="393,765" path="m1998,2321l2391,1557e" filled="false" stroked="true" strokeweight=".306pt" strokecolor="#6d6e71">
                <v:path arrowok="t"/>
              </v:shape>
            </v:group>
            <v:group style="position:absolute;left:2011;top:1559;width:399;height:776" coordorigin="2011,1559" coordsize="399,776">
              <v:shape style="position:absolute;left:2011;top:1559;width:399;height:776" coordorigin="2011,1559" coordsize="399,776" path="m2011,2335l2409,1559e" filled="false" stroked="true" strokeweight=".306pt" strokecolor="#6d6e71">
                <v:path arrowok="t"/>
              </v:shape>
            </v:group>
            <v:group style="position:absolute;left:2024;top:1562;width:404;height:786" coordorigin="2024,1562" coordsize="404,786">
              <v:shape style="position:absolute;left:2024;top:1562;width:404;height:786" coordorigin="2024,1562" coordsize="404,786" path="m2024,2348l2428,1562e" filled="false" stroked="true" strokeweight=".306pt" strokecolor="#6d6e71">
                <v:path arrowok="t"/>
              </v:shape>
            </v:group>
            <v:group style="position:absolute;left:2037;top:1566;width:408;height:795" coordorigin="2037,1566" coordsize="408,795">
              <v:shape style="position:absolute;left:2037;top:1566;width:408;height:795" coordorigin="2037,1566" coordsize="408,795" path="m2037,2360l2445,1566e" filled="false" stroked="true" strokeweight=".306pt" strokecolor="#6d6e71">
                <v:path arrowok="t"/>
              </v:shape>
            </v:group>
            <v:group style="position:absolute;left:2051;top:1570;width:412;height:802" coordorigin="2051,1570" coordsize="412,802">
              <v:shape style="position:absolute;left:2051;top:1570;width:412;height:802" coordorigin="2051,1570" coordsize="412,802" path="m2051,2372l2463,1570e" filled="false" stroked="true" strokeweight=".306pt" strokecolor="#6d6e71">
                <v:path arrowok="t"/>
              </v:shape>
            </v:group>
            <v:group style="position:absolute;left:2065;top:1575;width:415;height:808" coordorigin="2065,1575" coordsize="415,808">
              <v:shape style="position:absolute;left:2065;top:1575;width:415;height:808" coordorigin="2065,1575" coordsize="415,808" path="m2065,2383l2480,1575e" filled="false" stroked="true" strokeweight=".306pt" strokecolor="#6d6e71">
                <v:path arrowok="t"/>
              </v:shape>
            </v:group>
            <v:group style="position:absolute;left:2079;top:1581;width:417;height:812" coordorigin="2079,1581" coordsize="417,812">
              <v:shape style="position:absolute;left:2079;top:1581;width:417;height:812" coordorigin="2079,1581" coordsize="417,812" path="m2079,2393l2496,1581e" filled="false" stroked="true" strokeweight=".306pt" strokecolor="#6d6e71">
                <v:path arrowok="t"/>
              </v:shape>
            </v:group>
            <v:group style="position:absolute;left:1931;top:1698;width:293;height:412" coordorigin="1931,1698" coordsize="293,412">
              <v:shape style="position:absolute;left:1931;top:1698;width:293;height:412" coordorigin="1931,1698" coordsize="293,412" path="m1971,2038l1955,2038,1947,2041,1934,2053,1931,2061,1931,2080,1997,2110,2021,2108,2043,2104,2065,2097,2087,2086,2101,2077,2037,2077,2026,2073,1997,2050,1987,2043,1983,2041,1978,2039,1971,2038xe" filled="true" fillcolor="#231f20" stroked="false">
                <v:path arrowok="t"/>
                <v:fill type="solid"/>
              </v:shape>
              <v:shape style="position:absolute;left:1931;top:1698;width:293;height:412" coordorigin="1931,1698" coordsize="293,412" path="m2223,1698l2067,1698,1982,1867,2000,1868,2016,1871,2070,1900,2105,1958,2109,1993,2108,2011,2079,2066,2049,2077,2101,2077,2153,2023,2175,1961,2176,1940,2175,1922,2149,1859,2097,1819,2039,1804,2057,1768,2203,1768,2223,1698xe" filled="true" fillcolor="#231f20" stroked="false">
                <v:path arrowok="t"/>
                <v:fill type="solid"/>
              </v:shape>
            </v:group>
            <v:group style="position:absolute;left:2196;top:1682;width:305;height:435" coordorigin="2196,1682" coordsize="305,435">
              <v:shape style="position:absolute;left:2196;top:1682;width:305;height:435" coordorigin="2196,1682" coordsize="305,435" path="m2401,1682l2329,1706,2281,1754,2236,1828,2212,1892,2198,1963,2196,1998,2197,2014,2215,2072,2265,2113,2290,2117,2305,2116,2285,2097,2278,2094,2266,2082,2263,2075,2263,2059,2278,1981,2296,1923,2324,1838,2349,1767,2381,1709,2397,1703,2461,1703,2457,1699,2444,1692,2431,1686,2417,1683,2401,1682xe" filled="true" fillcolor="#231f20" stroked="false">
                <v:path arrowok="t"/>
                <v:fill type="solid"/>
              </v:shape>
              <v:shape style="position:absolute;left:2196;top:1682;width:305;height:435" coordorigin="2196,1682" coordsize="305,435" path="m2461,1703l2412,1703,2419,1706,2425,1712,2431,1718,2434,1726,2434,1738,2423,1802,2395,1895,2361,2001,2340,2059,2303,2097,2360,2097,2407,2057,2448,2000,2479,1930,2497,1853,2500,1803,2500,1789,2476,1720,2467,1709,2461,1703xe" filled="true" fillcolor="#231f20" stroked="false">
                <v:path arrowok="t"/>
                <v:fill type="solid"/>
              </v:shape>
            </v:group>
            <v:group style="position:absolute;left:1963;top:2145;width:63;height:74" coordorigin="1963,2145" coordsize="63,74">
              <v:shape style="position:absolute;left:1963;top:2145;width:63;height:74" coordorigin="1963,2145" coordsize="63,74" path="m2006,2145l1987,2145,1978,2149,1966,2162,1963,2171,1963,2194,1966,2202,1978,2215,1986,2219,2004,2219,2010,2217,2020,2209,2022,2206,1990,2206,1986,2204,1980,2197,1978,2190,1978,2173,1980,2167,1986,2159,1991,2158,2022,2158,2022,2156,2013,2148,2006,2145xe" filled="true" fillcolor="#231f20" stroked="false">
                <v:path arrowok="t"/>
                <v:fill type="solid"/>
              </v:shape>
              <v:shape style="position:absolute;left:1963;top:2145;width:63;height:74" coordorigin="1963,2145" coordsize="63,74" path="m2012,2191l2011,2196,2009,2200,2003,2205,2000,2206,2022,2206,2024,2203,2026,2196,2012,2191xe" filled="true" fillcolor="#231f20" stroked="false">
                <v:path arrowok="t"/>
                <v:fill type="solid"/>
              </v:shape>
              <v:shape style="position:absolute;left:1963;top:2145;width:63;height:74" coordorigin="1963,2145" coordsize="63,74" path="m2022,2158l2000,2158,2003,2159,2009,2163,2010,2166,2011,2169,2026,2166,2024,2160,2022,2158xe" filled="true" fillcolor="#231f20" stroked="false">
                <v:path arrowok="t"/>
                <v:fill type="solid"/>
              </v:shape>
            </v:group>
            <v:group style="position:absolute;left:2038;top:2147;width:55;height:71" coordorigin="2038,2147" coordsize="55,71">
              <v:shape style="position:absolute;left:2038;top:2147;width:55;height:71" coordorigin="2038,2147" coordsize="55,71" path="m2092,2147l2038,2147,2038,2217,2093,2217,2093,2205,2053,2205,2053,2186,2089,2186,2089,2174,2053,2174,2053,2159,2092,2159,2092,2147xe" filled="true" fillcolor="#231f20" stroked="false">
                <v:path arrowok="t"/>
                <v:fill type="solid"/>
              </v:shape>
            </v:group>
            <v:group style="position:absolute;left:2106;top:2147;width:58;height:71" coordorigin="2106,2147" coordsize="58,71">
              <v:shape style="position:absolute;left:2106;top:2147;width:58;height:71" coordorigin="2106,2147" coordsize="58,71" path="m2120,2147l2106,2147,2106,2217,2120,2217,2120,2171,2136,2171,2120,2147xe" filled="true" fillcolor="#231f20" stroked="false">
                <v:path arrowok="t"/>
                <v:fill type="solid"/>
              </v:shape>
              <v:shape style="position:absolute;left:2106;top:2147;width:58;height:71" coordorigin="2106,2147" coordsize="58,71" path="m2136,2171l2120,2171,2149,2217,2163,2217,2163,2194,2150,2194,2136,2171xe" filled="true" fillcolor="#231f20" stroked="false">
                <v:path arrowok="t"/>
                <v:fill type="solid"/>
              </v:shape>
              <v:shape style="position:absolute;left:2106;top:2147;width:58;height:71" coordorigin="2106,2147" coordsize="58,71" path="m2163,2147l2150,2147,2150,2194,2163,2194,2163,2147xe" filled="true" fillcolor="#231f20" stroked="false">
                <v:path arrowok="t"/>
                <v:fill type="solid"/>
              </v:shape>
            </v:group>
            <v:group style="position:absolute;left:2174;top:2147;width:58;height:71" coordorigin="2174,2147" coordsize="58,71">
              <v:shape style="position:absolute;left:2174;top:2147;width:58;height:71" coordorigin="2174,2147" coordsize="58,71" path="m2210,2159l2195,2159,2195,2217,2210,2217,2210,2159xe" filled="true" fillcolor="#231f20" stroked="false">
                <v:path arrowok="t"/>
                <v:fill type="solid"/>
              </v:shape>
              <v:shape style="position:absolute;left:2174;top:2147;width:58;height:71" coordorigin="2174,2147" coordsize="58,71" path="m2231,2147l2174,2147,2174,2159,2231,2159,2231,2147xe" filled="true" fillcolor="#231f20" stroked="false">
                <v:path arrowok="t"/>
                <v:fill type="solid"/>
              </v:shape>
            </v:group>
            <v:group style="position:absolute;left:2226;top:2147;width:73;height:71" coordorigin="2226,2147" coordsize="73,71">
              <v:shape style="position:absolute;left:2226;top:2147;width:73;height:71" coordorigin="2226,2147" coordsize="73,71" path="m2269,2147l2254,2147,2226,2217,2241,2217,2247,2201,2292,2201,2287,2189,2252,2189,2261,2163,2276,2163,2269,2147xe" filled="true" fillcolor="#231f20" stroked="false">
                <v:path arrowok="t"/>
                <v:fill type="solid"/>
              </v:shape>
              <v:shape style="position:absolute;left:2226;top:2147;width:73;height:71" coordorigin="2226,2147" coordsize="73,71" path="m2292,2201l2276,2201,2282,2217,2298,2217,2292,2201xe" filled="true" fillcolor="#231f20" stroked="false">
                <v:path arrowok="t"/>
                <v:fill type="solid"/>
              </v:shape>
              <v:shape style="position:absolute;left:2226;top:2147;width:73;height:71" coordorigin="2226,2147" coordsize="73,71" path="m2276,2163l2261,2163,2271,2189,2287,2189,2276,2163xe" filled="true" fillcolor="#231f20" stroked="false">
                <v:path arrowok="t"/>
                <v:fill type="solid"/>
              </v:shape>
            </v:group>
            <v:group style="position:absolute;left:2291;top:2147;width:68;height:71" coordorigin="2291,2147" coordsize="68,71">
              <v:shape style="position:absolute;left:2291;top:2147;width:68;height:71" coordorigin="2291,2147" coordsize="68,71" path="m2307,2147l2291,2147,2317,2217,2333,2217,2339,2199,2325,2199,2307,2147xe" filled="true" fillcolor="#231f20" stroked="false">
                <v:path arrowok="t"/>
                <v:fill type="solid"/>
              </v:shape>
              <v:shape style="position:absolute;left:2291;top:2147;width:68;height:71" coordorigin="2291,2147" coordsize="68,71" path="m2358,2147l2343,2147,2325,2199,2339,2199,2358,2147xe" filled="true" fillcolor="#231f20" stroked="false">
                <v:path arrowok="t"/>
                <v:fill type="solid"/>
              </v:shape>
            </v:group>
            <v:group style="position:absolute;left:2363;top:2145;width:71;height:74" coordorigin="2363,2145" coordsize="71,74">
              <v:shape style="position:absolute;left:2363;top:2145;width:71;height:74" coordorigin="2363,2145" coordsize="71,74" path="m2409,2145l2392,2145,2387,2146,2363,2175,2363,2194,2366,2202,2379,2215,2387,2219,2409,2219,2417,2215,2426,2206,2392,2206,2387,2204,2380,2196,2378,2190,2378,2174,2380,2168,2387,2160,2392,2158,2426,2158,2417,2149,2409,2145xe" filled="true" fillcolor="#231f20" stroked="false">
                <v:path arrowok="t"/>
                <v:fill type="solid"/>
              </v:shape>
              <v:shape style="position:absolute;left:2363;top:2145;width:71;height:74" coordorigin="2363,2145" coordsize="71,74" path="m2426,2158l2404,2158,2409,2160,2416,2168,2418,2174,2418,2190,2416,2196,2409,2204,2404,2206,2426,2206,2430,2202,2433,2194,2433,2171,2430,2162,2426,2158xe" filled="true" fillcolor="#231f20" stroked="false">
                <v:path arrowok="t"/>
                <v:fill type="solid"/>
              </v:shape>
            </v:group>
            <v:group style="position:absolute;left:2441;top:2145;width:59;height:74" coordorigin="2441,2145" coordsize="59,74">
              <v:shape style="position:absolute;left:2441;top:2145;width:59;height:74" coordorigin="2441,2145" coordsize="59,74" path="m2455,2193l2441,2194,2442,2202,2445,2208,2454,2217,2461,2219,2477,2219,2482,2218,2491,2214,2494,2212,2497,2207,2466,2207,2463,2205,2458,2201,2456,2198,2455,2193xe" filled="true" fillcolor="#231f20" stroked="false">
                <v:path arrowok="t"/>
                <v:fill type="solid"/>
              </v:shape>
              <v:shape style="position:absolute;left:2441;top:2145;width:59;height:74" coordorigin="2441,2145" coordsize="59,74" path="m2479,2145l2464,2145,2459,2146,2443,2171,2446,2175,2453,2182,2459,2184,2473,2188,2477,2189,2481,2190,2482,2191,2484,2194,2485,2195,2485,2199,2484,2202,2479,2206,2475,2207,2497,2207,2498,2205,2500,2201,2500,2192,2499,2189,2466,2172,2461,2170,2458,2167,2457,2166,2457,2162,2458,2161,2462,2158,2465,2157,2496,2157,2495,2155,2486,2147,2479,2145xe" filled="true" fillcolor="#231f20" stroked="false">
                <v:path arrowok="t"/>
                <v:fill type="solid"/>
              </v:shape>
              <v:shape style="position:absolute;left:2441;top:2145;width:59;height:74" coordorigin="2441,2145" coordsize="59,74" path="m2496,2157l2474,2157,2477,2158,2481,2161,2482,2164,2483,2167,2498,2167,2497,2160,2496,2157xe" filled="true" fillcolor="#231f20" stroked="false">
                <v:path arrowok="t"/>
                <v:fill type="solid"/>
              </v:shape>
            </v:group>
            <v:group style="position:absolute;left:2454;top:1864;width:269;height:419" coordorigin="2454,1864" coordsize="269,419">
              <v:shape style="position:absolute;left:2454;top:1864;width:269;height:419" coordorigin="2454,1864" coordsize="269,419" path="m2454,1864l2559,1920,2651,1988,2705,2063,2723,2131,2710,2189,2673,2235,2620,2267,2558,2283e" filled="false" stroked="true" strokeweight=".613pt" strokecolor="#231f20">
                <v:path arrowok="t"/>
              </v:shape>
              <v:shape style="position:absolute;left:2295;top:1686;width:444;height:614" type="#_x0000_t75" stroked="false">
                <v:imagedata r:id="rId211" o:title=""/>
              </v:shape>
            </v:group>
            <v:group style="position:absolute;left:2148;top:2156;width:509;height:203" coordorigin="2148,2156" coordsize="509,203">
              <v:shape style="position:absolute;left:2148;top:2156;width:509;height:203" coordorigin="2148,2156" coordsize="509,203" path="m2657,2156l2617,2222,2563,2278,2498,2321,2424,2348,2343,2358,2292,2354,2241,2342,2193,2323,2148,2297e" filled="false" stroked="true" strokeweight=".541pt" strokecolor="#231f20">
                <v:path arrowok="t"/>
              </v:shape>
            </v:group>
            <v:group style="position:absolute;left:1881;top:1554;width:921;height:921" coordorigin="1881,1554" coordsize="921,921">
              <v:shape style="position:absolute;left:1881;top:1554;width:921;height:921" coordorigin="1881,1554" coordsize="921,921" path="m2341,1554l2416,1560,2487,1577,2553,1605,2613,1643,2667,1689,2713,1743,2750,1803,2778,1869,2796,1940,2802,2014,2796,2089,2778,2160,2750,2226,2713,2286,2667,2340,2613,2386,2553,2423,2487,2451,2416,2469,2341,2475,2267,2469,2196,2451,2130,2423,2069,2386,2016,2340,1970,2286,1932,2226,1904,2160,1887,2089,1881,2014,1887,1940,1904,1869,1932,1803,1970,1743,2016,1689,2069,1643,2130,1605,2196,1577,2267,1560,2341,1554xe" filled="false" stroked="true" strokeweight=".567pt" strokecolor="#231f20">
                <v:path arrowok="t"/>
              </v:shape>
              <v:shape style="position:absolute;left:2198;top:2313;width:297;height:119" type="#_x0000_t75" stroked="false">
                <v:imagedata r:id="rId210" o:title=""/>
              </v:shape>
            </v:group>
            <w10:wrap type="topAndBottom"/>
          </v:group>
        </w:pict>
      </w:r>
      <w:r>
        <w:rPr/>
        <w:pict>
          <v:group style="position:absolute;margin-left:144.638pt;margin-top:77.401215pt;width:46.65pt;height:46.65pt;mso-position-horizontal-relative:page;mso-position-vertical-relative:paragraph;z-index:5392;mso-wrap-distance-left:0;mso-wrap-distance-right:0" coordorigin="2893,1548" coordsize="933,933">
            <v:group style="position:absolute;left:2899;top:1554;width:921;height:921" coordorigin="2899,1554" coordsize="921,921">
              <v:shape style="position:absolute;left:2899;top:1554;width:921;height:921" coordorigin="2899,1554" coordsize="921,921" path="m3359,1554l3284,1560,3214,1577,3148,1605,3087,1643,3034,1689,2988,1743,2950,1803,2922,1869,2905,1940,2899,2014,2905,2089,2922,2160,2950,2226,2988,2286,3034,2340,3087,2386,3148,2423,3214,2451,3284,2469,3359,2475,3434,2469,3505,2451,3571,2423,3631,2386,3685,2340,3731,2286,3768,2226,3796,2160,3813,2089,3819,2014,3813,1940,3796,1869,3768,1803,3731,1743,3685,1689,3631,1643,3571,1605,3505,1577,3434,1560,3359,1554xe" filled="true" fillcolor="#d1d3d4" stroked="false">
                <v:path arrowok="t"/>
                <v:fill type="solid"/>
              </v:shape>
            </v:group>
            <v:group style="position:absolute;left:2899;top:1554;width:921;height:921" coordorigin="2899,1554" coordsize="921,921">
              <v:shape style="position:absolute;left:2899;top:1554;width:921;height:921" coordorigin="2899,1554" coordsize="921,921" path="m3359,1554l3434,1560,3505,1577,3571,1605,3631,1643,3685,1689,3731,1743,3768,1803,3796,1869,3813,1940,3819,2014,3813,2089,3796,2160,3768,2226,3731,2286,3685,2340,3631,2386,3571,2423,3505,2451,3434,2469,3359,2475,3284,2469,3214,2451,3148,2423,3087,2386,3034,2340,2988,2286,2950,2226,2922,2160,2905,2089,2899,2014,2905,1940,2922,1869,2950,1803,2988,1743,3034,1689,3087,1643,3148,1605,3214,1577,3284,1560,3359,1554xe" filled="false" stroked="true" strokeweight=".425pt" strokecolor="#231f20">
                <v:path arrowok="t"/>
              </v:shape>
            </v:group>
            <v:group style="position:absolute;left:3112;top:1587;width:419;height:816" coordorigin="3112,1587" coordsize="419,816">
              <v:shape style="position:absolute;left:3112;top:1587;width:419;height:816" coordorigin="3112,1587" coordsize="419,816" path="m3112,2403l3531,1587e" filled="false" stroked="true" strokeweight=".306pt" strokecolor="#6d6e71">
                <v:path arrowok="t"/>
              </v:shape>
            </v:group>
            <v:group style="position:absolute;left:2908;top:1703;width:112;height:217" coordorigin="2908,1703" coordsize="112,217">
              <v:shape style="position:absolute;left:2908;top:1703;width:112;height:217" coordorigin="2908,1703" coordsize="112,217" path="m2908,1920l3020,1703e" filled="false" stroked="true" strokeweight=".306pt" strokecolor="#6d6e71">
                <v:path arrowok="t"/>
              </v:shape>
            </v:group>
            <v:group style="position:absolute;left:2901;top:1665;width:159;height:309" coordorigin="2901,1665" coordsize="159,309">
              <v:shape style="position:absolute;left:2901;top:1665;width:159;height:309" coordorigin="2901,1665" coordsize="159,309" path="m2901,1974l3059,1665e" filled="false" stroked="true" strokeweight=".306pt" strokecolor="#6d6e71">
                <v:path arrowok="t"/>
              </v:shape>
            </v:group>
            <v:group style="position:absolute;left:2899;top:1640;width:193;height:376" coordorigin="2899,1640" coordsize="193,376">
              <v:shape style="position:absolute;left:2899;top:1640;width:193;height:376" coordorigin="2899,1640" coordsize="193,376" path="m2899,2015l3092,1640e" filled="false" stroked="true" strokeweight=".306pt" strokecolor="#6d6e71">
                <v:path arrowok="t"/>
              </v:shape>
            </v:group>
            <v:group style="position:absolute;left:2900;top:1620;width:222;height:431" coordorigin="2900,1620" coordsize="222,431">
              <v:shape style="position:absolute;left:2900;top:1620;width:222;height:431" coordorigin="2900,1620" coordsize="222,431" path="m2900,2051l3121,1620e" filled="false" stroked="true" strokeweight=".306pt" strokecolor="#6d6e71">
                <v:path arrowok="t"/>
              </v:shape>
            </v:group>
            <v:group style="position:absolute;left:2904;top:1605;width:246;height:478" coordorigin="2904,1605" coordsize="246,478">
              <v:shape style="position:absolute;left:2904;top:1605;width:246;height:478" coordorigin="2904,1605" coordsize="246,478" path="m2904,2082l3149,1605e" filled="false" stroked="true" strokeweight=".306pt" strokecolor="#6d6e71">
                <v:path arrowok="t"/>
              </v:shape>
            </v:group>
            <v:group style="position:absolute;left:2909;top:1592;width:266;height:518" coordorigin="2909,1592" coordsize="266,518">
              <v:shape style="position:absolute;left:2909;top:1592;width:266;height:518" coordorigin="2909,1592" coordsize="266,518" path="m2909,2110l3175,1592e" filled="false" stroked="true" strokeweight=".306pt" strokecolor="#6d6e71">
                <v:path arrowok="t"/>
              </v:shape>
            </v:group>
            <v:group style="position:absolute;left:2915;top:1582;width:285;height:554" coordorigin="2915,1582" coordsize="285,554">
              <v:shape style="position:absolute;left:2915;top:1582;width:285;height:554" coordorigin="2915,1582" coordsize="285,554" path="m2915,2136l3200,1582e" filled="false" stroked="true" strokeweight=".306pt" strokecolor="#6d6e71">
                <v:path arrowok="t"/>
              </v:shape>
            </v:group>
            <v:group style="position:absolute;left:2922;top:1574;width:301;height:586" coordorigin="2922,1574" coordsize="301,586">
              <v:shape style="position:absolute;left:2922;top:1574;width:301;height:586" coordorigin="2922,1574" coordsize="301,586" path="m2922,2160l3223,1574e" filled="false" stroked="true" strokeweight=".306pt" strokecolor="#6d6e71">
                <v:path arrowok="t"/>
              </v:shape>
            </v:group>
            <v:group style="position:absolute;left:2931;top:1568;width:316;height:615" coordorigin="2931,1568" coordsize="316,615">
              <v:shape style="position:absolute;left:2931;top:1568;width:316;height:615" coordorigin="2931,1568" coordsize="316,615" path="m2931,2183l3246,1568e" filled="false" stroked="true" strokeweight=".306pt" strokecolor="#6d6e71">
                <v:path arrowok="t"/>
              </v:shape>
            </v:group>
            <v:group style="position:absolute;left:2939;top:1563;width:329;height:641" coordorigin="2939,1563" coordsize="329,641">
              <v:shape style="position:absolute;left:2939;top:1563;width:329;height:641" coordorigin="2939,1563" coordsize="329,641" path="m2939,2204l3268,1563e" filled="false" stroked="true" strokeweight=".306pt" strokecolor="#6d6e71">
                <v:path arrowok="t"/>
              </v:shape>
            </v:group>
            <v:group style="position:absolute;left:2949;top:1559;width:342;height:665" coordorigin="2949,1559" coordsize="342,665">
              <v:shape style="position:absolute;left:2949;top:1559;width:342;height:665" coordorigin="2949,1559" coordsize="342,665" path="m2949,2223l3290,1559e" filled="false" stroked="true" strokeweight=".306pt" strokecolor="#6d6e71">
                <v:path arrowok="t"/>
              </v:shape>
            </v:group>
            <v:group style="position:absolute;left:2959;top:1557;width:352;height:686" coordorigin="2959,1557" coordsize="352,686">
              <v:shape style="position:absolute;left:2959;top:1557;width:352;height:686" coordorigin="2959,1557" coordsize="352,686" path="m2959,2242l3311,1557e" filled="false" stroked="true" strokeweight=".306pt" strokecolor="#6d6e71">
                <v:path arrowok="t"/>
              </v:shape>
            </v:group>
            <v:group style="position:absolute;left:2969;top:1555;width:362;height:705" coordorigin="2969,1555" coordsize="362,705">
              <v:shape style="position:absolute;left:2969;top:1555;width:362;height:705" coordorigin="2969,1555" coordsize="362,705" path="m2969,2259l3331,1555e" filled="false" stroked="true" strokeweight=".306pt" strokecolor="#6d6e71">
                <v:path arrowok="t"/>
              </v:shape>
            </v:group>
            <v:group style="position:absolute;left:2981;top:1554;width:371;height:723" coordorigin="2981,1554" coordsize="371,723">
              <v:shape style="position:absolute;left:2981;top:1554;width:371;height:723" coordorigin="2981,1554" coordsize="371,723" path="m2981,2276l3351,1554e" filled="false" stroked="true" strokeweight=".306pt" strokecolor="#6d6e71">
                <v:path arrowok="t"/>
              </v:shape>
            </v:group>
            <v:group style="position:absolute;left:2992;top:1554;width:379;height:738" coordorigin="2992,1554" coordsize="379,738">
              <v:shape style="position:absolute;left:2992;top:1554;width:379;height:738" coordorigin="2992,1554" coordsize="379,738" path="m2992,2292l3371,1554e" filled="false" stroked="true" strokeweight=".306pt" strokecolor="#6d6e71">
                <v:path arrowok="t"/>
              </v:shape>
            </v:group>
            <v:group style="position:absolute;left:3004;top:1555;width:387;height:752" coordorigin="3004,1555" coordsize="387,752">
              <v:shape style="position:absolute;left:3004;top:1555;width:387;height:752" coordorigin="3004,1555" coordsize="387,752" path="m3004,2307l3390,1555e" filled="false" stroked="true" strokeweight=".306pt" strokecolor="#6d6e71">
                <v:path arrowok="t"/>
              </v:shape>
            </v:group>
            <v:group style="position:absolute;left:3016;top:1557;width:393;height:765" coordorigin="3016,1557" coordsize="393,765">
              <v:shape style="position:absolute;left:3016;top:1557;width:393;height:765" coordorigin="3016,1557" coordsize="393,765" path="m3016,2321l3409,1557e" filled="false" stroked="true" strokeweight=".306pt" strokecolor="#6d6e71">
                <v:path arrowok="t"/>
              </v:shape>
            </v:group>
            <v:group style="position:absolute;left:3029;top:1559;width:399;height:776" coordorigin="3029,1559" coordsize="399,776">
              <v:shape style="position:absolute;left:3029;top:1559;width:399;height:776" coordorigin="3029,1559" coordsize="399,776" path="m3029,2335l3427,1559e" filled="false" stroked="true" strokeweight=".306pt" strokecolor="#6d6e71">
                <v:path arrowok="t"/>
              </v:shape>
            </v:group>
            <v:group style="position:absolute;left:3042;top:1562;width:404;height:786" coordorigin="3042,1562" coordsize="404,786">
              <v:shape style="position:absolute;left:3042;top:1562;width:404;height:786" coordorigin="3042,1562" coordsize="404,786" path="m3042,2348l3445,1562e" filled="false" stroked="true" strokeweight=".306pt" strokecolor="#6d6e71">
                <v:path arrowok="t"/>
              </v:shape>
            </v:group>
            <v:group style="position:absolute;left:3055;top:1566;width:408;height:795" coordorigin="3055,1566" coordsize="408,795">
              <v:shape style="position:absolute;left:3055;top:1566;width:408;height:795" coordorigin="3055,1566" coordsize="408,795" path="m3055,2360l3463,1566e" filled="false" stroked="true" strokeweight=".306pt" strokecolor="#6d6e71">
                <v:path arrowok="t"/>
              </v:shape>
            </v:group>
            <v:group style="position:absolute;left:3069;top:1570;width:412;height:802" coordorigin="3069,1570" coordsize="412,802">
              <v:shape style="position:absolute;left:3069;top:1570;width:412;height:802" coordorigin="3069,1570" coordsize="412,802" path="m3069,2372l3480,1570e" filled="false" stroked="true" strokeweight=".306pt" strokecolor="#6d6e71">
                <v:path arrowok="t"/>
              </v:shape>
            </v:group>
            <v:group style="position:absolute;left:3083;top:1575;width:415;height:808" coordorigin="3083,1575" coordsize="415,808">
              <v:shape style="position:absolute;left:3083;top:1575;width:415;height:808" coordorigin="3083,1575" coordsize="415,808" path="m3083,2383l3497,1575e" filled="false" stroked="true" strokeweight=".306pt" strokecolor="#6d6e71">
                <v:path arrowok="t"/>
              </v:shape>
            </v:group>
            <v:group style="position:absolute;left:3097;top:1581;width:417;height:812" coordorigin="3097,1581" coordsize="417,812">
              <v:shape style="position:absolute;left:3097;top:1581;width:417;height:812" coordorigin="3097,1581" coordsize="417,812" path="m3097,2393l3514,1581e" filled="false" stroked="true" strokeweight=".306pt" strokecolor="#6d6e71">
                <v:path arrowok="t"/>
              </v:shape>
            </v:group>
            <v:group style="position:absolute;left:2949;top:1698;width:293;height:412" coordorigin="2949,1698" coordsize="293,412">
              <v:shape style="position:absolute;left:2949;top:1698;width:293;height:412" coordorigin="2949,1698" coordsize="293,412" path="m2989,2038l2973,2038,2965,2041,2952,2053,2949,2061,2949,2080,3015,2110,3038,2108,3061,2104,3083,2097,3105,2086,3119,2077,3055,2077,3043,2073,3015,2050,3005,2043,3001,2041,2995,2039,2989,2038xe" filled="true" fillcolor="#231f20" stroked="false">
                <v:path arrowok="t"/>
                <v:fill type="solid"/>
              </v:shape>
              <v:shape style="position:absolute;left:2949;top:1698;width:293;height:412" coordorigin="2949,1698" coordsize="293,412" path="m3241,1698l3084,1698,3000,1867,3018,1868,3034,1871,3088,1900,3122,1958,3127,1993,3126,2011,3097,2066,3066,2077,3119,2077,3171,2023,3193,1961,3194,1940,3193,1922,3167,1859,3114,1819,3057,1804,3075,1768,3221,1768,3241,1698xe" filled="true" fillcolor="#231f20" stroked="false">
                <v:path arrowok="t"/>
                <v:fill type="solid"/>
              </v:shape>
            </v:group>
            <v:group style="position:absolute;left:3214;top:1682;width:305;height:435" coordorigin="3214,1682" coordsize="305,435">
              <v:shape style="position:absolute;left:3214;top:1682;width:305;height:435" coordorigin="3214,1682" coordsize="305,435" path="m3419,1682l3347,1706,3299,1754,3254,1828,3229,1892,3215,1963,3214,1998,3215,2014,3233,2072,3283,2113,3308,2117,3322,2116,3303,2097,3296,2094,3284,2082,3281,2075,3281,2059,3296,1981,3314,1923,3341,1838,3367,1767,3399,1709,3414,1703,3478,1703,3474,1699,3462,1692,3449,1686,3434,1683,3419,1682xe" filled="true" fillcolor="#231f20" stroked="false">
                <v:path arrowok="t"/>
                <v:fill type="solid"/>
              </v:shape>
              <v:shape style="position:absolute;left:3214;top:1682;width:305;height:435" coordorigin="3214,1682" coordsize="305,435" path="m3478,1703l3430,1703,3437,1706,3443,1712,3449,1718,3452,1726,3452,1738,3441,1802,3413,1895,3379,2001,3358,2059,3321,2097,3378,2097,3425,2057,3465,2000,3496,1930,3515,1853,3518,1803,3517,1789,3494,1720,3485,1709,3478,1703xe" filled="true" fillcolor="#231f20" stroked="false">
                <v:path arrowok="t"/>
                <v:fill type="solid"/>
              </v:shape>
            </v:group>
            <v:group style="position:absolute;left:2981;top:2145;width:63;height:74" coordorigin="2981,2145" coordsize="63,74">
              <v:shape style="position:absolute;left:2981;top:2145;width:63;height:74" coordorigin="2981,2145" coordsize="63,74" path="m3023,2145l3004,2145,2996,2149,2984,2162,2981,2171,2981,2194,2984,2202,2996,2215,3004,2219,3021,2219,3028,2217,3038,2209,3040,2206,3008,2206,3004,2204,2997,2197,2996,2190,2996,2173,2997,2167,3004,2159,3008,2158,3040,2158,3039,2156,3031,2148,3023,2145xe" filled="true" fillcolor="#231f20" stroked="false">
                <v:path arrowok="t"/>
                <v:fill type="solid"/>
              </v:shape>
              <v:shape style="position:absolute;left:2981;top:2145;width:63;height:74" coordorigin="2981,2145" coordsize="63,74" path="m3030,2191l3028,2196,3026,2200,3021,2205,3017,2206,3040,2206,3042,2203,3044,2196,3030,2191xe" filled="true" fillcolor="#231f20" stroked="false">
                <v:path arrowok="t"/>
                <v:fill type="solid"/>
              </v:shape>
              <v:shape style="position:absolute;left:2981;top:2145;width:63;height:74" coordorigin="2981,2145" coordsize="63,74" path="m3040,2158l3018,2158,3021,2159,3026,2163,3028,2166,3029,2169,3043,2166,3042,2160,3040,2158xe" filled="true" fillcolor="#231f20" stroked="false">
                <v:path arrowok="t"/>
                <v:fill type="solid"/>
              </v:shape>
            </v:group>
            <v:group style="position:absolute;left:3056;top:2147;width:55;height:71" coordorigin="3056,2147" coordsize="55,71">
              <v:shape style="position:absolute;left:3056;top:2147;width:55;height:71" coordorigin="3056,2147" coordsize="55,71" path="m3110,2147l3056,2147,3056,2217,3111,2217,3111,2205,3071,2205,3071,2186,3107,2186,3107,2174,3071,2174,3071,2159,3110,2159,3110,2147xe" filled="true" fillcolor="#231f20" stroked="false">
                <v:path arrowok="t"/>
                <v:fill type="solid"/>
              </v:shape>
            </v:group>
            <v:group style="position:absolute;left:3124;top:2147;width:58;height:71" coordorigin="3124,2147" coordsize="58,71">
              <v:shape style="position:absolute;left:3124;top:2147;width:58;height:71" coordorigin="3124,2147" coordsize="58,71" path="m3138,2147l3124,2147,3124,2217,3137,2217,3137,2171,3153,2171,3138,2147xe" filled="true" fillcolor="#231f20" stroked="false">
                <v:path arrowok="t"/>
                <v:fill type="solid"/>
              </v:shape>
              <v:shape style="position:absolute;left:3124;top:2147;width:58;height:71" coordorigin="3124,2147" coordsize="58,71" path="m3153,2171l3137,2171,3166,2217,3181,2217,3181,2194,3168,2194,3153,2171xe" filled="true" fillcolor="#231f20" stroked="false">
                <v:path arrowok="t"/>
                <v:fill type="solid"/>
              </v:shape>
              <v:shape style="position:absolute;left:3124;top:2147;width:58;height:71" coordorigin="3124,2147" coordsize="58,71" path="m3181,2147l3168,2147,3168,2194,3181,2194,3181,2147xe" filled="true" fillcolor="#231f20" stroked="false">
                <v:path arrowok="t"/>
                <v:fill type="solid"/>
              </v:shape>
            </v:group>
            <v:group style="position:absolute;left:3191;top:2147;width:58;height:71" coordorigin="3191,2147" coordsize="58,71">
              <v:shape style="position:absolute;left:3191;top:2147;width:58;height:71" coordorigin="3191,2147" coordsize="58,71" path="m3227,2159l3213,2159,3213,2217,3227,2217,3227,2159xe" filled="true" fillcolor="#231f20" stroked="false">
                <v:path arrowok="t"/>
                <v:fill type="solid"/>
              </v:shape>
              <v:shape style="position:absolute;left:3191;top:2147;width:58;height:71" coordorigin="3191,2147" coordsize="58,71" path="m3249,2147l3191,2147,3191,2159,3249,2159,3249,2147xe" filled="true" fillcolor="#231f20" stroked="false">
                <v:path arrowok="t"/>
                <v:fill type="solid"/>
              </v:shape>
            </v:group>
            <v:group style="position:absolute;left:3243;top:2147;width:73;height:71" coordorigin="3243,2147" coordsize="73,71">
              <v:shape style="position:absolute;left:3243;top:2147;width:73;height:71" coordorigin="3243,2147" coordsize="73,71" path="m3287,2147l3272,2147,3243,2217,3259,2217,3265,2201,3309,2201,3305,2189,3269,2189,3279,2163,3294,2163,3287,2147xe" filled="true" fillcolor="#231f20" stroked="false">
                <v:path arrowok="t"/>
                <v:fill type="solid"/>
              </v:shape>
              <v:shape style="position:absolute;left:3243;top:2147;width:73;height:71" coordorigin="3243,2147" coordsize="73,71" path="m3309,2201l3294,2201,3300,2217,3316,2217,3309,2201xe" filled="true" fillcolor="#231f20" stroked="false">
                <v:path arrowok="t"/>
                <v:fill type="solid"/>
              </v:shape>
              <v:shape style="position:absolute;left:3243;top:2147;width:73;height:71" coordorigin="3243,2147" coordsize="73,71" path="m3294,2163l3279,2163,3289,2189,3305,2189,3294,2163xe" filled="true" fillcolor="#231f20" stroked="false">
                <v:path arrowok="t"/>
                <v:fill type="solid"/>
              </v:shape>
            </v:group>
            <v:group style="position:absolute;left:3309;top:2147;width:68;height:71" coordorigin="3309,2147" coordsize="68,71">
              <v:shape style="position:absolute;left:3309;top:2147;width:68;height:71" coordorigin="3309,2147" coordsize="68,71" path="m3325,2147l3309,2147,3335,2217,3350,2217,3357,2199,3343,2199,3325,2147xe" filled="true" fillcolor="#231f20" stroked="false">
                <v:path arrowok="t"/>
                <v:fill type="solid"/>
              </v:shape>
              <v:shape style="position:absolute;left:3309;top:2147;width:68;height:71" coordorigin="3309,2147" coordsize="68,71" path="m3376,2147l3361,2147,3343,2199,3357,2199,3376,2147xe" filled="true" fillcolor="#231f20" stroked="false">
                <v:path arrowok="t"/>
                <v:fill type="solid"/>
              </v:shape>
            </v:group>
            <v:group style="position:absolute;left:3381;top:2145;width:71;height:74" coordorigin="3381,2145" coordsize="71,74">
              <v:shape style="position:absolute;left:3381;top:2145;width:71;height:74" coordorigin="3381,2145" coordsize="71,74" path="m3426,2145l3410,2145,3405,2146,3381,2175,3381,2194,3384,2202,3397,2215,3405,2219,3427,2219,3435,2215,3444,2206,3410,2206,3405,2204,3398,2196,3396,2190,3396,2174,3398,2168,3405,2160,3410,2158,3444,2158,3435,2149,3426,2145xe" filled="true" fillcolor="#231f20" stroked="false">
                <v:path arrowok="t"/>
                <v:fill type="solid"/>
              </v:shape>
              <v:shape style="position:absolute;left:3381;top:2145;width:71;height:74" coordorigin="3381,2145" coordsize="71,74" path="m3444,2158l3422,2158,3427,2160,3434,2168,3436,2174,3436,2190,3434,2196,3426,2204,3422,2206,3444,2206,3448,2202,3451,2194,3451,2171,3448,2162,3444,2158xe" filled="true" fillcolor="#231f20" stroked="false">
                <v:path arrowok="t"/>
                <v:fill type="solid"/>
              </v:shape>
            </v:group>
            <v:group style="position:absolute;left:3459;top:2145;width:59;height:74" coordorigin="3459,2145" coordsize="59,74">
              <v:shape style="position:absolute;left:3459;top:2145;width:59;height:74" coordorigin="3459,2145" coordsize="59,74" path="m3473,2193l3459,2194,3460,2202,3462,2208,3472,2217,3479,2219,3495,2219,3500,2218,3508,2214,3512,2212,3515,2207,3484,2207,3481,2205,3475,2201,3474,2198,3473,2193xe" filled="true" fillcolor="#231f20" stroked="false">
                <v:path arrowok="t"/>
                <v:fill type="solid"/>
              </v:shape>
              <v:shape style="position:absolute;left:3459;top:2145;width:59;height:74" coordorigin="3459,2145" coordsize="59,74" path="m3497,2145l3482,2145,3477,2146,3461,2171,3463,2175,3471,2182,3477,2184,3490,2188,3494,2189,3499,2190,3500,2191,3502,2194,3503,2195,3503,2199,3502,2202,3497,2206,3493,2207,3515,2207,3516,2205,3517,2201,3517,2192,3516,2189,3484,2172,3479,2170,3476,2167,3475,2166,3475,2162,3476,2161,3480,2158,3483,2157,3514,2157,3513,2155,3504,2147,3497,2145xe" filled="true" fillcolor="#231f20" stroked="false">
                <v:path arrowok="t"/>
                <v:fill type="solid"/>
              </v:shape>
              <v:shape style="position:absolute;left:3459;top:2145;width:59;height:74" coordorigin="3459,2145" coordsize="59,74" path="m3514,2157l3492,2157,3495,2158,3499,2161,3500,2164,3501,2167,3515,2167,3515,2160,3514,2157xe" filled="true" fillcolor="#231f20" stroked="false">
                <v:path arrowok="t"/>
                <v:fill type="solid"/>
              </v:shape>
            </v:group>
            <v:group style="position:absolute;left:3472;top:1864;width:269;height:419" coordorigin="3472,1864" coordsize="269,419">
              <v:shape style="position:absolute;left:3472;top:1864;width:269;height:419" coordorigin="3472,1864" coordsize="269,419" path="m3472,1864l3576,1920,3669,1988,3723,2063,3740,2131,3728,2189,3691,2235,3638,2267,3575,2283e" filled="false" stroked="true" strokeweight=".613pt" strokecolor="#231f20">
                <v:path arrowok="t"/>
              </v:shape>
              <v:shape style="position:absolute;left:3313;top:1686;width:444;height:614" type="#_x0000_t75" stroked="false">
                <v:imagedata r:id="rId212" o:title=""/>
              </v:shape>
            </v:group>
            <v:group style="position:absolute;left:3166;top:2156;width:509;height:203" coordorigin="3166,2156" coordsize="509,203">
              <v:shape style="position:absolute;left:3166;top:2156;width:509;height:203" coordorigin="3166,2156" coordsize="509,203" path="m3674,2156l3635,2222,3581,2278,3516,2321,3442,2348,3361,2358,3309,2354,3259,2342,3211,2323,3166,2297e" filled="false" stroked="true" strokeweight=".541pt" strokecolor="#231f20">
                <v:path arrowok="t"/>
              </v:shape>
            </v:group>
            <v:group style="position:absolute;left:2899;top:1554;width:921;height:921" coordorigin="2899,1554" coordsize="921,921">
              <v:shape style="position:absolute;left:2899;top:1554;width:921;height:921" coordorigin="2899,1554" coordsize="921,921" path="m3359,1554l3434,1560,3505,1577,3571,1605,3631,1643,3685,1689,3731,1743,3768,1803,3796,1869,3813,1940,3819,2014,3813,2089,3796,2160,3768,2226,3731,2286,3685,2340,3631,2386,3571,2423,3505,2451,3434,2469,3359,2475,3284,2469,3214,2451,3148,2423,3087,2386,3034,2340,2988,2286,2950,2226,2922,2160,2905,2089,2899,2014,2905,1940,2922,1869,2950,1803,2988,1743,3034,1689,3087,1643,3148,1605,3214,1577,3284,1560,3359,1554xe" filled="false" stroked="true" strokeweight=".567pt" strokecolor="#231f20">
                <v:path arrowok="t"/>
              </v:shape>
              <v:shape style="position:absolute;left:3216;top:2313;width:297;height:119" type="#_x0000_t75" stroked="false">
                <v:imagedata r:id="rId204" o:title=""/>
              </v:shape>
            </v:group>
            <w10:wrap type="topAndBottom"/>
          </v:group>
        </w:pict>
      </w:r>
      <w:r>
        <w:rPr/>
        <w:pict>
          <v:group style="position:absolute;margin-left:195.212997pt;margin-top:72.808212pt;width:50.85pt;height:50.85pt;mso-position-horizontal-relative:page;mso-position-vertical-relative:paragraph;z-index:5416;mso-wrap-distance-left:0;mso-wrap-distance-right:0" coordorigin="3904,1456" coordsize="1017,1017">
            <v:group style="position:absolute;left:3910;top:1462;width:1005;height:1005" coordorigin="3910,1462" coordsize="1005,1005">
              <v:shape style="position:absolute;left:3910;top:1462;width:1005;height:1005" coordorigin="3910,1462" coordsize="1005,1005" path="m4412,1462l4338,1468,4267,1483,4201,1509,4139,1543,4083,1585,4033,1635,3991,1691,3957,1753,3932,1819,3916,1890,3910,1964,3916,2039,3932,2109,3957,2176,3991,2238,4033,2294,4083,2343,4139,2386,4201,2420,4267,2445,4338,2461,4412,2467,4487,2461,4557,2445,4624,2420,4686,2386,4742,2343,4791,2294,4834,2238,4868,2176,4893,2109,4909,2039,4915,1964,4909,1890,4893,1819,4868,1753,4834,1691,4791,1635,4742,1585,4686,1543,4624,1509,4557,1483,4487,1468,4412,1462xe" filled="true" fillcolor="#d1d3d4" stroked="false">
                <v:path arrowok="t"/>
                <v:fill type="solid"/>
              </v:shape>
            </v:group>
            <v:group style="position:absolute;left:3910;top:1462;width:1005;height:1005" coordorigin="3910,1462" coordsize="1005,1005">
              <v:shape style="position:absolute;left:3910;top:1462;width:1005;height:1005" coordorigin="3910,1462" coordsize="1005,1005" path="m4412,1462l4487,1468,4557,1483,4624,1509,4686,1543,4742,1585,4791,1635,4834,1691,4868,1753,4893,1819,4909,1890,4915,1964,4909,2039,4893,2109,4868,2176,4834,2238,4791,2294,4742,2343,4686,2386,4624,2420,4557,2445,4487,2461,4412,2467,4338,2461,4267,2445,4201,2420,4139,2386,4083,2343,4033,2294,3991,2238,3957,2176,3932,2109,3916,2039,3910,1964,3916,1890,3932,1819,3957,1753,3991,1691,4033,1635,4083,1585,4139,1543,4201,1509,4267,1483,4338,1468,4412,1462xe" filled="false" stroked="true" strokeweight=".425pt" strokecolor="#231f20">
                <v:path arrowok="t"/>
              </v:shape>
            </v:group>
            <v:group style="position:absolute;left:4143;top:1498;width:457;height:890" coordorigin="4143,1498" coordsize="457,890">
              <v:shape style="position:absolute;left:4143;top:1498;width:457;height:890" coordorigin="4143,1498" coordsize="457,890" path="m4143,2388l4599,1498e" filled="false" stroked="true" strokeweight=".334pt" strokecolor="#6d6e71">
                <v:path arrowok="t"/>
              </v:shape>
            </v:group>
            <v:group style="position:absolute;left:3921;top:1625;width:122;height:237" coordorigin="3921,1625" coordsize="122,237">
              <v:shape style="position:absolute;left:3921;top:1625;width:122;height:237" coordorigin="3921,1625" coordsize="122,237" path="m3921,1861l4042,1625e" filled="false" stroked="true" strokeweight=".334pt" strokecolor="#6d6e71">
                <v:path arrowok="t"/>
              </v:shape>
            </v:group>
            <v:group style="position:absolute;left:3912;top:1584;width:173;height:337" coordorigin="3912,1584" coordsize="173,337">
              <v:shape style="position:absolute;left:3912;top:1584;width:173;height:337" coordorigin="3912,1584" coordsize="173,337" path="m3912,1920l4085,1584e" filled="false" stroked="true" strokeweight=".334pt" strokecolor="#6d6e71">
                <v:path arrowok="t"/>
              </v:shape>
            </v:group>
            <v:group style="position:absolute;left:3910;top:1556;width:211;height:410" coordorigin="3910,1556" coordsize="211,410">
              <v:shape style="position:absolute;left:3910;top:1556;width:211;height:410" coordorigin="3910,1556" coordsize="211,410" path="m3910,1965l4121,1556e" filled="false" stroked="true" strokeweight=".334pt" strokecolor="#6d6e71">
                <v:path arrowok="t"/>
              </v:shape>
            </v:group>
            <v:group style="position:absolute;left:3912;top:1534;width:242;height:470" coordorigin="3912,1534" coordsize="242,470">
              <v:shape style="position:absolute;left:3912;top:1534;width:242;height:470" coordorigin="3912,1534" coordsize="242,470" path="m3912,2004l4153,1534e" filled="false" stroked="true" strokeweight=".334pt" strokecolor="#6d6e71">
                <v:path arrowok="t"/>
              </v:shape>
            </v:group>
            <v:group style="position:absolute;left:3916;top:1518;width:268;height:521" coordorigin="3916,1518" coordsize="268,521">
              <v:shape style="position:absolute;left:3916;top:1518;width:268;height:521" coordorigin="3916,1518" coordsize="268,521" path="m3916,2038l4183,1518e" filled="false" stroked="true" strokeweight=".334pt" strokecolor="#6d6e71">
                <v:path arrowok="t"/>
              </v:shape>
            </v:group>
            <v:group style="position:absolute;left:3921;top:1504;width:291;height:565" coordorigin="3921,1504" coordsize="291,565">
              <v:shape style="position:absolute;left:3921;top:1504;width:291;height:565" coordorigin="3921,1504" coordsize="291,565" path="m3921,2069l4211,1504e" filled="false" stroked="true" strokeweight=".334pt" strokecolor="#6d6e71">
                <v:path arrowok="t"/>
              </v:shape>
            </v:group>
            <v:group style="position:absolute;left:3928;top:1493;width:311;height:605" coordorigin="3928,1493" coordsize="311,605">
              <v:shape style="position:absolute;left:3928;top:1493;width:311;height:605" coordorigin="3928,1493" coordsize="311,605" path="m3928,2097l4238,1493e" filled="false" stroked="true" strokeweight=".334pt" strokecolor="#6d6e71">
                <v:path arrowok="t"/>
              </v:shape>
            </v:group>
            <v:group style="position:absolute;left:3936;top:1484;width:329;height:640" coordorigin="3936,1484" coordsize="329,640">
              <v:shape style="position:absolute;left:3936;top:1484;width:329;height:640" coordorigin="3936,1484" coordsize="329,640" path="m3936,2123l4264,1484e" filled="false" stroked="true" strokeweight=".334pt" strokecolor="#6d6e71">
                <v:path arrowok="t"/>
              </v:shape>
            </v:group>
            <v:group style="position:absolute;left:3945;top:1477;width:345;height:671" coordorigin="3945,1477" coordsize="345,671">
              <v:shape style="position:absolute;left:3945;top:1477;width:345;height:671" coordorigin="3945,1477" coordsize="345,671" path="m3945,2148l4289,1477e" filled="false" stroked="true" strokeweight=".334pt" strokecolor="#6d6e71">
                <v:path arrowok="t"/>
              </v:shape>
            </v:group>
            <v:group style="position:absolute;left:3955;top:1472;width:359;height:699" coordorigin="3955,1472" coordsize="359,699">
              <v:shape style="position:absolute;left:3955;top:1472;width:359;height:699" coordorigin="3955,1472" coordsize="359,699" path="m3955,2171l4313,1472e" filled="false" stroked="true" strokeweight=".334pt" strokecolor="#6d6e71">
                <v:path arrowok="t"/>
              </v:shape>
            </v:group>
            <v:group style="position:absolute;left:3965;top:1468;width:373;height:725" coordorigin="3965,1468" coordsize="373,725">
              <v:shape style="position:absolute;left:3965;top:1468;width:373;height:725" coordorigin="3965,1468" coordsize="373,725" path="m3965,2192l4337,1468e" filled="false" stroked="true" strokeweight=".334pt" strokecolor="#6d6e71">
                <v:path arrowok="t"/>
              </v:shape>
            </v:group>
            <v:group style="position:absolute;left:3976;top:1465;width:384;height:748" coordorigin="3976,1465" coordsize="384,748">
              <v:shape style="position:absolute;left:3976;top:1465;width:384;height:748" coordorigin="3976,1465" coordsize="384,748" path="m3976,2213l4360,1465e" filled="false" stroked="true" strokeweight=".334pt" strokecolor="#6d6e71">
                <v:path arrowok="t"/>
              </v:shape>
            </v:group>
            <v:group style="position:absolute;left:3987;top:1463;width:395;height:769" coordorigin="3987,1463" coordsize="395,769">
              <v:shape style="position:absolute;left:3987;top:1463;width:395;height:769" coordorigin="3987,1463" coordsize="395,769" path="m3987,2232l4382,1463e" filled="false" stroked="true" strokeweight=".334pt" strokecolor="#6d6e71">
                <v:path arrowok="t"/>
              </v:shape>
            </v:group>
            <v:group style="position:absolute;left:3999;top:1462;width:405;height:788" coordorigin="3999,1462" coordsize="405,788">
              <v:shape style="position:absolute;left:3999;top:1462;width:405;height:788" coordorigin="3999,1462" coordsize="405,788" path="m3999,2250l4404,1462e" filled="false" stroked="true" strokeweight=".334pt" strokecolor="#6d6e71">
                <v:path arrowok="t"/>
              </v:shape>
            </v:group>
            <v:group style="position:absolute;left:4012;top:1462;width:414;height:805" coordorigin="4012,1462" coordsize="414,805">
              <v:shape style="position:absolute;left:4012;top:1462;width:414;height:805" coordorigin="4012,1462" coordsize="414,805" path="m4012,2267l4425,1462e" filled="false" stroked="true" strokeweight=".334pt" strokecolor="#6d6e71">
                <v:path arrowok="t"/>
              </v:shape>
            </v:group>
            <v:group style="position:absolute;left:4025;top:1463;width:422;height:821" coordorigin="4025,1463" coordsize="422,821">
              <v:shape style="position:absolute;left:4025;top:1463;width:422;height:821" coordorigin="4025,1463" coordsize="422,821" path="m4025,2284l4446,1463e" filled="false" stroked="true" strokeweight=".334pt" strokecolor="#6d6e71">
                <v:path arrowok="t"/>
              </v:shape>
            </v:group>
            <v:group style="position:absolute;left:4038;top:1465;width:429;height:835" coordorigin="4038,1465" coordsize="429,835">
              <v:shape style="position:absolute;left:4038;top:1465;width:429;height:835" coordorigin="4038,1465" coordsize="429,835" path="m4038,2299l4467,1465e" filled="false" stroked="true" strokeweight=".334pt" strokecolor="#6d6e71">
                <v:path arrowok="t"/>
              </v:shape>
            </v:group>
            <v:group style="position:absolute;left:4052;top:1468;width:435;height:847" coordorigin="4052,1468" coordsize="435,847">
              <v:shape style="position:absolute;left:4052;top:1468;width:435;height:847" coordorigin="4052,1468" coordsize="435,847" path="m4052,2314l4487,1468e" filled="false" stroked="true" strokeweight=".334pt" strokecolor="#6d6e71">
                <v:path arrowok="t"/>
              </v:shape>
            </v:group>
            <v:group style="position:absolute;left:4066;top:1471;width:441;height:858" coordorigin="4066,1471" coordsize="441,858">
              <v:shape style="position:absolute;left:4066;top:1471;width:441;height:858" coordorigin="4066,1471" coordsize="441,858" path="m4066,2328l4506,1471e" filled="false" stroked="true" strokeweight=".334pt" strokecolor="#6d6e71">
                <v:path arrowok="t"/>
              </v:shape>
            </v:group>
            <v:group style="position:absolute;left:4081;top:1475;width:445;height:867" coordorigin="4081,1475" coordsize="445,867">
              <v:shape style="position:absolute;left:4081;top:1475;width:445;height:867" coordorigin="4081,1475" coordsize="445,867" path="m4081,2341l4526,1475e" filled="false" stroked="true" strokeweight=".334pt" strokecolor="#6d6e71">
                <v:path arrowok="t"/>
              </v:shape>
            </v:group>
            <v:group style="position:absolute;left:4096;top:1480;width:449;height:875" coordorigin="4096,1480" coordsize="449,875">
              <v:shape style="position:absolute;left:4096;top:1480;width:449;height:875" coordorigin="4096,1480" coordsize="449,875" path="m4096,2354l4545,1480e" filled="false" stroked="true" strokeweight=".334pt" strokecolor="#6d6e71">
                <v:path arrowok="t"/>
              </v:shape>
            </v:group>
            <v:group style="position:absolute;left:4111;top:1485;width:453;height:881" coordorigin="4111,1485" coordsize="453,881">
              <v:shape style="position:absolute;left:4111;top:1485;width:453;height:881" coordorigin="4111,1485" coordsize="453,881" path="m4111,2366l4563,1485e" filled="false" stroked="true" strokeweight=".334pt" strokecolor="#6d6e71">
                <v:path arrowok="t"/>
              </v:shape>
            </v:group>
            <v:group style="position:absolute;left:4127;top:1491;width:455;height:886" coordorigin="4127,1491" coordsize="455,886">
              <v:shape style="position:absolute;left:4127;top:1491;width:455;height:886" coordorigin="4127,1491" coordsize="455,886" path="m4127,2377l4582,1491e" filled="false" stroked="true" strokeweight=".334pt" strokecolor="#6d6e71">
                <v:path arrowok="t"/>
              </v:shape>
            </v:group>
            <v:group style="position:absolute;left:3942;top:1610;width:328;height:449" coordorigin="3942,1610" coordsize="328,449">
              <v:shape style="position:absolute;left:3942;top:1610;width:328;height:449" coordorigin="3942,1610" coordsize="328,449" path="m4263,1674l4115,1674,4128,1675,4141,1678,4181,1726,4182,1740,4181,1756,4159,1820,4100,1892,4028,1966,3942,2047,3942,2059,4182,2059,4215,1985,4041,1985,4093,1942,4167,1876,4213,1830,4254,1772,4269,1706,4267,1688,4263,1674xe" filled="true" fillcolor="#231f20" stroked="false">
                <v:path arrowok="t"/>
                <v:fill type="solid"/>
              </v:shape>
              <v:shape style="position:absolute;left:3942;top:1610;width:328;height:449" coordorigin="3942,1610" coordsize="328,449" path="m4235,1938l4219,1938,4212,1951,4204,1961,4148,1984,4129,1985,4215,1985,4235,1938xe" filled="true" fillcolor="#231f20" stroked="false">
                <v:path arrowok="t"/>
                <v:fill type="solid"/>
              </v:shape>
              <v:shape style="position:absolute;left:3942;top:1610;width:328;height:449" coordorigin="3942,1610" coordsize="328,449" path="m4158,1610l4088,1630,4043,1675,4023,1718,4035,1723,4053,1701,4072,1686,4092,1677,4115,1674,4263,1674,4261,1670,4202,1617,4181,1612,4158,1610xe" filled="true" fillcolor="#231f20" stroked="false">
                <v:path arrowok="t"/>
                <v:fill type="solid"/>
              </v:shape>
            </v:group>
            <v:group style="position:absolute;left:4241;top:1611;width:349;height:466" coordorigin="4241,1611" coordsize="349,466">
              <v:shape style="position:absolute;left:4241;top:1611;width:349;height:466" coordorigin="4241,1611" coordsize="349,466" path="m4289,1995l4269,1995,4260,1998,4245,2013,4241,2021,4241,2043,4301,2076,4320,2077,4348,2075,4375,2070,4401,2061,4427,2050,4444,2040,4381,2040,4371,2039,4360,2036,4350,2031,4340,2025,4326,2014,4316,2007,4308,2002,4303,1999,4296,1996,4289,1995xe" filled="true" fillcolor="#231f20" stroked="false">
                <v:path arrowok="t"/>
                <v:fill type="solid"/>
              </v:shape>
              <v:shape style="position:absolute;left:4241;top:1611;width:349;height:466" coordorigin="4241,1611" coordsize="349,466" path="m4590,1611l4403,1611,4302,1802,4323,1803,4342,1806,4407,1839,4448,1905,4453,1944,4452,1965,4418,2027,4381,2040,4444,2040,4490,1999,4527,1932,4534,1884,4533,1864,4501,1793,4439,1748,4370,1731,4392,1690,4565,1690,4590,1611xe" filled="true" fillcolor="#231f20" stroked="false">
                <v:path arrowok="t"/>
                <v:fill type="solid"/>
              </v:shape>
            </v:group>
            <v:group style="position:absolute;left:4000;top:2107;width:69;height:80" coordorigin="4000,2107" coordsize="69,80">
              <v:shape style="position:absolute;left:4000;top:2107;width:69;height:80" coordorigin="4000,2107" coordsize="69,80" path="m4046,2107l4025,2107,4017,2111,4003,2125,4000,2135,4000,2160,4003,2170,4016,2184,4025,2187,4044,2187,4051,2185,4062,2177,4064,2174,4030,2174,4025,2172,4021,2168,4018,2163,4016,2156,4016,2138,4018,2131,4025,2123,4030,2121,4065,2121,4064,2119,4054,2110,4046,2107xe" filled="true" fillcolor="#231f20" stroked="false">
                <v:path arrowok="t"/>
                <v:fill type="solid"/>
              </v:shape>
              <v:shape style="position:absolute;left:4000;top:2107;width:69;height:80" coordorigin="4000,2107" coordsize="69,80" path="m4053,2157l4052,2163,4049,2167,4043,2172,4040,2174,4064,2174,4066,2171,4068,2162,4053,2157xe" filled="true" fillcolor="#231f20" stroked="false">
                <v:path arrowok="t"/>
                <v:fill type="solid"/>
              </v:shape>
              <v:shape style="position:absolute;left:4000;top:2107;width:69;height:80" coordorigin="4000,2107" coordsize="69,80" path="m4065,2121l4040,2121,4044,2122,4049,2126,4051,2130,4052,2134,4068,2130,4066,2124,4065,2121xe" filled="true" fillcolor="#231f20" stroked="false">
                <v:path arrowok="t"/>
                <v:fill type="solid"/>
              </v:shape>
            </v:group>
            <v:group style="position:absolute;left:4082;top:2109;width:60;height:78" coordorigin="4082,2109" coordsize="60,78">
              <v:shape style="position:absolute;left:4082;top:2109;width:60;height:78" coordorigin="4082,2109" coordsize="60,78" path="m4141,2109l4082,2109,4082,2186,4142,2186,4142,2173,4098,2173,4098,2152,4138,2152,4138,2139,4098,2139,4098,2122,4141,2122,4141,2109xe" filled="true" fillcolor="#231f20" stroked="false">
                <v:path arrowok="t"/>
                <v:fill type="solid"/>
              </v:shape>
            </v:group>
            <v:group style="position:absolute;left:4156;top:2109;width:63;height:78" coordorigin="4156,2109" coordsize="63,78">
              <v:shape style="position:absolute;left:4156;top:2109;width:63;height:78" coordorigin="4156,2109" coordsize="63,78" path="m4171,2109l4156,2109,4156,2186,4170,2186,4170,2135,4188,2135,4171,2109xe" filled="true" fillcolor="#231f20" stroked="false">
                <v:path arrowok="t"/>
                <v:fill type="solid"/>
              </v:shape>
              <v:shape style="position:absolute;left:4156;top:2109;width:63;height:78" coordorigin="4156,2109" coordsize="63,78" path="m4188,2135l4170,2135,4202,2186,4218,2186,4218,2160,4203,2160,4188,2135xe" filled="true" fillcolor="#231f20" stroked="false">
                <v:path arrowok="t"/>
                <v:fill type="solid"/>
              </v:shape>
              <v:shape style="position:absolute;left:4156;top:2109;width:63;height:78" coordorigin="4156,2109" coordsize="63,78" path="m4218,2109l4203,2109,4203,2160,4218,2160,4218,2109xe" filled="true" fillcolor="#231f20" stroked="false">
                <v:path arrowok="t"/>
                <v:fill type="solid"/>
              </v:shape>
            </v:group>
            <v:group style="position:absolute;left:4229;top:2109;width:63;height:78" coordorigin="4229,2109" coordsize="63,78">
              <v:shape style="position:absolute;left:4229;top:2109;width:63;height:78" coordorigin="4229,2109" coordsize="63,78" path="m4269,2122l4253,2122,4253,2186,4269,2186,4269,2122xe" filled="true" fillcolor="#231f20" stroked="false">
                <v:path arrowok="t"/>
                <v:fill type="solid"/>
              </v:shape>
              <v:shape style="position:absolute;left:4229;top:2109;width:63;height:78" coordorigin="4229,2109" coordsize="63,78" path="m4292,2109l4229,2109,4229,2122,4292,2122,4292,2109xe" filled="true" fillcolor="#231f20" stroked="false">
                <v:path arrowok="t"/>
                <v:fill type="solid"/>
              </v:shape>
            </v:group>
            <v:group style="position:absolute;left:4286;top:2109;width:80;height:78" coordorigin="4286,2109" coordsize="80,78">
              <v:shape style="position:absolute;left:4286;top:2109;width:80;height:78" coordorigin="4286,2109" coordsize="80,78" path="m4334,2109l4317,2109,4286,2186,4303,2186,4310,2168,4358,2168,4353,2155,4315,2155,4325,2127,4341,2127,4334,2109xe" filled="true" fillcolor="#231f20" stroked="false">
                <v:path arrowok="t"/>
                <v:fill type="solid"/>
              </v:shape>
              <v:shape style="position:absolute;left:4286;top:2109;width:80;height:78" coordorigin="4286,2109" coordsize="80,78" path="m4358,2168l4341,2168,4348,2186,4365,2186,4358,2168xe" filled="true" fillcolor="#231f20" stroked="false">
                <v:path arrowok="t"/>
                <v:fill type="solid"/>
              </v:shape>
              <v:shape style="position:absolute;left:4286;top:2109;width:80;height:78" coordorigin="4286,2109" coordsize="80,78" path="m4341,2127l4325,2127,4336,2155,4353,2155,4341,2127xe" filled="true" fillcolor="#231f20" stroked="false">
                <v:path arrowok="t"/>
                <v:fill type="solid"/>
              </v:shape>
            </v:group>
            <v:group style="position:absolute;left:4358;top:2109;width:74;height:78" coordorigin="4358,2109" coordsize="74,78">
              <v:shape style="position:absolute;left:4358;top:2109;width:74;height:78" coordorigin="4358,2109" coordsize="74,78" path="m4375,2109l4358,2109,4386,2186,4403,2186,4410,2166,4395,2166,4375,2109xe" filled="true" fillcolor="#231f20" stroked="false">
                <v:path arrowok="t"/>
                <v:fill type="solid"/>
              </v:shape>
              <v:shape style="position:absolute;left:4358;top:2109;width:74;height:78" coordorigin="4358,2109" coordsize="74,78" path="m4431,2109l4414,2109,4395,2166,4410,2166,4431,2109xe" filled="true" fillcolor="#231f20" stroked="false">
                <v:path arrowok="t"/>
                <v:fill type="solid"/>
              </v:shape>
            </v:group>
            <v:group style="position:absolute;left:4436;top:2107;width:77;height:80" coordorigin="4436,2107" coordsize="77,80">
              <v:shape style="position:absolute;left:4436;top:2107;width:77;height:80" coordorigin="4436,2107" coordsize="77,80" path="m4486,2107l4468,2107,4462,2108,4436,2140,4436,2160,4439,2170,4453,2184,4463,2187,4486,2187,4495,2184,4505,2174,4468,2174,4463,2172,4454,2163,4452,2156,4452,2138,4454,2132,4462,2123,4468,2121,4505,2121,4495,2111,4486,2107xe" filled="true" fillcolor="#231f20" stroked="false">
                <v:path arrowok="t"/>
                <v:fill type="solid"/>
              </v:shape>
              <v:shape style="position:absolute;left:4436;top:2107;width:77;height:80" coordorigin="4436,2107" coordsize="77,80" path="m4505,2121l4481,2121,4486,2123,4494,2132,4496,2138,4496,2156,4494,2163,4486,2172,4481,2174,4505,2174,4509,2170,4512,2160,4513,2135,4509,2125,4505,2121xe" filled="true" fillcolor="#231f20" stroked="false">
                <v:path arrowok="t"/>
                <v:fill type="solid"/>
              </v:shape>
            </v:group>
            <v:group style="position:absolute;left:4521;top:2107;width:65;height:80" coordorigin="4521,2107" coordsize="65,80">
              <v:shape style="position:absolute;left:4521;top:2107;width:65;height:80" coordorigin="4521,2107" coordsize="65,80" path="m4536,2159l4521,2161,4522,2169,4525,2176,4536,2185,4544,2187,4560,2187,4566,2186,4575,2182,4579,2180,4582,2174,4549,2174,4545,2173,4539,2168,4537,2164,4536,2159xe" filled="true" fillcolor="#231f20" stroked="false">
                <v:path arrowok="t"/>
                <v:fill type="solid"/>
              </v:shape>
              <v:shape style="position:absolute;left:4521;top:2107;width:65;height:80" coordorigin="4521,2107" coordsize="65,80" path="m4563,2107l4547,2107,4541,2108,4524,2135,4526,2140,4535,2147,4540,2150,4556,2154,4560,2155,4565,2156,4566,2157,4569,2160,4569,2162,4569,2166,4568,2169,4563,2173,4559,2174,4582,2174,4584,2172,4585,2168,4585,2158,4584,2154,4548,2136,4543,2134,4540,2131,4539,2130,4539,2126,4540,2124,4544,2121,4548,2120,4581,2120,4580,2118,4575,2114,4570,2109,4563,2107xe" filled="true" fillcolor="#231f20" stroked="false">
                <v:path arrowok="t"/>
                <v:fill type="solid"/>
              </v:shape>
              <v:shape style="position:absolute;left:4521;top:2107;width:65;height:80" coordorigin="4521,2107" coordsize="65,80" path="m4581,2120l4557,2120,4560,2121,4565,2125,4566,2127,4567,2131,4583,2131,4583,2124,4581,2120xe" filled="true" fillcolor="#231f20" stroked="false">
                <v:path arrowok="t"/>
                <v:fill type="solid"/>
              </v:shape>
            </v:group>
            <v:group style="position:absolute;left:4535;top:1800;width:292;height:457" coordorigin="4535,1800" coordsize="292,457">
              <v:shape style="position:absolute;left:4535;top:1800;width:292;height:457" coordorigin="4535,1800" coordsize="292,457" path="m4535,1800l4592,1830,4650,1861,4704,1896,4750,1936,4804,2006,4827,2071,4824,2129,4800,2178,4760,2217,4708,2244,4648,2257e" filled="false" stroked="true" strokeweight=".669pt" strokecolor="#231f20">
                <v:path arrowok="t"/>
              </v:shape>
              <v:shape style="position:absolute;left:4362;top:1605;width:484;height:671" type="#_x0000_t75" stroked="false">
                <v:imagedata r:id="rId213" o:title=""/>
              </v:shape>
            </v:group>
            <v:group style="position:absolute;left:4202;top:2119;width:555;height:221" coordorigin="4202,2119" coordsize="555,221">
              <v:shape style="position:absolute;left:4202;top:2119;width:555;height:221" coordorigin="4202,2119" coordsize="555,221" path="m4756,2119l4721,2180,4675,2234,4621,2278,4558,2311,4489,2332,4415,2339,4358,2335,4303,2322,4251,2301,4202,2273e" filled="false" stroked="true" strokeweight=".717pt" strokecolor="#231f20">
                <v:path arrowok="t"/>
              </v:shape>
            </v:group>
            <v:group style="position:absolute;left:3910;top:1462;width:1005;height:1005" coordorigin="3910,1462" coordsize="1005,1005">
              <v:shape style="position:absolute;left:3910;top:1462;width:1005;height:1005" coordorigin="3910,1462" coordsize="1005,1005" path="m4412,1462l4487,1468,4557,1483,4624,1509,4686,1543,4742,1585,4791,1635,4834,1691,4868,1753,4893,1819,4909,1890,4915,1964,4909,2039,4893,2109,4868,2176,4834,2238,4791,2294,4742,2343,4686,2386,4624,2420,4557,2445,4487,2461,4412,2467,4338,2461,4267,2445,4201,2420,4139,2386,4083,2343,4033,2294,3991,2238,3957,2176,3932,2109,3916,2039,3910,1964,3916,1890,3932,1819,3957,1753,3991,1691,4033,1635,4083,1585,4139,1543,4201,1509,4267,1483,4338,1468,4412,1462xe" filled="false" stroked="true" strokeweight=".567pt" strokecolor="#231f20">
                <v:path arrowok="t"/>
              </v:shape>
              <v:shape style="position:absolute;left:4255;top:2289;width:326;height:132" type="#_x0000_t75" stroked="false">
                <v:imagedata r:id="rId214" o:title=""/>
              </v:shape>
            </v:group>
            <w10:wrap type="topAndBottom"/>
          </v:group>
        </w:pict>
      </w:r>
      <w:r>
        <w:rPr/>
        <w:pict>
          <v:group style="position:absolute;margin-left:250.102005pt;margin-top:72.808212pt;width:50.85pt;height:50.85pt;mso-position-horizontal-relative:page;mso-position-vertical-relative:paragraph;z-index:5440;mso-wrap-distance-left:0;mso-wrap-distance-right:0" coordorigin="5002,1456" coordsize="1017,1017">
            <v:group style="position:absolute;left:5008;top:1462;width:1005;height:1005" coordorigin="5008,1462" coordsize="1005,1005">
              <v:shape style="position:absolute;left:5008;top:1462;width:1005;height:1005" coordorigin="5008,1462" coordsize="1005,1005" path="m5510,1462l5436,1468,5365,1483,5299,1509,5237,1543,5181,1585,5131,1635,5089,1691,5055,1753,5029,1819,5013,1890,5008,1964,5013,2039,5029,2109,5055,2176,5089,2238,5131,2294,5181,2343,5237,2386,5299,2420,5365,2445,5436,2461,5510,2467,5584,2461,5655,2445,5722,2420,5784,2386,5840,2343,5889,2294,5931,2238,5966,2176,5991,2109,6007,2039,6012,1964,6007,1890,5991,1819,5966,1753,5931,1691,5889,1635,5840,1585,5784,1543,5722,1509,5655,1483,5584,1468,5510,1462xe" filled="true" fillcolor="#d1d3d4" stroked="false">
                <v:path arrowok="t"/>
                <v:fill type="solid"/>
              </v:shape>
            </v:group>
            <v:group style="position:absolute;left:5008;top:1462;width:1005;height:1005" coordorigin="5008,1462" coordsize="1005,1005">
              <v:shape style="position:absolute;left:5008;top:1462;width:1005;height:1005" coordorigin="5008,1462" coordsize="1005,1005" path="m5510,1462l5584,1468,5655,1483,5722,1509,5784,1543,5840,1585,5889,1635,5931,1691,5966,1753,5991,1819,6007,1890,6012,1964,6007,2039,5991,2109,5966,2176,5931,2238,5889,2294,5840,2343,5784,2386,5722,2420,5655,2445,5584,2461,5510,2467,5436,2461,5365,2445,5299,2420,5237,2386,5181,2343,5131,2294,5089,2238,5055,2176,5029,2109,5013,2039,5008,1964,5013,1890,5029,1819,5055,1753,5089,1691,5131,1635,5181,1585,5237,1543,5299,1509,5365,1483,5436,1468,5510,1462xe" filled="false" stroked="true" strokeweight=".425pt" strokecolor="#231f20">
                <v:path arrowok="t"/>
              </v:shape>
            </v:group>
            <v:group style="position:absolute;left:5240;top:1498;width:457;height:890" coordorigin="5240,1498" coordsize="457,890">
              <v:shape style="position:absolute;left:5240;top:1498;width:457;height:890" coordorigin="5240,1498" coordsize="457,890" path="m5240,2388l5697,1498e" filled="false" stroked="true" strokeweight=".334pt" strokecolor="#6d6e71">
                <v:path arrowok="t"/>
              </v:shape>
            </v:group>
            <v:group style="position:absolute;left:5019;top:1625;width:122;height:237" coordorigin="5019,1625" coordsize="122,237">
              <v:shape style="position:absolute;left:5019;top:1625;width:122;height:237" coordorigin="5019,1625" coordsize="122,237" path="m5019,1861l5140,1625e" filled="false" stroked="true" strokeweight=".334pt" strokecolor="#6d6e71">
                <v:path arrowok="t"/>
              </v:shape>
            </v:group>
            <v:group style="position:absolute;left:5010;top:1584;width:173;height:337" coordorigin="5010,1584" coordsize="173,337">
              <v:shape style="position:absolute;left:5010;top:1584;width:173;height:337" coordorigin="5010,1584" coordsize="173,337" path="m5010,1920l5183,1584e" filled="false" stroked="true" strokeweight=".334pt" strokecolor="#6d6e71">
                <v:path arrowok="t"/>
              </v:shape>
            </v:group>
            <v:group style="position:absolute;left:5008;top:1556;width:211;height:410" coordorigin="5008,1556" coordsize="211,410">
              <v:shape style="position:absolute;left:5008;top:1556;width:211;height:410" coordorigin="5008,1556" coordsize="211,410" path="m5008,1965l5219,1556e" filled="false" stroked="true" strokeweight=".334pt" strokecolor="#6d6e71">
                <v:path arrowok="t"/>
              </v:shape>
            </v:group>
            <v:group style="position:absolute;left:5010;top:1534;width:242;height:470" coordorigin="5010,1534" coordsize="242,470">
              <v:shape style="position:absolute;left:5010;top:1534;width:242;height:470" coordorigin="5010,1534" coordsize="242,470" path="m5010,2004l5251,1534e" filled="false" stroked="true" strokeweight=".334pt" strokecolor="#6d6e71">
                <v:path arrowok="t"/>
              </v:shape>
            </v:group>
            <v:group style="position:absolute;left:5013;top:1518;width:268;height:521" coordorigin="5013,1518" coordsize="268,521">
              <v:shape style="position:absolute;left:5013;top:1518;width:268;height:521" coordorigin="5013,1518" coordsize="268,521" path="m5013,2038l5281,1518e" filled="false" stroked="true" strokeweight=".334pt" strokecolor="#6d6e71">
                <v:path arrowok="t"/>
              </v:shape>
            </v:group>
            <v:group style="position:absolute;left:5019;top:1504;width:291;height:565" coordorigin="5019,1504" coordsize="291,565">
              <v:shape style="position:absolute;left:5019;top:1504;width:291;height:565" coordorigin="5019,1504" coordsize="291,565" path="m5019,2069l5309,1504e" filled="false" stroked="true" strokeweight=".334pt" strokecolor="#6d6e71">
                <v:path arrowok="t"/>
              </v:shape>
            </v:group>
            <v:group style="position:absolute;left:5026;top:1493;width:311;height:605" coordorigin="5026,1493" coordsize="311,605">
              <v:shape style="position:absolute;left:5026;top:1493;width:311;height:605" coordorigin="5026,1493" coordsize="311,605" path="m5026,2097l5336,1493e" filled="false" stroked="true" strokeweight=".334pt" strokecolor="#6d6e71">
                <v:path arrowok="t"/>
              </v:shape>
            </v:group>
            <v:group style="position:absolute;left:5034;top:1484;width:329;height:640" coordorigin="5034,1484" coordsize="329,640">
              <v:shape style="position:absolute;left:5034;top:1484;width:329;height:640" coordorigin="5034,1484" coordsize="329,640" path="m5034,2123l5362,1484e" filled="false" stroked="true" strokeweight=".334pt" strokecolor="#6d6e71">
                <v:path arrowok="t"/>
              </v:shape>
            </v:group>
            <v:group style="position:absolute;left:5043;top:1477;width:345;height:671" coordorigin="5043,1477" coordsize="345,671">
              <v:shape style="position:absolute;left:5043;top:1477;width:345;height:671" coordorigin="5043,1477" coordsize="345,671" path="m5043,2148l5387,1477e" filled="false" stroked="true" strokeweight=".334pt" strokecolor="#6d6e71">
                <v:path arrowok="t"/>
              </v:shape>
            </v:group>
            <v:group style="position:absolute;left:5052;top:1472;width:359;height:699" coordorigin="5052,1472" coordsize="359,699">
              <v:shape style="position:absolute;left:5052;top:1472;width:359;height:699" coordorigin="5052,1472" coordsize="359,699" path="m5052,2171l5411,1472e" filled="false" stroked="true" strokeweight=".334pt" strokecolor="#6d6e71">
                <v:path arrowok="t"/>
              </v:shape>
            </v:group>
            <v:group style="position:absolute;left:5063;top:1468;width:373;height:725" coordorigin="5063,1468" coordsize="373,725">
              <v:shape style="position:absolute;left:5063;top:1468;width:373;height:725" coordorigin="5063,1468" coordsize="373,725" path="m5063,2192l5435,1468e" filled="false" stroked="true" strokeweight=".334pt" strokecolor="#6d6e71">
                <v:path arrowok="t"/>
              </v:shape>
            </v:group>
            <v:group style="position:absolute;left:5074;top:1465;width:384;height:748" coordorigin="5074,1465" coordsize="384,748">
              <v:shape style="position:absolute;left:5074;top:1465;width:384;height:748" coordorigin="5074,1465" coordsize="384,748" path="m5074,2213l5458,1465e" filled="false" stroked="true" strokeweight=".334pt" strokecolor="#6d6e71">
                <v:path arrowok="t"/>
              </v:shape>
            </v:group>
            <v:group style="position:absolute;left:5085;top:1463;width:395;height:769" coordorigin="5085,1463" coordsize="395,769">
              <v:shape style="position:absolute;left:5085;top:1463;width:395;height:769" coordorigin="5085,1463" coordsize="395,769" path="m5085,2232l5480,1463e" filled="false" stroked="true" strokeweight=".334pt" strokecolor="#6d6e71">
                <v:path arrowok="t"/>
              </v:shape>
            </v:group>
            <v:group style="position:absolute;left:5097;top:1462;width:405;height:788" coordorigin="5097,1462" coordsize="405,788">
              <v:shape style="position:absolute;left:5097;top:1462;width:405;height:788" coordorigin="5097,1462" coordsize="405,788" path="m5097,2250l5502,1462e" filled="false" stroked="true" strokeweight=".334pt" strokecolor="#6d6e71">
                <v:path arrowok="t"/>
              </v:shape>
            </v:group>
            <v:group style="position:absolute;left:5110;top:1462;width:414;height:805" coordorigin="5110,1462" coordsize="414,805">
              <v:shape style="position:absolute;left:5110;top:1462;width:414;height:805" coordorigin="5110,1462" coordsize="414,805" path="m5110,2267l5523,1462e" filled="false" stroked="true" strokeweight=".334pt" strokecolor="#6d6e71">
                <v:path arrowok="t"/>
              </v:shape>
            </v:group>
            <v:group style="position:absolute;left:5123;top:1463;width:422;height:821" coordorigin="5123,1463" coordsize="422,821">
              <v:shape style="position:absolute;left:5123;top:1463;width:422;height:821" coordorigin="5123,1463" coordsize="422,821" path="m5123,2284l5544,1463e" filled="false" stroked="true" strokeweight=".334pt" strokecolor="#6d6e71">
                <v:path arrowok="t"/>
              </v:shape>
            </v:group>
            <v:group style="position:absolute;left:5136;top:1465;width:429;height:835" coordorigin="5136,1465" coordsize="429,835">
              <v:shape style="position:absolute;left:5136;top:1465;width:429;height:835" coordorigin="5136,1465" coordsize="429,835" path="m5136,2299l5565,1465e" filled="false" stroked="true" strokeweight=".334pt" strokecolor="#6d6e71">
                <v:path arrowok="t"/>
              </v:shape>
            </v:group>
            <v:group style="position:absolute;left:5150;top:1468;width:435;height:847" coordorigin="5150,1468" coordsize="435,847">
              <v:shape style="position:absolute;left:5150;top:1468;width:435;height:847" coordorigin="5150,1468" coordsize="435,847" path="m5150,2314l5585,1468e" filled="false" stroked="true" strokeweight=".334pt" strokecolor="#6d6e71">
                <v:path arrowok="t"/>
              </v:shape>
            </v:group>
            <v:group style="position:absolute;left:5164;top:1471;width:441;height:858" coordorigin="5164,1471" coordsize="441,858">
              <v:shape style="position:absolute;left:5164;top:1471;width:441;height:858" coordorigin="5164,1471" coordsize="441,858" path="m5164,2328l5604,1471e" filled="false" stroked="true" strokeweight=".334pt" strokecolor="#6d6e71">
                <v:path arrowok="t"/>
              </v:shape>
            </v:group>
            <v:group style="position:absolute;left:5179;top:1475;width:445;height:867" coordorigin="5179,1475" coordsize="445,867">
              <v:shape style="position:absolute;left:5179;top:1475;width:445;height:867" coordorigin="5179,1475" coordsize="445,867" path="m5179,2341l5624,1475e" filled="false" stroked="true" strokeweight=".334pt" strokecolor="#6d6e71">
                <v:path arrowok="t"/>
              </v:shape>
            </v:group>
            <v:group style="position:absolute;left:5194;top:1480;width:449;height:875" coordorigin="5194,1480" coordsize="449,875">
              <v:shape style="position:absolute;left:5194;top:1480;width:449;height:875" coordorigin="5194,1480" coordsize="449,875" path="m5194,2354l5643,1480e" filled="false" stroked="true" strokeweight=".334pt" strokecolor="#6d6e71">
                <v:path arrowok="t"/>
              </v:shape>
            </v:group>
            <v:group style="position:absolute;left:5209;top:1485;width:453;height:881" coordorigin="5209,1485" coordsize="453,881">
              <v:shape style="position:absolute;left:5209;top:1485;width:453;height:881" coordorigin="5209,1485" coordsize="453,881" path="m5209,2366l5661,1485e" filled="false" stroked="true" strokeweight=".334pt" strokecolor="#6d6e71">
                <v:path arrowok="t"/>
              </v:shape>
            </v:group>
            <v:group style="position:absolute;left:5225;top:1491;width:455;height:886" coordorigin="5225,1491" coordsize="455,886">
              <v:shape style="position:absolute;left:5225;top:1491;width:455;height:886" coordorigin="5225,1491" coordsize="455,886" path="m5225,2377l5679,1491e" filled="false" stroked="true" strokeweight=".334pt" strokecolor="#6d6e71">
                <v:path arrowok="t"/>
              </v:shape>
            </v:group>
            <v:group style="position:absolute;left:5039;top:1610;width:328;height:449" coordorigin="5039,1610" coordsize="328,449">
              <v:shape style="position:absolute;left:5039;top:1610;width:328;height:449" coordorigin="5039,1610" coordsize="328,449" path="m5360,1674l5213,1674,5226,1675,5239,1678,5278,1726,5280,1740,5279,1756,5256,1820,5198,1892,5126,1966,5039,2047,5039,2059,5280,2059,5313,1985,5139,1985,5191,1942,5265,1876,5310,1830,5352,1772,5367,1706,5365,1688,5360,1674xe" filled="true" fillcolor="#231f20" stroked="false">
                <v:path arrowok="t"/>
                <v:fill type="solid"/>
              </v:shape>
              <v:shape style="position:absolute;left:5039;top:1610;width:328;height:449" coordorigin="5039,1610" coordsize="328,449" path="m5333,1938l5317,1938,5310,1951,5302,1961,5246,1984,5227,1985,5313,1985,5333,1938xe" filled="true" fillcolor="#231f20" stroked="false">
                <v:path arrowok="t"/>
                <v:fill type="solid"/>
              </v:shape>
              <v:shape style="position:absolute;left:5039;top:1610;width:328;height:449" coordorigin="5039,1610" coordsize="328,449" path="m5256,1610l5186,1630,5141,1675,5121,1718,5133,1723,5150,1701,5169,1686,5190,1677,5213,1674,5360,1674,5359,1670,5300,1617,5279,1612,5256,1610xe" filled="true" fillcolor="#231f20" stroked="false">
                <v:path arrowok="t"/>
                <v:fill type="solid"/>
              </v:shape>
            </v:group>
            <v:group style="position:absolute;left:5339;top:1611;width:349;height:466" coordorigin="5339,1611" coordsize="349,466">
              <v:shape style="position:absolute;left:5339;top:1611;width:349;height:466" coordorigin="5339,1611" coordsize="349,466" path="m5386,1995l5367,1995,5358,1998,5343,2013,5339,2021,5339,2043,5399,2076,5418,2077,5446,2075,5473,2070,5499,2061,5525,2050,5541,2040,5479,2040,5468,2039,5458,2036,5448,2031,5438,2025,5424,2014,5413,2007,5406,2002,5401,1999,5394,1996,5386,1995xe" filled="true" fillcolor="#231f20" stroked="false">
                <v:path arrowok="t"/>
                <v:fill type="solid"/>
              </v:shape>
              <v:shape style="position:absolute;left:5339;top:1611;width:349;height:466" coordorigin="5339,1611" coordsize="349,466" path="m5688,1611l5500,1611,5400,1802,5421,1803,5440,1806,5505,1839,5546,1905,5551,1944,5550,1965,5516,2027,5479,2040,5541,2040,5588,1999,5625,1932,5632,1884,5630,1864,5599,1793,5536,1748,5468,1731,5489,1690,5663,1690,5688,1611xe" filled="true" fillcolor="#231f20" stroked="false">
                <v:path arrowok="t"/>
                <v:fill type="solid"/>
              </v:shape>
            </v:group>
            <v:group style="position:absolute;left:5097;top:2107;width:69;height:80" coordorigin="5097,2107" coordsize="69,80">
              <v:shape style="position:absolute;left:5097;top:2107;width:69;height:80" coordorigin="5097,2107" coordsize="69,80" path="m5144,2107l5123,2107,5114,2111,5101,2125,5097,2135,5097,2160,5101,2170,5114,2184,5123,2187,5142,2187,5149,2185,5160,2177,5162,2174,5127,2174,5123,2172,5119,2168,5116,2163,5114,2156,5114,2138,5116,2131,5123,2123,5128,2121,5162,2121,5161,2119,5152,2110,5144,2107xe" filled="true" fillcolor="#231f20" stroked="false">
                <v:path arrowok="t"/>
                <v:fill type="solid"/>
              </v:shape>
              <v:shape style="position:absolute;left:5097;top:2107;width:69;height:80" coordorigin="5097,2107" coordsize="69,80" path="m5151,2157l5149,2163,5147,2167,5141,2172,5137,2174,5162,2174,5164,2171,5166,2162,5151,2157xe" filled="true" fillcolor="#231f20" stroked="false">
                <v:path arrowok="t"/>
                <v:fill type="solid"/>
              </v:shape>
              <v:shape style="position:absolute;left:5097;top:2107;width:69;height:80" coordorigin="5097,2107" coordsize="69,80" path="m5162,2121l5138,2121,5141,2122,5147,2126,5149,2130,5150,2134,5166,2130,5164,2124,5162,2121xe" filled="true" fillcolor="#231f20" stroked="false">
                <v:path arrowok="t"/>
                <v:fill type="solid"/>
              </v:shape>
            </v:group>
            <v:group style="position:absolute;left:5180;top:2109;width:60;height:78" coordorigin="5180,2109" coordsize="60,78">
              <v:shape style="position:absolute;left:5180;top:2109;width:60;height:78" coordorigin="5180,2109" coordsize="60,78" path="m5238,2109l5180,2109,5180,2186,5240,2186,5240,2173,5196,2173,5196,2152,5235,2152,5235,2139,5196,2139,5196,2122,5238,2122,5238,2109xe" filled="true" fillcolor="#231f20" stroked="false">
                <v:path arrowok="t"/>
                <v:fill type="solid"/>
              </v:shape>
            </v:group>
            <v:group style="position:absolute;left:5253;top:2109;width:63;height:78" coordorigin="5253,2109" coordsize="63,78">
              <v:shape style="position:absolute;left:5253;top:2109;width:63;height:78" coordorigin="5253,2109" coordsize="63,78" path="m5269,2109l5253,2109,5253,2186,5268,2186,5268,2135,5286,2135,5269,2109xe" filled="true" fillcolor="#231f20" stroked="false">
                <v:path arrowok="t"/>
                <v:fill type="solid"/>
              </v:shape>
              <v:shape style="position:absolute;left:5253;top:2109;width:63;height:78" coordorigin="5253,2109" coordsize="63,78" path="m5286,2135l5268,2135,5300,2186,5316,2186,5316,2160,5301,2160,5286,2135xe" filled="true" fillcolor="#231f20" stroked="false">
                <v:path arrowok="t"/>
                <v:fill type="solid"/>
              </v:shape>
              <v:shape style="position:absolute;left:5253;top:2109;width:63;height:78" coordorigin="5253,2109" coordsize="63,78" path="m5316,2109l5301,2109,5301,2160,5316,2160,5316,2109xe" filled="true" fillcolor="#231f20" stroked="false">
                <v:path arrowok="t"/>
                <v:fill type="solid"/>
              </v:shape>
            </v:group>
            <v:group style="position:absolute;left:5327;top:2109;width:63;height:78" coordorigin="5327,2109" coordsize="63,78">
              <v:shape style="position:absolute;left:5327;top:2109;width:63;height:78" coordorigin="5327,2109" coordsize="63,78" path="m5367,2122l5351,2122,5351,2186,5367,2186,5367,2122xe" filled="true" fillcolor="#231f20" stroked="false">
                <v:path arrowok="t"/>
                <v:fill type="solid"/>
              </v:shape>
              <v:shape style="position:absolute;left:5327;top:2109;width:63;height:78" coordorigin="5327,2109" coordsize="63,78" path="m5390,2109l5327,2109,5327,2122,5390,2122,5390,2109xe" filled="true" fillcolor="#231f20" stroked="false">
                <v:path arrowok="t"/>
                <v:fill type="solid"/>
              </v:shape>
            </v:group>
            <v:group style="position:absolute;left:5384;top:2109;width:80;height:78" coordorigin="5384,2109" coordsize="80,78">
              <v:shape style="position:absolute;left:5384;top:2109;width:80;height:78" coordorigin="5384,2109" coordsize="80,78" path="m5432,2109l5415,2109,5384,2186,5401,2186,5407,2168,5456,2168,5451,2155,5412,2155,5423,2127,5439,2127,5432,2109xe" filled="true" fillcolor="#231f20" stroked="false">
                <v:path arrowok="t"/>
                <v:fill type="solid"/>
              </v:shape>
              <v:shape style="position:absolute;left:5384;top:2109;width:80;height:78" coordorigin="5384,2109" coordsize="80,78" path="m5456,2168l5439,2168,5446,2186,5463,2186,5456,2168xe" filled="true" fillcolor="#231f20" stroked="false">
                <v:path arrowok="t"/>
                <v:fill type="solid"/>
              </v:shape>
              <v:shape style="position:absolute;left:5384;top:2109;width:80;height:78" coordorigin="5384,2109" coordsize="80,78" path="m5439,2127l5423,2127,5434,2155,5451,2155,5439,2127xe" filled="true" fillcolor="#231f20" stroked="false">
                <v:path arrowok="t"/>
                <v:fill type="solid"/>
              </v:shape>
            </v:group>
            <v:group style="position:absolute;left:5455;top:2109;width:74;height:78" coordorigin="5455,2109" coordsize="74,78">
              <v:shape style="position:absolute;left:5455;top:2109;width:74;height:78" coordorigin="5455,2109" coordsize="74,78" path="m5473,2109l5455,2109,5484,2186,5501,2186,5508,2166,5493,2166,5473,2109xe" filled="true" fillcolor="#231f20" stroked="false">
                <v:path arrowok="t"/>
                <v:fill type="solid"/>
              </v:shape>
              <v:shape style="position:absolute;left:5455;top:2109;width:74;height:78" coordorigin="5455,2109" coordsize="74,78" path="m5529,2109l5512,2109,5493,2166,5508,2166,5529,2109xe" filled="true" fillcolor="#231f20" stroked="false">
                <v:path arrowok="t"/>
                <v:fill type="solid"/>
              </v:shape>
            </v:group>
            <v:group style="position:absolute;left:5534;top:2107;width:77;height:80" coordorigin="5534,2107" coordsize="77,80">
              <v:shape style="position:absolute;left:5534;top:2107;width:77;height:80" coordorigin="5534,2107" coordsize="77,80" path="m5584,2107l5566,2107,5560,2108,5534,2140,5534,2160,5537,2170,5551,2184,5560,2187,5584,2187,5593,2184,5603,2174,5566,2174,5561,2172,5552,2163,5550,2156,5550,2138,5552,2132,5560,2123,5566,2121,5603,2121,5593,2111,5584,2107xe" filled="true" fillcolor="#231f20" stroked="false">
                <v:path arrowok="t"/>
                <v:fill type="solid"/>
              </v:shape>
              <v:shape style="position:absolute;left:5534;top:2107;width:77;height:80" coordorigin="5534,2107" coordsize="77,80" path="m5603,2121l5579,2121,5584,2123,5592,2132,5594,2138,5594,2156,5592,2163,5584,2172,5578,2174,5603,2174,5607,2170,5610,2160,5610,2135,5607,2125,5603,2121xe" filled="true" fillcolor="#231f20" stroked="false">
                <v:path arrowok="t"/>
                <v:fill type="solid"/>
              </v:shape>
            </v:group>
            <v:group style="position:absolute;left:5619;top:2107;width:65;height:80" coordorigin="5619,2107" coordsize="65,80">
              <v:shape style="position:absolute;left:5619;top:2107;width:65;height:80" coordorigin="5619,2107" coordsize="65,80" path="m5634,2159l5619,2161,5620,2169,5623,2176,5634,2185,5641,2187,5658,2187,5664,2186,5673,2182,5677,2180,5680,2174,5647,2174,5643,2173,5637,2168,5635,2164,5634,2159xe" filled="true" fillcolor="#231f20" stroked="false">
                <v:path arrowok="t"/>
                <v:fill type="solid"/>
              </v:shape>
              <v:shape style="position:absolute;left:5619;top:2107;width:65;height:80" coordorigin="5619,2107" coordsize="65,80" path="m5660,2107l5644,2107,5639,2108,5622,2135,5624,2140,5632,2147,5638,2150,5653,2154,5658,2155,5662,2156,5664,2157,5666,2160,5667,2162,5667,2166,5666,2169,5660,2173,5657,2174,5680,2174,5682,2172,5683,2168,5683,2158,5682,2154,5646,2136,5641,2134,5638,2131,5637,2130,5637,2126,5638,2124,5642,2121,5646,2120,5679,2120,5678,2118,5673,2114,5668,2109,5660,2107xe" filled="true" fillcolor="#231f20" stroked="false">
                <v:path arrowok="t"/>
                <v:fill type="solid"/>
              </v:shape>
              <v:shape style="position:absolute;left:5619;top:2107;width:65;height:80" coordorigin="5619,2107" coordsize="65,80" path="m5679,2120l5655,2120,5658,2121,5663,2125,5664,2127,5665,2131,5681,2131,5680,2124,5679,2120xe" filled="true" fillcolor="#231f20" stroked="false">
                <v:path arrowok="t"/>
                <v:fill type="solid"/>
              </v:shape>
            </v:group>
            <v:group style="position:absolute;left:5633;top:1800;width:292;height:457" coordorigin="5633,1800" coordsize="292,457">
              <v:shape style="position:absolute;left:5633;top:1800;width:292;height:457" coordorigin="5633,1800" coordsize="292,457" path="m5633,1800l5690,1830,5747,1861,5802,1896,5848,1936,5902,2006,5925,2071,5922,2129,5898,2178,5858,2217,5805,2244,5746,2257e" filled="false" stroked="true" strokeweight=".669pt" strokecolor="#231f20">
                <v:path arrowok="t"/>
              </v:shape>
              <v:shape style="position:absolute;left:5460;top:1605;width:484;height:671" type="#_x0000_t75" stroked="false">
                <v:imagedata r:id="rId215" o:title=""/>
              </v:shape>
            </v:group>
            <v:group style="position:absolute;left:5300;top:2119;width:555;height:221" coordorigin="5300,2119" coordsize="555,221">
              <v:shape style="position:absolute;left:5300;top:2119;width:555;height:221" coordorigin="5300,2119" coordsize="555,221" path="m5854,2119l5819,2180,5773,2234,5718,2278,5656,2311,5587,2332,5513,2339,5456,2335,5401,2322,5349,2301,5300,2273e" filled="false" stroked="true" strokeweight=".717pt" strokecolor="#231f20">
                <v:path arrowok="t"/>
              </v:shape>
            </v:group>
            <v:group style="position:absolute;left:5008;top:1462;width:1005;height:1005" coordorigin="5008,1462" coordsize="1005,1005">
              <v:shape style="position:absolute;left:5008;top:1462;width:1005;height:1005" coordorigin="5008,1462" coordsize="1005,1005" path="m5510,1462l5584,1468,5655,1483,5722,1509,5784,1543,5840,1585,5889,1635,5931,1691,5966,1753,5991,1819,6007,1890,6012,1964,6007,2039,5991,2109,5966,2176,5931,2238,5889,2294,5840,2343,5784,2386,5722,2420,5655,2445,5584,2461,5510,2467,5436,2461,5365,2445,5299,2420,5237,2386,5181,2343,5131,2294,5089,2238,5055,2176,5029,2109,5013,2039,5008,1964,5013,1890,5029,1819,5055,1753,5089,1691,5131,1635,5181,1585,5237,1543,5299,1509,5365,1483,5436,1468,5510,1462xe" filled="false" stroked="true" strokeweight=".567pt" strokecolor="#231f20">
                <v:path arrowok="t"/>
              </v:shape>
              <v:shape style="position:absolute;left:5353;top:2289;width:326;height:132" type="#_x0000_t75" stroked="false">
                <v:imagedata r:id="rId216" o:title=""/>
              </v:shape>
            </v:group>
            <w10:wrap type="topAndBottom"/>
          </v:group>
        </w:pict>
      </w:r>
      <w:r>
        <w:rPr/>
        <w:pict>
          <v:group style="position:absolute;margin-left:304.992004pt;margin-top:72.808212pt;width:50.85pt;height:50.85pt;mso-position-horizontal-relative:page;mso-position-vertical-relative:paragraph;z-index:5464;mso-wrap-distance-left:0;mso-wrap-distance-right:0" coordorigin="6100,1456" coordsize="1017,1017">
            <v:group style="position:absolute;left:6106;top:1462;width:1005;height:1005" coordorigin="6106,1462" coordsize="1005,1005">
              <v:shape style="position:absolute;left:6106;top:1462;width:1005;height:1005" coordorigin="6106,1462" coordsize="1005,1005" path="m6608,1462l6534,1468,6463,1483,6396,1509,6335,1543,6279,1585,6229,1635,6187,1691,6153,1753,6127,1819,6111,1890,6106,1964,6111,2039,6127,2109,6153,2176,6187,2238,6229,2294,6279,2343,6335,2386,6396,2420,6463,2445,6534,2461,6608,2467,6682,2461,6753,2445,6820,2420,6881,2386,6937,2343,6987,2294,7029,2238,7063,2176,7089,2109,7105,2039,7110,1964,7105,1890,7089,1819,7063,1753,7029,1691,6987,1635,6937,1585,6881,1543,6820,1509,6753,1483,6682,1468,6608,1462xe" filled="true" fillcolor="#d1d3d4" stroked="false">
                <v:path arrowok="t"/>
                <v:fill type="solid"/>
              </v:shape>
            </v:group>
            <v:group style="position:absolute;left:6106;top:1462;width:1005;height:1005" coordorigin="6106,1462" coordsize="1005,1005">
              <v:shape style="position:absolute;left:6106;top:1462;width:1005;height:1005" coordorigin="6106,1462" coordsize="1005,1005" path="m6608,1462l6682,1468,6753,1483,6820,1509,6881,1543,6937,1585,6987,1635,7029,1691,7063,1753,7089,1819,7105,1890,7110,1964,7105,2039,7089,2109,7063,2176,7029,2238,6987,2294,6937,2343,6881,2386,6820,2420,6753,2445,6682,2461,6608,2467,6534,2461,6463,2445,6396,2420,6335,2386,6279,2343,6229,2294,6187,2238,6153,2176,6127,2109,6111,2039,6106,1964,6111,1890,6127,1819,6153,1753,6187,1691,6229,1635,6279,1585,6335,1543,6396,1509,6463,1483,6534,1468,6608,1462xe" filled="false" stroked="true" strokeweight=".425pt" strokecolor="#231f20">
                <v:path arrowok="t"/>
              </v:shape>
            </v:group>
            <v:group style="position:absolute;left:6338;top:1498;width:457;height:890" coordorigin="6338,1498" coordsize="457,890">
              <v:shape style="position:absolute;left:6338;top:1498;width:457;height:890" coordorigin="6338,1498" coordsize="457,890" path="m6338,2388l6795,1498e" filled="false" stroked="true" strokeweight=".334pt" strokecolor="#6d6e71">
                <v:path arrowok="t"/>
              </v:shape>
            </v:group>
            <v:group style="position:absolute;left:6116;top:1625;width:122;height:237" coordorigin="6116,1625" coordsize="122,237">
              <v:shape style="position:absolute;left:6116;top:1625;width:122;height:237" coordorigin="6116,1625" coordsize="122,237" path="m6116,1861l6238,1625e" filled="false" stroked="true" strokeweight=".334pt" strokecolor="#6d6e71">
                <v:path arrowok="t"/>
              </v:shape>
            </v:group>
            <v:group style="position:absolute;left:6108;top:1584;width:173;height:337" coordorigin="6108,1584" coordsize="173,337">
              <v:shape style="position:absolute;left:6108;top:1584;width:173;height:337" coordorigin="6108,1584" coordsize="173,337" path="m6108,1920l6280,1584e" filled="false" stroked="true" strokeweight=".334pt" strokecolor="#6d6e71">
                <v:path arrowok="t"/>
              </v:shape>
            </v:group>
            <v:group style="position:absolute;left:6106;top:1556;width:211;height:410" coordorigin="6106,1556" coordsize="211,410">
              <v:shape style="position:absolute;left:6106;top:1556;width:211;height:410" coordorigin="6106,1556" coordsize="211,410" path="m6106,1965l6316,1556e" filled="false" stroked="true" strokeweight=".334pt" strokecolor="#6d6e71">
                <v:path arrowok="t"/>
              </v:shape>
            </v:group>
            <v:group style="position:absolute;left:6107;top:1534;width:242;height:470" coordorigin="6107,1534" coordsize="242,470">
              <v:shape style="position:absolute;left:6107;top:1534;width:242;height:470" coordorigin="6107,1534" coordsize="242,470" path="m6107,2004l6349,1534e" filled="false" stroked="true" strokeweight=".334pt" strokecolor="#6d6e71">
                <v:path arrowok="t"/>
              </v:shape>
            </v:group>
            <v:group style="position:absolute;left:6111;top:1518;width:268;height:521" coordorigin="6111,1518" coordsize="268,521">
              <v:shape style="position:absolute;left:6111;top:1518;width:268;height:521" coordorigin="6111,1518" coordsize="268,521" path="m6111,2038l6379,1518e" filled="false" stroked="true" strokeweight=".334pt" strokecolor="#6d6e71">
                <v:path arrowok="t"/>
              </v:shape>
            </v:group>
            <v:group style="position:absolute;left:6117;top:1504;width:291;height:565" coordorigin="6117,1504" coordsize="291,565">
              <v:shape style="position:absolute;left:6117;top:1504;width:291;height:565" coordorigin="6117,1504" coordsize="291,565" path="m6117,2069l6407,1504e" filled="false" stroked="true" strokeweight=".334pt" strokecolor="#6d6e71">
                <v:path arrowok="t"/>
              </v:shape>
            </v:group>
            <v:group style="position:absolute;left:6124;top:1493;width:311;height:605" coordorigin="6124,1493" coordsize="311,605">
              <v:shape style="position:absolute;left:6124;top:1493;width:311;height:605" coordorigin="6124,1493" coordsize="311,605" path="m6124,2097l6434,1493e" filled="false" stroked="true" strokeweight=".334pt" strokecolor="#6d6e71">
                <v:path arrowok="t"/>
              </v:shape>
            </v:group>
            <v:group style="position:absolute;left:6132;top:1484;width:329;height:640" coordorigin="6132,1484" coordsize="329,640">
              <v:shape style="position:absolute;left:6132;top:1484;width:329;height:640" coordorigin="6132,1484" coordsize="329,640" path="m6132,2123l6460,1484e" filled="false" stroked="true" strokeweight=".334pt" strokecolor="#6d6e71">
                <v:path arrowok="t"/>
              </v:shape>
            </v:group>
            <v:group style="position:absolute;left:6140;top:1477;width:345;height:671" coordorigin="6140,1477" coordsize="345,671">
              <v:shape style="position:absolute;left:6140;top:1477;width:345;height:671" coordorigin="6140,1477" coordsize="345,671" path="m6140,2148l6485,1477e" filled="false" stroked="true" strokeweight=".334pt" strokecolor="#6d6e71">
                <v:path arrowok="t"/>
              </v:shape>
            </v:group>
            <v:group style="position:absolute;left:6150;top:1472;width:359;height:699" coordorigin="6150,1472" coordsize="359,699">
              <v:shape style="position:absolute;left:6150;top:1472;width:359;height:699" coordorigin="6150,1472" coordsize="359,699" path="m6150,2171l6509,1472e" filled="false" stroked="true" strokeweight=".334pt" strokecolor="#6d6e71">
                <v:path arrowok="t"/>
              </v:shape>
            </v:group>
            <v:group style="position:absolute;left:6160;top:1468;width:373;height:725" coordorigin="6160,1468" coordsize="373,725">
              <v:shape style="position:absolute;left:6160;top:1468;width:373;height:725" coordorigin="6160,1468" coordsize="373,725" path="m6160,2192l6533,1468e" filled="false" stroked="true" strokeweight=".334pt" strokecolor="#6d6e71">
                <v:path arrowok="t"/>
              </v:shape>
            </v:group>
            <v:group style="position:absolute;left:6171;top:1465;width:384;height:748" coordorigin="6171,1465" coordsize="384,748">
              <v:shape style="position:absolute;left:6171;top:1465;width:384;height:748" coordorigin="6171,1465" coordsize="384,748" path="m6171,2213l6555,1465e" filled="false" stroked="true" strokeweight=".334pt" strokecolor="#6d6e71">
                <v:path arrowok="t"/>
              </v:shape>
            </v:group>
            <v:group style="position:absolute;left:6183;top:1463;width:395;height:769" coordorigin="6183,1463" coordsize="395,769">
              <v:shape style="position:absolute;left:6183;top:1463;width:395;height:769" coordorigin="6183,1463" coordsize="395,769" path="m6183,2232l6578,1463e" filled="false" stroked="true" strokeweight=".334pt" strokecolor="#6d6e71">
                <v:path arrowok="t"/>
              </v:shape>
            </v:group>
            <v:group style="position:absolute;left:6195;top:1462;width:405;height:788" coordorigin="6195,1462" coordsize="405,788">
              <v:shape style="position:absolute;left:6195;top:1462;width:405;height:788" coordorigin="6195,1462" coordsize="405,788" path="m6195,2250l6600,1462e" filled="false" stroked="true" strokeweight=".334pt" strokecolor="#6d6e71">
                <v:path arrowok="t"/>
              </v:shape>
            </v:group>
            <v:group style="position:absolute;left:6208;top:1462;width:414;height:805" coordorigin="6208,1462" coordsize="414,805">
              <v:shape style="position:absolute;left:6208;top:1462;width:414;height:805" coordorigin="6208,1462" coordsize="414,805" path="m6208,2267l6621,1462e" filled="false" stroked="true" strokeweight=".334pt" strokecolor="#6d6e71">
                <v:path arrowok="t"/>
              </v:shape>
            </v:group>
            <v:group style="position:absolute;left:6220;top:1463;width:422;height:821" coordorigin="6220,1463" coordsize="422,821">
              <v:shape style="position:absolute;left:6220;top:1463;width:422;height:821" coordorigin="6220,1463" coordsize="422,821" path="m6220,2284l6642,1463e" filled="false" stroked="true" strokeweight=".334pt" strokecolor="#6d6e71">
                <v:path arrowok="t"/>
              </v:shape>
            </v:group>
            <v:group style="position:absolute;left:6234;top:1465;width:429;height:835" coordorigin="6234,1465" coordsize="429,835">
              <v:shape style="position:absolute;left:6234;top:1465;width:429;height:835" coordorigin="6234,1465" coordsize="429,835" path="m6234,2299l6662,1465e" filled="false" stroked="true" strokeweight=".334pt" strokecolor="#6d6e71">
                <v:path arrowok="t"/>
              </v:shape>
            </v:group>
            <v:group style="position:absolute;left:6248;top:1468;width:435;height:847" coordorigin="6248,1468" coordsize="435,847">
              <v:shape style="position:absolute;left:6248;top:1468;width:435;height:847" coordorigin="6248,1468" coordsize="435,847" path="m6248,2314l6682,1468e" filled="false" stroked="true" strokeweight=".334pt" strokecolor="#6d6e71">
                <v:path arrowok="t"/>
              </v:shape>
            </v:group>
            <v:group style="position:absolute;left:6262;top:1471;width:441;height:858" coordorigin="6262,1471" coordsize="441,858">
              <v:shape style="position:absolute;left:6262;top:1471;width:441;height:858" coordorigin="6262,1471" coordsize="441,858" path="m6262,2328l6702,1471e" filled="false" stroked="true" strokeweight=".334pt" strokecolor="#6d6e71">
                <v:path arrowok="t"/>
              </v:shape>
            </v:group>
            <v:group style="position:absolute;left:6276;top:1475;width:445;height:867" coordorigin="6276,1475" coordsize="445,867">
              <v:shape style="position:absolute;left:6276;top:1475;width:445;height:867" coordorigin="6276,1475" coordsize="445,867" path="m6276,2341l6721,1475e" filled="false" stroked="true" strokeweight=".334pt" strokecolor="#6d6e71">
                <v:path arrowok="t"/>
              </v:shape>
            </v:group>
            <v:group style="position:absolute;left:6291;top:1480;width:449;height:875" coordorigin="6291,1480" coordsize="449,875">
              <v:shape style="position:absolute;left:6291;top:1480;width:449;height:875" coordorigin="6291,1480" coordsize="449,875" path="m6291,2354l6740,1480e" filled="false" stroked="true" strokeweight=".334pt" strokecolor="#6d6e71">
                <v:path arrowok="t"/>
              </v:shape>
            </v:group>
            <v:group style="position:absolute;left:6307;top:1485;width:453;height:881" coordorigin="6307,1485" coordsize="453,881">
              <v:shape style="position:absolute;left:6307;top:1485;width:453;height:881" coordorigin="6307,1485" coordsize="453,881" path="m6307,2366l6759,1485e" filled="false" stroked="true" strokeweight=".334pt" strokecolor="#6d6e71">
                <v:path arrowok="t"/>
              </v:shape>
            </v:group>
            <v:group style="position:absolute;left:6322;top:1491;width:455;height:886" coordorigin="6322,1491" coordsize="455,886">
              <v:shape style="position:absolute;left:6322;top:1491;width:455;height:886" coordorigin="6322,1491" coordsize="455,886" path="m6322,2377l6777,1491e" filled="false" stroked="true" strokeweight=".334pt" strokecolor="#6d6e71">
                <v:path arrowok="t"/>
              </v:shape>
            </v:group>
            <v:group style="position:absolute;left:6137;top:1610;width:328;height:449" coordorigin="6137,1610" coordsize="328,449">
              <v:shape style="position:absolute;left:6137;top:1610;width:328;height:449" coordorigin="6137,1610" coordsize="328,449" path="m6458,1674l6310,1674,6324,1675,6337,1678,6376,1726,6377,1740,6377,1756,6354,1820,6296,1892,6224,1966,6137,2047,6137,2059,6378,2059,6410,1985,6237,1985,6289,1942,6363,1876,6408,1830,6450,1772,6465,1706,6463,1688,6458,1674xe" filled="true" fillcolor="#231f20" stroked="false">
                <v:path arrowok="t"/>
                <v:fill type="solid"/>
              </v:shape>
              <v:shape style="position:absolute;left:6137;top:1610;width:328;height:449" coordorigin="6137,1610" coordsize="328,449" path="m6431,1938l6415,1938,6407,1951,6400,1961,6344,1984,6324,1985,6410,1985,6431,1938xe" filled="true" fillcolor="#231f20" stroked="false">
                <v:path arrowok="t"/>
                <v:fill type="solid"/>
              </v:shape>
              <v:shape style="position:absolute;left:6137;top:1610;width:328;height:449" coordorigin="6137,1610" coordsize="328,449" path="m6354,1610l6284,1630,6238,1675,6218,1718,6231,1723,6248,1701,6267,1686,6288,1677,6310,1674,6458,1674,6457,1670,6398,1617,6377,1612,6354,1610xe" filled="true" fillcolor="#231f20" stroked="false">
                <v:path arrowok="t"/>
                <v:fill type="solid"/>
              </v:shape>
            </v:group>
            <v:group style="position:absolute;left:6437;top:1611;width:349;height:466" coordorigin="6437,1611" coordsize="349,466">
              <v:shape style="position:absolute;left:6437;top:1611;width:349;height:466" coordorigin="6437,1611" coordsize="349,466" path="m6484,1995l6465,1995,6456,1998,6440,2013,6437,2021,6437,2043,6497,2076,6516,2077,6543,2075,6570,2070,6597,2061,6622,2050,6639,2040,6577,2040,6566,2039,6556,2036,6546,2031,6536,2025,6522,2014,6511,2007,6503,2002,6499,1999,6492,1996,6484,1995xe" filled="true" fillcolor="#231f20" stroked="false">
                <v:path arrowok="t"/>
                <v:fill type="solid"/>
              </v:shape>
              <v:shape style="position:absolute;left:6437;top:1611;width:349;height:466" coordorigin="6437,1611" coordsize="349,466" path="m6785,1611l6598,1611,6497,1802,6519,1803,6538,1806,6603,1839,6644,1905,6649,1944,6647,1965,6613,2027,6577,2040,6639,2040,6686,1999,6722,1932,6729,1884,6728,1864,6697,1793,6634,1748,6565,1731,6587,1690,6761,1690,6785,1611xe" filled="true" fillcolor="#231f20" stroked="false">
                <v:path arrowok="t"/>
                <v:fill type="solid"/>
              </v:shape>
            </v:group>
            <v:group style="position:absolute;left:6195;top:2107;width:69;height:80" coordorigin="6195,2107" coordsize="69,80">
              <v:shape style="position:absolute;left:6195;top:2107;width:69;height:80" coordorigin="6195,2107" coordsize="69,80" path="m6242,2107l6221,2107,6212,2111,6199,2125,6195,2135,6195,2160,6199,2170,6212,2184,6221,2187,6240,2187,6247,2185,6258,2177,6260,2174,6225,2174,6221,2172,6217,2168,6213,2163,6212,2156,6212,2138,6213,2131,6221,2123,6225,2121,6260,2121,6259,2119,6250,2110,6242,2107xe" filled="true" fillcolor="#231f20" stroked="false">
                <v:path arrowok="t"/>
                <v:fill type="solid"/>
              </v:shape>
              <v:shape style="position:absolute;left:6195;top:2107;width:69;height:80" coordorigin="6195,2107" coordsize="69,80" path="m6248,2157l6247,2163,6245,2167,6239,2172,6235,2174,6260,2174,6262,2171,6264,2162,6248,2157xe" filled="true" fillcolor="#231f20" stroked="false">
                <v:path arrowok="t"/>
                <v:fill type="solid"/>
              </v:shape>
              <v:shape style="position:absolute;left:6195;top:2107;width:69;height:80" coordorigin="6195,2107" coordsize="69,80" path="m6260,2121l6236,2121,6239,2122,6245,2126,6247,2130,6248,2134,6264,2130,6262,2124,6260,2121xe" filled="true" fillcolor="#231f20" stroked="false">
                <v:path arrowok="t"/>
                <v:fill type="solid"/>
              </v:shape>
            </v:group>
            <v:group style="position:absolute;left:6278;top:2109;width:60;height:78" coordorigin="6278,2109" coordsize="60,78">
              <v:shape style="position:absolute;left:6278;top:2109;width:60;height:78" coordorigin="6278,2109" coordsize="60,78" path="m6336,2109l6278,2109,6278,2186,6338,2186,6338,2173,6294,2173,6294,2152,6333,2152,6333,2139,6294,2139,6294,2122,6336,2122,6336,2109xe" filled="true" fillcolor="#231f20" stroked="false">
                <v:path arrowok="t"/>
                <v:fill type="solid"/>
              </v:shape>
            </v:group>
            <v:group style="position:absolute;left:6351;top:2109;width:63;height:78" coordorigin="6351,2109" coordsize="63,78">
              <v:shape style="position:absolute;left:6351;top:2109;width:63;height:78" coordorigin="6351,2109" coordsize="63,78" path="m6367,2109l6351,2109,6351,2186,6366,2186,6366,2135,6384,2135,6367,2109xe" filled="true" fillcolor="#231f20" stroked="false">
                <v:path arrowok="t"/>
                <v:fill type="solid"/>
              </v:shape>
              <v:shape style="position:absolute;left:6351;top:2109;width:63;height:78" coordorigin="6351,2109" coordsize="63,78" path="m6384,2135l6366,2135,6398,2186,6414,2186,6414,2160,6399,2160,6384,2135xe" filled="true" fillcolor="#231f20" stroked="false">
                <v:path arrowok="t"/>
                <v:fill type="solid"/>
              </v:shape>
              <v:shape style="position:absolute;left:6351;top:2109;width:63;height:78" coordorigin="6351,2109" coordsize="63,78" path="m6414,2109l6399,2109,6399,2160,6414,2160,6414,2109xe" filled="true" fillcolor="#231f20" stroked="false">
                <v:path arrowok="t"/>
                <v:fill type="solid"/>
              </v:shape>
            </v:group>
            <v:group style="position:absolute;left:6425;top:2109;width:63;height:78" coordorigin="6425,2109" coordsize="63,78">
              <v:shape style="position:absolute;left:6425;top:2109;width:63;height:78" coordorigin="6425,2109" coordsize="63,78" path="m6464,2122l6448,2122,6448,2186,6464,2186,6464,2122xe" filled="true" fillcolor="#231f20" stroked="false">
                <v:path arrowok="t"/>
                <v:fill type="solid"/>
              </v:shape>
              <v:shape style="position:absolute;left:6425;top:2109;width:63;height:78" coordorigin="6425,2109" coordsize="63,78" path="m6488,2109l6425,2109,6425,2122,6488,2122,6488,2109xe" filled="true" fillcolor="#231f20" stroked="false">
                <v:path arrowok="t"/>
                <v:fill type="solid"/>
              </v:shape>
            </v:group>
            <v:group style="position:absolute;left:6482;top:2109;width:80;height:78" coordorigin="6482,2109" coordsize="80,78">
              <v:shape style="position:absolute;left:6482;top:2109;width:80;height:78" coordorigin="6482,2109" coordsize="80,78" path="m6529,2109l6513,2109,6482,2186,6499,2186,6505,2168,6554,2168,6549,2155,6510,2155,6521,2127,6537,2127,6529,2109xe" filled="true" fillcolor="#231f20" stroked="false">
                <v:path arrowok="t"/>
                <v:fill type="solid"/>
              </v:shape>
              <v:shape style="position:absolute;left:6482;top:2109;width:80;height:78" coordorigin="6482,2109" coordsize="80,78" path="m6554,2168l6537,2168,6544,2186,6561,2186,6554,2168xe" filled="true" fillcolor="#231f20" stroked="false">
                <v:path arrowok="t"/>
                <v:fill type="solid"/>
              </v:shape>
              <v:shape style="position:absolute;left:6482;top:2109;width:80;height:78" coordorigin="6482,2109" coordsize="80,78" path="m6537,2127l6521,2127,6532,2155,6549,2155,6537,2127xe" filled="true" fillcolor="#231f20" stroked="false">
                <v:path arrowok="t"/>
                <v:fill type="solid"/>
              </v:shape>
            </v:group>
            <v:group style="position:absolute;left:6553;top:2109;width:74;height:78" coordorigin="6553,2109" coordsize="74,78">
              <v:shape style="position:absolute;left:6553;top:2109;width:74;height:78" coordorigin="6553,2109" coordsize="74,78" path="m6571,2109l6553,2109,6581,2186,6598,2186,6606,2166,6590,2166,6571,2109xe" filled="true" fillcolor="#231f20" stroked="false">
                <v:path arrowok="t"/>
                <v:fill type="solid"/>
              </v:shape>
              <v:shape style="position:absolute;left:6553;top:2109;width:74;height:78" coordorigin="6553,2109" coordsize="74,78" path="m6627,2109l6610,2109,6590,2166,6606,2166,6627,2109xe" filled="true" fillcolor="#231f20" stroked="false">
                <v:path arrowok="t"/>
                <v:fill type="solid"/>
              </v:shape>
            </v:group>
            <v:group style="position:absolute;left:6632;top:2107;width:77;height:80" coordorigin="6632,2107" coordsize="77,80">
              <v:shape style="position:absolute;left:6632;top:2107;width:77;height:80" coordorigin="6632,2107" coordsize="77,80" path="m6681,2107l6663,2107,6658,2108,6632,2140,6632,2160,6635,2170,6649,2184,6658,2187,6682,2187,6691,2184,6700,2174,6664,2174,6658,2172,6650,2163,6648,2156,6648,2138,6650,2132,6658,2123,6663,2121,6700,2121,6691,2111,6681,2107xe" filled="true" fillcolor="#231f20" stroked="false">
                <v:path arrowok="t"/>
                <v:fill type="solid"/>
              </v:shape>
              <v:shape style="position:absolute;left:6632;top:2107;width:77;height:80" coordorigin="6632,2107" coordsize="77,80" path="m6700,2121l6676,2121,6682,2123,6690,2132,6692,2138,6692,2156,6690,2163,6681,2172,6676,2174,6700,2174,6705,2170,6708,2160,6708,2135,6705,2125,6700,2121xe" filled="true" fillcolor="#231f20" stroked="false">
                <v:path arrowok="t"/>
                <v:fill type="solid"/>
              </v:shape>
            </v:group>
            <v:group style="position:absolute;left:6717;top:2107;width:65;height:80" coordorigin="6717,2107" coordsize="65,80">
              <v:shape style="position:absolute;left:6717;top:2107;width:65;height:80" coordorigin="6717,2107" coordsize="65,80" path="m6732,2159l6717,2161,6718,2169,6721,2176,6731,2185,6739,2187,6756,2187,6762,2186,6771,2182,6774,2180,6778,2174,6744,2174,6741,2173,6735,2168,6733,2164,6732,2159xe" filled="true" fillcolor="#231f20" stroked="false">
                <v:path arrowok="t"/>
                <v:fill type="solid"/>
              </v:shape>
              <v:shape style="position:absolute;left:6717;top:2107;width:65;height:80" coordorigin="6717,2107" coordsize="65,80" path="m6758,2107l6742,2107,6737,2108,6719,2135,6722,2140,6730,2147,6736,2150,6751,2154,6756,2155,6760,2156,6762,2157,6764,2160,6765,2162,6765,2166,6763,2169,6758,2173,6754,2174,6778,2174,6779,2172,6781,2168,6781,2158,6780,2154,6744,2136,6739,2134,6735,2131,6735,2130,6735,2126,6735,2124,6740,2121,6743,2120,6777,2120,6776,2118,6771,2114,6766,2109,6758,2107xe" filled="true" fillcolor="#231f20" stroked="false">
                <v:path arrowok="t"/>
                <v:fill type="solid"/>
              </v:shape>
              <v:shape style="position:absolute;left:6717;top:2107;width:65;height:80" coordorigin="6717,2107" coordsize="65,80" path="m6777,2120l6753,2120,6756,2121,6760,2125,6762,2127,6763,2131,6778,2131,6778,2124,6777,2120xe" filled="true" fillcolor="#231f20" stroked="false">
                <v:path arrowok="t"/>
                <v:fill type="solid"/>
              </v:shape>
            </v:group>
            <v:group style="position:absolute;left:6731;top:1800;width:292;height:457" coordorigin="6731,1800" coordsize="292,457">
              <v:shape style="position:absolute;left:6731;top:1800;width:292;height:457" coordorigin="6731,1800" coordsize="292,457" path="m6731,1800l6787,1830,6845,1861,6899,1896,6946,1936,6999,2006,7022,2071,7020,2129,6996,2178,6955,2217,6903,2244,6844,2257e" filled="false" stroked="true" strokeweight=".669pt" strokecolor="#231f20">
                <v:path arrowok="t"/>
              </v:shape>
              <v:shape style="position:absolute;left:6558;top:1605;width:484;height:671" type="#_x0000_t75" stroked="false">
                <v:imagedata r:id="rId217" o:title=""/>
              </v:shape>
            </v:group>
            <v:group style="position:absolute;left:6397;top:2119;width:555;height:221" coordorigin="6397,2119" coordsize="555,221">
              <v:shape style="position:absolute;left:6397;top:2119;width:555;height:221" coordorigin="6397,2119" coordsize="555,221" path="m6952,2119l6917,2180,6871,2234,6816,2278,6753,2311,6684,2332,6610,2339,6554,2335,6499,2322,6446,2301,6397,2273e" filled="false" stroked="true" strokeweight=".717pt" strokecolor="#231f20">
                <v:path arrowok="t"/>
              </v:shape>
            </v:group>
            <v:group style="position:absolute;left:6106;top:1462;width:1005;height:1005" coordorigin="6106,1462" coordsize="1005,1005">
              <v:shape style="position:absolute;left:6106;top:1462;width:1005;height:1005" coordorigin="6106,1462" coordsize="1005,1005" path="m6608,1462l6682,1468,6753,1483,6820,1509,6881,1543,6937,1585,6987,1635,7029,1691,7063,1753,7089,1819,7105,1890,7110,1964,7105,2039,7089,2109,7063,2176,7029,2238,6987,2294,6937,2343,6881,2386,6820,2420,6753,2445,6682,2461,6608,2467,6534,2461,6463,2445,6396,2420,6335,2386,6279,2343,6229,2294,6187,2238,6153,2176,6127,2109,6111,2039,6106,1964,6111,1890,6127,1819,6153,1753,6187,1691,6229,1635,6279,1585,6335,1543,6396,1509,6463,1483,6534,1468,6608,1462xe" filled="false" stroked="true" strokeweight=".567pt" strokecolor="#231f20">
                <v:path arrowok="t"/>
              </v:shape>
              <v:shape style="position:absolute;left:6451;top:2289;width:326;height:132" type="#_x0000_t75" stroked="false">
                <v:imagedata r:id="rId214" o:title=""/>
              </v:shape>
            </v:group>
            <w10:wrap type="topAndBottom"/>
          </v:group>
        </w:pict>
      </w:r>
      <w:r>
        <w:rPr/>
        <w:pict>
          <v:group style="position:absolute;margin-left:360.027008pt;margin-top:83.539215pt;width:40.4pt;height:40.4pt;mso-position-horizontal-relative:page;mso-position-vertical-relative:paragraph;z-index:5488;mso-wrap-distance-left:0;mso-wrap-distance-right:0" coordorigin="7201,1671" coordsize="808,808">
            <v:group style="position:absolute;left:7207;top:1677;width:796;height:796" coordorigin="7207,1677" coordsize="796,796">
              <v:shape style="position:absolute;left:7207;top:1677;width:796;height:796" coordorigin="7207,1677" coordsize="796,796" path="m7604,1677l7533,1683,7465,1702,7403,1731,7348,1770,7300,1818,7261,1874,7231,1936,7213,2003,7207,2074,7213,2146,7231,2213,7261,2275,7300,2330,7348,2378,7403,2418,7465,2447,7533,2465,7604,2472,7676,2465,7743,2447,7805,2418,7860,2378,7908,2330,7947,2275,7977,2213,7995,2146,8002,2074,7995,2003,7977,1936,7947,1874,7908,1818,7860,1770,7805,1731,7743,1702,7676,1683,7604,1677xe" filled="true" fillcolor="#d1d3d4" stroked="false">
                <v:path arrowok="t"/>
                <v:fill type="solid"/>
              </v:shape>
            </v:group>
            <v:group style="position:absolute;left:7207;top:1677;width:796;height:796" coordorigin="7207,1677" coordsize="796,796">
              <v:shape style="position:absolute;left:7207;top:1677;width:796;height:796" coordorigin="7207,1677" coordsize="796,796" path="m7604,1677l7676,1683,7743,1702,7805,1731,7860,1770,7908,1818,7947,1874,7977,1936,7995,2003,8002,2074,7995,2146,7977,2213,7947,2275,7908,2330,7860,2378,7805,2418,7743,2447,7676,2465,7604,2472,7533,2465,7465,2447,7403,2418,7348,2378,7300,2330,7261,2275,7231,2213,7213,2146,7207,2074,7213,2003,7231,1936,7261,1874,7300,1818,7348,1770,7403,1731,7465,1702,7533,1683,7604,1677xe" filled="false" stroked="true" strokeweight=".425pt" strokecolor="#231f20">
                <v:path arrowok="t"/>
              </v:shape>
            </v:group>
            <v:group style="position:absolute;left:7390;top:1705;width:362;height:705" coordorigin="7390,1705" coordsize="362,705">
              <v:shape style="position:absolute;left:7390;top:1705;width:362;height:705" coordorigin="7390,1705" coordsize="362,705" path="m7390,2410l7752,1705e" filled="false" stroked="true" strokeweight=".283pt" strokecolor="#6d6e71">
                <v:path arrowok="t"/>
              </v:shape>
            </v:group>
            <v:group style="position:absolute;left:7215;top:1806;width:97;height:188" coordorigin="7215,1806" coordsize="97,188">
              <v:shape style="position:absolute;left:7215;top:1806;width:97;height:188" coordorigin="7215,1806" coordsize="97,188" path="m7215,1993l7311,1806e" filled="false" stroked="true" strokeweight=".283pt" strokecolor="#6d6e71">
                <v:path arrowok="t"/>
              </v:shape>
            </v:group>
            <v:group style="position:absolute;left:7208;top:1773;width:137;height:266" coordorigin="7208,1773" coordsize="137,266">
              <v:shape style="position:absolute;left:7208;top:1773;width:137;height:266" coordorigin="7208,1773" coordsize="137,266" path="m7208,2039l7345,1773e" filled="false" stroked="true" strokeweight=".283pt" strokecolor="#6d6e71">
                <v:path arrowok="t"/>
              </v:shape>
            </v:group>
            <v:group style="position:absolute;left:7207;top:1751;width:167;height:325" coordorigin="7207,1751" coordsize="167,325">
              <v:shape style="position:absolute;left:7207;top:1751;width:167;height:325" coordorigin="7207,1751" coordsize="167,325" path="m7207,2075l7373,1751e" filled="false" stroked="true" strokeweight=".283pt" strokecolor="#6d6e71">
                <v:path arrowok="t"/>
              </v:shape>
            </v:group>
            <v:group style="position:absolute;left:7208;top:1734;width:191;height:372" coordorigin="7208,1734" coordsize="191,372">
              <v:shape style="position:absolute;left:7208;top:1734;width:191;height:372" coordorigin="7208,1734" coordsize="191,372" path="m7208,2106l7399,1734e" filled="false" stroked="true" strokeweight=".283pt" strokecolor="#6d6e71">
                <v:path arrowok="t"/>
              </v:shape>
            </v:group>
            <v:group style="position:absolute;left:7211;top:1721;width:212;height:413" coordorigin="7211,1721" coordsize="212,413">
              <v:shape style="position:absolute;left:7211;top:1721;width:212;height:413" coordorigin="7211,1721" coordsize="212,413" path="m7211,2133l7423,1721e" filled="false" stroked="true" strokeweight=".283pt" strokecolor="#6d6e71">
                <v:path arrowok="t"/>
              </v:shape>
            </v:group>
            <v:group style="position:absolute;left:7215;top:1710;width:230;height:448" coordorigin="7215,1710" coordsize="230,448">
              <v:shape style="position:absolute;left:7215;top:1710;width:230;height:448" coordorigin="7215,1710" coordsize="230,448" path="m7215,2157l7445,1710e" filled="false" stroked="true" strokeweight=".283pt" strokecolor="#6d6e71">
                <v:path arrowok="t"/>
              </v:shape>
            </v:group>
            <v:group style="position:absolute;left:7221;top:1701;width:246;height:479" coordorigin="7221,1701" coordsize="246,479">
              <v:shape style="position:absolute;left:7221;top:1701;width:246;height:479" coordorigin="7221,1701" coordsize="246,479" path="m7221,2180l7466,1701e" filled="false" stroked="true" strokeweight=".283pt" strokecolor="#6d6e71">
                <v:path arrowok="t"/>
              </v:shape>
            </v:group>
            <v:group style="position:absolute;left:7227;top:1694;width:260;height:506" coordorigin="7227,1694" coordsize="260,506">
              <v:shape style="position:absolute;left:7227;top:1694;width:260;height:506" coordorigin="7227,1694" coordsize="260,506" path="m7227,2200l7487,1694e" filled="false" stroked="true" strokeweight=".283pt" strokecolor="#6d6e71">
                <v:path arrowok="t"/>
              </v:shape>
            </v:group>
            <v:group style="position:absolute;left:7234;top:1689;width:273;height:531" coordorigin="7234,1689" coordsize="273,531">
              <v:shape style="position:absolute;left:7234;top:1689;width:273;height:531" coordorigin="7234,1689" coordsize="273,531" path="m7234,2220l7507,1689e" filled="false" stroked="true" strokeweight=".283pt" strokecolor="#6d6e71">
                <v:path arrowok="t"/>
              </v:shape>
            </v:group>
            <v:group style="position:absolute;left:7242;top:1685;width:285;height:554" coordorigin="7242,1685" coordsize="285,554">
              <v:shape style="position:absolute;left:7242;top:1685;width:285;height:554" coordorigin="7242,1685" coordsize="285,554" path="m7242,2238l7526,1685e" filled="false" stroked="true" strokeweight=".283pt" strokecolor="#6d6e71">
                <v:path arrowok="t"/>
              </v:shape>
            </v:group>
            <v:group style="position:absolute;left:7250;top:1681;width:295;height:574" coordorigin="7250,1681" coordsize="295,574">
              <v:shape style="position:absolute;left:7250;top:1681;width:295;height:574" coordorigin="7250,1681" coordsize="295,574" path="m7250,2255l7544,1681e" filled="false" stroked="true" strokeweight=".283pt" strokecolor="#6d6e71">
                <v:path arrowok="t"/>
              </v:shape>
            </v:group>
            <v:group style="position:absolute;left:7259;top:1679;width:304;height:592" coordorigin="7259,1679" coordsize="304,592">
              <v:shape style="position:absolute;left:7259;top:1679;width:304;height:592" coordorigin="7259,1679" coordsize="304,592" path="m7259,2271l7563,1679e" filled="false" stroked="true" strokeweight=".283pt" strokecolor="#6d6e71">
                <v:path arrowok="t"/>
              </v:shape>
            </v:group>
            <v:group style="position:absolute;left:7268;top:1678;width:313;height:609" coordorigin="7268,1678" coordsize="313,609">
              <v:shape style="position:absolute;left:7268;top:1678;width:313;height:609" coordorigin="7268,1678" coordsize="313,609" path="m7268,2286l7580,1678e" filled="false" stroked="true" strokeweight=".283pt" strokecolor="#6d6e71">
                <v:path arrowok="t"/>
              </v:shape>
            </v:group>
            <v:group style="position:absolute;left:7277;top:1677;width:321;height:624" coordorigin="7277,1677" coordsize="321,624">
              <v:shape style="position:absolute;left:7277;top:1677;width:321;height:624" coordorigin="7277,1677" coordsize="321,624" path="m7277,2300l7597,1677e" filled="false" stroked="true" strokeweight=".283pt" strokecolor="#6d6e71">
                <v:path arrowok="t"/>
              </v:shape>
            </v:group>
            <v:group style="position:absolute;left:7287;top:1677;width:328;height:638" coordorigin="7287,1677" coordsize="328,638">
              <v:shape style="position:absolute;left:7287;top:1677;width:328;height:638" coordorigin="7287,1677" coordsize="328,638" path="m7287,2314l7614,1677e" filled="false" stroked="true" strokeweight=".283pt" strokecolor="#6d6e71">
                <v:path arrowok="t"/>
              </v:shape>
            </v:group>
            <v:group style="position:absolute;left:7297;top:1678;width:334;height:650" coordorigin="7297,1678" coordsize="334,650">
              <v:shape style="position:absolute;left:7297;top:1678;width:334;height:650" coordorigin="7297,1678" coordsize="334,650" path="m7297,2327l7631,1678e" filled="false" stroked="true" strokeweight=".283pt" strokecolor="#6d6e71">
                <v:path arrowok="t"/>
              </v:shape>
            </v:group>
            <v:group style="position:absolute;left:7308;top:1679;width:340;height:661" coordorigin="7308,1679" coordsize="340,661">
              <v:shape style="position:absolute;left:7308;top:1679;width:340;height:661" coordorigin="7308,1679" coordsize="340,661" path="m7308,2339l7647,1679e" filled="false" stroked="true" strokeweight=".283pt" strokecolor="#6d6e71">
                <v:path arrowok="t"/>
              </v:shape>
            </v:group>
            <v:group style="position:absolute;left:7319;top:1681;width:345;height:671" coordorigin="7319,1681" coordsize="345,671">
              <v:shape style="position:absolute;left:7319;top:1681;width:345;height:671" coordorigin="7319,1681" coordsize="345,671" path="m7319,2351l7663,1681e" filled="false" stroked="true" strokeweight=".283pt" strokecolor="#6d6e71">
                <v:path arrowok="t"/>
              </v:shape>
            </v:group>
            <v:group style="position:absolute;left:7330;top:1684;width:349;height:679" coordorigin="7330,1684" coordsize="349,679">
              <v:shape style="position:absolute;left:7330;top:1684;width:349;height:679" coordorigin="7330,1684" coordsize="349,679" path="m7330,2362l7679,1684e" filled="false" stroked="true" strokeweight=".283pt" strokecolor="#6d6e71">
                <v:path arrowok="t"/>
              </v:shape>
            </v:group>
            <v:group style="position:absolute;left:7342;top:1687;width:353;height:686" coordorigin="7342,1687" coordsize="353,686">
              <v:shape style="position:absolute;left:7342;top:1687;width:353;height:686" coordorigin="7342,1687" coordsize="353,686" path="m7342,2373l7694,1687e" filled="false" stroked="true" strokeweight=".283pt" strokecolor="#6d6e71">
                <v:path arrowok="t"/>
              </v:shape>
            </v:group>
            <v:group style="position:absolute;left:7353;top:1691;width:356;height:693" coordorigin="7353,1691" coordsize="356,693">
              <v:shape style="position:absolute;left:7353;top:1691;width:356;height:693" coordorigin="7353,1691" coordsize="356,693" path="m7353,2383l7709,1691e" filled="false" stroked="true" strokeweight=".283pt" strokecolor="#6d6e71">
                <v:path arrowok="t"/>
              </v:shape>
            </v:group>
            <v:group style="position:absolute;left:7366;top:1695;width:359;height:698" coordorigin="7366,1695" coordsize="359,698">
              <v:shape style="position:absolute;left:7366;top:1695;width:359;height:698" coordorigin="7366,1695" coordsize="359,698" path="m7366,2392l7724,1695e" filled="false" stroked="true" strokeweight=".283pt" strokecolor="#6d6e71">
                <v:path arrowok="t"/>
              </v:shape>
            </v:group>
            <v:group style="position:absolute;left:7378;top:1700;width:361;height:702" coordorigin="7378,1700" coordsize="361,702">
              <v:shape style="position:absolute;left:7378;top:1700;width:361;height:702" coordorigin="7378,1700" coordsize="361,702" path="m7378,2401l7738,1700e" filled="false" stroked="true" strokeweight=".283pt" strokecolor="#6d6e71">
                <v:path arrowok="t"/>
              </v:shape>
              <v:shape style="position:absolute;left:7242;top:1787;width:705;height:534" type="#_x0000_t75" stroked="false">
                <v:imagedata r:id="rId218" o:title=""/>
              </v:shape>
            </v:group>
            <v:group style="position:absolute;left:7437;top:2196;width:439;height:175" coordorigin="7437,2196" coordsize="439,175">
              <v:shape style="position:absolute;left:7437;top:2196;width:439;height:175" coordorigin="7437,2196" coordsize="439,175" path="m7876,2196l7831,2267,7769,2322,7692,2358,7606,2371,7561,2368,7518,2358,7476,2341,7437,2319e" filled="false" stroked="true" strokeweight=".568pt" strokecolor="#231f20">
                <v:path arrowok="t"/>
              </v:shape>
            </v:group>
            <v:group style="position:absolute;left:7207;top:1677;width:796;height:796" coordorigin="7207,1677" coordsize="796,796">
              <v:shape style="position:absolute;left:7207;top:1677;width:796;height:796" coordorigin="7207,1677" coordsize="796,796" path="m7604,1677l7676,1683,7743,1702,7805,1731,7860,1770,7908,1818,7947,1874,7977,1936,7995,2003,8002,2074,7995,2146,7977,2213,7947,2275,7908,2330,7860,2378,7805,2418,7743,2447,7676,2465,7604,2472,7533,2465,7465,2447,7403,2418,7348,2378,7300,2330,7261,2275,7231,2213,7213,2146,7207,2074,7213,2003,7231,1936,7261,1874,7300,1818,7348,1770,7403,1731,7465,1702,7533,1683,7604,1677xe" filled="false" stroked="true" strokeweight=".567pt" strokecolor="#231f20">
                <v:path arrowok="t"/>
              </v:shape>
              <v:shape style="position:absolute;left:7480;top:2331;width:258;height:105" type="#_x0000_t75" stroked="false">
                <v:imagedata r:id="rId219" o:title=""/>
              </v:shape>
            </v:group>
            <w10:wrap type="topAndBottom"/>
          </v:group>
        </w:pict>
      </w:r>
      <w:r>
        <w:rPr/>
        <w:pict>
          <v:group style="position:absolute;margin-left:404.916992pt;margin-top:83.539215pt;width:40.4pt;height:40.4pt;mso-position-horizontal-relative:page;mso-position-vertical-relative:paragraph;z-index:5512;mso-wrap-distance-left:0;mso-wrap-distance-right:0" coordorigin="8098,1671" coordsize="808,808">
            <v:group style="position:absolute;left:8104;top:1677;width:796;height:796" coordorigin="8104,1677" coordsize="796,796">
              <v:shape style="position:absolute;left:8104;top:1677;width:796;height:796" coordorigin="8104,1677" coordsize="796,796" path="m8502,1677l8430,1683,8363,1702,8301,1731,8246,1770,8198,1818,8159,1874,8129,1936,8111,2003,8104,2074,8111,2146,8129,2213,8159,2275,8198,2330,8246,2378,8301,2418,8363,2447,8430,2465,8502,2472,8573,2465,8641,2447,8703,2418,8758,2378,8806,2330,8845,2275,8875,2213,8893,2146,8899,2074,8893,2003,8875,1936,8845,1874,8806,1818,8758,1770,8703,1731,8641,1702,8573,1683,8502,1677xe" filled="true" fillcolor="#d1d3d4" stroked="false">
                <v:path arrowok="t"/>
                <v:fill type="solid"/>
              </v:shape>
            </v:group>
            <v:group style="position:absolute;left:8104;top:1677;width:796;height:796" coordorigin="8104,1677" coordsize="796,796">
              <v:shape style="position:absolute;left:8104;top:1677;width:796;height:796" coordorigin="8104,1677" coordsize="796,796" path="m8502,1677l8573,1683,8641,1702,8703,1731,8758,1770,8806,1818,8845,1874,8875,1936,8893,2003,8899,2074,8893,2146,8875,2213,8845,2275,8806,2330,8758,2378,8703,2418,8641,2447,8573,2465,8502,2472,8430,2465,8363,2447,8301,2418,8246,2378,8198,2330,8159,2275,8129,2213,8111,2146,8104,2074,8111,2003,8129,1936,8159,1874,8198,1818,8246,1770,8301,1731,8363,1702,8430,1683,8502,1677xe" filled="false" stroked="true" strokeweight=".425pt" strokecolor="#231f20">
                <v:path arrowok="t"/>
              </v:shape>
            </v:group>
            <v:group style="position:absolute;left:8288;top:1705;width:362;height:705" coordorigin="8288,1705" coordsize="362,705">
              <v:shape style="position:absolute;left:8288;top:1705;width:362;height:705" coordorigin="8288,1705" coordsize="362,705" path="m8288,2410l8650,1705e" filled="false" stroked="true" strokeweight=".283pt" strokecolor="#6d6e71">
                <v:path arrowok="t"/>
              </v:shape>
            </v:group>
            <v:group style="position:absolute;left:8113;top:1806;width:97;height:188" coordorigin="8113,1806" coordsize="97,188">
              <v:shape style="position:absolute;left:8113;top:1806;width:97;height:188" coordorigin="8113,1806" coordsize="97,188" path="m8113,1993l8209,1806e" filled="false" stroked="true" strokeweight=".283pt" strokecolor="#6d6e71">
                <v:path arrowok="t"/>
              </v:shape>
            </v:group>
            <v:group style="position:absolute;left:8106;top:1773;width:137;height:266" coordorigin="8106,1773" coordsize="137,266">
              <v:shape style="position:absolute;left:8106;top:1773;width:137;height:266" coordorigin="8106,1773" coordsize="137,266" path="m8106,2039l8243,1773e" filled="false" stroked="true" strokeweight=".283pt" strokecolor="#6d6e71">
                <v:path arrowok="t"/>
              </v:shape>
            </v:group>
            <v:group style="position:absolute;left:8104;top:1751;width:167;height:325" coordorigin="8104,1751" coordsize="167,325">
              <v:shape style="position:absolute;left:8104;top:1751;width:167;height:325" coordorigin="8104,1751" coordsize="167,325" path="m8104,2075l8271,1751e" filled="false" stroked="true" strokeweight=".283pt" strokecolor="#6d6e71">
                <v:path arrowok="t"/>
              </v:shape>
            </v:group>
            <v:group style="position:absolute;left:8106;top:1734;width:191;height:372" coordorigin="8106,1734" coordsize="191,372">
              <v:shape style="position:absolute;left:8106;top:1734;width:191;height:372" coordorigin="8106,1734" coordsize="191,372" path="m8106,2106l8297,1734e" filled="false" stroked="true" strokeweight=".283pt" strokecolor="#6d6e71">
                <v:path arrowok="t"/>
              </v:shape>
            </v:group>
            <v:group style="position:absolute;left:8109;top:1721;width:212;height:413" coordorigin="8109,1721" coordsize="212,413">
              <v:shape style="position:absolute;left:8109;top:1721;width:212;height:413" coordorigin="8109,1721" coordsize="212,413" path="m8109,2133l8320,1721e" filled="false" stroked="true" strokeweight=".283pt" strokecolor="#6d6e71">
                <v:path arrowok="t"/>
              </v:shape>
            </v:group>
            <v:group style="position:absolute;left:8113;top:1710;width:230;height:448" coordorigin="8113,1710" coordsize="230,448">
              <v:shape style="position:absolute;left:8113;top:1710;width:230;height:448" coordorigin="8113,1710" coordsize="230,448" path="m8113,2157l8343,1710e" filled="false" stroked="true" strokeweight=".283pt" strokecolor="#6d6e71">
                <v:path arrowok="t"/>
              </v:shape>
            </v:group>
            <v:group style="position:absolute;left:8118;top:1701;width:246;height:479" coordorigin="8118,1701" coordsize="246,479">
              <v:shape style="position:absolute;left:8118;top:1701;width:246;height:479" coordorigin="8118,1701" coordsize="246,479" path="m8118,2180l8364,1701e" filled="false" stroked="true" strokeweight=".283pt" strokecolor="#6d6e71">
                <v:path arrowok="t"/>
              </v:shape>
            </v:group>
            <v:group style="position:absolute;left:8125;top:1694;width:260;height:506" coordorigin="8125,1694" coordsize="260,506">
              <v:shape style="position:absolute;left:8125;top:1694;width:260;height:506" coordorigin="8125,1694" coordsize="260,506" path="m8125,2200l8385,1694e" filled="false" stroked="true" strokeweight=".283pt" strokecolor="#6d6e71">
                <v:path arrowok="t"/>
              </v:shape>
            </v:group>
            <v:group style="position:absolute;left:8132;top:1689;width:273;height:531" coordorigin="8132,1689" coordsize="273,531">
              <v:shape style="position:absolute;left:8132;top:1689;width:273;height:531" coordorigin="8132,1689" coordsize="273,531" path="m8132,2220l8404,1689e" filled="false" stroked="true" strokeweight=".283pt" strokecolor="#6d6e71">
                <v:path arrowok="t"/>
              </v:shape>
            </v:group>
            <v:group style="position:absolute;left:8139;top:1685;width:285;height:554" coordorigin="8139,1685" coordsize="285,554">
              <v:shape style="position:absolute;left:8139;top:1685;width:285;height:554" coordorigin="8139,1685" coordsize="285,554" path="m8139,2238l8424,1685e" filled="false" stroked="true" strokeweight=".283pt" strokecolor="#6d6e71">
                <v:path arrowok="t"/>
              </v:shape>
            </v:group>
            <v:group style="position:absolute;left:8148;top:1681;width:295;height:574" coordorigin="8148,1681" coordsize="295,574">
              <v:shape style="position:absolute;left:8148;top:1681;width:295;height:574" coordorigin="8148,1681" coordsize="295,574" path="m8148,2255l8442,1681e" filled="false" stroked="true" strokeweight=".283pt" strokecolor="#6d6e71">
                <v:path arrowok="t"/>
              </v:shape>
            </v:group>
            <v:group style="position:absolute;left:8156;top:1679;width:304;height:592" coordorigin="8156,1679" coordsize="304,592">
              <v:shape style="position:absolute;left:8156;top:1679;width:304;height:592" coordorigin="8156,1679" coordsize="304,592" path="m8156,2271l8460,1679e" filled="false" stroked="true" strokeweight=".283pt" strokecolor="#6d6e71">
                <v:path arrowok="t"/>
              </v:shape>
            </v:group>
            <v:group style="position:absolute;left:8165;top:1678;width:313;height:609" coordorigin="8165,1678" coordsize="313,609">
              <v:shape style="position:absolute;left:8165;top:1678;width:313;height:609" coordorigin="8165,1678" coordsize="313,609" path="m8165,2286l8478,1678e" filled="false" stroked="true" strokeweight=".283pt" strokecolor="#6d6e71">
                <v:path arrowok="t"/>
              </v:shape>
            </v:group>
            <v:group style="position:absolute;left:8175;top:1677;width:321;height:624" coordorigin="8175,1677" coordsize="321,624">
              <v:shape style="position:absolute;left:8175;top:1677;width:321;height:624" coordorigin="8175,1677" coordsize="321,624" path="m8175,2300l8495,1677e" filled="false" stroked="true" strokeweight=".283pt" strokecolor="#6d6e71">
                <v:path arrowok="t"/>
              </v:shape>
            </v:group>
            <v:group style="position:absolute;left:8185;top:1677;width:328;height:638" coordorigin="8185,1677" coordsize="328,638">
              <v:shape style="position:absolute;left:8185;top:1677;width:328;height:638" coordorigin="8185,1677" coordsize="328,638" path="m8185,2314l8512,1677e" filled="false" stroked="true" strokeweight=".283pt" strokecolor="#6d6e71">
                <v:path arrowok="t"/>
              </v:shape>
            </v:group>
            <v:group style="position:absolute;left:8195;top:1678;width:334;height:650" coordorigin="8195,1678" coordsize="334,650">
              <v:shape style="position:absolute;left:8195;top:1678;width:334;height:650" coordorigin="8195,1678" coordsize="334,650" path="m8195,2327l8529,1678e" filled="false" stroked="true" strokeweight=".283pt" strokecolor="#6d6e71">
                <v:path arrowok="t"/>
              </v:shape>
            </v:group>
            <v:group style="position:absolute;left:8206;top:1679;width:340;height:661" coordorigin="8206,1679" coordsize="340,661">
              <v:shape style="position:absolute;left:8206;top:1679;width:340;height:661" coordorigin="8206,1679" coordsize="340,661" path="m8206,2339l8545,1679e" filled="false" stroked="true" strokeweight=".283pt" strokecolor="#6d6e71">
                <v:path arrowok="t"/>
              </v:shape>
            </v:group>
            <v:group style="position:absolute;left:8217;top:1681;width:345;height:671" coordorigin="8217,1681" coordsize="345,671">
              <v:shape style="position:absolute;left:8217;top:1681;width:345;height:671" coordorigin="8217,1681" coordsize="345,671" path="m8217,2351l8561,1681e" filled="false" stroked="true" strokeweight=".283pt" strokecolor="#6d6e71">
                <v:path arrowok="t"/>
              </v:shape>
            </v:group>
            <v:group style="position:absolute;left:8228;top:1684;width:349;height:679" coordorigin="8228,1684" coordsize="349,679">
              <v:shape style="position:absolute;left:8228;top:1684;width:349;height:679" coordorigin="8228,1684" coordsize="349,679" path="m8228,2362l8576,1684e" filled="false" stroked="true" strokeweight=".283pt" strokecolor="#6d6e71">
                <v:path arrowok="t"/>
              </v:shape>
            </v:group>
            <v:group style="position:absolute;left:8239;top:1687;width:353;height:686" coordorigin="8239,1687" coordsize="353,686">
              <v:shape style="position:absolute;left:8239;top:1687;width:353;height:686" coordorigin="8239,1687" coordsize="353,686" path="m8239,2373l8592,1687e" filled="false" stroked="true" strokeweight=".283pt" strokecolor="#6d6e71">
                <v:path arrowok="t"/>
              </v:shape>
            </v:group>
            <v:group style="position:absolute;left:8251;top:1691;width:356;height:693" coordorigin="8251,1691" coordsize="356,693">
              <v:shape style="position:absolute;left:8251;top:1691;width:356;height:693" coordorigin="8251,1691" coordsize="356,693" path="m8251,2383l8607,1691e" filled="false" stroked="true" strokeweight=".283pt" strokecolor="#6d6e71">
                <v:path arrowok="t"/>
              </v:shape>
            </v:group>
            <v:group style="position:absolute;left:8263;top:1695;width:359;height:698" coordorigin="8263,1695" coordsize="359,698">
              <v:shape style="position:absolute;left:8263;top:1695;width:359;height:698" coordorigin="8263,1695" coordsize="359,698" path="m8263,2392l8621,1695e" filled="false" stroked="true" strokeweight=".283pt" strokecolor="#6d6e71">
                <v:path arrowok="t"/>
              </v:shape>
            </v:group>
            <v:group style="position:absolute;left:8276;top:1700;width:361;height:702" coordorigin="8276,1700" coordsize="361,702">
              <v:shape style="position:absolute;left:8276;top:1700;width:361;height:702" coordorigin="8276,1700" coordsize="361,702" path="m8276,2401l8636,1700e" filled="false" stroked="true" strokeweight=".283pt" strokecolor="#6d6e71">
                <v:path arrowok="t"/>
              </v:shape>
              <v:shape style="position:absolute;left:8140;top:1787;width:705;height:534" type="#_x0000_t75" stroked="false">
                <v:imagedata r:id="rId220" o:title=""/>
              </v:shape>
            </v:group>
            <v:group style="position:absolute;left:8335;top:2196;width:439;height:175" coordorigin="8335,2196" coordsize="439,175">
              <v:shape style="position:absolute;left:8335;top:2196;width:439;height:175" coordorigin="8335,2196" coordsize="439,175" path="m8774,2196l8729,2267,8667,2322,8590,2358,8504,2371,8459,2368,8416,2358,8374,2341,8335,2319e" filled="false" stroked="true" strokeweight=".568pt" strokecolor="#231f20">
                <v:path arrowok="t"/>
              </v:shape>
            </v:group>
            <v:group style="position:absolute;left:8104;top:1677;width:796;height:796" coordorigin="8104,1677" coordsize="796,796">
              <v:shape style="position:absolute;left:8104;top:1677;width:796;height:796" coordorigin="8104,1677" coordsize="796,796" path="m8502,1677l8573,1683,8641,1702,8703,1731,8758,1770,8806,1818,8845,1874,8875,1936,8893,2003,8899,2074,8893,2146,8875,2213,8845,2275,8806,2330,8758,2378,8703,2418,8641,2447,8573,2465,8502,2472,8430,2465,8363,2447,8301,2418,8246,2378,8198,2330,8159,2275,8129,2213,8111,2146,8104,2074,8111,2003,8129,1936,8159,1874,8198,1818,8246,1770,8301,1731,8363,1702,8430,1683,8502,1677xe" filled="false" stroked="true" strokeweight=".567pt" strokecolor="#231f20">
                <v:path arrowok="t"/>
              </v:shape>
              <v:shape style="position:absolute;left:8377;top:2331;width:258;height:105" type="#_x0000_t75" stroked="false">
                <v:imagedata r:id="rId221" o:title=""/>
              </v:shape>
            </v:group>
            <w10:wrap type="topAndBottom"/>
          </v:group>
        </w:pict>
      </w:r>
      <w:r>
        <w:rPr/>
        <w:pict>
          <v:group style="position:absolute;margin-left:449.769012pt;margin-top:79.447212pt;width:44.55pt;height:44.55pt;mso-position-horizontal-relative:page;mso-position-vertical-relative:paragraph;z-index:5536;mso-wrap-distance-left:0;mso-wrap-distance-right:0" coordorigin="8995,1589" coordsize="891,891">
            <v:group style="position:absolute;left:9001;top:1595;width:879;height:879" coordorigin="9001,1595" coordsize="879,879">
              <v:shape style="position:absolute;left:9001;top:1595;width:879;height:879" coordorigin="9001,1595" coordsize="879,879" path="m9441,1595l9370,1601,9302,1617,9239,1644,9181,1680,9130,1724,9086,1775,9050,1832,9024,1895,9007,1963,9001,2034,9007,2106,9024,2173,9050,2236,9086,2294,9130,2345,9181,2389,9239,2425,9302,2451,9370,2468,9441,2474,9512,2468,9580,2451,9643,2425,9700,2389,9751,2345,9795,2294,9831,2236,9858,2173,9874,2106,9880,2034,9874,1963,9858,1895,9831,1832,9795,1775,9751,1724,9700,1680,9643,1644,9580,1617,9512,1601,9441,1595xe" filled="true" fillcolor="#d1d3d4" stroked="false">
                <v:path arrowok="t"/>
                <v:fill type="solid"/>
              </v:shape>
            </v:group>
            <v:group style="position:absolute;left:9001;top:1595;width:879;height:879" coordorigin="9001,1595" coordsize="879,879">
              <v:shape style="position:absolute;left:9001;top:1595;width:879;height:879" coordorigin="9001,1595" coordsize="879,879" path="m9441,1595l9512,1601,9580,1617,9643,1644,9700,1680,9751,1724,9795,1775,9831,1832,9858,1895,9874,1963,9880,2034,9874,2106,9858,2173,9831,2236,9795,2294,9751,2345,9700,2389,9643,2425,9580,2451,9512,2468,9441,2474,9370,2468,9302,2451,9239,2425,9181,2389,9130,2345,9086,2294,9050,2236,9024,2173,9007,2106,9001,2034,9007,1963,9024,1895,9050,1832,9086,1775,9130,1724,9181,1680,9239,1644,9302,1617,9370,1601,9441,1595xe" filled="false" stroked="true" strokeweight=".425pt" strokecolor="#231f20">
                <v:path arrowok="t"/>
              </v:shape>
            </v:group>
            <v:group style="position:absolute;left:9205;top:1978;width:220;height:428" coordorigin="9205,1978" coordsize="220,428">
              <v:shape style="position:absolute;left:9205;top:1978;width:220;height:428" coordorigin="9205,1978" coordsize="220,428" path="m9205,2405l9424,1978e" filled="false" stroked="true" strokeweight=".292pt" strokecolor="#6d6e71">
                <v:path arrowok="t"/>
              </v:shape>
            </v:group>
            <v:group style="position:absolute;left:9468;top:1626;width:137;height:267" coordorigin="9468,1626" coordsize="137,267">
              <v:shape style="position:absolute;left:9468;top:1626;width:137;height:267" coordorigin="9468,1626" coordsize="137,267" path="m9468,1893l9604,1626e" filled="false" stroked="true" strokeweight=".292pt" strokecolor="#6d6e71">
                <v:path arrowok="t"/>
              </v:shape>
            </v:group>
            <v:group style="position:absolute;left:9011;top:1738;width:107;height:207" coordorigin="9011,1738" coordsize="107,207">
              <v:shape style="position:absolute;left:9011;top:1738;width:107;height:207" coordorigin="9011,1738" coordsize="107,207" path="m9011,1944l9117,1738e" filled="false" stroked="true" strokeweight=".292pt" strokecolor="#6d6e71">
                <v:path arrowok="t"/>
              </v:shape>
            </v:group>
            <v:group style="position:absolute;left:9003;top:1701;width:151;height:294" coordorigin="9003,1701" coordsize="151,294">
              <v:shape style="position:absolute;left:9003;top:1701;width:151;height:294" coordorigin="9003,1701" coordsize="151,294" path="m9003,1995l9154,1701e" filled="false" stroked="true" strokeweight=".292pt" strokecolor="#6d6e71">
                <v:path arrowok="t"/>
              </v:shape>
            </v:group>
            <v:group style="position:absolute;left:9001;top:1677;width:185;height:359" coordorigin="9001,1677" coordsize="185,359">
              <v:shape style="position:absolute;left:9001;top:1677;width:185;height:359" coordorigin="9001,1677" coordsize="185,359" path="m9001,2035l9186,1677e" filled="false" stroked="true" strokeweight=".292pt" strokecolor="#6d6e71">
                <v:path arrowok="t"/>
              </v:shape>
            </v:group>
            <v:group style="position:absolute;left:9003;top:1658;width:212;height:411" coordorigin="9003,1658" coordsize="212,411">
              <v:shape style="position:absolute;left:9003;top:1658;width:212;height:411" coordorigin="9003,1658" coordsize="212,411" path="m9003,2069l9214,1658e" filled="false" stroked="true" strokeweight=".292pt" strokecolor="#6d6e71">
                <v:path arrowok="t"/>
              </v:shape>
            </v:group>
            <v:group style="position:absolute;left:9006;top:1643;width:234;height:456" coordorigin="9006,1643" coordsize="234,456">
              <v:shape style="position:absolute;left:9006;top:1643;width:234;height:456" coordorigin="9006,1643" coordsize="234,456" path="m9006,2099l9240,1643e" filled="false" stroked="true" strokeweight=".292pt" strokecolor="#6d6e71">
                <v:path arrowok="t"/>
              </v:shape>
            </v:group>
            <v:group style="position:absolute;left:9011;top:1632;width:254;height:495" coordorigin="9011,1632" coordsize="254,495">
              <v:shape style="position:absolute;left:9011;top:1632;width:254;height:495" coordorigin="9011,1632" coordsize="254,495" path="m9011,2126l9265,1632e" filled="false" stroked="true" strokeweight=".292pt" strokecolor="#6d6e71">
                <v:path arrowok="t"/>
              </v:shape>
            </v:group>
            <v:group style="position:absolute;left:9017;top:1622;width:272;height:529" coordorigin="9017,1622" coordsize="272,529">
              <v:shape style="position:absolute;left:9017;top:1622;width:272;height:529" coordorigin="9017,1622" coordsize="272,529" path="m9017,2151l9288,1622e" filled="false" stroked="true" strokeweight=".292pt" strokecolor="#6d6e71">
                <v:path arrowok="t"/>
              </v:shape>
            </v:group>
            <v:group style="position:absolute;left:9024;top:1614;width:288;height:560" coordorigin="9024,1614" coordsize="288,560">
              <v:shape style="position:absolute;left:9024;top:1614;width:288;height:560" coordorigin="9024,1614" coordsize="288,560" path="m9024,2174l9311,1614e" filled="false" stroked="true" strokeweight=".292pt" strokecolor="#6d6e71">
                <v:path arrowok="t"/>
              </v:shape>
            </v:group>
            <v:group style="position:absolute;left:9032;top:1608;width:302;height:587" coordorigin="9032,1608" coordsize="302,587">
              <v:shape style="position:absolute;left:9032;top:1608;width:302;height:587" coordorigin="9032,1608" coordsize="302,587" path="m9032,2195l9333,1608e" filled="false" stroked="true" strokeweight=".292pt" strokecolor="#6d6e71">
                <v:path arrowok="t"/>
              </v:shape>
            </v:group>
            <v:group style="position:absolute;left:9040;top:1603;width:315;height:612" coordorigin="9040,1603" coordsize="315,612">
              <v:shape style="position:absolute;left:9040;top:1603;width:315;height:612" coordorigin="9040,1603" coordsize="315,612" path="m9040,2215l9354,1603e" filled="false" stroked="true" strokeweight=".292pt" strokecolor="#6d6e71">
                <v:path arrowok="t"/>
              </v:shape>
            </v:group>
            <v:group style="position:absolute;left:9049;top:1600;width:326;height:634" coordorigin="9049,1600" coordsize="326,634">
              <v:shape style="position:absolute;left:9049;top:1600;width:326;height:634" coordorigin="9049,1600" coordsize="326,634" path="m9049,2234l9375,1600e" filled="false" stroked="true" strokeweight=".292pt" strokecolor="#6d6e71">
                <v:path arrowok="t"/>
              </v:shape>
            </v:group>
            <v:group style="position:absolute;left:9059;top:1597;width:336;height:655" coordorigin="9059,1597" coordsize="336,655">
              <v:shape style="position:absolute;left:9059;top:1597;width:336;height:655" coordorigin="9059,1597" coordsize="336,655" path="m9059,2252l9395,1597e" filled="false" stroked="true" strokeweight=".292pt" strokecolor="#6d6e71">
                <v:path arrowok="t"/>
              </v:shape>
            </v:group>
            <v:group style="position:absolute;left:9069;top:1596;width:346;height:673" coordorigin="9069,1596" coordsize="346,673">
              <v:shape style="position:absolute;left:9069;top:1596;width:346;height:673" coordorigin="9069,1596" coordsize="346,673" path="m9069,2268l9414,1596e" filled="false" stroked="true" strokeweight=".292pt" strokecolor="#6d6e71">
                <v:path arrowok="t"/>
              </v:shape>
            </v:group>
            <v:group style="position:absolute;left:9079;top:1595;width:354;height:690" coordorigin="9079,1595" coordsize="354,690">
              <v:shape style="position:absolute;left:9079;top:1595;width:354;height:690" coordorigin="9079,1595" coordsize="354,690" path="m9079,2284l9433,1595e" filled="false" stroked="true" strokeweight=".292pt" strokecolor="#6d6e71">
                <v:path arrowok="t"/>
              </v:shape>
            </v:group>
            <v:group style="position:absolute;left:9090;top:1595;width:362;height:705" coordorigin="9090,1595" coordsize="362,705">
              <v:shape style="position:absolute;left:9090;top:1595;width:362;height:705" coordorigin="9090,1595" coordsize="362,705" path="m9090,2299l9452,1595e" filled="false" stroked="true" strokeweight=".292pt" strokecolor="#6d6e71">
                <v:path arrowok="t"/>
              </v:shape>
            </v:group>
            <v:group style="position:absolute;left:9102;top:1933;width:196;height:381" coordorigin="9102,1933" coordsize="196,381">
              <v:shape style="position:absolute;left:9102;top:1933;width:196;height:381" coordorigin="9102,1933" coordsize="196,381" path="m9102,2314l9297,1933e" filled="false" stroked="true" strokeweight=".292pt" strokecolor="#6d6e71">
                <v:path arrowok="t"/>
              </v:shape>
            </v:group>
            <v:group style="position:absolute;left:9326;top:1596;width:145;height:281" coordorigin="9326,1596" coordsize="145,281">
              <v:shape style="position:absolute;left:9326;top:1596;width:145;height:281" coordorigin="9326,1596" coordsize="145,281" path="m9326,1877l9470,1596e" filled="false" stroked="true" strokeweight=".292pt" strokecolor="#6d6e71">
                <v:path arrowok="t"/>
              </v:shape>
            </v:group>
            <v:group style="position:absolute;left:9113;top:1947;width:196;height:381" coordorigin="9113,1947" coordsize="196,381">
              <v:shape style="position:absolute;left:9113;top:1947;width:196;height:381" coordorigin="9113,1947" coordsize="196,381" path="m9113,2327l9309,1947e" filled="false" stroked="true" strokeweight=".292pt" strokecolor="#6d6e71">
                <v:path arrowok="t"/>
              </v:shape>
            </v:group>
            <v:group style="position:absolute;left:9344;top:1598;width:145;height:282" coordorigin="9344,1598" coordsize="145,282">
              <v:shape style="position:absolute;left:9344;top:1598;width:145;height:282" coordorigin="9344,1598" coordsize="145,282" path="m9344,1879l9488,1598e" filled="false" stroked="true" strokeweight=".292pt" strokecolor="#6d6e71">
                <v:path arrowok="t"/>
              </v:shape>
            </v:group>
            <v:group style="position:absolute;left:9126;top:1958;width:197;height:383" coordorigin="9126,1958" coordsize="197,383">
              <v:shape style="position:absolute;left:9126;top:1958;width:197;height:383" coordorigin="9126,1958" coordsize="197,383" path="m9126,2340l9322,1958e" filled="false" stroked="true" strokeweight=".292pt" strokecolor="#6d6e71">
                <v:path arrowok="t"/>
              </v:shape>
            </v:group>
            <v:group style="position:absolute;left:9363;top:1600;width:144;height:279" coordorigin="9363,1600" coordsize="144,279">
              <v:shape style="position:absolute;left:9363;top:1600;width:144;height:279" coordorigin="9363,1600" coordsize="144,279" path="m9363,1879l9506,1600e" filled="false" stroked="true" strokeweight=".292pt" strokecolor="#6d6e71">
                <v:path arrowok="t"/>
              </v:shape>
            </v:group>
            <v:group style="position:absolute;left:9138;top:1963;width:200;height:390" coordorigin="9138,1963" coordsize="200,390">
              <v:shape style="position:absolute;left:9138;top:1963;width:200;height:390" coordorigin="9138,1963" coordsize="200,390" path="m9138,2353l9338,1963e" filled="false" stroked="true" strokeweight=".292pt" strokecolor="#6d6e71">
                <v:path arrowok="t"/>
              </v:shape>
            </v:group>
            <v:group style="position:absolute;left:9380;top:1603;width:143;height:278" coordorigin="9380,1603" coordsize="143,278">
              <v:shape style="position:absolute;left:9380;top:1603;width:143;height:278" coordorigin="9380,1603" coordsize="143,278" path="m9380,1880l9523,1603e" filled="false" stroked="true" strokeweight=".292pt" strokecolor="#6d6e71">
                <v:path arrowok="t"/>
              </v:shape>
            </v:group>
            <v:group style="position:absolute;left:9151;top:1967;width:205;height:398" coordorigin="9151,1967" coordsize="205,398">
              <v:shape style="position:absolute;left:9151;top:1967;width:205;height:398" coordorigin="9151,1967" coordsize="205,398" path="m9151,2364l9355,1967e" filled="false" stroked="true" strokeweight=".292pt" strokecolor="#6d6e71">
                <v:path arrowok="t"/>
              </v:shape>
            </v:group>
            <v:group style="position:absolute;left:9398;top:1606;width:142;height:276" coordorigin="9398,1606" coordsize="142,276">
              <v:shape style="position:absolute;left:9398;top:1606;width:142;height:276" coordorigin="9398,1606" coordsize="142,276" path="m9398,1882l9540,1606e" filled="false" stroked="true" strokeweight=".292pt" strokecolor="#6d6e71">
                <v:path arrowok="t"/>
              </v:shape>
            </v:group>
            <v:group style="position:absolute;left:9164;top:1969;width:209;height:407" coordorigin="9164,1969" coordsize="209,407">
              <v:shape style="position:absolute;left:9164;top:1969;width:209;height:407" coordorigin="9164,1969" coordsize="209,407" path="m9164,2375l9373,1969e" filled="false" stroked="true" strokeweight=".292pt" strokecolor="#6d6e71">
                <v:path arrowok="t"/>
              </v:shape>
            </v:group>
            <v:group style="position:absolute;left:9416;top:1610;width:141;height:274" coordorigin="9416,1610" coordsize="141,274">
              <v:shape style="position:absolute;left:9416;top:1610;width:141;height:274" coordorigin="9416,1610" coordsize="141,274" path="m9416,1884l9557,1610e" filled="false" stroked="true" strokeweight=".292pt" strokecolor="#6d6e71">
                <v:path arrowok="t"/>
              </v:shape>
            </v:group>
            <v:group style="position:absolute;left:9177;top:1971;width:213;height:415" coordorigin="9177,1971" coordsize="213,415">
              <v:shape style="position:absolute;left:9177;top:1971;width:213;height:415" coordorigin="9177,1971" coordsize="213,415" path="m9177,2386l9390,1971e" filled="false" stroked="true" strokeweight=".292pt" strokecolor="#6d6e71">
                <v:path arrowok="t"/>
              </v:shape>
            </v:group>
            <v:group style="position:absolute;left:9433;top:1615;width:140;height:272" coordorigin="9433,1615" coordsize="140,272">
              <v:shape style="position:absolute;left:9433;top:1615;width:140;height:272" coordorigin="9433,1615" coordsize="140,272" path="m9433,1887l9573,1615e" filled="false" stroked="true" strokeweight=".292pt" strokecolor="#6d6e71">
                <v:path arrowok="t"/>
              </v:shape>
            </v:group>
            <v:group style="position:absolute;left:9191;top:1974;width:217;height:422" coordorigin="9191,1974" coordsize="217,422">
              <v:shape style="position:absolute;left:9191;top:1974;width:217;height:422" coordorigin="9191,1974" coordsize="217,422" path="m9191,2395l9407,1974e" filled="false" stroked="true" strokeweight=".292pt" strokecolor="#6d6e71">
                <v:path arrowok="t"/>
              </v:shape>
            </v:group>
            <v:group style="position:absolute;left:9450;top:1621;width:139;height:270" coordorigin="9450,1621" coordsize="139,270">
              <v:shape style="position:absolute;left:9450;top:1621;width:139;height:270" coordorigin="9450,1621" coordsize="139,270" path="m9450,1890l9589,1621e" filled="false" stroked="true" strokeweight=".292pt" strokecolor="#6d6e71">
                <v:path arrowok="t"/>
              </v:shape>
              <v:shape style="position:absolute;left:9110;top:1732;width:279;height:393" type="#_x0000_t75" stroked="false">
                <v:imagedata r:id="rId222" o:title=""/>
              </v:shape>
            </v:group>
            <v:group style="position:absolute;left:9080;top:2159;width:61;height:70" coordorigin="9080,2159" coordsize="61,70">
              <v:shape style="position:absolute;left:9080;top:2159;width:61;height:70" coordorigin="9080,2159" coordsize="61,70" path="m9120,2159l9102,2159,9094,2163,9083,2175,9080,2184,9080,2206,9083,2214,9094,2226,9102,2229,9118,2229,9125,2227,9134,2220,9136,2218,9106,2218,9102,2216,9096,2209,9094,2202,9094,2186,9096,2180,9102,2173,9106,2171,9136,2171,9136,2170,9127,2162,9120,2159xe" filled="true" fillcolor="#231f20" stroked="false">
                <v:path arrowok="t"/>
                <v:fill type="solid"/>
              </v:shape>
              <v:shape style="position:absolute;left:9080;top:2159;width:61;height:70" coordorigin="9080,2159" coordsize="61,70" path="m9126,2203l9125,2208,9123,2212,9118,2216,9115,2218,9136,2218,9138,2215,9140,2207,9126,2203xe" filled="true" fillcolor="#231f20" stroked="false">
                <v:path arrowok="t"/>
                <v:fill type="solid"/>
              </v:shape>
              <v:shape style="position:absolute;left:9080;top:2159;width:61;height:70" coordorigin="9080,2159" coordsize="61,70" path="m9136,2171l9115,2171,9118,2172,9123,2176,9125,2179,9126,2182,9140,2179,9138,2174,9136,2171xe" filled="true" fillcolor="#231f20" stroked="false">
                <v:path arrowok="t"/>
                <v:fill type="solid"/>
              </v:shape>
            </v:group>
            <v:group style="position:absolute;left:9152;top:2161;width:53;height:68" coordorigin="9152,2161" coordsize="53,68">
              <v:shape style="position:absolute;left:9152;top:2161;width:53;height:68" coordorigin="9152,2161" coordsize="53,68" path="m9203,2161l9152,2161,9152,2228,9204,2228,9204,2217,9166,2217,9166,2198,9200,2198,9200,2187,9166,2187,9166,2172,9203,2172,9203,2161xe" filled="true" fillcolor="#231f20" stroked="false">
                <v:path arrowok="t"/>
                <v:fill type="solid"/>
              </v:shape>
            </v:group>
            <v:group style="position:absolute;left:9216;top:2161;width:55;height:68" coordorigin="9216,2161" coordsize="55,68">
              <v:shape style="position:absolute;left:9216;top:2161;width:55;height:68" coordorigin="9216,2161" coordsize="55,68" path="m9230,2161l9216,2161,9216,2228,9229,2228,9229,2184,9244,2184,9230,2161xe" filled="true" fillcolor="#231f20" stroked="false">
                <v:path arrowok="t"/>
                <v:fill type="solid"/>
              </v:shape>
              <v:shape style="position:absolute;left:9216;top:2161;width:55;height:68" coordorigin="9216,2161" coordsize="55,68" path="m9244,2184l9229,2184,9257,2228,9271,2228,9271,2206,9258,2206,9244,2184xe" filled="true" fillcolor="#231f20" stroked="false">
                <v:path arrowok="t"/>
                <v:fill type="solid"/>
              </v:shape>
              <v:shape style="position:absolute;left:9216;top:2161;width:55;height:68" coordorigin="9216,2161" coordsize="55,68" path="m9271,2161l9258,2161,9258,2206,9271,2206,9271,2161xe" filled="true" fillcolor="#231f20" stroked="false">
                <v:path arrowok="t"/>
                <v:fill type="solid"/>
              </v:shape>
            </v:group>
            <v:group style="position:absolute;left:9281;top:2161;width:55;height:68" coordorigin="9281,2161" coordsize="55,68">
              <v:shape style="position:absolute;left:9281;top:2161;width:55;height:68" coordorigin="9281,2161" coordsize="55,68" path="m9315,2172l9301,2172,9301,2228,9315,2228,9315,2172xe" filled="true" fillcolor="#231f20" stroked="false">
                <v:path arrowok="t"/>
                <v:fill type="solid"/>
              </v:shape>
              <v:shape style="position:absolute;left:9281;top:2161;width:55;height:68" coordorigin="9281,2161" coordsize="55,68" path="m9336,2161l9281,2161,9281,2172,9336,2172,9336,2161xe" filled="true" fillcolor="#231f20" stroked="false">
                <v:path arrowok="t"/>
                <v:fill type="solid"/>
              </v:shape>
            </v:group>
            <v:group style="position:absolute;left:9330;top:2161;width:70;height:68" coordorigin="9330,2161" coordsize="70,68">
              <v:shape style="position:absolute;left:9330;top:2161;width:70;height:68" coordorigin="9330,2161" coordsize="70,68" path="m9372,2161l9357,2161,9330,2228,9345,2228,9351,2213,9393,2213,9389,2201,9355,2201,9365,2176,9378,2176,9372,2161xe" filled="true" fillcolor="#231f20" stroked="false">
                <v:path arrowok="t"/>
                <v:fill type="solid"/>
              </v:shape>
              <v:shape style="position:absolute;left:9330;top:2161;width:70;height:68" coordorigin="9330,2161" coordsize="70,68" path="m9393,2213l9378,2213,9385,2228,9400,2228,9393,2213xe" filled="true" fillcolor="#231f20" stroked="false">
                <v:path arrowok="t"/>
                <v:fill type="solid"/>
              </v:shape>
              <v:shape style="position:absolute;left:9330;top:2161;width:70;height:68" coordorigin="9330,2161" coordsize="70,68" path="m9378,2176l9365,2176,9374,2201,9389,2201,9378,2176xe" filled="true" fillcolor="#231f20" stroked="false">
                <v:path arrowok="t"/>
                <v:fill type="solid"/>
              </v:shape>
            </v:group>
            <v:group style="position:absolute;left:9393;top:2161;width:65;height:68" coordorigin="9393,2161" coordsize="65,68">
              <v:shape style="position:absolute;left:9393;top:2161;width:65;height:68" coordorigin="9393,2161" coordsize="65,68" path="m9408,2161l9393,2161,9418,2228,9432,2228,9439,2211,9425,2211,9408,2161xe" filled="true" fillcolor="#231f20" stroked="false">
                <v:path arrowok="t"/>
                <v:fill type="solid"/>
              </v:shape>
              <v:shape style="position:absolute;left:9393;top:2161;width:65;height:68" coordorigin="9393,2161" coordsize="65,68" path="m9457,2161l9442,2161,9425,2211,9439,2211,9457,2161xe" filled="true" fillcolor="#231f20" stroked="false">
                <v:path arrowok="t"/>
                <v:fill type="solid"/>
              </v:shape>
            </v:group>
            <v:group style="position:absolute;left:9461;top:2159;width:67;height:70" coordorigin="9461,2159" coordsize="67,70">
              <v:shape style="position:absolute;left:9461;top:2159;width:67;height:70" coordorigin="9461,2159" coordsize="67,70" path="m9505,2159l9489,2159,9484,2160,9461,2188,9461,2206,9464,2214,9477,2226,9485,2229,9505,2229,9513,2226,9522,2218,9489,2218,9485,2216,9478,2208,9476,2202,9476,2186,9478,2181,9485,2173,9489,2171,9522,2171,9513,2163,9505,2159xe" filled="true" fillcolor="#231f20" stroked="false">
                <v:path arrowok="t"/>
                <v:fill type="solid"/>
              </v:shape>
              <v:shape style="position:absolute;left:9461;top:2159;width:67;height:70" coordorigin="9461,2159" coordsize="67,70" path="m9522,2171l9501,2171,9505,2173,9512,2181,9514,2186,9514,2202,9512,2208,9505,2216,9501,2218,9522,2218,9525,2214,9528,2206,9528,2183,9525,2175,9522,2171xe" filled="true" fillcolor="#231f20" stroked="false">
                <v:path arrowok="t"/>
                <v:fill type="solid"/>
              </v:shape>
            </v:group>
            <v:group style="position:absolute;left:9536;top:2159;width:57;height:70" coordorigin="9536,2159" coordsize="57,70">
              <v:shape style="position:absolute;left:9536;top:2159;width:57;height:70" coordorigin="9536,2159" coordsize="57,70" path="m9549,2205l9536,2206,9537,2214,9539,2219,9549,2227,9556,2229,9570,2229,9575,2228,9583,2225,9586,2223,9590,2218,9560,2218,9557,2217,9552,2213,9550,2209,9549,2205xe" filled="true" fillcolor="#231f20" stroked="false">
                <v:path arrowok="t"/>
                <v:fill type="solid"/>
              </v:shape>
              <v:shape style="position:absolute;left:9536;top:2159;width:57;height:70" coordorigin="9536,2159" coordsize="57,70" path="m9572,2159l9558,2159,9554,2160,9538,2184,9540,2188,9548,2195,9553,2197,9566,2200,9570,2201,9574,2202,9576,2203,9576,2204,9577,2206,9578,2207,9578,2211,9577,2213,9572,2217,9569,2218,9590,2218,9591,2216,9592,2213,9592,2204,9591,2201,9560,2184,9555,2183,9552,2180,9552,2179,9552,2176,9552,2174,9556,2172,9559,2171,9588,2171,9587,2169,9579,2161,9572,2159xe" filled="true" fillcolor="#231f20" stroked="false">
                <v:path arrowok="t"/>
                <v:fill type="solid"/>
              </v:shape>
              <v:shape style="position:absolute;left:9536;top:2159;width:57;height:70" coordorigin="9536,2159" coordsize="57,70" path="m9588,2171l9567,2171,9570,2172,9574,2175,9575,2177,9576,2181,9590,2180,9590,2174,9588,2171xe" filled="true" fillcolor="#231f20" stroked="false">
                <v:path arrowok="t"/>
                <v:fill type="solid"/>
              </v:shape>
            </v:group>
            <v:group style="position:absolute;left:9289;top:1876;width:498;height:418" coordorigin="9289,1876" coordsize="498,418">
              <v:shape style="position:absolute;left:9289;top:1876;width:498;height:418" coordorigin="9289,1876" coordsize="498,418" path="m9289,1876l9402,1882,9496,1900,9572,1926,9632,1955,9710,2009,9765,2070,9787,2132,9781,2190,9751,2240,9701,2275,9637,2293e" filled="false" stroked="true" strokeweight=".758pt" strokecolor="#231f20">
                <v:path arrowok="t"/>
              </v:shape>
            </v:group>
            <v:group style="position:absolute;left:9337;top:1965;width:427;height:265" coordorigin="9337,1965" coordsize="427,265">
              <v:shape style="position:absolute;left:9337;top:1965;width:427;height:265" coordorigin="9337,1965" coordsize="427,265" path="m9337,1965l9428,1978,9517,2005,9598,2043,9668,2087,9722,2136,9755,2184,9764,2230e" filled="false" stroked="true" strokeweight=".758pt" strokecolor="#231f20">
                <v:path arrowok="t"/>
              </v:shape>
            </v:group>
            <v:group style="position:absolute;left:9628;top:1996;width:53;height:51" coordorigin="9628,1996" coordsize="53,51">
              <v:shape style="position:absolute;left:9628;top:1996;width:53;height:51" coordorigin="9628,1996" coordsize="53,51" path="m9654,1996l9661,2015,9681,2015,9664,2027,9671,2046,9654,2034,9638,2046,9644,2027,9628,2015,9648,2015,9654,1996xe" filled="false" stroked="true" strokeweight=".258pt" strokecolor="#231f20">
                <v:path arrowok="t"/>
              </v:shape>
            </v:group>
            <v:group style="position:absolute;left:9397;top:2254;width:32;height:52" coordorigin="9397,2254" coordsize="32,52">
              <v:shape style="position:absolute;left:9397;top:2254;width:32;height:52" coordorigin="9397,2254" coordsize="32,52" path="m9425,2263l9410,2263,9412,2264,9415,2267,9416,2269,9416,2276,9415,2279,9411,2287,9406,2294,9397,2305,9397,2306,9425,2306,9427,2296,9407,2296,9415,2288,9421,2281,9423,2277,9425,2273,9426,2270,9426,2265,9425,2263xe" filled="true" fillcolor="#231f20" stroked="false">
                <v:path arrowok="t"/>
                <v:fill type="solid"/>
              </v:shape>
              <v:shape style="position:absolute;left:9397;top:2254;width:32;height:52" coordorigin="9397,2254" coordsize="32,52" path="m9428,2291l9427,2291,9426,2293,9425,2294,9424,2295,9424,2295,9422,2296,9407,2296,9427,2296,9428,2291xe" filled="true" fillcolor="#231f20" stroked="false">
                <v:path arrowok="t"/>
                <v:fill type="solid"/>
              </v:shape>
              <v:shape style="position:absolute;left:9397;top:2254;width:32;height:52" coordorigin="9397,2254" coordsize="32,52" path="m9415,2254l9409,2254,9406,2255,9401,2260,9399,2263,9398,2268,9399,2269,9401,2265,9404,2263,9425,2263,9423,2259,9421,2257,9417,2255,9415,2254xe" filled="true" fillcolor="#231f20" stroked="false">
                <v:path arrowok="t"/>
                <v:fill type="solid"/>
              </v:shape>
            </v:group>
            <v:group style="position:absolute;left:9434;top:2254;width:32;height:53" coordorigin="9434,2254" coordsize="32,53">
              <v:shape style="position:absolute;left:9434;top:2254;width:32;height:53" coordorigin="9434,2254" coordsize="32,53" path="m9453,2254l9447,2254,9444,2255,9434,2285,9435,2289,9447,2307,9452,2307,9454,2306,9457,2304,9457,2304,9449,2304,9448,2304,9445,2264,9446,2260,9446,2258,9448,2257,9449,2257,9457,2257,9455,2255,9453,2254xe" filled="true" fillcolor="#231f20" stroked="false">
                <v:path arrowok="t"/>
                <v:fill type="solid"/>
              </v:shape>
              <v:shape style="position:absolute;left:9434;top:2254;width:32;height:53" coordorigin="9434,2254" coordsize="32,53" path="m9457,2257l9451,2257,9452,2257,9453,2259,9454,2261,9454,2264,9454,2289,9454,2299,9454,2301,9452,2304,9451,2304,9457,2304,9465,2285,9465,2275,9465,2270,9462,2262,9460,2259,9457,2257xe" filled="true" fillcolor="#231f20" stroked="false">
                <v:path arrowok="t"/>
                <v:fill type="solid"/>
              </v:shape>
            </v:group>
            <v:group style="position:absolute;left:9473;top:2254;width:27;height:52" coordorigin="9473,2254" coordsize="27,52">
              <v:shape style="position:absolute;left:9473;top:2254;width:27;height:52" coordorigin="9473,2254" coordsize="27,52" path="m9499,2304l9473,2304,9473,2306,9499,2306,9499,2304xe" filled="true" fillcolor="#231f20" stroked="false">
                <v:path arrowok="t"/>
                <v:fill type="solid"/>
              </v:shape>
              <v:shape style="position:absolute;left:9473;top:2254;width:27;height:52" coordorigin="9473,2254" coordsize="27,52" path="m9492,2263l9479,2263,9479,2263,9480,2264,9481,2264,9481,2265,9481,2301,9481,2302,9480,2303,9478,2304,9477,2304,9496,2304,9495,2304,9493,2303,9492,2302,9492,2301,9492,2263xe" filled="true" fillcolor="#231f20" stroked="false">
                <v:path arrowok="t"/>
                <v:fill type="solid"/>
              </v:shape>
              <v:shape style="position:absolute;left:9473;top:2254;width:27;height:52" coordorigin="9473,2254" coordsize="27,52" path="m9492,2254l9491,2254,9473,2263,9473,2264,9475,2263,9477,2263,9492,2263,9492,2254xe" filled="true" fillcolor="#231f20" stroked="false">
                <v:path arrowok="t"/>
                <v:fill type="solid"/>
              </v:shape>
            </v:group>
            <v:group style="position:absolute;left:9507;top:2254;width:32;height:53" coordorigin="9507,2254" coordsize="32,53">
              <v:shape style="position:absolute;left:9507;top:2254;width:32;height:53" coordorigin="9507,2254" coordsize="32,53" path="m9525,2254l9520,2254,9517,2255,9507,2285,9508,2289,9520,2307,9525,2307,9527,2306,9530,2304,9530,2304,9522,2304,9521,2304,9518,2264,9519,2260,9519,2258,9521,2257,9521,2257,9530,2257,9528,2255,9525,2254xe" filled="true" fillcolor="#231f20" stroked="false">
                <v:path arrowok="t"/>
                <v:fill type="solid"/>
              </v:shape>
              <v:shape style="position:absolute;left:9507;top:2254;width:32;height:53" coordorigin="9507,2254" coordsize="32,53" path="m9530,2257l9524,2257,9525,2257,9526,2259,9527,2261,9527,2264,9527,2289,9527,2299,9526,2301,9525,2304,9524,2304,9530,2304,9538,2285,9538,2275,9537,2270,9535,2262,9533,2259,9530,2257xe" filled="true" fillcolor="#231f20" stroked="false">
                <v:path arrowok="t"/>
                <v:fill type="solid"/>
              </v:shape>
            </v:group>
            <v:group style="position:absolute;left:9765;top:1878;width:53;height:50" coordorigin="9765,1878" coordsize="53,50">
              <v:shape style="position:absolute;left:9765;top:1878;width:53;height:50" coordorigin="9765,1878" coordsize="53,50" path="m9791,1878l9798,1897,9818,1897,9801,1909,9808,1928,9791,1917,9775,1928,9781,1909,9765,1897,9785,1897,9791,1878xe" filled="false" stroked="true" strokeweight=".258pt" strokecolor="#231f20">
                <v:path arrowok="t"/>
              </v:shape>
            </v:group>
            <v:group style="position:absolute;left:9693;top:1763;width:53;height:51" coordorigin="9693,1763" coordsize="53,51">
              <v:shape style="position:absolute;left:9693;top:1763;width:53;height:51" coordorigin="9693,1763" coordsize="53,51" path="m9719,1763l9725,1782,9745,1782,9729,1794,9735,1813,9719,1801,9703,1813,9709,1794,9693,1782,9713,1782,9719,1763xe" filled="false" stroked="true" strokeweight=".258pt" strokecolor="#231f20">
                <v:path arrowok="t"/>
              </v:shape>
            </v:group>
            <v:group style="position:absolute;left:9604;top:1827;width:53;height:51" coordorigin="9604,1827" coordsize="53,51">
              <v:shape style="position:absolute;left:9604;top:1827;width:53;height:51" coordorigin="9604,1827" coordsize="53,51" path="m9631,1827l9637,1846,9657,1846,9641,1857,9647,1877,9631,1865,9615,1877,9621,1857,9604,1846,9625,1846,9631,1827xe" filled="false" stroked="true" strokeweight=".258pt" strokecolor="#231f20">
                <v:path arrowok="t"/>
              </v:shape>
            </v:group>
            <v:group style="position:absolute;left:9685;top:1904;width:43;height:41" coordorigin="9685,1904" coordsize="43,41">
              <v:shape style="position:absolute;left:9685;top:1904;width:43;height:41" coordorigin="9685,1904" coordsize="43,41" path="m9707,1904l9712,1920,9728,1920,9715,1929,9720,1945,9707,1935,9693,1945,9699,1929,9685,1920,9702,1920,9707,1904xe" filled="false" stroked="true" strokeweight=".209pt" strokecolor="#231f20">
                <v:path arrowok="t"/>
              </v:shape>
            </v:group>
            <v:group style="position:absolute;left:9555;top:1726;width:213;height:344" coordorigin="9555,1726" coordsize="213,344">
              <v:shape style="position:absolute;left:9555;top:1726;width:213;height:344" coordorigin="9555,1726" coordsize="213,344" path="m9555,1726l9618,1757,9673,1802,9719,1858,9751,1923,9767,1994,9765,2070e" filled="false" stroked="true" strokeweight=".758pt" strokecolor="#231f20">
                <v:path arrowok="t"/>
              </v:shape>
            </v:group>
            <v:group style="position:absolute;left:9257;top:2157;width:489;height:206" coordorigin="9257,2157" coordsize="489,206">
              <v:shape style="position:absolute;left:9257;top:2157;width:489;height:206" coordorigin="9257,2157" coordsize="489,206" path="m9745,2157l9707,2222,9655,2278,9592,2323,9520,2352,9443,2362,9393,2358,9345,2347,9299,2329,9257,2304e" filled="false" stroked="true" strokeweight=".758pt" strokecolor="#231f20">
                <v:path arrowok="t"/>
              </v:shape>
            </v:group>
            <v:group style="position:absolute;left:9001;top:1595;width:879;height:879" coordorigin="9001,1595" coordsize="879,879">
              <v:shape style="position:absolute;left:9001;top:1595;width:879;height:879" coordorigin="9001,1595" coordsize="879,879" path="m9441,1595l9512,1601,9580,1617,9643,1644,9700,1680,9751,1724,9795,1775,9831,1832,9858,1895,9874,1963,9880,2034,9874,2106,9858,2173,9831,2236,9795,2294,9751,2345,9700,2389,9643,2425,9580,2451,9512,2468,9441,2474,9370,2468,9302,2451,9239,2425,9181,2389,9130,2345,9086,2294,9050,2236,9024,2173,9007,2106,9001,2034,9007,1963,9024,1895,9050,1832,9086,1775,9130,1724,9181,1680,9239,1644,9302,1617,9370,1601,9441,1595xe" filled="false" stroked="true" strokeweight=".567pt" strokecolor="#231f20">
                <v:path arrowok="t"/>
              </v:shape>
              <v:shape style="position:absolute;left:9302;top:2317;width:288;height:118" type="#_x0000_t75" stroked="false">
                <v:imagedata r:id="rId223" o:title=""/>
              </v:shape>
            </v:group>
            <w10:wrap type="topAndBottom"/>
          </v:group>
        </w:pict>
      </w:r>
    </w:p>
    <w:p>
      <w:pPr>
        <w:spacing w:line="240" w:lineRule="auto" w:before="4"/>
        <w:rPr>
          <w:rFonts w:ascii="Arial" w:hAnsi="Arial" w:cs="Arial" w:eastAsia="Arial" w:hint="default"/>
          <w:sz w:val="9"/>
          <w:szCs w:val="9"/>
        </w:rPr>
      </w:pPr>
    </w:p>
    <w:p>
      <w:pPr>
        <w:spacing w:line="240" w:lineRule="auto" w:before="2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/>
        <w:pict>
          <v:group style="position:absolute;margin-left:68.031502pt;margin-top:28.331846pt;width:296.850pt;height:66.75pt;mso-position-horizontal-relative:page;mso-position-vertical-relative:paragraph;z-index:5560" coordorigin="1361,567" coordsize="5937,1335">
            <v:shape style="position:absolute;left:1361;top:567;width:2938;height:1335" type="#_x0000_t75" stroked="false">
              <v:imagedata r:id="rId224" o:title=""/>
            </v:shape>
            <v:shape style="position:absolute;left:4359;top:567;width:2938;height:1335" type="#_x0000_t75" stroked="false">
              <v:imagedata r:id="rId225" o:title=""/>
            </v:shape>
            <w10:wrap type="none"/>
          </v:group>
        </w:pict>
      </w:r>
      <w:r>
        <w:rPr>
          <w:color w:val="231F20"/>
        </w:rPr>
        <w:t>Quais notas Carlos recebeu nessa</w:t>
      </w:r>
      <w:r>
        <w:rPr>
          <w:color w:val="231F20"/>
          <w:spacing w:val="-1"/>
        </w:rPr>
        <w:t> </w:t>
      </w:r>
      <w:r>
        <w:rPr>
          <w:color w:val="231F20"/>
        </w:rPr>
        <w:t>troca?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9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240" w:lineRule="auto" w:before="0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64"/>
        <w:ind w:left="110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8.031502pt;margin-top:-22.13616pt;width:446.8pt;height:66.75pt;mso-position-horizontal-relative:page;mso-position-vertical-relative:paragraph;z-index:5584" coordorigin="1361,-443" coordsize="8936,1335">
            <v:shape style="position:absolute;left:1361;top:-443;width:2938;height:1335" type="#_x0000_t75" stroked="false">
              <v:imagedata r:id="rId224" o:title=""/>
            </v:shape>
            <v:shape style="position:absolute;left:4359;top:-443;width:2938;height:1335" type="#_x0000_t75" stroked="false">
              <v:imagedata r:id="rId225" o:title=""/>
            </v:shape>
            <v:shape style="position:absolute;left:7358;top:-443;width:2938;height:1335" type="#_x0000_t75" stroked="false">
              <v:imagedata r:id="rId225" o:title=""/>
            </v:shape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64"/>
        <w:ind w:left="110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8.031502pt;margin-top:-22.136164pt;width:296.850pt;height:66.75pt;mso-position-horizontal-relative:page;mso-position-vertical-relative:paragraph;z-index:5608" coordorigin="1361,-443" coordsize="5937,1335">
            <v:shape style="position:absolute;left:1361;top:-443;width:2938;height:1335" type="#_x0000_t75" stroked="false">
              <v:imagedata r:id="rId224" o:title=""/>
            </v:shape>
            <v:shape style="position:absolute;left:4359;top:-443;width:2938;height:1335" type="#_x0000_t75" stroked="false">
              <v:imagedata r:id="rId224" o:title=""/>
            </v:shape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64"/>
        <w:ind w:left="110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8.031502pt;margin-top:-22.136364pt;width:296.850pt;height:66.75pt;mso-position-horizontal-relative:page;mso-position-vertical-relative:paragraph;z-index:5632" coordorigin="1361,-443" coordsize="5937,1335">
            <v:shape style="position:absolute;left:1361;top:-443;width:2938;height:1335" type="#_x0000_t75" stroked="false">
              <v:imagedata r:id="rId226" o:title=""/>
            </v:shape>
            <v:shape style="position:absolute;left:4359;top:-443;width:2938;height:1335" type="#_x0000_t75" stroked="false">
              <v:imagedata r:id="rId225" o:title=""/>
            </v:shape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201"/>
          <w:pgSz w:w="11910" w:h="16840"/>
          <w:pgMar w:header="417" w:footer="427" w:top="1260" w:bottom="6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abaixo a receita de bolo de chocolate que Jurema</w:t>
      </w:r>
      <w:r>
        <w:rPr>
          <w:color w:val="231F20"/>
          <w:spacing w:val="-2"/>
        </w:rPr>
        <w:t> </w:t>
      </w:r>
      <w:r>
        <w:rPr>
          <w:color w:val="231F20"/>
        </w:rPr>
        <w:t>tem.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176.132996pt;margin-top:9.534184pt;width:243.05pt;height:141.75pt;mso-position-horizontal-relative:page;mso-position-vertical-relative:paragraph;z-index:5680;mso-wrap-distance-left:0;mso-wrap-distance-right:0" coordorigin="3523,191" coordsize="4861,2835">
            <v:shape style="position:absolute;left:6927;top:914;width:124;height:111" type="#_x0000_t75" stroked="false">
              <v:imagedata r:id="rId228" o:title=""/>
            </v:shape>
            <v:group style="position:absolute;left:6973;top:1008;width:553;height:114" coordorigin="6973,1008" coordsize="553,114">
              <v:shape style="position:absolute;left:6973;top:1008;width:553;height:114" coordorigin="6973,1008" coordsize="553,114" path="m7268,1093l7218,1093,7250,1101,7275,1121,7270,1111,7266,1102,7267,1094,7268,1093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6973,1013l7014,1043,7064,1061,7122,1073,7182,1083,7175,1090,7166,1095,7157,1101,7151,1110,7182,1096,7218,1093,7268,1093,7275,1087,7255,1087,7241,1082,7223,1080,7206,1078,7190,1075,7191,1071,7170,1071,7114,1064,7063,1051,7017,1033,6973,1013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7265,1024l7236,1024,7266,1047,7255,1087,7275,1087,7322,1091,7373,1091,7425,1090,7525,1090,7517,1087,7489,1087,7475,1087,7424,1087,7374,1085,7325,1083,7279,1079,7273,1028,7265,1024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7525,1090l7425,1090,7475,1090,7526,1090,7525,1090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7503,1086l7489,1087,7517,1087,7516,1086,7503,1086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7231,1008l7186,1022,7170,1071,7191,1071,7200,1030,7236,1024,7265,1024,7231,1008xe" filled="true" fillcolor="#231f20" stroked="false">
                <v:path arrowok="t"/>
                <v:fill type="solid"/>
              </v:shape>
            </v:group>
            <v:group style="position:absolute;left:7190;top:1024;width:77;height:63" coordorigin="7190,1024" coordsize="77,63">
              <v:shape style="position:absolute;left:7190;top:1024;width:77;height:63" coordorigin="7190,1024" coordsize="77,63" path="m7236,1024l7200,1030,7190,1075,7206,1078,7223,1080,7241,1082,7255,1087,7266,1047,7236,1024xe" filled="true" fillcolor="#ffffff" stroked="false">
                <v:path arrowok="t"/>
                <v:fill type="solid"/>
              </v:shape>
              <v:shape style="position:absolute;left:7587;top:1019;width:124;height:117" type="#_x0000_t75" stroked="false">
                <v:imagedata r:id="rId229" o:title=""/>
              </v:shape>
            </v:group>
            <v:group style="position:absolute;left:6804;top:1051;width:1194;height:565" coordorigin="6804,1051" coordsize="1194,565">
              <v:shape style="position:absolute;left:6804;top:1051;width:1194;height:565" coordorigin="6804,1051" coordsize="1194,565" path="m7892,1577l7321,1577,7364,1581,7407,1593,7452,1607,7499,1616,7550,1614,7592,1605,7632,1593,7676,1585,7724,1583,7882,1583,7891,1578,7892,1577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08,1557l6975,1557,7020,1558,7076,1570,7129,1587,7185,1600,7248,1600,7266,1595,7284,1588,7302,1581,7321,1577,7892,1577,7904,1562,7908,1557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882,1583l7724,1583,7821,1590,7873,1589,7882,1583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19,1465l6816,1492,6826,1513,6841,1531,6854,1550,6891,1560,6932,1560,6975,1557,7908,1557,7910,1554,7232,1554,7073,1545,6999,1537,6932,1522,6873,1496,6849,1474,6836,1466,6819,1465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61,1359l6858,1372,6858,1396,6856,1417,6854,1438,6854,1461,6911,1498,6983,1521,7063,1534,7232,1554,7910,1554,7911,1552,7759,1552,7734,1549,7711,1542,7790,1541,7858,1529,7915,1506,7954,1473,7479,1473,7309,1468,7224,1463,7142,1456,7064,1445,6992,1428,6928,1406,6873,1376,6861,1359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74,1477l7905,1526,7808,1550,7759,1552,7911,1552,7916,1545,7931,1531,7947,1524,7964,1521,7981,1517,7997,1507,7996,1491,7983,1485,7974,1477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58,1264l6854,1268,6854,1334,6901,1377,6966,1407,7043,1428,7128,1442,7217,1452,7395,1464,7479,1473,7954,1473,7958,1469,7954,1423,7955,1377,7955,1372,7653,1372,7623,1358,7613,1344,7220,1344,7193,1323,7184,1311,7016,1311,6988,1294,6977,1276,6889,1276,6874,1275,6865,1268,6858,1264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73,1376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73,1376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773,1264l7743,1283,7717,1320,7690,1357,7653,1372,7955,1372,7957,1338,7896,1338,7861,1327,7831,1301,7802,1275,7773,1264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743,1264l7549,1264,7582,1280,7605,1312,7626,1343,7657,1357,7688,1340,7713,1303,7739,1266,7743,1264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489,1318l7252,1318,7220,1344,7613,1344,7596,1322,7487,1322,7489,1318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54,1283l7940,1310,7926,1326,7912,1335,7896,1338,7957,1338,7957,1327,7954,1283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777,1249l7151,1249,7171,1263,7184,1288,7196,1311,7213,1322,7224,1327,7236,1324,7246,1318,7252,1318,7489,1318,7496,1300,7510,1281,7527,1268,7549,1264,7743,1264,7777,1249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545,1280l7527,1284,7513,1294,7501,1308,7487,1322,7596,1322,7575,1295,7545,1280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52,1249l7777,1249,7811,1262,7838,1290,7867,1316,7904,1322,7931,1303,7948,1267,7952,1249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143,1264l7110,1268,7051,1306,7016,1311,7184,1311,7168,1287,7143,1264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62,1210l6927,1210,6958,1220,6977,1248,6995,1278,7024,1295,7056,1288,7086,1269,7117,1251,7151,1249,7952,1249,7959,1222,7962,1210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927,1226l6915,1238,6909,1253,6903,1267,6889,1276,6977,1276,6972,1267,6955,1240,6927,1226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09,1071l6804,1083,6810,1106,6821,1128,6832,1152,6842,1175,6848,1201,6855,1227,6865,1249,6885,1264,6894,1252,6901,1234,6910,1219,6927,1210,7962,1210,7962,1209,7415,1209,7328,1208,7243,1204,7160,1196,7081,1183,7007,1167,6939,1145,6877,1119,6823,1087,6821,1085,6809,1071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92,1051l7989,1052,7949,1093,7892,1127,7823,1154,7745,1175,7663,1190,7581,1201,7503,1206,7415,1209,7962,1209,7970,1175,7979,1145,7988,1117,7994,1088,7993,1056,7993,1053,7992,1051xe" filled="true" fillcolor="#ffffff" stroked="false">
                <v:path arrowok="t"/>
                <v:fill type="solid"/>
              </v:shape>
            </v:group>
            <v:group style="position:absolute;left:6607;top:1307;width:1611;height:350" coordorigin="6607,1307" coordsize="1611,350">
              <v:shape style="position:absolute;left:6607;top:1307;width:1611;height:350" coordorigin="6607,1307" coordsize="1611,350" path="m6838,1311l6768,1330,6699,1357,6640,1393,6607,1450,6620,1488,6700,1543,6811,1584,6882,1603,6958,1619,7037,1632,7120,1642,7205,1650,7291,1654,7378,1656,7466,1656,7552,1653,7638,1647,7721,1639,7780,1631,7515,1631,7486,1628,7458,1623,7429,1616,7240,1616,7177,1612,7113,1596,7048,1578,7015,1574,6912,1574,6881,1573,6854,1565,6829,1544,6808,1512,6801,1478,6815,1453,6822,1450,6841,1450,6842,1442,6842,1408,6842,1380,6843,1372,6842,1343,6842,1340,6838,1311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7696,1596l7655,1603,7616,1614,7579,1625,7545,1631,7515,1631,7780,1631,7801,1628,7877,1616,7925,1606,7933,1605,7833,1605,7789,1602,7742,1597,7696,1596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7317,1592l7298,1597,7261,1611,7240,1616,7429,1616,7374,1599,7346,1593,7317,1592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7974,1307l7972,1343,7968,1380,7965,1416,7970,1450,7981,1466,7996,1478,8009,1490,7961,1538,7939,1542,7927,1559,7912,1576,7894,1591,7873,1600,7833,1605,7933,1605,8027,1582,8122,1546,8203,1487,8217,1450,8207,1420,8153,1374,8081,1340,8007,1316,7974,1307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6981,1569l6946,1571,6912,1574,7015,1574,6981,1569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6841,1450l6822,1450,6841,1454,6841,1450xe" filled="true" fillcolor="#ffffff" stroked="false">
                <v:path arrowok="t"/>
                <v:fill type="solid"/>
              </v:shape>
            </v:group>
            <v:group style="position:absolute;left:7282;top:875;width:579;height:201" coordorigin="7282,875" coordsize="579,201">
              <v:shape style="position:absolute;left:7282;top:875;width:579;height:201" coordorigin="7282,875" coordsize="579,201" path="m7731,1063l7708,1064,7718,1076,7727,1068,7738,1067,7758,1063,7730,1063,7731,1063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840,978l7827,978,7836,985,7844,993,7850,1002,7854,1013,7826,1036,7800,1047,7770,1054,7730,1063,7758,1063,7793,1057,7841,1034,7861,1003,7840,97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797,978l7756,978,7790,986,7815,1005,7812,996,7815,990,7821,985,7823,982,7804,982,7797,97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620,928l7452,928,7578,932,7638,935,7706,946,7720,948,7729,954,7730,967,7720,974,7706,982,7694,989,7692,998,7721,981,7756,978,7797,978,7791,974,7776,968,7759,963,7742,959,7749,940,7726,940,7660,932,7620,92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439,964l7393,964,7429,973,7452,994,7441,975,7439,964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361,921l7332,921,7344,924,7347,932,7346,942,7346,952,7352,959,7342,966,7330,971,7325,982,7356,967,7393,964,7439,964,7439,962,7441,955,7425,955,7410,952,7409,951,7363,951,7361,921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821,915l7794,915,7820,942,7804,982,7823,982,7827,978,7840,978,7831,967,7828,919,7821,915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435,892l7396,892,7431,907,7425,955,7441,955,7444,948,7452,928,7620,928,7592,926,7521,922,7448,920,7435,892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380,948l7363,951,7409,951,7395,949,7380,94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793,898l7751,904,7726,940,7749,940,7757,916,7794,915,7821,915,7793,89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309,920l7294,920,7282,924,7299,926,7316,923,7332,921,7361,921,7325,921,7309,920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395,875l7358,888,7340,920,7325,921,7361,921,7360,908,7396,892,7435,892,7432,885,7395,875xe" filled="true" fillcolor="#231f20" stroked="false">
                <v:path arrowok="t"/>
                <v:fill type="solid"/>
              </v:shape>
            </v:group>
            <v:group style="position:absolute;left:6614;top:1240;width:1622;height:487" coordorigin="6614,1240" coordsize="1622,487">
              <v:shape style="position:absolute;left:6614;top:1240;width:1622;height:487" coordorigin="6614,1240" coordsize="1622,487" path="m6614,1507l6665,1556,6727,1597,6797,1630,6875,1657,6959,1679,7047,1697,7118,1708,7193,1716,7272,1722,7352,1726,7434,1726,7514,1724,7600,1718,7684,1711,7767,1700,7848,1685,7925,1667,7929,1666,7437,1666,7347,1665,7259,1662,7172,1658,7088,1651,7007,1641,6929,1628,6855,1612,6787,1592,6723,1568,6665,1540,6614,1507xe" filled="true" fillcolor="#ffffff" stroked="false">
                <v:path arrowok="t"/>
                <v:fill type="solid"/>
              </v:shape>
              <v:shape style="position:absolute;left:6614;top:1240;width:1622;height:487" coordorigin="6614,1240" coordsize="1622,487" path="m7983,1240l7977,1245,7975,1254,7974,1264,7974,1280,7974,1287,8027,1307,8085,1326,8140,1348,8201,1390,8232,1450,8218,1492,8135,1557,8018,1601,7943,1621,7863,1636,7781,1648,7697,1656,7611,1662,7524,1665,7437,1666,7929,1666,7998,1645,8066,1617,8128,1585,8201,1525,8236,1442,8212,1373,8155,1319,8084,1280,8016,1253,8005,1247,7993,1242,7983,1240xe" filled="true" fillcolor="#ffffff" stroked="false">
                <v:path arrowok="t"/>
                <v:fill type="solid"/>
              </v:shape>
              <v:shape style="position:absolute;left:6599;top:1245;width:240;height:170" type="#_x0000_t75" stroked="false">
                <v:imagedata r:id="rId230" o:title=""/>
              </v:shape>
            </v:group>
            <v:group style="position:absolute;left:6580;top:826;width:1669;height:916" coordorigin="6580,826" coordsize="1669,916">
              <v:shape style="position:absolute;left:6580;top:826;width:1669;height:916" coordorigin="6580,826" coordsize="1669,916" path="m7387,826l7301,828,7217,834,7136,844,7058,858,6985,876,6921,896,6857,924,6806,960,6778,1028,6781,1054,6786,1078,6792,1100,6804,1130,6819,1162,6830,1194,6834,1230,6793,1246,6753,1262,6676,1308,6611,1362,6580,1446,6592,1496,6661,1574,6760,1630,6822,1656,6889,1678,6960,1698,7035,1712,7112,1724,7193,1734,7274,1740,7357,1742,7440,1742,7522,1740,7603,1734,7663,1728,7434,1728,7272,1724,7193,1718,7047,1698,6959,1680,6875,1658,6797,1632,6727,1598,6665,1558,6614,1508,6641,1508,6620,1490,6607,1450,6617,1420,6620,1416,6603,1416,6640,1352,6696,1308,6762,1274,6834,1246,6863,1246,6855,1228,6848,1202,6842,1176,6832,1152,6821,1130,6810,1106,6804,1084,6809,1072,6823,1072,6796,1022,6865,934,6928,908,7054,874,7120,864,7157,858,7231,850,7349,844,7641,844,7558,834,7473,828,7387,82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8024,1240l7983,1240,7993,1242,8016,1254,8084,1280,8155,1320,8212,1374,8236,1442,8227,1486,8166,1560,8066,1618,7998,1646,7925,1668,7848,1686,7767,1700,7684,1712,7600,1720,7434,1728,7663,1728,7760,1716,7834,1702,7904,1686,8008,1654,8109,1608,8164,1576,8212,1536,8248,1420,8220,1360,8169,1314,8103,1276,8036,1246,8024,124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641,1508l6614,1508,6665,1542,6723,1570,6787,1594,6855,1614,6929,1630,7007,1642,7088,1652,7259,1664,7347,1666,7524,1666,7697,1658,7378,1658,7291,1656,7120,1644,6958,1620,6882,1604,6811,1584,6746,1562,6655,1520,6641,150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8027,1308l7974,1308,8007,1316,8043,1328,8120,1358,8184,1396,8217,1450,8203,1488,8122,1548,8027,1584,7925,1608,7877,1616,7801,1630,7721,1640,7638,1648,7552,1654,7378,1658,7697,1658,7863,1638,7943,1622,8018,1602,8089,1578,8182,1530,8232,1450,8228,1430,8186,1378,8085,1326,8027,130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407,1594l7346,1594,7374,1600,7402,1608,7429,1616,7458,1624,7486,1630,7515,1632,7545,1632,7579,1626,7610,1616,7499,1616,7452,1608,7407,1594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076,1570l6981,1570,7048,1578,7113,1598,7177,1614,7240,1616,7261,1612,7287,1602,7185,1602,7129,1588,7076,157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724,1584l7676,1586,7632,1594,7592,1606,7550,1616,7610,1616,7616,1614,7655,1604,7696,1598,7881,1598,7894,1592,7896,1590,7821,1590,7772,1588,7724,1584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881,1598l7742,1598,7789,1604,7833,1606,7873,1602,7881,159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321,1578l7302,1582,7284,1588,7266,1596,7248,1602,7287,1602,7298,1598,7317,1594,7407,1594,7364,1582,7321,157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993,1478l7974,1478,7983,1486,7996,1492,7997,1508,7981,1518,7947,1526,7931,1532,7916,1546,7904,1562,7891,1578,7873,1590,7896,1590,7912,1576,7927,1560,7939,1544,7961,1538,7982,1532,8000,1522,8012,1508,8009,1492,7996,1480,7993,147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22,1450l6815,1454,6801,1480,6808,1512,6829,1546,6854,1566,6881,1574,6912,1574,6981,1570,7076,1570,7039,1562,6932,1562,6891,1560,6854,1550,6841,1532,6826,1514,6816,1494,6819,1466,6860,1466,6854,1462,6854,1456,6841,1456,6822,145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020,1558l6975,1558,6932,1562,7039,1562,7020,155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60,1466l6819,1466,6836,1468,6849,1476,6932,1522,6999,1538,7073,1546,7232,1554,7148,1544,7063,1536,6983,1522,6911,1498,6860,146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974,1284l7954,1284,7957,1324,7957,1332,7955,1376,7954,1424,7958,1470,7915,1506,7858,1530,7790,1542,7711,1544,7734,1550,7759,1552,7784,1552,7859,1542,7944,1504,7974,1478,7993,1478,7981,1468,7970,1450,7965,1418,7968,1380,7972,1344,7974,1308,8027,1308,7974,1288,7974,1284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82,1360l6861,1360,6873,1378,6928,1408,6992,1430,7064,1446,7142,1458,7224,1464,7394,1472,7479,1474,7395,1464,7217,1452,7128,1442,7043,1428,6966,1408,6901,1378,6882,136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54,1312l6838,1312,6842,1342,6842,1352,6842,1380,6842,1394,6842,1424,6842,1442,6841,1456,6854,1456,6854,1438,6856,1418,6858,1396,6858,1374,6861,1360,6882,1360,6854,1334,6854,1312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63,1246l6834,1246,6838,1256,6838,1264,6839,1270,6838,1274,6838,1296,6777,1314,6716,1336,6661,1362,6614,1400,6608,1410,6603,1416,6620,1416,6640,1394,6671,1374,6699,1358,6734,1342,6801,1322,6838,1312,6854,1312,6854,1270,6858,1264,6882,1264,6865,1250,6863,124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578,1280l7545,1280,7575,1296,7623,1358,7653,1374,7690,1358,7657,1358,7626,1344,7605,1314,7582,1282,7578,128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777,1250l7739,1266,7713,1304,7688,1340,7657,1358,7690,1358,7717,1322,7743,1284,7773,1266,7815,1266,7811,1262,7777,125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172,1266l7143,1266,7168,1288,7193,1324,7220,1344,7241,1328,7224,1328,7213,1324,7196,1312,7184,1288,7172,126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815,1266l7773,1266,7802,1276,7831,1302,7861,1328,7896,1338,7912,1336,7926,1328,7930,1324,7904,1324,7867,1316,7838,1290,7815,126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252,1320l7246,1320,7236,1324,7224,1328,7241,1328,7252,132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549,1266l7527,1270,7510,1282,7496,1302,7487,1324,7501,1310,7513,1296,7527,1284,7545,1280,7578,1280,7549,126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8008,1052l7992,1052,7993,1054,7993,1056,7994,1088,7988,1118,7979,1146,7970,1176,7959,1222,7948,1268,7931,1304,7904,1324,7930,1324,7940,1310,7954,1284,7974,1284,7974,1266,7975,1254,7977,1246,7983,1240,8024,1240,7977,1218,7992,1162,8005,1104,8008,1052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960,1226l6927,1226,6955,1242,6972,1268,6988,1296,7016,1312,7051,1306,7067,1296,7024,1296,6995,1280,6977,1250,6960,122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151,1250l7117,1252,7086,1270,7056,1290,7024,1296,7067,1296,7110,1270,7143,1266,7172,1266,7171,1264,7151,125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82,1264l6858,1264,6865,1270,6874,1276,6888,1276,6903,1268,6904,1266,6885,1266,6882,1264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927,1212l6910,1220,6901,1236,6894,1252,6885,1266,6904,1266,6909,1254,6915,1238,6927,1226,6960,1226,6958,1222,6927,1212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23,1072l6809,1072,6821,1086,6877,1120,6939,1146,7007,1168,7081,1184,7160,1196,7243,1204,7328,1208,7415,1210,7503,1208,7581,1202,7630,1196,7349,1196,7269,1192,7190,1186,7113,1174,7039,1160,6971,1144,6891,1116,6825,1076,6823,1072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641,844l7433,844,7521,848,7609,854,7696,868,7755,880,7830,900,7905,928,7962,968,7985,1018,7960,1072,7896,1114,7816,1142,7742,1160,7667,1174,7589,1186,7510,1192,7429,1196,7630,1196,7745,1176,7823,1154,7892,1128,7949,1094,7989,1052,8008,1052,7993,988,7943,936,7866,898,7796,876,7721,858,7641,844xe" filled="true" fillcolor="#231f20" stroked="false">
                <v:path arrowok="t"/>
                <v:fill type="solid"/>
              </v:shape>
              <v:shape style="position:absolute;left:3528;top:196;width:4851;height:2825" type="#_x0000_t202" filled="false" stroked="true" strokeweight=".5pt" strokecolor="#231f20">
                <v:textbox inset="0,0,0,0">
                  <w:txbxContent>
                    <w:p>
                      <w:pPr>
                        <w:spacing w:before="62"/>
                        <w:ind w:left="1454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Bolo de Chocolate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4"/>
                        <w:ind w:left="10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Ingredientes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sz w:val="31"/>
                          <w:szCs w:val="31"/>
                        </w:rPr>
                      </w:pPr>
                    </w:p>
                    <w:p>
                      <w:pPr>
                        <w:spacing w:line="266" w:lineRule="auto" w:before="0"/>
                        <w:ind w:left="108" w:right="199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3 xícaras de farinha de trigo 2 xícaras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açúcar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10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1 xícara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leite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5"/>
                        </w:numPr>
                        <w:tabs>
                          <w:tab w:pos="292" w:val="left" w:leader="none"/>
                        </w:tabs>
                        <w:spacing w:line="266" w:lineRule="auto" w:before="27"/>
                        <w:ind w:left="108" w:right="19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colheres de sopa cheias de chocolate em pó 1 colher de sopa de fermento em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pó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35"/>
                        </w:numPr>
                        <w:tabs>
                          <w:tab w:pos="292" w:val="left" w:leader="none"/>
                        </w:tabs>
                        <w:spacing w:before="0"/>
                        <w:ind w:left="291" w:right="0" w:hanging="1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ovos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Quantos ovos são usados para preparar essa</w:t>
      </w:r>
      <w:r>
        <w:rPr>
          <w:color w:val="231F20"/>
          <w:spacing w:val="-2"/>
        </w:rPr>
        <w:t> </w:t>
      </w:r>
      <w:r>
        <w:rPr>
          <w:color w:val="231F20"/>
        </w:rPr>
        <w:t>receita?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7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27"/>
          <w:pgSz w:w="11910" w:h="16840"/>
          <w:pgMar w:header="417" w:footer="427" w:top="1260" w:bottom="6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231"/>
          <w:footerReference w:type="default" r:id="rId232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235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236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9" name="image1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5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233"/>
      <w:footerReference w:type="default" r:id="rId234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149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11492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144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1447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138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1382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135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1134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20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133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1334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132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1327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149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416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41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411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16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0.005005pt;margin-top:49.73381pt;width:39.75pt;height:9pt;mso-position-horizontal-relative:page;mso-position-vertical-relative:page;z-index:-114088" type="#_x0000_t202" filled="false" stroked="false">
          <v:textbox inset="0,0,0,0">
            <w:txbxContent>
              <w:p>
                <w:pPr>
                  <w:spacing w:before="2"/>
                  <w:ind w:left="20" w:right="-1" w:firstLine="0"/>
                  <w:jc w:val="left"/>
                  <w:rPr>
                    <w:rFonts w:ascii="Arial" w:hAnsi="Arial" w:cs="Arial" w:eastAsia="Arial" w:hint="default"/>
                    <w:sz w:val="14"/>
                    <w:szCs w:val="14"/>
                  </w:rPr>
                </w:pPr>
                <w:r>
                  <w:rPr>
                    <w:rFonts w:ascii="Arial"/>
                    <w:color w:val="231F20"/>
                    <w:sz w:val="14"/>
                  </w:rPr>
                  <w:t>M041495E4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406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40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401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139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M031836E4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396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39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392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138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M041439E4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138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380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37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375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22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137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P040219E4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370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36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365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136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P041964E4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360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35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356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24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25pt;height:10pt;mso-position-horizontal-relative:page;mso-position-vertical-relative:page;z-index:-1135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1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P020127C2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346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34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341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25pt;height:10pt;mso-position-horizontal-relative:page;mso-position-vertical-relative:page;z-index:-1133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1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P030096D3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133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324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32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320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131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M041360E4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490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48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485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148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P041843E4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315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31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310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130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M031997E4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305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30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300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36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129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M041458E4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0.55pt;mso-position-horizontal-relative:page;mso-position-vertical-relative:page;z-index:-112960" coordorigin="850,850" coordsize="10205,411">
          <v:group style="position:absolute;left:850;top:850;width:2098;height:411" coordorigin="850,850" coordsize="2098,411">
            <v:shape style="position:absolute;left:850;top:850;width:2098;height:411" coordorigin="850,850" coordsize="2098,411" path="m2948,850l850,850,850,1261,2948,1261,2948,850xe" filled="true" fillcolor="#d1d3d4" stroked="false">
              <v:path arrowok="t"/>
              <v:fill type="solid"/>
            </v:shape>
          </v:group>
          <v:group style="position:absolute;left:2948;top:850;width:8108;height:411" coordorigin="2948,850" coordsize="8108,411">
            <v:shape style="position:absolute;left:2948;top:850;width:8108;height:411" coordorigin="2948,850" coordsize="8108,411" path="m11055,850l2948,850,2948,1261,11055,1261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29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5.975925pt;width:72.1pt;height:15pt;mso-position-horizontal-relative:page;mso-position-vertical-relative:page;z-index:-11291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38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8.207497pt;width:45.15pt;height:10pt;mso-position-horizontal-relative:page;mso-position-vertical-relative:page;z-index:-1128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M041324E4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0.55pt;mso-position-horizontal-relative:page;mso-position-vertical-relative:page;z-index:-112864" coordorigin="850,850" coordsize="10205,411">
          <v:group style="position:absolute;left:850;top:850;width:2098;height:411" coordorigin="850,850" coordsize="2098,411">
            <v:shape style="position:absolute;left:850;top:850;width:2098;height:411" coordorigin="850,850" coordsize="2098,411" path="m2948,850l850,850,850,1261,2948,1261,2948,850xe" filled="true" fillcolor="#d1d3d4" stroked="false">
              <v:path arrowok="t"/>
              <v:fill type="solid"/>
            </v:shape>
          </v:group>
          <v:group style="position:absolute;left:2948;top:850;width:8108;height:411" coordorigin="2948,850" coordsize="8108,411">
            <v:shape style="position:absolute;left:2948;top:850;width:8108;height:411" coordorigin="2948,850" coordsize="8108,411" path="m11055,850l2948,850,2948,1261,11055,1261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28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5.975925pt;width:72.1pt;height:15pt;mso-position-horizontal-relative:page;mso-position-vertical-relative:page;z-index:-11281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40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8.207497pt;width:45.15pt;height:10pt;mso-position-horizontal-relative:page;mso-position-vertical-relative:page;z-index:-1127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M032014E4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480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47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476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147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P010284E4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471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46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466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08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25pt;height:10pt;mso-position-horizontal-relative:page;mso-position-vertical-relative:page;z-index:-1146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1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P030003D3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461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45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456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25pt;height:10pt;mso-position-horizontal-relative:page;mso-position-vertical-relative:page;z-index:-1145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1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P030058D3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145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444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44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440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143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M031963E4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435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43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430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14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142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M041513E4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1425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142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1420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141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M041356E4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4">
    <w:multiLevelType w:val="hybridMultilevel"/>
    <w:lvl w:ilvl="0">
      <w:start w:val="6"/>
      <w:numFmt w:val="decimal"/>
      <w:lvlText w:val="%1"/>
      <w:lvlJc w:val="left"/>
      <w:pPr>
        <w:ind w:left="108" w:hanging="18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574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48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22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96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70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44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18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92" w:hanging="184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728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7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5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4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1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9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8" w:hanging="461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728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7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5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4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1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9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8" w:hanging="461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203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22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0" w:hanging="461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6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–"/>
      <w:lvlJc w:val="left"/>
      <w:pPr>
        <w:ind w:left="625" w:hanging="234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520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21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2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3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3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4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5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6" w:hanging="234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21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2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21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670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)"/>
      <w:lvlJc w:val="left"/>
      <w:pPr>
        <w:ind w:left="670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846" w:hanging="171"/>
      </w:pPr>
      <w:rPr>
        <w:rFonts w:hint="default" w:ascii="Calibri" w:hAnsi="Calibri" w:eastAsia="Calibri"/>
        <w:color w:val="231F20"/>
        <w:w w:val="75"/>
        <w:sz w:val="22"/>
        <w:szCs w:val="22"/>
      </w:rPr>
    </w:lvl>
    <w:lvl w:ilvl="1">
      <w:start w:val="1"/>
      <w:numFmt w:val="bullet"/>
      <w:lvlText w:val="•"/>
      <w:lvlJc w:val="left"/>
      <w:pPr>
        <w:ind w:left="1946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53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5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6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9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85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92" w:hanging="171"/>
      </w:pPr>
      <w:rPr>
        <w:rFonts w:hint="default"/>
      </w:rPr>
    </w:lvl>
  </w:abstract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06"/>
      <w:ind w:left="672"/>
    </w:pPr>
    <w:rPr>
      <w:rFonts w:ascii="Arial" w:hAnsi="Arial" w:eastAsia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227"/>
      <w:ind w:left="110"/>
      <w:outlineLvl w:val="1"/>
    </w:pPr>
    <w:rPr>
      <w:rFonts w:ascii="Arial" w:hAnsi="Arial" w:eastAsia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header" Target="header2.xml"/><Relationship Id="rId34" Type="http://schemas.openxmlformats.org/officeDocument/2006/relationships/header" Target="header3.xml"/><Relationship Id="rId35" Type="http://schemas.openxmlformats.org/officeDocument/2006/relationships/image" Target="media/image27.png"/><Relationship Id="rId36" Type="http://schemas.openxmlformats.org/officeDocument/2006/relationships/hyperlink" Target="http://rvbar.files.wordpress.com/2012/04/parquinho.jpg" TargetMode="External"/><Relationship Id="rId37" Type="http://schemas.openxmlformats.org/officeDocument/2006/relationships/header" Target="header4.xml"/><Relationship Id="rId38" Type="http://schemas.openxmlformats.org/officeDocument/2006/relationships/header" Target="header5.xml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header" Target="header6.xml"/><Relationship Id="rId43" Type="http://schemas.openxmlformats.org/officeDocument/2006/relationships/hyperlink" Target="http://blogs.estadao.com.br/estadinho/" TargetMode="External"/><Relationship Id="rId44" Type="http://schemas.openxmlformats.org/officeDocument/2006/relationships/footer" Target="footer2.xml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header" Target="header7.xml"/><Relationship Id="rId58" Type="http://schemas.openxmlformats.org/officeDocument/2006/relationships/image" Target="media/image43.png"/><Relationship Id="rId59" Type="http://schemas.openxmlformats.org/officeDocument/2006/relationships/image" Target="media/image44.png"/><Relationship Id="rId60" Type="http://schemas.openxmlformats.org/officeDocument/2006/relationships/image" Target="media/image45.png"/><Relationship Id="rId61" Type="http://schemas.openxmlformats.org/officeDocument/2006/relationships/image" Target="media/image46.png"/><Relationship Id="rId62" Type="http://schemas.openxmlformats.org/officeDocument/2006/relationships/image" Target="media/image47.png"/><Relationship Id="rId63" Type="http://schemas.openxmlformats.org/officeDocument/2006/relationships/image" Target="media/image48.png"/><Relationship Id="rId64" Type="http://schemas.openxmlformats.org/officeDocument/2006/relationships/image" Target="media/image49.png"/><Relationship Id="rId65" Type="http://schemas.openxmlformats.org/officeDocument/2006/relationships/image" Target="media/image50.png"/><Relationship Id="rId66" Type="http://schemas.openxmlformats.org/officeDocument/2006/relationships/image" Target="media/image51.png"/><Relationship Id="rId67" Type="http://schemas.openxmlformats.org/officeDocument/2006/relationships/image" Target="media/image52.png"/><Relationship Id="rId68" Type="http://schemas.openxmlformats.org/officeDocument/2006/relationships/image" Target="media/image53.png"/><Relationship Id="rId69" Type="http://schemas.openxmlformats.org/officeDocument/2006/relationships/image" Target="media/image54.png"/><Relationship Id="rId70" Type="http://schemas.openxmlformats.org/officeDocument/2006/relationships/image" Target="media/image55.png"/><Relationship Id="rId71" Type="http://schemas.openxmlformats.org/officeDocument/2006/relationships/image" Target="media/image56.png"/><Relationship Id="rId72" Type="http://schemas.openxmlformats.org/officeDocument/2006/relationships/image" Target="media/image57.png"/><Relationship Id="rId73" Type="http://schemas.openxmlformats.org/officeDocument/2006/relationships/image" Target="media/image58.png"/><Relationship Id="rId74" Type="http://schemas.openxmlformats.org/officeDocument/2006/relationships/image" Target="media/image59.png"/><Relationship Id="rId75" Type="http://schemas.openxmlformats.org/officeDocument/2006/relationships/image" Target="media/image60.png"/><Relationship Id="rId76" Type="http://schemas.openxmlformats.org/officeDocument/2006/relationships/image" Target="media/image61.png"/><Relationship Id="rId77" Type="http://schemas.openxmlformats.org/officeDocument/2006/relationships/image" Target="media/image62.png"/><Relationship Id="rId78" Type="http://schemas.openxmlformats.org/officeDocument/2006/relationships/image" Target="media/image63.png"/><Relationship Id="rId79" Type="http://schemas.openxmlformats.org/officeDocument/2006/relationships/image" Target="media/image64.png"/><Relationship Id="rId80" Type="http://schemas.openxmlformats.org/officeDocument/2006/relationships/header" Target="header8.xml"/><Relationship Id="rId81" Type="http://schemas.openxmlformats.org/officeDocument/2006/relationships/image" Target="media/image65.png"/><Relationship Id="rId82" Type="http://schemas.openxmlformats.org/officeDocument/2006/relationships/image" Target="media/image66.png"/><Relationship Id="rId83" Type="http://schemas.openxmlformats.org/officeDocument/2006/relationships/image" Target="media/image67.png"/><Relationship Id="rId84" Type="http://schemas.openxmlformats.org/officeDocument/2006/relationships/image" Target="media/image68.png"/><Relationship Id="rId85" Type="http://schemas.openxmlformats.org/officeDocument/2006/relationships/image" Target="media/image69.png"/><Relationship Id="rId86" Type="http://schemas.openxmlformats.org/officeDocument/2006/relationships/image" Target="media/image70.png"/><Relationship Id="rId87" Type="http://schemas.openxmlformats.org/officeDocument/2006/relationships/image" Target="media/image71.png"/><Relationship Id="rId88" Type="http://schemas.openxmlformats.org/officeDocument/2006/relationships/image" Target="media/image72.png"/><Relationship Id="rId89" Type="http://schemas.openxmlformats.org/officeDocument/2006/relationships/image" Target="media/image73.png"/><Relationship Id="rId90" Type="http://schemas.openxmlformats.org/officeDocument/2006/relationships/image" Target="media/image74.png"/><Relationship Id="rId91" Type="http://schemas.openxmlformats.org/officeDocument/2006/relationships/image" Target="media/image75.png"/><Relationship Id="rId92" Type="http://schemas.openxmlformats.org/officeDocument/2006/relationships/image" Target="media/image76.png"/><Relationship Id="rId93" Type="http://schemas.openxmlformats.org/officeDocument/2006/relationships/image" Target="media/image77.png"/><Relationship Id="rId94" Type="http://schemas.openxmlformats.org/officeDocument/2006/relationships/image" Target="media/image78.png"/><Relationship Id="rId95" Type="http://schemas.openxmlformats.org/officeDocument/2006/relationships/image" Target="media/image79.png"/><Relationship Id="rId96" Type="http://schemas.openxmlformats.org/officeDocument/2006/relationships/image" Target="media/image80.png"/><Relationship Id="rId97" Type="http://schemas.openxmlformats.org/officeDocument/2006/relationships/image" Target="media/image81.png"/><Relationship Id="rId98" Type="http://schemas.openxmlformats.org/officeDocument/2006/relationships/image" Target="media/image82.png"/><Relationship Id="rId99" Type="http://schemas.openxmlformats.org/officeDocument/2006/relationships/image" Target="media/image83.png"/><Relationship Id="rId100" Type="http://schemas.openxmlformats.org/officeDocument/2006/relationships/image" Target="media/image84.png"/><Relationship Id="rId101" Type="http://schemas.openxmlformats.org/officeDocument/2006/relationships/image" Target="media/image85.png"/><Relationship Id="rId102" Type="http://schemas.openxmlformats.org/officeDocument/2006/relationships/image" Target="media/image86.png"/><Relationship Id="rId103" Type="http://schemas.openxmlformats.org/officeDocument/2006/relationships/image" Target="media/image87.png"/><Relationship Id="rId104" Type="http://schemas.openxmlformats.org/officeDocument/2006/relationships/image" Target="media/image88.png"/><Relationship Id="rId105" Type="http://schemas.openxmlformats.org/officeDocument/2006/relationships/image" Target="media/image89.png"/><Relationship Id="rId106" Type="http://schemas.openxmlformats.org/officeDocument/2006/relationships/image" Target="media/image90.png"/><Relationship Id="rId107" Type="http://schemas.openxmlformats.org/officeDocument/2006/relationships/image" Target="media/image91.png"/><Relationship Id="rId108" Type="http://schemas.openxmlformats.org/officeDocument/2006/relationships/image" Target="media/image92.png"/><Relationship Id="rId109" Type="http://schemas.openxmlformats.org/officeDocument/2006/relationships/image" Target="media/image93.png"/><Relationship Id="rId110" Type="http://schemas.openxmlformats.org/officeDocument/2006/relationships/image" Target="media/image94.png"/><Relationship Id="rId111" Type="http://schemas.openxmlformats.org/officeDocument/2006/relationships/image" Target="media/image95.png"/><Relationship Id="rId112" Type="http://schemas.openxmlformats.org/officeDocument/2006/relationships/image" Target="media/image96.png"/><Relationship Id="rId113" Type="http://schemas.openxmlformats.org/officeDocument/2006/relationships/image" Target="media/image97.png"/><Relationship Id="rId114" Type="http://schemas.openxmlformats.org/officeDocument/2006/relationships/image" Target="media/image98.png"/><Relationship Id="rId115" Type="http://schemas.openxmlformats.org/officeDocument/2006/relationships/image" Target="media/image99.png"/><Relationship Id="rId116" Type="http://schemas.openxmlformats.org/officeDocument/2006/relationships/image" Target="media/image100.png"/><Relationship Id="rId117" Type="http://schemas.openxmlformats.org/officeDocument/2006/relationships/image" Target="media/image101.png"/><Relationship Id="rId118" Type="http://schemas.openxmlformats.org/officeDocument/2006/relationships/image" Target="media/image102.png"/><Relationship Id="rId119" Type="http://schemas.openxmlformats.org/officeDocument/2006/relationships/image" Target="media/image103.png"/><Relationship Id="rId120" Type="http://schemas.openxmlformats.org/officeDocument/2006/relationships/image" Target="media/image104.png"/><Relationship Id="rId121" Type="http://schemas.openxmlformats.org/officeDocument/2006/relationships/image" Target="media/image105.png"/><Relationship Id="rId122" Type="http://schemas.openxmlformats.org/officeDocument/2006/relationships/image" Target="media/image106.png"/><Relationship Id="rId123" Type="http://schemas.openxmlformats.org/officeDocument/2006/relationships/image" Target="media/image107.png"/><Relationship Id="rId124" Type="http://schemas.openxmlformats.org/officeDocument/2006/relationships/image" Target="media/image108.png"/><Relationship Id="rId125" Type="http://schemas.openxmlformats.org/officeDocument/2006/relationships/image" Target="media/image109.png"/><Relationship Id="rId126" Type="http://schemas.openxmlformats.org/officeDocument/2006/relationships/image" Target="media/image110.png"/><Relationship Id="rId127" Type="http://schemas.openxmlformats.org/officeDocument/2006/relationships/image" Target="media/image111.png"/><Relationship Id="rId128" Type="http://schemas.openxmlformats.org/officeDocument/2006/relationships/image" Target="media/image112.png"/><Relationship Id="rId129" Type="http://schemas.openxmlformats.org/officeDocument/2006/relationships/image" Target="media/image113.png"/><Relationship Id="rId130" Type="http://schemas.openxmlformats.org/officeDocument/2006/relationships/image" Target="media/image114.png"/><Relationship Id="rId131" Type="http://schemas.openxmlformats.org/officeDocument/2006/relationships/image" Target="media/image115.png"/><Relationship Id="rId132" Type="http://schemas.openxmlformats.org/officeDocument/2006/relationships/image" Target="media/image116.png"/><Relationship Id="rId133" Type="http://schemas.openxmlformats.org/officeDocument/2006/relationships/image" Target="media/image117.png"/><Relationship Id="rId134" Type="http://schemas.openxmlformats.org/officeDocument/2006/relationships/image" Target="media/image118.png"/><Relationship Id="rId135" Type="http://schemas.openxmlformats.org/officeDocument/2006/relationships/image" Target="media/image119.png"/><Relationship Id="rId136" Type="http://schemas.openxmlformats.org/officeDocument/2006/relationships/header" Target="header9.xml"/><Relationship Id="rId137" Type="http://schemas.openxmlformats.org/officeDocument/2006/relationships/header" Target="header10.xml"/><Relationship Id="rId138" Type="http://schemas.openxmlformats.org/officeDocument/2006/relationships/image" Target="media/image120.png"/><Relationship Id="rId139" Type="http://schemas.openxmlformats.org/officeDocument/2006/relationships/header" Target="header11.xml"/><Relationship Id="rId140" Type="http://schemas.openxmlformats.org/officeDocument/2006/relationships/image" Target="media/image121.png"/><Relationship Id="rId141" Type="http://schemas.openxmlformats.org/officeDocument/2006/relationships/image" Target="media/image122.png"/><Relationship Id="rId142" Type="http://schemas.openxmlformats.org/officeDocument/2006/relationships/image" Target="media/image123.png"/><Relationship Id="rId143" Type="http://schemas.openxmlformats.org/officeDocument/2006/relationships/image" Target="media/image124.png"/><Relationship Id="rId144" Type="http://schemas.openxmlformats.org/officeDocument/2006/relationships/image" Target="media/image125.png"/><Relationship Id="rId145" Type="http://schemas.openxmlformats.org/officeDocument/2006/relationships/image" Target="media/image126.png"/><Relationship Id="rId146" Type="http://schemas.openxmlformats.org/officeDocument/2006/relationships/image" Target="media/image127.png"/><Relationship Id="rId147" Type="http://schemas.openxmlformats.org/officeDocument/2006/relationships/image" Target="media/image128.png"/><Relationship Id="rId148" Type="http://schemas.openxmlformats.org/officeDocument/2006/relationships/header" Target="header12.xml"/><Relationship Id="rId149" Type="http://schemas.openxmlformats.org/officeDocument/2006/relationships/header" Target="header13.xml"/><Relationship Id="rId150" Type="http://schemas.openxmlformats.org/officeDocument/2006/relationships/image" Target="media/image129.png"/><Relationship Id="rId151" Type="http://schemas.openxmlformats.org/officeDocument/2006/relationships/image" Target="media/image130.png"/><Relationship Id="rId152" Type="http://schemas.openxmlformats.org/officeDocument/2006/relationships/footer" Target="footer3.xml"/><Relationship Id="rId153" Type="http://schemas.openxmlformats.org/officeDocument/2006/relationships/image" Target="media/image131.png"/><Relationship Id="rId154" Type="http://schemas.openxmlformats.org/officeDocument/2006/relationships/image" Target="media/image132.png"/><Relationship Id="rId155" Type="http://schemas.openxmlformats.org/officeDocument/2006/relationships/image" Target="media/image133.png"/><Relationship Id="rId156" Type="http://schemas.openxmlformats.org/officeDocument/2006/relationships/image" Target="media/image134.png"/><Relationship Id="rId157" Type="http://schemas.openxmlformats.org/officeDocument/2006/relationships/header" Target="header14.xml"/><Relationship Id="rId158" Type="http://schemas.openxmlformats.org/officeDocument/2006/relationships/hyperlink" Target="http://www.blocosonline.com.br/literatura/poesia/pinf/pinf0094.htm" TargetMode="External"/><Relationship Id="rId159" Type="http://schemas.openxmlformats.org/officeDocument/2006/relationships/header" Target="header15.xml"/><Relationship Id="rId160" Type="http://schemas.openxmlformats.org/officeDocument/2006/relationships/header" Target="header16.xml"/><Relationship Id="rId161" Type="http://schemas.openxmlformats.org/officeDocument/2006/relationships/footer" Target="footer4.xml"/><Relationship Id="rId162" Type="http://schemas.openxmlformats.org/officeDocument/2006/relationships/image" Target="media/image135.png"/><Relationship Id="rId163" Type="http://schemas.openxmlformats.org/officeDocument/2006/relationships/image" Target="media/image136.png"/><Relationship Id="rId164" Type="http://schemas.openxmlformats.org/officeDocument/2006/relationships/image" Target="media/image137.png"/><Relationship Id="rId165" Type="http://schemas.openxmlformats.org/officeDocument/2006/relationships/image" Target="media/image138.png"/><Relationship Id="rId166" Type="http://schemas.openxmlformats.org/officeDocument/2006/relationships/image" Target="media/image139.png"/><Relationship Id="rId167" Type="http://schemas.openxmlformats.org/officeDocument/2006/relationships/image" Target="media/image140.png"/><Relationship Id="rId168" Type="http://schemas.openxmlformats.org/officeDocument/2006/relationships/image" Target="media/image141.png"/><Relationship Id="rId169" Type="http://schemas.openxmlformats.org/officeDocument/2006/relationships/image" Target="media/image142.png"/><Relationship Id="rId170" Type="http://schemas.openxmlformats.org/officeDocument/2006/relationships/image" Target="media/image143.png"/><Relationship Id="rId171" Type="http://schemas.openxmlformats.org/officeDocument/2006/relationships/image" Target="media/image144.png"/><Relationship Id="rId172" Type="http://schemas.openxmlformats.org/officeDocument/2006/relationships/image" Target="media/image145.png"/><Relationship Id="rId173" Type="http://schemas.openxmlformats.org/officeDocument/2006/relationships/image" Target="media/image146.png"/><Relationship Id="rId174" Type="http://schemas.openxmlformats.org/officeDocument/2006/relationships/image" Target="media/image147.png"/><Relationship Id="rId175" Type="http://schemas.openxmlformats.org/officeDocument/2006/relationships/header" Target="header17.xml"/><Relationship Id="rId176" Type="http://schemas.openxmlformats.org/officeDocument/2006/relationships/footer" Target="footer5.xml"/><Relationship Id="rId177" Type="http://schemas.openxmlformats.org/officeDocument/2006/relationships/hyperlink" Target="http://www.sanduicheprimavera.com.br/" TargetMode="External"/><Relationship Id="rId178" Type="http://schemas.openxmlformats.org/officeDocument/2006/relationships/header" Target="header18.xml"/><Relationship Id="rId179" Type="http://schemas.openxmlformats.org/officeDocument/2006/relationships/image" Target="media/image148.png"/><Relationship Id="rId180" Type="http://schemas.openxmlformats.org/officeDocument/2006/relationships/hyperlink" Target="http://www2.uol.com.br/ruthrocha/historias_01.htm" TargetMode="External"/><Relationship Id="rId181" Type="http://schemas.openxmlformats.org/officeDocument/2006/relationships/footer" Target="footer6.xml"/><Relationship Id="rId182" Type="http://schemas.openxmlformats.org/officeDocument/2006/relationships/image" Target="media/image149.png"/><Relationship Id="rId183" Type="http://schemas.openxmlformats.org/officeDocument/2006/relationships/image" Target="media/image150.png"/><Relationship Id="rId184" Type="http://schemas.openxmlformats.org/officeDocument/2006/relationships/image" Target="media/image151.png"/><Relationship Id="rId185" Type="http://schemas.openxmlformats.org/officeDocument/2006/relationships/image" Target="media/image152.png"/><Relationship Id="rId186" Type="http://schemas.openxmlformats.org/officeDocument/2006/relationships/image" Target="media/image153.png"/><Relationship Id="rId187" Type="http://schemas.openxmlformats.org/officeDocument/2006/relationships/image" Target="media/image154.png"/><Relationship Id="rId188" Type="http://schemas.openxmlformats.org/officeDocument/2006/relationships/image" Target="media/image155.png"/><Relationship Id="rId189" Type="http://schemas.openxmlformats.org/officeDocument/2006/relationships/image" Target="media/image156.png"/><Relationship Id="rId190" Type="http://schemas.openxmlformats.org/officeDocument/2006/relationships/image" Target="media/image157.png"/><Relationship Id="rId191" Type="http://schemas.openxmlformats.org/officeDocument/2006/relationships/image" Target="media/image158.png"/><Relationship Id="rId192" Type="http://schemas.openxmlformats.org/officeDocument/2006/relationships/image" Target="media/image159.png"/><Relationship Id="rId193" Type="http://schemas.openxmlformats.org/officeDocument/2006/relationships/image" Target="media/image160.png"/><Relationship Id="rId194" Type="http://schemas.openxmlformats.org/officeDocument/2006/relationships/image" Target="media/image161.png"/><Relationship Id="rId195" Type="http://schemas.openxmlformats.org/officeDocument/2006/relationships/image" Target="media/image162.png"/><Relationship Id="rId196" Type="http://schemas.openxmlformats.org/officeDocument/2006/relationships/image" Target="media/image163.png"/><Relationship Id="rId197" Type="http://schemas.openxmlformats.org/officeDocument/2006/relationships/image" Target="media/image164.png"/><Relationship Id="rId198" Type="http://schemas.openxmlformats.org/officeDocument/2006/relationships/header" Target="header19.xml"/><Relationship Id="rId199" Type="http://schemas.openxmlformats.org/officeDocument/2006/relationships/header" Target="header20.xml"/><Relationship Id="rId200" Type="http://schemas.openxmlformats.org/officeDocument/2006/relationships/header" Target="header21.xml"/><Relationship Id="rId201" Type="http://schemas.openxmlformats.org/officeDocument/2006/relationships/header" Target="header22.xml"/><Relationship Id="rId202" Type="http://schemas.openxmlformats.org/officeDocument/2006/relationships/image" Target="media/image165.png"/><Relationship Id="rId203" Type="http://schemas.openxmlformats.org/officeDocument/2006/relationships/image" Target="media/image166.png"/><Relationship Id="rId204" Type="http://schemas.openxmlformats.org/officeDocument/2006/relationships/image" Target="media/image167.png"/><Relationship Id="rId205" Type="http://schemas.openxmlformats.org/officeDocument/2006/relationships/image" Target="media/image168.png"/><Relationship Id="rId206" Type="http://schemas.openxmlformats.org/officeDocument/2006/relationships/image" Target="media/image169.png"/><Relationship Id="rId207" Type="http://schemas.openxmlformats.org/officeDocument/2006/relationships/image" Target="media/image170.png"/><Relationship Id="rId208" Type="http://schemas.openxmlformats.org/officeDocument/2006/relationships/image" Target="media/image171.png"/><Relationship Id="rId209" Type="http://schemas.openxmlformats.org/officeDocument/2006/relationships/image" Target="media/image172.png"/><Relationship Id="rId210" Type="http://schemas.openxmlformats.org/officeDocument/2006/relationships/image" Target="media/image173.png"/><Relationship Id="rId211" Type="http://schemas.openxmlformats.org/officeDocument/2006/relationships/image" Target="media/image174.png"/><Relationship Id="rId212" Type="http://schemas.openxmlformats.org/officeDocument/2006/relationships/image" Target="media/image175.png"/><Relationship Id="rId213" Type="http://schemas.openxmlformats.org/officeDocument/2006/relationships/image" Target="media/image176.png"/><Relationship Id="rId214" Type="http://schemas.openxmlformats.org/officeDocument/2006/relationships/image" Target="media/image177.png"/><Relationship Id="rId215" Type="http://schemas.openxmlformats.org/officeDocument/2006/relationships/image" Target="media/image178.png"/><Relationship Id="rId216" Type="http://schemas.openxmlformats.org/officeDocument/2006/relationships/image" Target="media/image179.png"/><Relationship Id="rId217" Type="http://schemas.openxmlformats.org/officeDocument/2006/relationships/image" Target="media/image180.png"/><Relationship Id="rId218" Type="http://schemas.openxmlformats.org/officeDocument/2006/relationships/image" Target="media/image181.png"/><Relationship Id="rId219" Type="http://schemas.openxmlformats.org/officeDocument/2006/relationships/image" Target="media/image182.png"/><Relationship Id="rId220" Type="http://schemas.openxmlformats.org/officeDocument/2006/relationships/image" Target="media/image183.png"/><Relationship Id="rId221" Type="http://schemas.openxmlformats.org/officeDocument/2006/relationships/image" Target="media/image184.png"/><Relationship Id="rId222" Type="http://schemas.openxmlformats.org/officeDocument/2006/relationships/image" Target="media/image185.png"/><Relationship Id="rId223" Type="http://schemas.openxmlformats.org/officeDocument/2006/relationships/image" Target="media/image186.png"/><Relationship Id="rId224" Type="http://schemas.openxmlformats.org/officeDocument/2006/relationships/image" Target="media/image187.png"/><Relationship Id="rId225" Type="http://schemas.openxmlformats.org/officeDocument/2006/relationships/image" Target="media/image188.png"/><Relationship Id="rId226" Type="http://schemas.openxmlformats.org/officeDocument/2006/relationships/image" Target="media/image189.png"/><Relationship Id="rId227" Type="http://schemas.openxmlformats.org/officeDocument/2006/relationships/header" Target="header23.xml"/><Relationship Id="rId228" Type="http://schemas.openxmlformats.org/officeDocument/2006/relationships/image" Target="media/image190.png"/><Relationship Id="rId229" Type="http://schemas.openxmlformats.org/officeDocument/2006/relationships/image" Target="media/image191.png"/><Relationship Id="rId230" Type="http://schemas.openxmlformats.org/officeDocument/2006/relationships/image" Target="media/image192.png"/><Relationship Id="rId231" Type="http://schemas.openxmlformats.org/officeDocument/2006/relationships/header" Target="header24.xml"/><Relationship Id="rId232" Type="http://schemas.openxmlformats.org/officeDocument/2006/relationships/footer" Target="footer7.xml"/><Relationship Id="rId233" Type="http://schemas.openxmlformats.org/officeDocument/2006/relationships/header" Target="header25.xml"/><Relationship Id="rId234" Type="http://schemas.openxmlformats.org/officeDocument/2006/relationships/footer" Target="footer8.xml"/><Relationship Id="rId235" Type="http://schemas.openxmlformats.org/officeDocument/2006/relationships/image" Target="media/image193.png"/><Relationship Id="rId236" Type="http://schemas.openxmlformats.org/officeDocument/2006/relationships/image" Target="media/image194.png"/><Relationship Id="rId237" Type="http://schemas.openxmlformats.org/officeDocument/2006/relationships/image" Target="media/image195.png"/><Relationship Id="rId2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C0405.indb</dc:title>
  <dcterms:created xsi:type="dcterms:W3CDTF">2016-02-07T03:23:30Z</dcterms:created>
  <dcterms:modified xsi:type="dcterms:W3CDTF">2016-02-07T03:23:30Z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