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9.xml" ContentType="application/vnd.openxmlformats-officedocument.wordprocessingml.footer+xml"/>
  <Override PartName="/word/header24.xml" ContentType="application/vnd.openxmlformats-officedocument.wordprocessingml.header+xml"/>
  <Override PartName="/word/footer10.xml" ContentType="application/vnd.openxmlformats-officedocument.wordprocessingml.footer+xml"/>
  <Override PartName="/word/header25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C0406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3211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10"/>
          <w:szCs w:val="10"/>
        </w:rPr>
      </w:pPr>
      <w:r>
        <w:rPr/>
        <w:pict>
          <v:group style="position:absolute;margin-left:42.52pt;margin-top:6.748pt;width:510.25pt;height:22.7pt;mso-position-horizontal-relative:page;mso-position-vertical-relative:paragraph;z-index:1480;mso-wrap-distance-left:0;mso-wrap-distance-right:0" coordorigin="850,135" coordsize="10205,454">
            <v:group style="position:absolute;left:850;top:135;width:2098;height:454" coordorigin="850,135" coordsize="2098,454">
              <v:shape style="position:absolute;left:850;top:135;width:2098;height:454" coordorigin="850,135" coordsize="2098,454" path="m2948,135l850,135,850,589,2948,589,2948,135xe" filled="true" fillcolor="#d1d3d4" stroked="false">
                <v:path arrowok="t"/>
                <v:fill type="solid"/>
              </v:shape>
            </v:group>
            <v:group style="position:absolute;left:2948;top:135;width:8108;height:454" coordorigin="2948,135" coordsize="8108,454">
              <v:shape style="position:absolute;left:2948;top:135;width:8108;height:454" coordorigin="2948,135" coordsize="8108,454" path="m11055,135l2948,135,2948,589,11055,589,11055,135xe" filled="true" fillcolor="#d1d3d4" stroked="false">
                <v:path arrowok="t"/>
                <v:fill type="solid"/>
              </v:shape>
              <v:shape style="position:absolute;left:930;top:2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9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M031966E4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as 18 moedas que Ronaldo distribuiu igualmente em dois</w:t>
      </w:r>
      <w:r>
        <w:rPr>
          <w:color w:val="231F20"/>
          <w:spacing w:val="-2"/>
        </w:rPr>
        <w:t> </w:t>
      </w:r>
      <w:r>
        <w:rPr>
          <w:color w:val="231F20"/>
        </w:rPr>
        <w:t>potes.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53.044998pt;margin-top:13.44721pt;width:44.55pt;height:44.55pt;mso-position-horizontal-relative:page;mso-position-vertical-relative:paragraph;z-index:1504;mso-wrap-distance-left:0;mso-wrap-distance-right:0" coordorigin="3061,269" coordsize="891,891"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435,281,3367,297,3304,324,3247,360,3196,404,3152,455,3116,512,3089,575,3073,643,3067,714,3073,786,3089,853,3116,916,3152,974,3196,1025,3247,1069,3304,1105,3367,1131,3435,1148,3506,1154,3578,1148,3645,1131,3708,1105,3766,1069,3817,1025,3861,974,3897,916,3923,853,3940,786,3946,714,3940,643,3923,575,3897,512,3861,455,3817,404,3766,360,3708,324,3645,297,3578,281,3506,275xe" filled="true" fillcolor="#d1d3d4" stroked="false">
                <v:path arrowok="t"/>
                <v:fill type="solid"/>
              </v:shape>
            </v:group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578,281,3645,297,3708,324,3766,360,3817,404,3861,455,3897,512,3923,575,3940,643,3946,714,3940,786,3923,853,3897,916,3861,974,3817,1025,3766,1069,3708,1105,3645,1131,3578,1148,3506,1154,3435,1148,3367,1131,3304,1105,3247,1069,3196,1025,3152,974,3116,916,3089,853,3073,786,3067,714,3073,643,3089,575,3116,512,3152,455,3196,404,3247,360,3304,324,3367,297,3435,281,3506,275xe" filled="false" stroked="true" strokeweight=".425pt" strokecolor="#231f20">
                <v:path arrowok="t"/>
              </v:shape>
            </v:group>
            <v:group style="position:absolute;left:3270;top:658;width:220;height:428" coordorigin="3270,658" coordsize="220,428">
              <v:shape style="position:absolute;left:3270;top:658;width:220;height:428" coordorigin="3270,658" coordsize="220,428" path="m3270,1085l3490,658e" filled="false" stroked="true" strokeweight=".292pt" strokecolor="#6d6e71">
                <v:path arrowok="t"/>
              </v:shape>
            </v:group>
            <v:group style="position:absolute;left:3533;top:306;width:137;height:267" coordorigin="3533,306" coordsize="137,267">
              <v:shape style="position:absolute;left:3533;top:306;width:137;height:267" coordorigin="3533,306" coordsize="137,267" path="m3533,573l3670,306e" filled="false" stroked="true" strokeweight=".292pt" strokecolor="#6d6e71">
                <v:path arrowok="t"/>
              </v:shape>
            </v:group>
            <v:group style="position:absolute;left:3076;top:418;width:107;height:207" coordorigin="3076,418" coordsize="107,207">
              <v:shape style="position:absolute;left:3076;top:418;width:107;height:207" coordorigin="3076,418" coordsize="107,207" path="m3076,624l3182,418e" filled="false" stroked="true" strokeweight=".292pt" strokecolor="#6d6e71">
                <v:path arrowok="t"/>
              </v:shape>
            </v:group>
            <v:group style="position:absolute;left:3069;top:381;width:151;height:295" coordorigin="3069,381" coordsize="151,295">
              <v:shape style="position:absolute;left:3069;top:381;width:151;height:295" coordorigin="3069,381" coordsize="151,295" path="m3069,675l3220,381e" filled="false" stroked="true" strokeweight=".292pt" strokecolor="#6d6e71">
                <v:path arrowok="t"/>
              </v:shape>
            </v:group>
            <v:group style="position:absolute;left:3067;top:357;width:185;height:359" coordorigin="3067,357" coordsize="185,359">
              <v:shape style="position:absolute;left:3067;top:357;width:185;height:359" coordorigin="3067,357" coordsize="185,359" path="m3067,715l3251,357e" filled="false" stroked="true" strokeweight=".292pt" strokecolor="#6d6e71">
                <v:path arrowok="t"/>
              </v:shape>
            </v:group>
            <v:group style="position:absolute;left:3068;top:338;width:212;height:411" coordorigin="3068,338" coordsize="212,411">
              <v:shape style="position:absolute;left:3068;top:338;width:212;height:411" coordorigin="3068,338" coordsize="212,411" path="m3068,749l3279,338e" filled="false" stroked="true" strokeweight=".292pt" strokecolor="#6d6e71">
                <v:path arrowok="t"/>
              </v:shape>
            </v:group>
            <v:group style="position:absolute;left:3072;top:323;width:234;height:456" coordorigin="3072,323" coordsize="234,456">
              <v:shape style="position:absolute;left:3072;top:323;width:234;height:456" coordorigin="3072,323" coordsize="234,456" path="m3072,779l3306,323e" filled="false" stroked="true" strokeweight=".292pt" strokecolor="#6d6e71">
                <v:path arrowok="t"/>
              </v:shape>
            </v:group>
            <v:group style="position:absolute;left:3076;top:312;width:254;height:495" coordorigin="3076,312" coordsize="254,495">
              <v:shape style="position:absolute;left:3076;top:312;width:254;height:495" coordorigin="3076,312" coordsize="254,495" path="m3076,806l3330,312e" filled="false" stroked="true" strokeweight=".292pt" strokecolor="#6d6e71">
                <v:path arrowok="t"/>
              </v:shape>
            </v:group>
            <v:group style="position:absolute;left:3082;top:302;width:272;height:529" coordorigin="3082,302" coordsize="272,529">
              <v:shape style="position:absolute;left:3082;top:302;width:272;height:529" coordorigin="3082,302" coordsize="272,529" path="m3082,831l3354,302e" filled="false" stroked="true" strokeweight=".292pt" strokecolor="#6d6e71">
                <v:path arrowok="t"/>
              </v:shape>
            </v:group>
            <v:group style="position:absolute;left:3089;top:294;width:288;height:560" coordorigin="3089,294" coordsize="288,560">
              <v:shape style="position:absolute;left:3089;top:294;width:288;height:560" coordorigin="3089,294" coordsize="288,560" path="m3089,854l3377,294e" filled="false" stroked="true" strokeweight=".292pt" strokecolor="#6d6e71">
                <v:path arrowok="t"/>
              </v:shape>
            </v:group>
            <v:group style="position:absolute;left:3097;top:288;width:302;height:587" coordorigin="3097,288" coordsize="302,587">
              <v:shape style="position:absolute;left:3097;top:288;width:302;height:587" coordorigin="3097,288" coordsize="302,587" path="m3097,875l3399,288e" filled="false" stroked="true" strokeweight=".292pt" strokecolor="#6d6e71">
                <v:path arrowok="t"/>
              </v:shape>
            </v:group>
            <v:group style="position:absolute;left:3106;top:283;width:315;height:612" coordorigin="3106,283" coordsize="315,612">
              <v:shape style="position:absolute;left:3106;top:283;width:315;height:612" coordorigin="3106,283" coordsize="315,612" path="m3106,895l3420,283e" filled="false" stroked="true" strokeweight=".292pt" strokecolor="#6d6e71">
                <v:path arrowok="t"/>
              </v:shape>
            </v:group>
            <v:group style="position:absolute;left:3115;top:280;width:326;height:634" coordorigin="3115,280" coordsize="326,634">
              <v:shape style="position:absolute;left:3115;top:280;width:326;height:634" coordorigin="3115,280" coordsize="326,634" path="m3115,914l3440,280e" filled="false" stroked="true" strokeweight=".292pt" strokecolor="#6d6e71">
                <v:path arrowok="t"/>
              </v:shape>
            </v:group>
            <v:group style="position:absolute;left:3124;top:277;width:336;height:655" coordorigin="3124,277" coordsize="336,655">
              <v:shape style="position:absolute;left:3124;top:277;width:336;height:655" coordorigin="3124,277" coordsize="336,655" path="m3124,932l3460,277e" filled="false" stroked="true" strokeweight=".292pt" strokecolor="#6d6e71">
                <v:path arrowok="t"/>
              </v:shape>
            </v:group>
            <v:group style="position:absolute;left:3134;top:276;width:346;height:673" coordorigin="3134,276" coordsize="346,673">
              <v:shape style="position:absolute;left:3134;top:276;width:346;height:673" coordorigin="3134,276" coordsize="346,673" path="m3134,948l3480,276e" filled="false" stroked="true" strokeweight=".292pt" strokecolor="#6d6e71">
                <v:path arrowok="t"/>
              </v:shape>
            </v:group>
            <v:group style="position:absolute;left:3145;top:275;width:354;height:690" coordorigin="3145,275" coordsize="354,690">
              <v:shape style="position:absolute;left:3145;top:275;width:354;height:690" coordorigin="3145,275" coordsize="354,690" path="m3145,964l3499,275e" filled="false" stroked="true" strokeweight=".292pt" strokecolor="#6d6e71">
                <v:path arrowok="t"/>
              </v:shape>
            </v:group>
            <v:group style="position:absolute;left:3156;top:275;width:362;height:705" coordorigin="3156,275" coordsize="362,705">
              <v:shape style="position:absolute;left:3156;top:275;width:362;height:705" coordorigin="3156,275" coordsize="362,705" path="m3156,979l3518,275e" filled="false" stroked="true" strokeweight=".292pt" strokecolor="#6d6e71">
                <v:path arrowok="t"/>
              </v:shape>
            </v:group>
            <v:group style="position:absolute;left:3167;top:613;width:196;height:381" coordorigin="3167,613" coordsize="196,381">
              <v:shape style="position:absolute;left:3167;top:613;width:196;height:381" coordorigin="3167,613" coordsize="196,381" path="m3167,994l3363,613e" filled="false" stroked="true" strokeweight=".292pt" strokecolor="#6d6e71">
                <v:path arrowok="t"/>
              </v:shape>
            </v:group>
            <v:group style="position:absolute;left:3392;top:276;width:145;height:281" coordorigin="3392,276" coordsize="145,281">
              <v:shape style="position:absolute;left:3392;top:276;width:145;height:281" coordorigin="3392,276" coordsize="145,281" path="m3392,557l3536,276e" filled="false" stroked="true" strokeweight=".292pt" strokecolor="#6d6e71">
                <v:path arrowok="t"/>
              </v:shape>
            </v:group>
            <v:group style="position:absolute;left:3179;top:627;width:196;height:381" coordorigin="3179,627" coordsize="196,381">
              <v:shape style="position:absolute;left:3179;top:627;width:196;height:381" coordorigin="3179,627" coordsize="196,381" path="m3179,1007l3374,627e" filled="false" stroked="true" strokeweight=".292pt" strokecolor="#6d6e71">
                <v:path arrowok="t"/>
              </v:shape>
            </v:group>
            <v:group style="position:absolute;left:3409;top:278;width:145;height:282" coordorigin="3409,278" coordsize="145,282">
              <v:shape style="position:absolute;left:3409;top:278;width:145;height:282" coordorigin="3409,278" coordsize="145,282" path="m3409,559l3554,278e" filled="false" stroked="true" strokeweight=".292pt" strokecolor="#6d6e71">
                <v:path arrowok="t"/>
              </v:shape>
            </v:group>
            <v:group style="position:absolute;left:3191;top:638;width:197;height:383" coordorigin="3191,638" coordsize="197,383">
              <v:shape style="position:absolute;left:3191;top:638;width:197;height:383" coordorigin="3191,638" coordsize="197,383" path="m3191,1020l3387,638e" filled="false" stroked="true" strokeweight=".292pt" strokecolor="#6d6e71">
                <v:path arrowok="t"/>
              </v:shape>
            </v:group>
            <v:group style="position:absolute;left:3428;top:280;width:144;height:279" coordorigin="3428,280" coordsize="144,279">
              <v:shape style="position:absolute;left:3428;top:280;width:144;height:279" coordorigin="3428,280" coordsize="144,279" path="m3428,559l3571,280e" filled="false" stroked="true" strokeweight=".292pt" strokecolor="#6d6e71">
                <v:path arrowok="t"/>
              </v:shape>
            </v:group>
            <v:group style="position:absolute;left:3203;top:643;width:200;height:390" coordorigin="3203,643" coordsize="200,390">
              <v:shape style="position:absolute;left:3203;top:643;width:200;height:390" coordorigin="3203,643" coordsize="200,390" path="m3203,1033l3403,643e" filled="false" stroked="true" strokeweight=".292pt" strokecolor="#6d6e71">
                <v:path arrowok="t"/>
              </v:shape>
            </v:group>
            <v:group style="position:absolute;left:3446;top:283;width:143;height:278" coordorigin="3446,283" coordsize="143,278">
              <v:shape style="position:absolute;left:3446;top:283;width:143;height:278" coordorigin="3446,283" coordsize="143,278" path="m3446,560l3589,283e" filled="false" stroked="true" strokeweight=".292pt" strokecolor="#6d6e71">
                <v:path arrowok="t"/>
              </v:shape>
            </v:group>
            <v:group style="position:absolute;left:3216;top:647;width:205;height:398" coordorigin="3216,647" coordsize="205,398">
              <v:shape style="position:absolute;left:3216;top:647;width:205;height:398" coordorigin="3216,647" coordsize="205,398" path="m3216,1044l3420,647e" filled="false" stroked="true" strokeweight=".292pt" strokecolor="#6d6e71">
                <v:path arrowok="t"/>
              </v:shape>
            </v:group>
            <v:group style="position:absolute;left:3464;top:286;width:142;height:276" coordorigin="3464,286" coordsize="142,276">
              <v:shape style="position:absolute;left:3464;top:286;width:142;height:276" coordorigin="3464,286" coordsize="142,276" path="m3464,562l3606,286e" filled="false" stroked="true" strokeweight=".292pt" strokecolor="#6d6e71">
                <v:path arrowok="t"/>
              </v:shape>
            </v:group>
            <v:group style="position:absolute;left:3229;top:649;width:209;height:407" coordorigin="3229,649" coordsize="209,407">
              <v:shape style="position:absolute;left:3229;top:649;width:209;height:407" coordorigin="3229,649" coordsize="209,407" path="m3229,1055l3438,649e" filled="false" stroked="true" strokeweight=".292pt" strokecolor="#6d6e71">
                <v:path arrowok="t"/>
              </v:shape>
            </v:group>
            <v:group style="position:absolute;left:3482;top:290;width:141;height:274" coordorigin="3482,290" coordsize="141,274">
              <v:shape style="position:absolute;left:3482;top:290;width:141;height:274" coordorigin="3482,290" coordsize="141,274" path="m3482,564l3622,290e" filled="false" stroked="true" strokeweight=".292pt" strokecolor="#6d6e71">
                <v:path arrowok="t"/>
              </v:shape>
            </v:group>
            <v:group style="position:absolute;left:3243;top:651;width:213;height:415" coordorigin="3243,651" coordsize="213,415">
              <v:shape style="position:absolute;left:3243;top:651;width:213;height:415" coordorigin="3243,651" coordsize="213,415" path="m3243,1066l3456,651e" filled="false" stroked="true" strokeweight=".292pt" strokecolor="#6d6e71">
                <v:path arrowok="t"/>
              </v:shape>
            </v:group>
            <v:group style="position:absolute;left:3499;top:295;width:140;height:272" coordorigin="3499,295" coordsize="140,272">
              <v:shape style="position:absolute;left:3499;top:295;width:140;height:272" coordorigin="3499,295" coordsize="140,272" path="m3499,567l3638,295e" filled="false" stroked="true" strokeweight=".292pt" strokecolor="#6d6e71">
                <v:path arrowok="t"/>
              </v:shape>
            </v:group>
            <v:group style="position:absolute;left:3256;top:654;width:217;height:422" coordorigin="3256,654" coordsize="217,422">
              <v:shape style="position:absolute;left:3256;top:654;width:217;height:422" coordorigin="3256,654" coordsize="217,422" path="m3256,1075l3473,654e" filled="false" stroked="true" strokeweight=".292pt" strokecolor="#6d6e71">
                <v:path arrowok="t"/>
              </v:shape>
            </v:group>
            <v:group style="position:absolute;left:3516;top:301;width:139;height:270" coordorigin="3516,301" coordsize="139,270">
              <v:shape style="position:absolute;left:3516;top:301;width:139;height:270" coordorigin="3516,301" coordsize="139,270" path="m3516,570l3654,301e" filled="false" stroked="true" strokeweight=".292pt" strokecolor="#6d6e71">
                <v:path arrowok="t"/>
              </v:shape>
              <v:shape style="position:absolute;left:3175;top:412;width:279;height:393" type="#_x0000_t75" stroked="false">
                <v:imagedata r:id="rId20" o:title=""/>
              </v:shape>
            </v:group>
            <v:group style="position:absolute;left:3145;top:839;width:61;height:70" coordorigin="3145,839" coordsize="61,70">
              <v:shape style="position:absolute;left:3145;top:839;width:61;height:70" coordorigin="3145,839" coordsize="61,70" path="m3186,839l3168,839,3160,843,3148,855,3145,864,3145,886,3148,894,3160,906,3167,909,3184,909,3190,907,3200,900,3201,898,3171,898,3167,896,3161,889,3159,882,3159,866,3161,860,3167,853,3172,851,3202,851,3201,850,3193,842,3186,839xe" filled="true" fillcolor="#231f20" stroked="false">
                <v:path arrowok="t"/>
                <v:fill type="solid"/>
              </v:shape>
              <v:shape style="position:absolute;left:3145;top:839;width:61;height:70" coordorigin="3145,839" coordsize="61,70" path="m3192,883l3191,888,3189,892,3183,896,3180,898,3201,898,3203,895,3205,887,3192,883xe" filled="true" fillcolor="#231f20" stroked="false">
                <v:path arrowok="t"/>
                <v:fill type="solid"/>
              </v:shape>
              <v:shape style="position:absolute;left:3145;top:839;width:61;height:70" coordorigin="3145,839" coordsize="61,70" path="m3202,851l3180,851,3184,852,3189,856,3190,859,3191,862,3205,859,3203,854,3202,851xe" filled="true" fillcolor="#231f20" stroked="false">
                <v:path arrowok="t"/>
                <v:fill type="solid"/>
              </v:shape>
            </v:group>
            <v:group style="position:absolute;left:3217;top:841;width:53;height:68" coordorigin="3217,841" coordsize="53,68">
              <v:shape style="position:absolute;left:3217;top:841;width:53;height:68" coordorigin="3217,841" coordsize="53,68" path="m3268,841l3217,841,3217,908,3270,908,3270,897,3231,897,3231,878,3266,878,3266,867,3231,867,3231,852,3268,852,3268,841xe" filled="true" fillcolor="#231f20" stroked="false">
                <v:path arrowok="t"/>
                <v:fill type="solid"/>
              </v:shape>
            </v:group>
            <v:group style="position:absolute;left:3282;top:841;width:55;height:68" coordorigin="3282,841" coordsize="55,68">
              <v:shape style="position:absolute;left:3282;top:841;width:55;height:68" coordorigin="3282,841" coordsize="55,68" path="m3295,841l3282,841,3282,908,3295,908,3295,864,3310,864,3295,841xe" filled="true" fillcolor="#231f20" stroked="false">
                <v:path arrowok="t"/>
                <v:fill type="solid"/>
              </v:shape>
              <v:shape style="position:absolute;left:3282;top:841;width:55;height:68" coordorigin="3282,841" coordsize="55,68" path="m3310,864l3295,864,3322,908,3336,908,3336,886,3323,886,3310,864xe" filled="true" fillcolor="#231f20" stroked="false">
                <v:path arrowok="t"/>
                <v:fill type="solid"/>
              </v:shape>
              <v:shape style="position:absolute;left:3282;top:841;width:55;height:68" coordorigin="3282,841" coordsize="55,68" path="m3336,841l3323,841,3323,886,3336,886,3336,841xe" filled="true" fillcolor="#231f20" stroked="false">
                <v:path arrowok="t"/>
                <v:fill type="solid"/>
              </v:shape>
            </v:group>
            <v:group style="position:absolute;left:3346;top:841;width:55;height:68" coordorigin="3346,841" coordsize="55,68">
              <v:shape style="position:absolute;left:3346;top:841;width:55;height:68" coordorigin="3346,841" coordsize="55,68" path="m3381,852l3367,852,3367,908,3381,908,3381,852xe" filled="true" fillcolor="#231f20" stroked="false">
                <v:path arrowok="t"/>
                <v:fill type="solid"/>
              </v:shape>
              <v:shape style="position:absolute;left:3346;top:841;width:55;height:68" coordorigin="3346,841" coordsize="55,68" path="m3401,841l3346,841,3346,852,3401,852,3401,841xe" filled="true" fillcolor="#231f20" stroked="false">
                <v:path arrowok="t"/>
                <v:fill type="solid"/>
              </v:shape>
            </v:group>
            <v:group style="position:absolute;left:3396;top:841;width:70;height:68" coordorigin="3396,841" coordsize="70,68">
              <v:shape style="position:absolute;left:3396;top:841;width:70;height:68" coordorigin="3396,841" coordsize="70,68" path="m3438,841l3423,841,3396,908,3411,908,3416,893,3459,893,3454,881,3421,881,3430,856,3444,856,3438,841xe" filled="true" fillcolor="#231f20" stroked="false">
                <v:path arrowok="t"/>
                <v:fill type="solid"/>
              </v:shape>
              <v:shape style="position:absolute;left:3396;top:841;width:70;height:68" coordorigin="3396,841" coordsize="70,68" path="m3459,893l3444,893,3450,908,3465,908,3459,893xe" filled="true" fillcolor="#231f20" stroked="false">
                <v:path arrowok="t"/>
                <v:fill type="solid"/>
              </v:shape>
              <v:shape style="position:absolute;left:3396;top:841;width:70;height:68" coordorigin="3396,841" coordsize="70,68" path="m3444,856l3430,856,3440,881,3454,881,3444,856xe" filled="true" fillcolor="#231f20" stroked="false">
                <v:path arrowok="t"/>
                <v:fill type="solid"/>
              </v:shape>
            </v:group>
            <v:group style="position:absolute;left:3458;top:841;width:65;height:68" coordorigin="3458,841" coordsize="65,68">
              <v:shape style="position:absolute;left:3458;top:841;width:65;height:68" coordorigin="3458,841" coordsize="65,68" path="m3474,841l3458,841,3483,908,3498,908,3504,891,3491,891,3474,841xe" filled="true" fillcolor="#231f20" stroked="false">
                <v:path arrowok="t"/>
                <v:fill type="solid"/>
              </v:shape>
              <v:shape style="position:absolute;left:3458;top:841;width:65;height:68" coordorigin="3458,841" coordsize="65,68" path="m3523,841l3508,841,3491,891,3504,891,3523,841xe" filled="true" fillcolor="#231f20" stroked="false">
                <v:path arrowok="t"/>
                <v:fill type="solid"/>
              </v:shape>
            </v:group>
            <v:group style="position:absolute;left:3527;top:839;width:67;height:70" coordorigin="3527,839" coordsize="67,70">
              <v:shape style="position:absolute;left:3527;top:839;width:67;height:70" coordorigin="3527,839" coordsize="67,70" path="m3571,839l3555,839,3550,840,3527,868,3527,886,3530,894,3542,906,3550,909,3571,909,3579,906,3587,898,3555,898,3550,896,3543,888,3541,882,3541,866,3543,861,3550,853,3555,851,3587,851,3579,843,3571,839xe" filled="true" fillcolor="#231f20" stroked="false">
                <v:path arrowok="t"/>
                <v:fill type="solid"/>
              </v:shape>
              <v:shape style="position:absolute;left:3527;top:839;width:67;height:70" coordorigin="3527,839" coordsize="67,70" path="m3587,851l3566,851,3571,853,3578,861,3579,866,3579,882,3578,888,3571,896,3566,898,3587,898,3591,894,3594,886,3594,863,3591,855,3587,851xe" filled="true" fillcolor="#231f20" stroked="false">
                <v:path arrowok="t"/>
                <v:fill type="solid"/>
              </v:shape>
            </v:group>
            <v:group style="position:absolute;left:3601;top:839;width:57;height:70" coordorigin="3601,839" coordsize="57,70">
              <v:shape style="position:absolute;left:3601;top:839;width:57;height:70" coordorigin="3601,839" coordsize="57,70" path="m3615,885l3601,886,3602,894,3605,899,3614,907,3621,909,3636,909,3641,908,3649,905,3652,903,3655,898,3626,898,3622,897,3617,893,3616,889,3615,885xe" filled="true" fillcolor="#231f20" stroked="false">
                <v:path arrowok="t"/>
                <v:fill type="solid"/>
              </v:shape>
              <v:shape style="position:absolute;left:3601;top:839;width:57;height:70" coordorigin="3601,839" coordsize="57,70" path="m3638,839l3624,839,3619,840,3604,864,3606,868,3613,875,3618,877,3632,880,3635,881,3639,882,3641,883,3642,884,3643,886,3643,887,3643,891,3642,893,3638,897,3634,898,3655,898,3656,896,3657,893,3657,884,3656,881,3625,864,3621,863,3618,860,3617,859,3617,856,3618,854,3622,852,3625,851,3654,851,3653,849,3644,841,3638,839xe" filled="true" fillcolor="#231f20" stroked="false">
                <v:path arrowok="t"/>
                <v:fill type="solid"/>
              </v:shape>
              <v:shape style="position:absolute;left:3601;top:839;width:57;height:70" coordorigin="3601,839" coordsize="57,70" path="m3654,851l3633,851,3636,852,3640,855,3641,857,3641,861,3655,860,3655,854,3654,851xe" filled="true" fillcolor="#231f20" stroked="false">
                <v:path arrowok="t"/>
                <v:fill type="solid"/>
              </v:shape>
            </v:group>
            <v:group style="position:absolute;left:3355;top:556;width:498;height:418" coordorigin="3355,556" coordsize="498,418">
              <v:shape style="position:absolute;left:3355;top:556;width:498;height:418" coordorigin="3355,556" coordsize="498,418" path="m3355,556l3467,562,3561,580,3637,606,3698,635,3776,689,3831,750,3853,812,3846,870,3816,920,3767,955,3702,973e" filled="false" stroked="true" strokeweight=".758pt" strokecolor="#231f20">
                <v:path arrowok="t"/>
              </v:shape>
            </v:group>
            <v:group style="position:absolute;left:3402;top:645;width:427;height:265" coordorigin="3402,645" coordsize="427,265">
              <v:shape style="position:absolute;left:3402;top:645;width:427;height:265" coordorigin="3402,645" coordsize="427,265" path="m3402,645l3494,658,3582,685,3664,723,3734,767,3787,816,3821,864,3829,910e" filled="false" stroked="true" strokeweight=".758pt" strokecolor="#231f20">
                <v:path arrowok="t"/>
              </v:shape>
            </v:group>
            <v:group style="position:absolute;left:3694;top:676;width:53;height:51" coordorigin="3694,676" coordsize="53,51">
              <v:shape style="position:absolute;left:3694;top:676;width:53;height:51" coordorigin="3694,676" coordsize="53,51" path="m3720,676l3726,695,3746,695,3730,707,3736,726,3720,714,3704,726,3710,707,3694,695,3714,695,3720,676xe" filled="false" stroked="true" strokeweight=".258pt" strokecolor="#231f20">
                <v:path arrowok="t"/>
              </v:shape>
            </v:group>
            <v:group style="position:absolute;left:3462;top:934;width:32;height:52" coordorigin="3462,934" coordsize="32,52">
              <v:shape style="position:absolute;left:3462;top:934;width:32;height:52" coordorigin="3462,934" coordsize="32,52" path="m3491,943l3475,943,3477,944,3480,947,3481,949,3481,956,3480,959,3476,967,3471,974,3462,985,3462,986,3491,986,3493,976,3473,976,3481,968,3486,961,3489,957,3490,953,3491,950,3491,945,3491,943xe" filled="true" fillcolor="#231f20" stroked="false">
                <v:path arrowok="t"/>
                <v:fill type="solid"/>
              </v:shape>
              <v:shape style="position:absolute;left:3462;top:934;width:32;height:52" coordorigin="3462,934" coordsize="32,52" path="m3494,971l3492,971,3491,973,3491,974,3490,975,3489,975,3488,976,3473,976,3493,976,3494,971xe" filled="true" fillcolor="#231f20" stroked="false">
                <v:path arrowok="t"/>
                <v:fill type="solid"/>
              </v:shape>
              <v:shape style="position:absolute;left:3462;top:934;width:32;height:52" coordorigin="3462,934" coordsize="32,52" path="m3481,934l3475,934,3472,935,3466,940,3465,943,3463,948,3465,949,3467,945,3469,943,3491,943,3488,939,3487,937,3483,935,3481,934xe" filled="true" fillcolor="#231f20" stroked="false">
                <v:path arrowok="t"/>
                <v:fill type="solid"/>
              </v:shape>
            </v:group>
            <v:group style="position:absolute;left:3500;top:934;width:32;height:53" coordorigin="3500,934" coordsize="32,53">
              <v:shape style="position:absolute;left:3500;top:934;width:32;height:53" coordorigin="3500,934" coordsize="32,53" path="m3518,934l3513,934,3510,935,3500,965,3500,969,3513,987,3517,987,3519,986,3523,984,3523,984,3514,984,3513,984,3511,944,3511,940,3512,938,3513,937,3514,937,3523,937,3521,935,3518,934xe" filled="true" fillcolor="#231f20" stroked="false">
                <v:path arrowok="t"/>
                <v:fill type="solid"/>
              </v:shape>
              <v:shape style="position:absolute;left:3500;top:934;width:32;height:53" coordorigin="3500,934" coordsize="32,53" path="m3523,937l3516,937,3517,937,3519,939,3519,941,3520,944,3520,969,3520,979,3519,981,3517,984,3517,984,3523,984,3531,965,3531,955,3530,950,3527,942,3526,939,3523,937xe" filled="true" fillcolor="#231f20" stroked="false">
                <v:path arrowok="t"/>
                <v:fill type="solid"/>
              </v:shape>
            </v:group>
            <v:group style="position:absolute;left:3538;top:934;width:27;height:52" coordorigin="3538,934" coordsize="27,52">
              <v:shape style="position:absolute;left:3538;top:934;width:27;height:52" coordorigin="3538,934" coordsize="27,52" path="m3564,984l3539,984,3539,986,3564,986,3564,984xe" filled="true" fillcolor="#231f20" stroked="false">
                <v:path arrowok="t"/>
                <v:fill type="solid"/>
              </v:shape>
              <v:shape style="position:absolute;left:3538;top:934;width:27;height:52" coordorigin="3538,934" coordsize="27,52" path="m3557,943l3544,943,3545,943,3546,944,3546,944,3547,945,3547,981,3546,982,3546,983,3544,984,3542,984,3561,984,3557,981,3557,943xe" filled="true" fillcolor="#231f20" stroked="false">
                <v:path arrowok="t"/>
                <v:fill type="solid"/>
              </v:shape>
              <v:shape style="position:absolute;left:3538;top:934;width:27;height:52" coordorigin="3538,934" coordsize="27,52" path="m3557,934l3556,934,3538,943,3539,944,3541,943,3542,943,3557,943,3557,934xe" filled="true" fillcolor="#231f20" stroked="false">
                <v:path arrowok="t"/>
                <v:fill type="solid"/>
              </v:shape>
            </v:group>
            <v:group style="position:absolute;left:3573;top:934;width:32;height:53" coordorigin="3573,934" coordsize="32,53">
              <v:shape style="position:absolute;left:3573;top:934;width:32;height:53" coordorigin="3573,934" coordsize="32,53" path="m3591,934l3585,934,3583,935,3573,965,3573,969,3586,987,3590,987,3592,986,3596,984,3596,984,3587,984,3586,984,3584,944,3584,940,3585,938,3586,937,3587,937,3595,937,3594,935,3591,934xe" filled="true" fillcolor="#231f20" stroked="false">
                <v:path arrowok="t"/>
                <v:fill type="solid"/>
              </v:shape>
              <v:shape style="position:absolute;left:3573;top:934;width:32;height:53" coordorigin="3573,934" coordsize="32,53" path="m3595,937l3589,937,3590,937,3592,939,3592,941,3593,944,3593,969,3592,979,3592,981,3590,984,3589,984,3596,984,3604,965,3604,955,3603,950,3600,942,3598,939,3595,937xe" filled="true" fillcolor="#231f20" stroked="false">
                <v:path arrowok="t"/>
                <v:fill type="solid"/>
              </v:shape>
            </v:group>
            <v:group style="position:absolute;left:3831;top:558;width:53;height:50" coordorigin="3831,558" coordsize="53,50">
              <v:shape style="position:absolute;left:3831;top:558;width:53;height:50" coordorigin="3831,558" coordsize="53,50" path="m3857,558l3863,577,3883,577,3867,589,3873,608,3857,597,3841,608,3847,589,3831,577,3851,577,3857,558xe" filled="false" stroked="true" strokeweight=".258pt" strokecolor="#231f20">
                <v:path arrowok="t"/>
              </v:shape>
            </v:group>
            <v:group style="position:absolute;left:3758;top:443;width:53;height:51" coordorigin="3758,443" coordsize="53,51">
              <v:shape style="position:absolute;left:3758;top:443;width:53;height:51" coordorigin="3758,443" coordsize="53,51" path="m3784,443l3791,462,3811,462,3794,474,3801,493,3784,481,3768,493,3774,474,3758,462,3778,462,3784,443xe" filled="false" stroked="true" strokeweight=".258pt" strokecolor="#231f20">
                <v:path arrowok="t"/>
              </v:shape>
            </v:group>
            <v:group style="position:absolute;left:3670;top:507;width:53;height:50" coordorigin="3670,507" coordsize="53,50">
              <v:shape style="position:absolute;left:3670;top:507;width:53;height:50" coordorigin="3670,507" coordsize="53,50" path="m3696,507l3702,526,3723,526,3706,537,3713,557,3696,545,3680,557,3686,537,3670,526,3690,526,3696,507xe" filled="false" stroked="true" strokeweight=".258pt" strokecolor="#231f20">
                <v:path arrowok="t"/>
              </v:shape>
            </v:group>
            <v:group style="position:absolute;left:3751;top:584;width:43;height:41" coordorigin="3751,584" coordsize="43,41">
              <v:shape style="position:absolute;left:3751;top:584;width:43;height:41" coordorigin="3751,584" coordsize="43,41" path="m3772,584l3777,600,3793,600,3780,609,3785,625,3772,615,3759,625,3764,609,3751,600,3767,600,3772,584xe" filled="false" stroked="true" strokeweight=".209pt" strokecolor="#231f20">
                <v:path arrowok="t"/>
              </v:shape>
            </v:group>
            <v:group style="position:absolute;left:3621;top:406;width:213;height:344" coordorigin="3621,406" coordsize="213,344">
              <v:shape style="position:absolute;left:3621;top:406;width:213;height:344" coordorigin="3621,406" coordsize="213,344" path="m3621,406l3683,437,3739,482,3784,538,3817,603,3833,674,3830,750e" filled="false" stroked="true" strokeweight=".758pt" strokecolor="#231f20">
                <v:path arrowok="t"/>
              </v:shape>
            </v:group>
            <v:group style="position:absolute;left:3322;top:837;width:489;height:206" coordorigin="3322,837" coordsize="489,206">
              <v:shape style="position:absolute;left:3322;top:837;width:489;height:206" coordorigin="3322,837" coordsize="489,206" path="m3811,837l3772,902,3720,958,3657,1003,3586,1032,3508,1042,3459,1038,3411,1027,3365,1009,3322,984e" filled="false" stroked="true" strokeweight=".758pt" strokecolor="#231f20">
                <v:path arrowok="t"/>
              </v:shape>
            </v:group>
            <v:group style="position:absolute;left:3067;top:275;width:879;height:879" coordorigin="3067,275" coordsize="879,879">
              <v:shape style="position:absolute;left:3067;top:275;width:879;height:879" coordorigin="3067,275" coordsize="879,879" path="m3506,275l3578,281,3645,297,3708,324,3766,360,3817,404,3861,455,3897,512,3923,575,3940,643,3946,714,3940,786,3923,853,3897,916,3861,974,3817,1025,3766,1069,3708,1105,3645,1131,3578,1148,3506,1154,3435,1148,3367,1131,3304,1105,3247,1069,3196,1025,3152,974,3116,916,3089,853,3073,786,3067,714,3073,643,3089,575,3116,512,3152,455,3196,404,3247,360,3304,324,3367,297,3435,281,3506,275xe" filled="false" stroked="true" strokeweight=".567pt" strokecolor="#231f20">
                <v:path arrowok="t"/>
              </v:shape>
              <v:shape style="position:absolute;left:3367;top:997;width:288;height:118" type="#_x0000_t75" stroked="false">
                <v:imagedata r:id="rId21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3.44721pt;width:44.55pt;height:44.55pt;mso-position-horizontal-relative:page;mso-position-vertical-relative:paragraph;z-index:1528;mso-wrap-distance-left:0;mso-wrap-distance-right:0" coordorigin="4039,269" coordsize="891,891"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413,281,4345,297,4282,324,4225,360,4173,404,4129,455,4094,512,4067,575,4050,643,4045,714,4050,786,4067,853,4094,916,4129,974,4173,1025,4225,1069,4282,1105,4345,1131,4413,1148,4484,1154,4555,1148,4623,1131,4686,1105,4744,1069,4795,1025,4839,974,4874,916,4901,853,4918,786,4923,714,4918,643,4901,575,4874,512,4839,455,4795,404,4744,360,4686,324,4623,297,4555,281,4484,275xe" filled="true" fillcolor="#d1d3d4" stroked="false">
                <v:path arrowok="t"/>
                <v:fill type="solid"/>
              </v:shape>
            </v:group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555,281,4623,297,4686,324,4744,360,4795,404,4839,455,4874,512,4901,575,4918,643,4923,714,4918,786,4901,853,4874,916,4839,974,4795,1025,4744,1069,4686,1105,4623,1131,4555,1148,4484,1154,4413,1148,4345,1131,4282,1105,4225,1069,4173,1025,4129,974,4094,916,4067,853,4050,786,4045,714,4050,643,4067,575,4094,512,4129,455,4173,404,4225,360,4282,324,4345,297,4413,281,4484,275xe" filled="false" stroked="true" strokeweight=".425pt" strokecolor="#231f20">
                <v:path arrowok="t"/>
              </v:shape>
            </v:group>
            <v:group style="position:absolute;left:4248;top:658;width:220;height:428" coordorigin="4248,658" coordsize="220,428">
              <v:shape style="position:absolute;left:4248;top:658;width:220;height:428" coordorigin="4248,658" coordsize="220,428" path="m4248,1085l4467,658e" filled="false" stroked="true" strokeweight=".292pt" strokecolor="#6d6e71">
                <v:path arrowok="t"/>
              </v:shape>
            </v:group>
            <v:group style="position:absolute;left:4511;top:306;width:137;height:267" coordorigin="4511,306" coordsize="137,267">
              <v:shape style="position:absolute;left:4511;top:306;width:137;height:267" coordorigin="4511,306" coordsize="137,267" path="m4511,573l4648,306e" filled="false" stroked="true" strokeweight=".292pt" strokecolor="#6d6e71">
                <v:path arrowok="t"/>
              </v:shape>
            </v:group>
            <v:group style="position:absolute;left:4054;top:418;width:107;height:207" coordorigin="4054,418" coordsize="107,207">
              <v:shape style="position:absolute;left:4054;top:418;width:107;height:207" coordorigin="4054,418" coordsize="107,207" path="m4054,624l4160,418e" filled="false" stroked="true" strokeweight=".292pt" strokecolor="#6d6e71">
                <v:path arrowok="t"/>
              </v:shape>
            </v:group>
            <v:group style="position:absolute;left:4046;top:381;width:151;height:295" coordorigin="4046,381" coordsize="151,295">
              <v:shape style="position:absolute;left:4046;top:381;width:151;height:295" coordorigin="4046,381" coordsize="151,295" path="m4046,675l4197,381e" filled="false" stroked="true" strokeweight=".292pt" strokecolor="#6d6e71">
                <v:path arrowok="t"/>
              </v:shape>
            </v:group>
            <v:group style="position:absolute;left:4045;top:357;width:185;height:359" coordorigin="4045,357" coordsize="185,359">
              <v:shape style="position:absolute;left:4045;top:357;width:185;height:359" coordorigin="4045,357" coordsize="185,359" path="m4045,715l4229,357e" filled="false" stroked="true" strokeweight=".292pt" strokecolor="#6d6e71">
                <v:path arrowok="t"/>
              </v:shape>
            </v:group>
            <v:group style="position:absolute;left:4046;top:338;width:212;height:411" coordorigin="4046,338" coordsize="212,411">
              <v:shape style="position:absolute;left:4046;top:338;width:212;height:411" coordorigin="4046,338" coordsize="212,411" path="m4046,749l4257,338e" filled="false" stroked="true" strokeweight=".292pt" strokecolor="#6d6e71">
                <v:path arrowok="t"/>
              </v:shape>
            </v:group>
            <v:group style="position:absolute;left:4049;top:323;width:234;height:456" coordorigin="4049,323" coordsize="234,456">
              <v:shape style="position:absolute;left:4049;top:323;width:234;height:456" coordorigin="4049,323" coordsize="234,456" path="m4049,779l4283,323e" filled="false" stroked="true" strokeweight=".292pt" strokecolor="#6d6e71">
                <v:path arrowok="t"/>
              </v:shape>
            </v:group>
            <v:group style="position:absolute;left:4054;top:312;width:254;height:495" coordorigin="4054,312" coordsize="254,495">
              <v:shape style="position:absolute;left:4054;top:312;width:254;height:495" coordorigin="4054,312" coordsize="254,495" path="m4054,806l4308,312e" filled="false" stroked="true" strokeweight=".292pt" strokecolor="#6d6e71">
                <v:path arrowok="t"/>
              </v:shape>
            </v:group>
            <v:group style="position:absolute;left:4060;top:302;width:272;height:529" coordorigin="4060,302" coordsize="272,529">
              <v:shape style="position:absolute;left:4060;top:302;width:272;height:529" coordorigin="4060,302" coordsize="272,529" path="m4060,831l4332,302e" filled="false" stroked="true" strokeweight=".292pt" strokecolor="#6d6e71">
                <v:path arrowok="t"/>
              </v:shape>
            </v:group>
            <v:group style="position:absolute;left:4067;top:294;width:288;height:560" coordorigin="4067,294" coordsize="288,560">
              <v:shape style="position:absolute;left:4067;top:294;width:288;height:560" coordorigin="4067,294" coordsize="288,560" path="m4067,854l4354,294e" filled="false" stroked="true" strokeweight=".292pt" strokecolor="#6d6e71">
                <v:path arrowok="t"/>
              </v:shape>
            </v:group>
            <v:group style="position:absolute;left:4075;top:288;width:302;height:587" coordorigin="4075,288" coordsize="302,587">
              <v:shape style="position:absolute;left:4075;top:288;width:302;height:587" coordorigin="4075,288" coordsize="302,587" path="m4075,875l4376,288e" filled="false" stroked="true" strokeweight=".292pt" strokecolor="#6d6e71">
                <v:path arrowok="t"/>
              </v:shape>
            </v:group>
            <v:group style="position:absolute;left:4083;top:283;width:315;height:612" coordorigin="4083,283" coordsize="315,612">
              <v:shape style="position:absolute;left:4083;top:283;width:315;height:612" coordorigin="4083,283" coordsize="315,612" path="m4083,895l4397,283e" filled="false" stroked="true" strokeweight=".292pt" strokecolor="#6d6e71">
                <v:path arrowok="t"/>
              </v:shape>
            </v:group>
            <v:group style="position:absolute;left:4092;top:280;width:326;height:634" coordorigin="4092,280" coordsize="326,634">
              <v:shape style="position:absolute;left:4092;top:280;width:326;height:634" coordorigin="4092,280" coordsize="326,634" path="m4092,914l4418,280e" filled="false" stroked="true" strokeweight=".292pt" strokecolor="#6d6e71">
                <v:path arrowok="t"/>
              </v:shape>
            </v:group>
            <v:group style="position:absolute;left:4102;top:277;width:336;height:655" coordorigin="4102,277" coordsize="336,655">
              <v:shape style="position:absolute;left:4102;top:277;width:336;height:655" coordorigin="4102,277" coordsize="336,655" path="m4102,932l4438,277e" filled="false" stroked="true" strokeweight=".292pt" strokecolor="#6d6e71">
                <v:path arrowok="t"/>
              </v:shape>
            </v:group>
            <v:group style="position:absolute;left:4112;top:276;width:346;height:673" coordorigin="4112,276" coordsize="346,673">
              <v:shape style="position:absolute;left:4112;top:276;width:346;height:673" coordorigin="4112,276" coordsize="346,673" path="m4112,948l4458,276e" filled="false" stroked="true" strokeweight=".292pt" strokecolor="#6d6e71">
                <v:path arrowok="t"/>
              </v:shape>
            </v:group>
            <v:group style="position:absolute;left:4123;top:275;width:354;height:690" coordorigin="4123,275" coordsize="354,690">
              <v:shape style="position:absolute;left:4123;top:275;width:354;height:690" coordorigin="4123,275" coordsize="354,690" path="m4123,964l4477,275e" filled="false" stroked="true" strokeweight=".292pt" strokecolor="#6d6e71">
                <v:path arrowok="t"/>
              </v:shape>
            </v:group>
            <v:group style="position:absolute;left:4134;top:275;width:362;height:705" coordorigin="4134,275" coordsize="362,705">
              <v:shape style="position:absolute;left:4134;top:275;width:362;height:705" coordorigin="4134,275" coordsize="362,705" path="m4134,979l4495,275e" filled="false" stroked="true" strokeweight=".292pt" strokecolor="#6d6e71">
                <v:path arrowok="t"/>
              </v:shape>
            </v:group>
            <v:group style="position:absolute;left:4145;top:613;width:196;height:381" coordorigin="4145,613" coordsize="196,381">
              <v:shape style="position:absolute;left:4145;top:613;width:196;height:381" coordorigin="4145,613" coordsize="196,381" path="m4145,994l4341,613e" filled="false" stroked="true" strokeweight=".292pt" strokecolor="#6d6e71">
                <v:path arrowok="t"/>
              </v:shape>
            </v:group>
            <v:group style="position:absolute;left:4369;top:276;width:145;height:281" coordorigin="4369,276" coordsize="145,281">
              <v:shape style="position:absolute;left:4369;top:276;width:145;height:281" coordorigin="4369,276" coordsize="145,281" path="m4369,557l4514,276e" filled="false" stroked="true" strokeweight=".292pt" strokecolor="#6d6e71">
                <v:path arrowok="t"/>
              </v:shape>
            </v:group>
            <v:group style="position:absolute;left:4157;top:627;width:196;height:381" coordorigin="4157,627" coordsize="196,381">
              <v:shape style="position:absolute;left:4157;top:627;width:196;height:381" coordorigin="4157,627" coordsize="196,381" path="m4157,1007l4352,627e" filled="false" stroked="true" strokeweight=".292pt" strokecolor="#6d6e71">
                <v:path arrowok="t"/>
              </v:shape>
            </v:group>
            <v:group style="position:absolute;left:4387;top:278;width:145;height:282" coordorigin="4387,278" coordsize="145,282">
              <v:shape style="position:absolute;left:4387;top:278;width:145;height:282" coordorigin="4387,278" coordsize="145,282" path="m4387,559l4532,278e" filled="false" stroked="true" strokeweight=".292pt" strokecolor="#6d6e71">
                <v:path arrowok="t"/>
              </v:shape>
            </v:group>
            <v:group style="position:absolute;left:4169;top:638;width:197;height:383" coordorigin="4169,638" coordsize="197,383">
              <v:shape style="position:absolute;left:4169;top:638;width:197;height:383" coordorigin="4169,638" coordsize="197,383" path="m4169,1020l4365,638e" filled="false" stroked="true" strokeweight=".292pt" strokecolor="#6d6e71">
                <v:path arrowok="t"/>
              </v:shape>
            </v:group>
            <v:group style="position:absolute;left:4406;top:280;width:144;height:279" coordorigin="4406,280" coordsize="144,279">
              <v:shape style="position:absolute;left:4406;top:280;width:144;height:279" coordorigin="4406,280" coordsize="144,279" path="m4406,559l4549,280e" filled="false" stroked="true" strokeweight=".292pt" strokecolor="#6d6e71">
                <v:path arrowok="t"/>
              </v:shape>
            </v:group>
            <v:group style="position:absolute;left:4181;top:643;width:200;height:390" coordorigin="4181,643" coordsize="200,390">
              <v:shape style="position:absolute;left:4181;top:643;width:200;height:390" coordorigin="4181,643" coordsize="200,390" path="m4181,1033l4381,643e" filled="false" stroked="true" strokeweight=".292pt" strokecolor="#6d6e71">
                <v:path arrowok="t"/>
              </v:shape>
            </v:group>
            <v:group style="position:absolute;left:4424;top:283;width:143;height:278" coordorigin="4424,283" coordsize="143,278">
              <v:shape style="position:absolute;left:4424;top:283;width:143;height:278" coordorigin="4424,283" coordsize="143,278" path="m4424,560l4566,283e" filled="false" stroked="true" strokeweight=".292pt" strokecolor="#6d6e71">
                <v:path arrowok="t"/>
              </v:shape>
            </v:group>
            <v:group style="position:absolute;left:4194;top:647;width:205;height:398" coordorigin="4194,647" coordsize="205,398">
              <v:shape style="position:absolute;left:4194;top:647;width:205;height:398" coordorigin="4194,647" coordsize="205,398" path="m4194,1044l4398,647e" filled="false" stroked="true" strokeweight=".292pt" strokecolor="#6d6e71">
                <v:path arrowok="t"/>
              </v:shape>
            </v:group>
            <v:group style="position:absolute;left:4441;top:286;width:142;height:276" coordorigin="4441,286" coordsize="142,276">
              <v:shape style="position:absolute;left:4441;top:286;width:142;height:276" coordorigin="4441,286" coordsize="142,276" path="m4441,562l4583,286e" filled="false" stroked="true" strokeweight=".292pt" strokecolor="#6d6e71">
                <v:path arrowok="t"/>
              </v:shape>
            </v:group>
            <v:group style="position:absolute;left:4207;top:649;width:209;height:407" coordorigin="4207,649" coordsize="209,407">
              <v:shape style="position:absolute;left:4207;top:649;width:209;height:407" coordorigin="4207,649" coordsize="209,407" path="m4207,1055l4416,649e" filled="false" stroked="true" strokeweight=".292pt" strokecolor="#6d6e71">
                <v:path arrowok="t"/>
              </v:shape>
            </v:group>
            <v:group style="position:absolute;left:4460;top:290;width:141;height:274" coordorigin="4460,290" coordsize="141,274">
              <v:shape style="position:absolute;left:4460;top:290;width:141;height:274" coordorigin="4460,290" coordsize="141,274" path="m4460,564l4600,290e" filled="false" stroked="true" strokeweight=".292pt" strokecolor="#6d6e71">
                <v:path arrowok="t"/>
              </v:shape>
            </v:group>
            <v:group style="position:absolute;left:4220;top:651;width:213;height:415" coordorigin="4220,651" coordsize="213,415">
              <v:shape style="position:absolute;left:4220;top:651;width:213;height:415" coordorigin="4220,651" coordsize="213,415" path="m4220,1066l4433,651e" filled="false" stroked="true" strokeweight=".292pt" strokecolor="#6d6e71">
                <v:path arrowok="t"/>
              </v:shape>
            </v:group>
            <v:group style="position:absolute;left:4476;top:295;width:140;height:272" coordorigin="4476,295" coordsize="140,272">
              <v:shape style="position:absolute;left:4476;top:295;width:140;height:272" coordorigin="4476,295" coordsize="140,272" path="m4476,567l4616,295e" filled="false" stroked="true" strokeweight=".292pt" strokecolor="#6d6e71">
                <v:path arrowok="t"/>
              </v:shape>
            </v:group>
            <v:group style="position:absolute;left:4234;top:654;width:217;height:422" coordorigin="4234,654" coordsize="217,422">
              <v:shape style="position:absolute;left:4234;top:654;width:217;height:422" coordorigin="4234,654" coordsize="217,422" path="m4234,1075l4451,654e" filled="false" stroked="true" strokeweight=".292pt" strokecolor="#6d6e71">
                <v:path arrowok="t"/>
              </v:shape>
            </v:group>
            <v:group style="position:absolute;left:4494;top:301;width:139;height:270" coordorigin="4494,301" coordsize="139,270">
              <v:shape style="position:absolute;left:4494;top:301;width:139;height:270" coordorigin="4494,301" coordsize="139,270" path="m4494,570l4632,301e" filled="false" stroked="true" strokeweight=".292pt" strokecolor="#6d6e71">
                <v:path arrowok="t"/>
              </v:shape>
              <v:shape style="position:absolute;left:4153;top:412;width:279;height:393" type="#_x0000_t75" stroked="false">
                <v:imagedata r:id="rId22" o:title=""/>
              </v:shape>
            </v:group>
            <v:group style="position:absolute;left:4123;top:839;width:61;height:70" coordorigin="4123,839" coordsize="61,70">
              <v:shape style="position:absolute;left:4123;top:839;width:61;height:70" coordorigin="4123,839" coordsize="61,70" path="m4164,839l4146,839,4138,843,4126,855,4123,864,4123,886,4126,894,4138,906,4145,909,4162,909,4168,907,4178,900,4179,898,4149,898,4145,896,4139,889,4137,882,4137,866,4139,860,4145,853,4149,851,4180,851,4179,850,4170,842,4164,839xe" filled="true" fillcolor="#231f20" stroked="false">
                <v:path arrowok="t"/>
                <v:fill type="solid"/>
              </v:shape>
              <v:shape style="position:absolute;left:4123;top:839;width:61;height:70" coordorigin="4123,839" coordsize="61,70" path="m4170,883l4168,888,4166,892,4161,896,4158,898,4179,898,4181,895,4183,887,4170,883xe" filled="true" fillcolor="#231f20" stroked="false">
                <v:path arrowok="t"/>
                <v:fill type="solid"/>
              </v:shape>
              <v:shape style="position:absolute;left:4123;top:839;width:61;height:70" coordorigin="4123,839" coordsize="61,70" path="m4180,851l4158,851,4161,852,4167,856,4168,859,4169,862,4183,859,4181,854,4180,851xe" filled="true" fillcolor="#231f20" stroked="false">
                <v:path arrowok="t"/>
                <v:fill type="solid"/>
              </v:shape>
            </v:group>
            <v:group style="position:absolute;left:4195;top:841;width:53;height:68" coordorigin="4195,841" coordsize="53,68">
              <v:shape style="position:absolute;left:4195;top:841;width:53;height:68" coordorigin="4195,841" coordsize="53,68" path="m4246,841l4195,841,4195,908,4247,908,4247,897,4209,897,4209,878,4244,878,4244,867,4209,867,4209,852,4246,852,4246,841xe" filled="true" fillcolor="#231f20" stroked="false">
                <v:path arrowok="t"/>
                <v:fill type="solid"/>
              </v:shape>
            </v:group>
            <v:group style="position:absolute;left:4259;top:841;width:55;height:68" coordorigin="4259,841" coordsize="55,68">
              <v:shape style="position:absolute;left:4259;top:841;width:55;height:68" coordorigin="4259,841" coordsize="55,68" path="m4273,841l4259,841,4259,908,4272,908,4272,864,4288,864,4273,841xe" filled="true" fillcolor="#231f20" stroked="false">
                <v:path arrowok="t"/>
                <v:fill type="solid"/>
              </v:shape>
              <v:shape style="position:absolute;left:4259;top:841;width:55;height:68" coordorigin="4259,841" coordsize="55,68" path="m4288,864l4272,864,4300,908,4314,908,4314,886,4301,886,4288,864xe" filled="true" fillcolor="#231f20" stroked="false">
                <v:path arrowok="t"/>
                <v:fill type="solid"/>
              </v:shape>
              <v:shape style="position:absolute;left:4259;top:841;width:55;height:68" coordorigin="4259,841" coordsize="55,68" path="m4314,841l4301,841,4301,886,4314,886,4314,841xe" filled="true" fillcolor="#231f20" stroked="false">
                <v:path arrowok="t"/>
                <v:fill type="solid"/>
              </v:shape>
            </v:group>
            <v:group style="position:absolute;left:4324;top:841;width:55;height:68" coordorigin="4324,841" coordsize="55,68">
              <v:shape style="position:absolute;left:4324;top:841;width:55;height:68" coordorigin="4324,841" coordsize="55,68" path="m4358,852l4345,852,4345,908,4358,908,4358,852xe" filled="true" fillcolor="#231f20" stroked="false">
                <v:path arrowok="t"/>
                <v:fill type="solid"/>
              </v:shape>
              <v:shape style="position:absolute;left:4324;top:841;width:55;height:68" coordorigin="4324,841" coordsize="55,68" path="m4379,841l4324,841,4324,852,4379,852,4379,841xe" filled="true" fillcolor="#231f20" stroked="false">
                <v:path arrowok="t"/>
                <v:fill type="solid"/>
              </v:shape>
            </v:group>
            <v:group style="position:absolute;left:4374;top:841;width:70;height:68" coordorigin="4374,841" coordsize="70,68">
              <v:shape style="position:absolute;left:4374;top:841;width:70;height:68" coordorigin="4374,841" coordsize="70,68" path="m4415,841l4401,841,4374,908,4388,908,4394,893,4437,893,4432,881,4398,881,4408,856,4422,856,4415,841xe" filled="true" fillcolor="#231f20" stroked="false">
                <v:path arrowok="t"/>
                <v:fill type="solid"/>
              </v:shape>
              <v:shape style="position:absolute;left:4374;top:841;width:70;height:68" coordorigin="4374,841" coordsize="70,68" path="m4437,893l4422,893,4428,908,4443,908,4437,893xe" filled="true" fillcolor="#231f20" stroked="false">
                <v:path arrowok="t"/>
                <v:fill type="solid"/>
              </v:shape>
              <v:shape style="position:absolute;left:4374;top:841;width:70;height:68" coordorigin="4374,841" coordsize="70,68" path="m4422,856l4408,856,4417,881,4432,881,4422,856xe" filled="true" fillcolor="#231f20" stroked="false">
                <v:path arrowok="t"/>
                <v:fill type="solid"/>
              </v:shape>
            </v:group>
            <v:group style="position:absolute;left:4436;top:841;width:65;height:68" coordorigin="4436,841" coordsize="65,68">
              <v:shape style="position:absolute;left:4436;top:841;width:65;height:68" coordorigin="4436,841" coordsize="65,68" path="m4451,841l4436,841,4461,908,4476,908,4482,891,4469,891,4451,841xe" filled="true" fillcolor="#231f20" stroked="false">
                <v:path arrowok="t"/>
                <v:fill type="solid"/>
              </v:shape>
              <v:shape style="position:absolute;left:4436;top:841;width:65;height:68" coordorigin="4436,841" coordsize="65,68" path="m4500,841l4486,841,4469,891,4482,891,4500,841xe" filled="true" fillcolor="#231f20" stroked="false">
                <v:path arrowok="t"/>
                <v:fill type="solid"/>
              </v:shape>
            </v:group>
            <v:group style="position:absolute;left:4505;top:839;width:67;height:70" coordorigin="4505,839" coordsize="67,70">
              <v:shape style="position:absolute;left:4505;top:839;width:67;height:70" coordorigin="4505,839" coordsize="67,70" path="m4548,839l4532,839,4528,840,4505,868,4505,886,4508,894,4520,906,4528,909,4548,909,4557,906,4565,898,4533,898,4528,896,4521,888,4519,882,4519,866,4521,861,4528,853,4533,851,4565,851,4556,843,4548,839xe" filled="true" fillcolor="#231f20" stroked="false">
                <v:path arrowok="t"/>
                <v:fill type="solid"/>
              </v:shape>
              <v:shape style="position:absolute;left:4505;top:839;width:67;height:70" coordorigin="4505,839" coordsize="67,70" path="m4565,851l4544,851,4549,853,4556,861,4557,866,4557,882,4555,888,4548,896,4544,898,4565,898,4569,894,4572,886,4572,863,4569,855,4565,851xe" filled="true" fillcolor="#231f20" stroked="false">
                <v:path arrowok="t"/>
                <v:fill type="solid"/>
              </v:shape>
            </v:group>
            <v:group style="position:absolute;left:4579;top:839;width:57;height:70" coordorigin="4579,839" coordsize="57,70">
              <v:shape style="position:absolute;left:4579;top:839;width:57;height:70" coordorigin="4579,839" coordsize="57,70" path="m4593,885l4579,886,4580,894,4583,899,4592,907,4599,909,4614,909,4619,908,4627,905,4630,903,4633,898,4603,898,4600,897,4595,893,4593,889,4593,885xe" filled="true" fillcolor="#231f20" stroked="false">
                <v:path arrowok="t"/>
                <v:fill type="solid"/>
              </v:shape>
              <v:shape style="position:absolute;left:4579;top:839;width:57;height:70" coordorigin="4579,839" coordsize="57,70" path="m4615,839l4601,839,4597,840,4582,864,4584,868,4591,875,4596,877,4609,880,4613,881,4617,882,4619,883,4620,884,4621,886,4621,887,4621,891,4620,893,4616,897,4612,898,4633,898,4634,896,4635,893,4635,884,4634,881,4603,864,4599,863,4596,860,4595,859,4595,856,4596,854,4599,852,4603,851,4632,851,4631,849,4622,841,4615,839xe" filled="true" fillcolor="#231f20" stroked="false">
                <v:path arrowok="t"/>
                <v:fill type="solid"/>
              </v:shape>
              <v:shape style="position:absolute;left:4579;top:839;width:57;height:70" coordorigin="4579,839" coordsize="57,70" path="m4632,851l4611,851,4613,852,4617,855,4619,857,4619,861,4633,860,4633,854,4632,851xe" filled="true" fillcolor="#231f20" stroked="false">
                <v:path arrowok="t"/>
                <v:fill type="solid"/>
              </v:shape>
            </v:group>
            <v:group style="position:absolute;left:4332;top:556;width:498;height:418" coordorigin="4332,556" coordsize="498,418">
              <v:shape style="position:absolute;left:4332;top:556;width:498;height:418" coordorigin="4332,556" coordsize="498,418" path="m4332,556l4445,562,4539,580,4615,606,4675,635,4754,689,4808,750,4830,812,4824,870,4794,920,4745,955,4680,973e" filled="false" stroked="true" strokeweight=".758pt" strokecolor="#231f20">
                <v:path arrowok="t"/>
              </v:shape>
            </v:group>
            <v:group style="position:absolute;left:4380;top:645;width:427;height:265" coordorigin="4380,645" coordsize="427,265">
              <v:shape style="position:absolute;left:4380;top:645;width:427;height:265" coordorigin="4380,645" coordsize="427,265" path="m4380,645l4471,658,4560,685,4641,723,4711,767,4765,816,4799,864,4807,910e" filled="false" stroked="true" strokeweight=".758pt" strokecolor="#231f20">
                <v:path arrowok="t"/>
              </v:shape>
            </v:group>
            <v:group style="position:absolute;left:4671;top:676;width:53;height:51" coordorigin="4671,676" coordsize="53,51">
              <v:shape style="position:absolute;left:4671;top:676;width:53;height:51" coordorigin="4671,676" coordsize="53,51" path="m4698,676l4704,695,4724,695,4708,707,4714,726,4698,714,4681,726,4688,707,4671,695,4692,695,4698,676xe" filled="false" stroked="true" strokeweight=".258pt" strokecolor="#231f20">
                <v:path arrowok="t"/>
              </v:shape>
            </v:group>
            <v:group style="position:absolute;left:4440;top:934;width:32;height:52" coordorigin="4440,934" coordsize="32,52">
              <v:shape style="position:absolute;left:4440;top:934;width:32;height:52" coordorigin="4440,934" coordsize="32,52" path="m4468,943l4453,943,4455,944,4458,947,4459,949,4459,956,4458,959,4454,967,4449,974,4440,985,4440,986,4469,986,4470,976,4451,976,4459,968,4464,961,4466,957,4468,953,4469,950,4469,945,4468,943xe" filled="true" fillcolor="#231f20" stroked="false">
                <v:path arrowok="t"/>
                <v:fill type="solid"/>
              </v:shape>
              <v:shape style="position:absolute;left:4440;top:934;width:32;height:52" coordorigin="4440,934" coordsize="32,52" path="m4471,971l4470,971,4469,973,4469,974,4468,975,4467,975,4465,976,4451,976,4470,976,4471,971xe" filled="true" fillcolor="#231f20" stroked="false">
                <v:path arrowok="t"/>
                <v:fill type="solid"/>
              </v:shape>
              <v:shape style="position:absolute;left:4440;top:934;width:32;height:52" coordorigin="4440,934" coordsize="32,52" path="m4458,934l4453,934,4449,935,4444,940,4442,943,4441,948,4442,949,4444,945,4447,943,4468,943,4466,939,4465,937,4461,935,4458,934xe" filled="true" fillcolor="#231f20" stroked="false">
                <v:path arrowok="t"/>
                <v:fill type="solid"/>
              </v:shape>
            </v:group>
            <v:group style="position:absolute;left:4478;top:934;width:32;height:53" coordorigin="4478,934" coordsize="32,53">
              <v:shape style="position:absolute;left:4478;top:934;width:32;height:53" coordorigin="4478,934" coordsize="32,53" path="m4496,934l4490,934,4488,935,4478,965,4478,969,4491,987,4495,987,4497,986,4500,984,4501,984,4492,984,4491,984,4488,944,4489,940,4490,938,4491,937,4492,937,4500,937,4498,935,4496,934xe" filled="true" fillcolor="#231f20" stroked="false">
                <v:path arrowok="t"/>
                <v:fill type="solid"/>
              </v:shape>
              <v:shape style="position:absolute;left:4478;top:934;width:32;height:53" coordorigin="4478,934" coordsize="32,53" path="m4500,937l4494,937,4495,937,4497,939,4497,941,4498,944,4498,969,4497,979,4497,981,4495,984,4494,984,4501,984,4509,965,4509,955,4508,950,4505,942,4503,939,4500,937xe" filled="true" fillcolor="#231f20" stroked="false">
                <v:path arrowok="t"/>
                <v:fill type="solid"/>
              </v:shape>
            </v:group>
            <v:group style="position:absolute;left:4516;top:934;width:27;height:52" coordorigin="4516,934" coordsize="27,52">
              <v:shape style="position:absolute;left:4516;top:934;width:27;height:52" coordorigin="4516,934" coordsize="27,52" path="m4542,984l4517,984,4517,986,4542,986,4542,984xe" filled="true" fillcolor="#231f20" stroked="false">
                <v:path arrowok="t"/>
                <v:fill type="solid"/>
              </v:shape>
              <v:shape style="position:absolute;left:4516;top:934;width:27;height:52" coordorigin="4516,934" coordsize="27,52" path="m4535,943l4522,943,4523,943,4524,944,4524,944,4525,945,4525,981,4524,982,4523,983,4522,984,4520,984,4539,984,4535,981,4535,943xe" filled="true" fillcolor="#231f20" stroked="false">
                <v:path arrowok="t"/>
                <v:fill type="solid"/>
              </v:shape>
              <v:shape style="position:absolute;left:4516;top:934;width:27;height:52" coordorigin="4516,934" coordsize="27,52" path="m4535,934l4534,934,4516,943,4517,944,4518,943,4520,943,4535,943,4535,934xe" filled="true" fillcolor="#231f20" stroked="false">
                <v:path arrowok="t"/>
                <v:fill type="solid"/>
              </v:shape>
            </v:group>
            <v:group style="position:absolute;left:4550;top:934;width:32;height:53" coordorigin="4550,934" coordsize="32,53">
              <v:shape style="position:absolute;left:4550;top:934;width:32;height:53" coordorigin="4550,934" coordsize="32,53" path="m4569,934l4563,934,4561,935,4550,965,4551,969,4564,987,4568,987,4570,986,4573,984,4574,984,4565,984,4564,984,4561,944,4562,940,4563,938,4564,937,4565,937,4573,937,4571,935,4569,934xe" filled="true" fillcolor="#231f20" stroked="false">
                <v:path arrowok="t"/>
                <v:fill type="solid"/>
              </v:shape>
              <v:shape style="position:absolute;left:4550;top:934;width:32;height:53" coordorigin="4550,934" coordsize="32,53" path="m4573,937l4567,937,4568,937,4570,939,4570,941,4570,944,4570,969,4570,979,4570,981,4568,984,4567,984,4574,984,4582,965,4582,955,4581,950,4578,942,4576,939,4573,937xe" filled="true" fillcolor="#231f20" stroked="false">
                <v:path arrowok="t"/>
                <v:fill type="solid"/>
              </v:shape>
            </v:group>
            <v:group style="position:absolute;left:4808;top:558;width:53;height:50" coordorigin="4808,558" coordsize="53,50">
              <v:shape style="position:absolute;left:4808;top:558;width:53;height:50" coordorigin="4808,558" coordsize="53,50" path="m4835,558l4841,577,4861,577,4845,589,4851,608,4835,597,4818,608,4825,589,4808,577,4829,577,4835,558xe" filled="false" stroked="true" strokeweight=".258pt" strokecolor="#231f20">
                <v:path arrowok="t"/>
              </v:shape>
            </v:group>
            <v:group style="position:absolute;left:4736;top:443;width:53;height:51" coordorigin="4736,443" coordsize="53,51">
              <v:shape style="position:absolute;left:4736;top:443;width:53;height:51" coordorigin="4736,443" coordsize="53,51" path="m4762,443l4768,462,4789,462,4772,474,4778,493,4762,481,4746,493,4752,474,4736,462,4756,462,4762,443xe" filled="false" stroked="true" strokeweight=".258pt" strokecolor="#231f20">
                <v:path arrowok="t"/>
              </v:shape>
            </v:group>
            <v:group style="position:absolute;left:4648;top:507;width:53;height:50" coordorigin="4648,507" coordsize="53,50">
              <v:shape style="position:absolute;left:4648;top:507;width:53;height:50" coordorigin="4648,507" coordsize="53,50" path="m4674,507l4680,526,4700,526,4684,537,4690,557,4674,545,4658,557,4664,537,4648,526,4668,526,4674,507xe" filled="false" stroked="true" strokeweight=".258pt" strokecolor="#231f20">
                <v:path arrowok="t"/>
              </v:shape>
            </v:group>
            <v:group style="position:absolute;left:4729;top:584;width:43;height:41" coordorigin="4729,584" coordsize="43,41">
              <v:shape style="position:absolute;left:4729;top:584;width:43;height:41" coordorigin="4729,584" coordsize="43,41" path="m4750,584l4755,600,4771,600,4758,609,4763,625,4750,615,4737,625,4742,609,4729,600,4745,600,4750,584xe" filled="false" stroked="true" strokeweight=".209pt" strokecolor="#231f20">
                <v:path arrowok="t"/>
              </v:shape>
            </v:group>
            <v:group style="position:absolute;left:4599;top:406;width:213;height:344" coordorigin="4599,406" coordsize="213,344">
              <v:shape style="position:absolute;left:4599;top:406;width:213;height:344" coordorigin="4599,406" coordsize="213,344" path="m4599,406l4661,437,4716,482,4762,538,4794,603,4811,674,4808,750e" filled="false" stroked="true" strokeweight=".758pt" strokecolor="#231f20">
                <v:path arrowok="t"/>
              </v:shape>
            </v:group>
            <v:group style="position:absolute;left:4300;top:837;width:489;height:206" coordorigin="4300,837" coordsize="489,206">
              <v:shape style="position:absolute;left:4300;top:837;width:489;height:206" coordorigin="4300,837" coordsize="489,206" path="m4788,837l4750,902,4698,958,4635,1003,4564,1032,4486,1042,4437,1038,4389,1027,4343,1009,4300,984e" filled="false" stroked="true" strokeweight=".758pt" strokecolor="#231f20">
                <v:path arrowok="t"/>
              </v:shape>
            </v:group>
            <v:group style="position:absolute;left:4045;top:275;width:879;height:879" coordorigin="4045,275" coordsize="879,879">
              <v:shape style="position:absolute;left:4045;top:275;width:879;height:879" coordorigin="4045,275" coordsize="879,879" path="m4484,275l4555,281,4623,297,4686,324,4744,360,4795,404,4839,455,4874,512,4901,575,4918,643,4923,714,4918,786,4901,853,4874,916,4839,974,4795,1025,4744,1069,4686,1105,4623,1131,4555,1148,4484,1154,4413,1148,4345,1131,4282,1105,4225,1069,4173,1025,4129,974,4094,916,4067,853,4050,786,4045,714,4050,643,4067,575,4094,512,4129,455,4173,404,4225,360,4282,324,4345,297,4413,281,4484,275xe" filled="false" stroked="true" strokeweight=".567pt" strokecolor="#231f20">
                <v:path arrowok="t"/>
              </v:shape>
              <v:shape style="position:absolute;left:4345;top:99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3.44721pt;width:44.55pt;height:44.55pt;mso-position-horizontal-relative:page;mso-position-vertical-relative:paragraph;z-index:1552;mso-wrap-distance-left:0;mso-wrap-distance-right:0" coordorigin="5016,269" coordsize="891,891"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391,281,5323,297,5260,324,5202,360,5151,404,5107,455,5072,512,5045,575,5028,643,5022,714,5028,786,5045,853,5072,916,5107,974,5151,1025,5202,1069,5260,1105,5323,1131,5391,1148,5462,1154,5533,1148,5601,1131,5664,1105,5721,1069,5773,1025,5817,974,5852,916,5879,853,5896,786,5901,714,5896,643,5879,575,5852,512,5817,455,5773,404,5721,360,5664,324,5601,297,5533,281,5462,275xe" filled="true" fillcolor="#d1d3d4" stroked="false">
                <v:path arrowok="t"/>
                <v:fill type="solid"/>
              </v:shape>
            </v:group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533,281,5601,297,5664,324,5721,360,5773,404,5817,455,5852,512,5879,575,5896,643,5901,714,5896,786,5879,853,5852,916,5817,974,5773,1025,5721,1069,5664,1105,5601,1131,5533,1148,5462,1154,5391,1148,5323,1131,5260,1105,5202,1069,5151,1025,5107,974,5072,916,5045,853,5028,786,5022,714,5028,643,5045,575,5072,512,5107,455,5151,404,5202,360,5260,324,5323,297,5391,281,5462,275xe" filled="false" stroked="true" strokeweight=".425pt" strokecolor="#231f20">
                <v:path arrowok="t"/>
              </v:shape>
            </v:group>
            <v:group style="position:absolute;left:5226;top:658;width:220;height:428" coordorigin="5226,658" coordsize="220,428">
              <v:shape style="position:absolute;left:5226;top:658;width:220;height:428" coordorigin="5226,658" coordsize="220,428" path="m5226,1085l5445,658e" filled="false" stroked="true" strokeweight=".292pt" strokecolor="#6d6e71">
                <v:path arrowok="t"/>
              </v:shape>
            </v:group>
            <v:group style="position:absolute;left:5489;top:306;width:137;height:267" coordorigin="5489,306" coordsize="137,267">
              <v:shape style="position:absolute;left:5489;top:306;width:137;height:267" coordorigin="5489,306" coordsize="137,267" path="m5489,573l5626,306e" filled="false" stroked="true" strokeweight=".292pt" strokecolor="#6d6e71">
                <v:path arrowok="t"/>
              </v:shape>
            </v:group>
            <v:group style="position:absolute;left:5032;top:418;width:107;height:207" coordorigin="5032,418" coordsize="107,207">
              <v:shape style="position:absolute;left:5032;top:418;width:107;height:207" coordorigin="5032,418" coordsize="107,207" path="m5032,624l5138,418e" filled="false" stroked="true" strokeweight=".292pt" strokecolor="#6d6e71">
                <v:path arrowok="t"/>
              </v:shape>
            </v:group>
            <v:group style="position:absolute;left:5024;top:381;width:151;height:295" coordorigin="5024,381" coordsize="151,295">
              <v:shape style="position:absolute;left:5024;top:381;width:151;height:295" coordorigin="5024,381" coordsize="151,295" path="m5024,675l5175,381e" filled="false" stroked="true" strokeweight=".292pt" strokecolor="#6d6e71">
                <v:path arrowok="t"/>
              </v:shape>
            </v:group>
            <v:group style="position:absolute;left:5023;top:357;width:185;height:359" coordorigin="5023,357" coordsize="185,359">
              <v:shape style="position:absolute;left:5023;top:357;width:185;height:359" coordorigin="5023,357" coordsize="185,359" path="m5023,715l5207,357e" filled="false" stroked="true" strokeweight=".292pt" strokecolor="#6d6e71">
                <v:path arrowok="t"/>
              </v:shape>
            </v:group>
            <v:group style="position:absolute;left:5024;top:338;width:212;height:411" coordorigin="5024,338" coordsize="212,411">
              <v:shape style="position:absolute;left:5024;top:338;width:212;height:411" coordorigin="5024,338" coordsize="212,411" path="m5024,749l5235,338e" filled="false" stroked="true" strokeweight=".292pt" strokecolor="#6d6e71">
                <v:path arrowok="t"/>
              </v:shape>
            </v:group>
            <v:group style="position:absolute;left:5027;top:323;width:234;height:456" coordorigin="5027,323" coordsize="234,456">
              <v:shape style="position:absolute;left:5027;top:323;width:234;height:456" coordorigin="5027,323" coordsize="234,456" path="m5027,779l5261,323e" filled="false" stroked="true" strokeweight=".292pt" strokecolor="#6d6e71">
                <v:path arrowok="t"/>
              </v:shape>
            </v:group>
            <v:group style="position:absolute;left:5032;top:312;width:254;height:495" coordorigin="5032,312" coordsize="254,495">
              <v:shape style="position:absolute;left:5032;top:312;width:254;height:495" coordorigin="5032,312" coordsize="254,495" path="m5032,806l5286,312e" filled="false" stroked="true" strokeweight=".292pt" strokecolor="#6d6e71">
                <v:path arrowok="t"/>
              </v:shape>
            </v:group>
            <v:group style="position:absolute;left:5038;top:302;width:272;height:529" coordorigin="5038,302" coordsize="272,529">
              <v:shape style="position:absolute;left:5038;top:302;width:272;height:529" coordorigin="5038,302" coordsize="272,529" path="m5038,831l5310,302e" filled="false" stroked="true" strokeweight=".292pt" strokecolor="#6d6e71">
                <v:path arrowok="t"/>
              </v:shape>
            </v:group>
            <v:group style="position:absolute;left:5045;top:294;width:288;height:560" coordorigin="5045,294" coordsize="288,560">
              <v:shape style="position:absolute;left:5045;top:294;width:288;height:560" coordorigin="5045,294" coordsize="288,560" path="m5045,854l5332,294e" filled="false" stroked="true" strokeweight=".292pt" strokecolor="#6d6e71">
                <v:path arrowok="t"/>
              </v:shape>
            </v:group>
            <v:group style="position:absolute;left:5053;top:288;width:302;height:587" coordorigin="5053,288" coordsize="302,587">
              <v:shape style="position:absolute;left:5053;top:288;width:302;height:587" coordorigin="5053,288" coordsize="302,587" path="m5053,875l5354,288e" filled="false" stroked="true" strokeweight=".292pt" strokecolor="#6d6e71">
                <v:path arrowok="t"/>
              </v:shape>
            </v:group>
            <v:group style="position:absolute;left:5061;top:283;width:315;height:612" coordorigin="5061,283" coordsize="315,612">
              <v:shape style="position:absolute;left:5061;top:283;width:315;height:612" coordorigin="5061,283" coordsize="315,612" path="m5061,895l5375,283e" filled="false" stroked="true" strokeweight=".292pt" strokecolor="#6d6e71">
                <v:path arrowok="t"/>
              </v:shape>
            </v:group>
            <v:group style="position:absolute;left:5070;top:280;width:326;height:634" coordorigin="5070,280" coordsize="326,634">
              <v:shape style="position:absolute;left:5070;top:280;width:326;height:634" coordorigin="5070,280" coordsize="326,634" path="m5070,914l5396,280e" filled="false" stroked="true" strokeweight=".292pt" strokecolor="#6d6e71">
                <v:path arrowok="t"/>
              </v:shape>
            </v:group>
            <v:group style="position:absolute;left:5080;top:277;width:336;height:655" coordorigin="5080,277" coordsize="336,655">
              <v:shape style="position:absolute;left:5080;top:277;width:336;height:655" coordorigin="5080,277" coordsize="336,655" path="m5080,932l5416,277e" filled="false" stroked="true" strokeweight=".292pt" strokecolor="#6d6e71">
                <v:path arrowok="t"/>
              </v:shape>
            </v:group>
            <v:group style="position:absolute;left:5090;top:276;width:346;height:673" coordorigin="5090,276" coordsize="346,673">
              <v:shape style="position:absolute;left:5090;top:276;width:346;height:673" coordorigin="5090,276" coordsize="346,673" path="m5090,948l5435,276e" filled="false" stroked="true" strokeweight=".292pt" strokecolor="#6d6e71">
                <v:path arrowok="t"/>
              </v:shape>
            </v:group>
            <v:group style="position:absolute;left:5101;top:275;width:354;height:690" coordorigin="5101,275" coordsize="354,690">
              <v:shape style="position:absolute;left:5101;top:275;width:354;height:690" coordorigin="5101,275" coordsize="354,690" path="m5101,964l5455,275e" filled="false" stroked="true" strokeweight=".292pt" strokecolor="#6d6e71">
                <v:path arrowok="t"/>
              </v:shape>
            </v:group>
            <v:group style="position:absolute;left:5111;top:275;width:362;height:705" coordorigin="5111,275" coordsize="362,705">
              <v:shape style="position:absolute;left:5111;top:275;width:362;height:705" coordorigin="5111,275" coordsize="362,705" path="m5111,979l5473,275e" filled="false" stroked="true" strokeweight=".292pt" strokecolor="#6d6e71">
                <v:path arrowok="t"/>
              </v:shape>
            </v:group>
            <v:group style="position:absolute;left:5123;top:613;width:196;height:381" coordorigin="5123,613" coordsize="196,381">
              <v:shape style="position:absolute;left:5123;top:613;width:196;height:381" coordorigin="5123,613" coordsize="196,381" path="m5123,994l5318,613e" filled="false" stroked="true" strokeweight=".292pt" strokecolor="#6d6e71">
                <v:path arrowok="t"/>
              </v:shape>
            </v:group>
            <v:group style="position:absolute;left:5347;top:276;width:145;height:281" coordorigin="5347,276" coordsize="145,281">
              <v:shape style="position:absolute;left:5347;top:276;width:145;height:281" coordorigin="5347,276" coordsize="145,281" path="m5347,557l5491,276e" filled="false" stroked="true" strokeweight=".292pt" strokecolor="#6d6e71">
                <v:path arrowok="t"/>
              </v:shape>
            </v:group>
            <v:group style="position:absolute;left:5135;top:627;width:196;height:381" coordorigin="5135,627" coordsize="196,381">
              <v:shape style="position:absolute;left:5135;top:627;width:196;height:381" coordorigin="5135,627" coordsize="196,381" path="m5135,1007l5330,627e" filled="false" stroked="true" strokeweight=".292pt" strokecolor="#6d6e71">
                <v:path arrowok="t"/>
              </v:shape>
            </v:group>
            <v:group style="position:absolute;left:5365;top:278;width:145;height:282" coordorigin="5365,278" coordsize="145,282">
              <v:shape style="position:absolute;left:5365;top:278;width:145;height:282" coordorigin="5365,278" coordsize="145,282" path="m5365,559l5509,278e" filled="false" stroked="true" strokeweight=".292pt" strokecolor="#6d6e71">
                <v:path arrowok="t"/>
              </v:shape>
            </v:group>
            <v:group style="position:absolute;left:5147;top:638;width:197;height:383" coordorigin="5147,638" coordsize="197,383">
              <v:shape style="position:absolute;left:5147;top:638;width:197;height:383" coordorigin="5147,638" coordsize="197,383" path="m5147,1020l5343,638e" filled="false" stroked="true" strokeweight=".292pt" strokecolor="#6d6e71">
                <v:path arrowok="t"/>
              </v:shape>
            </v:group>
            <v:group style="position:absolute;left:5384;top:280;width:144;height:279" coordorigin="5384,280" coordsize="144,279">
              <v:shape style="position:absolute;left:5384;top:280;width:144;height:279" coordorigin="5384,280" coordsize="144,279" path="m5384,559l5527,280e" filled="false" stroked="true" strokeweight=".292pt" strokecolor="#6d6e71">
                <v:path arrowok="t"/>
              </v:shape>
            </v:group>
            <v:group style="position:absolute;left:5159;top:643;width:200;height:390" coordorigin="5159,643" coordsize="200,390">
              <v:shape style="position:absolute;left:5159;top:643;width:200;height:390" coordorigin="5159,643" coordsize="200,390" path="m5159,1033l5359,643e" filled="false" stroked="true" strokeweight=".292pt" strokecolor="#6d6e71">
                <v:path arrowok="t"/>
              </v:shape>
            </v:group>
            <v:group style="position:absolute;left:5402;top:283;width:143;height:278" coordorigin="5402,283" coordsize="143,278">
              <v:shape style="position:absolute;left:5402;top:283;width:143;height:278" coordorigin="5402,283" coordsize="143,278" path="m5402,560l5544,283e" filled="false" stroked="true" strokeweight=".292pt" strokecolor="#6d6e71">
                <v:path arrowok="t"/>
              </v:shape>
            </v:group>
            <v:group style="position:absolute;left:5172;top:647;width:205;height:398" coordorigin="5172,647" coordsize="205,398">
              <v:shape style="position:absolute;left:5172;top:647;width:205;height:398" coordorigin="5172,647" coordsize="205,398" path="m5172,1044l5376,647e" filled="false" stroked="true" strokeweight=".292pt" strokecolor="#6d6e71">
                <v:path arrowok="t"/>
              </v:shape>
            </v:group>
            <v:group style="position:absolute;left:5419;top:286;width:142;height:276" coordorigin="5419,286" coordsize="142,276">
              <v:shape style="position:absolute;left:5419;top:286;width:142;height:276" coordorigin="5419,286" coordsize="142,276" path="m5419,562l5561,286e" filled="false" stroked="true" strokeweight=".292pt" strokecolor="#6d6e71">
                <v:path arrowok="t"/>
              </v:shape>
            </v:group>
            <v:group style="position:absolute;left:5185;top:649;width:209;height:407" coordorigin="5185,649" coordsize="209,407">
              <v:shape style="position:absolute;left:5185;top:649;width:209;height:407" coordorigin="5185,649" coordsize="209,407" path="m5185,1055l5394,649e" filled="false" stroked="true" strokeweight=".292pt" strokecolor="#6d6e71">
                <v:path arrowok="t"/>
              </v:shape>
            </v:group>
            <v:group style="position:absolute;left:5438;top:290;width:141;height:274" coordorigin="5438,290" coordsize="141,274">
              <v:shape style="position:absolute;left:5438;top:290;width:141;height:274" coordorigin="5438,290" coordsize="141,274" path="m5438,564l5578,290e" filled="false" stroked="true" strokeweight=".292pt" strokecolor="#6d6e71">
                <v:path arrowok="t"/>
              </v:shape>
            </v:group>
            <v:group style="position:absolute;left:5198;top:651;width:213;height:415" coordorigin="5198,651" coordsize="213,415">
              <v:shape style="position:absolute;left:5198;top:651;width:213;height:415" coordorigin="5198,651" coordsize="213,415" path="m5198,1066l5411,651e" filled="false" stroked="true" strokeweight=".292pt" strokecolor="#6d6e71">
                <v:path arrowok="t"/>
              </v:shape>
            </v:group>
            <v:group style="position:absolute;left:5454;top:295;width:140;height:272" coordorigin="5454,295" coordsize="140,272">
              <v:shape style="position:absolute;left:5454;top:295;width:140;height:272" coordorigin="5454,295" coordsize="140,272" path="m5454,567l5594,295e" filled="false" stroked="true" strokeweight=".292pt" strokecolor="#6d6e71">
                <v:path arrowok="t"/>
              </v:shape>
            </v:group>
            <v:group style="position:absolute;left:5212;top:654;width:217;height:422" coordorigin="5212,654" coordsize="217,422">
              <v:shape style="position:absolute;left:5212;top:654;width:217;height:422" coordorigin="5212,654" coordsize="217,422" path="m5212,1075l5428,654e" filled="false" stroked="true" strokeweight=".292pt" strokecolor="#6d6e71">
                <v:path arrowok="t"/>
              </v:shape>
            </v:group>
            <v:group style="position:absolute;left:5471;top:301;width:139;height:270" coordorigin="5471,301" coordsize="139,270">
              <v:shape style="position:absolute;left:5471;top:301;width:139;height:270" coordorigin="5471,301" coordsize="139,270" path="m5471,570l5610,301e" filled="false" stroked="true" strokeweight=".292pt" strokecolor="#6d6e71">
                <v:path arrowok="t"/>
              </v:shape>
              <v:shape style="position:absolute;left:5131;top:412;width:279;height:393" type="#_x0000_t75" stroked="false">
                <v:imagedata r:id="rId24" o:title=""/>
              </v:shape>
            </v:group>
            <v:group style="position:absolute;left:5101;top:839;width:61;height:70" coordorigin="5101,839" coordsize="61,70">
              <v:shape style="position:absolute;left:5101;top:839;width:61;height:70" coordorigin="5101,839" coordsize="61,70" path="m5141,839l5123,839,5116,843,5104,855,5101,864,5101,886,5104,894,5115,906,5123,909,5140,909,5146,907,5155,900,5157,898,5127,898,5123,896,5117,889,5115,882,5115,866,5117,860,5123,853,5127,851,5158,851,5157,850,5148,842,5141,839xe" filled="true" fillcolor="#231f20" stroked="false">
                <v:path arrowok="t"/>
                <v:fill type="solid"/>
              </v:shape>
              <v:shape style="position:absolute;left:5101;top:839;width:61;height:70" coordorigin="5101,839" coordsize="61,70" path="m5147,883l5146,888,5144,892,5139,896,5136,898,5157,898,5159,895,5161,887,5147,883xe" filled="true" fillcolor="#231f20" stroked="false">
                <v:path arrowok="t"/>
                <v:fill type="solid"/>
              </v:shape>
              <v:shape style="position:absolute;left:5101;top:839;width:61;height:70" coordorigin="5101,839" coordsize="61,70" path="m5158,851l5136,851,5139,852,5144,856,5146,859,5147,862,5161,859,5159,854,5158,851xe" filled="true" fillcolor="#231f20" stroked="false">
                <v:path arrowok="t"/>
                <v:fill type="solid"/>
              </v:shape>
            </v:group>
            <v:group style="position:absolute;left:5173;top:841;width:53;height:68" coordorigin="5173,841" coordsize="53,68">
              <v:shape style="position:absolute;left:5173;top:841;width:53;height:68" coordorigin="5173,841" coordsize="53,68" path="m5224,841l5173,841,5173,908,5225,908,5225,897,5187,897,5187,878,5221,878,5221,867,5187,867,5187,852,5224,852,5224,841xe" filled="true" fillcolor="#231f20" stroked="false">
                <v:path arrowok="t"/>
                <v:fill type="solid"/>
              </v:shape>
            </v:group>
            <v:group style="position:absolute;left:5237;top:841;width:55;height:68" coordorigin="5237,841" coordsize="55,68">
              <v:shape style="position:absolute;left:5237;top:841;width:55;height:68" coordorigin="5237,841" coordsize="55,68" path="m5251,841l5237,841,5237,908,5250,908,5250,864,5266,864,5251,841xe" filled="true" fillcolor="#231f20" stroked="false">
                <v:path arrowok="t"/>
                <v:fill type="solid"/>
              </v:shape>
              <v:shape style="position:absolute;left:5237;top:841;width:55;height:68" coordorigin="5237,841" coordsize="55,68" path="m5266,864l5250,864,5278,908,5292,908,5292,886,5279,886,5266,864xe" filled="true" fillcolor="#231f20" stroked="false">
                <v:path arrowok="t"/>
                <v:fill type="solid"/>
              </v:shape>
              <v:shape style="position:absolute;left:5237;top:841;width:55;height:68" coordorigin="5237,841" coordsize="55,68" path="m5292,841l5279,841,5279,886,5292,886,5292,841xe" filled="true" fillcolor="#231f20" stroked="false">
                <v:path arrowok="t"/>
                <v:fill type="solid"/>
              </v:shape>
            </v:group>
            <v:group style="position:absolute;left:5302;top:841;width:55;height:68" coordorigin="5302,841" coordsize="55,68">
              <v:shape style="position:absolute;left:5302;top:841;width:55;height:68" coordorigin="5302,841" coordsize="55,68" path="m5336,852l5322,852,5322,908,5336,908,5336,852xe" filled="true" fillcolor="#231f20" stroked="false">
                <v:path arrowok="t"/>
                <v:fill type="solid"/>
              </v:shape>
              <v:shape style="position:absolute;left:5302;top:841;width:55;height:68" coordorigin="5302,841" coordsize="55,68" path="m5357,841l5302,841,5302,852,5357,852,5357,841xe" filled="true" fillcolor="#231f20" stroked="false">
                <v:path arrowok="t"/>
                <v:fill type="solid"/>
              </v:shape>
            </v:group>
            <v:group style="position:absolute;left:5352;top:841;width:70;height:68" coordorigin="5352,841" coordsize="70,68">
              <v:shape style="position:absolute;left:5352;top:841;width:70;height:68" coordorigin="5352,841" coordsize="70,68" path="m5393,841l5378,841,5352,908,5366,908,5372,893,5415,893,5410,881,5376,881,5386,856,5400,856,5393,841xe" filled="true" fillcolor="#231f20" stroked="false">
                <v:path arrowok="t"/>
                <v:fill type="solid"/>
              </v:shape>
              <v:shape style="position:absolute;left:5352;top:841;width:70;height:68" coordorigin="5352,841" coordsize="70,68" path="m5415,893l5400,893,5406,908,5421,908,5415,893xe" filled="true" fillcolor="#231f20" stroked="false">
                <v:path arrowok="t"/>
                <v:fill type="solid"/>
              </v:shape>
              <v:shape style="position:absolute;left:5352;top:841;width:70;height:68" coordorigin="5352,841" coordsize="70,68" path="m5400,856l5386,856,5395,881,5410,881,5400,856xe" filled="true" fillcolor="#231f20" stroked="false">
                <v:path arrowok="t"/>
                <v:fill type="solid"/>
              </v:shape>
            </v:group>
            <v:group style="position:absolute;left:5414;top:841;width:65;height:68" coordorigin="5414,841" coordsize="65,68">
              <v:shape style="position:absolute;left:5414;top:841;width:65;height:68" coordorigin="5414,841" coordsize="65,68" path="m5429,841l5414,841,5439,908,5454,908,5460,891,5447,891,5429,841xe" filled="true" fillcolor="#231f20" stroked="false">
                <v:path arrowok="t"/>
                <v:fill type="solid"/>
              </v:shape>
              <v:shape style="position:absolute;left:5414;top:841;width:65;height:68" coordorigin="5414,841" coordsize="65,68" path="m5478,841l5463,841,5447,891,5460,891,5478,841xe" filled="true" fillcolor="#231f20" stroked="false">
                <v:path arrowok="t"/>
                <v:fill type="solid"/>
              </v:shape>
            </v:group>
            <v:group style="position:absolute;left:5483;top:839;width:67;height:70" coordorigin="5483,839" coordsize="67,70">
              <v:shape style="position:absolute;left:5483;top:839;width:67;height:70" coordorigin="5483,839" coordsize="67,70" path="m5526,839l5510,839,5505,840,5483,868,5483,886,5486,894,5498,906,5506,909,5526,909,5534,906,5543,898,5510,898,5506,896,5499,888,5497,882,5497,866,5499,861,5506,853,5510,851,5543,851,5534,843,5526,839xe" filled="true" fillcolor="#231f20" stroked="false">
                <v:path arrowok="t"/>
                <v:fill type="solid"/>
              </v:shape>
              <v:shape style="position:absolute;left:5483;top:839;width:67;height:70" coordorigin="5483,839" coordsize="67,70" path="m5543,851l5522,851,5526,853,5533,861,5535,866,5535,882,5533,888,5526,896,5522,898,5543,898,5546,894,5549,886,5549,863,5546,855,5543,851xe" filled="true" fillcolor="#231f20" stroked="false">
                <v:path arrowok="t"/>
                <v:fill type="solid"/>
              </v:shape>
            </v:group>
            <v:group style="position:absolute;left:5557;top:839;width:57;height:70" coordorigin="5557,839" coordsize="57,70">
              <v:shape style="position:absolute;left:5557;top:839;width:57;height:70" coordorigin="5557,839" coordsize="57,70" path="m5570,885l5557,886,5558,894,5561,899,5570,907,5577,909,5591,909,5596,908,5604,905,5607,903,5611,898,5581,898,5578,897,5573,893,5571,889,5570,885xe" filled="true" fillcolor="#231f20" stroked="false">
                <v:path arrowok="t"/>
                <v:fill type="solid"/>
              </v:shape>
              <v:shape style="position:absolute;left:5557;top:839;width:57;height:70" coordorigin="5557,839" coordsize="57,70" path="m5593,839l5579,839,5575,840,5559,864,5561,868,5569,875,5574,877,5587,880,5591,881,5595,882,5597,883,5598,884,5599,886,5599,887,5599,891,5598,893,5593,897,5590,898,5611,898,5612,896,5613,893,5613,884,5612,881,5581,864,5576,863,5573,860,5573,859,5573,856,5573,854,5577,852,5580,851,5609,851,5608,849,5600,841,5593,839xe" filled="true" fillcolor="#231f20" stroked="false">
                <v:path arrowok="t"/>
                <v:fill type="solid"/>
              </v:shape>
              <v:shape style="position:absolute;left:5557;top:839;width:57;height:70" coordorigin="5557,839" coordsize="57,70" path="m5609,851l5588,851,5591,852,5595,855,5596,857,5597,861,5611,860,5611,854,5609,851xe" filled="true" fillcolor="#231f20" stroked="false">
                <v:path arrowok="t"/>
                <v:fill type="solid"/>
              </v:shape>
            </v:group>
            <v:group style="position:absolute;left:5310;top:556;width:498;height:418" coordorigin="5310,556" coordsize="498,418">
              <v:shape style="position:absolute;left:5310;top:556;width:498;height:418" coordorigin="5310,556" coordsize="498,418" path="m5310,556l5423,562,5517,580,5593,606,5653,635,5732,689,5786,750,5808,812,5802,870,5772,920,5722,955,5658,973e" filled="false" stroked="true" strokeweight=".758pt" strokecolor="#231f20">
                <v:path arrowok="t"/>
              </v:shape>
            </v:group>
            <v:group style="position:absolute;left:5358;top:645;width:427;height:265" coordorigin="5358,645" coordsize="427,265">
              <v:shape style="position:absolute;left:5358;top:645;width:427;height:265" coordorigin="5358,645" coordsize="427,265" path="m5358,645l5449,658,5538,685,5619,723,5689,767,5743,816,5777,864,5785,910e" filled="false" stroked="true" strokeweight=".758pt" strokecolor="#231f20">
                <v:path arrowok="t"/>
              </v:shape>
            </v:group>
            <v:group style="position:absolute;left:5649;top:676;width:53;height:51" coordorigin="5649,676" coordsize="53,51">
              <v:shape style="position:absolute;left:5649;top:676;width:53;height:51" coordorigin="5649,676" coordsize="53,51" path="m5676,676l5682,695,5702,695,5686,707,5692,726,5676,714,5659,726,5666,707,5649,695,5669,695,5676,676xe" filled="false" stroked="true" strokeweight=".258pt" strokecolor="#231f20">
                <v:path arrowok="t"/>
              </v:shape>
            </v:group>
            <v:group style="position:absolute;left:5418;top:934;width:32;height:52" coordorigin="5418,934" coordsize="32,52">
              <v:shape style="position:absolute;left:5418;top:934;width:32;height:52" coordorigin="5418,934" coordsize="32,52" path="m5446,943l5431,943,5433,944,5436,947,5437,949,5437,956,5436,959,5432,967,5427,974,5418,985,5418,986,5446,986,5448,976,5429,976,5437,968,5442,961,5444,957,5446,953,5447,950,5447,945,5446,943xe" filled="true" fillcolor="#231f20" stroked="false">
                <v:path arrowok="t"/>
                <v:fill type="solid"/>
              </v:shape>
              <v:shape style="position:absolute;left:5418;top:934;width:32;height:52" coordorigin="5418,934" coordsize="32,52" path="m5449,971l5448,971,5447,973,5446,974,5445,975,5445,975,5443,976,5429,976,5448,976,5449,971xe" filled="true" fillcolor="#231f20" stroked="false">
                <v:path arrowok="t"/>
                <v:fill type="solid"/>
              </v:shape>
              <v:shape style="position:absolute;left:5418;top:934;width:32;height:52" coordorigin="5418,934" coordsize="32,52" path="m5436,934l5430,934,5427,935,5422,940,5420,943,5419,948,5420,949,5422,945,5425,943,5446,943,5444,939,5442,937,5438,935,5436,934xe" filled="true" fillcolor="#231f20" stroked="false">
                <v:path arrowok="t"/>
                <v:fill type="solid"/>
              </v:shape>
            </v:group>
            <v:group style="position:absolute;left:5455;top:934;width:32;height:53" coordorigin="5455,934" coordsize="32,53">
              <v:shape style="position:absolute;left:5455;top:934;width:32;height:53" coordorigin="5455,934" coordsize="32,53" path="m5474,934l5468,934,5465,935,5455,965,5456,969,5469,987,5473,987,5475,986,5478,984,5478,984,5470,984,5469,984,5466,944,5467,940,5467,938,5469,937,5470,937,5478,937,5476,935,5474,934xe" filled="true" fillcolor="#231f20" stroked="false">
                <v:path arrowok="t"/>
                <v:fill type="solid"/>
              </v:shape>
              <v:shape style="position:absolute;left:5455;top:934;width:32;height:53" coordorigin="5455,934" coordsize="32,53" path="m5478,937l5472,937,5473,937,5475,939,5475,941,5475,944,5475,969,5475,979,5475,981,5473,984,5472,984,5478,984,5486,965,5486,955,5486,950,5483,942,5481,939,5478,937xe" filled="true" fillcolor="#231f20" stroked="false">
                <v:path arrowok="t"/>
                <v:fill type="solid"/>
              </v:shape>
            </v:group>
            <v:group style="position:absolute;left:5494;top:934;width:27;height:52" coordorigin="5494,934" coordsize="27,52">
              <v:shape style="position:absolute;left:5494;top:934;width:27;height:52" coordorigin="5494,934" coordsize="27,52" path="m5520,984l5495,984,5495,986,5520,986,5520,984xe" filled="true" fillcolor="#231f20" stroked="false">
                <v:path arrowok="t"/>
                <v:fill type="solid"/>
              </v:shape>
              <v:shape style="position:absolute;left:5494;top:934;width:27;height:52" coordorigin="5494,934" coordsize="27,52" path="m5513,943l5500,943,5500,943,5502,944,5502,944,5502,945,5502,981,5502,982,5501,983,5499,984,5498,984,5517,984,5513,981,5513,943xe" filled="true" fillcolor="#231f20" stroked="false">
                <v:path arrowok="t"/>
                <v:fill type="solid"/>
              </v:shape>
              <v:shape style="position:absolute;left:5494;top:934;width:27;height:52" coordorigin="5494,934" coordsize="27,52" path="m5513,934l5512,934,5494,943,5495,944,5496,943,5498,943,5513,943,5513,934xe" filled="true" fillcolor="#231f20" stroked="false">
                <v:path arrowok="t"/>
                <v:fill type="solid"/>
              </v:shape>
            </v:group>
            <v:group style="position:absolute;left:5528;top:934;width:32;height:53" coordorigin="5528,934" coordsize="32,53">
              <v:shape style="position:absolute;left:5528;top:934;width:32;height:53" coordorigin="5528,934" coordsize="32,53" path="m5547,934l5541,934,5538,935,5528,965,5529,969,5541,987,5546,987,5548,986,5551,984,5551,984,5543,984,5542,984,5539,944,5540,940,5540,938,5542,937,5543,937,5551,937,5549,935,5547,934xe" filled="true" fillcolor="#231f20" stroked="false">
                <v:path arrowok="t"/>
                <v:fill type="solid"/>
              </v:shape>
              <v:shape style="position:absolute;left:5528;top:934;width:32;height:53" coordorigin="5528,934" coordsize="32,53" path="m5551,937l5545,937,5546,937,5547,939,5548,941,5548,944,5548,969,5548,979,5548,981,5546,984,5545,984,5551,984,5559,965,5559,955,5559,950,5556,942,5554,939,5551,937xe" filled="true" fillcolor="#231f20" stroked="false">
                <v:path arrowok="t"/>
                <v:fill type="solid"/>
              </v:shape>
            </v:group>
            <v:group style="position:absolute;left:5786;top:558;width:53;height:50" coordorigin="5786,558" coordsize="53,50">
              <v:shape style="position:absolute;left:5786;top:558;width:53;height:50" coordorigin="5786,558" coordsize="53,50" path="m5813,558l5819,577,5839,577,5823,589,5829,608,5813,597,5796,608,5803,589,5786,577,5806,577,5813,558xe" filled="false" stroked="true" strokeweight=".258pt" strokecolor="#231f20">
                <v:path arrowok="t"/>
              </v:shape>
            </v:group>
            <v:group style="position:absolute;left:5714;top:443;width:53;height:51" coordorigin="5714,443" coordsize="53,51">
              <v:shape style="position:absolute;left:5714;top:443;width:53;height:51" coordorigin="5714,443" coordsize="53,51" path="m5740,443l5746,462,5766,462,5750,474,5756,493,5740,481,5724,493,5730,474,5714,462,5734,462,5740,443xe" filled="false" stroked="true" strokeweight=".258pt" strokecolor="#231f20">
                <v:path arrowok="t"/>
              </v:shape>
            </v:group>
            <v:group style="position:absolute;left:5626;top:507;width:53;height:50" coordorigin="5626,507" coordsize="53,50">
              <v:shape style="position:absolute;left:5626;top:507;width:53;height:50" coordorigin="5626,507" coordsize="53,50" path="m5652,507l5658,526,5678,526,5662,537,5668,557,5652,545,5636,557,5642,537,5626,526,5646,526,5652,507xe" filled="false" stroked="true" strokeweight=".258pt" strokecolor="#231f20">
                <v:path arrowok="t"/>
              </v:shape>
            </v:group>
            <v:group style="position:absolute;left:5706;top:584;width:43;height:41" coordorigin="5706,584" coordsize="43,41">
              <v:shape style="position:absolute;left:5706;top:584;width:43;height:41" coordorigin="5706,584" coordsize="43,41" path="m5728,584l5733,600,5749,600,5736,609,5741,625,5728,615,5715,625,5720,609,5706,600,5723,600,5728,584xe" filled="false" stroked="true" strokeweight=".209pt" strokecolor="#231f20">
                <v:path arrowok="t"/>
              </v:shape>
            </v:group>
            <v:group style="position:absolute;left:5576;top:406;width:213;height:344" coordorigin="5576,406" coordsize="213,344">
              <v:shape style="position:absolute;left:5576;top:406;width:213;height:344" coordorigin="5576,406" coordsize="213,344" path="m5576,406l5639,437,5694,482,5740,538,5772,603,5789,674,5786,750e" filled="false" stroked="true" strokeweight=".758pt" strokecolor="#231f20">
                <v:path arrowok="t"/>
              </v:shape>
            </v:group>
            <v:group style="position:absolute;left:5278;top:837;width:489;height:206" coordorigin="5278,837" coordsize="489,206">
              <v:shape style="position:absolute;left:5278;top:837;width:489;height:206" coordorigin="5278,837" coordsize="489,206" path="m5766,837l5728,902,5676,958,5613,1003,5541,1032,5464,1042,5414,1038,5366,1027,5321,1009,5278,984e" filled="false" stroked="true" strokeweight=".758pt" strokecolor="#231f20">
                <v:path arrowok="t"/>
              </v:shape>
            </v:group>
            <v:group style="position:absolute;left:5022;top:275;width:879;height:879" coordorigin="5022,275" coordsize="879,879">
              <v:shape style="position:absolute;left:5022;top:275;width:879;height:879" coordorigin="5022,275" coordsize="879,879" path="m5462,275l5533,281,5601,297,5664,324,5721,360,5773,404,5817,455,5852,512,5879,575,5896,643,5901,714,5896,786,5879,853,5852,916,5817,974,5773,1025,5721,1069,5664,1105,5601,1131,5533,1148,5462,1154,5391,1148,5323,1131,5260,1105,5202,1069,5151,1025,5107,974,5072,916,5045,853,5028,786,5022,714,5028,643,5045,575,5072,512,5107,455,5151,404,5202,360,5260,324,5323,297,5391,281,5462,275xe" filled="false" stroked="true" strokeweight=".567pt" strokecolor="#231f20">
                <v:path arrowok="t"/>
              </v:shape>
              <v:shape style="position:absolute;left:5323;top:997;width:288;height:118" type="#_x0000_t75" stroked="false">
                <v:imagedata r:id="rId21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3.44721pt;width:44.55pt;height:44.55pt;mso-position-horizontal-relative:page;mso-position-vertical-relative:paragraph;z-index:1576;mso-wrap-distance-left:0;mso-wrap-distance-right:0" coordorigin="5994,269" coordsize="891,891"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368,281,6301,297,6238,324,6180,360,6129,404,6085,455,6049,512,6023,575,6006,643,6000,714,6006,786,6023,853,6049,916,6085,974,6129,1025,6180,1069,6238,1105,6301,1131,6368,1148,6440,1154,6511,1148,6579,1131,6642,1105,6699,1069,6750,1025,6794,974,6830,916,6857,853,6873,786,6879,714,6873,643,6857,575,6830,512,6794,455,6750,404,6699,360,6642,324,6579,297,6511,281,6440,275xe" filled="true" fillcolor="#d1d3d4" stroked="false">
                <v:path arrowok="t"/>
                <v:fill type="solid"/>
              </v:shape>
            </v:group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511,281,6579,297,6642,324,6699,360,6750,404,6794,455,6830,512,6857,575,6873,643,6879,714,6873,786,6857,853,6830,916,6794,974,6750,1025,6699,1069,6642,1105,6579,1131,6511,1148,6440,1154,6368,1148,6301,1131,6238,1105,6180,1069,6129,1025,6085,974,6049,916,6023,853,6006,786,6000,714,6006,643,6023,575,6049,512,6085,455,6129,404,6180,360,6238,324,6301,297,6368,281,6440,275xe" filled="false" stroked="true" strokeweight=".425pt" strokecolor="#231f20">
                <v:path arrowok="t"/>
              </v:shape>
            </v:group>
            <v:group style="position:absolute;left:6204;top:658;width:220;height:428" coordorigin="6204,658" coordsize="220,428">
              <v:shape style="position:absolute;left:6204;top:658;width:220;height:428" coordorigin="6204,658" coordsize="220,428" path="m6204,1085l6423,658e" filled="false" stroked="true" strokeweight=".292pt" strokecolor="#6d6e71">
                <v:path arrowok="t"/>
              </v:shape>
            </v:group>
            <v:group style="position:absolute;left:6467;top:306;width:137;height:267" coordorigin="6467,306" coordsize="137,267">
              <v:shape style="position:absolute;left:6467;top:306;width:137;height:267" coordorigin="6467,306" coordsize="137,267" path="m6467,573l6603,306e" filled="false" stroked="true" strokeweight=".292pt" strokecolor="#6d6e71">
                <v:path arrowok="t"/>
              </v:shape>
            </v:group>
            <v:group style="position:absolute;left:6010;top:418;width:107;height:207" coordorigin="6010,418" coordsize="107,207">
              <v:shape style="position:absolute;left:6010;top:418;width:107;height:207" coordorigin="6010,418" coordsize="107,207" path="m6010,624l6116,418e" filled="false" stroked="true" strokeweight=".292pt" strokecolor="#6d6e71">
                <v:path arrowok="t"/>
              </v:shape>
            </v:group>
            <v:group style="position:absolute;left:6002;top:381;width:151;height:295" coordorigin="6002,381" coordsize="151,295">
              <v:shape style="position:absolute;left:6002;top:381;width:151;height:295" coordorigin="6002,381" coordsize="151,295" path="m6002,675l6153,381e" filled="false" stroked="true" strokeweight=".292pt" strokecolor="#6d6e71">
                <v:path arrowok="t"/>
              </v:shape>
            </v:group>
            <v:group style="position:absolute;left:6000;top:357;width:185;height:359" coordorigin="6000,357" coordsize="185,359">
              <v:shape style="position:absolute;left:6000;top:357;width:185;height:359" coordorigin="6000,357" coordsize="185,359" path="m6000,715l6184,357e" filled="false" stroked="true" strokeweight=".292pt" strokecolor="#6d6e71">
                <v:path arrowok="t"/>
              </v:shape>
            </v:group>
            <v:group style="position:absolute;left:6002;top:338;width:212;height:411" coordorigin="6002,338" coordsize="212,411">
              <v:shape style="position:absolute;left:6002;top:338;width:212;height:411" coordorigin="6002,338" coordsize="212,411" path="m6002,749l6213,338e" filled="false" stroked="true" strokeweight=".292pt" strokecolor="#6d6e71">
                <v:path arrowok="t"/>
              </v:shape>
            </v:group>
            <v:group style="position:absolute;left:6005;top:323;width:234;height:456" coordorigin="6005,323" coordsize="234,456">
              <v:shape style="position:absolute;left:6005;top:323;width:234;height:456" coordorigin="6005,323" coordsize="234,456" path="m6005,779l6239,323e" filled="false" stroked="true" strokeweight=".292pt" strokecolor="#6d6e71">
                <v:path arrowok="t"/>
              </v:shape>
            </v:group>
            <v:group style="position:absolute;left:6010;top:312;width:254;height:495" coordorigin="6010,312" coordsize="254,495">
              <v:shape style="position:absolute;left:6010;top:312;width:254;height:495" coordorigin="6010,312" coordsize="254,495" path="m6010,806l6264,312e" filled="false" stroked="true" strokeweight=".292pt" strokecolor="#6d6e71">
                <v:path arrowok="t"/>
              </v:shape>
            </v:group>
            <v:group style="position:absolute;left:6016;top:302;width:272;height:529" coordorigin="6016,302" coordsize="272,529">
              <v:shape style="position:absolute;left:6016;top:302;width:272;height:529" coordorigin="6016,302" coordsize="272,529" path="m6016,831l6287,302e" filled="false" stroked="true" strokeweight=".292pt" strokecolor="#6d6e71">
                <v:path arrowok="t"/>
              </v:shape>
            </v:group>
            <v:group style="position:absolute;left:6023;top:294;width:288;height:560" coordorigin="6023,294" coordsize="288,560">
              <v:shape style="position:absolute;left:6023;top:294;width:288;height:560" coordorigin="6023,294" coordsize="288,560" path="m6023,854l6310,294e" filled="false" stroked="true" strokeweight=".292pt" strokecolor="#6d6e71">
                <v:path arrowok="t"/>
              </v:shape>
            </v:group>
            <v:group style="position:absolute;left:6031;top:288;width:302;height:587" coordorigin="6031,288" coordsize="302,587">
              <v:shape style="position:absolute;left:6031;top:288;width:302;height:587" coordorigin="6031,288" coordsize="302,587" path="m6031,875l6332,288e" filled="false" stroked="true" strokeweight=".292pt" strokecolor="#6d6e71">
                <v:path arrowok="t"/>
              </v:shape>
            </v:group>
            <v:group style="position:absolute;left:6039;top:283;width:315;height:612" coordorigin="6039,283" coordsize="315,612">
              <v:shape style="position:absolute;left:6039;top:283;width:315;height:612" coordorigin="6039,283" coordsize="315,612" path="m6039,895l6353,283e" filled="false" stroked="true" strokeweight=".292pt" strokecolor="#6d6e71">
                <v:path arrowok="t"/>
              </v:shape>
            </v:group>
            <v:group style="position:absolute;left:6048;top:280;width:326;height:634" coordorigin="6048,280" coordsize="326,634">
              <v:shape style="position:absolute;left:6048;top:280;width:326;height:634" coordorigin="6048,280" coordsize="326,634" path="m6048,914l6374,280e" filled="false" stroked="true" strokeweight=".292pt" strokecolor="#6d6e71">
                <v:path arrowok="t"/>
              </v:shape>
            </v:group>
            <v:group style="position:absolute;left:6058;top:277;width:336;height:655" coordorigin="6058,277" coordsize="336,655">
              <v:shape style="position:absolute;left:6058;top:277;width:336;height:655" coordorigin="6058,277" coordsize="336,655" path="m6058,932l6394,277e" filled="false" stroked="true" strokeweight=".292pt" strokecolor="#6d6e71">
                <v:path arrowok="t"/>
              </v:shape>
            </v:group>
            <v:group style="position:absolute;left:6068;top:276;width:346;height:673" coordorigin="6068,276" coordsize="346,673">
              <v:shape style="position:absolute;left:6068;top:276;width:346;height:673" coordorigin="6068,276" coordsize="346,673" path="m6068,948l6413,276e" filled="false" stroked="true" strokeweight=".292pt" strokecolor="#6d6e71">
                <v:path arrowok="t"/>
              </v:shape>
            </v:group>
            <v:group style="position:absolute;left:6078;top:275;width:354;height:690" coordorigin="6078,275" coordsize="354,690">
              <v:shape style="position:absolute;left:6078;top:275;width:354;height:690" coordorigin="6078,275" coordsize="354,690" path="m6078,964l6432,275e" filled="false" stroked="true" strokeweight=".292pt" strokecolor="#6d6e71">
                <v:path arrowok="t"/>
              </v:shape>
            </v:group>
            <v:group style="position:absolute;left:6089;top:275;width:362;height:705" coordorigin="6089,275" coordsize="362,705">
              <v:shape style="position:absolute;left:6089;top:275;width:362;height:705" coordorigin="6089,275" coordsize="362,705" path="m6089,979l6451,275e" filled="false" stroked="true" strokeweight=".292pt" strokecolor="#6d6e71">
                <v:path arrowok="t"/>
              </v:shape>
            </v:group>
            <v:group style="position:absolute;left:6101;top:613;width:196;height:381" coordorigin="6101,613" coordsize="196,381">
              <v:shape style="position:absolute;left:6101;top:613;width:196;height:381" coordorigin="6101,613" coordsize="196,381" path="m6101,994l6296,613e" filled="false" stroked="true" strokeweight=".292pt" strokecolor="#6d6e71">
                <v:path arrowok="t"/>
              </v:shape>
            </v:group>
            <v:group style="position:absolute;left:6325;top:276;width:145;height:281" coordorigin="6325,276" coordsize="145,281">
              <v:shape style="position:absolute;left:6325;top:276;width:145;height:281" coordorigin="6325,276" coordsize="145,281" path="m6325,557l6469,276e" filled="false" stroked="true" strokeweight=".292pt" strokecolor="#6d6e71">
                <v:path arrowok="t"/>
              </v:shape>
            </v:group>
            <v:group style="position:absolute;left:6112;top:627;width:196;height:381" coordorigin="6112,627" coordsize="196,381">
              <v:shape style="position:absolute;left:6112;top:627;width:196;height:381" coordorigin="6112,627" coordsize="196,381" path="m6112,1007l6308,627e" filled="false" stroked="true" strokeweight=".292pt" strokecolor="#6d6e71">
                <v:path arrowok="t"/>
              </v:shape>
            </v:group>
            <v:group style="position:absolute;left:6343;top:278;width:145;height:282" coordorigin="6343,278" coordsize="145,282">
              <v:shape style="position:absolute;left:6343;top:278;width:145;height:282" coordorigin="6343,278" coordsize="145,282" path="m6343,559l6487,278e" filled="false" stroked="true" strokeweight=".292pt" strokecolor="#6d6e71">
                <v:path arrowok="t"/>
              </v:shape>
            </v:group>
            <v:group style="position:absolute;left:6124;top:638;width:197;height:383" coordorigin="6124,638" coordsize="197,383">
              <v:shape style="position:absolute;left:6124;top:638;width:197;height:383" coordorigin="6124,638" coordsize="197,383" path="m6124,1020l6321,638e" filled="false" stroked="true" strokeweight=".292pt" strokecolor="#6d6e71">
                <v:path arrowok="t"/>
              </v:shape>
            </v:group>
            <v:group style="position:absolute;left:6361;top:280;width:144;height:279" coordorigin="6361,280" coordsize="144,279">
              <v:shape style="position:absolute;left:6361;top:280;width:144;height:279" coordorigin="6361,280" coordsize="144,279" path="m6361,559l6505,280e" filled="false" stroked="true" strokeweight=".292pt" strokecolor="#6d6e71">
                <v:path arrowok="t"/>
              </v:shape>
            </v:group>
            <v:group style="position:absolute;left:6137;top:643;width:200;height:390" coordorigin="6137,643" coordsize="200,390">
              <v:shape style="position:absolute;left:6137;top:643;width:200;height:390" coordorigin="6137,643" coordsize="200,390" path="m6137,1033l6337,643e" filled="false" stroked="true" strokeweight=".292pt" strokecolor="#6d6e71">
                <v:path arrowok="t"/>
              </v:shape>
            </v:group>
            <v:group style="position:absolute;left:6379;top:283;width:143;height:278" coordorigin="6379,283" coordsize="143,278">
              <v:shape style="position:absolute;left:6379;top:283;width:143;height:278" coordorigin="6379,283" coordsize="143,278" path="m6379,560l6522,283e" filled="false" stroked="true" strokeweight=".292pt" strokecolor="#6d6e71">
                <v:path arrowok="t"/>
              </v:shape>
            </v:group>
            <v:group style="position:absolute;left:6150;top:647;width:205;height:398" coordorigin="6150,647" coordsize="205,398">
              <v:shape style="position:absolute;left:6150;top:647;width:205;height:398" coordorigin="6150,647" coordsize="205,398" path="m6150,1044l6354,647e" filled="false" stroked="true" strokeweight=".292pt" strokecolor="#6d6e71">
                <v:path arrowok="t"/>
              </v:shape>
            </v:group>
            <v:group style="position:absolute;left:6397;top:286;width:142;height:276" coordorigin="6397,286" coordsize="142,276">
              <v:shape style="position:absolute;left:6397;top:286;width:142;height:276" coordorigin="6397,286" coordsize="142,276" path="m6397,562l6539,286e" filled="false" stroked="true" strokeweight=".292pt" strokecolor="#6d6e71">
                <v:path arrowok="t"/>
              </v:shape>
            </v:group>
            <v:group style="position:absolute;left:6163;top:649;width:209;height:407" coordorigin="6163,649" coordsize="209,407">
              <v:shape style="position:absolute;left:6163;top:649;width:209;height:407" coordorigin="6163,649" coordsize="209,407" path="m6163,1055l6372,649e" filled="false" stroked="true" strokeweight=".292pt" strokecolor="#6d6e71">
                <v:path arrowok="t"/>
              </v:shape>
            </v:group>
            <v:group style="position:absolute;left:6415;top:290;width:141;height:274" coordorigin="6415,290" coordsize="141,274">
              <v:shape style="position:absolute;left:6415;top:290;width:141;height:274" coordorigin="6415,290" coordsize="141,274" path="m6415,564l6555,290e" filled="false" stroked="true" strokeweight=".292pt" strokecolor="#6d6e71">
                <v:path arrowok="t"/>
              </v:shape>
            </v:group>
            <v:group style="position:absolute;left:6176;top:651;width:213;height:415" coordorigin="6176,651" coordsize="213,415">
              <v:shape style="position:absolute;left:6176;top:651;width:213;height:415" coordorigin="6176,651" coordsize="213,415" path="m6176,1066l6389,651e" filled="false" stroked="true" strokeweight=".292pt" strokecolor="#6d6e71">
                <v:path arrowok="t"/>
              </v:shape>
            </v:group>
            <v:group style="position:absolute;left:6432;top:295;width:140;height:272" coordorigin="6432,295" coordsize="140,272">
              <v:shape style="position:absolute;left:6432;top:295;width:140;height:272" coordorigin="6432,295" coordsize="140,272" path="m6432,567l6572,295e" filled="false" stroked="true" strokeweight=".292pt" strokecolor="#6d6e71">
                <v:path arrowok="t"/>
              </v:shape>
            </v:group>
            <v:group style="position:absolute;left:6190;top:654;width:217;height:422" coordorigin="6190,654" coordsize="217,422">
              <v:shape style="position:absolute;left:6190;top:654;width:217;height:422" coordorigin="6190,654" coordsize="217,422" path="m6190,1075l6406,654e" filled="false" stroked="true" strokeweight=".292pt" strokecolor="#6d6e71">
                <v:path arrowok="t"/>
              </v:shape>
            </v:group>
            <v:group style="position:absolute;left:6449;top:301;width:139;height:270" coordorigin="6449,301" coordsize="139,270">
              <v:shape style="position:absolute;left:6449;top:301;width:139;height:270" coordorigin="6449,301" coordsize="139,270" path="m6449,570l6588,301e" filled="false" stroked="true" strokeweight=".292pt" strokecolor="#6d6e71">
                <v:path arrowok="t"/>
              </v:shape>
              <v:shape style="position:absolute;left:6109;top:412;width:279;height:393" type="#_x0000_t75" stroked="false">
                <v:imagedata r:id="rId25" o:title=""/>
              </v:shape>
            </v:group>
            <v:group style="position:absolute;left:6078;top:839;width:61;height:70" coordorigin="6078,839" coordsize="61,70">
              <v:shape style="position:absolute;left:6078;top:839;width:61;height:70" coordorigin="6078,839" coordsize="61,70" path="m6119,839l6101,839,6093,843,6081,855,6078,864,6078,886,6081,894,6093,906,6101,909,6117,909,6123,907,6133,900,6135,898,6105,898,6101,896,6094,889,6093,882,6093,866,6094,860,6101,853,6105,851,6135,851,6135,850,6126,842,6119,839xe" filled="true" fillcolor="#231f20" stroked="false">
                <v:path arrowok="t"/>
                <v:fill type="solid"/>
              </v:shape>
              <v:shape style="position:absolute;left:6078;top:839;width:61;height:70" coordorigin="6078,839" coordsize="61,70" path="m6125,883l6124,888,6122,892,6117,896,6114,898,6135,898,6137,895,6139,887,6125,883xe" filled="true" fillcolor="#231f20" stroked="false">
                <v:path arrowok="t"/>
                <v:fill type="solid"/>
              </v:shape>
              <v:shape style="position:absolute;left:6078;top:839;width:61;height:70" coordorigin="6078,839" coordsize="61,70" path="m6135,851l6114,851,6117,852,6122,856,6124,859,6125,862,6138,859,6137,854,6135,851xe" filled="true" fillcolor="#231f20" stroked="false">
                <v:path arrowok="t"/>
                <v:fill type="solid"/>
              </v:shape>
            </v:group>
            <v:group style="position:absolute;left:6151;top:841;width:53;height:68" coordorigin="6151,841" coordsize="53,68">
              <v:shape style="position:absolute;left:6151;top:841;width:53;height:68" coordorigin="6151,841" coordsize="53,68" path="m6202,841l6151,841,6151,908,6203,908,6203,897,6165,897,6165,878,6199,878,6199,867,6165,867,6165,852,6202,852,6202,841xe" filled="true" fillcolor="#231f20" stroked="false">
                <v:path arrowok="t"/>
                <v:fill type="solid"/>
              </v:shape>
            </v:group>
            <v:group style="position:absolute;left:6215;top:841;width:55;height:68" coordorigin="6215,841" coordsize="55,68">
              <v:shape style="position:absolute;left:6215;top:841;width:55;height:68" coordorigin="6215,841" coordsize="55,68" path="m6229,841l6215,841,6215,908,6228,908,6228,864,6243,864,6229,841xe" filled="true" fillcolor="#231f20" stroked="false">
                <v:path arrowok="t"/>
                <v:fill type="solid"/>
              </v:shape>
              <v:shape style="position:absolute;left:6215;top:841;width:55;height:68" coordorigin="6215,841" coordsize="55,68" path="m6243,864l6228,864,6256,908,6270,908,6270,886,6257,886,6243,864xe" filled="true" fillcolor="#231f20" stroked="false">
                <v:path arrowok="t"/>
                <v:fill type="solid"/>
              </v:shape>
              <v:shape style="position:absolute;left:6215;top:841;width:55;height:68" coordorigin="6215,841" coordsize="55,68" path="m6270,841l6257,841,6257,886,6270,886,6270,841xe" filled="true" fillcolor="#231f20" stroked="false">
                <v:path arrowok="t"/>
                <v:fill type="solid"/>
              </v:shape>
            </v:group>
            <v:group style="position:absolute;left:6280;top:841;width:55;height:68" coordorigin="6280,841" coordsize="55,68">
              <v:shape style="position:absolute;left:6280;top:841;width:55;height:68" coordorigin="6280,841" coordsize="55,68" path="m6314,852l6300,852,6300,908,6314,908,6314,852xe" filled="true" fillcolor="#231f20" stroked="false">
                <v:path arrowok="t"/>
                <v:fill type="solid"/>
              </v:shape>
              <v:shape style="position:absolute;left:6280;top:841;width:55;height:68" coordorigin="6280,841" coordsize="55,68" path="m6334,841l6280,841,6280,852,6334,852,6334,841xe" filled="true" fillcolor="#231f20" stroked="false">
                <v:path arrowok="t"/>
                <v:fill type="solid"/>
              </v:shape>
            </v:group>
            <v:group style="position:absolute;left:6329;top:841;width:70;height:68" coordorigin="6329,841" coordsize="70,68">
              <v:shape style="position:absolute;left:6329;top:841;width:70;height:68" coordorigin="6329,841" coordsize="70,68" path="m6371,841l6356,841,6329,908,6344,908,6350,893,6392,893,6388,881,6354,881,6363,856,6377,856,6371,841xe" filled="true" fillcolor="#231f20" stroked="false">
                <v:path arrowok="t"/>
                <v:fill type="solid"/>
              </v:shape>
              <v:shape style="position:absolute;left:6329;top:841;width:70;height:68" coordorigin="6329,841" coordsize="70,68" path="m6392,893l6377,893,6383,908,6399,908,6392,893xe" filled="true" fillcolor="#231f20" stroked="false">
                <v:path arrowok="t"/>
                <v:fill type="solid"/>
              </v:shape>
              <v:shape style="position:absolute;left:6329;top:841;width:70;height:68" coordorigin="6329,841" coordsize="70,68" path="m6377,856l6363,856,6373,881,6388,881,6377,856xe" filled="true" fillcolor="#231f20" stroked="false">
                <v:path arrowok="t"/>
                <v:fill type="solid"/>
              </v:shape>
            </v:group>
            <v:group style="position:absolute;left:6392;top:841;width:65;height:68" coordorigin="6392,841" coordsize="65,68">
              <v:shape style="position:absolute;left:6392;top:841;width:65;height:68" coordorigin="6392,841" coordsize="65,68" path="m6407,841l6392,841,6416,908,6431,908,6438,891,6424,891,6407,841xe" filled="true" fillcolor="#231f20" stroked="false">
                <v:path arrowok="t"/>
                <v:fill type="solid"/>
              </v:shape>
              <v:shape style="position:absolute;left:6392;top:841;width:65;height:68" coordorigin="6392,841" coordsize="65,68" path="m6456,841l6441,841,6424,891,6438,891,6456,841xe" filled="true" fillcolor="#231f20" stroked="false">
                <v:path arrowok="t"/>
                <v:fill type="solid"/>
              </v:shape>
            </v:group>
            <v:group style="position:absolute;left:6460;top:839;width:67;height:70" coordorigin="6460,839" coordsize="67,70">
              <v:shape style="position:absolute;left:6460;top:839;width:67;height:70" coordorigin="6460,839" coordsize="67,70" path="m6504,839l6488,839,6483,840,6460,868,6460,886,6463,894,6475,906,6484,909,6504,909,6512,906,6521,898,6488,898,6484,896,6477,888,6475,882,6475,866,6476,861,6483,853,6488,851,6521,851,6512,843,6504,839xe" filled="true" fillcolor="#231f20" stroked="false">
                <v:path arrowok="t"/>
                <v:fill type="solid"/>
              </v:shape>
              <v:shape style="position:absolute;left:6460;top:839;width:67;height:70" coordorigin="6460,839" coordsize="67,70" path="m6521,851l6500,851,6504,853,6511,861,6513,866,6513,882,6511,888,6504,896,6499,898,6521,898,6524,894,6527,886,6527,863,6524,855,6521,851xe" filled="true" fillcolor="#231f20" stroked="false">
                <v:path arrowok="t"/>
                <v:fill type="solid"/>
              </v:shape>
            </v:group>
            <v:group style="position:absolute;left:6535;top:839;width:57;height:70" coordorigin="6535,839" coordsize="57,70">
              <v:shape style="position:absolute;left:6535;top:839;width:57;height:70" coordorigin="6535,839" coordsize="57,70" path="m6548,885l6535,886,6536,894,6538,899,6548,907,6554,909,6569,909,6574,908,6582,905,6585,903,6588,898,6559,898,6556,897,6551,893,6549,889,6548,885xe" filled="true" fillcolor="#231f20" stroked="false">
                <v:path arrowok="t"/>
                <v:fill type="solid"/>
              </v:shape>
              <v:shape style="position:absolute;left:6535;top:839;width:57;height:70" coordorigin="6535,839" coordsize="57,70" path="m6571,839l6557,839,6553,840,6537,864,6539,868,6547,875,6552,877,6565,880,6569,881,6573,882,6574,883,6575,884,6576,886,6577,887,6577,891,6576,893,6571,897,6568,898,6588,898,6590,896,6591,893,6591,884,6590,881,6559,864,6554,863,6551,860,6550,859,6550,856,6551,854,6555,852,6558,851,6587,851,6586,849,6578,841,6571,839xe" filled="true" fillcolor="#231f20" stroked="false">
                <v:path arrowok="t"/>
                <v:fill type="solid"/>
              </v:shape>
              <v:shape style="position:absolute;left:6535;top:839;width:57;height:70" coordorigin="6535,839" coordsize="57,70" path="m6587,851l6566,851,6569,852,6573,855,6574,857,6575,861,6589,860,6589,854,6587,851xe" filled="true" fillcolor="#231f20" stroked="false">
                <v:path arrowok="t"/>
                <v:fill type="solid"/>
              </v:shape>
            </v:group>
            <v:group style="position:absolute;left:6288;top:556;width:498;height:418" coordorigin="6288,556" coordsize="498,418">
              <v:shape style="position:absolute;left:6288;top:556;width:498;height:418" coordorigin="6288,556" coordsize="498,418" path="m6288,556l6401,562,6495,580,6571,606,6631,635,6709,689,6764,750,6786,812,6780,870,6750,920,6700,955,6636,973e" filled="false" stroked="true" strokeweight=".758pt" strokecolor="#231f20">
                <v:path arrowok="t"/>
              </v:shape>
            </v:group>
            <v:group style="position:absolute;left:6336;top:645;width:427;height:265" coordorigin="6336,645" coordsize="427,265">
              <v:shape style="position:absolute;left:6336;top:645;width:427;height:265" coordorigin="6336,645" coordsize="427,265" path="m6336,645l6427,658,6516,685,6597,723,6667,767,6721,816,6754,864,6763,910e" filled="false" stroked="true" strokeweight=".758pt" strokecolor="#231f20">
                <v:path arrowok="t"/>
              </v:shape>
            </v:group>
            <v:group style="position:absolute;left:6627;top:676;width:53;height:51" coordorigin="6627,676" coordsize="53,51">
              <v:shape style="position:absolute;left:6627;top:676;width:53;height:51" coordorigin="6627,676" coordsize="53,51" path="m6653,676l6659,695,6680,695,6663,707,6670,726,6653,714,6637,726,6643,707,6627,695,6647,695,6653,676xe" filled="false" stroked="true" strokeweight=".258pt" strokecolor="#231f20">
                <v:path arrowok="t"/>
              </v:shape>
            </v:group>
            <v:group style="position:absolute;left:6396;top:934;width:32;height:52" coordorigin="6396,934" coordsize="32,52">
              <v:shape style="position:absolute;left:6396;top:934;width:32;height:52" coordorigin="6396,934" coordsize="32,52" path="m6424,943l6409,943,6411,944,6414,947,6414,949,6414,956,6414,959,6410,967,6405,974,6396,985,6396,986,6424,986,6426,976,6406,976,6414,968,6420,961,6422,957,6424,953,6425,950,6425,945,6424,943xe" filled="true" fillcolor="#231f20" stroked="false">
                <v:path arrowok="t"/>
                <v:fill type="solid"/>
              </v:shape>
              <v:shape style="position:absolute;left:6396;top:934;width:32;height:52" coordorigin="6396,934" coordsize="32,52" path="m6427,971l6426,971,6425,973,6424,974,6423,975,6423,975,6421,976,6406,976,6426,976,6427,971xe" filled="true" fillcolor="#231f20" stroked="false">
                <v:path arrowok="t"/>
                <v:fill type="solid"/>
              </v:shape>
              <v:shape style="position:absolute;left:6396;top:934;width:32;height:52" coordorigin="6396,934" coordsize="32,52" path="m6414,934l6408,934,6405,935,6400,940,6398,943,6397,948,6398,949,6400,945,6403,943,6424,943,6422,939,6420,937,6416,935,6414,934xe" filled="true" fillcolor="#231f20" stroked="false">
                <v:path arrowok="t"/>
                <v:fill type="solid"/>
              </v:shape>
            </v:group>
            <v:group style="position:absolute;left:6433;top:934;width:32;height:53" coordorigin="6433,934" coordsize="32,53">
              <v:shape style="position:absolute;left:6433;top:934;width:32;height:53" coordorigin="6433,934" coordsize="32,53" path="m6451,934l6446,934,6443,935,6433,965,6434,969,6446,987,6451,987,6453,986,6456,984,6456,984,6448,984,6447,984,6444,944,6445,940,6445,938,6447,937,6447,937,6456,937,6454,935,6451,934xe" filled="true" fillcolor="#231f20" stroked="false">
                <v:path arrowok="t"/>
                <v:fill type="solid"/>
              </v:shape>
              <v:shape style="position:absolute;left:6433;top:934;width:32;height:53" coordorigin="6433,934" coordsize="32,53" path="m6456,937l6450,937,6451,937,6452,939,6453,941,6453,944,6453,969,6453,979,6452,981,6451,984,6450,984,6456,984,6464,965,6464,955,6463,950,6461,942,6459,939,6456,937xe" filled="true" fillcolor="#231f20" stroked="false">
                <v:path arrowok="t"/>
                <v:fill type="solid"/>
              </v:shape>
            </v:group>
            <v:group style="position:absolute;left:6472;top:934;width:27;height:52" coordorigin="6472,934" coordsize="27,52">
              <v:shape style="position:absolute;left:6472;top:934;width:27;height:52" coordorigin="6472,934" coordsize="27,52" path="m6498,984l6472,984,6472,986,6498,986,6498,984xe" filled="true" fillcolor="#231f20" stroked="false">
                <v:path arrowok="t"/>
                <v:fill type="solid"/>
              </v:shape>
              <v:shape style="position:absolute;left:6472;top:934;width:27;height:52" coordorigin="6472,934" coordsize="27,52" path="m6491,943l6478,943,6478,943,6479,944,6480,944,6480,945,6480,981,6480,982,6479,983,6477,984,6476,984,6495,984,6491,981,6491,943xe" filled="true" fillcolor="#231f20" stroked="false">
                <v:path arrowok="t"/>
                <v:fill type="solid"/>
              </v:shape>
              <v:shape style="position:absolute;left:6472;top:934;width:27;height:52" coordorigin="6472,934" coordsize="27,52" path="m6491,934l6489,934,6472,943,6472,944,6474,943,6476,943,6491,943,6491,934xe" filled="true" fillcolor="#231f20" stroked="false">
                <v:path arrowok="t"/>
                <v:fill type="solid"/>
              </v:shape>
            </v:group>
            <v:group style="position:absolute;left:6506;top:934;width:32;height:53" coordorigin="6506,934" coordsize="32,53">
              <v:shape style="position:absolute;left:6506;top:934;width:32;height:53" coordorigin="6506,934" coordsize="32,53" path="m6524,934l6519,934,6516,935,6506,965,6506,969,6519,987,6524,987,6525,986,6529,984,6529,984,6521,984,6520,984,6517,944,6518,940,6518,938,6520,937,6520,937,6529,937,6527,935,6524,934xe" filled="true" fillcolor="#231f20" stroked="false">
                <v:path arrowok="t"/>
                <v:fill type="solid"/>
              </v:shape>
              <v:shape style="position:absolute;left:6506;top:934;width:32;height:53" coordorigin="6506,934" coordsize="32,53" path="m6529,937l6523,937,6524,937,6525,939,6526,941,6526,944,6526,969,6526,979,6525,981,6524,984,6523,984,6529,984,6537,965,6537,955,6536,950,6534,942,6532,939,6529,937xe" filled="true" fillcolor="#231f20" stroked="false">
                <v:path arrowok="t"/>
                <v:fill type="solid"/>
              </v:shape>
            </v:group>
            <v:group style="position:absolute;left:6764;top:558;width:53;height:50" coordorigin="6764,558" coordsize="53,50">
              <v:shape style="position:absolute;left:6764;top:558;width:53;height:50" coordorigin="6764,558" coordsize="53,50" path="m6790,558l6797,577,6817,577,6800,589,6807,608,6790,597,6774,608,6780,589,6764,577,6784,577,6790,558xe" filled="false" stroked="true" strokeweight=".258pt" strokecolor="#231f20">
                <v:path arrowok="t"/>
              </v:shape>
            </v:group>
            <v:group style="position:absolute;left:6691;top:443;width:53;height:51" coordorigin="6691,443" coordsize="53,51">
              <v:shape style="position:absolute;left:6691;top:443;width:53;height:51" coordorigin="6691,443" coordsize="53,51" path="m6718,443l6724,462,6744,462,6728,474,6734,493,6718,481,6702,493,6708,474,6691,462,6712,462,6718,443xe" filled="false" stroked="true" strokeweight=".258pt" strokecolor="#231f20">
                <v:path arrowok="t"/>
              </v:shape>
            </v:group>
            <v:group style="position:absolute;left:6603;top:507;width:53;height:50" coordorigin="6603,507" coordsize="53,50">
              <v:shape style="position:absolute;left:6603;top:507;width:53;height:50" coordorigin="6603,507" coordsize="53,50" path="m6630,507l6636,526,6656,526,6640,537,6646,557,6630,545,6613,557,6620,537,6603,526,6624,526,6630,507xe" filled="false" stroked="true" strokeweight=".258pt" strokecolor="#231f20">
                <v:path arrowok="t"/>
              </v:shape>
            </v:group>
            <v:group style="position:absolute;left:6684;top:584;width:43;height:41" coordorigin="6684,584" coordsize="43,41">
              <v:shape style="position:absolute;left:6684;top:584;width:43;height:41" coordorigin="6684,584" coordsize="43,41" path="m6706,584l6711,600,6727,600,6714,609,6719,625,6706,615,6692,625,6697,609,6684,600,6701,600,6706,584xe" filled="false" stroked="true" strokeweight=".209pt" strokecolor="#231f20">
                <v:path arrowok="t"/>
              </v:shape>
            </v:group>
            <v:group style="position:absolute;left:6554;top:406;width:213;height:344" coordorigin="6554,406" coordsize="213,344">
              <v:shape style="position:absolute;left:6554;top:406;width:213;height:344" coordorigin="6554,406" coordsize="213,344" path="m6554,406l6616,437,6672,482,6717,538,6750,603,6766,674,6764,750e" filled="false" stroked="true" strokeweight=".758pt" strokecolor="#231f20">
                <v:path arrowok="t"/>
              </v:shape>
            </v:group>
            <v:group style="position:absolute;left:6255;top:837;width:489;height:206" coordorigin="6255,837" coordsize="489,206">
              <v:shape style="position:absolute;left:6255;top:837;width:489;height:206" coordorigin="6255,837" coordsize="489,206" path="m6744,837l6706,902,6654,958,6591,1003,6519,1032,6442,1042,6392,1038,6344,1027,6298,1009,6255,984e" filled="false" stroked="true" strokeweight=".758pt" strokecolor="#231f20">
                <v:path arrowok="t"/>
              </v:shape>
            </v:group>
            <v:group style="position:absolute;left:6000;top:275;width:879;height:879" coordorigin="6000,275" coordsize="879,879">
              <v:shape style="position:absolute;left:6000;top:275;width:879;height:879" coordorigin="6000,275" coordsize="879,879" path="m6440,275l6511,281,6579,297,6642,324,6699,360,6750,404,6794,455,6830,512,6857,575,6873,643,6879,714,6873,786,6857,853,6830,916,6794,974,6750,1025,6699,1069,6642,1105,6579,1131,6511,1148,6440,1154,6368,1148,6301,1131,6238,1105,6180,1069,6129,1025,6085,974,6049,916,6023,853,6006,786,6000,714,6006,643,6023,575,6049,512,6085,455,6129,404,6180,360,6238,324,6301,297,6368,281,6440,275xe" filled="false" stroked="true" strokeweight=".567pt" strokecolor="#231f20">
                <v:path arrowok="t"/>
              </v:shape>
              <v:shape style="position:absolute;left:6301;top:99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3.44721pt;width:44.55pt;height:44.55pt;mso-position-horizontal-relative:page;mso-position-vertical-relative:paragraph;z-index:1600;mso-wrap-distance-left:0;mso-wrap-distance-right:0" coordorigin="6972,269" coordsize="891,891"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346,281,7279,297,7216,324,7158,360,7107,404,7063,455,7027,512,7000,575,6984,643,6978,714,6984,786,7000,853,7027,916,7063,974,7107,1025,7158,1069,7216,1105,7279,1131,7346,1148,7417,1154,7489,1148,7556,1131,7619,1105,7677,1069,7728,1025,7772,974,7808,916,7834,853,7851,786,7857,714,7851,643,7834,575,7808,512,7772,455,7728,404,7677,360,7619,324,7556,297,7489,281,7417,275xe" filled="true" fillcolor="#d1d3d4" stroked="false">
                <v:path arrowok="t"/>
                <v:fill type="solid"/>
              </v:shape>
            </v:group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489,281,7556,297,7619,324,7677,360,7728,404,7772,455,7808,512,7834,575,7851,643,7857,714,7851,786,7834,853,7808,916,7772,974,7728,1025,7677,1069,7619,1105,7556,1131,7489,1148,7417,1154,7346,1148,7279,1131,7216,1105,7158,1069,7107,1025,7063,974,7027,916,7000,853,6984,786,6978,714,6984,643,7000,575,7027,512,7063,455,7107,404,7158,360,7216,324,7279,297,7346,281,7417,275xe" filled="false" stroked="true" strokeweight=".425pt" strokecolor="#231f20">
                <v:path arrowok="t"/>
              </v:shape>
            </v:group>
            <v:group style="position:absolute;left:7181;top:658;width:220;height:428" coordorigin="7181,658" coordsize="220,428">
              <v:shape style="position:absolute;left:7181;top:658;width:220;height:428" coordorigin="7181,658" coordsize="220,428" path="m7181,1085l7401,658e" filled="false" stroked="true" strokeweight=".292pt" strokecolor="#6d6e71">
                <v:path arrowok="t"/>
              </v:shape>
            </v:group>
            <v:group style="position:absolute;left:7444;top:306;width:137;height:267" coordorigin="7444,306" coordsize="137,267">
              <v:shape style="position:absolute;left:7444;top:306;width:137;height:267" coordorigin="7444,306" coordsize="137,267" path="m7444,573l7581,306e" filled="false" stroked="true" strokeweight=".292pt" strokecolor="#6d6e71">
                <v:path arrowok="t"/>
              </v:shape>
            </v:group>
            <v:group style="position:absolute;left:6987;top:418;width:107;height:207" coordorigin="6987,418" coordsize="107,207">
              <v:shape style="position:absolute;left:6987;top:418;width:107;height:207" coordorigin="6987,418" coordsize="107,207" path="m6987,624l7094,418e" filled="false" stroked="true" strokeweight=".292pt" strokecolor="#6d6e71">
                <v:path arrowok="t"/>
              </v:shape>
            </v:group>
            <v:group style="position:absolute;left:6980;top:381;width:151;height:295" coordorigin="6980,381" coordsize="151,295">
              <v:shape style="position:absolute;left:6980;top:381;width:151;height:295" coordorigin="6980,381" coordsize="151,295" path="m6980,675l7131,381e" filled="false" stroked="true" strokeweight=".292pt" strokecolor="#6d6e71">
                <v:path arrowok="t"/>
              </v:shape>
            </v:group>
            <v:group style="position:absolute;left:6978;top:357;width:185;height:359" coordorigin="6978,357" coordsize="185,359">
              <v:shape style="position:absolute;left:6978;top:357;width:185;height:359" coordorigin="6978,357" coordsize="185,359" path="m6978,715l7162,357e" filled="false" stroked="true" strokeweight=".292pt" strokecolor="#6d6e71">
                <v:path arrowok="t"/>
              </v:shape>
            </v:group>
            <v:group style="position:absolute;left:6979;top:338;width:212;height:411" coordorigin="6979,338" coordsize="212,411">
              <v:shape style="position:absolute;left:6979;top:338;width:212;height:411" coordorigin="6979,338" coordsize="212,411" path="m6979,749l7191,338e" filled="false" stroked="true" strokeweight=".292pt" strokecolor="#6d6e71">
                <v:path arrowok="t"/>
              </v:shape>
            </v:group>
            <v:group style="position:absolute;left:6983;top:323;width:234;height:456" coordorigin="6983,323" coordsize="234,456">
              <v:shape style="position:absolute;left:6983;top:323;width:234;height:456" coordorigin="6983,323" coordsize="234,456" path="m6983,779l7217,323e" filled="false" stroked="true" strokeweight=".292pt" strokecolor="#6d6e71">
                <v:path arrowok="t"/>
              </v:shape>
            </v:group>
            <v:group style="position:absolute;left:6988;top:312;width:254;height:495" coordorigin="6988,312" coordsize="254,495">
              <v:shape style="position:absolute;left:6988;top:312;width:254;height:495" coordorigin="6988,312" coordsize="254,495" path="m6988,806l7242,312e" filled="false" stroked="true" strokeweight=".292pt" strokecolor="#6d6e71">
                <v:path arrowok="t"/>
              </v:shape>
            </v:group>
            <v:group style="position:absolute;left:6994;top:302;width:272;height:529" coordorigin="6994,302" coordsize="272,529">
              <v:shape style="position:absolute;left:6994;top:302;width:272;height:529" coordorigin="6994,302" coordsize="272,529" path="m6994,831l7265,302e" filled="false" stroked="true" strokeweight=".292pt" strokecolor="#6d6e71">
                <v:path arrowok="t"/>
              </v:shape>
            </v:group>
            <v:group style="position:absolute;left:7001;top:294;width:288;height:560" coordorigin="7001,294" coordsize="288,560">
              <v:shape style="position:absolute;left:7001;top:294;width:288;height:560" coordorigin="7001,294" coordsize="288,560" path="m7001,854l7288,294e" filled="false" stroked="true" strokeweight=".292pt" strokecolor="#6d6e71">
                <v:path arrowok="t"/>
              </v:shape>
            </v:group>
            <v:group style="position:absolute;left:7008;top:288;width:302;height:587" coordorigin="7008,288" coordsize="302,587">
              <v:shape style="position:absolute;left:7008;top:288;width:302;height:587" coordorigin="7008,288" coordsize="302,587" path="m7008,875l7310,288e" filled="false" stroked="true" strokeweight=".292pt" strokecolor="#6d6e71">
                <v:path arrowok="t"/>
              </v:shape>
            </v:group>
            <v:group style="position:absolute;left:7017;top:283;width:315;height:612" coordorigin="7017,283" coordsize="315,612">
              <v:shape style="position:absolute;left:7017;top:283;width:315;height:612" coordorigin="7017,283" coordsize="315,612" path="m7017,895l7331,283e" filled="false" stroked="true" strokeweight=".292pt" strokecolor="#6d6e71">
                <v:path arrowok="t"/>
              </v:shape>
            </v:group>
            <v:group style="position:absolute;left:7026;top:280;width:326;height:634" coordorigin="7026,280" coordsize="326,634">
              <v:shape style="position:absolute;left:7026;top:280;width:326;height:634" coordorigin="7026,280" coordsize="326,634" path="m7026,914l7351,280e" filled="false" stroked="true" strokeweight=".292pt" strokecolor="#6d6e71">
                <v:path arrowok="t"/>
              </v:shape>
            </v:group>
            <v:group style="position:absolute;left:7035;top:277;width:336;height:655" coordorigin="7035,277" coordsize="336,655">
              <v:shape style="position:absolute;left:7035;top:277;width:336;height:655" coordorigin="7035,277" coordsize="336,655" path="m7035,932l7371,277e" filled="false" stroked="true" strokeweight=".292pt" strokecolor="#6d6e71">
                <v:path arrowok="t"/>
              </v:shape>
            </v:group>
            <v:group style="position:absolute;left:7046;top:276;width:346;height:673" coordorigin="7046,276" coordsize="346,673">
              <v:shape style="position:absolute;left:7046;top:276;width:346;height:673" coordorigin="7046,276" coordsize="346,673" path="m7046,948l7391,276e" filled="false" stroked="true" strokeweight=".292pt" strokecolor="#6d6e71">
                <v:path arrowok="t"/>
              </v:shape>
            </v:group>
            <v:group style="position:absolute;left:7056;top:275;width:354;height:690" coordorigin="7056,275" coordsize="354,690">
              <v:shape style="position:absolute;left:7056;top:275;width:354;height:690" coordorigin="7056,275" coordsize="354,690" path="m7056,964l7410,275e" filled="false" stroked="true" strokeweight=".292pt" strokecolor="#6d6e71">
                <v:path arrowok="t"/>
              </v:shape>
            </v:group>
            <v:group style="position:absolute;left:7067;top:275;width:362;height:705" coordorigin="7067,275" coordsize="362,705">
              <v:shape style="position:absolute;left:7067;top:275;width:362;height:705" coordorigin="7067,275" coordsize="362,705" path="m7067,979l7429,275e" filled="false" stroked="true" strokeweight=".292pt" strokecolor="#6d6e71">
                <v:path arrowok="t"/>
              </v:shape>
            </v:group>
            <v:group style="position:absolute;left:7078;top:613;width:196;height:381" coordorigin="7078,613" coordsize="196,381">
              <v:shape style="position:absolute;left:7078;top:613;width:196;height:381" coordorigin="7078,613" coordsize="196,381" path="m7078,994l7274,613e" filled="false" stroked="true" strokeweight=".292pt" strokecolor="#6d6e71">
                <v:path arrowok="t"/>
              </v:shape>
            </v:group>
            <v:group style="position:absolute;left:7303;top:276;width:145;height:281" coordorigin="7303,276" coordsize="145,281">
              <v:shape style="position:absolute;left:7303;top:276;width:145;height:281" coordorigin="7303,276" coordsize="145,281" path="m7303,557l7447,276e" filled="false" stroked="true" strokeweight=".292pt" strokecolor="#6d6e71">
                <v:path arrowok="t"/>
              </v:shape>
            </v:group>
            <v:group style="position:absolute;left:7090;top:627;width:196;height:381" coordorigin="7090,627" coordsize="196,381">
              <v:shape style="position:absolute;left:7090;top:627;width:196;height:381" coordorigin="7090,627" coordsize="196,381" path="m7090,1007l7286,627e" filled="false" stroked="true" strokeweight=".292pt" strokecolor="#6d6e71">
                <v:path arrowok="t"/>
              </v:shape>
            </v:group>
            <v:group style="position:absolute;left:7320;top:278;width:145;height:282" coordorigin="7320,278" coordsize="145,282">
              <v:shape style="position:absolute;left:7320;top:278;width:145;height:282" coordorigin="7320,278" coordsize="145,282" path="m7320,559l7465,278e" filled="false" stroked="true" strokeweight=".292pt" strokecolor="#6d6e71">
                <v:path arrowok="t"/>
              </v:shape>
            </v:group>
            <v:group style="position:absolute;left:7102;top:638;width:197;height:383" coordorigin="7102,638" coordsize="197,383">
              <v:shape style="position:absolute;left:7102;top:638;width:197;height:383" coordorigin="7102,638" coordsize="197,383" path="m7102,1020l7299,638e" filled="false" stroked="true" strokeweight=".292pt" strokecolor="#6d6e71">
                <v:path arrowok="t"/>
              </v:shape>
            </v:group>
            <v:group style="position:absolute;left:7339;top:280;width:144;height:279" coordorigin="7339,280" coordsize="144,279">
              <v:shape style="position:absolute;left:7339;top:280;width:144;height:279" coordorigin="7339,280" coordsize="144,279" path="m7339,559l7483,280e" filled="false" stroked="true" strokeweight=".292pt" strokecolor="#6d6e71">
                <v:path arrowok="t"/>
              </v:shape>
            </v:group>
            <v:group style="position:absolute;left:7115;top:643;width:200;height:390" coordorigin="7115,643" coordsize="200,390">
              <v:shape style="position:absolute;left:7115;top:643;width:200;height:390" coordorigin="7115,643" coordsize="200,390" path="m7115,1033l7315,643e" filled="false" stroked="true" strokeweight=".292pt" strokecolor="#6d6e71">
                <v:path arrowok="t"/>
              </v:shape>
            </v:group>
            <v:group style="position:absolute;left:7357;top:283;width:143;height:278" coordorigin="7357,283" coordsize="143,278">
              <v:shape style="position:absolute;left:7357;top:283;width:143;height:278" coordorigin="7357,283" coordsize="143,278" path="m7357,560l7500,283e" filled="false" stroked="true" strokeweight=".292pt" strokecolor="#6d6e71">
                <v:path arrowok="t"/>
              </v:shape>
            </v:group>
            <v:group style="position:absolute;left:7127;top:647;width:205;height:398" coordorigin="7127,647" coordsize="205,398">
              <v:shape style="position:absolute;left:7127;top:647;width:205;height:398" coordorigin="7127,647" coordsize="205,398" path="m7127,1044l7332,647e" filled="false" stroked="true" strokeweight=".292pt" strokecolor="#6d6e71">
                <v:path arrowok="t"/>
              </v:shape>
            </v:group>
            <v:group style="position:absolute;left:7375;top:286;width:142;height:276" coordorigin="7375,286" coordsize="142,276">
              <v:shape style="position:absolute;left:7375;top:286;width:142;height:276" coordorigin="7375,286" coordsize="142,276" path="m7375,562l7517,286e" filled="false" stroked="true" strokeweight=".292pt" strokecolor="#6d6e71">
                <v:path arrowok="t"/>
              </v:shape>
            </v:group>
            <v:group style="position:absolute;left:7140;top:649;width:209;height:407" coordorigin="7140,649" coordsize="209,407">
              <v:shape style="position:absolute;left:7140;top:649;width:209;height:407" coordorigin="7140,649" coordsize="209,407" path="m7140,1055l7349,649e" filled="false" stroked="true" strokeweight=".292pt" strokecolor="#6d6e71">
                <v:path arrowok="t"/>
              </v:shape>
            </v:group>
            <v:group style="position:absolute;left:7393;top:290;width:141;height:274" coordorigin="7393,290" coordsize="141,274">
              <v:shape style="position:absolute;left:7393;top:290;width:141;height:274" coordorigin="7393,290" coordsize="141,274" path="m7393,564l7533,290e" filled="false" stroked="true" strokeweight=".292pt" strokecolor="#6d6e71">
                <v:path arrowok="t"/>
              </v:shape>
            </v:group>
            <v:group style="position:absolute;left:7154;top:651;width:213;height:415" coordorigin="7154,651" coordsize="213,415">
              <v:shape style="position:absolute;left:7154;top:651;width:213;height:415" coordorigin="7154,651" coordsize="213,415" path="m7154,1066l7367,651e" filled="false" stroked="true" strokeweight=".292pt" strokecolor="#6d6e71">
                <v:path arrowok="t"/>
              </v:shape>
            </v:group>
            <v:group style="position:absolute;left:7410;top:295;width:140;height:272" coordorigin="7410,295" coordsize="140,272">
              <v:shape style="position:absolute;left:7410;top:295;width:140;height:272" coordorigin="7410,295" coordsize="140,272" path="m7410,567l7550,295e" filled="false" stroked="true" strokeweight=".292pt" strokecolor="#6d6e71">
                <v:path arrowok="t"/>
              </v:shape>
            </v:group>
            <v:group style="position:absolute;left:7168;top:654;width:217;height:422" coordorigin="7168,654" coordsize="217,422">
              <v:shape style="position:absolute;left:7168;top:654;width:217;height:422" coordorigin="7168,654" coordsize="217,422" path="m7168,1075l7384,654e" filled="false" stroked="true" strokeweight=".292pt" strokecolor="#6d6e71">
                <v:path arrowok="t"/>
              </v:shape>
            </v:group>
            <v:group style="position:absolute;left:7427;top:301;width:139;height:270" coordorigin="7427,301" coordsize="139,270">
              <v:shape style="position:absolute;left:7427;top:301;width:139;height:270" coordorigin="7427,301" coordsize="139,270" path="m7427,570l7566,301e" filled="false" stroked="true" strokeweight=".292pt" strokecolor="#6d6e71">
                <v:path arrowok="t"/>
              </v:shape>
              <v:shape style="position:absolute;left:7087;top:412;width:279;height:393" type="#_x0000_t75" stroked="false">
                <v:imagedata r:id="rId26" o:title=""/>
              </v:shape>
            </v:group>
            <v:group style="position:absolute;left:7056;top:839;width:61;height:70" coordorigin="7056,839" coordsize="61,70">
              <v:shape style="position:absolute;left:7056;top:839;width:61;height:70" coordorigin="7056,839" coordsize="61,70" path="m7097,839l7079,839,7071,843,7059,855,7056,864,7056,886,7059,894,7071,906,7079,909,7095,909,7101,907,7111,900,7113,898,7083,898,7078,896,7072,889,7071,882,7071,866,7072,860,7079,853,7083,851,7113,851,7112,850,7104,842,7097,839xe" filled="true" fillcolor="#231f20" stroked="false">
                <v:path arrowok="t"/>
                <v:fill type="solid"/>
              </v:shape>
              <v:shape style="position:absolute;left:7056;top:839;width:61;height:70" coordorigin="7056,839" coordsize="61,70" path="m7103,883l7102,888,7100,892,7094,896,7091,898,7113,898,7114,895,7116,887,7103,883xe" filled="true" fillcolor="#231f20" stroked="false">
                <v:path arrowok="t"/>
                <v:fill type="solid"/>
              </v:shape>
              <v:shape style="position:absolute;left:7056;top:839;width:61;height:70" coordorigin="7056,839" coordsize="61,70" path="m7113,851l7092,851,7095,852,7100,856,7102,859,7102,862,7116,859,7115,854,7113,851xe" filled="true" fillcolor="#231f20" stroked="false">
                <v:path arrowok="t"/>
                <v:fill type="solid"/>
              </v:shape>
            </v:group>
            <v:group style="position:absolute;left:7128;top:841;width:53;height:68" coordorigin="7128,841" coordsize="53,68">
              <v:shape style="position:absolute;left:7128;top:841;width:53;height:68" coordorigin="7128,841" coordsize="53,68" path="m7180,841l7128,841,7128,908,7181,908,7181,897,7142,897,7142,878,7177,878,7177,867,7142,867,7142,852,7180,852,7180,841xe" filled="true" fillcolor="#231f20" stroked="false">
                <v:path arrowok="t"/>
                <v:fill type="solid"/>
              </v:shape>
            </v:group>
            <v:group style="position:absolute;left:7193;top:841;width:55;height:68" coordorigin="7193,841" coordsize="55,68">
              <v:shape style="position:absolute;left:7193;top:841;width:55;height:68" coordorigin="7193,841" coordsize="55,68" path="m7206,841l7193,841,7193,908,7206,908,7206,864,7221,864,7206,841xe" filled="true" fillcolor="#231f20" stroked="false">
                <v:path arrowok="t"/>
                <v:fill type="solid"/>
              </v:shape>
              <v:shape style="position:absolute;left:7193;top:841;width:55;height:68" coordorigin="7193,841" coordsize="55,68" path="m7221,864l7206,864,7234,908,7248,908,7248,886,7235,886,7221,864xe" filled="true" fillcolor="#231f20" stroked="false">
                <v:path arrowok="t"/>
                <v:fill type="solid"/>
              </v:shape>
              <v:shape style="position:absolute;left:7193;top:841;width:55;height:68" coordorigin="7193,841" coordsize="55,68" path="m7248,841l7235,841,7235,886,7248,886,7248,841xe" filled="true" fillcolor="#231f20" stroked="false">
                <v:path arrowok="t"/>
                <v:fill type="solid"/>
              </v:shape>
            </v:group>
            <v:group style="position:absolute;left:7257;top:841;width:55;height:68" coordorigin="7257,841" coordsize="55,68">
              <v:shape style="position:absolute;left:7257;top:841;width:55;height:68" coordorigin="7257,841" coordsize="55,68" path="m7292,852l7278,852,7278,908,7292,908,7292,852xe" filled="true" fillcolor="#231f20" stroked="false">
                <v:path arrowok="t"/>
                <v:fill type="solid"/>
              </v:shape>
              <v:shape style="position:absolute;left:7257;top:841;width:55;height:68" coordorigin="7257,841" coordsize="55,68" path="m7312,841l7257,841,7257,852,7312,852,7312,841xe" filled="true" fillcolor="#231f20" stroked="false">
                <v:path arrowok="t"/>
                <v:fill type="solid"/>
              </v:shape>
            </v:group>
            <v:group style="position:absolute;left:7307;top:841;width:70;height:68" coordorigin="7307,841" coordsize="70,68">
              <v:shape style="position:absolute;left:7307;top:841;width:70;height:68" coordorigin="7307,841" coordsize="70,68" path="m7349,841l7334,841,7307,908,7322,908,7328,893,7370,893,7365,881,7332,881,7341,856,7355,856,7349,841xe" filled="true" fillcolor="#231f20" stroked="false">
                <v:path arrowok="t"/>
                <v:fill type="solid"/>
              </v:shape>
              <v:shape style="position:absolute;left:7307;top:841;width:70;height:68" coordorigin="7307,841" coordsize="70,68" path="m7370,893l7355,893,7361,908,7376,908,7370,893xe" filled="true" fillcolor="#231f20" stroked="false">
                <v:path arrowok="t"/>
                <v:fill type="solid"/>
              </v:shape>
              <v:shape style="position:absolute;left:7307;top:841;width:70;height:68" coordorigin="7307,841" coordsize="70,68" path="m7355,856l7341,856,7351,881,7365,881,7355,856xe" filled="true" fillcolor="#231f20" stroked="false">
                <v:path arrowok="t"/>
                <v:fill type="solid"/>
              </v:shape>
            </v:group>
            <v:group style="position:absolute;left:7370;top:841;width:65;height:68" coordorigin="7370,841" coordsize="65,68">
              <v:shape style="position:absolute;left:7370;top:841;width:65;height:68" coordorigin="7370,841" coordsize="65,68" path="m7385,841l7370,841,7394,908,7409,908,7416,891,7402,891,7385,841xe" filled="true" fillcolor="#231f20" stroked="false">
                <v:path arrowok="t"/>
                <v:fill type="solid"/>
              </v:shape>
              <v:shape style="position:absolute;left:7370;top:841;width:65;height:68" coordorigin="7370,841" coordsize="65,68" path="m7434,841l7419,841,7402,891,7416,891,7434,841xe" filled="true" fillcolor="#231f20" stroked="false">
                <v:path arrowok="t"/>
                <v:fill type="solid"/>
              </v:shape>
            </v:group>
            <v:group style="position:absolute;left:7438;top:839;width:67;height:70" coordorigin="7438,839" coordsize="67,70">
              <v:shape style="position:absolute;left:7438;top:839;width:67;height:70" coordorigin="7438,839" coordsize="67,70" path="m7482,839l7466,839,7461,840,7438,868,7438,886,7441,894,7453,906,7461,909,7482,909,7490,906,7498,898,7466,898,7462,896,7454,888,7452,882,7453,866,7454,861,7461,853,7466,851,7498,851,7490,843,7482,839xe" filled="true" fillcolor="#231f20" stroked="false">
                <v:path arrowok="t"/>
                <v:fill type="solid"/>
              </v:shape>
              <v:shape style="position:absolute;left:7438;top:839;width:67;height:70" coordorigin="7438,839" coordsize="67,70" path="m7498,851l7477,851,7482,853,7489,861,7491,866,7491,882,7489,888,7482,896,7477,898,7498,898,7502,894,7505,886,7505,863,7502,855,7498,851xe" filled="true" fillcolor="#231f20" stroked="false">
                <v:path arrowok="t"/>
                <v:fill type="solid"/>
              </v:shape>
            </v:group>
            <v:group style="position:absolute;left:7512;top:839;width:57;height:70" coordorigin="7512,839" coordsize="57,70">
              <v:shape style="position:absolute;left:7512;top:839;width:57;height:70" coordorigin="7512,839" coordsize="57,70" path="m7526,885l7512,886,7513,894,7516,899,7526,907,7532,909,7547,909,7552,908,7560,905,7563,903,7566,898,7537,898,7533,897,7528,893,7527,889,7526,885xe" filled="true" fillcolor="#231f20" stroked="false">
                <v:path arrowok="t"/>
                <v:fill type="solid"/>
              </v:shape>
              <v:shape style="position:absolute;left:7512;top:839;width:57;height:70" coordorigin="7512,839" coordsize="57,70" path="m7549,839l7535,839,7530,840,7515,864,7517,868,7524,875,7530,877,7543,880,7547,881,7551,882,7552,883,7553,884,7554,886,7555,887,7555,891,7554,893,7549,897,7546,898,7566,898,7567,896,7569,893,7569,884,7568,881,7536,864,7532,863,7529,860,7528,859,7528,856,7529,854,7533,852,7536,851,7565,851,7564,849,7555,841,7549,839xe" filled="true" fillcolor="#231f20" stroked="false">
                <v:path arrowok="t"/>
                <v:fill type="solid"/>
              </v:shape>
              <v:shape style="position:absolute;left:7512;top:839;width:57;height:70" coordorigin="7512,839" coordsize="57,70" path="m7565,851l7544,851,7547,852,7551,855,7552,857,7553,861,7567,860,7566,854,7565,851xe" filled="true" fillcolor="#231f20" stroked="false">
                <v:path arrowok="t"/>
                <v:fill type="solid"/>
              </v:shape>
            </v:group>
            <v:group style="position:absolute;left:7266;top:556;width:498;height:418" coordorigin="7266,556" coordsize="498,418">
              <v:shape style="position:absolute;left:7266;top:556;width:498;height:418" coordorigin="7266,556" coordsize="498,418" path="m7266,556l7379,562,7472,580,7549,606,7609,635,7687,689,7742,750,7764,812,7758,870,7727,920,7678,955,7614,973e" filled="false" stroked="true" strokeweight=".758pt" strokecolor="#231f20">
                <v:path arrowok="t"/>
              </v:shape>
            </v:group>
            <v:group style="position:absolute;left:7314;top:645;width:427;height:265" coordorigin="7314,645" coordsize="427,265">
              <v:shape style="position:absolute;left:7314;top:645;width:427;height:265" coordorigin="7314,645" coordsize="427,265" path="m7314,645l7405,658,7493,685,7575,723,7645,767,7699,816,7732,864,7741,910e" filled="false" stroked="true" strokeweight=".758pt" strokecolor="#231f20">
                <v:path arrowok="t"/>
              </v:shape>
            </v:group>
            <v:group style="position:absolute;left:7605;top:676;width:53;height:51" coordorigin="7605,676" coordsize="53,51">
              <v:shape style="position:absolute;left:7605;top:676;width:53;height:51" coordorigin="7605,676" coordsize="53,51" path="m7631,676l7637,695,7657,695,7641,707,7647,726,7631,714,7615,726,7621,707,7605,695,7625,695,7631,676xe" filled="false" stroked="true" strokeweight=".258pt" strokecolor="#231f20">
                <v:path arrowok="t"/>
              </v:shape>
            </v:group>
            <v:group style="position:absolute;left:7374;top:934;width:32;height:52" coordorigin="7374,934" coordsize="32,52">
              <v:shape style="position:absolute;left:7374;top:934;width:32;height:52" coordorigin="7374,934" coordsize="32,52" path="m7402,943l7387,943,7388,944,7391,947,7392,949,7392,956,7391,959,7388,967,7382,974,7374,985,7374,986,7402,986,7404,976,7384,976,7392,968,7397,961,7400,957,7402,953,7402,950,7402,945,7402,943xe" filled="true" fillcolor="#231f20" stroked="false">
                <v:path arrowok="t"/>
                <v:fill type="solid"/>
              </v:shape>
              <v:shape style="position:absolute;left:7374;top:934;width:32;height:52" coordorigin="7374,934" coordsize="32,52" path="m7405,971l7403,971,7403,973,7402,974,7401,975,7400,975,7399,976,7384,976,7404,976,7405,971xe" filled="true" fillcolor="#231f20" stroked="false">
                <v:path arrowok="t"/>
                <v:fill type="solid"/>
              </v:shape>
              <v:shape style="position:absolute;left:7374;top:934;width:32;height:52" coordorigin="7374,934" coordsize="32,52" path="m7392,934l7386,934,7383,935,7378,940,7376,943,7374,948,7376,949,7378,945,7381,943,7402,943,7400,939,7398,937,7394,935,7392,934xe" filled="true" fillcolor="#231f20" stroked="false">
                <v:path arrowok="t"/>
                <v:fill type="solid"/>
              </v:shape>
            </v:group>
            <v:group style="position:absolute;left:7411;top:934;width:32;height:53" coordorigin="7411,934" coordsize="32,53">
              <v:shape style="position:absolute;left:7411;top:934;width:32;height:53" coordorigin="7411,934" coordsize="32,53" path="m7429,934l7424,934,7421,935,7411,965,7411,969,7424,987,7428,987,7430,986,7434,984,7434,984,7425,984,7425,984,7422,944,7422,940,7423,938,7425,937,7425,937,7434,937,7432,935,7429,934xe" filled="true" fillcolor="#231f20" stroked="false">
                <v:path arrowok="t"/>
                <v:fill type="solid"/>
              </v:shape>
              <v:shape style="position:absolute;left:7411;top:934;width:32;height:53" coordorigin="7411,934" coordsize="32,53" path="m7434,937l7428,937,7429,937,7430,939,7431,941,7431,944,7431,969,7431,979,7430,981,7429,984,7428,984,7434,984,7442,965,7442,955,7441,950,7439,942,7437,939,7434,937xe" filled="true" fillcolor="#231f20" stroked="false">
                <v:path arrowok="t"/>
                <v:fill type="solid"/>
              </v:shape>
            </v:group>
            <v:group style="position:absolute;left:7450;top:934;width:27;height:52" coordorigin="7450,934" coordsize="27,52">
              <v:shape style="position:absolute;left:7450;top:934;width:27;height:52" coordorigin="7450,934" coordsize="27,52" path="m7476,984l7450,984,7450,986,7476,986,7476,984xe" filled="true" fillcolor="#231f20" stroked="false">
                <v:path arrowok="t"/>
                <v:fill type="solid"/>
              </v:shape>
              <v:shape style="position:absolute;left:7450;top:934;width:27;height:52" coordorigin="7450,934" coordsize="27,52" path="m7468,943l7455,943,7456,943,7457,944,7458,944,7458,945,7458,981,7457,982,7457,983,7455,984,7453,984,7473,984,7469,981,7468,943xe" filled="true" fillcolor="#231f20" stroked="false">
                <v:path arrowok="t"/>
                <v:fill type="solid"/>
              </v:shape>
              <v:shape style="position:absolute;left:7450;top:934;width:27;height:52" coordorigin="7450,934" coordsize="27,52" path="m7468,934l7467,934,7450,943,7450,944,7452,943,7453,943,7468,943,7468,934xe" filled="true" fillcolor="#231f20" stroked="false">
                <v:path arrowok="t"/>
                <v:fill type="solid"/>
              </v:shape>
            </v:group>
            <v:group style="position:absolute;left:7484;top:934;width:32;height:53" coordorigin="7484,934" coordsize="32,53">
              <v:shape style="position:absolute;left:7484;top:934;width:32;height:53" coordorigin="7484,934" coordsize="32,53" path="m7502,934l7497,934,7494,935,7484,965,7484,969,7497,987,7501,987,7503,986,7507,984,7507,984,7498,984,7497,984,7495,944,7495,940,7496,938,7497,937,7498,937,7507,937,7505,935,7502,934xe" filled="true" fillcolor="#231f20" stroked="false">
                <v:path arrowok="t"/>
                <v:fill type="solid"/>
              </v:shape>
              <v:shape style="position:absolute;left:7484;top:934;width:32;height:53" coordorigin="7484,934" coordsize="32,53" path="m7507,937l7501,937,7502,937,7503,939,7504,941,7504,944,7504,969,7504,979,7503,981,7502,984,7501,984,7507,984,7515,965,7515,955,7514,950,7511,942,7510,939,7507,937xe" filled="true" fillcolor="#231f20" stroked="false">
                <v:path arrowok="t"/>
                <v:fill type="solid"/>
              </v:shape>
            </v:group>
            <v:group style="position:absolute;left:7742;top:558;width:53;height:50" coordorigin="7742,558" coordsize="53,50">
              <v:shape style="position:absolute;left:7742;top:558;width:53;height:50" coordorigin="7742,558" coordsize="53,50" path="m7768,558l7774,577,7794,577,7778,589,7784,608,7768,597,7752,608,7758,589,7742,577,7762,577,7768,558xe" filled="false" stroked="true" strokeweight=".258pt" strokecolor="#231f20">
                <v:path arrowok="t"/>
              </v:shape>
            </v:group>
            <v:group style="position:absolute;left:7669;top:443;width:53;height:51" coordorigin="7669,443" coordsize="53,51">
              <v:shape style="position:absolute;left:7669;top:443;width:53;height:51" coordorigin="7669,443" coordsize="53,51" path="m7696,443l7702,462,7722,462,7706,474,7712,493,7696,481,7679,493,7686,474,7669,462,7689,462,7696,443xe" filled="false" stroked="true" strokeweight=".258pt" strokecolor="#231f20">
                <v:path arrowok="t"/>
              </v:shape>
            </v:group>
            <v:group style="position:absolute;left:7581;top:507;width:53;height:50" coordorigin="7581,507" coordsize="53,50">
              <v:shape style="position:absolute;left:7581;top:507;width:53;height:50" coordorigin="7581,507" coordsize="53,50" path="m7608,507l7614,526,7634,526,7618,537,7624,557,7608,545,7591,557,7598,537,7581,526,7601,526,7608,507xe" filled="false" stroked="true" strokeweight=".258pt" strokecolor="#231f20">
                <v:path arrowok="t"/>
              </v:shape>
            </v:group>
            <v:group style="position:absolute;left:7662;top:584;width:43;height:41" coordorigin="7662,584" coordsize="43,41">
              <v:shape style="position:absolute;left:7662;top:584;width:43;height:41" coordorigin="7662,584" coordsize="43,41" path="m7683,584l7688,600,7705,600,7691,609,7697,625,7683,615,7670,625,7675,609,7662,600,7678,600,7683,584xe" filled="false" stroked="true" strokeweight=".209pt" strokecolor="#231f20">
                <v:path arrowok="t"/>
              </v:shape>
            </v:group>
            <v:group style="position:absolute;left:7532;top:406;width:213;height:344" coordorigin="7532,406" coordsize="213,344">
              <v:shape style="position:absolute;left:7532;top:406;width:213;height:344" coordorigin="7532,406" coordsize="213,344" path="m7532,406l7594,437,7650,482,7695,538,7728,603,7744,674,7741,750e" filled="false" stroked="true" strokeweight=".758pt" strokecolor="#231f20">
                <v:path arrowok="t"/>
              </v:shape>
            </v:group>
            <v:group style="position:absolute;left:7233;top:837;width:489;height:206" coordorigin="7233,837" coordsize="489,206">
              <v:shape style="position:absolute;left:7233;top:837;width:489;height:206" coordorigin="7233,837" coordsize="489,206" path="m7722,837l7683,902,7631,958,7569,1003,7497,1032,7420,1042,7370,1038,7322,1027,7276,1009,7233,984e" filled="false" stroked="true" strokeweight=".758pt" strokecolor="#231f20">
                <v:path arrowok="t"/>
              </v:shape>
            </v:group>
            <v:group style="position:absolute;left:6978;top:275;width:879;height:879" coordorigin="6978,275" coordsize="879,879">
              <v:shape style="position:absolute;left:6978;top:275;width:879;height:879" coordorigin="6978,275" coordsize="879,879" path="m7417,275l7489,281,7556,297,7619,324,7677,360,7728,404,7772,455,7808,512,7834,575,7851,643,7857,714,7851,786,7834,853,7808,916,7772,974,7728,1025,7677,1069,7619,1105,7556,1131,7489,1148,7417,1154,7346,1148,7279,1131,7216,1105,7158,1069,7107,1025,7063,974,7027,916,7000,853,6984,786,6978,714,6984,643,7000,575,7027,512,7063,455,7107,404,7158,360,7216,324,7279,297,7346,281,7417,275xe" filled="false" stroked="true" strokeweight=".567pt" strokecolor="#231f20">
                <v:path arrowok="t"/>
              </v:shape>
              <v:shape style="position:absolute;left:7279;top:99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13.44721pt;width:44.55pt;height:44.55pt;mso-position-horizontal-relative:page;mso-position-vertical-relative:paragraph;z-index:1624;mso-wrap-distance-left:0;mso-wrap-distance-right:0" coordorigin="7950,269" coordsize="891,891"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324,281,8256,297,8193,324,8136,360,8085,404,8041,455,8005,512,7978,575,7962,643,7956,714,7962,786,7978,853,8005,916,8041,974,8085,1025,8136,1069,8193,1105,8256,1131,8324,1148,8395,1154,8467,1148,8534,1131,8597,1105,8655,1069,8706,1025,8750,974,8786,916,8812,853,8829,786,8835,714,8829,643,8812,575,8786,512,8750,455,8706,404,8655,360,8597,324,8534,297,8467,281,8395,275xe" filled="true" fillcolor="#d1d3d4" stroked="false">
                <v:path arrowok="t"/>
                <v:fill type="solid"/>
              </v:shape>
            </v:group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467,281,8534,297,8597,324,8655,360,8706,404,8750,455,8786,512,8812,575,8829,643,8835,714,8829,786,8812,853,8786,916,8750,974,8706,1025,8655,1069,8597,1105,8534,1131,8467,1148,8395,1154,8324,1148,8256,1131,8193,1105,8136,1069,8085,1025,8041,974,8005,916,7978,853,7962,786,7956,714,7962,643,7978,575,8005,512,8041,455,8085,404,8136,360,8193,324,8256,297,8324,281,8395,275xe" filled="false" stroked="true" strokeweight=".425pt" strokecolor="#231f20">
                <v:path arrowok="t"/>
              </v:shape>
            </v:group>
            <v:group style="position:absolute;left:8159;top:658;width:220;height:428" coordorigin="8159,658" coordsize="220,428">
              <v:shape style="position:absolute;left:8159;top:658;width:220;height:428" coordorigin="8159,658" coordsize="220,428" path="m8159,1085l8379,658e" filled="false" stroked="true" strokeweight=".292pt" strokecolor="#6d6e71">
                <v:path arrowok="t"/>
              </v:shape>
            </v:group>
            <v:group style="position:absolute;left:8422;top:306;width:137;height:267" coordorigin="8422,306" coordsize="137,267">
              <v:shape style="position:absolute;left:8422;top:306;width:137;height:267" coordorigin="8422,306" coordsize="137,267" path="m8422,573l8559,306e" filled="false" stroked="true" strokeweight=".292pt" strokecolor="#6d6e71">
                <v:path arrowok="t"/>
              </v:shape>
            </v:group>
            <v:group style="position:absolute;left:7965;top:418;width:107;height:207" coordorigin="7965,418" coordsize="107,207">
              <v:shape style="position:absolute;left:7965;top:418;width:107;height:207" coordorigin="7965,418" coordsize="107,207" path="m7965,624l8071,418e" filled="false" stroked="true" strokeweight=".292pt" strokecolor="#6d6e71">
                <v:path arrowok="t"/>
              </v:shape>
            </v:group>
            <v:group style="position:absolute;left:7958;top:381;width:151;height:295" coordorigin="7958,381" coordsize="151,295">
              <v:shape style="position:absolute;left:7958;top:381;width:151;height:295" coordorigin="7958,381" coordsize="151,295" path="m7958,675l8109,381e" filled="false" stroked="true" strokeweight=".292pt" strokecolor="#6d6e71">
                <v:path arrowok="t"/>
              </v:shape>
            </v:group>
            <v:group style="position:absolute;left:7956;top:357;width:185;height:359" coordorigin="7956,357" coordsize="185,359">
              <v:shape style="position:absolute;left:7956;top:357;width:185;height:359" coordorigin="7956,357" coordsize="185,359" path="m7956,715l8140,357e" filled="false" stroked="true" strokeweight=".292pt" strokecolor="#6d6e71">
                <v:path arrowok="t"/>
              </v:shape>
            </v:group>
            <v:group style="position:absolute;left:7957;top:338;width:212;height:411" coordorigin="7957,338" coordsize="212,411">
              <v:shape style="position:absolute;left:7957;top:338;width:212;height:411" coordorigin="7957,338" coordsize="212,411" path="m7957,749l8168,338e" filled="false" stroked="true" strokeweight=".292pt" strokecolor="#6d6e71">
                <v:path arrowok="t"/>
              </v:shape>
            </v:group>
            <v:group style="position:absolute;left:7961;top:323;width:234;height:456" coordorigin="7961,323" coordsize="234,456">
              <v:shape style="position:absolute;left:7961;top:323;width:234;height:456" coordorigin="7961,323" coordsize="234,456" path="m7961,779l8195,323e" filled="false" stroked="true" strokeweight=".292pt" strokecolor="#6d6e71">
                <v:path arrowok="t"/>
              </v:shape>
            </v:group>
            <v:group style="position:absolute;left:7965;top:312;width:254;height:495" coordorigin="7965,312" coordsize="254,495">
              <v:shape style="position:absolute;left:7965;top:312;width:254;height:495" coordorigin="7965,312" coordsize="254,495" path="m7965,806l8219,312e" filled="false" stroked="true" strokeweight=".292pt" strokecolor="#6d6e71">
                <v:path arrowok="t"/>
              </v:shape>
            </v:group>
            <v:group style="position:absolute;left:7971;top:302;width:272;height:529" coordorigin="7971,302" coordsize="272,529">
              <v:shape style="position:absolute;left:7971;top:302;width:272;height:529" coordorigin="7971,302" coordsize="272,529" path="m7971,831l8243,302e" filled="false" stroked="true" strokeweight=".292pt" strokecolor="#6d6e71">
                <v:path arrowok="t"/>
              </v:shape>
            </v:group>
            <v:group style="position:absolute;left:7978;top:294;width:288;height:560" coordorigin="7978,294" coordsize="288,560">
              <v:shape style="position:absolute;left:7978;top:294;width:288;height:560" coordorigin="7978,294" coordsize="288,560" path="m7978,854l8266,294e" filled="false" stroked="true" strokeweight=".292pt" strokecolor="#6d6e71">
                <v:path arrowok="t"/>
              </v:shape>
            </v:group>
            <v:group style="position:absolute;left:7986;top:288;width:302;height:587" coordorigin="7986,288" coordsize="302,587">
              <v:shape style="position:absolute;left:7986;top:288;width:302;height:587" coordorigin="7986,288" coordsize="302,587" path="m7986,875l8288,288e" filled="false" stroked="true" strokeweight=".292pt" strokecolor="#6d6e71">
                <v:path arrowok="t"/>
              </v:shape>
            </v:group>
            <v:group style="position:absolute;left:7995;top:283;width:315;height:612" coordorigin="7995,283" coordsize="315,612">
              <v:shape style="position:absolute;left:7995;top:283;width:315;height:612" coordorigin="7995,283" coordsize="315,612" path="m7995,895l8309,283e" filled="false" stroked="true" strokeweight=".292pt" strokecolor="#6d6e71">
                <v:path arrowok="t"/>
              </v:shape>
            </v:group>
            <v:group style="position:absolute;left:8004;top:280;width:326;height:634" coordorigin="8004,280" coordsize="326,634">
              <v:shape style="position:absolute;left:8004;top:280;width:326;height:634" coordorigin="8004,280" coordsize="326,634" path="m8004,914l8329,280e" filled="false" stroked="true" strokeweight=".292pt" strokecolor="#6d6e71">
                <v:path arrowok="t"/>
              </v:shape>
            </v:group>
            <v:group style="position:absolute;left:8013;top:277;width:336;height:655" coordorigin="8013,277" coordsize="336,655">
              <v:shape style="position:absolute;left:8013;top:277;width:336;height:655" coordorigin="8013,277" coordsize="336,655" path="m8013,932l8349,277e" filled="false" stroked="true" strokeweight=".292pt" strokecolor="#6d6e71">
                <v:path arrowok="t"/>
              </v:shape>
            </v:group>
            <v:group style="position:absolute;left:8023;top:276;width:346;height:673" coordorigin="8023,276" coordsize="346,673">
              <v:shape style="position:absolute;left:8023;top:276;width:346;height:673" coordorigin="8023,276" coordsize="346,673" path="m8023,948l8369,276e" filled="false" stroked="true" strokeweight=".292pt" strokecolor="#6d6e71">
                <v:path arrowok="t"/>
              </v:shape>
            </v:group>
            <v:group style="position:absolute;left:8034;top:275;width:354;height:690" coordorigin="8034,275" coordsize="354,690">
              <v:shape style="position:absolute;left:8034;top:275;width:354;height:690" coordorigin="8034,275" coordsize="354,690" path="m8034,964l8388,275e" filled="false" stroked="true" strokeweight=".292pt" strokecolor="#6d6e71">
                <v:path arrowok="t"/>
              </v:shape>
            </v:group>
            <v:group style="position:absolute;left:8045;top:275;width:362;height:705" coordorigin="8045,275" coordsize="362,705">
              <v:shape style="position:absolute;left:8045;top:275;width:362;height:705" coordorigin="8045,275" coordsize="362,705" path="m8045,979l8407,275e" filled="false" stroked="true" strokeweight=".292pt" strokecolor="#6d6e71">
                <v:path arrowok="t"/>
              </v:shape>
            </v:group>
            <v:group style="position:absolute;left:8056;top:613;width:196;height:381" coordorigin="8056,613" coordsize="196,381">
              <v:shape style="position:absolute;left:8056;top:613;width:196;height:381" coordorigin="8056,613" coordsize="196,381" path="m8056,994l8252,613e" filled="false" stroked="true" strokeweight=".292pt" strokecolor="#6d6e71">
                <v:path arrowok="t"/>
              </v:shape>
            </v:group>
            <v:group style="position:absolute;left:8281;top:276;width:145;height:281" coordorigin="8281,276" coordsize="145,281">
              <v:shape style="position:absolute;left:8281;top:276;width:145;height:281" coordorigin="8281,276" coordsize="145,281" path="m8281,557l8425,276e" filled="false" stroked="true" strokeweight=".292pt" strokecolor="#6d6e71">
                <v:path arrowok="t"/>
              </v:shape>
            </v:group>
            <v:group style="position:absolute;left:8068;top:627;width:196;height:381" coordorigin="8068,627" coordsize="196,381">
              <v:shape style="position:absolute;left:8068;top:627;width:196;height:381" coordorigin="8068,627" coordsize="196,381" path="m8068,1007l8263,627e" filled="false" stroked="true" strokeweight=".292pt" strokecolor="#6d6e71">
                <v:path arrowok="t"/>
              </v:shape>
            </v:group>
            <v:group style="position:absolute;left:8298;top:278;width:145;height:282" coordorigin="8298,278" coordsize="145,282">
              <v:shape style="position:absolute;left:8298;top:278;width:145;height:282" coordorigin="8298,278" coordsize="145,282" path="m8298,559l8443,278e" filled="false" stroked="true" strokeweight=".292pt" strokecolor="#6d6e71">
                <v:path arrowok="t"/>
              </v:shape>
            </v:group>
            <v:group style="position:absolute;left:8080;top:638;width:197;height:383" coordorigin="8080,638" coordsize="197,383">
              <v:shape style="position:absolute;left:8080;top:638;width:197;height:383" coordorigin="8080,638" coordsize="197,383" path="m8080,1020l8276,638e" filled="false" stroked="true" strokeweight=".292pt" strokecolor="#6d6e71">
                <v:path arrowok="t"/>
              </v:shape>
            </v:group>
            <v:group style="position:absolute;left:8317;top:280;width:144;height:279" coordorigin="8317,280" coordsize="144,279">
              <v:shape style="position:absolute;left:8317;top:280;width:144;height:279" coordorigin="8317,280" coordsize="144,279" path="m8317,559l8460,280e" filled="false" stroked="true" strokeweight=".292pt" strokecolor="#6d6e71">
                <v:path arrowok="t"/>
              </v:shape>
            </v:group>
            <v:group style="position:absolute;left:8092;top:643;width:200;height:390" coordorigin="8092,643" coordsize="200,390">
              <v:shape style="position:absolute;left:8092;top:643;width:200;height:390" coordorigin="8092,643" coordsize="200,390" path="m8092,1033l8292,643e" filled="false" stroked="true" strokeweight=".292pt" strokecolor="#6d6e71">
                <v:path arrowok="t"/>
              </v:shape>
            </v:group>
            <v:group style="position:absolute;left:8335;top:283;width:143;height:278" coordorigin="8335,283" coordsize="143,278">
              <v:shape style="position:absolute;left:8335;top:283;width:143;height:278" coordorigin="8335,283" coordsize="143,278" path="m8335,560l8478,283e" filled="false" stroked="true" strokeweight=".292pt" strokecolor="#6d6e71">
                <v:path arrowok="t"/>
              </v:shape>
            </v:group>
            <v:group style="position:absolute;left:8105;top:647;width:205;height:398" coordorigin="8105,647" coordsize="205,398">
              <v:shape style="position:absolute;left:8105;top:647;width:205;height:398" coordorigin="8105,647" coordsize="205,398" path="m8105,1044l8309,647e" filled="false" stroked="true" strokeweight=".292pt" strokecolor="#6d6e71">
                <v:path arrowok="t"/>
              </v:shape>
            </v:group>
            <v:group style="position:absolute;left:8353;top:286;width:142;height:276" coordorigin="8353,286" coordsize="142,276">
              <v:shape style="position:absolute;left:8353;top:286;width:142;height:276" coordorigin="8353,286" coordsize="142,276" path="m8353,562l8495,286e" filled="false" stroked="true" strokeweight=".292pt" strokecolor="#6d6e71">
                <v:path arrowok="t"/>
              </v:shape>
            </v:group>
            <v:group style="position:absolute;left:8118;top:649;width:209;height:407" coordorigin="8118,649" coordsize="209,407">
              <v:shape style="position:absolute;left:8118;top:649;width:209;height:407" coordorigin="8118,649" coordsize="209,407" path="m8118,1055l8327,649e" filled="false" stroked="true" strokeweight=".292pt" strokecolor="#6d6e71">
                <v:path arrowok="t"/>
              </v:shape>
            </v:group>
            <v:group style="position:absolute;left:8371;top:290;width:141;height:274" coordorigin="8371,290" coordsize="141,274">
              <v:shape style="position:absolute;left:8371;top:290;width:141;height:274" coordorigin="8371,290" coordsize="141,274" path="m8371,564l8511,290e" filled="false" stroked="true" strokeweight=".292pt" strokecolor="#6d6e71">
                <v:path arrowok="t"/>
              </v:shape>
            </v:group>
            <v:group style="position:absolute;left:8132;top:651;width:213;height:415" coordorigin="8132,651" coordsize="213,415">
              <v:shape style="position:absolute;left:8132;top:651;width:213;height:415" coordorigin="8132,651" coordsize="213,415" path="m8132,1066l8345,651e" filled="false" stroked="true" strokeweight=".292pt" strokecolor="#6d6e71">
                <v:path arrowok="t"/>
              </v:shape>
            </v:group>
            <v:group style="position:absolute;left:8388;top:295;width:140;height:272" coordorigin="8388,295" coordsize="140,272">
              <v:shape style="position:absolute;left:8388;top:295;width:140;height:272" coordorigin="8388,295" coordsize="140,272" path="m8388,567l8527,295e" filled="false" stroked="true" strokeweight=".292pt" strokecolor="#6d6e71">
                <v:path arrowok="t"/>
              </v:shape>
            </v:group>
            <v:group style="position:absolute;left:8145;top:654;width:217;height:422" coordorigin="8145,654" coordsize="217,422">
              <v:shape style="position:absolute;left:8145;top:654;width:217;height:422" coordorigin="8145,654" coordsize="217,422" path="m8145,1075l8362,654e" filled="false" stroked="true" strokeweight=".292pt" strokecolor="#6d6e71">
                <v:path arrowok="t"/>
              </v:shape>
            </v:group>
            <v:group style="position:absolute;left:8405;top:301;width:139;height:270" coordorigin="8405,301" coordsize="139,270">
              <v:shape style="position:absolute;left:8405;top:301;width:139;height:270" coordorigin="8405,301" coordsize="139,270" path="m8405,570l8543,301e" filled="false" stroked="true" strokeweight=".292pt" strokecolor="#6d6e71">
                <v:path arrowok="t"/>
              </v:shape>
              <v:shape style="position:absolute;left:8064;top:412;width:279;height:393" type="#_x0000_t75" stroked="false">
                <v:imagedata r:id="rId27" o:title=""/>
              </v:shape>
            </v:group>
            <v:group style="position:absolute;left:8034;top:839;width:61;height:70" coordorigin="8034,839" coordsize="61,70">
              <v:shape style="position:absolute;left:8034;top:839;width:61;height:70" coordorigin="8034,839" coordsize="61,70" path="m8075,839l8057,839,8049,843,8037,855,8034,864,8034,886,8037,894,8049,906,8056,909,8073,909,8079,907,8089,900,8090,898,8060,898,8056,896,8050,889,8048,882,8048,866,8050,860,8056,853,8061,851,8091,851,8090,850,8082,842,8075,839xe" filled="true" fillcolor="#231f20" stroked="false">
                <v:path arrowok="t"/>
                <v:fill type="solid"/>
              </v:shape>
              <v:shape style="position:absolute;left:8034;top:839;width:61;height:70" coordorigin="8034,839" coordsize="61,70" path="m8081,883l8080,888,8078,892,8072,896,8069,898,8090,898,8092,895,8094,887,8081,883xe" filled="true" fillcolor="#231f20" stroked="false">
                <v:path arrowok="t"/>
                <v:fill type="solid"/>
              </v:shape>
              <v:shape style="position:absolute;left:8034;top:839;width:61;height:70" coordorigin="8034,839" coordsize="61,70" path="m8091,851l8069,851,8073,852,8078,856,8079,859,8080,862,8094,859,8092,854,8091,851xe" filled="true" fillcolor="#231f20" stroked="false">
                <v:path arrowok="t"/>
                <v:fill type="solid"/>
              </v:shape>
            </v:group>
            <v:group style="position:absolute;left:8106;top:841;width:53;height:68" coordorigin="8106,841" coordsize="53,68">
              <v:shape style="position:absolute;left:8106;top:841;width:53;height:68" coordorigin="8106,841" coordsize="53,68" path="m8157,841l8106,841,8106,908,8159,908,8159,897,8120,897,8120,878,8155,878,8155,867,8120,867,8120,852,8157,852,8157,841xe" filled="true" fillcolor="#231f20" stroked="false">
                <v:path arrowok="t"/>
                <v:fill type="solid"/>
              </v:shape>
            </v:group>
            <v:group style="position:absolute;left:8171;top:841;width:55;height:68" coordorigin="8171,841" coordsize="55,68">
              <v:shape style="position:absolute;left:8171;top:841;width:55;height:68" coordorigin="8171,841" coordsize="55,68" path="m8184,841l8171,841,8171,908,8184,908,8184,864,8199,864,8184,841xe" filled="true" fillcolor="#231f20" stroked="false">
                <v:path arrowok="t"/>
                <v:fill type="solid"/>
              </v:shape>
              <v:shape style="position:absolute;left:8171;top:841;width:55;height:68" coordorigin="8171,841" coordsize="55,68" path="m8199,864l8184,864,8211,908,8225,908,8225,886,8212,886,8199,864xe" filled="true" fillcolor="#231f20" stroked="false">
                <v:path arrowok="t"/>
                <v:fill type="solid"/>
              </v:shape>
              <v:shape style="position:absolute;left:8171;top:841;width:55;height:68" coordorigin="8171,841" coordsize="55,68" path="m8225,841l8212,841,8212,886,8225,886,8225,841xe" filled="true" fillcolor="#231f20" stroked="false">
                <v:path arrowok="t"/>
                <v:fill type="solid"/>
              </v:shape>
            </v:group>
            <v:group style="position:absolute;left:8235;top:841;width:55;height:68" coordorigin="8235,841" coordsize="55,68">
              <v:shape style="position:absolute;left:8235;top:841;width:55;height:68" coordorigin="8235,841" coordsize="55,68" path="m8270,852l8256,852,8256,908,8270,908,8270,852xe" filled="true" fillcolor="#231f20" stroked="false">
                <v:path arrowok="t"/>
                <v:fill type="solid"/>
              </v:shape>
              <v:shape style="position:absolute;left:8235;top:841;width:55;height:68" coordorigin="8235,841" coordsize="55,68" path="m8290,841l8235,841,8235,852,8290,852,8290,841xe" filled="true" fillcolor="#231f20" stroked="false">
                <v:path arrowok="t"/>
                <v:fill type="solid"/>
              </v:shape>
            </v:group>
            <v:group style="position:absolute;left:8285;top:841;width:70;height:68" coordorigin="8285,841" coordsize="70,68">
              <v:shape style="position:absolute;left:8285;top:841;width:70;height:68" coordorigin="8285,841" coordsize="70,68" path="m8327,841l8312,841,8285,908,8300,908,8305,893,8348,893,8343,881,8310,881,8319,856,8333,856,8327,841xe" filled="true" fillcolor="#231f20" stroked="false">
                <v:path arrowok="t"/>
                <v:fill type="solid"/>
              </v:shape>
              <v:shape style="position:absolute;left:8285;top:841;width:70;height:68" coordorigin="8285,841" coordsize="70,68" path="m8348,893l8333,893,8339,908,8354,908,8348,893xe" filled="true" fillcolor="#231f20" stroked="false">
                <v:path arrowok="t"/>
                <v:fill type="solid"/>
              </v:shape>
              <v:shape style="position:absolute;left:8285;top:841;width:70;height:68" coordorigin="8285,841" coordsize="70,68" path="m8333,856l8319,856,8329,881,8343,881,8333,856xe" filled="true" fillcolor="#231f20" stroked="false">
                <v:path arrowok="t"/>
                <v:fill type="solid"/>
              </v:shape>
            </v:group>
            <v:group style="position:absolute;left:8347;top:841;width:65;height:68" coordorigin="8347,841" coordsize="65,68">
              <v:shape style="position:absolute;left:8347;top:841;width:65;height:68" coordorigin="8347,841" coordsize="65,68" path="m8362,841l8347,841,8372,908,8387,908,8393,891,8380,891,8362,841xe" filled="true" fillcolor="#231f20" stroked="false">
                <v:path arrowok="t"/>
                <v:fill type="solid"/>
              </v:shape>
              <v:shape style="position:absolute;left:8347;top:841;width:65;height:68" coordorigin="8347,841" coordsize="65,68" path="m8412,841l8397,841,8380,891,8393,891,8412,841xe" filled="true" fillcolor="#231f20" stroked="false">
                <v:path arrowok="t"/>
                <v:fill type="solid"/>
              </v:shape>
            </v:group>
            <v:group style="position:absolute;left:8416;top:839;width:67;height:70" coordorigin="8416,839" coordsize="67,70">
              <v:shape style="position:absolute;left:8416;top:839;width:67;height:70" coordorigin="8416,839" coordsize="67,70" path="m8459,839l8444,839,8439,840,8416,868,8416,886,8419,894,8431,906,8439,909,8460,909,8468,906,8476,898,8444,898,8439,896,8432,888,8430,882,8430,866,8432,861,8439,853,8444,851,8476,851,8468,843,8459,839xe" filled="true" fillcolor="#231f20" stroked="false">
                <v:path arrowok="t"/>
                <v:fill type="solid"/>
              </v:shape>
              <v:shape style="position:absolute;left:8416;top:839;width:67;height:70" coordorigin="8416,839" coordsize="67,70" path="m8476,851l8455,851,8460,853,8467,861,8468,866,8468,882,8467,888,8460,896,8455,898,8476,898,8480,894,8483,886,8483,863,8480,855,8476,851xe" filled="true" fillcolor="#231f20" stroked="false">
                <v:path arrowok="t"/>
                <v:fill type="solid"/>
              </v:shape>
            </v:group>
            <v:group style="position:absolute;left:8490;top:839;width:57;height:70" coordorigin="8490,839" coordsize="57,70">
              <v:shape style="position:absolute;left:8490;top:839;width:57;height:70" coordorigin="8490,839" coordsize="57,70" path="m8504,885l8490,886,8491,894,8494,899,8503,907,8510,909,8525,909,8530,908,8538,905,8541,903,8544,898,8515,898,8511,897,8506,893,8505,889,8504,885xe" filled="true" fillcolor="#231f20" stroked="false">
                <v:path arrowok="t"/>
                <v:fill type="solid"/>
              </v:shape>
              <v:shape style="position:absolute;left:8490;top:839;width:57;height:70" coordorigin="8490,839" coordsize="57,70" path="m8527,839l8513,839,8508,840,8493,864,8495,868,8502,875,8507,877,8521,880,8524,881,8528,882,8530,883,8531,884,8532,886,8532,887,8532,891,8531,893,8527,897,8523,898,8544,898,8545,896,8546,893,8546,884,8545,881,8514,864,8510,863,8507,860,8506,859,8506,856,8507,854,8511,852,8514,851,8543,851,8542,849,8533,841,8527,839xe" filled="true" fillcolor="#231f20" stroked="false">
                <v:path arrowok="t"/>
                <v:fill type="solid"/>
              </v:shape>
              <v:shape style="position:absolute;left:8490;top:839;width:57;height:70" coordorigin="8490,839" coordsize="57,70" path="m8543,851l8522,851,8525,852,8529,855,8530,857,8530,861,8544,860,8544,854,8543,851xe" filled="true" fillcolor="#231f20" stroked="false">
                <v:path arrowok="t"/>
                <v:fill type="solid"/>
              </v:shape>
            </v:group>
            <v:group style="position:absolute;left:8244;top:556;width:498;height:418" coordorigin="8244,556" coordsize="498,418">
              <v:shape style="position:absolute;left:8244;top:556;width:498;height:418" coordorigin="8244,556" coordsize="498,418" path="m8244,556l8356,562,8450,580,8526,606,8587,635,8665,689,8720,750,8742,812,8735,870,8705,920,8656,955,8591,973e" filled="false" stroked="true" strokeweight=".758pt" strokecolor="#231f20">
                <v:path arrowok="t"/>
              </v:shape>
            </v:group>
            <v:group style="position:absolute;left:8291;top:645;width:427;height:265" coordorigin="8291,645" coordsize="427,265">
              <v:shape style="position:absolute;left:8291;top:645;width:427;height:265" coordorigin="8291,645" coordsize="427,265" path="m8291,645l8383,658,8471,685,8553,723,8623,767,8676,816,8710,864,8718,910e" filled="false" stroked="true" strokeweight=".758pt" strokecolor="#231f20">
                <v:path arrowok="t"/>
              </v:shape>
            </v:group>
            <v:group style="position:absolute;left:8583;top:676;width:53;height:51" coordorigin="8583,676" coordsize="53,51">
              <v:shape style="position:absolute;left:8583;top:676;width:53;height:51" coordorigin="8583,676" coordsize="53,51" path="m8609,676l8615,695,8635,695,8619,707,8625,726,8609,714,8593,726,8599,707,8583,695,8603,695,8609,676xe" filled="false" stroked="true" strokeweight=".258pt" strokecolor="#231f20">
                <v:path arrowok="t"/>
              </v:shape>
            </v:group>
            <v:group style="position:absolute;left:8351;top:934;width:32;height:52" coordorigin="8351,934" coordsize="32,52">
              <v:shape style="position:absolute;left:8351;top:934;width:32;height:52" coordorigin="8351,934" coordsize="32,52" path="m8380,943l8364,943,8366,944,8369,947,8370,949,8370,956,8369,959,8365,967,8360,974,8351,985,8351,986,8380,986,8382,976,8362,976,8370,968,8375,961,8378,957,8379,953,8380,950,8380,945,8380,943xe" filled="true" fillcolor="#231f20" stroked="false">
                <v:path arrowok="t"/>
                <v:fill type="solid"/>
              </v:shape>
              <v:shape style="position:absolute;left:8351;top:934;width:32;height:52" coordorigin="8351,934" coordsize="32,52" path="m8382,971l8381,971,8380,973,8380,974,8379,975,8378,975,8377,976,8362,976,8382,976,8382,971xe" filled="true" fillcolor="#231f20" stroked="false">
                <v:path arrowok="t"/>
                <v:fill type="solid"/>
              </v:shape>
              <v:shape style="position:absolute;left:8351;top:934;width:32;height:52" coordorigin="8351,934" coordsize="32,52" path="m8370,934l8364,934,8361,935,8355,940,8354,943,8352,948,8354,949,8356,945,8358,943,8380,943,8377,939,8376,937,8372,935,8370,934xe" filled="true" fillcolor="#231f20" stroked="false">
                <v:path arrowok="t"/>
                <v:fill type="solid"/>
              </v:shape>
            </v:group>
            <v:group style="position:absolute;left:8389;top:934;width:32;height:53" coordorigin="8389,934" coordsize="32,53">
              <v:shape style="position:absolute;left:8389;top:934;width:32;height:53" coordorigin="8389,934" coordsize="32,53" path="m8407,934l8402,934,8399,935,8389,965,8389,969,8402,987,8406,987,8408,986,8412,984,8412,984,8403,984,8402,984,8400,944,8400,940,8401,938,8402,937,8403,937,8412,937,8410,935,8407,934xe" filled="true" fillcolor="#231f20" stroked="false">
                <v:path arrowok="t"/>
                <v:fill type="solid"/>
              </v:shape>
              <v:shape style="position:absolute;left:8389;top:934;width:32;height:53" coordorigin="8389,934" coordsize="32,53" path="m8412,937l8405,937,8406,937,8408,939,8408,941,8409,944,8409,969,8409,979,8408,981,8406,984,8406,984,8412,984,8420,965,8420,955,8419,950,8416,942,8415,939,8412,937xe" filled="true" fillcolor="#231f20" stroked="false">
                <v:path arrowok="t"/>
                <v:fill type="solid"/>
              </v:shape>
            </v:group>
            <v:group style="position:absolute;left:8427;top:934;width:27;height:52" coordorigin="8427,934" coordsize="27,52">
              <v:shape style="position:absolute;left:8427;top:934;width:27;height:52" coordorigin="8427,934" coordsize="27,52" path="m8453,984l8428,984,8428,986,8453,986,8453,984xe" filled="true" fillcolor="#231f20" stroked="false">
                <v:path arrowok="t"/>
                <v:fill type="solid"/>
              </v:shape>
              <v:shape style="position:absolute;left:8427;top:934;width:27;height:52" coordorigin="8427,934" coordsize="27,52" path="m8446,943l8433,943,8434,943,8435,944,8435,944,8436,945,8436,981,8435,982,8435,983,8433,984,8431,984,8450,984,8446,981,8446,943xe" filled="true" fillcolor="#231f20" stroked="false">
                <v:path arrowok="t"/>
                <v:fill type="solid"/>
              </v:shape>
              <v:shape style="position:absolute;left:8427;top:934;width:27;height:52" coordorigin="8427,934" coordsize="27,52" path="m8446,934l8445,934,8427,943,8428,944,8430,943,8431,943,8446,943,8446,934xe" filled="true" fillcolor="#231f20" stroked="false">
                <v:path arrowok="t"/>
                <v:fill type="solid"/>
              </v:shape>
            </v:group>
            <v:group style="position:absolute;left:8462;top:934;width:32;height:53" coordorigin="8462,934" coordsize="32,53">
              <v:shape style="position:absolute;left:8462;top:934;width:32;height:53" coordorigin="8462,934" coordsize="32,53" path="m8480,934l8474,934,8472,935,8462,965,8462,969,8475,987,8479,987,8481,986,8485,984,8485,984,8476,984,8475,984,8473,944,8473,940,8474,938,8475,937,8476,937,8484,937,8483,935,8480,934xe" filled="true" fillcolor="#231f20" stroked="false">
                <v:path arrowok="t"/>
                <v:fill type="solid"/>
              </v:shape>
              <v:shape style="position:absolute;left:8462;top:934;width:32;height:53" coordorigin="8462,934" coordsize="32,53" path="m8484,937l8478,937,8479,937,8481,939,8481,941,8482,944,8482,969,8481,979,8481,981,8479,984,8478,984,8485,984,8493,965,8493,955,8492,950,8489,942,8487,939,8484,937xe" filled="true" fillcolor="#231f20" stroked="false">
                <v:path arrowok="t"/>
                <v:fill type="solid"/>
              </v:shape>
            </v:group>
            <v:group style="position:absolute;left:8720;top:558;width:53;height:50" coordorigin="8720,558" coordsize="53,50">
              <v:shape style="position:absolute;left:8720;top:558;width:53;height:50" coordorigin="8720,558" coordsize="53,50" path="m8746,558l8752,577,8772,577,8756,589,8762,608,8746,597,8730,608,8736,589,8720,577,8740,577,8746,558xe" filled="false" stroked="true" strokeweight=".258pt" strokecolor="#231f20">
                <v:path arrowok="t"/>
              </v:shape>
            </v:group>
            <v:group style="position:absolute;left:8647;top:443;width:53;height:51" coordorigin="8647,443" coordsize="53,51">
              <v:shape style="position:absolute;left:8647;top:443;width:53;height:51" coordorigin="8647,443" coordsize="53,51" path="m8673,443l8680,462,8700,462,8683,474,8690,493,8673,481,8657,493,8663,474,8647,462,8667,462,8673,443xe" filled="false" stroked="true" strokeweight=".258pt" strokecolor="#231f20">
                <v:path arrowok="t"/>
              </v:shape>
            </v:group>
            <v:group style="position:absolute;left:8559;top:507;width:53;height:50" coordorigin="8559,507" coordsize="53,50">
              <v:shape style="position:absolute;left:8559;top:507;width:53;height:50" coordorigin="8559,507" coordsize="53,50" path="m8585,507l8591,526,8612,526,8595,537,8602,557,8585,545,8569,557,8575,537,8559,526,8579,526,8585,507xe" filled="false" stroked="true" strokeweight=".258pt" strokecolor="#231f20">
                <v:path arrowok="t"/>
              </v:shape>
            </v:group>
            <v:group style="position:absolute;left:8640;top:584;width:43;height:41" coordorigin="8640,584" coordsize="43,41">
              <v:shape style="position:absolute;left:8640;top:584;width:43;height:41" coordorigin="8640,584" coordsize="43,41" path="m8661,584l8666,600,8682,600,8669,609,8674,625,8661,615,8648,625,8653,609,8640,600,8656,600,8661,584xe" filled="false" stroked="true" strokeweight=".209pt" strokecolor="#231f20">
                <v:path arrowok="t"/>
              </v:shape>
            </v:group>
            <v:group style="position:absolute;left:8510;top:406;width:213;height:344" coordorigin="8510,406" coordsize="213,344">
              <v:shape style="position:absolute;left:8510;top:406;width:213;height:344" coordorigin="8510,406" coordsize="213,344" path="m8510,406l8572,437,8627,482,8673,538,8706,603,8722,674,8719,750e" filled="false" stroked="true" strokeweight=".758pt" strokecolor="#231f20">
                <v:path arrowok="t"/>
              </v:shape>
            </v:group>
            <v:group style="position:absolute;left:8211;top:837;width:489;height:206" coordorigin="8211,837" coordsize="489,206">
              <v:shape style="position:absolute;left:8211;top:837;width:489;height:206" coordorigin="8211,837" coordsize="489,206" path="m8700,837l8661,902,8609,958,8546,1003,8475,1032,8397,1042,8348,1038,8300,1027,8254,1009,8211,984e" filled="false" stroked="true" strokeweight=".758pt" strokecolor="#231f20">
                <v:path arrowok="t"/>
              </v:shape>
            </v:group>
            <v:group style="position:absolute;left:7956;top:275;width:879;height:879" coordorigin="7956,275" coordsize="879,879">
              <v:shape style="position:absolute;left:7956;top:275;width:879;height:879" coordorigin="7956,275" coordsize="879,879" path="m8395,275l8467,281,8534,297,8597,324,8655,360,8706,404,8750,455,8786,512,8812,575,8829,643,8835,714,8829,786,8812,853,8786,916,8750,974,8706,1025,8655,1069,8597,1105,8534,1131,8467,1148,8395,1154,8324,1148,8256,1131,8193,1105,8136,1069,8085,1025,8041,974,8005,916,7978,853,7962,786,7956,714,7962,643,7978,575,8005,512,8041,455,8085,404,8136,360,8193,324,8256,297,8324,281,8395,275xe" filled="false" stroked="true" strokeweight=".567pt" strokecolor="#231f20">
                <v:path arrowok="t"/>
              </v:shape>
              <v:shape style="position:absolute;left:8256;top:997;width:288;height:118" type="#_x0000_t75" stroked="false">
                <v:imagedata r:id="rId21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64.447212pt;width:44.55pt;height:44.55pt;mso-position-horizontal-relative:page;mso-position-vertical-relative:paragraph;z-index:1648;mso-wrap-distance-left:0;mso-wrap-distance-right:0" coordorigin="3061,1289" coordsize="891,891"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435,1301,3367,1317,3304,1344,3247,1380,3196,1424,3152,1475,3116,1532,3089,1595,3073,1663,3067,1734,3073,1806,3089,1873,3116,1936,3152,1994,3196,2045,3247,2089,3304,2125,3367,2151,3435,2168,3506,2174,3578,2168,3645,2151,3708,2125,3766,2089,3817,2045,3861,1994,3897,1936,3923,1873,3940,1806,3946,1734,3940,1663,3923,1595,3897,1532,3861,1475,3817,1424,3766,1380,3708,1344,3645,1317,3578,1301,3506,1295xe" filled="true" fillcolor="#d1d3d4" stroked="false">
                <v:path arrowok="t"/>
                <v:fill type="solid"/>
              </v:shape>
            </v:group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578,1301,3645,1317,3708,1344,3766,1380,3817,1424,3861,1475,3897,1532,3923,1595,3940,1663,3946,1734,3940,1806,3923,1873,3897,1936,3861,1994,3817,2045,3766,2089,3708,2125,3645,2151,3578,2168,3506,2174,3435,2168,3367,2151,3304,2125,3247,2089,3196,2045,3152,1994,3116,1936,3089,1873,3073,1806,3067,1734,3073,1663,3089,1595,3116,1532,3152,1475,3196,1424,3247,1380,3304,1344,3367,1317,3435,1301,3506,1295xe" filled="false" stroked="true" strokeweight=".425pt" strokecolor="#231f20">
                <v:path arrowok="t"/>
              </v:shape>
            </v:group>
            <v:group style="position:absolute;left:3270;top:1678;width:220;height:428" coordorigin="3270,1678" coordsize="220,428">
              <v:shape style="position:absolute;left:3270;top:1678;width:220;height:428" coordorigin="3270,1678" coordsize="220,428" path="m3270,2105l3490,1678e" filled="false" stroked="true" strokeweight=".292pt" strokecolor="#6d6e71">
                <v:path arrowok="t"/>
              </v:shape>
            </v:group>
            <v:group style="position:absolute;left:3533;top:1326;width:137;height:267" coordorigin="3533,1326" coordsize="137,267">
              <v:shape style="position:absolute;left:3533;top:1326;width:137;height:267" coordorigin="3533,1326" coordsize="137,267" path="m3533,1593l3670,1326e" filled="false" stroked="true" strokeweight=".292pt" strokecolor="#6d6e71">
                <v:path arrowok="t"/>
              </v:shape>
            </v:group>
            <v:group style="position:absolute;left:3076;top:1438;width:107;height:207" coordorigin="3076,1438" coordsize="107,207">
              <v:shape style="position:absolute;left:3076;top:1438;width:107;height:207" coordorigin="3076,1438" coordsize="107,207" path="m3076,1644l3182,1438e" filled="false" stroked="true" strokeweight=".292pt" strokecolor="#6d6e71">
                <v:path arrowok="t"/>
              </v:shape>
            </v:group>
            <v:group style="position:absolute;left:3069;top:1401;width:151;height:295" coordorigin="3069,1401" coordsize="151,295">
              <v:shape style="position:absolute;left:3069;top:1401;width:151;height:295" coordorigin="3069,1401" coordsize="151,295" path="m3069,1695l3220,1401e" filled="false" stroked="true" strokeweight=".292pt" strokecolor="#6d6e71">
                <v:path arrowok="t"/>
              </v:shape>
            </v:group>
            <v:group style="position:absolute;left:3067;top:1377;width:185;height:359" coordorigin="3067,1377" coordsize="185,359">
              <v:shape style="position:absolute;left:3067;top:1377;width:185;height:359" coordorigin="3067,1377" coordsize="185,359" path="m3067,1735l3251,1377e" filled="false" stroked="true" strokeweight=".292pt" strokecolor="#6d6e71">
                <v:path arrowok="t"/>
              </v:shape>
            </v:group>
            <v:group style="position:absolute;left:3068;top:1358;width:212;height:411" coordorigin="3068,1358" coordsize="212,411">
              <v:shape style="position:absolute;left:3068;top:1358;width:212;height:411" coordorigin="3068,1358" coordsize="212,411" path="m3068,1769l3279,1358e" filled="false" stroked="true" strokeweight=".292pt" strokecolor="#6d6e71">
                <v:path arrowok="t"/>
              </v:shape>
            </v:group>
            <v:group style="position:absolute;left:3072;top:1343;width:234;height:456" coordorigin="3072,1343" coordsize="234,456">
              <v:shape style="position:absolute;left:3072;top:1343;width:234;height:456" coordorigin="3072,1343" coordsize="234,456" path="m3072,1799l3306,1343e" filled="false" stroked="true" strokeweight=".292pt" strokecolor="#6d6e71">
                <v:path arrowok="t"/>
              </v:shape>
            </v:group>
            <v:group style="position:absolute;left:3076;top:1332;width:254;height:495" coordorigin="3076,1332" coordsize="254,495">
              <v:shape style="position:absolute;left:3076;top:1332;width:254;height:495" coordorigin="3076,1332" coordsize="254,495" path="m3076,1826l3330,1332e" filled="false" stroked="true" strokeweight=".292pt" strokecolor="#6d6e71">
                <v:path arrowok="t"/>
              </v:shape>
            </v:group>
            <v:group style="position:absolute;left:3082;top:1322;width:272;height:529" coordorigin="3082,1322" coordsize="272,529">
              <v:shape style="position:absolute;left:3082;top:1322;width:272;height:529" coordorigin="3082,1322" coordsize="272,529" path="m3082,1851l3354,1322e" filled="false" stroked="true" strokeweight=".292pt" strokecolor="#6d6e71">
                <v:path arrowok="t"/>
              </v:shape>
            </v:group>
            <v:group style="position:absolute;left:3089;top:1314;width:288;height:560" coordorigin="3089,1314" coordsize="288,560">
              <v:shape style="position:absolute;left:3089;top:1314;width:288;height:560" coordorigin="3089,1314" coordsize="288,560" path="m3089,1874l3377,1314e" filled="false" stroked="true" strokeweight=".292pt" strokecolor="#6d6e71">
                <v:path arrowok="t"/>
              </v:shape>
            </v:group>
            <v:group style="position:absolute;left:3097;top:1308;width:302;height:587" coordorigin="3097,1308" coordsize="302,587">
              <v:shape style="position:absolute;left:3097;top:1308;width:302;height:587" coordorigin="3097,1308" coordsize="302,587" path="m3097,1895l3399,1308e" filled="false" stroked="true" strokeweight=".292pt" strokecolor="#6d6e71">
                <v:path arrowok="t"/>
              </v:shape>
            </v:group>
            <v:group style="position:absolute;left:3106;top:1303;width:315;height:612" coordorigin="3106,1303" coordsize="315,612">
              <v:shape style="position:absolute;left:3106;top:1303;width:315;height:612" coordorigin="3106,1303" coordsize="315,612" path="m3106,1915l3420,1303e" filled="false" stroked="true" strokeweight=".292pt" strokecolor="#6d6e71">
                <v:path arrowok="t"/>
              </v:shape>
            </v:group>
            <v:group style="position:absolute;left:3115;top:1300;width:326;height:634" coordorigin="3115,1300" coordsize="326,634">
              <v:shape style="position:absolute;left:3115;top:1300;width:326;height:634" coordorigin="3115,1300" coordsize="326,634" path="m3115,1934l3440,1300e" filled="false" stroked="true" strokeweight=".292pt" strokecolor="#6d6e71">
                <v:path arrowok="t"/>
              </v:shape>
            </v:group>
            <v:group style="position:absolute;left:3124;top:1297;width:336;height:655" coordorigin="3124,1297" coordsize="336,655">
              <v:shape style="position:absolute;left:3124;top:1297;width:336;height:655" coordorigin="3124,1297" coordsize="336,655" path="m3124,1952l3460,1297e" filled="false" stroked="true" strokeweight=".292pt" strokecolor="#6d6e71">
                <v:path arrowok="t"/>
              </v:shape>
            </v:group>
            <v:group style="position:absolute;left:3134;top:1296;width:346;height:673" coordorigin="3134,1296" coordsize="346,673">
              <v:shape style="position:absolute;left:3134;top:1296;width:346;height:673" coordorigin="3134,1296" coordsize="346,673" path="m3134,1968l3480,1296e" filled="false" stroked="true" strokeweight=".292pt" strokecolor="#6d6e71">
                <v:path arrowok="t"/>
              </v:shape>
            </v:group>
            <v:group style="position:absolute;left:3145;top:1295;width:354;height:690" coordorigin="3145,1295" coordsize="354,690">
              <v:shape style="position:absolute;left:3145;top:1295;width:354;height:690" coordorigin="3145,1295" coordsize="354,690" path="m3145,1984l3499,1295e" filled="false" stroked="true" strokeweight=".292pt" strokecolor="#6d6e71">
                <v:path arrowok="t"/>
              </v:shape>
            </v:group>
            <v:group style="position:absolute;left:3156;top:1295;width:362;height:705" coordorigin="3156,1295" coordsize="362,705">
              <v:shape style="position:absolute;left:3156;top:1295;width:362;height:705" coordorigin="3156,1295" coordsize="362,705" path="m3156,1999l3518,1295e" filled="false" stroked="true" strokeweight=".292pt" strokecolor="#6d6e71">
                <v:path arrowok="t"/>
              </v:shape>
            </v:group>
            <v:group style="position:absolute;left:3167;top:1633;width:196;height:381" coordorigin="3167,1633" coordsize="196,381">
              <v:shape style="position:absolute;left:3167;top:1633;width:196;height:381" coordorigin="3167,1633" coordsize="196,381" path="m3167,2014l3363,1633e" filled="false" stroked="true" strokeweight=".292pt" strokecolor="#6d6e71">
                <v:path arrowok="t"/>
              </v:shape>
            </v:group>
            <v:group style="position:absolute;left:3392;top:1296;width:145;height:281" coordorigin="3392,1296" coordsize="145,281">
              <v:shape style="position:absolute;left:3392;top:1296;width:145;height:281" coordorigin="3392,1296" coordsize="145,281" path="m3392,1577l3536,1296e" filled="false" stroked="true" strokeweight=".292pt" strokecolor="#6d6e71">
                <v:path arrowok="t"/>
              </v:shape>
            </v:group>
            <v:group style="position:absolute;left:3179;top:1647;width:196;height:381" coordorigin="3179,1647" coordsize="196,381">
              <v:shape style="position:absolute;left:3179;top:1647;width:196;height:381" coordorigin="3179,1647" coordsize="196,381" path="m3179,2027l3374,1647e" filled="false" stroked="true" strokeweight=".292pt" strokecolor="#6d6e71">
                <v:path arrowok="t"/>
              </v:shape>
            </v:group>
            <v:group style="position:absolute;left:3409;top:1298;width:145;height:282" coordorigin="3409,1298" coordsize="145,282">
              <v:shape style="position:absolute;left:3409;top:1298;width:145;height:282" coordorigin="3409,1298" coordsize="145,282" path="m3409,1579l3554,1298e" filled="false" stroked="true" strokeweight=".292pt" strokecolor="#6d6e71">
                <v:path arrowok="t"/>
              </v:shape>
            </v:group>
            <v:group style="position:absolute;left:3191;top:1658;width:197;height:383" coordorigin="3191,1658" coordsize="197,383">
              <v:shape style="position:absolute;left:3191;top:1658;width:197;height:383" coordorigin="3191,1658" coordsize="197,383" path="m3191,2040l3387,1658e" filled="false" stroked="true" strokeweight=".292pt" strokecolor="#6d6e71">
                <v:path arrowok="t"/>
              </v:shape>
            </v:group>
            <v:group style="position:absolute;left:3428;top:1300;width:144;height:279" coordorigin="3428,1300" coordsize="144,279">
              <v:shape style="position:absolute;left:3428;top:1300;width:144;height:279" coordorigin="3428,1300" coordsize="144,279" path="m3428,1579l3571,1300e" filled="false" stroked="true" strokeweight=".292pt" strokecolor="#6d6e71">
                <v:path arrowok="t"/>
              </v:shape>
            </v:group>
            <v:group style="position:absolute;left:3203;top:1663;width:200;height:390" coordorigin="3203,1663" coordsize="200,390">
              <v:shape style="position:absolute;left:3203;top:1663;width:200;height:390" coordorigin="3203,1663" coordsize="200,390" path="m3203,2053l3403,1663e" filled="false" stroked="true" strokeweight=".292pt" strokecolor="#6d6e71">
                <v:path arrowok="t"/>
              </v:shape>
            </v:group>
            <v:group style="position:absolute;left:3446;top:1303;width:143;height:278" coordorigin="3446,1303" coordsize="143,278">
              <v:shape style="position:absolute;left:3446;top:1303;width:143;height:278" coordorigin="3446,1303" coordsize="143,278" path="m3446,1580l3589,1303e" filled="false" stroked="true" strokeweight=".292pt" strokecolor="#6d6e71">
                <v:path arrowok="t"/>
              </v:shape>
            </v:group>
            <v:group style="position:absolute;left:3216;top:1667;width:205;height:398" coordorigin="3216,1667" coordsize="205,398">
              <v:shape style="position:absolute;left:3216;top:1667;width:205;height:398" coordorigin="3216,1667" coordsize="205,398" path="m3216,2064l3420,1667e" filled="false" stroked="true" strokeweight=".292pt" strokecolor="#6d6e71">
                <v:path arrowok="t"/>
              </v:shape>
            </v:group>
            <v:group style="position:absolute;left:3464;top:1306;width:142;height:276" coordorigin="3464,1306" coordsize="142,276">
              <v:shape style="position:absolute;left:3464;top:1306;width:142;height:276" coordorigin="3464,1306" coordsize="142,276" path="m3464,1582l3606,1306e" filled="false" stroked="true" strokeweight=".292pt" strokecolor="#6d6e71">
                <v:path arrowok="t"/>
              </v:shape>
            </v:group>
            <v:group style="position:absolute;left:3229;top:1669;width:209;height:407" coordorigin="3229,1669" coordsize="209,407">
              <v:shape style="position:absolute;left:3229;top:1669;width:209;height:407" coordorigin="3229,1669" coordsize="209,407" path="m3229,2075l3438,1669e" filled="false" stroked="true" strokeweight=".292pt" strokecolor="#6d6e71">
                <v:path arrowok="t"/>
              </v:shape>
            </v:group>
            <v:group style="position:absolute;left:3482;top:1310;width:141;height:274" coordorigin="3482,1310" coordsize="141,274">
              <v:shape style="position:absolute;left:3482;top:1310;width:141;height:274" coordorigin="3482,1310" coordsize="141,274" path="m3482,1584l3622,1310e" filled="false" stroked="true" strokeweight=".292pt" strokecolor="#6d6e71">
                <v:path arrowok="t"/>
              </v:shape>
            </v:group>
            <v:group style="position:absolute;left:3243;top:1671;width:213;height:415" coordorigin="3243,1671" coordsize="213,415">
              <v:shape style="position:absolute;left:3243;top:1671;width:213;height:415" coordorigin="3243,1671" coordsize="213,415" path="m3243,2086l3456,1671e" filled="false" stroked="true" strokeweight=".292pt" strokecolor="#6d6e71">
                <v:path arrowok="t"/>
              </v:shape>
            </v:group>
            <v:group style="position:absolute;left:3499;top:1315;width:140;height:272" coordorigin="3499,1315" coordsize="140,272">
              <v:shape style="position:absolute;left:3499;top:1315;width:140;height:272" coordorigin="3499,1315" coordsize="140,272" path="m3499,1587l3638,1315e" filled="false" stroked="true" strokeweight=".292pt" strokecolor="#6d6e71">
                <v:path arrowok="t"/>
              </v:shape>
            </v:group>
            <v:group style="position:absolute;left:3256;top:1674;width:217;height:422" coordorigin="3256,1674" coordsize="217,422">
              <v:shape style="position:absolute;left:3256;top:1674;width:217;height:422" coordorigin="3256,1674" coordsize="217,422" path="m3256,2095l3473,1674e" filled="false" stroked="true" strokeweight=".292pt" strokecolor="#6d6e71">
                <v:path arrowok="t"/>
              </v:shape>
            </v:group>
            <v:group style="position:absolute;left:3516;top:1321;width:139;height:270" coordorigin="3516,1321" coordsize="139,270">
              <v:shape style="position:absolute;left:3516;top:1321;width:139;height:270" coordorigin="3516,1321" coordsize="139,270" path="m3516,1590l3654,1321e" filled="false" stroked="true" strokeweight=".292pt" strokecolor="#6d6e71">
                <v:path arrowok="t"/>
              </v:shape>
              <v:shape style="position:absolute;left:3175;top:1432;width:279;height:393" type="#_x0000_t75" stroked="false">
                <v:imagedata r:id="rId20" o:title=""/>
              </v:shape>
            </v:group>
            <v:group style="position:absolute;left:3145;top:1859;width:61;height:70" coordorigin="3145,1859" coordsize="61,70">
              <v:shape style="position:absolute;left:3145;top:1859;width:61;height:70" coordorigin="3145,1859" coordsize="61,70" path="m3186,1859l3168,1859,3160,1863,3148,1875,3145,1884,3145,1906,3148,1914,3160,1926,3167,1929,3184,1929,3190,1927,3200,1920,3201,1918,3171,1918,3167,1916,3161,1909,3159,1902,3159,1886,3161,1880,3167,1873,3172,1871,3202,1871,3201,1870,3193,1862,3186,1859xe" filled="true" fillcolor="#231f20" stroked="false">
                <v:path arrowok="t"/>
                <v:fill type="solid"/>
              </v:shape>
              <v:shape style="position:absolute;left:3145;top:1859;width:61;height:70" coordorigin="3145,1859" coordsize="61,70" path="m3192,1903l3191,1908,3189,1912,3183,1916,3180,1918,3201,1918,3203,1915,3205,1907,3192,1903xe" filled="true" fillcolor="#231f20" stroked="false">
                <v:path arrowok="t"/>
                <v:fill type="solid"/>
              </v:shape>
              <v:shape style="position:absolute;left:3145;top:1859;width:61;height:70" coordorigin="3145,1859" coordsize="61,70" path="m3202,1871l3180,1871,3184,1872,3189,1876,3190,1879,3191,1882,3205,1879,3203,1874,3202,1871xe" filled="true" fillcolor="#231f20" stroked="false">
                <v:path arrowok="t"/>
                <v:fill type="solid"/>
              </v:shape>
            </v:group>
            <v:group style="position:absolute;left:3217;top:1861;width:53;height:68" coordorigin="3217,1861" coordsize="53,68">
              <v:shape style="position:absolute;left:3217;top:1861;width:53;height:68" coordorigin="3217,1861" coordsize="53,68" path="m3268,1861l3217,1861,3217,1928,3270,1928,3270,1917,3231,1917,3231,1898,3266,1898,3266,1887,3231,1887,3231,1872,3268,1872,3268,1861xe" filled="true" fillcolor="#231f20" stroked="false">
                <v:path arrowok="t"/>
                <v:fill type="solid"/>
              </v:shape>
            </v:group>
            <v:group style="position:absolute;left:3282;top:1861;width:55;height:68" coordorigin="3282,1861" coordsize="55,68">
              <v:shape style="position:absolute;left:3282;top:1861;width:55;height:68" coordorigin="3282,1861" coordsize="55,68" path="m3295,1861l3282,1861,3282,1928,3295,1928,3295,1884,3310,1884,3295,1861xe" filled="true" fillcolor="#231f20" stroked="false">
                <v:path arrowok="t"/>
                <v:fill type="solid"/>
              </v:shape>
              <v:shape style="position:absolute;left:3282;top:1861;width:55;height:68" coordorigin="3282,1861" coordsize="55,68" path="m3310,1884l3295,1884,3322,1928,3336,1928,3336,1906,3323,1906,3310,1884xe" filled="true" fillcolor="#231f20" stroked="false">
                <v:path arrowok="t"/>
                <v:fill type="solid"/>
              </v:shape>
              <v:shape style="position:absolute;left:3282;top:1861;width:55;height:68" coordorigin="3282,1861" coordsize="55,68" path="m3336,1861l3323,1861,3323,1906,3336,1906,3336,1861xe" filled="true" fillcolor="#231f20" stroked="false">
                <v:path arrowok="t"/>
                <v:fill type="solid"/>
              </v:shape>
            </v:group>
            <v:group style="position:absolute;left:3346;top:1861;width:55;height:68" coordorigin="3346,1861" coordsize="55,68">
              <v:shape style="position:absolute;left:3346;top:1861;width:55;height:68" coordorigin="3346,1861" coordsize="55,68" path="m3381,1872l3367,1872,3367,1928,3381,1928,3381,1872xe" filled="true" fillcolor="#231f20" stroked="false">
                <v:path arrowok="t"/>
                <v:fill type="solid"/>
              </v:shape>
              <v:shape style="position:absolute;left:3346;top:1861;width:55;height:68" coordorigin="3346,1861" coordsize="55,68" path="m3401,1861l3346,1861,3346,1872,3401,1872,3401,1861xe" filled="true" fillcolor="#231f20" stroked="false">
                <v:path arrowok="t"/>
                <v:fill type="solid"/>
              </v:shape>
            </v:group>
            <v:group style="position:absolute;left:3396;top:1861;width:70;height:68" coordorigin="3396,1861" coordsize="70,68">
              <v:shape style="position:absolute;left:3396;top:1861;width:70;height:68" coordorigin="3396,1861" coordsize="70,68" path="m3438,1861l3423,1861,3396,1928,3411,1928,3416,1913,3459,1913,3454,1901,3421,1901,3430,1876,3444,1876,3438,1861xe" filled="true" fillcolor="#231f20" stroked="false">
                <v:path arrowok="t"/>
                <v:fill type="solid"/>
              </v:shape>
              <v:shape style="position:absolute;left:3396;top:1861;width:70;height:68" coordorigin="3396,1861" coordsize="70,68" path="m3459,1913l3444,1913,3450,1928,3465,1928,3459,1913xe" filled="true" fillcolor="#231f20" stroked="false">
                <v:path arrowok="t"/>
                <v:fill type="solid"/>
              </v:shape>
              <v:shape style="position:absolute;left:3396;top:1861;width:70;height:68" coordorigin="3396,1861" coordsize="70,68" path="m3444,1876l3430,1876,3440,1901,3454,1901,3444,1876xe" filled="true" fillcolor="#231f20" stroked="false">
                <v:path arrowok="t"/>
                <v:fill type="solid"/>
              </v:shape>
            </v:group>
            <v:group style="position:absolute;left:3458;top:1861;width:65;height:68" coordorigin="3458,1861" coordsize="65,68">
              <v:shape style="position:absolute;left:3458;top:1861;width:65;height:68" coordorigin="3458,1861" coordsize="65,68" path="m3474,1861l3458,1861,3483,1928,3498,1928,3504,1911,3491,1911,3474,1861xe" filled="true" fillcolor="#231f20" stroked="false">
                <v:path arrowok="t"/>
                <v:fill type="solid"/>
              </v:shape>
              <v:shape style="position:absolute;left:3458;top:1861;width:65;height:68" coordorigin="3458,1861" coordsize="65,68" path="m3523,1861l3508,1861,3491,1911,3504,1911,3523,1861xe" filled="true" fillcolor="#231f20" stroked="false">
                <v:path arrowok="t"/>
                <v:fill type="solid"/>
              </v:shape>
            </v:group>
            <v:group style="position:absolute;left:3527;top:1859;width:67;height:70" coordorigin="3527,1859" coordsize="67,70">
              <v:shape style="position:absolute;left:3527;top:1859;width:67;height:70" coordorigin="3527,1859" coordsize="67,70" path="m3571,1859l3555,1859,3550,1860,3527,1888,3527,1906,3530,1914,3542,1926,3550,1929,3571,1929,3579,1926,3587,1918,3555,1918,3550,1916,3543,1908,3541,1902,3541,1886,3543,1881,3550,1873,3555,1871,3587,1871,3579,1863,3571,1859xe" filled="true" fillcolor="#231f20" stroked="false">
                <v:path arrowok="t"/>
                <v:fill type="solid"/>
              </v:shape>
              <v:shape style="position:absolute;left:3527;top:1859;width:67;height:70" coordorigin="3527,1859" coordsize="67,70" path="m3587,1871l3566,1871,3571,1873,3578,1881,3579,1886,3579,1902,3578,1908,3571,1916,3566,1918,3587,1918,3591,1914,3594,1906,3594,1883,3591,1875,3587,1871xe" filled="true" fillcolor="#231f20" stroked="false">
                <v:path arrowok="t"/>
                <v:fill type="solid"/>
              </v:shape>
            </v:group>
            <v:group style="position:absolute;left:3601;top:1859;width:57;height:70" coordorigin="3601,1859" coordsize="57,70">
              <v:shape style="position:absolute;left:3601;top:1859;width:57;height:70" coordorigin="3601,1859" coordsize="57,70" path="m3615,1905l3601,1906,3602,1914,3605,1919,3614,1927,3621,1929,3636,1929,3641,1928,3649,1925,3652,1923,3655,1918,3626,1918,3622,1917,3617,1913,3616,1909,3615,1905xe" filled="true" fillcolor="#231f20" stroked="false">
                <v:path arrowok="t"/>
                <v:fill type="solid"/>
              </v:shape>
              <v:shape style="position:absolute;left:3601;top:1859;width:57;height:70" coordorigin="3601,1859" coordsize="57,70" path="m3638,1859l3624,1859,3619,1860,3604,1884,3606,1888,3613,1895,3618,1897,3632,1900,3635,1901,3639,1902,3641,1903,3642,1904,3643,1906,3643,1907,3643,1911,3642,1913,3638,1917,3634,1918,3655,1918,3656,1916,3657,1913,3657,1904,3656,1901,3625,1884,3621,1883,3618,1880,3617,1879,3617,1876,3618,1874,3622,1872,3625,1871,3654,1871,3653,1869,3644,1861,3638,1859xe" filled="true" fillcolor="#231f20" stroked="false">
                <v:path arrowok="t"/>
                <v:fill type="solid"/>
              </v:shape>
              <v:shape style="position:absolute;left:3601;top:1859;width:57;height:70" coordorigin="3601,1859" coordsize="57,70" path="m3654,1871l3633,1871,3636,1872,3640,1875,3641,1877,3641,1881,3655,1880,3655,1874,3654,1871xe" filled="true" fillcolor="#231f20" stroked="false">
                <v:path arrowok="t"/>
                <v:fill type="solid"/>
              </v:shape>
            </v:group>
            <v:group style="position:absolute;left:3355;top:1576;width:498;height:418" coordorigin="3355,1576" coordsize="498,418">
              <v:shape style="position:absolute;left:3355;top:1576;width:498;height:418" coordorigin="3355,1576" coordsize="498,418" path="m3355,1576l3467,1582,3561,1600,3637,1626,3698,1655,3776,1709,3831,1770,3853,1832,3846,1890,3816,1940,3767,1975,3702,1993e" filled="false" stroked="true" strokeweight=".758pt" strokecolor="#231f20">
                <v:path arrowok="t"/>
              </v:shape>
            </v:group>
            <v:group style="position:absolute;left:3402;top:1665;width:427;height:265" coordorigin="3402,1665" coordsize="427,265">
              <v:shape style="position:absolute;left:3402;top:1665;width:427;height:265" coordorigin="3402,1665" coordsize="427,265" path="m3402,1665l3494,1678,3582,1705,3664,1743,3734,1787,3787,1836,3821,1884,3829,1930e" filled="false" stroked="true" strokeweight=".758pt" strokecolor="#231f20">
                <v:path arrowok="t"/>
              </v:shape>
            </v:group>
            <v:group style="position:absolute;left:3694;top:1696;width:53;height:51" coordorigin="3694,1696" coordsize="53,51">
              <v:shape style="position:absolute;left:3694;top:1696;width:53;height:51" coordorigin="3694,1696" coordsize="53,51" path="m3720,1696l3726,1715,3746,1715,3730,1727,3736,1746,3720,1734,3704,1746,3710,1727,3694,1715,3714,1715,3720,1696xe" filled="false" stroked="true" strokeweight=".258pt" strokecolor="#231f20">
                <v:path arrowok="t"/>
              </v:shape>
            </v:group>
            <v:group style="position:absolute;left:3462;top:1954;width:32;height:52" coordorigin="3462,1954" coordsize="32,52">
              <v:shape style="position:absolute;left:3462;top:1954;width:32;height:52" coordorigin="3462,1954" coordsize="32,52" path="m3491,1963l3475,1963,3477,1964,3480,1967,3481,1969,3481,1976,3480,1979,3476,1987,3471,1994,3462,2005,3462,2006,3491,2006,3493,1996,3473,1996,3481,1988,3486,1981,3489,1977,3490,1973,3491,1970,3491,1965,3491,1963xe" filled="true" fillcolor="#231f20" stroked="false">
                <v:path arrowok="t"/>
                <v:fill type="solid"/>
              </v:shape>
              <v:shape style="position:absolute;left:3462;top:1954;width:32;height:52" coordorigin="3462,1954" coordsize="32,52" path="m3494,1991l3492,1991,3491,1993,3491,1994,3490,1995,3489,1995,3488,1996,3473,1996,3493,1996,3494,1991xe" filled="true" fillcolor="#231f20" stroked="false">
                <v:path arrowok="t"/>
                <v:fill type="solid"/>
              </v:shape>
              <v:shape style="position:absolute;left:3462;top:1954;width:32;height:52" coordorigin="3462,1954" coordsize="32,52" path="m3481,1954l3475,1954,3472,1955,3466,1960,3465,1963,3463,1968,3465,1969,3467,1965,3469,1963,3491,1963,3488,1959,3487,1957,3483,1955,3481,1954xe" filled="true" fillcolor="#231f20" stroked="false">
                <v:path arrowok="t"/>
                <v:fill type="solid"/>
              </v:shape>
            </v:group>
            <v:group style="position:absolute;left:3500;top:1954;width:32;height:53" coordorigin="3500,1954" coordsize="32,53">
              <v:shape style="position:absolute;left:3500;top:1954;width:32;height:53" coordorigin="3500,1954" coordsize="32,53" path="m3518,1954l3513,1954,3510,1955,3500,1985,3500,1989,3513,2007,3517,2007,3519,2006,3523,2004,3523,2004,3514,2004,3513,2004,3511,1964,3511,1960,3512,1958,3513,1957,3514,1957,3523,1957,3521,1955,3518,1954xe" filled="true" fillcolor="#231f20" stroked="false">
                <v:path arrowok="t"/>
                <v:fill type="solid"/>
              </v:shape>
              <v:shape style="position:absolute;left:3500;top:1954;width:32;height:53" coordorigin="3500,1954" coordsize="32,53" path="m3523,1957l3516,1957,3517,1957,3519,1959,3519,1961,3520,1964,3520,1989,3520,1999,3519,2001,3517,2004,3517,2004,3523,2004,3531,1985,3531,1975,3530,1970,3527,1962,3526,1959,3523,1957xe" filled="true" fillcolor="#231f20" stroked="false">
                <v:path arrowok="t"/>
                <v:fill type="solid"/>
              </v:shape>
            </v:group>
            <v:group style="position:absolute;left:3538;top:1954;width:27;height:52" coordorigin="3538,1954" coordsize="27,52">
              <v:shape style="position:absolute;left:3538;top:1954;width:27;height:52" coordorigin="3538,1954" coordsize="27,52" path="m3564,2004l3539,2004,3539,2006,3564,2006,3564,2004xe" filled="true" fillcolor="#231f20" stroked="false">
                <v:path arrowok="t"/>
                <v:fill type="solid"/>
              </v:shape>
              <v:shape style="position:absolute;left:3538;top:1954;width:27;height:52" coordorigin="3538,1954" coordsize="27,52" path="m3557,1963l3544,1963,3545,1963,3546,1964,3546,1964,3547,1965,3547,2001,3546,2002,3546,2003,3544,2004,3542,2004,3561,2004,3557,2001,3557,1963xe" filled="true" fillcolor="#231f20" stroked="false">
                <v:path arrowok="t"/>
                <v:fill type="solid"/>
              </v:shape>
              <v:shape style="position:absolute;left:3538;top:1954;width:27;height:52" coordorigin="3538,1954" coordsize="27,52" path="m3557,1954l3556,1954,3538,1963,3539,1964,3541,1963,3542,1963,3557,1963,3557,1954xe" filled="true" fillcolor="#231f20" stroked="false">
                <v:path arrowok="t"/>
                <v:fill type="solid"/>
              </v:shape>
            </v:group>
            <v:group style="position:absolute;left:3573;top:1954;width:32;height:53" coordorigin="3573,1954" coordsize="32,53">
              <v:shape style="position:absolute;left:3573;top:1954;width:32;height:53" coordorigin="3573,1954" coordsize="32,53" path="m3591,1954l3585,1954,3583,1955,3573,1985,3573,1989,3586,2007,3590,2007,3592,2006,3596,2004,3596,2004,3587,2004,3586,2004,3584,1964,3584,1960,3585,1958,3586,1957,3587,1957,3595,1957,3594,1955,3591,1954xe" filled="true" fillcolor="#231f20" stroked="false">
                <v:path arrowok="t"/>
                <v:fill type="solid"/>
              </v:shape>
              <v:shape style="position:absolute;left:3573;top:1954;width:32;height:53" coordorigin="3573,1954" coordsize="32,53" path="m3595,1957l3589,1957,3590,1957,3592,1959,3592,1961,3593,1964,3593,1989,3592,1999,3592,2001,3590,2004,3589,2004,3596,2004,3604,1985,3604,1975,3603,1970,3600,1962,3598,1959,3595,1957xe" filled="true" fillcolor="#231f20" stroked="false">
                <v:path arrowok="t"/>
                <v:fill type="solid"/>
              </v:shape>
            </v:group>
            <v:group style="position:absolute;left:3831;top:1578;width:53;height:50" coordorigin="3831,1578" coordsize="53,50">
              <v:shape style="position:absolute;left:3831;top:1578;width:53;height:50" coordorigin="3831,1578" coordsize="53,50" path="m3857,1578l3863,1597,3883,1597,3867,1609,3873,1628,3857,1617,3841,1628,3847,1609,3831,1597,3851,1597,3857,1578xe" filled="false" stroked="true" strokeweight=".258pt" strokecolor="#231f20">
                <v:path arrowok="t"/>
              </v:shape>
            </v:group>
            <v:group style="position:absolute;left:3758;top:1463;width:53;height:51" coordorigin="3758,1463" coordsize="53,51">
              <v:shape style="position:absolute;left:3758;top:1463;width:53;height:51" coordorigin="3758,1463" coordsize="53,51" path="m3784,1463l3791,1482,3811,1482,3794,1494,3801,1513,3784,1501,3768,1513,3774,1494,3758,1482,3778,1482,3784,1463xe" filled="false" stroked="true" strokeweight=".258pt" strokecolor="#231f20">
                <v:path arrowok="t"/>
              </v:shape>
            </v:group>
            <v:group style="position:absolute;left:3670;top:1527;width:53;height:50" coordorigin="3670,1527" coordsize="53,50">
              <v:shape style="position:absolute;left:3670;top:1527;width:53;height:50" coordorigin="3670,1527" coordsize="53,50" path="m3696,1527l3702,1546,3723,1546,3706,1557,3713,1577,3696,1565,3680,1577,3686,1557,3670,1546,3690,1546,3696,1527xe" filled="false" stroked="true" strokeweight=".258pt" strokecolor="#231f20">
                <v:path arrowok="t"/>
              </v:shape>
            </v:group>
            <v:group style="position:absolute;left:3751;top:1604;width:43;height:41" coordorigin="3751,1604" coordsize="43,41">
              <v:shape style="position:absolute;left:3751;top:1604;width:43;height:41" coordorigin="3751,1604" coordsize="43,41" path="m3772,1604l3777,1620,3793,1620,3780,1629,3785,1645,3772,1635,3759,1645,3764,1629,3751,1620,3767,1620,3772,1604xe" filled="false" stroked="true" strokeweight=".209pt" strokecolor="#231f20">
                <v:path arrowok="t"/>
              </v:shape>
            </v:group>
            <v:group style="position:absolute;left:3621;top:1426;width:213;height:344" coordorigin="3621,1426" coordsize="213,344">
              <v:shape style="position:absolute;left:3621;top:1426;width:213;height:344" coordorigin="3621,1426" coordsize="213,344" path="m3621,1426l3683,1457,3739,1502,3784,1558,3817,1623,3833,1694,3830,1770e" filled="false" stroked="true" strokeweight=".758pt" strokecolor="#231f20">
                <v:path arrowok="t"/>
              </v:shape>
            </v:group>
            <v:group style="position:absolute;left:3322;top:1857;width:489;height:206" coordorigin="3322,1857" coordsize="489,206">
              <v:shape style="position:absolute;left:3322;top:1857;width:489;height:206" coordorigin="3322,1857" coordsize="489,206" path="m3811,1857l3772,1922,3720,1978,3657,2023,3586,2052,3508,2062,3459,2058,3411,2047,3365,2029,3322,2004e" filled="false" stroked="true" strokeweight=".758pt" strokecolor="#231f20">
                <v:path arrowok="t"/>
              </v:shape>
            </v:group>
            <v:group style="position:absolute;left:3067;top:1295;width:879;height:879" coordorigin="3067,1295" coordsize="879,879">
              <v:shape style="position:absolute;left:3067;top:1295;width:879;height:879" coordorigin="3067,1295" coordsize="879,879" path="m3506,1295l3578,1301,3645,1317,3708,1344,3766,1380,3817,1424,3861,1475,3897,1532,3923,1595,3940,1663,3946,1734,3940,1806,3923,1873,3897,1936,3861,1994,3817,2045,3766,2089,3708,2125,3645,2151,3578,2168,3506,2174,3435,2168,3367,2151,3304,2125,3247,2089,3196,2045,3152,1994,3116,1936,3089,1873,3073,1806,3067,1734,3073,1663,3089,1595,3116,1532,3152,1475,3196,1424,3247,1380,3304,1344,3367,1317,3435,1301,3506,1295xe" filled="false" stroked="true" strokeweight=".567pt" strokecolor="#231f20">
                <v:path arrowok="t"/>
              </v:shape>
              <v:shape style="position:absolute;left:3367;top:2017;width:288;height:118" type="#_x0000_t75" stroked="false">
                <v:imagedata r:id="rId21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64.447212pt;width:44.55pt;height:44.55pt;mso-position-horizontal-relative:page;mso-position-vertical-relative:paragraph;z-index:1672;mso-wrap-distance-left:0;mso-wrap-distance-right:0" coordorigin="4039,1289" coordsize="891,891"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413,1301,4345,1317,4282,1344,4225,1380,4173,1424,4129,1475,4094,1532,4067,1595,4050,1663,4045,1734,4050,1806,4067,1873,4094,1936,4129,1994,4173,2045,4225,2089,4282,2125,4345,2151,4413,2168,4484,2174,4555,2168,4623,2151,4686,2125,4744,2089,4795,2045,4839,1994,4874,1936,4901,1873,4918,1806,4923,1734,4918,1663,4901,1595,4874,1532,4839,1475,4795,1424,4744,1380,4686,1344,4623,1317,4555,1301,4484,1295xe" filled="true" fillcolor="#d1d3d4" stroked="false">
                <v:path arrowok="t"/>
                <v:fill type="solid"/>
              </v:shape>
            </v:group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555,1301,4623,1317,4686,1344,4744,1380,4795,1424,4839,1475,4874,1532,4901,1595,4918,1663,4923,1734,4918,1806,4901,1873,4874,1936,4839,1994,4795,2045,4744,2089,4686,2125,4623,2151,4555,2168,4484,2174,4413,2168,4345,2151,4282,2125,4225,2089,4173,2045,4129,1994,4094,1936,4067,1873,4050,1806,4045,1734,4050,1663,4067,1595,4094,1532,4129,1475,4173,1424,4225,1380,4282,1344,4345,1317,4413,1301,4484,1295xe" filled="false" stroked="true" strokeweight=".425pt" strokecolor="#231f20">
                <v:path arrowok="t"/>
              </v:shape>
            </v:group>
            <v:group style="position:absolute;left:4248;top:1678;width:220;height:428" coordorigin="4248,1678" coordsize="220,428">
              <v:shape style="position:absolute;left:4248;top:1678;width:220;height:428" coordorigin="4248,1678" coordsize="220,428" path="m4248,2105l4467,1678e" filled="false" stroked="true" strokeweight=".292pt" strokecolor="#6d6e71">
                <v:path arrowok="t"/>
              </v:shape>
            </v:group>
            <v:group style="position:absolute;left:4511;top:1326;width:137;height:267" coordorigin="4511,1326" coordsize="137,267">
              <v:shape style="position:absolute;left:4511;top:1326;width:137;height:267" coordorigin="4511,1326" coordsize="137,267" path="m4511,1593l4648,1326e" filled="false" stroked="true" strokeweight=".292pt" strokecolor="#6d6e71">
                <v:path arrowok="t"/>
              </v:shape>
            </v:group>
            <v:group style="position:absolute;left:4054;top:1438;width:107;height:207" coordorigin="4054,1438" coordsize="107,207">
              <v:shape style="position:absolute;left:4054;top:1438;width:107;height:207" coordorigin="4054,1438" coordsize="107,207" path="m4054,1644l4160,1438e" filled="false" stroked="true" strokeweight=".292pt" strokecolor="#6d6e71">
                <v:path arrowok="t"/>
              </v:shape>
            </v:group>
            <v:group style="position:absolute;left:4046;top:1401;width:151;height:295" coordorigin="4046,1401" coordsize="151,295">
              <v:shape style="position:absolute;left:4046;top:1401;width:151;height:295" coordorigin="4046,1401" coordsize="151,295" path="m4046,1695l4197,1401e" filled="false" stroked="true" strokeweight=".292pt" strokecolor="#6d6e71">
                <v:path arrowok="t"/>
              </v:shape>
            </v:group>
            <v:group style="position:absolute;left:4045;top:1377;width:185;height:359" coordorigin="4045,1377" coordsize="185,359">
              <v:shape style="position:absolute;left:4045;top:1377;width:185;height:359" coordorigin="4045,1377" coordsize="185,359" path="m4045,1735l4229,1377e" filled="false" stroked="true" strokeweight=".292pt" strokecolor="#6d6e71">
                <v:path arrowok="t"/>
              </v:shape>
            </v:group>
            <v:group style="position:absolute;left:4046;top:1358;width:212;height:411" coordorigin="4046,1358" coordsize="212,411">
              <v:shape style="position:absolute;left:4046;top:1358;width:212;height:411" coordorigin="4046,1358" coordsize="212,411" path="m4046,1769l4257,1358e" filled="false" stroked="true" strokeweight=".292pt" strokecolor="#6d6e71">
                <v:path arrowok="t"/>
              </v:shape>
            </v:group>
            <v:group style="position:absolute;left:4049;top:1343;width:234;height:456" coordorigin="4049,1343" coordsize="234,456">
              <v:shape style="position:absolute;left:4049;top:1343;width:234;height:456" coordorigin="4049,1343" coordsize="234,456" path="m4049,1799l4283,1343e" filled="false" stroked="true" strokeweight=".292pt" strokecolor="#6d6e71">
                <v:path arrowok="t"/>
              </v:shape>
            </v:group>
            <v:group style="position:absolute;left:4054;top:1332;width:254;height:495" coordorigin="4054,1332" coordsize="254,495">
              <v:shape style="position:absolute;left:4054;top:1332;width:254;height:495" coordorigin="4054,1332" coordsize="254,495" path="m4054,1826l4308,1332e" filled="false" stroked="true" strokeweight=".292pt" strokecolor="#6d6e71">
                <v:path arrowok="t"/>
              </v:shape>
            </v:group>
            <v:group style="position:absolute;left:4060;top:1322;width:272;height:529" coordorigin="4060,1322" coordsize="272,529">
              <v:shape style="position:absolute;left:4060;top:1322;width:272;height:529" coordorigin="4060,1322" coordsize="272,529" path="m4060,1851l4332,1322e" filled="false" stroked="true" strokeweight=".292pt" strokecolor="#6d6e71">
                <v:path arrowok="t"/>
              </v:shape>
            </v:group>
            <v:group style="position:absolute;left:4067;top:1314;width:288;height:560" coordorigin="4067,1314" coordsize="288,560">
              <v:shape style="position:absolute;left:4067;top:1314;width:288;height:560" coordorigin="4067,1314" coordsize="288,560" path="m4067,1874l4354,1314e" filled="false" stroked="true" strokeweight=".292pt" strokecolor="#6d6e71">
                <v:path arrowok="t"/>
              </v:shape>
            </v:group>
            <v:group style="position:absolute;left:4075;top:1308;width:302;height:587" coordorigin="4075,1308" coordsize="302,587">
              <v:shape style="position:absolute;left:4075;top:1308;width:302;height:587" coordorigin="4075,1308" coordsize="302,587" path="m4075,1895l4376,1308e" filled="false" stroked="true" strokeweight=".292pt" strokecolor="#6d6e71">
                <v:path arrowok="t"/>
              </v:shape>
            </v:group>
            <v:group style="position:absolute;left:4083;top:1303;width:315;height:612" coordorigin="4083,1303" coordsize="315,612">
              <v:shape style="position:absolute;left:4083;top:1303;width:315;height:612" coordorigin="4083,1303" coordsize="315,612" path="m4083,1915l4397,1303e" filled="false" stroked="true" strokeweight=".292pt" strokecolor="#6d6e71">
                <v:path arrowok="t"/>
              </v:shape>
            </v:group>
            <v:group style="position:absolute;left:4092;top:1300;width:326;height:634" coordorigin="4092,1300" coordsize="326,634">
              <v:shape style="position:absolute;left:4092;top:1300;width:326;height:634" coordorigin="4092,1300" coordsize="326,634" path="m4092,1934l4418,1300e" filled="false" stroked="true" strokeweight=".292pt" strokecolor="#6d6e71">
                <v:path arrowok="t"/>
              </v:shape>
            </v:group>
            <v:group style="position:absolute;left:4102;top:1297;width:336;height:655" coordorigin="4102,1297" coordsize="336,655">
              <v:shape style="position:absolute;left:4102;top:1297;width:336;height:655" coordorigin="4102,1297" coordsize="336,655" path="m4102,1952l4438,1297e" filled="false" stroked="true" strokeweight=".292pt" strokecolor="#6d6e71">
                <v:path arrowok="t"/>
              </v:shape>
            </v:group>
            <v:group style="position:absolute;left:4112;top:1296;width:346;height:673" coordorigin="4112,1296" coordsize="346,673">
              <v:shape style="position:absolute;left:4112;top:1296;width:346;height:673" coordorigin="4112,1296" coordsize="346,673" path="m4112,1968l4458,1296e" filled="false" stroked="true" strokeweight=".292pt" strokecolor="#6d6e71">
                <v:path arrowok="t"/>
              </v:shape>
            </v:group>
            <v:group style="position:absolute;left:4123;top:1295;width:354;height:690" coordorigin="4123,1295" coordsize="354,690">
              <v:shape style="position:absolute;left:4123;top:1295;width:354;height:690" coordorigin="4123,1295" coordsize="354,690" path="m4123,1984l4477,1295e" filled="false" stroked="true" strokeweight=".292pt" strokecolor="#6d6e71">
                <v:path arrowok="t"/>
              </v:shape>
            </v:group>
            <v:group style="position:absolute;left:4134;top:1295;width:362;height:705" coordorigin="4134,1295" coordsize="362,705">
              <v:shape style="position:absolute;left:4134;top:1295;width:362;height:705" coordorigin="4134,1295" coordsize="362,705" path="m4134,1999l4495,1295e" filled="false" stroked="true" strokeweight=".292pt" strokecolor="#6d6e71">
                <v:path arrowok="t"/>
              </v:shape>
            </v:group>
            <v:group style="position:absolute;left:4145;top:1633;width:196;height:381" coordorigin="4145,1633" coordsize="196,381">
              <v:shape style="position:absolute;left:4145;top:1633;width:196;height:381" coordorigin="4145,1633" coordsize="196,381" path="m4145,2014l4341,1633e" filled="false" stroked="true" strokeweight=".292pt" strokecolor="#6d6e71">
                <v:path arrowok="t"/>
              </v:shape>
            </v:group>
            <v:group style="position:absolute;left:4369;top:1296;width:145;height:281" coordorigin="4369,1296" coordsize="145,281">
              <v:shape style="position:absolute;left:4369;top:1296;width:145;height:281" coordorigin="4369,1296" coordsize="145,281" path="m4369,1577l4514,1296e" filled="false" stroked="true" strokeweight=".292pt" strokecolor="#6d6e71">
                <v:path arrowok="t"/>
              </v:shape>
            </v:group>
            <v:group style="position:absolute;left:4157;top:1647;width:196;height:381" coordorigin="4157,1647" coordsize="196,381">
              <v:shape style="position:absolute;left:4157;top:1647;width:196;height:381" coordorigin="4157,1647" coordsize="196,381" path="m4157,2027l4352,1647e" filled="false" stroked="true" strokeweight=".292pt" strokecolor="#6d6e71">
                <v:path arrowok="t"/>
              </v:shape>
            </v:group>
            <v:group style="position:absolute;left:4387;top:1298;width:145;height:282" coordorigin="4387,1298" coordsize="145,282">
              <v:shape style="position:absolute;left:4387;top:1298;width:145;height:282" coordorigin="4387,1298" coordsize="145,282" path="m4387,1579l4532,1298e" filled="false" stroked="true" strokeweight=".292pt" strokecolor="#6d6e71">
                <v:path arrowok="t"/>
              </v:shape>
            </v:group>
            <v:group style="position:absolute;left:4169;top:1658;width:197;height:383" coordorigin="4169,1658" coordsize="197,383">
              <v:shape style="position:absolute;left:4169;top:1658;width:197;height:383" coordorigin="4169,1658" coordsize="197,383" path="m4169,2040l4365,1658e" filled="false" stroked="true" strokeweight=".292pt" strokecolor="#6d6e71">
                <v:path arrowok="t"/>
              </v:shape>
            </v:group>
            <v:group style="position:absolute;left:4406;top:1300;width:144;height:279" coordorigin="4406,1300" coordsize="144,279">
              <v:shape style="position:absolute;left:4406;top:1300;width:144;height:279" coordorigin="4406,1300" coordsize="144,279" path="m4406,1579l4549,1300e" filled="false" stroked="true" strokeweight=".292pt" strokecolor="#6d6e71">
                <v:path arrowok="t"/>
              </v:shape>
            </v:group>
            <v:group style="position:absolute;left:4181;top:1663;width:200;height:390" coordorigin="4181,1663" coordsize="200,390">
              <v:shape style="position:absolute;left:4181;top:1663;width:200;height:390" coordorigin="4181,1663" coordsize="200,390" path="m4181,2053l4381,1663e" filled="false" stroked="true" strokeweight=".292pt" strokecolor="#6d6e71">
                <v:path arrowok="t"/>
              </v:shape>
            </v:group>
            <v:group style="position:absolute;left:4424;top:1303;width:143;height:278" coordorigin="4424,1303" coordsize="143,278">
              <v:shape style="position:absolute;left:4424;top:1303;width:143;height:278" coordorigin="4424,1303" coordsize="143,278" path="m4424,1580l4566,1303e" filled="false" stroked="true" strokeweight=".292pt" strokecolor="#6d6e71">
                <v:path arrowok="t"/>
              </v:shape>
            </v:group>
            <v:group style="position:absolute;left:4194;top:1667;width:205;height:398" coordorigin="4194,1667" coordsize="205,398">
              <v:shape style="position:absolute;left:4194;top:1667;width:205;height:398" coordorigin="4194,1667" coordsize="205,398" path="m4194,2064l4398,1667e" filled="false" stroked="true" strokeweight=".292pt" strokecolor="#6d6e71">
                <v:path arrowok="t"/>
              </v:shape>
            </v:group>
            <v:group style="position:absolute;left:4441;top:1306;width:142;height:276" coordorigin="4441,1306" coordsize="142,276">
              <v:shape style="position:absolute;left:4441;top:1306;width:142;height:276" coordorigin="4441,1306" coordsize="142,276" path="m4441,1582l4583,1306e" filled="false" stroked="true" strokeweight=".292pt" strokecolor="#6d6e71">
                <v:path arrowok="t"/>
              </v:shape>
            </v:group>
            <v:group style="position:absolute;left:4207;top:1669;width:209;height:407" coordorigin="4207,1669" coordsize="209,407">
              <v:shape style="position:absolute;left:4207;top:1669;width:209;height:407" coordorigin="4207,1669" coordsize="209,407" path="m4207,2075l4416,1669e" filled="false" stroked="true" strokeweight=".292pt" strokecolor="#6d6e71">
                <v:path arrowok="t"/>
              </v:shape>
            </v:group>
            <v:group style="position:absolute;left:4460;top:1310;width:141;height:274" coordorigin="4460,1310" coordsize="141,274">
              <v:shape style="position:absolute;left:4460;top:1310;width:141;height:274" coordorigin="4460,1310" coordsize="141,274" path="m4460,1584l4600,1310e" filled="false" stroked="true" strokeweight=".292pt" strokecolor="#6d6e71">
                <v:path arrowok="t"/>
              </v:shape>
            </v:group>
            <v:group style="position:absolute;left:4220;top:1671;width:213;height:415" coordorigin="4220,1671" coordsize="213,415">
              <v:shape style="position:absolute;left:4220;top:1671;width:213;height:415" coordorigin="4220,1671" coordsize="213,415" path="m4220,2086l4433,1671e" filled="false" stroked="true" strokeweight=".292pt" strokecolor="#6d6e71">
                <v:path arrowok="t"/>
              </v:shape>
            </v:group>
            <v:group style="position:absolute;left:4476;top:1315;width:140;height:272" coordorigin="4476,1315" coordsize="140,272">
              <v:shape style="position:absolute;left:4476;top:1315;width:140;height:272" coordorigin="4476,1315" coordsize="140,272" path="m4476,1587l4616,1315e" filled="false" stroked="true" strokeweight=".292pt" strokecolor="#6d6e71">
                <v:path arrowok="t"/>
              </v:shape>
            </v:group>
            <v:group style="position:absolute;left:4234;top:1674;width:217;height:422" coordorigin="4234,1674" coordsize="217,422">
              <v:shape style="position:absolute;left:4234;top:1674;width:217;height:422" coordorigin="4234,1674" coordsize="217,422" path="m4234,2095l4451,1674e" filled="false" stroked="true" strokeweight=".292pt" strokecolor="#6d6e71">
                <v:path arrowok="t"/>
              </v:shape>
            </v:group>
            <v:group style="position:absolute;left:4494;top:1321;width:139;height:270" coordorigin="4494,1321" coordsize="139,270">
              <v:shape style="position:absolute;left:4494;top:1321;width:139;height:270" coordorigin="4494,1321" coordsize="139,270" path="m4494,1590l4632,1321e" filled="false" stroked="true" strokeweight=".292pt" strokecolor="#6d6e71">
                <v:path arrowok="t"/>
              </v:shape>
              <v:shape style="position:absolute;left:4153;top:1432;width:279;height:393" type="#_x0000_t75" stroked="false">
                <v:imagedata r:id="rId27" o:title=""/>
              </v:shape>
            </v:group>
            <v:group style="position:absolute;left:4123;top:1859;width:61;height:70" coordorigin="4123,1859" coordsize="61,70">
              <v:shape style="position:absolute;left:4123;top:1859;width:61;height:70" coordorigin="4123,1859" coordsize="61,70" path="m4164,1859l4146,1859,4138,1863,4126,1875,4123,1884,4123,1906,4126,1914,4138,1926,4145,1929,4162,1929,4168,1927,4178,1920,4179,1918,4149,1918,4145,1916,4139,1909,4137,1902,4137,1886,4139,1880,4145,1873,4149,1871,4180,1871,4179,1870,4170,1862,4164,1859xe" filled="true" fillcolor="#231f20" stroked="false">
                <v:path arrowok="t"/>
                <v:fill type="solid"/>
              </v:shape>
              <v:shape style="position:absolute;left:4123;top:1859;width:61;height:70" coordorigin="4123,1859" coordsize="61,70" path="m4170,1903l4168,1908,4166,1912,4161,1916,4158,1918,4179,1918,4181,1915,4183,1907,4170,1903xe" filled="true" fillcolor="#231f20" stroked="false">
                <v:path arrowok="t"/>
                <v:fill type="solid"/>
              </v:shape>
              <v:shape style="position:absolute;left:4123;top:1859;width:61;height:70" coordorigin="4123,1859" coordsize="61,70" path="m4180,1871l4158,1871,4161,1872,4167,1876,4168,1879,4169,1882,4183,1879,4181,1874,4180,1871xe" filled="true" fillcolor="#231f20" stroked="false">
                <v:path arrowok="t"/>
                <v:fill type="solid"/>
              </v:shape>
            </v:group>
            <v:group style="position:absolute;left:4195;top:1861;width:53;height:68" coordorigin="4195,1861" coordsize="53,68">
              <v:shape style="position:absolute;left:4195;top:1861;width:53;height:68" coordorigin="4195,1861" coordsize="53,68" path="m4246,1861l4195,1861,4195,1928,4247,1928,4247,1917,4209,1917,4209,1898,4244,1898,4244,1887,4209,1887,4209,1872,4246,1872,4246,1861xe" filled="true" fillcolor="#231f20" stroked="false">
                <v:path arrowok="t"/>
                <v:fill type="solid"/>
              </v:shape>
            </v:group>
            <v:group style="position:absolute;left:4259;top:1861;width:55;height:68" coordorigin="4259,1861" coordsize="55,68">
              <v:shape style="position:absolute;left:4259;top:1861;width:55;height:68" coordorigin="4259,1861" coordsize="55,68" path="m4273,1861l4259,1861,4259,1928,4272,1928,4272,1884,4288,1884,4273,1861xe" filled="true" fillcolor="#231f20" stroked="false">
                <v:path arrowok="t"/>
                <v:fill type="solid"/>
              </v:shape>
              <v:shape style="position:absolute;left:4259;top:1861;width:55;height:68" coordorigin="4259,1861" coordsize="55,68" path="m4288,1884l4272,1884,4300,1928,4314,1928,4314,1906,4301,1906,4288,1884xe" filled="true" fillcolor="#231f20" stroked="false">
                <v:path arrowok="t"/>
                <v:fill type="solid"/>
              </v:shape>
              <v:shape style="position:absolute;left:4259;top:1861;width:55;height:68" coordorigin="4259,1861" coordsize="55,68" path="m4314,1861l4301,1861,4301,1906,4314,1906,4314,1861xe" filled="true" fillcolor="#231f20" stroked="false">
                <v:path arrowok="t"/>
                <v:fill type="solid"/>
              </v:shape>
            </v:group>
            <v:group style="position:absolute;left:4324;top:1861;width:55;height:68" coordorigin="4324,1861" coordsize="55,68">
              <v:shape style="position:absolute;left:4324;top:1861;width:55;height:68" coordorigin="4324,1861" coordsize="55,68" path="m4358,1872l4345,1872,4345,1928,4358,1928,4358,1872xe" filled="true" fillcolor="#231f20" stroked="false">
                <v:path arrowok="t"/>
                <v:fill type="solid"/>
              </v:shape>
              <v:shape style="position:absolute;left:4324;top:1861;width:55;height:68" coordorigin="4324,1861" coordsize="55,68" path="m4379,1861l4324,1861,4324,1872,4379,1872,4379,1861xe" filled="true" fillcolor="#231f20" stroked="false">
                <v:path arrowok="t"/>
                <v:fill type="solid"/>
              </v:shape>
            </v:group>
            <v:group style="position:absolute;left:4374;top:1861;width:70;height:68" coordorigin="4374,1861" coordsize="70,68">
              <v:shape style="position:absolute;left:4374;top:1861;width:70;height:68" coordorigin="4374,1861" coordsize="70,68" path="m4415,1861l4401,1861,4374,1928,4388,1928,4394,1913,4437,1913,4432,1901,4398,1901,4408,1876,4422,1876,4415,1861xe" filled="true" fillcolor="#231f20" stroked="false">
                <v:path arrowok="t"/>
                <v:fill type="solid"/>
              </v:shape>
              <v:shape style="position:absolute;left:4374;top:1861;width:70;height:68" coordorigin="4374,1861" coordsize="70,68" path="m4437,1913l4422,1913,4428,1928,4443,1928,4437,1913xe" filled="true" fillcolor="#231f20" stroked="false">
                <v:path arrowok="t"/>
                <v:fill type="solid"/>
              </v:shape>
              <v:shape style="position:absolute;left:4374;top:1861;width:70;height:68" coordorigin="4374,1861" coordsize="70,68" path="m4422,1876l4408,1876,4417,1901,4432,1901,4422,1876xe" filled="true" fillcolor="#231f20" stroked="false">
                <v:path arrowok="t"/>
                <v:fill type="solid"/>
              </v:shape>
            </v:group>
            <v:group style="position:absolute;left:4436;top:1861;width:65;height:68" coordorigin="4436,1861" coordsize="65,68">
              <v:shape style="position:absolute;left:4436;top:1861;width:65;height:68" coordorigin="4436,1861" coordsize="65,68" path="m4451,1861l4436,1861,4461,1928,4476,1928,4482,1911,4469,1911,4451,1861xe" filled="true" fillcolor="#231f20" stroked="false">
                <v:path arrowok="t"/>
                <v:fill type="solid"/>
              </v:shape>
              <v:shape style="position:absolute;left:4436;top:1861;width:65;height:68" coordorigin="4436,1861" coordsize="65,68" path="m4500,1861l4486,1861,4469,1911,4482,1911,4500,1861xe" filled="true" fillcolor="#231f20" stroked="false">
                <v:path arrowok="t"/>
                <v:fill type="solid"/>
              </v:shape>
            </v:group>
            <v:group style="position:absolute;left:4505;top:1859;width:67;height:70" coordorigin="4505,1859" coordsize="67,70">
              <v:shape style="position:absolute;left:4505;top:1859;width:67;height:70" coordorigin="4505,1859" coordsize="67,70" path="m4548,1859l4532,1859,4528,1860,4505,1888,4505,1906,4508,1914,4520,1926,4528,1929,4548,1929,4557,1926,4565,1918,4533,1918,4528,1916,4521,1908,4519,1902,4519,1886,4521,1881,4528,1873,4533,1871,4565,1871,4556,1863,4548,1859xe" filled="true" fillcolor="#231f20" stroked="false">
                <v:path arrowok="t"/>
                <v:fill type="solid"/>
              </v:shape>
              <v:shape style="position:absolute;left:4505;top:1859;width:67;height:70" coordorigin="4505,1859" coordsize="67,70" path="m4565,1871l4544,1871,4549,1873,4556,1881,4557,1886,4557,1902,4555,1908,4548,1916,4544,1918,4565,1918,4569,1914,4572,1906,4572,1883,4569,1875,4565,1871xe" filled="true" fillcolor="#231f20" stroked="false">
                <v:path arrowok="t"/>
                <v:fill type="solid"/>
              </v:shape>
            </v:group>
            <v:group style="position:absolute;left:4579;top:1859;width:57;height:70" coordorigin="4579,1859" coordsize="57,70">
              <v:shape style="position:absolute;left:4579;top:1859;width:57;height:70" coordorigin="4579,1859" coordsize="57,70" path="m4593,1905l4579,1906,4580,1914,4583,1919,4592,1927,4599,1929,4614,1929,4619,1928,4627,1925,4630,1923,4633,1918,4603,1918,4600,1917,4595,1913,4593,1909,4593,1905xe" filled="true" fillcolor="#231f20" stroked="false">
                <v:path arrowok="t"/>
                <v:fill type="solid"/>
              </v:shape>
              <v:shape style="position:absolute;left:4579;top:1859;width:57;height:70" coordorigin="4579,1859" coordsize="57,70" path="m4615,1859l4601,1859,4597,1860,4582,1884,4584,1888,4591,1895,4596,1897,4609,1900,4613,1901,4617,1902,4619,1903,4620,1904,4621,1906,4621,1907,4621,1911,4620,1913,4616,1917,4612,1918,4633,1918,4634,1916,4635,1913,4635,1904,4634,1901,4603,1884,4599,1883,4596,1880,4595,1879,4595,1876,4596,1874,4599,1872,4603,1871,4632,1871,4631,1869,4622,1861,4615,1859xe" filled="true" fillcolor="#231f20" stroked="false">
                <v:path arrowok="t"/>
                <v:fill type="solid"/>
              </v:shape>
              <v:shape style="position:absolute;left:4579;top:1859;width:57;height:70" coordorigin="4579,1859" coordsize="57,70" path="m4632,1871l4611,1871,4613,1872,4617,1875,4619,1877,4619,1881,4633,1880,4633,1874,4632,1871xe" filled="true" fillcolor="#231f20" stroked="false">
                <v:path arrowok="t"/>
                <v:fill type="solid"/>
              </v:shape>
            </v:group>
            <v:group style="position:absolute;left:4332;top:1576;width:498;height:418" coordorigin="4332,1576" coordsize="498,418">
              <v:shape style="position:absolute;left:4332;top:1576;width:498;height:418" coordorigin="4332,1576" coordsize="498,418" path="m4332,1576l4445,1582,4539,1600,4615,1626,4675,1655,4754,1709,4808,1770,4830,1832,4824,1890,4794,1940,4745,1975,4680,1993e" filled="false" stroked="true" strokeweight=".758pt" strokecolor="#231f20">
                <v:path arrowok="t"/>
              </v:shape>
            </v:group>
            <v:group style="position:absolute;left:4380;top:1665;width:427;height:265" coordorigin="4380,1665" coordsize="427,265">
              <v:shape style="position:absolute;left:4380;top:1665;width:427;height:265" coordorigin="4380,1665" coordsize="427,265" path="m4380,1665l4471,1678,4560,1705,4641,1743,4711,1787,4765,1836,4799,1884,4807,1930e" filled="false" stroked="true" strokeweight=".758pt" strokecolor="#231f20">
                <v:path arrowok="t"/>
              </v:shape>
            </v:group>
            <v:group style="position:absolute;left:4671;top:1696;width:53;height:51" coordorigin="4671,1696" coordsize="53,51">
              <v:shape style="position:absolute;left:4671;top:1696;width:53;height:51" coordorigin="4671,1696" coordsize="53,51" path="m4698,1696l4704,1715,4724,1715,4708,1727,4714,1746,4698,1734,4681,1746,4688,1727,4671,1715,4692,1715,4698,1696xe" filled="false" stroked="true" strokeweight=".258pt" strokecolor="#231f20">
                <v:path arrowok="t"/>
              </v:shape>
            </v:group>
            <v:group style="position:absolute;left:4440;top:1954;width:32;height:52" coordorigin="4440,1954" coordsize="32,52">
              <v:shape style="position:absolute;left:4440;top:1954;width:32;height:52" coordorigin="4440,1954" coordsize="32,52" path="m4468,1963l4453,1963,4455,1964,4458,1967,4459,1969,4459,1976,4458,1979,4454,1987,4449,1994,4440,2005,4440,2006,4469,2006,4470,1996,4451,1996,4459,1988,4464,1981,4466,1977,4468,1973,4469,1970,4469,1965,4468,1963xe" filled="true" fillcolor="#231f20" stroked="false">
                <v:path arrowok="t"/>
                <v:fill type="solid"/>
              </v:shape>
              <v:shape style="position:absolute;left:4440;top:1954;width:32;height:52" coordorigin="4440,1954" coordsize="32,52" path="m4471,1991l4470,1991,4469,1993,4469,1994,4468,1995,4467,1995,4465,1996,4451,1996,4470,1996,4471,1991xe" filled="true" fillcolor="#231f20" stroked="false">
                <v:path arrowok="t"/>
                <v:fill type="solid"/>
              </v:shape>
              <v:shape style="position:absolute;left:4440;top:1954;width:32;height:52" coordorigin="4440,1954" coordsize="32,52" path="m4458,1954l4453,1954,4449,1955,4444,1960,4442,1963,4441,1968,4442,1969,4444,1965,4447,1963,4468,1963,4466,1959,4465,1957,4461,1955,4458,1954xe" filled="true" fillcolor="#231f20" stroked="false">
                <v:path arrowok="t"/>
                <v:fill type="solid"/>
              </v:shape>
            </v:group>
            <v:group style="position:absolute;left:4478;top:1954;width:32;height:53" coordorigin="4478,1954" coordsize="32,53">
              <v:shape style="position:absolute;left:4478;top:1954;width:32;height:53" coordorigin="4478,1954" coordsize="32,53" path="m4496,1954l4490,1954,4488,1955,4478,1985,4478,1989,4491,2007,4495,2007,4497,2006,4500,2004,4501,2004,4492,2004,4491,2004,4488,1964,4489,1960,4490,1958,4491,1957,4492,1957,4500,1957,4498,1955,4496,1954xe" filled="true" fillcolor="#231f20" stroked="false">
                <v:path arrowok="t"/>
                <v:fill type="solid"/>
              </v:shape>
              <v:shape style="position:absolute;left:4478;top:1954;width:32;height:53" coordorigin="4478,1954" coordsize="32,53" path="m4500,1957l4494,1957,4495,1957,4497,1959,4497,1961,4498,1964,4498,1989,4497,1999,4497,2001,4495,2004,4494,2004,4501,2004,4509,1985,4509,1975,4508,1970,4505,1962,4503,1959,4500,1957xe" filled="true" fillcolor="#231f20" stroked="false">
                <v:path arrowok="t"/>
                <v:fill type="solid"/>
              </v:shape>
            </v:group>
            <v:group style="position:absolute;left:4516;top:1954;width:27;height:52" coordorigin="4516,1954" coordsize="27,52">
              <v:shape style="position:absolute;left:4516;top:1954;width:27;height:52" coordorigin="4516,1954" coordsize="27,52" path="m4542,2004l4517,2004,4517,2006,4542,2006,4542,2004xe" filled="true" fillcolor="#231f20" stroked="false">
                <v:path arrowok="t"/>
                <v:fill type="solid"/>
              </v:shape>
              <v:shape style="position:absolute;left:4516;top:1954;width:27;height:52" coordorigin="4516,1954" coordsize="27,52" path="m4535,1963l4522,1963,4523,1963,4524,1964,4524,1964,4525,1965,4525,2001,4524,2002,4523,2003,4522,2004,4520,2004,4539,2004,4535,2001,4535,1963xe" filled="true" fillcolor="#231f20" stroked="false">
                <v:path arrowok="t"/>
                <v:fill type="solid"/>
              </v:shape>
              <v:shape style="position:absolute;left:4516;top:1954;width:27;height:52" coordorigin="4516,1954" coordsize="27,52" path="m4535,1954l4534,1954,4516,1963,4517,1964,4518,1963,4520,1963,4535,1963,4535,1954xe" filled="true" fillcolor="#231f20" stroked="false">
                <v:path arrowok="t"/>
                <v:fill type="solid"/>
              </v:shape>
            </v:group>
            <v:group style="position:absolute;left:4550;top:1954;width:32;height:53" coordorigin="4550,1954" coordsize="32,53">
              <v:shape style="position:absolute;left:4550;top:1954;width:32;height:53" coordorigin="4550,1954" coordsize="32,53" path="m4569,1954l4563,1954,4561,1955,4550,1985,4551,1989,4564,2007,4568,2007,4570,2006,4573,2004,4574,2004,4565,2004,4564,2004,4561,1964,4562,1960,4563,1958,4564,1957,4565,1957,4573,1957,4571,1955,4569,1954xe" filled="true" fillcolor="#231f20" stroked="false">
                <v:path arrowok="t"/>
                <v:fill type="solid"/>
              </v:shape>
              <v:shape style="position:absolute;left:4550;top:1954;width:32;height:53" coordorigin="4550,1954" coordsize="32,53" path="m4573,1957l4567,1957,4568,1957,4570,1959,4570,1961,4570,1964,4570,1989,4570,1999,4570,2001,4568,2004,4567,2004,4574,2004,4582,1985,4582,1975,4581,1970,4578,1962,4576,1959,4573,1957xe" filled="true" fillcolor="#231f20" stroked="false">
                <v:path arrowok="t"/>
                <v:fill type="solid"/>
              </v:shape>
            </v:group>
            <v:group style="position:absolute;left:4808;top:1578;width:53;height:50" coordorigin="4808,1578" coordsize="53,50">
              <v:shape style="position:absolute;left:4808;top:1578;width:53;height:50" coordorigin="4808,1578" coordsize="53,50" path="m4835,1578l4841,1597,4861,1597,4845,1609,4851,1628,4835,1617,4818,1628,4825,1609,4808,1597,4829,1597,4835,1578xe" filled="false" stroked="true" strokeweight=".258pt" strokecolor="#231f20">
                <v:path arrowok="t"/>
              </v:shape>
            </v:group>
            <v:group style="position:absolute;left:4736;top:1463;width:53;height:51" coordorigin="4736,1463" coordsize="53,51">
              <v:shape style="position:absolute;left:4736;top:1463;width:53;height:51" coordorigin="4736,1463" coordsize="53,51" path="m4762,1463l4768,1482,4789,1482,4772,1494,4778,1513,4762,1501,4746,1513,4752,1494,4736,1482,4756,1482,4762,1463xe" filled="false" stroked="true" strokeweight=".258pt" strokecolor="#231f20">
                <v:path arrowok="t"/>
              </v:shape>
            </v:group>
            <v:group style="position:absolute;left:4648;top:1527;width:53;height:50" coordorigin="4648,1527" coordsize="53,50">
              <v:shape style="position:absolute;left:4648;top:1527;width:53;height:50" coordorigin="4648,1527" coordsize="53,50" path="m4674,1527l4680,1546,4700,1546,4684,1557,4690,1577,4674,1565,4658,1577,4664,1557,4648,1546,4668,1546,4674,1527xe" filled="false" stroked="true" strokeweight=".258pt" strokecolor="#231f20">
                <v:path arrowok="t"/>
              </v:shape>
            </v:group>
            <v:group style="position:absolute;left:4729;top:1604;width:43;height:41" coordorigin="4729,1604" coordsize="43,41">
              <v:shape style="position:absolute;left:4729;top:1604;width:43;height:41" coordorigin="4729,1604" coordsize="43,41" path="m4750,1604l4755,1620,4771,1620,4758,1629,4763,1645,4750,1635,4737,1645,4742,1629,4729,1620,4745,1620,4750,1604xe" filled="false" stroked="true" strokeweight=".209pt" strokecolor="#231f20">
                <v:path arrowok="t"/>
              </v:shape>
            </v:group>
            <v:group style="position:absolute;left:4599;top:1426;width:213;height:344" coordorigin="4599,1426" coordsize="213,344">
              <v:shape style="position:absolute;left:4599;top:1426;width:213;height:344" coordorigin="4599,1426" coordsize="213,344" path="m4599,1426l4661,1457,4716,1502,4762,1558,4794,1623,4811,1694,4808,1770e" filled="false" stroked="true" strokeweight=".758pt" strokecolor="#231f20">
                <v:path arrowok="t"/>
              </v:shape>
            </v:group>
            <v:group style="position:absolute;left:4300;top:1857;width:489;height:206" coordorigin="4300,1857" coordsize="489,206">
              <v:shape style="position:absolute;left:4300;top:1857;width:489;height:206" coordorigin="4300,1857" coordsize="489,206" path="m4788,1857l4750,1922,4698,1978,4635,2023,4564,2052,4486,2062,4437,2058,4389,2047,4343,2029,4300,2004e" filled="false" stroked="true" strokeweight=".758pt" strokecolor="#231f20">
                <v:path arrowok="t"/>
              </v:shape>
            </v:group>
            <v:group style="position:absolute;left:4045;top:1295;width:879;height:879" coordorigin="4045,1295" coordsize="879,879">
              <v:shape style="position:absolute;left:4045;top:1295;width:879;height:879" coordorigin="4045,1295" coordsize="879,879" path="m4484,1295l4555,1301,4623,1317,4686,1344,4744,1380,4795,1424,4839,1475,4874,1532,4901,1595,4918,1663,4923,1734,4918,1806,4901,1873,4874,1936,4839,1994,4795,2045,4744,2089,4686,2125,4623,2151,4555,2168,4484,2174,4413,2168,4345,2151,4282,2125,4225,2089,4173,2045,4129,1994,4094,1936,4067,1873,4050,1806,4045,1734,4050,1663,4067,1595,4094,1532,4129,1475,4173,1424,4225,1380,4282,1344,4345,1317,4413,1301,4484,1295xe" filled="false" stroked="true" strokeweight=".567pt" strokecolor="#231f20">
                <v:path arrowok="t"/>
              </v:shape>
              <v:shape style="position:absolute;left:4345;top:201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64.447212pt;width:44.55pt;height:44.55pt;mso-position-horizontal-relative:page;mso-position-vertical-relative:paragraph;z-index:1696;mso-wrap-distance-left:0;mso-wrap-distance-right:0" coordorigin="5016,1289" coordsize="891,891"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391,1301,5323,1317,5260,1344,5202,1380,5151,1424,5107,1475,5072,1532,5045,1595,5028,1663,5022,1734,5028,1806,5045,1873,5072,1936,5107,1994,5151,2045,5202,2089,5260,2125,5323,2151,5391,2168,5462,2174,5533,2168,5601,2151,5664,2125,5721,2089,5773,2045,5817,1994,5852,1936,5879,1873,5896,1806,5901,1734,5896,1663,5879,1595,5852,1532,5817,1475,5773,1424,5721,1380,5664,1344,5601,1317,5533,1301,5462,1295xe" filled="true" fillcolor="#d1d3d4" stroked="false">
                <v:path arrowok="t"/>
                <v:fill type="solid"/>
              </v:shape>
            </v:group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533,1301,5601,1317,5664,1344,5721,1380,5773,1424,5817,1475,5852,1532,5879,1595,5896,1663,5901,1734,5896,1806,5879,1873,5852,1936,5817,1994,5773,2045,5721,2089,5664,2125,5601,2151,5533,2168,5462,2174,5391,2168,5323,2151,5260,2125,5202,2089,5151,2045,5107,1994,5072,1936,5045,1873,5028,1806,5022,1734,5028,1663,5045,1595,5072,1532,5107,1475,5151,1424,5202,1380,5260,1344,5323,1317,5391,1301,5462,1295xe" filled="false" stroked="true" strokeweight=".425pt" strokecolor="#231f20">
                <v:path arrowok="t"/>
              </v:shape>
            </v:group>
            <v:group style="position:absolute;left:5226;top:1678;width:220;height:428" coordorigin="5226,1678" coordsize="220,428">
              <v:shape style="position:absolute;left:5226;top:1678;width:220;height:428" coordorigin="5226,1678" coordsize="220,428" path="m5226,2105l5445,1678e" filled="false" stroked="true" strokeweight=".292pt" strokecolor="#6d6e71">
                <v:path arrowok="t"/>
              </v:shape>
            </v:group>
            <v:group style="position:absolute;left:5489;top:1326;width:137;height:267" coordorigin="5489,1326" coordsize="137,267">
              <v:shape style="position:absolute;left:5489;top:1326;width:137;height:267" coordorigin="5489,1326" coordsize="137,267" path="m5489,1593l5626,1326e" filled="false" stroked="true" strokeweight=".292pt" strokecolor="#6d6e71">
                <v:path arrowok="t"/>
              </v:shape>
            </v:group>
            <v:group style="position:absolute;left:5032;top:1438;width:107;height:207" coordorigin="5032,1438" coordsize="107,207">
              <v:shape style="position:absolute;left:5032;top:1438;width:107;height:207" coordorigin="5032,1438" coordsize="107,207" path="m5032,1644l5138,1438e" filled="false" stroked="true" strokeweight=".292pt" strokecolor="#6d6e71">
                <v:path arrowok="t"/>
              </v:shape>
            </v:group>
            <v:group style="position:absolute;left:5024;top:1401;width:151;height:295" coordorigin="5024,1401" coordsize="151,295">
              <v:shape style="position:absolute;left:5024;top:1401;width:151;height:295" coordorigin="5024,1401" coordsize="151,295" path="m5024,1695l5175,1401e" filled="false" stroked="true" strokeweight=".292pt" strokecolor="#6d6e71">
                <v:path arrowok="t"/>
              </v:shape>
            </v:group>
            <v:group style="position:absolute;left:5023;top:1377;width:185;height:359" coordorigin="5023,1377" coordsize="185,359">
              <v:shape style="position:absolute;left:5023;top:1377;width:185;height:359" coordorigin="5023,1377" coordsize="185,359" path="m5023,1735l5207,1377e" filled="false" stroked="true" strokeweight=".292pt" strokecolor="#6d6e71">
                <v:path arrowok="t"/>
              </v:shape>
            </v:group>
            <v:group style="position:absolute;left:5024;top:1358;width:212;height:411" coordorigin="5024,1358" coordsize="212,411">
              <v:shape style="position:absolute;left:5024;top:1358;width:212;height:411" coordorigin="5024,1358" coordsize="212,411" path="m5024,1769l5235,1358e" filled="false" stroked="true" strokeweight=".292pt" strokecolor="#6d6e71">
                <v:path arrowok="t"/>
              </v:shape>
            </v:group>
            <v:group style="position:absolute;left:5027;top:1343;width:234;height:456" coordorigin="5027,1343" coordsize="234,456">
              <v:shape style="position:absolute;left:5027;top:1343;width:234;height:456" coordorigin="5027,1343" coordsize="234,456" path="m5027,1799l5261,1343e" filled="false" stroked="true" strokeweight=".292pt" strokecolor="#6d6e71">
                <v:path arrowok="t"/>
              </v:shape>
            </v:group>
            <v:group style="position:absolute;left:5032;top:1332;width:254;height:495" coordorigin="5032,1332" coordsize="254,495">
              <v:shape style="position:absolute;left:5032;top:1332;width:254;height:495" coordorigin="5032,1332" coordsize="254,495" path="m5032,1826l5286,1332e" filled="false" stroked="true" strokeweight=".292pt" strokecolor="#6d6e71">
                <v:path arrowok="t"/>
              </v:shape>
            </v:group>
            <v:group style="position:absolute;left:5038;top:1322;width:272;height:529" coordorigin="5038,1322" coordsize="272,529">
              <v:shape style="position:absolute;left:5038;top:1322;width:272;height:529" coordorigin="5038,1322" coordsize="272,529" path="m5038,1851l5310,1322e" filled="false" stroked="true" strokeweight=".292pt" strokecolor="#6d6e71">
                <v:path arrowok="t"/>
              </v:shape>
            </v:group>
            <v:group style="position:absolute;left:5045;top:1314;width:288;height:560" coordorigin="5045,1314" coordsize="288,560">
              <v:shape style="position:absolute;left:5045;top:1314;width:288;height:560" coordorigin="5045,1314" coordsize="288,560" path="m5045,1874l5332,1314e" filled="false" stroked="true" strokeweight=".292pt" strokecolor="#6d6e71">
                <v:path arrowok="t"/>
              </v:shape>
            </v:group>
            <v:group style="position:absolute;left:5053;top:1308;width:302;height:587" coordorigin="5053,1308" coordsize="302,587">
              <v:shape style="position:absolute;left:5053;top:1308;width:302;height:587" coordorigin="5053,1308" coordsize="302,587" path="m5053,1895l5354,1308e" filled="false" stroked="true" strokeweight=".292pt" strokecolor="#6d6e71">
                <v:path arrowok="t"/>
              </v:shape>
            </v:group>
            <v:group style="position:absolute;left:5061;top:1303;width:315;height:612" coordorigin="5061,1303" coordsize="315,612">
              <v:shape style="position:absolute;left:5061;top:1303;width:315;height:612" coordorigin="5061,1303" coordsize="315,612" path="m5061,1915l5375,1303e" filled="false" stroked="true" strokeweight=".292pt" strokecolor="#6d6e71">
                <v:path arrowok="t"/>
              </v:shape>
            </v:group>
            <v:group style="position:absolute;left:5070;top:1300;width:326;height:634" coordorigin="5070,1300" coordsize="326,634">
              <v:shape style="position:absolute;left:5070;top:1300;width:326;height:634" coordorigin="5070,1300" coordsize="326,634" path="m5070,1934l5396,1300e" filled="false" stroked="true" strokeweight=".292pt" strokecolor="#6d6e71">
                <v:path arrowok="t"/>
              </v:shape>
            </v:group>
            <v:group style="position:absolute;left:5080;top:1297;width:336;height:655" coordorigin="5080,1297" coordsize="336,655">
              <v:shape style="position:absolute;left:5080;top:1297;width:336;height:655" coordorigin="5080,1297" coordsize="336,655" path="m5080,1952l5416,1297e" filled="false" stroked="true" strokeweight=".292pt" strokecolor="#6d6e71">
                <v:path arrowok="t"/>
              </v:shape>
            </v:group>
            <v:group style="position:absolute;left:5090;top:1296;width:346;height:673" coordorigin="5090,1296" coordsize="346,673">
              <v:shape style="position:absolute;left:5090;top:1296;width:346;height:673" coordorigin="5090,1296" coordsize="346,673" path="m5090,1968l5435,1296e" filled="false" stroked="true" strokeweight=".292pt" strokecolor="#6d6e71">
                <v:path arrowok="t"/>
              </v:shape>
            </v:group>
            <v:group style="position:absolute;left:5101;top:1295;width:354;height:690" coordorigin="5101,1295" coordsize="354,690">
              <v:shape style="position:absolute;left:5101;top:1295;width:354;height:690" coordorigin="5101,1295" coordsize="354,690" path="m5101,1984l5455,1295e" filled="false" stroked="true" strokeweight=".292pt" strokecolor="#6d6e71">
                <v:path arrowok="t"/>
              </v:shape>
            </v:group>
            <v:group style="position:absolute;left:5111;top:1295;width:362;height:705" coordorigin="5111,1295" coordsize="362,705">
              <v:shape style="position:absolute;left:5111;top:1295;width:362;height:705" coordorigin="5111,1295" coordsize="362,705" path="m5111,1999l5473,1295e" filled="false" stroked="true" strokeweight=".292pt" strokecolor="#6d6e71">
                <v:path arrowok="t"/>
              </v:shape>
            </v:group>
            <v:group style="position:absolute;left:5123;top:1633;width:196;height:381" coordorigin="5123,1633" coordsize="196,381">
              <v:shape style="position:absolute;left:5123;top:1633;width:196;height:381" coordorigin="5123,1633" coordsize="196,381" path="m5123,2014l5318,1633e" filled="false" stroked="true" strokeweight=".292pt" strokecolor="#6d6e71">
                <v:path arrowok="t"/>
              </v:shape>
            </v:group>
            <v:group style="position:absolute;left:5347;top:1296;width:145;height:281" coordorigin="5347,1296" coordsize="145,281">
              <v:shape style="position:absolute;left:5347;top:1296;width:145;height:281" coordorigin="5347,1296" coordsize="145,281" path="m5347,1577l5491,1296e" filled="false" stroked="true" strokeweight=".292pt" strokecolor="#6d6e71">
                <v:path arrowok="t"/>
              </v:shape>
            </v:group>
            <v:group style="position:absolute;left:5135;top:1647;width:196;height:381" coordorigin="5135,1647" coordsize="196,381">
              <v:shape style="position:absolute;left:5135;top:1647;width:196;height:381" coordorigin="5135,1647" coordsize="196,381" path="m5135,2027l5330,1647e" filled="false" stroked="true" strokeweight=".292pt" strokecolor="#6d6e71">
                <v:path arrowok="t"/>
              </v:shape>
            </v:group>
            <v:group style="position:absolute;left:5365;top:1298;width:145;height:282" coordorigin="5365,1298" coordsize="145,282">
              <v:shape style="position:absolute;left:5365;top:1298;width:145;height:282" coordorigin="5365,1298" coordsize="145,282" path="m5365,1579l5509,1298e" filled="false" stroked="true" strokeweight=".292pt" strokecolor="#6d6e71">
                <v:path arrowok="t"/>
              </v:shape>
            </v:group>
            <v:group style="position:absolute;left:5147;top:1658;width:197;height:383" coordorigin="5147,1658" coordsize="197,383">
              <v:shape style="position:absolute;left:5147;top:1658;width:197;height:383" coordorigin="5147,1658" coordsize="197,383" path="m5147,2040l5343,1658e" filled="false" stroked="true" strokeweight=".292pt" strokecolor="#6d6e71">
                <v:path arrowok="t"/>
              </v:shape>
            </v:group>
            <v:group style="position:absolute;left:5384;top:1300;width:144;height:279" coordorigin="5384,1300" coordsize="144,279">
              <v:shape style="position:absolute;left:5384;top:1300;width:144;height:279" coordorigin="5384,1300" coordsize="144,279" path="m5384,1579l5527,1300e" filled="false" stroked="true" strokeweight=".292pt" strokecolor="#6d6e71">
                <v:path arrowok="t"/>
              </v:shape>
            </v:group>
            <v:group style="position:absolute;left:5159;top:1663;width:200;height:390" coordorigin="5159,1663" coordsize="200,390">
              <v:shape style="position:absolute;left:5159;top:1663;width:200;height:390" coordorigin="5159,1663" coordsize="200,390" path="m5159,2053l5359,1663e" filled="false" stroked="true" strokeweight=".292pt" strokecolor="#6d6e71">
                <v:path arrowok="t"/>
              </v:shape>
            </v:group>
            <v:group style="position:absolute;left:5402;top:1303;width:143;height:278" coordorigin="5402,1303" coordsize="143,278">
              <v:shape style="position:absolute;left:5402;top:1303;width:143;height:278" coordorigin="5402,1303" coordsize="143,278" path="m5402,1580l5544,1303e" filled="false" stroked="true" strokeweight=".292pt" strokecolor="#6d6e71">
                <v:path arrowok="t"/>
              </v:shape>
            </v:group>
            <v:group style="position:absolute;left:5172;top:1667;width:205;height:398" coordorigin="5172,1667" coordsize="205,398">
              <v:shape style="position:absolute;left:5172;top:1667;width:205;height:398" coordorigin="5172,1667" coordsize="205,398" path="m5172,2064l5376,1667e" filled="false" stroked="true" strokeweight=".292pt" strokecolor="#6d6e71">
                <v:path arrowok="t"/>
              </v:shape>
            </v:group>
            <v:group style="position:absolute;left:5419;top:1306;width:142;height:276" coordorigin="5419,1306" coordsize="142,276">
              <v:shape style="position:absolute;left:5419;top:1306;width:142;height:276" coordorigin="5419,1306" coordsize="142,276" path="m5419,1582l5561,1306e" filled="false" stroked="true" strokeweight=".292pt" strokecolor="#6d6e71">
                <v:path arrowok="t"/>
              </v:shape>
            </v:group>
            <v:group style="position:absolute;left:5185;top:1669;width:209;height:407" coordorigin="5185,1669" coordsize="209,407">
              <v:shape style="position:absolute;left:5185;top:1669;width:209;height:407" coordorigin="5185,1669" coordsize="209,407" path="m5185,2075l5394,1669e" filled="false" stroked="true" strokeweight=".292pt" strokecolor="#6d6e71">
                <v:path arrowok="t"/>
              </v:shape>
            </v:group>
            <v:group style="position:absolute;left:5438;top:1310;width:141;height:274" coordorigin="5438,1310" coordsize="141,274">
              <v:shape style="position:absolute;left:5438;top:1310;width:141;height:274" coordorigin="5438,1310" coordsize="141,274" path="m5438,1584l5578,1310e" filled="false" stroked="true" strokeweight=".292pt" strokecolor="#6d6e71">
                <v:path arrowok="t"/>
              </v:shape>
            </v:group>
            <v:group style="position:absolute;left:5198;top:1671;width:213;height:415" coordorigin="5198,1671" coordsize="213,415">
              <v:shape style="position:absolute;left:5198;top:1671;width:213;height:415" coordorigin="5198,1671" coordsize="213,415" path="m5198,2086l5411,1671e" filled="false" stroked="true" strokeweight=".292pt" strokecolor="#6d6e71">
                <v:path arrowok="t"/>
              </v:shape>
            </v:group>
            <v:group style="position:absolute;left:5454;top:1315;width:140;height:272" coordorigin="5454,1315" coordsize="140,272">
              <v:shape style="position:absolute;left:5454;top:1315;width:140;height:272" coordorigin="5454,1315" coordsize="140,272" path="m5454,1587l5594,1315e" filled="false" stroked="true" strokeweight=".292pt" strokecolor="#6d6e71">
                <v:path arrowok="t"/>
              </v:shape>
            </v:group>
            <v:group style="position:absolute;left:5212;top:1674;width:217;height:422" coordorigin="5212,1674" coordsize="217,422">
              <v:shape style="position:absolute;left:5212;top:1674;width:217;height:422" coordorigin="5212,1674" coordsize="217,422" path="m5212,2095l5428,1674e" filled="false" stroked="true" strokeweight=".292pt" strokecolor="#6d6e71">
                <v:path arrowok="t"/>
              </v:shape>
            </v:group>
            <v:group style="position:absolute;left:5471;top:1321;width:139;height:270" coordorigin="5471,1321" coordsize="139,270">
              <v:shape style="position:absolute;left:5471;top:1321;width:139;height:270" coordorigin="5471,1321" coordsize="139,270" path="m5471,1590l5610,1321e" filled="false" stroked="true" strokeweight=".292pt" strokecolor="#6d6e71">
                <v:path arrowok="t"/>
              </v:shape>
              <v:shape style="position:absolute;left:5131;top:1432;width:279;height:393" type="#_x0000_t75" stroked="false">
                <v:imagedata r:id="rId28" o:title=""/>
              </v:shape>
            </v:group>
            <v:group style="position:absolute;left:5101;top:1859;width:61;height:70" coordorigin="5101,1859" coordsize="61,70">
              <v:shape style="position:absolute;left:5101;top:1859;width:61;height:70" coordorigin="5101,1859" coordsize="61,70" path="m5141,1859l5123,1859,5116,1863,5104,1875,5101,1884,5101,1906,5104,1914,5115,1926,5123,1929,5140,1929,5146,1927,5155,1920,5157,1918,5127,1918,5123,1916,5117,1909,5115,1902,5115,1886,5117,1880,5123,1873,5127,1871,5158,1871,5157,1870,5148,1862,5141,1859xe" filled="true" fillcolor="#231f20" stroked="false">
                <v:path arrowok="t"/>
                <v:fill type="solid"/>
              </v:shape>
              <v:shape style="position:absolute;left:5101;top:1859;width:61;height:70" coordorigin="5101,1859" coordsize="61,70" path="m5147,1903l5146,1908,5144,1912,5139,1916,5136,1918,5157,1918,5159,1915,5161,1907,5147,1903xe" filled="true" fillcolor="#231f20" stroked="false">
                <v:path arrowok="t"/>
                <v:fill type="solid"/>
              </v:shape>
              <v:shape style="position:absolute;left:5101;top:1859;width:61;height:70" coordorigin="5101,1859" coordsize="61,70" path="m5158,1871l5136,1871,5139,1872,5144,1876,5146,1879,5147,1882,5161,1879,5159,1874,5158,1871xe" filled="true" fillcolor="#231f20" stroked="false">
                <v:path arrowok="t"/>
                <v:fill type="solid"/>
              </v:shape>
            </v:group>
            <v:group style="position:absolute;left:5173;top:1861;width:53;height:68" coordorigin="5173,1861" coordsize="53,68">
              <v:shape style="position:absolute;left:5173;top:1861;width:53;height:68" coordorigin="5173,1861" coordsize="53,68" path="m5224,1861l5173,1861,5173,1928,5225,1928,5225,1917,5187,1917,5187,1898,5221,1898,5221,1887,5187,1887,5187,1872,5224,1872,5224,1861xe" filled="true" fillcolor="#231f20" stroked="false">
                <v:path arrowok="t"/>
                <v:fill type="solid"/>
              </v:shape>
            </v:group>
            <v:group style="position:absolute;left:5237;top:1861;width:55;height:68" coordorigin="5237,1861" coordsize="55,68">
              <v:shape style="position:absolute;left:5237;top:1861;width:55;height:68" coordorigin="5237,1861" coordsize="55,68" path="m5251,1861l5237,1861,5237,1928,5250,1928,5250,1884,5266,1884,5251,1861xe" filled="true" fillcolor="#231f20" stroked="false">
                <v:path arrowok="t"/>
                <v:fill type="solid"/>
              </v:shape>
              <v:shape style="position:absolute;left:5237;top:1861;width:55;height:68" coordorigin="5237,1861" coordsize="55,68" path="m5266,1884l5250,1884,5278,1928,5292,1928,5292,1906,5279,1906,5266,1884xe" filled="true" fillcolor="#231f20" stroked="false">
                <v:path arrowok="t"/>
                <v:fill type="solid"/>
              </v:shape>
              <v:shape style="position:absolute;left:5237;top:1861;width:55;height:68" coordorigin="5237,1861" coordsize="55,68" path="m5292,1861l5279,1861,5279,1906,5292,1906,5292,1861xe" filled="true" fillcolor="#231f20" stroked="false">
                <v:path arrowok="t"/>
                <v:fill type="solid"/>
              </v:shape>
            </v:group>
            <v:group style="position:absolute;left:5302;top:1861;width:55;height:68" coordorigin="5302,1861" coordsize="55,68">
              <v:shape style="position:absolute;left:5302;top:1861;width:55;height:68" coordorigin="5302,1861" coordsize="55,68" path="m5336,1872l5322,1872,5322,1928,5336,1928,5336,1872xe" filled="true" fillcolor="#231f20" stroked="false">
                <v:path arrowok="t"/>
                <v:fill type="solid"/>
              </v:shape>
              <v:shape style="position:absolute;left:5302;top:1861;width:55;height:68" coordorigin="5302,1861" coordsize="55,68" path="m5357,1861l5302,1861,5302,1872,5357,1872,5357,1861xe" filled="true" fillcolor="#231f20" stroked="false">
                <v:path arrowok="t"/>
                <v:fill type="solid"/>
              </v:shape>
            </v:group>
            <v:group style="position:absolute;left:5352;top:1861;width:70;height:68" coordorigin="5352,1861" coordsize="70,68">
              <v:shape style="position:absolute;left:5352;top:1861;width:70;height:68" coordorigin="5352,1861" coordsize="70,68" path="m5393,1861l5378,1861,5352,1928,5366,1928,5372,1913,5415,1913,5410,1901,5376,1901,5386,1876,5400,1876,5393,1861xe" filled="true" fillcolor="#231f20" stroked="false">
                <v:path arrowok="t"/>
                <v:fill type="solid"/>
              </v:shape>
              <v:shape style="position:absolute;left:5352;top:1861;width:70;height:68" coordorigin="5352,1861" coordsize="70,68" path="m5415,1913l5400,1913,5406,1928,5421,1928,5415,1913xe" filled="true" fillcolor="#231f20" stroked="false">
                <v:path arrowok="t"/>
                <v:fill type="solid"/>
              </v:shape>
              <v:shape style="position:absolute;left:5352;top:1861;width:70;height:68" coordorigin="5352,1861" coordsize="70,68" path="m5400,1876l5386,1876,5395,1901,5410,1901,5400,1876xe" filled="true" fillcolor="#231f20" stroked="false">
                <v:path arrowok="t"/>
                <v:fill type="solid"/>
              </v:shape>
            </v:group>
            <v:group style="position:absolute;left:5414;top:1861;width:65;height:68" coordorigin="5414,1861" coordsize="65,68">
              <v:shape style="position:absolute;left:5414;top:1861;width:65;height:68" coordorigin="5414,1861" coordsize="65,68" path="m5429,1861l5414,1861,5439,1928,5454,1928,5460,1911,5447,1911,5429,1861xe" filled="true" fillcolor="#231f20" stroked="false">
                <v:path arrowok="t"/>
                <v:fill type="solid"/>
              </v:shape>
              <v:shape style="position:absolute;left:5414;top:1861;width:65;height:68" coordorigin="5414,1861" coordsize="65,68" path="m5478,1861l5463,1861,5447,1911,5460,1911,5478,1861xe" filled="true" fillcolor="#231f20" stroked="false">
                <v:path arrowok="t"/>
                <v:fill type="solid"/>
              </v:shape>
            </v:group>
            <v:group style="position:absolute;left:5483;top:1859;width:67;height:70" coordorigin="5483,1859" coordsize="67,70">
              <v:shape style="position:absolute;left:5483;top:1859;width:67;height:70" coordorigin="5483,1859" coordsize="67,70" path="m5526,1859l5510,1859,5505,1860,5483,1888,5483,1906,5486,1914,5498,1926,5506,1929,5526,1929,5534,1926,5543,1918,5510,1918,5506,1916,5499,1908,5497,1902,5497,1886,5499,1881,5506,1873,5510,1871,5543,1871,5534,1863,5526,1859xe" filled="true" fillcolor="#231f20" stroked="false">
                <v:path arrowok="t"/>
                <v:fill type="solid"/>
              </v:shape>
              <v:shape style="position:absolute;left:5483;top:1859;width:67;height:70" coordorigin="5483,1859" coordsize="67,70" path="m5543,1871l5522,1871,5526,1873,5533,1881,5535,1886,5535,1902,5533,1908,5526,1916,5522,1918,5543,1918,5546,1914,5549,1906,5549,1883,5546,1875,5543,1871xe" filled="true" fillcolor="#231f20" stroked="false">
                <v:path arrowok="t"/>
                <v:fill type="solid"/>
              </v:shape>
            </v:group>
            <v:group style="position:absolute;left:5557;top:1859;width:57;height:70" coordorigin="5557,1859" coordsize="57,70">
              <v:shape style="position:absolute;left:5557;top:1859;width:57;height:70" coordorigin="5557,1859" coordsize="57,70" path="m5570,1905l5557,1906,5558,1914,5561,1919,5570,1927,5577,1929,5591,1929,5596,1928,5604,1925,5607,1923,5611,1918,5581,1918,5578,1917,5573,1913,5571,1909,5570,1905xe" filled="true" fillcolor="#231f20" stroked="false">
                <v:path arrowok="t"/>
                <v:fill type="solid"/>
              </v:shape>
              <v:shape style="position:absolute;left:5557;top:1859;width:57;height:70" coordorigin="5557,1859" coordsize="57,70" path="m5593,1859l5579,1859,5575,1860,5559,1884,5561,1888,5569,1895,5574,1897,5587,1900,5591,1901,5595,1902,5597,1903,5598,1904,5599,1906,5599,1907,5599,1911,5598,1913,5593,1917,5590,1918,5611,1918,5612,1916,5613,1913,5613,1904,5612,1901,5581,1884,5576,1883,5573,1880,5573,1879,5573,1876,5573,1874,5577,1872,5580,1871,5609,1871,5608,1869,5600,1861,5593,1859xe" filled="true" fillcolor="#231f20" stroked="false">
                <v:path arrowok="t"/>
                <v:fill type="solid"/>
              </v:shape>
              <v:shape style="position:absolute;left:5557;top:1859;width:57;height:70" coordorigin="5557,1859" coordsize="57,70" path="m5609,1871l5588,1871,5591,1872,5595,1875,5596,1877,5597,1881,5611,1880,5611,1874,5609,1871xe" filled="true" fillcolor="#231f20" stroked="false">
                <v:path arrowok="t"/>
                <v:fill type="solid"/>
              </v:shape>
            </v:group>
            <v:group style="position:absolute;left:5310;top:1576;width:498;height:418" coordorigin="5310,1576" coordsize="498,418">
              <v:shape style="position:absolute;left:5310;top:1576;width:498;height:418" coordorigin="5310,1576" coordsize="498,418" path="m5310,1576l5423,1582,5517,1600,5593,1626,5653,1655,5732,1709,5786,1770,5808,1832,5802,1890,5772,1940,5722,1975,5658,1993e" filled="false" stroked="true" strokeweight=".758pt" strokecolor="#231f20">
                <v:path arrowok="t"/>
              </v:shape>
            </v:group>
            <v:group style="position:absolute;left:5358;top:1665;width:427;height:265" coordorigin="5358,1665" coordsize="427,265">
              <v:shape style="position:absolute;left:5358;top:1665;width:427;height:265" coordorigin="5358,1665" coordsize="427,265" path="m5358,1665l5449,1678,5538,1705,5619,1743,5689,1787,5743,1836,5777,1884,5785,1930e" filled="false" stroked="true" strokeweight=".758pt" strokecolor="#231f20">
                <v:path arrowok="t"/>
              </v:shape>
            </v:group>
            <v:group style="position:absolute;left:5649;top:1696;width:53;height:51" coordorigin="5649,1696" coordsize="53,51">
              <v:shape style="position:absolute;left:5649;top:1696;width:53;height:51" coordorigin="5649,1696" coordsize="53,51" path="m5676,1696l5682,1715,5702,1715,5686,1727,5692,1746,5676,1734,5659,1746,5666,1727,5649,1715,5669,1715,5676,1696xe" filled="false" stroked="true" strokeweight=".258pt" strokecolor="#231f20">
                <v:path arrowok="t"/>
              </v:shape>
            </v:group>
            <v:group style="position:absolute;left:5418;top:1954;width:32;height:52" coordorigin="5418,1954" coordsize="32,52">
              <v:shape style="position:absolute;left:5418;top:1954;width:32;height:52" coordorigin="5418,1954" coordsize="32,52" path="m5446,1963l5431,1963,5433,1964,5436,1967,5437,1969,5437,1976,5436,1979,5432,1987,5427,1994,5418,2005,5418,2006,5446,2006,5448,1996,5429,1996,5437,1988,5442,1981,5444,1977,5446,1973,5447,1970,5447,1965,5446,1963xe" filled="true" fillcolor="#231f20" stroked="false">
                <v:path arrowok="t"/>
                <v:fill type="solid"/>
              </v:shape>
              <v:shape style="position:absolute;left:5418;top:1954;width:32;height:52" coordorigin="5418,1954" coordsize="32,52" path="m5449,1991l5448,1991,5447,1993,5446,1994,5445,1995,5445,1995,5443,1996,5429,1996,5448,1996,5449,1991xe" filled="true" fillcolor="#231f20" stroked="false">
                <v:path arrowok="t"/>
                <v:fill type="solid"/>
              </v:shape>
              <v:shape style="position:absolute;left:5418;top:1954;width:32;height:52" coordorigin="5418,1954" coordsize="32,52" path="m5436,1954l5430,1954,5427,1955,5422,1960,5420,1963,5419,1968,5420,1969,5422,1965,5425,1963,5446,1963,5444,1959,5442,1957,5438,1955,5436,1954xe" filled="true" fillcolor="#231f20" stroked="false">
                <v:path arrowok="t"/>
                <v:fill type="solid"/>
              </v:shape>
            </v:group>
            <v:group style="position:absolute;left:5455;top:1954;width:32;height:53" coordorigin="5455,1954" coordsize="32,53">
              <v:shape style="position:absolute;left:5455;top:1954;width:32;height:53" coordorigin="5455,1954" coordsize="32,53" path="m5474,1954l5468,1954,5465,1955,5455,1985,5456,1989,5469,2007,5473,2007,5475,2006,5478,2004,5478,2004,5470,2004,5469,2004,5466,1964,5467,1960,5467,1958,5469,1957,5470,1957,5478,1957,5476,1955,5474,1954xe" filled="true" fillcolor="#231f20" stroked="false">
                <v:path arrowok="t"/>
                <v:fill type="solid"/>
              </v:shape>
              <v:shape style="position:absolute;left:5455;top:1954;width:32;height:53" coordorigin="5455,1954" coordsize="32,53" path="m5478,1957l5472,1957,5473,1957,5475,1959,5475,1961,5475,1964,5475,1989,5475,1999,5475,2001,5473,2004,5472,2004,5478,2004,5486,1985,5486,1975,5486,1970,5483,1962,5481,1959,5478,1957xe" filled="true" fillcolor="#231f20" stroked="false">
                <v:path arrowok="t"/>
                <v:fill type="solid"/>
              </v:shape>
            </v:group>
            <v:group style="position:absolute;left:5494;top:1954;width:27;height:52" coordorigin="5494,1954" coordsize="27,52">
              <v:shape style="position:absolute;left:5494;top:1954;width:27;height:52" coordorigin="5494,1954" coordsize="27,52" path="m5520,2004l5495,2004,5495,2006,5520,2006,5520,2004xe" filled="true" fillcolor="#231f20" stroked="false">
                <v:path arrowok="t"/>
                <v:fill type="solid"/>
              </v:shape>
              <v:shape style="position:absolute;left:5494;top:1954;width:27;height:52" coordorigin="5494,1954" coordsize="27,52" path="m5513,1963l5500,1963,5500,1963,5502,1964,5502,1964,5502,1965,5502,2001,5502,2002,5501,2003,5499,2004,5498,2004,5517,2004,5513,2001,5513,1963xe" filled="true" fillcolor="#231f20" stroked="false">
                <v:path arrowok="t"/>
                <v:fill type="solid"/>
              </v:shape>
              <v:shape style="position:absolute;left:5494;top:1954;width:27;height:52" coordorigin="5494,1954" coordsize="27,52" path="m5513,1954l5512,1954,5494,1963,5495,1964,5496,1963,5498,1963,5513,1963,5513,1954xe" filled="true" fillcolor="#231f20" stroked="false">
                <v:path arrowok="t"/>
                <v:fill type="solid"/>
              </v:shape>
            </v:group>
            <v:group style="position:absolute;left:5528;top:1954;width:32;height:53" coordorigin="5528,1954" coordsize="32,53">
              <v:shape style="position:absolute;left:5528;top:1954;width:32;height:53" coordorigin="5528,1954" coordsize="32,53" path="m5547,1954l5541,1954,5538,1955,5528,1985,5529,1989,5541,2007,5546,2007,5548,2006,5551,2004,5551,2004,5543,2004,5542,2004,5539,1964,5540,1960,5540,1958,5542,1957,5543,1957,5551,1957,5549,1955,5547,1954xe" filled="true" fillcolor="#231f20" stroked="false">
                <v:path arrowok="t"/>
                <v:fill type="solid"/>
              </v:shape>
              <v:shape style="position:absolute;left:5528;top:1954;width:32;height:53" coordorigin="5528,1954" coordsize="32,53" path="m5551,1957l5545,1957,5546,1957,5547,1959,5548,1961,5548,1964,5548,1989,5548,1999,5548,2001,5546,2004,5545,2004,5551,2004,5559,1985,5559,1975,5559,1970,5556,1962,5554,1959,5551,1957xe" filled="true" fillcolor="#231f20" stroked="false">
                <v:path arrowok="t"/>
                <v:fill type="solid"/>
              </v:shape>
            </v:group>
            <v:group style="position:absolute;left:5786;top:1578;width:53;height:50" coordorigin="5786,1578" coordsize="53,50">
              <v:shape style="position:absolute;left:5786;top:1578;width:53;height:50" coordorigin="5786,1578" coordsize="53,50" path="m5813,1578l5819,1597,5839,1597,5823,1609,5829,1628,5813,1617,5796,1628,5803,1609,5786,1597,5806,1597,5813,1578xe" filled="false" stroked="true" strokeweight=".258pt" strokecolor="#231f20">
                <v:path arrowok="t"/>
              </v:shape>
            </v:group>
            <v:group style="position:absolute;left:5714;top:1463;width:53;height:51" coordorigin="5714,1463" coordsize="53,51">
              <v:shape style="position:absolute;left:5714;top:1463;width:53;height:51" coordorigin="5714,1463" coordsize="53,51" path="m5740,1463l5746,1482,5766,1482,5750,1494,5756,1513,5740,1501,5724,1513,5730,1494,5714,1482,5734,1482,5740,1463xe" filled="false" stroked="true" strokeweight=".258pt" strokecolor="#231f20">
                <v:path arrowok="t"/>
              </v:shape>
            </v:group>
            <v:group style="position:absolute;left:5626;top:1527;width:53;height:50" coordorigin="5626,1527" coordsize="53,50">
              <v:shape style="position:absolute;left:5626;top:1527;width:53;height:50" coordorigin="5626,1527" coordsize="53,50" path="m5652,1527l5658,1546,5678,1546,5662,1557,5668,1577,5652,1565,5636,1577,5642,1557,5626,1546,5646,1546,5652,1527xe" filled="false" stroked="true" strokeweight=".258pt" strokecolor="#231f20">
                <v:path arrowok="t"/>
              </v:shape>
            </v:group>
            <v:group style="position:absolute;left:5706;top:1604;width:43;height:41" coordorigin="5706,1604" coordsize="43,41">
              <v:shape style="position:absolute;left:5706;top:1604;width:43;height:41" coordorigin="5706,1604" coordsize="43,41" path="m5728,1604l5733,1620,5749,1620,5736,1629,5741,1645,5728,1635,5715,1645,5720,1629,5706,1620,5723,1620,5728,1604xe" filled="false" stroked="true" strokeweight=".209pt" strokecolor="#231f20">
                <v:path arrowok="t"/>
              </v:shape>
            </v:group>
            <v:group style="position:absolute;left:5576;top:1426;width:213;height:344" coordorigin="5576,1426" coordsize="213,344">
              <v:shape style="position:absolute;left:5576;top:1426;width:213;height:344" coordorigin="5576,1426" coordsize="213,344" path="m5576,1426l5639,1457,5694,1502,5740,1558,5772,1623,5789,1694,5786,1770e" filled="false" stroked="true" strokeweight=".758pt" strokecolor="#231f20">
                <v:path arrowok="t"/>
              </v:shape>
            </v:group>
            <v:group style="position:absolute;left:5278;top:1857;width:489;height:206" coordorigin="5278,1857" coordsize="489,206">
              <v:shape style="position:absolute;left:5278;top:1857;width:489;height:206" coordorigin="5278,1857" coordsize="489,206" path="m5766,1857l5728,1922,5676,1978,5613,2023,5541,2052,5464,2062,5414,2058,5366,2047,5321,2029,5278,2004e" filled="false" stroked="true" strokeweight=".758pt" strokecolor="#231f20">
                <v:path arrowok="t"/>
              </v:shape>
            </v:group>
            <v:group style="position:absolute;left:5022;top:1295;width:879;height:879" coordorigin="5022,1295" coordsize="879,879">
              <v:shape style="position:absolute;left:5022;top:1295;width:879;height:879" coordorigin="5022,1295" coordsize="879,879" path="m5462,1295l5533,1301,5601,1317,5664,1344,5721,1380,5773,1424,5817,1475,5852,1532,5879,1595,5896,1663,5901,1734,5896,1806,5879,1873,5852,1936,5817,1994,5773,2045,5721,2089,5664,2125,5601,2151,5533,2168,5462,2174,5391,2168,5323,2151,5260,2125,5202,2089,5151,2045,5107,1994,5072,1936,5045,1873,5028,1806,5022,1734,5028,1663,5045,1595,5072,1532,5107,1475,5151,1424,5202,1380,5260,1344,5323,1317,5391,1301,5462,1295xe" filled="false" stroked="true" strokeweight=".567pt" strokecolor="#231f20">
                <v:path arrowok="t"/>
              </v:shape>
              <v:shape style="position:absolute;left:5323;top:2017;width:288;height:118" type="#_x0000_t75" stroked="false">
                <v:imagedata r:id="rId21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64.447212pt;width:44.55pt;height:44.55pt;mso-position-horizontal-relative:page;mso-position-vertical-relative:paragraph;z-index:1720;mso-wrap-distance-left:0;mso-wrap-distance-right:0" coordorigin="5994,1289" coordsize="891,891"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368,1301,6301,1317,6238,1344,6180,1380,6129,1424,6085,1475,6049,1532,6023,1595,6006,1663,6000,1734,6006,1806,6023,1873,6049,1936,6085,1994,6129,2045,6180,2089,6238,2125,6301,2151,6368,2168,6440,2174,6511,2168,6579,2151,6642,2125,6699,2089,6750,2045,6794,1994,6830,1936,6857,1873,6873,1806,6879,1734,6873,1663,6857,1595,6830,1532,6794,1475,6750,1424,6699,1380,6642,1344,6579,1317,6511,1301,6440,1295xe" filled="true" fillcolor="#d1d3d4" stroked="false">
                <v:path arrowok="t"/>
                <v:fill type="solid"/>
              </v:shape>
            </v:group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511,1301,6579,1317,6642,1344,6699,1380,6750,1424,6794,1475,6830,1532,6857,1595,6873,1663,6879,1734,6873,1806,6857,1873,6830,1936,6794,1994,6750,2045,6699,2089,6642,2125,6579,2151,6511,2168,6440,2174,6368,2168,6301,2151,6238,2125,6180,2089,6129,2045,6085,1994,6049,1936,6023,1873,6006,1806,6000,1734,6006,1663,6023,1595,6049,1532,6085,1475,6129,1424,6180,1380,6238,1344,6301,1317,6368,1301,6440,1295xe" filled="false" stroked="true" strokeweight=".425pt" strokecolor="#231f20">
                <v:path arrowok="t"/>
              </v:shape>
            </v:group>
            <v:group style="position:absolute;left:6204;top:1678;width:220;height:428" coordorigin="6204,1678" coordsize="220,428">
              <v:shape style="position:absolute;left:6204;top:1678;width:220;height:428" coordorigin="6204,1678" coordsize="220,428" path="m6204,2105l6423,1678e" filled="false" stroked="true" strokeweight=".292pt" strokecolor="#6d6e71">
                <v:path arrowok="t"/>
              </v:shape>
            </v:group>
            <v:group style="position:absolute;left:6467;top:1326;width:137;height:267" coordorigin="6467,1326" coordsize="137,267">
              <v:shape style="position:absolute;left:6467;top:1326;width:137;height:267" coordorigin="6467,1326" coordsize="137,267" path="m6467,1593l6603,1326e" filled="false" stroked="true" strokeweight=".292pt" strokecolor="#6d6e71">
                <v:path arrowok="t"/>
              </v:shape>
            </v:group>
            <v:group style="position:absolute;left:6010;top:1438;width:107;height:207" coordorigin="6010,1438" coordsize="107,207">
              <v:shape style="position:absolute;left:6010;top:1438;width:107;height:207" coordorigin="6010,1438" coordsize="107,207" path="m6010,1644l6116,1438e" filled="false" stroked="true" strokeweight=".292pt" strokecolor="#6d6e71">
                <v:path arrowok="t"/>
              </v:shape>
            </v:group>
            <v:group style="position:absolute;left:6002;top:1401;width:151;height:295" coordorigin="6002,1401" coordsize="151,295">
              <v:shape style="position:absolute;left:6002;top:1401;width:151;height:295" coordorigin="6002,1401" coordsize="151,295" path="m6002,1695l6153,1401e" filled="false" stroked="true" strokeweight=".292pt" strokecolor="#6d6e71">
                <v:path arrowok="t"/>
              </v:shape>
            </v:group>
            <v:group style="position:absolute;left:6000;top:1377;width:185;height:359" coordorigin="6000,1377" coordsize="185,359">
              <v:shape style="position:absolute;left:6000;top:1377;width:185;height:359" coordorigin="6000,1377" coordsize="185,359" path="m6000,1735l6184,1377e" filled="false" stroked="true" strokeweight=".292pt" strokecolor="#6d6e71">
                <v:path arrowok="t"/>
              </v:shape>
            </v:group>
            <v:group style="position:absolute;left:6002;top:1358;width:212;height:411" coordorigin="6002,1358" coordsize="212,411">
              <v:shape style="position:absolute;left:6002;top:1358;width:212;height:411" coordorigin="6002,1358" coordsize="212,411" path="m6002,1769l6213,1358e" filled="false" stroked="true" strokeweight=".292pt" strokecolor="#6d6e71">
                <v:path arrowok="t"/>
              </v:shape>
            </v:group>
            <v:group style="position:absolute;left:6005;top:1343;width:234;height:456" coordorigin="6005,1343" coordsize="234,456">
              <v:shape style="position:absolute;left:6005;top:1343;width:234;height:456" coordorigin="6005,1343" coordsize="234,456" path="m6005,1799l6239,1343e" filled="false" stroked="true" strokeweight=".292pt" strokecolor="#6d6e71">
                <v:path arrowok="t"/>
              </v:shape>
            </v:group>
            <v:group style="position:absolute;left:6010;top:1332;width:254;height:495" coordorigin="6010,1332" coordsize="254,495">
              <v:shape style="position:absolute;left:6010;top:1332;width:254;height:495" coordorigin="6010,1332" coordsize="254,495" path="m6010,1826l6264,1332e" filled="false" stroked="true" strokeweight=".292pt" strokecolor="#6d6e71">
                <v:path arrowok="t"/>
              </v:shape>
            </v:group>
            <v:group style="position:absolute;left:6016;top:1322;width:272;height:529" coordorigin="6016,1322" coordsize="272,529">
              <v:shape style="position:absolute;left:6016;top:1322;width:272;height:529" coordorigin="6016,1322" coordsize="272,529" path="m6016,1851l6287,1322e" filled="false" stroked="true" strokeweight=".292pt" strokecolor="#6d6e71">
                <v:path arrowok="t"/>
              </v:shape>
            </v:group>
            <v:group style="position:absolute;left:6023;top:1314;width:288;height:560" coordorigin="6023,1314" coordsize="288,560">
              <v:shape style="position:absolute;left:6023;top:1314;width:288;height:560" coordorigin="6023,1314" coordsize="288,560" path="m6023,1874l6310,1314e" filled="false" stroked="true" strokeweight=".292pt" strokecolor="#6d6e71">
                <v:path arrowok="t"/>
              </v:shape>
            </v:group>
            <v:group style="position:absolute;left:6031;top:1308;width:302;height:587" coordorigin="6031,1308" coordsize="302,587">
              <v:shape style="position:absolute;left:6031;top:1308;width:302;height:587" coordorigin="6031,1308" coordsize="302,587" path="m6031,1895l6332,1308e" filled="false" stroked="true" strokeweight=".292pt" strokecolor="#6d6e71">
                <v:path arrowok="t"/>
              </v:shape>
            </v:group>
            <v:group style="position:absolute;left:6039;top:1303;width:315;height:612" coordorigin="6039,1303" coordsize="315,612">
              <v:shape style="position:absolute;left:6039;top:1303;width:315;height:612" coordorigin="6039,1303" coordsize="315,612" path="m6039,1915l6353,1303e" filled="false" stroked="true" strokeweight=".292pt" strokecolor="#6d6e71">
                <v:path arrowok="t"/>
              </v:shape>
            </v:group>
            <v:group style="position:absolute;left:6048;top:1300;width:326;height:634" coordorigin="6048,1300" coordsize="326,634">
              <v:shape style="position:absolute;left:6048;top:1300;width:326;height:634" coordorigin="6048,1300" coordsize="326,634" path="m6048,1934l6374,1300e" filled="false" stroked="true" strokeweight=".292pt" strokecolor="#6d6e71">
                <v:path arrowok="t"/>
              </v:shape>
            </v:group>
            <v:group style="position:absolute;left:6058;top:1297;width:336;height:655" coordorigin="6058,1297" coordsize="336,655">
              <v:shape style="position:absolute;left:6058;top:1297;width:336;height:655" coordorigin="6058,1297" coordsize="336,655" path="m6058,1952l6394,1297e" filled="false" stroked="true" strokeweight=".292pt" strokecolor="#6d6e71">
                <v:path arrowok="t"/>
              </v:shape>
            </v:group>
            <v:group style="position:absolute;left:6068;top:1296;width:346;height:673" coordorigin="6068,1296" coordsize="346,673">
              <v:shape style="position:absolute;left:6068;top:1296;width:346;height:673" coordorigin="6068,1296" coordsize="346,673" path="m6068,1968l6413,1296e" filled="false" stroked="true" strokeweight=".292pt" strokecolor="#6d6e71">
                <v:path arrowok="t"/>
              </v:shape>
            </v:group>
            <v:group style="position:absolute;left:6078;top:1295;width:354;height:690" coordorigin="6078,1295" coordsize="354,690">
              <v:shape style="position:absolute;left:6078;top:1295;width:354;height:690" coordorigin="6078,1295" coordsize="354,690" path="m6078,1984l6432,1295e" filled="false" stroked="true" strokeweight=".292pt" strokecolor="#6d6e71">
                <v:path arrowok="t"/>
              </v:shape>
            </v:group>
            <v:group style="position:absolute;left:6089;top:1295;width:362;height:705" coordorigin="6089,1295" coordsize="362,705">
              <v:shape style="position:absolute;left:6089;top:1295;width:362;height:705" coordorigin="6089,1295" coordsize="362,705" path="m6089,1999l6451,1295e" filled="false" stroked="true" strokeweight=".292pt" strokecolor="#6d6e71">
                <v:path arrowok="t"/>
              </v:shape>
            </v:group>
            <v:group style="position:absolute;left:6101;top:1633;width:196;height:381" coordorigin="6101,1633" coordsize="196,381">
              <v:shape style="position:absolute;left:6101;top:1633;width:196;height:381" coordorigin="6101,1633" coordsize="196,381" path="m6101,2014l6296,1633e" filled="false" stroked="true" strokeweight=".292pt" strokecolor="#6d6e71">
                <v:path arrowok="t"/>
              </v:shape>
            </v:group>
            <v:group style="position:absolute;left:6325;top:1296;width:145;height:281" coordorigin="6325,1296" coordsize="145,281">
              <v:shape style="position:absolute;left:6325;top:1296;width:145;height:281" coordorigin="6325,1296" coordsize="145,281" path="m6325,1577l6469,1296e" filled="false" stroked="true" strokeweight=".292pt" strokecolor="#6d6e71">
                <v:path arrowok="t"/>
              </v:shape>
            </v:group>
            <v:group style="position:absolute;left:6112;top:1647;width:196;height:381" coordorigin="6112,1647" coordsize="196,381">
              <v:shape style="position:absolute;left:6112;top:1647;width:196;height:381" coordorigin="6112,1647" coordsize="196,381" path="m6112,2027l6308,1647e" filled="false" stroked="true" strokeweight=".292pt" strokecolor="#6d6e71">
                <v:path arrowok="t"/>
              </v:shape>
            </v:group>
            <v:group style="position:absolute;left:6343;top:1298;width:145;height:282" coordorigin="6343,1298" coordsize="145,282">
              <v:shape style="position:absolute;left:6343;top:1298;width:145;height:282" coordorigin="6343,1298" coordsize="145,282" path="m6343,1579l6487,1298e" filled="false" stroked="true" strokeweight=".292pt" strokecolor="#6d6e71">
                <v:path arrowok="t"/>
              </v:shape>
            </v:group>
            <v:group style="position:absolute;left:6124;top:1658;width:197;height:383" coordorigin="6124,1658" coordsize="197,383">
              <v:shape style="position:absolute;left:6124;top:1658;width:197;height:383" coordorigin="6124,1658" coordsize="197,383" path="m6124,2040l6321,1658e" filled="false" stroked="true" strokeweight=".292pt" strokecolor="#6d6e71">
                <v:path arrowok="t"/>
              </v:shape>
            </v:group>
            <v:group style="position:absolute;left:6361;top:1300;width:144;height:279" coordorigin="6361,1300" coordsize="144,279">
              <v:shape style="position:absolute;left:6361;top:1300;width:144;height:279" coordorigin="6361,1300" coordsize="144,279" path="m6361,1579l6505,1300e" filled="false" stroked="true" strokeweight=".292pt" strokecolor="#6d6e71">
                <v:path arrowok="t"/>
              </v:shape>
            </v:group>
            <v:group style="position:absolute;left:6137;top:1663;width:200;height:390" coordorigin="6137,1663" coordsize="200,390">
              <v:shape style="position:absolute;left:6137;top:1663;width:200;height:390" coordorigin="6137,1663" coordsize="200,390" path="m6137,2053l6337,1663e" filled="false" stroked="true" strokeweight=".292pt" strokecolor="#6d6e71">
                <v:path arrowok="t"/>
              </v:shape>
            </v:group>
            <v:group style="position:absolute;left:6379;top:1303;width:143;height:278" coordorigin="6379,1303" coordsize="143,278">
              <v:shape style="position:absolute;left:6379;top:1303;width:143;height:278" coordorigin="6379,1303" coordsize="143,278" path="m6379,1580l6522,1303e" filled="false" stroked="true" strokeweight=".292pt" strokecolor="#6d6e71">
                <v:path arrowok="t"/>
              </v:shape>
            </v:group>
            <v:group style="position:absolute;left:6150;top:1667;width:205;height:398" coordorigin="6150,1667" coordsize="205,398">
              <v:shape style="position:absolute;left:6150;top:1667;width:205;height:398" coordorigin="6150,1667" coordsize="205,398" path="m6150,2064l6354,1667e" filled="false" stroked="true" strokeweight=".292pt" strokecolor="#6d6e71">
                <v:path arrowok="t"/>
              </v:shape>
            </v:group>
            <v:group style="position:absolute;left:6397;top:1306;width:142;height:276" coordorigin="6397,1306" coordsize="142,276">
              <v:shape style="position:absolute;left:6397;top:1306;width:142;height:276" coordorigin="6397,1306" coordsize="142,276" path="m6397,1582l6539,1306e" filled="false" stroked="true" strokeweight=".292pt" strokecolor="#6d6e71">
                <v:path arrowok="t"/>
              </v:shape>
            </v:group>
            <v:group style="position:absolute;left:6163;top:1669;width:209;height:407" coordorigin="6163,1669" coordsize="209,407">
              <v:shape style="position:absolute;left:6163;top:1669;width:209;height:407" coordorigin="6163,1669" coordsize="209,407" path="m6163,2075l6372,1669e" filled="false" stroked="true" strokeweight=".292pt" strokecolor="#6d6e71">
                <v:path arrowok="t"/>
              </v:shape>
            </v:group>
            <v:group style="position:absolute;left:6415;top:1310;width:141;height:274" coordorigin="6415,1310" coordsize="141,274">
              <v:shape style="position:absolute;left:6415;top:1310;width:141;height:274" coordorigin="6415,1310" coordsize="141,274" path="m6415,1584l6555,1310e" filled="false" stroked="true" strokeweight=".292pt" strokecolor="#6d6e71">
                <v:path arrowok="t"/>
              </v:shape>
            </v:group>
            <v:group style="position:absolute;left:6176;top:1671;width:213;height:415" coordorigin="6176,1671" coordsize="213,415">
              <v:shape style="position:absolute;left:6176;top:1671;width:213;height:415" coordorigin="6176,1671" coordsize="213,415" path="m6176,2086l6389,1671e" filled="false" stroked="true" strokeweight=".292pt" strokecolor="#6d6e71">
                <v:path arrowok="t"/>
              </v:shape>
            </v:group>
            <v:group style="position:absolute;left:6432;top:1315;width:140;height:272" coordorigin="6432,1315" coordsize="140,272">
              <v:shape style="position:absolute;left:6432;top:1315;width:140;height:272" coordorigin="6432,1315" coordsize="140,272" path="m6432,1587l6572,1315e" filled="false" stroked="true" strokeweight=".292pt" strokecolor="#6d6e71">
                <v:path arrowok="t"/>
              </v:shape>
            </v:group>
            <v:group style="position:absolute;left:6190;top:1674;width:217;height:422" coordorigin="6190,1674" coordsize="217,422">
              <v:shape style="position:absolute;left:6190;top:1674;width:217;height:422" coordorigin="6190,1674" coordsize="217,422" path="m6190,2095l6406,1674e" filled="false" stroked="true" strokeweight=".292pt" strokecolor="#6d6e71">
                <v:path arrowok="t"/>
              </v:shape>
            </v:group>
            <v:group style="position:absolute;left:6449;top:1321;width:139;height:270" coordorigin="6449,1321" coordsize="139,270">
              <v:shape style="position:absolute;left:6449;top:1321;width:139;height:270" coordorigin="6449,1321" coordsize="139,270" path="m6449,1590l6588,1321e" filled="false" stroked="true" strokeweight=".292pt" strokecolor="#6d6e71">
                <v:path arrowok="t"/>
              </v:shape>
              <v:shape style="position:absolute;left:6109;top:1432;width:279;height:393" type="#_x0000_t75" stroked="false">
                <v:imagedata r:id="rId29" o:title=""/>
              </v:shape>
            </v:group>
            <v:group style="position:absolute;left:6078;top:1859;width:61;height:70" coordorigin="6078,1859" coordsize="61,70">
              <v:shape style="position:absolute;left:6078;top:1859;width:61;height:70" coordorigin="6078,1859" coordsize="61,70" path="m6119,1859l6101,1859,6093,1863,6081,1875,6078,1884,6078,1906,6081,1914,6093,1926,6101,1929,6117,1929,6123,1927,6133,1920,6135,1918,6105,1918,6101,1916,6094,1909,6093,1902,6093,1886,6094,1880,6101,1873,6105,1871,6135,1871,6135,1870,6126,1862,6119,1859xe" filled="true" fillcolor="#231f20" stroked="false">
                <v:path arrowok="t"/>
                <v:fill type="solid"/>
              </v:shape>
              <v:shape style="position:absolute;left:6078;top:1859;width:61;height:70" coordorigin="6078,1859" coordsize="61,70" path="m6125,1903l6124,1908,6122,1912,6117,1916,6114,1918,6135,1918,6137,1915,6139,1907,6125,1903xe" filled="true" fillcolor="#231f20" stroked="false">
                <v:path arrowok="t"/>
                <v:fill type="solid"/>
              </v:shape>
              <v:shape style="position:absolute;left:6078;top:1859;width:61;height:70" coordorigin="6078,1859" coordsize="61,70" path="m6135,1871l6114,1871,6117,1872,6122,1876,6124,1879,6125,1882,6138,1879,6137,1874,6135,1871xe" filled="true" fillcolor="#231f20" stroked="false">
                <v:path arrowok="t"/>
                <v:fill type="solid"/>
              </v:shape>
            </v:group>
            <v:group style="position:absolute;left:6151;top:1861;width:53;height:68" coordorigin="6151,1861" coordsize="53,68">
              <v:shape style="position:absolute;left:6151;top:1861;width:53;height:68" coordorigin="6151,1861" coordsize="53,68" path="m6202,1861l6151,1861,6151,1928,6203,1928,6203,1917,6165,1917,6165,1898,6199,1898,6199,1887,6165,1887,6165,1872,6202,1872,6202,1861xe" filled="true" fillcolor="#231f20" stroked="false">
                <v:path arrowok="t"/>
                <v:fill type="solid"/>
              </v:shape>
            </v:group>
            <v:group style="position:absolute;left:6215;top:1861;width:55;height:68" coordorigin="6215,1861" coordsize="55,68">
              <v:shape style="position:absolute;left:6215;top:1861;width:55;height:68" coordorigin="6215,1861" coordsize="55,68" path="m6229,1861l6215,1861,6215,1928,6228,1928,6228,1884,6243,1884,6229,1861xe" filled="true" fillcolor="#231f20" stroked="false">
                <v:path arrowok="t"/>
                <v:fill type="solid"/>
              </v:shape>
              <v:shape style="position:absolute;left:6215;top:1861;width:55;height:68" coordorigin="6215,1861" coordsize="55,68" path="m6243,1884l6228,1884,6256,1928,6270,1928,6270,1906,6257,1906,6243,1884xe" filled="true" fillcolor="#231f20" stroked="false">
                <v:path arrowok="t"/>
                <v:fill type="solid"/>
              </v:shape>
              <v:shape style="position:absolute;left:6215;top:1861;width:55;height:68" coordorigin="6215,1861" coordsize="55,68" path="m6270,1861l6257,1861,6257,1906,6270,1906,6270,1861xe" filled="true" fillcolor="#231f20" stroked="false">
                <v:path arrowok="t"/>
                <v:fill type="solid"/>
              </v:shape>
            </v:group>
            <v:group style="position:absolute;left:6280;top:1861;width:55;height:68" coordorigin="6280,1861" coordsize="55,68">
              <v:shape style="position:absolute;left:6280;top:1861;width:55;height:68" coordorigin="6280,1861" coordsize="55,68" path="m6314,1872l6300,1872,6300,1928,6314,1928,6314,1872xe" filled="true" fillcolor="#231f20" stroked="false">
                <v:path arrowok="t"/>
                <v:fill type="solid"/>
              </v:shape>
              <v:shape style="position:absolute;left:6280;top:1861;width:55;height:68" coordorigin="6280,1861" coordsize="55,68" path="m6334,1861l6280,1861,6280,1872,6334,1872,6334,1861xe" filled="true" fillcolor="#231f20" stroked="false">
                <v:path arrowok="t"/>
                <v:fill type="solid"/>
              </v:shape>
            </v:group>
            <v:group style="position:absolute;left:6329;top:1861;width:70;height:68" coordorigin="6329,1861" coordsize="70,68">
              <v:shape style="position:absolute;left:6329;top:1861;width:70;height:68" coordorigin="6329,1861" coordsize="70,68" path="m6371,1861l6356,1861,6329,1928,6344,1928,6350,1913,6392,1913,6388,1901,6354,1901,6363,1876,6377,1876,6371,1861xe" filled="true" fillcolor="#231f20" stroked="false">
                <v:path arrowok="t"/>
                <v:fill type="solid"/>
              </v:shape>
              <v:shape style="position:absolute;left:6329;top:1861;width:70;height:68" coordorigin="6329,1861" coordsize="70,68" path="m6392,1913l6377,1913,6383,1928,6399,1928,6392,1913xe" filled="true" fillcolor="#231f20" stroked="false">
                <v:path arrowok="t"/>
                <v:fill type="solid"/>
              </v:shape>
              <v:shape style="position:absolute;left:6329;top:1861;width:70;height:68" coordorigin="6329,1861" coordsize="70,68" path="m6377,1876l6363,1876,6373,1901,6388,1901,6377,1876xe" filled="true" fillcolor="#231f20" stroked="false">
                <v:path arrowok="t"/>
                <v:fill type="solid"/>
              </v:shape>
            </v:group>
            <v:group style="position:absolute;left:6392;top:1861;width:65;height:68" coordorigin="6392,1861" coordsize="65,68">
              <v:shape style="position:absolute;left:6392;top:1861;width:65;height:68" coordorigin="6392,1861" coordsize="65,68" path="m6407,1861l6392,1861,6416,1928,6431,1928,6438,1911,6424,1911,6407,1861xe" filled="true" fillcolor="#231f20" stroked="false">
                <v:path arrowok="t"/>
                <v:fill type="solid"/>
              </v:shape>
              <v:shape style="position:absolute;left:6392;top:1861;width:65;height:68" coordorigin="6392,1861" coordsize="65,68" path="m6456,1861l6441,1861,6424,1911,6438,1911,6456,1861xe" filled="true" fillcolor="#231f20" stroked="false">
                <v:path arrowok="t"/>
                <v:fill type="solid"/>
              </v:shape>
            </v:group>
            <v:group style="position:absolute;left:6460;top:1859;width:67;height:70" coordorigin="6460,1859" coordsize="67,70">
              <v:shape style="position:absolute;left:6460;top:1859;width:67;height:70" coordorigin="6460,1859" coordsize="67,70" path="m6504,1859l6488,1859,6483,1860,6460,1888,6460,1906,6463,1914,6475,1926,6484,1929,6504,1929,6512,1926,6521,1918,6488,1918,6484,1916,6477,1908,6475,1902,6475,1886,6476,1881,6483,1873,6488,1871,6521,1871,6512,1863,6504,1859xe" filled="true" fillcolor="#231f20" stroked="false">
                <v:path arrowok="t"/>
                <v:fill type="solid"/>
              </v:shape>
              <v:shape style="position:absolute;left:6460;top:1859;width:67;height:70" coordorigin="6460,1859" coordsize="67,70" path="m6521,1871l6500,1871,6504,1873,6511,1881,6513,1886,6513,1902,6511,1908,6504,1916,6499,1918,6521,1918,6524,1914,6527,1906,6527,1883,6524,1875,6521,1871xe" filled="true" fillcolor="#231f20" stroked="false">
                <v:path arrowok="t"/>
                <v:fill type="solid"/>
              </v:shape>
            </v:group>
            <v:group style="position:absolute;left:6535;top:1859;width:57;height:70" coordorigin="6535,1859" coordsize="57,70">
              <v:shape style="position:absolute;left:6535;top:1859;width:57;height:70" coordorigin="6535,1859" coordsize="57,70" path="m6548,1905l6535,1906,6536,1914,6538,1919,6548,1927,6554,1929,6569,1929,6574,1928,6582,1925,6585,1923,6588,1918,6559,1918,6556,1917,6551,1913,6549,1909,6548,1905xe" filled="true" fillcolor="#231f20" stroked="false">
                <v:path arrowok="t"/>
                <v:fill type="solid"/>
              </v:shape>
              <v:shape style="position:absolute;left:6535;top:1859;width:57;height:70" coordorigin="6535,1859" coordsize="57,70" path="m6571,1859l6557,1859,6553,1860,6537,1884,6539,1888,6547,1895,6552,1897,6565,1900,6569,1901,6573,1902,6574,1903,6575,1904,6576,1906,6577,1907,6577,1911,6576,1913,6571,1917,6568,1918,6588,1918,6590,1916,6591,1913,6591,1904,6590,1901,6559,1884,6554,1883,6551,1880,6550,1879,6550,1876,6551,1874,6555,1872,6558,1871,6587,1871,6586,1869,6578,1861,6571,1859xe" filled="true" fillcolor="#231f20" stroked="false">
                <v:path arrowok="t"/>
                <v:fill type="solid"/>
              </v:shape>
              <v:shape style="position:absolute;left:6535;top:1859;width:57;height:70" coordorigin="6535,1859" coordsize="57,70" path="m6587,1871l6566,1871,6569,1872,6573,1875,6574,1877,6575,1881,6589,1880,6589,1874,6587,1871xe" filled="true" fillcolor="#231f20" stroked="false">
                <v:path arrowok="t"/>
                <v:fill type="solid"/>
              </v:shape>
            </v:group>
            <v:group style="position:absolute;left:6288;top:1576;width:498;height:418" coordorigin="6288,1576" coordsize="498,418">
              <v:shape style="position:absolute;left:6288;top:1576;width:498;height:418" coordorigin="6288,1576" coordsize="498,418" path="m6288,1576l6401,1582,6495,1600,6571,1626,6631,1655,6709,1709,6764,1770,6786,1832,6780,1890,6750,1940,6700,1975,6636,1993e" filled="false" stroked="true" strokeweight=".758pt" strokecolor="#231f20">
                <v:path arrowok="t"/>
              </v:shape>
            </v:group>
            <v:group style="position:absolute;left:6336;top:1665;width:427;height:265" coordorigin="6336,1665" coordsize="427,265">
              <v:shape style="position:absolute;left:6336;top:1665;width:427;height:265" coordorigin="6336,1665" coordsize="427,265" path="m6336,1665l6427,1678,6516,1705,6597,1743,6667,1787,6721,1836,6754,1884,6763,1930e" filled="false" stroked="true" strokeweight=".758pt" strokecolor="#231f20">
                <v:path arrowok="t"/>
              </v:shape>
            </v:group>
            <v:group style="position:absolute;left:6627;top:1696;width:53;height:51" coordorigin="6627,1696" coordsize="53,51">
              <v:shape style="position:absolute;left:6627;top:1696;width:53;height:51" coordorigin="6627,1696" coordsize="53,51" path="m6653,1696l6659,1715,6680,1715,6663,1727,6670,1746,6653,1734,6637,1746,6643,1727,6627,1715,6647,1715,6653,1696xe" filled="false" stroked="true" strokeweight=".258pt" strokecolor="#231f20">
                <v:path arrowok="t"/>
              </v:shape>
            </v:group>
            <v:group style="position:absolute;left:6396;top:1954;width:32;height:52" coordorigin="6396,1954" coordsize="32,52">
              <v:shape style="position:absolute;left:6396;top:1954;width:32;height:52" coordorigin="6396,1954" coordsize="32,52" path="m6424,1963l6409,1963,6411,1964,6414,1967,6414,1969,6414,1976,6414,1979,6410,1987,6405,1994,6396,2005,6396,2006,6424,2006,6426,1996,6406,1996,6414,1988,6420,1981,6422,1977,6424,1973,6425,1970,6425,1965,6424,1963xe" filled="true" fillcolor="#231f20" stroked="false">
                <v:path arrowok="t"/>
                <v:fill type="solid"/>
              </v:shape>
              <v:shape style="position:absolute;left:6396;top:1954;width:32;height:52" coordorigin="6396,1954" coordsize="32,52" path="m6427,1991l6426,1991,6425,1993,6424,1994,6423,1995,6423,1995,6421,1996,6406,1996,6426,1996,6427,1991xe" filled="true" fillcolor="#231f20" stroked="false">
                <v:path arrowok="t"/>
                <v:fill type="solid"/>
              </v:shape>
              <v:shape style="position:absolute;left:6396;top:1954;width:32;height:52" coordorigin="6396,1954" coordsize="32,52" path="m6414,1954l6408,1954,6405,1955,6400,1960,6398,1963,6397,1968,6398,1969,6400,1965,6403,1963,6424,1963,6422,1959,6420,1957,6416,1955,6414,1954xe" filled="true" fillcolor="#231f20" stroked="false">
                <v:path arrowok="t"/>
                <v:fill type="solid"/>
              </v:shape>
            </v:group>
            <v:group style="position:absolute;left:6433;top:1954;width:32;height:53" coordorigin="6433,1954" coordsize="32,53">
              <v:shape style="position:absolute;left:6433;top:1954;width:32;height:53" coordorigin="6433,1954" coordsize="32,53" path="m6451,1954l6446,1954,6443,1955,6433,1985,6434,1989,6446,2007,6451,2007,6453,2006,6456,2004,6456,2004,6448,2004,6447,2004,6444,1964,6445,1960,6445,1958,6447,1957,6447,1957,6456,1957,6454,1955,6451,1954xe" filled="true" fillcolor="#231f20" stroked="false">
                <v:path arrowok="t"/>
                <v:fill type="solid"/>
              </v:shape>
              <v:shape style="position:absolute;left:6433;top:1954;width:32;height:53" coordorigin="6433,1954" coordsize="32,53" path="m6456,1957l6450,1957,6451,1957,6452,1959,6453,1961,6453,1964,6453,1989,6453,1999,6452,2001,6451,2004,6450,2004,6456,2004,6464,1985,6464,1975,6463,1970,6461,1962,6459,1959,6456,1957xe" filled="true" fillcolor="#231f20" stroked="false">
                <v:path arrowok="t"/>
                <v:fill type="solid"/>
              </v:shape>
            </v:group>
            <v:group style="position:absolute;left:6472;top:1954;width:27;height:52" coordorigin="6472,1954" coordsize="27,52">
              <v:shape style="position:absolute;left:6472;top:1954;width:27;height:52" coordorigin="6472,1954" coordsize="27,52" path="m6498,2004l6472,2004,6472,2006,6498,2006,6498,2004xe" filled="true" fillcolor="#231f20" stroked="false">
                <v:path arrowok="t"/>
                <v:fill type="solid"/>
              </v:shape>
              <v:shape style="position:absolute;left:6472;top:1954;width:27;height:52" coordorigin="6472,1954" coordsize="27,52" path="m6491,1963l6478,1963,6478,1963,6479,1964,6480,1964,6480,1965,6480,2001,6480,2002,6479,2003,6477,2004,6476,2004,6495,2004,6491,2001,6491,1963xe" filled="true" fillcolor="#231f20" stroked="false">
                <v:path arrowok="t"/>
                <v:fill type="solid"/>
              </v:shape>
              <v:shape style="position:absolute;left:6472;top:1954;width:27;height:52" coordorigin="6472,1954" coordsize="27,52" path="m6491,1954l6489,1954,6472,1963,6472,1964,6474,1963,6476,1963,6491,1963,6491,1954xe" filled="true" fillcolor="#231f20" stroked="false">
                <v:path arrowok="t"/>
                <v:fill type="solid"/>
              </v:shape>
            </v:group>
            <v:group style="position:absolute;left:6506;top:1954;width:32;height:53" coordorigin="6506,1954" coordsize="32,53">
              <v:shape style="position:absolute;left:6506;top:1954;width:32;height:53" coordorigin="6506,1954" coordsize="32,53" path="m6524,1954l6519,1954,6516,1955,6506,1985,6506,1989,6519,2007,6524,2007,6525,2006,6529,2004,6529,2004,6521,2004,6520,2004,6517,1964,6518,1960,6518,1958,6520,1957,6520,1957,6529,1957,6527,1955,6524,1954xe" filled="true" fillcolor="#231f20" stroked="false">
                <v:path arrowok="t"/>
                <v:fill type="solid"/>
              </v:shape>
              <v:shape style="position:absolute;left:6506;top:1954;width:32;height:53" coordorigin="6506,1954" coordsize="32,53" path="m6529,1957l6523,1957,6524,1957,6525,1959,6526,1961,6526,1964,6526,1989,6526,1999,6525,2001,6524,2004,6523,2004,6529,2004,6537,1985,6537,1975,6536,1970,6534,1962,6532,1959,6529,1957xe" filled="true" fillcolor="#231f20" stroked="false">
                <v:path arrowok="t"/>
                <v:fill type="solid"/>
              </v:shape>
            </v:group>
            <v:group style="position:absolute;left:6764;top:1578;width:53;height:50" coordorigin="6764,1578" coordsize="53,50">
              <v:shape style="position:absolute;left:6764;top:1578;width:53;height:50" coordorigin="6764,1578" coordsize="53,50" path="m6790,1578l6797,1597,6817,1597,6800,1609,6807,1628,6790,1617,6774,1628,6780,1609,6764,1597,6784,1597,6790,1578xe" filled="false" stroked="true" strokeweight=".258pt" strokecolor="#231f20">
                <v:path arrowok="t"/>
              </v:shape>
            </v:group>
            <v:group style="position:absolute;left:6691;top:1463;width:53;height:51" coordorigin="6691,1463" coordsize="53,51">
              <v:shape style="position:absolute;left:6691;top:1463;width:53;height:51" coordorigin="6691,1463" coordsize="53,51" path="m6718,1463l6724,1482,6744,1482,6728,1494,6734,1513,6718,1501,6702,1513,6708,1494,6691,1482,6712,1482,6718,1463xe" filled="false" stroked="true" strokeweight=".258pt" strokecolor="#231f20">
                <v:path arrowok="t"/>
              </v:shape>
            </v:group>
            <v:group style="position:absolute;left:6603;top:1527;width:53;height:50" coordorigin="6603,1527" coordsize="53,50">
              <v:shape style="position:absolute;left:6603;top:1527;width:53;height:50" coordorigin="6603,1527" coordsize="53,50" path="m6630,1527l6636,1546,6656,1546,6640,1557,6646,1577,6630,1565,6613,1577,6620,1557,6603,1546,6624,1546,6630,1527xe" filled="false" stroked="true" strokeweight=".258pt" strokecolor="#231f20">
                <v:path arrowok="t"/>
              </v:shape>
            </v:group>
            <v:group style="position:absolute;left:6684;top:1604;width:43;height:41" coordorigin="6684,1604" coordsize="43,41">
              <v:shape style="position:absolute;left:6684;top:1604;width:43;height:41" coordorigin="6684,1604" coordsize="43,41" path="m6706,1604l6711,1620,6727,1620,6714,1629,6719,1645,6706,1635,6692,1645,6697,1629,6684,1620,6701,1620,6706,1604xe" filled="false" stroked="true" strokeweight=".209pt" strokecolor="#231f20">
                <v:path arrowok="t"/>
              </v:shape>
            </v:group>
            <v:group style="position:absolute;left:6554;top:1426;width:213;height:344" coordorigin="6554,1426" coordsize="213,344">
              <v:shape style="position:absolute;left:6554;top:1426;width:213;height:344" coordorigin="6554,1426" coordsize="213,344" path="m6554,1426l6616,1457,6672,1502,6717,1558,6750,1623,6766,1694,6764,1770e" filled="false" stroked="true" strokeweight=".758pt" strokecolor="#231f20">
                <v:path arrowok="t"/>
              </v:shape>
            </v:group>
            <v:group style="position:absolute;left:6255;top:1857;width:489;height:206" coordorigin="6255,1857" coordsize="489,206">
              <v:shape style="position:absolute;left:6255;top:1857;width:489;height:206" coordorigin="6255,1857" coordsize="489,206" path="m6744,1857l6706,1922,6654,1978,6591,2023,6519,2052,6442,2062,6392,2058,6344,2047,6298,2029,6255,2004e" filled="false" stroked="true" strokeweight=".758pt" strokecolor="#231f20">
                <v:path arrowok="t"/>
              </v:shape>
            </v:group>
            <v:group style="position:absolute;left:6000;top:1295;width:879;height:879" coordorigin="6000,1295" coordsize="879,879">
              <v:shape style="position:absolute;left:6000;top:1295;width:879;height:879" coordorigin="6000,1295" coordsize="879,879" path="m6440,1295l6511,1301,6579,1317,6642,1344,6699,1380,6750,1424,6794,1475,6830,1532,6857,1595,6873,1663,6879,1734,6873,1806,6857,1873,6830,1936,6794,1994,6750,2045,6699,2089,6642,2125,6579,2151,6511,2168,6440,2174,6368,2168,6301,2151,6238,2125,6180,2089,6129,2045,6085,1994,6049,1936,6023,1873,6006,1806,6000,1734,6006,1663,6023,1595,6049,1532,6085,1475,6129,1424,6180,1380,6238,1344,6301,1317,6368,1301,6440,1295xe" filled="false" stroked="true" strokeweight=".567pt" strokecolor="#231f20">
                <v:path arrowok="t"/>
              </v:shape>
              <v:shape style="position:absolute;left:6301;top:201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64.447212pt;width:44.55pt;height:44.55pt;mso-position-horizontal-relative:page;mso-position-vertical-relative:paragraph;z-index:1744;mso-wrap-distance-left:0;mso-wrap-distance-right:0" coordorigin="6972,1289" coordsize="891,891"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346,1301,7279,1317,7216,1344,7158,1380,7107,1424,7063,1475,7027,1532,7000,1595,6984,1663,6978,1734,6984,1806,7000,1873,7027,1936,7063,1994,7107,2045,7158,2089,7216,2125,7279,2151,7346,2168,7417,2174,7489,2168,7556,2151,7619,2125,7677,2089,7728,2045,7772,1994,7808,1936,7834,1873,7851,1806,7857,1734,7851,1663,7834,1595,7808,1532,7772,1475,7728,1424,7677,1380,7619,1344,7556,1317,7489,1301,7417,1295xe" filled="true" fillcolor="#d1d3d4" stroked="false">
                <v:path arrowok="t"/>
                <v:fill type="solid"/>
              </v:shape>
            </v:group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489,1301,7556,1317,7619,1344,7677,1380,7728,1424,7772,1475,7808,1532,7834,1595,7851,1663,7857,1734,7851,1806,7834,1873,7808,1936,7772,1994,7728,2045,7677,2089,7619,2125,7556,2151,7489,2168,7417,2174,7346,2168,7279,2151,7216,2125,7158,2089,7107,2045,7063,1994,7027,1936,7000,1873,6984,1806,6978,1734,6984,1663,7000,1595,7027,1532,7063,1475,7107,1424,7158,1380,7216,1344,7279,1317,7346,1301,7417,1295xe" filled="false" stroked="true" strokeweight=".425pt" strokecolor="#231f20">
                <v:path arrowok="t"/>
              </v:shape>
            </v:group>
            <v:group style="position:absolute;left:7181;top:1678;width:220;height:428" coordorigin="7181,1678" coordsize="220,428">
              <v:shape style="position:absolute;left:7181;top:1678;width:220;height:428" coordorigin="7181,1678" coordsize="220,428" path="m7181,2105l7401,1678e" filled="false" stroked="true" strokeweight=".292pt" strokecolor="#6d6e71">
                <v:path arrowok="t"/>
              </v:shape>
            </v:group>
            <v:group style="position:absolute;left:7444;top:1326;width:137;height:267" coordorigin="7444,1326" coordsize="137,267">
              <v:shape style="position:absolute;left:7444;top:1326;width:137;height:267" coordorigin="7444,1326" coordsize="137,267" path="m7444,1593l7581,1326e" filled="false" stroked="true" strokeweight=".292pt" strokecolor="#6d6e71">
                <v:path arrowok="t"/>
              </v:shape>
            </v:group>
            <v:group style="position:absolute;left:6987;top:1438;width:107;height:207" coordorigin="6987,1438" coordsize="107,207">
              <v:shape style="position:absolute;left:6987;top:1438;width:107;height:207" coordorigin="6987,1438" coordsize="107,207" path="m6987,1644l7094,1438e" filled="false" stroked="true" strokeweight=".292pt" strokecolor="#6d6e71">
                <v:path arrowok="t"/>
              </v:shape>
            </v:group>
            <v:group style="position:absolute;left:6980;top:1401;width:151;height:295" coordorigin="6980,1401" coordsize="151,295">
              <v:shape style="position:absolute;left:6980;top:1401;width:151;height:295" coordorigin="6980,1401" coordsize="151,295" path="m6980,1695l7131,1401e" filled="false" stroked="true" strokeweight=".292pt" strokecolor="#6d6e71">
                <v:path arrowok="t"/>
              </v:shape>
            </v:group>
            <v:group style="position:absolute;left:6978;top:1377;width:185;height:359" coordorigin="6978,1377" coordsize="185,359">
              <v:shape style="position:absolute;left:6978;top:1377;width:185;height:359" coordorigin="6978,1377" coordsize="185,359" path="m6978,1735l7162,1377e" filled="false" stroked="true" strokeweight=".292pt" strokecolor="#6d6e71">
                <v:path arrowok="t"/>
              </v:shape>
            </v:group>
            <v:group style="position:absolute;left:6979;top:1358;width:212;height:411" coordorigin="6979,1358" coordsize="212,411">
              <v:shape style="position:absolute;left:6979;top:1358;width:212;height:411" coordorigin="6979,1358" coordsize="212,411" path="m6979,1769l7191,1358e" filled="false" stroked="true" strokeweight=".292pt" strokecolor="#6d6e71">
                <v:path arrowok="t"/>
              </v:shape>
            </v:group>
            <v:group style="position:absolute;left:6983;top:1343;width:234;height:456" coordorigin="6983,1343" coordsize="234,456">
              <v:shape style="position:absolute;left:6983;top:1343;width:234;height:456" coordorigin="6983,1343" coordsize="234,456" path="m6983,1799l7217,1343e" filled="false" stroked="true" strokeweight=".292pt" strokecolor="#6d6e71">
                <v:path arrowok="t"/>
              </v:shape>
            </v:group>
            <v:group style="position:absolute;left:6988;top:1332;width:254;height:495" coordorigin="6988,1332" coordsize="254,495">
              <v:shape style="position:absolute;left:6988;top:1332;width:254;height:495" coordorigin="6988,1332" coordsize="254,495" path="m6988,1826l7242,1332e" filled="false" stroked="true" strokeweight=".292pt" strokecolor="#6d6e71">
                <v:path arrowok="t"/>
              </v:shape>
            </v:group>
            <v:group style="position:absolute;left:6994;top:1322;width:272;height:529" coordorigin="6994,1322" coordsize="272,529">
              <v:shape style="position:absolute;left:6994;top:1322;width:272;height:529" coordorigin="6994,1322" coordsize="272,529" path="m6994,1851l7265,1322e" filled="false" stroked="true" strokeweight=".292pt" strokecolor="#6d6e71">
                <v:path arrowok="t"/>
              </v:shape>
            </v:group>
            <v:group style="position:absolute;left:7001;top:1314;width:288;height:560" coordorigin="7001,1314" coordsize="288,560">
              <v:shape style="position:absolute;left:7001;top:1314;width:288;height:560" coordorigin="7001,1314" coordsize="288,560" path="m7001,1874l7288,1314e" filled="false" stroked="true" strokeweight=".292pt" strokecolor="#6d6e71">
                <v:path arrowok="t"/>
              </v:shape>
            </v:group>
            <v:group style="position:absolute;left:7008;top:1308;width:302;height:587" coordorigin="7008,1308" coordsize="302,587">
              <v:shape style="position:absolute;left:7008;top:1308;width:302;height:587" coordorigin="7008,1308" coordsize="302,587" path="m7008,1895l7310,1308e" filled="false" stroked="true" strokeweight=".292pt" strokecolor="#6d6e71">
                <v:path arrowok="t"/>
              </v:shape>
            </v:group>
            <v:group style="position:absolute;left:7017;top:1303;width:315;height:612" coordorigin="7017,1303" coordsize="315,612">
              <v:shape style="position:absolute;left:7017;top:1303;width:315;height:612" coordorigin="7017,1303" coordsize="315,612" path="m7017,1915l7331,1303e" filled="false" stroked="true" strokeweight=".292pt" strokecolor="#6d6e71">
                <v:path arrowok="t"/>
              </v:shape>
            </v:group>
            <v:group style="position:absolute;left:7026;top:1300;width:326;height:634" coordorigin="7026,1300" coordsize="326,634">
              <v:shape style="position:absolute;left:7026;top:1300;width:326;height:634" coordorigin="7026,1300" coordsize="326,634" path="m7026,1934l7351,1300e" filled="false" stroked="true" strokeweight=".292pt" strokecolor="#6d6e71">
                <v:path arrowok="t"/>
              </v:shape>
            </v:group>
            <v:group style="position:absolute;left:7035;top:1297;width:336;height:655" coordorigin="7035,1297" coordsize="336,655">
              <v:shape style="position:absolute;left:7035;top:1297;width:336;height:655" coordorigin="7035,1297" coordsize="336,655" path="m7035,1952l7371,1297e" filled="false" stroked="true" strokeweight=".292pt" strokecolor="#6d6e71">
                <v:path arrowok="t"/>
              </v:shape>
            </v:group>
            <v:group style="position:absolute;left:7046;top:1296;width:346;height:673" coordorigin="7046,1296" coordsize="346,673">
              <v:shape style="position:absolute;left:7046;top:1296;width:346;height:673" coordorigin="7046,1296" coordsize="346,673" path="m7046,1968l7391,1296e" filled="false" stroked="true" strokeweight=".292pt" strokecolor="#6d6e71">
                <v:path arrowok="t"/>
              </v:shape>
            </v:group>
            <v:group style="position:absolute;left:7056;top:1295;width:354;height:690" coordorigin="7056,1295" coordsize="354,690">
              <v:shape style="position:absolute;left:7056;top:1295;width:354;height:690" coordorigin="7056,1295" coordsize="354,690" path="m7056,1984l7410,1295e" filled="false" stroked="true" strokeweight=".292pt" strokecolor="#6d6e71">
                <v:path arrowok="t"/>
              </v:shape>
            </v:group>
            <v:group style="position:absolute;left:7067;top:1295;width:362;height:705" coordorigin="7067,1295" coordsize="362,705">
              <v:shape style="position:absolute;left:7067;top:1295;width:362;height:705" coordorigin="7067,1295" coordsize="362,705" path="m7067,1999l7429,1295e" filled="false" stroked="true" strokeweight=".292pt" strokecolor="#6d6e71">
                <v:path arrowok="t"/>
              </v:shape>
            </v:group>
            <v:group style="position:absolute;left:7078;top:1633;width:196;height:381" coordorigin="7078,1633" coordsize="196,381">
              <v:shape style="position:absolute;left:7078;top:1633;width:196;height:381" coordorigin="7078,1633" coordsize="196,381" path="m7078,2014l7274,1633e" filled="false" stroked="true" strokeweight=".292pt" strokecolor="#6d6e71">
                <v:path arrowok="t"/>
              </v:shape>
            </v:group>
            <v:group style="position:absolute;left:7303;top:1296;width:145;height:281" coordorigin="7303,1296" coordsize="145,281">
              <v:shape style="position:absolute;left:7303;top:1296;width:145;height:281" coordorigin="7303,1296" coordsize="145,281" path="m7303,1577l7447,1296e" filled="false" stroked="true" strokeweight=".292pt" strokecolor="#6d6e71">
                <v:path arrowok="t"/>
              </v:shape>
            </v:group>
            <v:group style="position:absolute;left:7090;top:1647;width:196;height:381" coordorigin="7090,1647" coordsize="196,381">
              <v:shape style="position:absolute;left:7090;top:1647;width:196;height:381" coordorigin="7090,1647" coordsize="196,381" path="m7090,2027l7286,1647e" filled="false" stroked="true" strokeweight=".292pt" strokecolor="#6d6e71">
                <v:path arrowok="t"/>
              </v:shape>
            </v:group>
            <v:group style="position:absolute;left:7320;top:1298;width:145;height:282" coordorigin="7320,1298" coordsize="145,282">
              <v:shape style="position:absolute;left:7320;top:1298;width:145;height:282" coordorigin="7320,1298" coordsize="145,282" path="m7320,1579l7465,1298e" filled="false" stroked="true" strokeweight=".292pt" strokecolor="#6d6e71">
                <v:path arrowok="t"/>
              </v:shape>
            </v:group>
            <v:group style="position:absolute;left:7102;top:1658;width:197;height:383" coordorigin="7102,1658" coordsize="197,383">
              <v:shape style="position:absolute;left:7102;top:1658;width:197;height:383" coordorigin="7102,1658" coordsize="197,383" path="m7102,2040l7299,1658e" filled="false" stroked="true" strokeweight=".292pt" strokecolor="#6d6e71">
                <v:path arrowok="t"/>
              </v:shape>
            </v:group>
            <v:group style="position:absolute;left:7339;top:1300;width:144;height:279" coordorigin="7339,1300" coordsize="144,279">
              <v:shape style="position:absolute;left:7339;top:1300;width:144;height:279" coordorigin="7339,1300" coordsize="144,279" path="m7339,1579l7483,1300e" filled="false" stroked="true" strokeweight=".292pt" strokecolor="#6d6e71">
                <v:path arrowok="t"/>
              </v:shape>
            </v:group>
            <v:group style="position:absolute;left:7115;top:1663;width:200;height:390" coordorigin="7115,1663" coordsize="200,390">
              <v:shape style="position:absolute;left:7115;top:1663;width:200;height:390" coordorigin="7115,1663" coordsize="200,390" path="m7115,2053l7315,1663e" filled="false" stroked="true" strokeweight=".292pt" strokecolor="#6d6e71">
                <v:path arrowok="t"/>
              </v:shape>
            </v:group>
            <v:group style="position:absolute;left:7357;top:1303;width:143;height:278" coordorigin="7357,1303" coordsize="143,278">
              <v:shape style="position:absolute;left:7357;top:1303;width:143;height:278" coordorigin="7357,1303" coordsize="143,278" path="m7357,1580l7500,1303e" filled="false" stroked="true" strokeweight=".292pt" strokecolor="#6d6e71">
                <v:path arrowok="t"/>
              </v:shape>
            </v:group>
            <v:group style="position:absolute;left:7127;top:1667;width:205;height:398" coordorigin="7127,1667" coordsize="205,398">
              <v:shape style="position:absolute;left:7127;top:1667;width:205;height:398" coordorigin="7127,1667" coordsize="205,398" path="m7127,2064l7332,1667e" filled="false" stroked="true" strokeweight=".292pt" strokecolor="#6d6e71">
                <v:path arrowok="t"/>
              </v:shape>
            </v:group>
            <v:group style="position:absolute;left:7375;top:1306;width:142;height:276" coordorigin="7375,1306" coordsize="142,276">
              <v:shape style="position:absolute;left:7375;top:1306;width:142;height:276" coordorigin="7375,1306" coordsize="142,276" path="m7375,1582l7517,1306e" filled="false" stroked="true" strokeweight=".292pt" strokecolor="#6d6e71">
                <v:path arrowok="t"/>
              </v:shape>
            </v:group>
            <v:group style="position:absolute;left:7140;top:1669;width:209;height:407" coordorigin="7140,1669" coordsize="209,407">
              <v:shape style="position:absolute;left:7140;top:1669;width:209;height:407" coordorigin="7140,1669" coordsize="209,407" path="m7140,2075l7349,1669e" filled="false" stroked="true" strokeweight=".292pt" strokecolor="#6d6e71">
                <v:path arrowok="t"/>
              </v:shape>
            </v:group>
            <v:group style="position:absolute;left:7393;top:1310;width:141;height:274" coordorigin="7393,1310" coordsize="141,274">
              <v:shape style="position:absolute;left:7393;top:1310;width:141;height:274" coordorigin="7393,1310" coordsize="141,274" path="m7393,1584l7533,1310e" filled="false" stroked="true" strokeweight=".292pt" strokecolor="#6d6e71">
                <v:path arrowok="t"/>
              </v:shape>
            </v:group>
            <v:group style="position:absolute;left:7154;top:1671;width:213;height:415" coordorigin="7154,1671" coordsize="213,415">
              <v:shape style="position:absolute;left:7154;top:1671;width:213;height:415" coordorigin="7154,1671" coordsize="213,415" path="m7154,2086l7367,1671e" filled="false" stroked="true" strokeweight=".292pt" strokecolor="#6d6e71">
                <v:path arrowok="t"/>
              </v:shape>
            </v:group>
            <v:group style="position:absolute;left:7410;top:1315;width:140;height:272" coordorigin="7410,1315" coordsize="140,272">
              <v:shape style="position:absolute;left:7410;top:1315;width:140;height:272" coordorigin="7410,1315" coordsize="140,272" path="m7410,1587l7550,1315e" filled="false" stroked="true" strokeweight=".292pt" strokecolor="#6d6e71">
                <v:path arrowok="t"/>
              </v:shape>
            </v:group>
            <v:group style="position:absolute;left:7168;top:1674;width:217;height:422" coordorigin="7168,1674" coordsize="217,422">
              <v:shape style="position:absolute;left:7168;top:1674;width:217;height:422" coordorigin="7168,1674" coordsize="217,422" path="m7168,2095l7384,1674e" filled="false" stroked="true" strokeweight=".292pt" strokecolor="#6d6e71">
                <v:path arrowok="t"/>
              </v:shape>
            </v:group>
            <v:group style="position:absolute;left:7427;top:1321;width:139;height:270" coordorigin="7427,1321" coordsize="139,270">
              <v:shape style="position:absolute;left:7427;top:1321;width:139;height:270" coordorigin="7427,1321" coordsize="139,270" path="m7427,1590l7566,1321e" filled="false" stroked="true" strokeweight=".292pt" strokecolor="#6d6e71">
                <v:path arrowok="t"/>
              </v:shape>
              <v:shape style="position:absolute;left:7087;top:1432;width:279;height:393" type="#_x0000_t75" stroked="false">
                <v:imagedata r:id="rId30" o:title=""/>
              </v:shape>
            </v:group>
            <v:group style="position:absolute;left:7056;top:1859;width:61;height:70" coordorigin="7056,1859" coordsize="61,70">
              <v:shape style="position:absolute;left:7056;top:1859;width:61;height:70" coordorigin="7056,1859" coordsize="61,70" path="m7097,1859l7079,1859,7071,1863,7059,1875,7056,1884,7056,1906,7059,1914,7071,1926,7079,1929,7095,1929,7101,1927,7111,1920,7113,1918,7083,1918,7078,1916,7072,1909,7071,1902,7071,1886,7072,1880,7079,1873,7083,1871,7113,1871,7112,1870,7104,1862,7097,1859xe" filled="true" fillcolor="#231f20" stroked="false">
                <v:path arrowok="t"/>
                <v:fill type="solid"/>
              </v:shape>
              <v:shape style="position:absolute;left:7056;top:1859;width:61;height:70" coordorigin="7056,1859" coordsize="61,70" path="m7103,1903l7102,1908,7100,1912,7094,1916,7091,1918,7113,1918,7114,1915,7116,1907,7103,1903xe" filled="true" fillcolor="#231f20" stroked="false">
                <v:path arrowok="t"/>
                <v:fill type="solid"/>
              </v:shape>
              <v:shape style="position:absolute;left:7056;top:1859;width:61;height:70" coordorigin="7056,1859" coordsize="61,70" path="m7113,1871l7092,1871,7095,1872,7100,1876,7102,1879,7102,1882,7116,1879,7115,1874,7113,1871xe" filled="true" fillcolor="#231f20" stroked="false">
                <v:path arrowok="t"/>
                <v:fill type="solid"/>
              </v:shape>
            </v:group>
            <v:group style="position:absolute;left:7128;top:1861;width:53;height:68" coordorigin="7128,1861" coordsize="53,68">
              <v:shape style="position:absolute;left:7128;top:1861;width:53;height:68" coordorigin="7128,1861" coordsize="53,68" path="m7180,1861l7128,1861,7128,1928,7181,1928,7181,1917,7142,1917,7142,1898,7177,1898,7177,1887,7142,1887,7142,1872,7180,1872,7180,1861xe" filled="true" fillcolor="#231f20" stroked="false">
                <v:path arrowok="t"/>
                <v:fill type="solid"/>
              </v:shape>
            </v:group>
            <v:group style="position:absolute;left:7193;top:1861;width:55;height:68" coordorigin="7193,1861" coordsize="55,68">
              <v:shape style="position:absolute;left:7193;top:1861;width:55;height:68" coordorigin="7193,1861" coordsize="55,68" path="m7206,1861l7193,1861,7193,1928,7206,1928,7206,1884,7221,1884,7206,1861xe" filled="true" fillcolor="#231f20" stroked="false">
                <v:path arrowok="t"/>
                <v:fill type="solid"/>
              </v:shape>
              <v:shape style="position:absolute;left:7193;top:1861;width:55;height:68" coordorigin="7193,1861" coordsize="55,68" path="m7221,1884l7206,1884,7234,1928,7248,1928,7248,1906,7235,1906,7221,1884xe" filled="true" fillcolor="#231f20" stroked="false">
                <v:path arrowok="t"/>
                <v:fill type="solid"/>
              </v:shape>
              <v:shape style="position:absolute;left:7193;top:1861;width:55;height:68" coordorigin="7193,1861" coordsize="55,68" path="m7248,1861l7235,1861,7235,1906,7248,1906,7248,1861xe" filled="true" fillcolor="#231f20" stroked="false">
                <v:path arrowok="t"/>
                <v:fill type="solid"/>
              </v:shape>
            </v:group>
            <v:group style="position:absolute;left:7257;top:1861;width:55;height:68" coordorigin="7257,1861" coordsize="55,68">
              <v:shape style="position:absolute;left:7257;top:1861;width:55;height:68" coordorigin="7257,1861" coordsize="55,68" path="m7292,1872l7278,1872,7278,1928,7292,1928,7292,1872xe" filled="true" fillcolor="#231f20" stroked="false">
                <v:path arrowok="t"/>
                <v:fill type="solid"/>
              </v:shape>
              <v:shape style="position:absolute;left:7257;top:1861;width:55;height:68" coordorigin="7257,1861" coordsize="55,68" path="m7312,1861l7257,1861,7257,1872,7312,1872,7312,1861xe" filled="true" fillcolor="#231f20" stroked="false">
                <v:path arrowok="t"/>
                <v:fill type="solid"/>
              </v:shape>
            </v:group>
            <v:group style="position:absolute;left:7307;top:1861;width:70;height:68" coordorigin="7307,1861" coordsize="70,68">
              <v:shape style="position:absolute;left:7307;top:1861;width:70;height:68" coordorigin="7307,1861" coordsize="70,68" path="m7349,1861l7334,1861,7307,1928,7322,1928,7328,1913,7370,1913,7365,1901,7332,1901,7341,1876,7355,1876,7349,1861xe" filled="true" fillcolor="#231f20" stroked="false">
                <v:path arrowok="t"/>
                <v:fill type="solid"/>
              </v:shape>
              <v:shape style="position:absolute;left:7307;top:1861;width:70;height:68" coordorigin="7307,1861" coordsize="70,68" path="m7370,1913l7355,1913,7361,1928,7376,1928,7370,1913xe" filled="true" fillcolor="#231f20" stroked="false">
                <v:path arrowok="t"/>
                <v:fill type="solid"/>
              </v:shape>
              <v:shape style="position:absolute;left:7307;top:1861;width:70;height:68" coordorigin="7307,1861" coordsize="70,68" path="m7355,1876l7341,1876,7351,1901,7365,1901,7355,1876xe" filled="true" fillcolor="#231f20" stroked="false">
                <v:path arrowok="t"/>
                <v:fill type="solid"/>
              </v:shape>
            </v:group>
            <v:group style="position:absolute;left:7370;top:1861;width:65;height:68" coordorigin="7370,1861" coordsize="65,68">
              <v:shape style="position:absolute;left:7370;top:1861;width:65;height:68" coordorigin="7370,1861" coordsize="65,68" path="m7385,1861l7370,1861,7394,1928,7409,1928,7416,1911,7402,1911,7385,1861xe" filled="true" fillcolor="#231f20" stroked="false">
                <v:path arrowok="t"/>
                <v:fill type="solid"/>
              </v:shape>
              <v:shape style="position:absolute;left:7370;top:1861;width:65;height:68" coordorigin="7370,1861" coordsize="65,68" path="m7434,1861l7419,1861,7402,1911,7416,1911,7434,1861xe" filled="true" fillcolor="#231f20" stroked="false">
                <v:path arrowok="t"/>
                <v:fill type="solid"/>
              </v:shape>
            </v:group>
            <v:group style="position:absolute;left:7438;top:1859;width:67;height:70" coordorigin="7438,1859" coordsize="67,70">
              <v:shape style="position:absolute;left:7438;top:1859;width:67;height:70" coordorigin="7438,1859" coordsize="67,70" path="m7482,1859l7466,1859,7461,1860,7438,1888,7438,1906,7441,1914,7453,1926,7461,1929,7482,1929,7490,1926,7498,1918,7466,1918,7462,1916,7454,1908,7452,1902,7453,1886,7454,1881,7461,1873,7466,1871,7498,1871,7490,1863,7482,1859xe" filled="true" fillcolor="#231f20" stroked="false">
                <v:path arrowok="t"/>
                <v:fill type="solid"/>
              </v:shape>
              <v:shape style="position:absolute;left:7438;top:1859;width:67;height:70" coordorigin="7438,1859" coordsize="67,70" path="m7498,1871l7477,1871,7482,1873,7489,1881,7491,1886,7491,1902,7489,1908,7482,1916,7477,1918,7498,1918,7502,1914,7505,1906,7505,1883,7502,1875,7498,1871xe" filled="true" fillcolor="#231f20" stroked="false">
                <v:path arrowok="t"/>
                <v:fill type="solid"/>
              </v:shape>
            </v:group>
            <v:group style="position:absolute;left:7512;top:1859;width:57;height:70" coordorigin="7512,1859" coordsize="57,70">
              <v:shape style="position:absolute;left:7512;top:1859;width:57;height:70" coordorigin="7512,1859" coordsize="57,70" path="m7526,1905l7512,1906,7513,1914,7516,1919,7526,1927,7532,1929,7547,1929,7552,1928,7560,1925,7563,1923,7566,1918,7537,1918,7533,1917,7528,1913,7527,1909,7526,1905xe" filled="true" fillcolor="#231f20" stroked="false">
                <v:path arrowok="t"/>
                <v:fill type="solid"/>
              </v:shape>
              <v:shape style="position:absolute;left:7512;top:1859;width:57;height:70" coordorigin="7512,1859" coordsize="57,70" path="m7549,1859l7535,1859,7530,1860,7515,1884,7517,1888,7524,1895,7530,1897,7543,1900,7547,1901,7551,1902,7552,1903,7553,1904,7554,1906,7555,1907,7555,1911,7554,1913,7549,1917,7546,1918,7566,1918,7567,1916,7569,1913,7569,1904,7568,1901,7536,1884,7532,1883,7529,1880,7528,1879,7528,1876,7529,1874,7533,1872,7536,1871,7565,1871,7564,1869,7555,1861,7549,1859xe" filled="true" fillcolor="#231f20" stroked="false">
                <v:path arrowok="t"/>
                <v:fill type="solid"/>
              </v:shape>
              <v:shape style="position:absolute;left:7512;top:1859;width:57;height:70" coordorigin="7512,1859" coordsize="57,70" path="m7565,1871l7544,1871,7547,1872,7551,1875,7552,1877,7553,1881,7567,1880,7566,1874,7565,1871xe" filled="true" fillcolor="#231f20" stroked="false">
                <v:path arrowok="t"/>
                <v:fill type="solid"/>
              </v:shape>
            </v:group>
            <v:group style="position:absolute;left:7266;top:1576;width:498;height:418" coordorigin="7266,1576" coordsize="498,418">
              <v:shape style="position:absolute;left:7266;top:1576;width:498;height:418" coordorigin="7266,1576" coordsize="498,418" path="m7266,1576l7379,1582,7472,1600,7549,1626,7609,1655,7687,1709,7742,1770,7764,1832,7758,1890,7727,1940,7678,1975,7614,1993e" filled="false" stroked="true" strokeweight=".758pt" strokecolor="#231f20">
                <v:path arrowok="t"/>
              </v:shape>
            </v:group>
            <v:group style="position:absolute;left:7314;top:1665;width:427;height:265" coordorigin="7314,1665" coordsize="427,265">
              <v:shape style="position:absolute;left:7314;top:1665;width:427;height:265" coordorigin="7314,1665" coordsize="427,265" path="m7314,1665l7405,1678,7493,1705,7575,1743,7645,1787,7699,1836,7732,1884,7741,1930e" filled="false" stroked="true" strokeweight=".758pt" strokecolor="#231f20">
                <v:path arrowok="t"/>
              </v:shape>
            </v:group>
            <v:group style="position:absolute;left:7605;top:1696;width:53;height:51" coordorigin="7605,1696" coordsize="53,51">
              <v:shape style="position:absolute;left:7605;top:1696;width:53;height:51" coordorigin="7605,1696" coordsize="53,51" path="m7631,1696l7637,1715,7657,1715,7641,1727,7647,1746,7631,1734,7615,1746,7621,1727,7605,1715,7625,1715,7631,1696xe" filled="false" stroked="true" strokeweight=".258pt" strokecolor="#231f20">
                <v:path arrowok="t"/>
              </v:shape>
            </v:group>
            <v:group style="position:absolute;left:7374;top:1954;width:32;height:52" coordorigin="7374,1954" coordsize="32,52">
              <v:shape style="position:absolute;left:7374;top:1954;width:32;height:52" coordorigin="7374,1954" coordsize="32,52" path="m7402,1963l7387,1963,7388,1964,7391,1967,7392,1969,7392,1976,7391,1979,7388,1987,7382,1994,7374,2005,7374,2006,7402,2006,7404,1996,7384,1996,7392,1988,7397,1981,7400,1977,7402,1973,7402,1970,7402,1965,7402,1963xe" filled="true" fillcolor="#231f20" stroked="false">
                <v:path arrowok="t"/>
                <v:fill type="solid"/>
              </v:shape>
              <v:shape style="position:absolute;left:7374;top:1954;width:32;height:52" coordorigin="7374,1954" coordsize="32,52" path="m7405,1991l7403,1991,7403,1993,7402,1994,7401,1995,7400,1995,7399,1996,7384,1996,7404,1996,7405,1991xe" filled="true" fillcolor="#231f20" stroked="false">
                <v:path arrowok="t"/>
                <v:fill type="solid"/>
              </v:shape>
              <v:shape style="position:absolute;left:7374;top:1954;width:32;height:52" coordorigin="7374,1954" coordsize="32,52" path="m7392,1954l7386,1954,7383,1955,7378,1960,7376,1963,7374,1968,7376,1969,7378,1965,7381,1963,7402,1963,7400,1959,7398,1957,7394,1955,7392,1954xe" filled="true" fillcolor="#231f20" stroked="false">
                <v:path arrowok="t"/>
                <v:fill type="solid"/>
              </v:shape>
            </v:group>
            <v:group style="position:absolute;left:7411;top:1954;width:32;height:53" coordorigin="7411,1954" coordsize="32,53">
              <v:shape style="position:absolute;left:7411;top:1954;width:32;height:53" coordorigin="7411,1954" coordsize="32,53" path="m7429,1954l7424,1954,7421,1955,7411,1985,7411,1989,7424,2007,7428,2007,7430,2006,7434,2004,7434,2004,7425,2004,7425,2004,7422,1964,7422,1960,7423,1958,7425,1957,7425,1957,7434,1957,7432,1955,7429,1954xe" filled="true" fillcolor="#231f20" stroked="false">
                <v:path arrowok="t"/>
                <v:fill type="solid"/>
              </v:shape>
              <v:shape style="position:absolute;left:7411;top:1954;width:32;height:53" coordorigin="7411,1954" coordsize="32,53" path="m7434,1957l7428,1957,7429,1957,7430,1959,7431,1961,7431,1964,7431,1989,7431,1999,7430,2001,7429,2004,7428,2004,7434,2004,7442,1985,7442,1975,7441,1970,7439,1962,7437,1959,7434,1957xe" filled="true" fillcolor="#231f20" stroked="false">
                <v:path arrowok="t"/>
                <v:fill type="solid"/>
              </v:shape>
            </v:group>
            <v:group style="position:absolute;left:7450;top:1954;width:27;height:52" coordorigin="7450,1954" coordsize="27,52">
              <v:shape style="position:absolute;left:7450;top:1954;width:27;height:52" coordorigin="7450,1954" coordsize="27,52" path="m7476,2004l7450,2004,7450,2006,7476,2006,7476,2004xe" filled="true" fillcolor="#231f20" stroked="false">
                <v:path arrowok="t"/>
                <v:fill type="solid"/>
              </v:shape>
              <v:shape style="position:absolute;left:7450;top:1954;width:27;height:52" coordorigin="7450,1954" coordsize="27,52" path="m7468,1963l7455,1963,7456,1963,7457,1964,7458,1964,7458,1965,7458,2001,7457,2002,7457,2003,7455,2004,7453,2004,7473,2004,7469,2001,7468,1963xe" filled="true" fillcolor="#231f20" stroked="false">
                <v:path arrowok="t"/>
                <v:fill type="solid"/>
              </v:shape>
              <v:shape style="position:absolute;left:7450;top:1954;width:27;height:52" coordorigin="7450,1954" coordsize="27,52" path="m7468,1954l7467,1954,7450,1963,7450,1964,7452,1963,7453,1963,7468,1963,7468,1954xe" filled="true" fillcolor="#231f20" stroked="false">
                <v:path arrowok="t"/>
                <v:fill type="solid"/>
              </v:shape>
            </v:group>
            <v:group style="position:absolute;left:7484;top:1954;width:32;height:53" coordorigin="7484,1954" coordsize="32,53">
              <v:shape style="position:absolute;left:7484;top:1954;width:32;height:53" coordorigin="7484,1954" coordsize="32,53" path="m7502,1954l7497,1954,7494,1955,7484,1985,7484,1989,7497,2007,7501,2007,7503,2006,7507,2004,7507,2004,7498,2004,7497,2004,7495,1964,7495,1960,7496,1958,7497,1957,7498,1957,7507,1957,7505,1955,7502,1954xe" filled="true" fillcolor="#231f20" stroked="false">
                <v:path arrowok="t"/>
                <v:fill type="solid"/>
              </v:shape>
              <v:shape style="position:absolute;left:7484;top:1954;width:32;height:53" coordorigin="7484,1954" coordsize="32,53" path="m7507,1957l7501,1957,7502,1957,7503,1959,7504,1961,7504,1964,7504,1989,7504,1999,7503,2001,7502,2004,7501,2004,7507,2004,7515,1985,7515,1975,7514,1970,7511,1962,7510,1959,7507,1957xe" filled="true" fillcolor="#231f20" stroked="false">
                <v:path arrowok="t"/>
                <v:fill type="solid"/>
              </v:shape>
            </v:group>
            <v:group style="position:absolute;left:7742;top:1578;width:53;height:50" coordorigin="7742,1578" coordsize="53,50">
              <v:shape style="position:absolute;left:7742;top:1578;width:53;height:50" coordorigin="7742,1578" coordsize="53,50" path="m7768,1578l7774,1597,7794,1597,7778,1609,7784,1628,7768,1617,7752,1628,7758,1609,7742,1597,7762,1597,7768,1578xe" filled="false" stroked="true" strokeweight=".258pt" strokecolor="#231f20">
                <v:path arrowok="t"/>
              </v:shape>
            </v:group>
            <v:group style="position:absolute;left:7669;top:1463;width:53;height:51" coordorigin="7669,1463" coordsize="53,51">
              <v:shape style="position:absolute;left:7669;top:1463;width:53;height:51" coordorigin="7669,1463" coordsize="53,51" path="m7696,1463l7702,1482,7722,1482,7706,1494,7712,1513,7696,1501,7679,1513,7686,1494,7669,1482,7689,1482,7696,1463xe" filled="false" stroked="true" strokeweight=".258pt" strokecolor="#231f20">
                <v:path arrowok="t"/>
              </v:shape>
            </v:group>
            <v:group style="position:absolute;left:7581;top:1527;width:53;height:50" coordorigin="7581,1527" coordsize="53,50">
              <v:shape style="position:absolute;left:7581;top:1527;width:53;height:50" coordorigin="7581,1527" coordsize="53,50" path="m7608,1527l7614,1546,7634,1546,7618,1557,7624,1577,7608,1565,7591,1577,7598,1557,7581,1546,7601,1546,7608,1527xe" filled="false" stroked="true" strokeweight=".258pt" strokecolor="#231f20">
                <v:path arrowok="t"/>
              </v:shape>
            </v:group>
            <v:group style="position:absolute;left:7662;top:1604;width:43;height:41" coordorigin="7662,1604" coordsize="43,41">
              <v:shape style="position:absolute;left:7662;top:1604;width:43;height:41" coordorigin="7662,1604" coordsize="43,41" path="m7683,1604l7688,1620,7705,1620,7691,1629,7697,1645,7683,1635,7670,1645,7675,1629,7662,1620,7678,1620,7683,1604xe" filled="false" stroked="true" strokeweight=".209pt" strokecolor="#231f20">
                <v:path arrowok="t"/>
              </v:shape>
            </v:group>
            <v:group style="position:absolute;left:7532;top:1426;width:213;height:344" coordorigin="7532,1426" coordsize="213,344">
              <v:shape style="position:absolute;left:7532;top:1426;width:213;height:344" coordorigin="7532,1426" coordsize="213,344" path="m7532,1426l7594,1457,7650,1502,7695,1558,7728,1623,7744,1694,7741,1770e" filled="false" stroked="true" strokeweight=".758pt" strokecolor="#231f20">
                <v:path arrowok="t"/>
              </v:shape>
            </v:group>
            <v:group style="position:absolute;left:7233;top:1857;width:489;height:206" coordorigin="7233,1857" coordsize="489,206">
              <v:shape style="position:absolute;left:7233;top:1857;width:489;height:206" coordorigin="7233,1857" coordsize="489,206" path="m7722,1857l7683,1922,7631,1978,7569,2023,7497,2052,7420,2062,7370,2058,7322,2047,7276,2029,7233,2004e" filled="false" stroked="true" strokeweight=".758pt" strokecolor="#231f20">
                <v:path arrowok="t"/>
              </v:shape>
            </v:group>
            <v:group style="position:absolute;left:6978;top:1295;width:879;height:879" coordorigin="6978,1295" coordsize="879,879">
              <v:shape style="position:absolute;left:6978;top:1295;width:879;height:879" coordorigin="6978,1295" coordsize="879,879" path="m7417,1295l7489,1301,7556,1317,7619,1344,7677,1380,7728,1424,7772,1475,7808,1532,7834,1595,7851,1663,7857,1734,7851,1806,7834,1873,7808,1936,7772,1994,7728,2045,7677,2089,7619,2125,7556,2151,7489,2168,7417,2174,7346,2168,7279,2151,7216,2125,7158,2089,7107,2045,7063,1994,7027,1936,7000,1873,6984,1806,6978,1734,6984,1663,7000,1595,7027,1532,7063,1475,7107,1424,7158,1380,7216,1344,7279,1317,7346,1301,7417,1295xe" filled="false" stroked="true" strokeweight=".567pt" strokecolor="#231f20">
                <v:path arrowok="t"/>
              </v:shape>
              <v:shape style="position:absolute;left:7279;top:201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64.447212pt;width:44.55pt;height:44.55pt;mso-position-horizontal-relative:page;mso-position-vertical-relative:paragraph;z-index:1768;mso-wrap-distance-left:0;mso-wrap-distance-right:0" coordorigin="7950,1289" coordsize="891,891"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324,1301,8256,1317,8193,1344,8136,1380,8085,1424,8041,1475,8005,1532,7978,1595,7962,1663,7956,1734,7962,1806,7978,1873,8005,1936,8041,1994,8085,2045,8136,2089,8193,2125,8256,2151,8324,2168,8395,2174,8467,2168,8534,2151,8597,2125,8655,2089,8706,2045,8750,1994,8786,1936,8812,1873,8829,1806,8835,1734,8829,1663,8812,1595,8786,1532,8750,1475,8706,1424,8655,1380,8597,1344,8534,1317,8467,1301,8395,1295xe" filled="true" fillcolor="#d1d3d4" stroked="false">
                <v:path arrowok="t"/>
                <v:fill type="solid"/>
              </v:shape>
            </v:group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467,1301,8534,1317,8597,1344,8655,1380,8706,1424,8750,1475,8786,1532,8812,1595,8829,1663,8835,1734,8829,1806,8812,1873,8786,1936,8750,1994,8706,2045,8655,2089,8597,2125,8534,2151,8467,2168,8395,2174,8324,2168,8256,2151,8193,2125,8136,2089,8085,2045,8041,1994,8005,1936,7978,1873,7962,1806,7956,1734,7962,1663,7978,1595,8005,1532,8041,1475,8085,1424,8136,1380,8193,1344,8256,1317,8324,1301,8395,1295xe" filled="false" stroked="true" strokeweight=".425pt" strokecolor="#231f20">
                <v:path arrowok="t"/>
              </v:shape>
            </v:group>
            <v:group style="position:absolute;left:8159;top:1678;width:220;height:428" coordorigin="8159,1678" coordsize="220,428">
              <v:shape style="position:absolute;left:8159;top:1678;width:220;height:428" coordorigin="8159,1678" coordsize="220,428" path="m8159,2105l8379,1678e" filled="false" stroked="true" strokeweight=".292pt" strokecolor="#6d6e71">
                <v:path arrowok="t"/>
              </v:shape>
            </v:group>
            <v:group style="position:absolute;left:8422;top:1326;width:137;height:267" coordorigin="8422,1326" coordsize="137,267">
              <v:shape style="position:absolute;left:8422;top:1326;width:137;height:267" coordorigin="8422,1326" coordsize="137,267" path="m8422,1593l8559,1326e" filled="false" stroked="true" strokeweight=".292pt" strokecolor="#6d6e71">
                <v:path arrowok="t"/>
              </v:shape>
            </v:group>
            <v:group style="position:absolute;left:7965;top:1438;width:107;height:207" coordorigin="7965,1438" coordsize="107,207">
              <v:shape style="position:absolute;left:7965;top:1438;width:107;height:207" coordorigin="7965,1438" coordsize="107,207" path="m7965,1644l8071,1438e" filled="false" stroked="true" strokeweight=".292pt" strokecolor="#6d6e71">
                <v:path arrowok="t"/>
              </v:shape>
            </v:group>
            <v:group style="position:absolute;left:7958;top:1401;width:151;height:295" coordorigin="7958,1401" coordsize="151,295">
              <v:shape style="position:absolute;left:7958;top:1401;width:151;height:295" coordorigin="7958,1401" coordsize="151,295" path="m7958,1695l8109,1401e" filled="false" stroked="true" strokeweight=".292pt" strokecolor="#6d6e71">
                <v:path arrowok="t"/>
              </v:shape>
            </v:group>
            <v:group style="position:absolute;left:7956;top:1377;width:185;height:359" coordorigin="7956,1377" coordsize="185,359">
              <v:shape style="position:absolute;left:7956;top:1377;width:185;height:359" coordorigin="7956,1377" coordsize="185,359" path="m7956,1735l8140,1377e" filled="false" stroked="true" strokeweight=".292pt" strokecolor="#6d6e71">
                <v:path arrowok="t"/>
              </v:shape>
            </v:group>
            <v:group style="position:absolute;left:7957;top:1358;width:212;height:411" coordorigin="7957,1358" coordsize="212,411">
              <v:shape style="position:absolute;left:7957;top:1358;width:212;height:411" coordorigin="7957,1358" coordsize="212,411" path="m7957,1769l8168,1358e" filled="false" stroked="true" strokeweight=".292pt" strokecolor="#6d6e71">
                <v:path arrowok="t"/>
              </v:shape>
            </v:group>
            <v:group style="position:absolute;left:7961;top:1343;width:234;height:456" coordorigin="7961,1343" coordsize="234,456">
              <v:shape style="position:absolute;left:7961;top:1343;width:234;height:456" coordorigin="7961,1343" coordsize="234,456" path="m7961,1799l8195,1343e" filled="false" stroked="true" strokeweight=".292pt" strokecolor="#6d6e71">
                <v:path arrowok="t"/>
              </v:shape>
            </v:group>
            <v:group style="position:absolute;left:7965;top:1332;width:254;height:495" coordorigin="7965,1332" coordsize="254,495">
              <v:shape style="position:absolute;left:7965;top:1332;width:254;height:495" coordorigin="7965,1332" coordsize="254,495" path="m7965,1826l8219,1332e" filled="false" stroked="true" strokeweight=".292pt" strokecolor="#6d6e71">
                <v:path arrowok="t"/>
              </v:shape>
            </v:group>
            <v:group style="position:absolute;left:7971;top:1322;width:272;height:529" coordorigin="7971,1322" coordsize="272,529">
              <v:shape style="position:absolute;left:7971;top:1322;width:272;height:529" coordorigin="7971,1322" coordsize="272,529" path="m7971,1851l8243,1322e" filled="false" stroked="true" strokeweight=".292pt" strokecolor="#6d6e71">
                <v:path arrowok="t"/>
              </v:shape>
            </v:group>
            <v:group style="position:absolute;left:7978;top:1314;width:288;height:560" coordorigin="7978,1314" coordsize="288,560">
              <v:shape style="position:absolute;left:7978;top:1314;width:288;height:560" coordorigin="7978,1314" coordsize="288,560" path="m7978,1874l8266,1314e" filled="false" stroked="true" strokeweight=".292pt" strokecolor="#6d6e71">
                <v:path arrowok="t"/>
              </v:shape>
            </v:group>
            <v:group style="position:absolute;left:7986;top:1308;width:302;height:587" coordorigin="7986,1308" coordsize="302,587">
              <v:shape style="position:absolute;left:7986;top:1308;width:302;height:587" coordorigin="7986,1308" coordsize="302,587" path="m7986,1895l8288,1308e" filled="false" stroked="true" strokeweight=".292pt" strokecolor="#6d6e71">
                <v:path arrowok="t"/>
              </v:shape>
            </v:group>
            <v:group style="position:absolute;left:7995;top:1303;width:315;height:612" coordorigin="7995,1303" coordsize="315,612">
              <v:shape style="position:absolute;left:7995;top:1303;width:315;height:612" coordorigin="7995,1303" coordsize="315,612" path="m7995,1915l8309,1303e" filled="false" stroked="true" strokeweight=".292pt" strokecolor="#6d6e71">
                <v:path arrowok="t"/>
              </v:shape>
            </v:group>
            <v:group style="position:absolute;left:8004;top:1300;width:326;height:634" coordorigin="8004,1300" coordsize="326,634">
              <v:shape style="position:absolute;left:8004;top:1300;width:326;height:634" coordorigin="8004,1300" coordsize="326,634" path="m8004,1934l8329,1300e" filled="false" stroked="true" strokeweight=".292pt" strokecolor="#6d6e71">
                <v:path arrowok="t"/>
              </v:shape>
            </v:group>
            <v:group style="position:absolute;left:8013;top:1297;width:336;height:655" coordorigin="8013,1297" coordsize="336,655">
              <v:shape style="position:absolute;left:8013;top:1297;width:336;height:655" coordorigin="8013,1297" coordsize="336,655" path="m8013,1952l8349,1297e" filled="false" stroked="true" strokeweight=".292pt" strokecolor="#6d6e71">
                <v:path arrowok="t"/>
              </v:shape>
            </v:group>
            <v:group style="position:absolute;left:8023;top:1296;width:346;height:673" coordorigin="8023,1296" coordsize="346,673">
              <v:shape style="position:absolute;left:8023;top:1296;width:346;height:673" coordorigin="8023,1296" coordsize="346,673" path="m8023,1968l8369,1296e" filled="false" stroked="true" strokeweight=".292pt" strokecolor="#6d6e71">
                <v:path arrowok="t"/>
              </v:shape>
            </v:group>
            <v:group style="position:absolute;left:8034;top:1295;width:354;height:690" coordorigin="8034,1295" coordsize="354,690">
              <v:shape style="position:absolute;left:8034;top:1295;width:354;height:690" coordorigin="8034,1295" coordsize="354,690" path="m8034,1984l8388,1295e" filled="false" stroked="true" strokeweight=".292pt" strokecolor="#6d6e71">
                <v:path arrowok="t"/>
              </v:shape>
            </v:group>
            <v:group style="position:absolute;left:8045;top:1295;width:362;height:705" coordorigin="8045,1295" coordsize="362,705">
              <v:shape style="position:absolute;left:8045;top:1295;width:362;height:705" coordorigin="8045,1295" coordsize="362,705" path="m8045,1999l8407,1295e" filled="false" stroked="true" strokeweight=".292pt" strokecolor="#6d6e71">
                <v:path arrowok="t"/>
              </v:shape>
            </v:group>
            <v:group style="position:absolute;left:8056;top:1633;width:196;height:381" coordorigin="8056,1633" coordsize="196,381">
              <v:shape style="position:absolute;left:8056;top:1633;width:196;height:381" coordorigin="8056,1633" coordsize="196,381" path="m8056,2014l8252,1633e" filled="false" stroked="true" strokeweight=".292pt" strokecolor="#6d6e71">
                <v:path arrowok="t"/>
              </v:shape>
            </v:group>
            <v:group style="position:absolute;left:8281;top:1296;width:145;height:281" coordorigin="8281,1296" coordsize="145,281">
              <v:shape style="position:absolute;left:8281;top:1296;width:145;height:281" coordorigin="8281,1296" coordsize="145,281" path="m8281,1577l8425,1296e" filled="false" stroked="true" strokeweight=".292pt" strokecolor="#6d6e71">
                <v:path arrowok="t"/>
              </v:shape>
            </v:group>
            <v:group style="position:absolute;left:8068;top:1647;width:196;height:381" coordorigin="8068,1647" coordsize="196,381">
              <v:shape style="position:absolute;left:8068;top:1647;width:196;height:381" coordorigin="8068,1647" coordsize="196,381" path="m8068,2027l8263,1647e" filled="false" stroked="true" strokeweight=".292pt" strokecolor="#6d6e71">
                <v:path arrowok="t"/>
              </v:shape>
            </v:group>
            <v:group style="position:absolute;left:8298;top:1298;width:145;height:282" coordorigin="8298,1298" coordsize="145,282">
              <v:shape style="position:absolute;left:8298;top:1298;width:145;height:282" coordorigin="8298,1298" coordsize="145,282" path="m8298,1579l8443,1298e" filled="false" stroked="true" strokeweight=".292pt" strokecolor="#6d6e71">
                <v:path arrowok="t"/>
              </v:shape>
            </v:group>
            <v:group style="position:absolute;left:8080;top:1658;width:197;height:383" coordorigin="8080,1658" coordsize="197,383">
              <v:shape style="position:absolute;left:8080;top:1658;width:197;height:383" coordorigin="8080,1658" coordsize="197,383" path="m8080,2040l8276,1658e" filled="false" stroked="true" strokeweight=".292pt" strokecolor="#6d6e71">
                <v:path arrowok="t"/>
              </v:shape>
            </v:group>
            <v:group style="position:absolute;left:8317;top:1300;width:144;height:279" coordorigin="8317,1300" coordsize="144,279">
              <v:shape style="position:absolute;left:8317;top:1300;width:144;height:279" coordorigin="8317,1300" coordsize="144,279" path="m8317,1579l8460,1300e" filled="false" stroked="true" strokeweight=".292pt" strokecolor="#6d6e71">
                <v:path arrowok="t"/>
              </v:shape>
            </v:group>
            <v:group style="position:absolute;left:8092;top:1663;width:200;height:390" coordorigin="8092,1663" coordsize="200,390">
              <v:shape style="position:absolute;left:8092;top:1663;width:200;height:390" coordorigin="8092,1663" coordsize="200,390" path="m8092,2053l8292,1663e" filled="false" stroked="true" strokeweight=".292pt" strokecolor="#6d6e71">
                <v:path arrowok="t"/>
              </v:shape>
            </v:group>
            <v:group style="position:absolute;left:8335;top:1303;width:143;height:278" coordorigin="8335,1303" coordsize="143,278">
              <v:shape style="position:absolute;left:8335;top:1303;width:143;height:278" coordorigin="8335,1303" coordsize="143,278" path="m8335,1580l8478,1303e" filled="false" stroked="true" strokeweight=".292pt" strokecolor="#6d6e71">
                <v:path arrowok="t"/>
              </v:shape>
            </v:group>
            <v:group style="position:absolute;left:8105;top:1667;width:205;height:398" coordorigin="8105,1667" coordsize="205,398">
              <v:shape style="position:absolute;left:8105;top:1667;width:205;height:398" coordorigin="8105,1667" coordsize="205,398" path="m8105,2064l8309,1667e" filled="false" stroked="true" strokeweight=".292pt" strokecolor="#6d6e71">
                <v:path arrowok="t"/>
              </v:shape>
            </v:group>
            <v:group style="position:absolute;left:8353;top:1306;width:142;height:276" coordorigin="8353,1306" coordsize="142,276">
              <v:shape style="position:absolute;left:8353;top:1306;width:142;height:276" coordorigin="8353,1306" coordsize="142,276" path="m8353,1582l8495,1306e" filled="false" stroked="true" strokeweight=".292pt" strokecolor="#6d6e71">
                <v:path arrowok="t"/>
              </v:shape>
            </v:group>
            <v:group style="position:absolute;left:8118;top:1669;width:209;height:407" coordorigin="8118,1669" coordsize="209,407">
              <v:shape style="position:absolute;left:8118;top:1669;width:209;height:407" coordorigin="8118,1669" coordsize="209,407" path="m8118,2075l8327,1669e" filled="false" stroked="true" strokeweight=".292pt" strokecolor="#6d6e71">
                <v:path arrowok="t"/>
              </v:shape>
            </v:group>
            <v:group style="position:absolute;left:8371;top:1310;width:141;height:274" coordorigin="8371,1310" coordsize="141,274">
              <v:shape style="position:absolute;left:8371;top:1310;width:141;height:274" coordorigin="8371,1310" coordsize="141,274" path="m8371,1584l8511,1310e" filled="false" stroked="true" strokeweight=".292pt" strokecolor="#6d6e71">
                <v:path arrowok="t"/>
              </v:shape>
            </v:group>
            <v:group style="position:absolute;left:8132;top:1671;width:213;height:415" coordorigin="8132,1671" coordsize="213,415">
              <v:shape style="position:absolute;left:8132;top:1671;width:213;height:415" coordorigin="8132,1671" coordsize="213,415" path="m8132,2086l8345,1671e" filled="false" stroked="true" strokeweight=".292pt" strokecolor="#6d6e71">
                <v:path arrowok="t"/>
              </v:shape>
            </v:group>
            <v:group style="position:absolute;left:8388;top:1315;width:140;height:272" coordorigin="8388,1315" coordsize="140,272">
              <v:shape style="position:absolute;left:8388;top:1315;width:140;height:272" coordorigin="8388,1315" coordsize="140,272" path="m8388,1587l8527,1315e" filled="false" stroked="true" strokeweight=".292pt" strokecolor="#6d6e71">
                <v:path arrowok="t"/>
              </v:shape>
            </v:group>
            <v:group style="position:absolute;left:8145;top:1674;width:217;height:422" coordorigin="8145,1674" coordsize="217,422">
              <v:shape style="position:absolute;left:8145;top:1674;width:217;height:422" coordorigin="8145,1674" coordsize="217,422" path="m8145,2095l8362,1674e" filled="false" stroked="true" strokeweight=".292pt" strokecolor="#6d6e71">
                <v:path arrowok="t"/>
              </v:shape>
            </v:group>
            <v:group style="position:absolute;left:8405;top:1321;width:139;height:270" coordorigin="8405,1321" coordsize="139,270">
              <v:shape style="position:absolute;left:8405;top:1321;width:139;height:270" coordorigin="8405,1321" coordsize="139,270" path="m8405,1590l8543,1321e" filled="false" stroked="true" strokeweight=".292pt" strokecolor="#6d6e71">
                <v:path arrowok="t"/>
              </v:shape>
              <v:shape style="position:absolute;left:8064;top:1432;width:279;height:393" type="#_x0000_t75" stroked="false">
                <v:imagedata r:id="rId31" o:title=""/>
              </v:shape>
            </v:group>
            <v:group style="position:absolute;left:8034;top:1859;width:61;height:70" coordorigin="8034,1859" coordsize="61,70">
              <v:shape style="position:absolute;left:8034;top:1859;width:61;height:70" coordorigin="8034,1859" coordsize="61,70" path="m8075,1859l8057,1859,8049,1863,8037,1875,8034,1884,8034,1906,8037,1914,8049,1926,8056,1929,8073,1929,8079,1927,8089,1920,8090,1918,8060,1918,8056,1916,8050,1909,8048,1902,8048,1886,8050,1880,8056,1873,8061,1871,8091,1871,8090,1870,8082,1862,8075,1859xe" filled="true" fillcolor="#231f20" stroked="false">
                <v:path arrowok="t"/>
                <v:fill type="solid"/>
              </v:shape>
              <v:shape style="position:absolute;left:8034;top:1859;width:61;height:70" coordorigin="8034,1859" coordsize="61,70" path="m8081,1903l8080,1908,8078,1912,8072,1916,8069,1918,8090,1918,8092,1915,8094,1907,8081,1903xe" filled="true" fillcolor="#231f20" stroked="false">
                <v:path arrowok="t"/>
                <v:fill type="solid"/>
              </v:shape>
              <v:shape style="position:absolute;left:8034;top:1859;width:61;height:70" coordorigin="8034,1859" coordsize="61,70" path="m8091,1871l8069,1871,8073,1872,8078,1876,8079,1879,8080,1882,8094,1879,8092,1874,8091,1871xe" filled="true" fillcolor="#231f20" stroked="false">
                <v:path arrowok="t"/>
                <v:fill type="solid"/>
              </v:shape>
            </v:group>
            <v:group style="position:absolute;left:8106;top:1861;width:53;height:68" coordorigin="8106,1861" coordsize="53,68">
              <v:shape style="position:absolute;left:8106;top:1861;width:53;height:68" coordorigin="8106,1861" coordsize="53,68" path="m8157,1861l8106,1861,8106,1928,8159,1928,8159,1917,8120,1917,8120,1898,8155,1898,8155,1887,8120,1887,8120,1872,8157,1872,8157,1861xe" filled="true" fillcolor="#231f20" stroked="false">
                <v:path arrowok="t"/>
                <v:fill type="solid"/>
              </v:shape>
            </v:group>
            <v:group style="position:absolute;left:8171;top:1861;width:55;height:68" coordorigin="8171,1861" coordsize="55,68">
              <v:shape style="position:absolute;left:8171;top:1861;width:55;height:68" coordorigin="8171,1861" coordsize="55,68" path="m8184,1861l8171,1861,8171,1928,8184,1928,8184,1884,8199,1884,8184,1861xe" filled="true" fillcolor="#231f20" stroked="false">
                <v:path arrowok="t"/>
                <v:fill type="solid"/>
              </v:shape>
              <v:shape style="position:absolute;left:8171;top:1861;width:55;height:68" coordorigin="8171,1861" coordsize="55,68" path="m8199,1884l8184,1884,8211,1928,8225,1928,8225,1906,8212,1906,8199,1884xe" filled="true" fillcolor="#231f20" stroked="false">
                <v:path arrowok="t"/>
                <v:fill type="solid"/>
              </v:shape>
              <v:shape style="position:absolute;left:8171;top:1861;width:55;height:68" coordorigin="8171,1861" coordsize="55,68" path="m8225,1861l8212,1861,8212,1906,8225,1906,8225,1861xe" filled="true" fillcolor="#231f20" stroked="false">
                <v:path arrowok="t"/>
                <v:fill type="solid"/>
              </v:shape>
            </v:group>
            <v:group style="position:absolute;left:8235;top:1861;width:55;height:68" coordorigin="8235,1861" coordsize="55,68">
              <v:shape style="position:absolute;left:8235;top:1861;width:55;height:68" coordorigin="8235,1861" coordsize="55,68" path="m8270,1872l8256,1872,8256,1928,8270,1928,8270,1872xe" filled="true" fillcolor="#231f20" stroked="false">
                <v:path arrowok="t"/>
                <v:fill type="solid"/>
              </v:shape>
              <v:shape style="position:absolute;left:8235;top:1861;width:55;height:68" coordorigin="8235,1861" coordsize="55,68" path="m8290,1861l8235,1861,8235,1872,8290,1872,8290,1861xe" filled="true" fillcolor="#231f20" stroked="false">
                <v:path arrowok="t"/>
                <v:fill type="solid"/>
              </v:shape>
            </v:group>
            <v:group style="position:absolute;left:8285;top:1861;width:70;height:68" coordorigin="8285,1861" coordsize="70,68">
              <v:shape style="position:absolute;left:8285;top:1861;width:70;height:68" coordorigin="8285,1861" coordsize="70,68" path="m8327,1861l8312,1861,8285,1928,8300,1928,8305,1913,8348,1913,8343,1901,8310,1901,8319,1876,8333,1876,8327,1861xe" filled="true" fillcolor="#231f20" stroked="false">
                <v:path arrowok="t"/>
                <v:fill type="solid"/>
              </v:shape>
              <v:shape style="position:absolute;left:8285;top:1861;width:70;height:68" coordorigin="8285,1861" coordsize="70,68" path="m8348,1913l8333,1913,8339,1928,8354,1928,8348,1913xe" filled="true" fillcolor="#231f20" stroked="false">
                <v:path arrowok="t"/>
                <v:fill type="solid"/>
              </v:shape>
              <v:shape style="position:absolute;left:8285;top:1861;width:70;height:68" coordorigin="8285,1861" coordsize="70,68" path="m8333,1876l8319,1876,8329,1901,8343,1901,8333,1876xe" filled="true" fillcolor="#231f20" stroked="false">
                <v:path arrowok="t"/>
                <v:fill type="solid"/>
              </v:shape>
            </v:group>
            <v:group style="position:absolute;left:8347;top:1861;width:65;height:68" coordorigin="8347,1861" coordsize="65,68">
              <v:shape style="position:absolute;left:8347;top:1861;width:65;height:68" coordorigin="8347,1861" coordsize="65,68" path="m8362,1861l8347,1861,8372,1928,8387,1928,8393,1911,8380,1911,8362,1861xe" filled="true" fillcolor="#231f20" stroked="false">
                <v:path arrowok="t"/>
                <v:fill type="solid"/>
              </v:shape>
              <v:shape style="position:absolute;left:8347;top:1861;width:65;height:68" coordorigin="8347,1861" coordsize="65,68" path="m8412,1861l8397,1861,8380,1911,8393,1911,8412,1861xe" filled="true" fillcolor="#231f20" stroked="false">
                <v:path arrowok="t"/>
                <v:fill type="solid"/>
              </v:shape>
            </v:group>
            <v:group style="position:absolute;left:8416;top:1859;width:67;height:70" coordorigin="8416,1859" coordsize="67,70">
              <v:shape style="position:absolute;left:8416;top:1859;width:67;height:70" coordorigin="8416,1859" coordsize="67,70" path="m8459,1859l8444,1859,8439,1860,8416,1888,8416,1906,8419,1914,8431,1926,8439,1929,8460,1929,8468,1926,8476,1918,8444,1918,8439,1916,8432,1908,8430,1902,8430,1886,8432,1881,8439,1873,8444,1871,8476,1871,8468,1863,8459,1859xe" filled="true" fillcolor="#231f20" stroked="false">
                <v:path arrowok="t"/>
                <v:fill type="solid"/>
              </v:shape>
              <v:shape style="position:absolute;left:8416;top:1859;width:67;height:70" coordorigin="8416,1859" coordsize="67,70" path="m8476,1871l8455,1871,8460,1873,8467,1881,8468,1886,8468,1902,8467,1908,8460,1916,8455,1918,8476,1918,8480,1914,8483,1906,8483,1883,8480,1875,8476,1871xe" filled="true" fillcolor="#231f20" stroked="false">
                <v:path arrowok="t"/>
                <v:fill type="solid"/>
              </v:shape>
            </v:group>
            <v:group style="position:absolute;left:8490;top:1859;width:57;height:70" coordorigin="8490,1859" coordsize="57,70">
              <v:shape style="position:absolute;left:8490;top:1859;width:57;height:70" coordorigin="8490,1859" coordsize="57,70" path="m8504,1905l8490,1906,8491,1914,8494,1919,8503,1927,8510,1929,8525,1929,8530,1928,8538,1925,8541,1923,8544,1918,8515,1918,8511,1917,8506,1913,8505,1909,8504,1905xe" filled="true" fillcolor="#231f20" stroked="false">
                <v:path arrowok="t"/>
                <v:fill type="solid"/>
              </v:shape>
              <v:shape style="position:absolute;left:8490;top:1859;width:57;height:70" coordorigin="8490,1859" coordsize="57,70" path="m8527,1859l8513,1859,8508,1860,8493,1884,8495,1888,8502,1895,8507,1897,8521,1900,8524,1901,8528,1902,8530,1903,8531,1904,8532,1906,8532,1907,8532,1911,8531,1913,8527,1917,8523,1918,8544,1918,8545,1916,8546,1913,8546,1904,8545,1901,8514,1884,8510,1883,8507,1880,8506,1879,8506,1876,8507,1874,8511,1872,8514,1871,8543,1871,8542,1869,8533,1861,8527,1859xe" filled="true" fillcolor="#231f20" stroked="false">
                <v:path arrowok="t"/>
                <v:fill type="solid"/>
              </v:shape>
              <v:shape style="position:absolute;left:8490;top:1859;width:57;height:70" coordorigin="8490,1859" coordsize="57,70" path="m8543,1871l8522,1871,8525,1872,8529,1875,8530,1877,8530,1881,8544,1880,8544,1874,8543,1871xe" filled="true" fillcolor="#231f20" stroked="false">
                <v:path arrowok="t"/>
                <v:fill type="solid"/>
              </v:shape>
            </v:group>
            <v:group style="position:absolute;left:8244;top:1576;width:498;height:418" coordorigin="8244,1576" coordsize="498,418">
              <v:shape style="position:absolute;left:8244;top:1576;width:498;height:418" coordorigin="8244,1576" coordsize="498,418" path="m8244,1576l8356,1582,8450,1600,8526,1626,8587,1655,8665,1709,8720,1770,8742,1832,8735,1890,8705,1940,8656,1975,8591,1993e" filled="false" stroked="true" strokeweight=".758pt" strokecolor="#231f20">
                <v:path arrowok="t"/>
              </v:shape>
            </v:group>
            <v:group style="position:absolute;left:8291;top:1665;width:427;height:265" coordorigin="8291,1665" coordsize="427,265">
              <v:shape style="position:absolute;left:8291;top:1665;width:427;height:265" coordorigin="8291,1665" coordsize="427,265" path="m8291,1665l8383,1678,8471,1705,8553,1743,8623,1787,8676,1836,8710,1884,8718,1930e" filled="false" stroked="true" strokeweight=".758pt" strokecolor="#231f20">
                <v:path arrowok="t"/>
              </v:shape>
            </v:group>
            <v:group style="position:absolute;left:8583;top:1696;width:53;height:51" coordorigin="8583,1696" coordsize="53,51">
              <v:shape style="position:absolute;left:8583;top:1696;width:53;height:51" coordorigin="8583,1696" coordsize="53,51" path="m8609,1696l8615,1715,8635,1715,8619,1727,8625,1746,8609,1734,8593,1746,8599,1727,8583,1715,8603,1715,8609,1696xe" filled="false" stroked="true" strokeweight=".258pt" strokecolor="#231f20">
                <v:path arrowok="t"/>
              </v:shape>
            </v:group>
            <v:group style="position:absolute;left:8351;top:1954;width:32;height:52" coordorigin="8351,1954" coordsize="32,52">
              <v:shape style="position:absolute;left:8351;top:1954;width:32;height:52" coordorigin="8351,1954" coordsize="32,52" path="m8380,1963l8364,1963,8366,1964,8369,1967,8370,1969,8370,1976,8369,1979,8365,1987,8360,1994,8351,2005,8351,2006,8380,2006,8382,1996,8362,1996,8370,1988,8375,1981,8378,1977,8379,1973,8380,1970,8380,1965,8380,1963xe" filled="true" fillcolor="#231f20" stroked="false">
                <v:path arrowok="t"/>
                <v:fill type="solid"/>
              </v:shape>
              <v:shape style="position:absolute;left:8351;top:1954;width:32;height:52" coordorigin="8351,1954" coordsize="32,52" path="m8382,1991l8381,1991,8380,1993,8380,1994,8379,1995,8378,1995,8377,1996,8362,1996,8382,1996,8382,1991xe" filled="true" fillcolor="#231f20" stroked="false">
                <v:path arrowok="t"/>
                <v:fill type="solid"/>
              </v:shape>
              <v:shape style="position:absolute;left:8351;top:1954;width:32;height:52" coordorigin="8351,1954" coordsize="32,52" path="m8370,1954l8364,1954,8361,1955,8355,1960,8354,1963,8352,1968,8354,1969,8356,1965,8358,1963,8380,1963,8377,1959,8376,1957,8372,1955,8370,1954xe" filled="true" fillcolor="#231f20" stroked="false">
                <v:path arrowok="t"/>
                <v:fill type="solid"/>
              </v:shape>
            </v:group>
            <v:group style="position:absolute;left:8389;top:1954;width:32;height:53" coordorigin="8389,1954" coordsize="32,53">
              <v:shape style="position:absolute;left:8389;top:1954;width:32;height:53" coordorigin="8389,1954" coordsize="32,53" path="m8407,1954l8402,1954,8399,1955,8389,1985,8389,1989,8402,2007,8406,2007,8408,2006,8412,2004,8412,2004,8403,2004,8402,2004,8400,1964,8400,1960,8401,1958,8402,1957,8403,1957,8412,1957,8410,1955,8407,1954xe" filled="true" fillcolor="#231f20" stroked="false">
                <v:path arrowok="t"/>
                <v:fill type="solid"/>
              </v:shape>
              <v:shape style="position:absolute;left:8389;top:1954;width:32;height:53" coordorigin="8389,1954" coordsize="32,53" path="m8412,1957l8405,1957,8406,1957,8408,1959,8408,1961,8409,1964,8409,1989,8409,1999,8408,2001,8406,2004,8406,2004,8412,2004,8420,1985,8420,1975,8419,1970,8416,1962,8415,1959,8412,1957xe" filled="true" fillcolor="#231f20" stroked="false">
                <v:path arrowok="t"/>
                <v:fill type="solid"/>
              </v:shape>
            </v:group>
            <v:group style="position:absolute;left:8427;top:1954;width:27;height:52" coordorigin="8427,1954" coordsize="27,52">
              <v:shape style="position:absolute;left:8427;top:1954;width:27;height:52" coordorigin="8427,1954" coordsize="27,52" path="m8453,2004l8428,2004,8428,2006,8453,2006,8453,2004xe" filled="true" fillcolor="#231f20" stroked="false">
                <v:path arrowok="t"/>
                <v:fill type="solid"/>
              </v:shape>
              <v:shape style="position:absolute;left:8427;top:1954;width:27;height:52" coordorigin="8427,1954" coordsize="27,52" path="m8446,1963l8433,1963,8434,1963,8435,1964,8435,1964,8436,1965,8436,2001,8435,2002,8435,2003,8433,2004,8431,2004,8450,2004,8446,2001,8446,1963xe" filled="true" fillcolor="#231f20" stroked="false">
                <v:path arrowok="t"/>
                <v:fill type="solid"/>
              </v:shape>
              <v:shape style="position:absolute;left:8427;top:1954;width:27;height:52" coordorigin="8427,1954" coordsize="27,52" path="m8446,1954l8445,1954,8427,1963,8428,1964,8430,1963,8431,1963,8446,1963,8446,1954xe" filled="true" fillcolor="#231f20" stroked="false">
                <v:path arrowok="t"/>
                <v:fill type="solid"/>
              </v:shape>
            </v:group>
            <v:group style="position:absolute;left:8462;top:1954;width:32;height:53" coordorigin="8462,1954" coordsize="32,53">
              <v:shape style="position:absolute;left:8462;top:1954;width:32;height:53" coordorigin="8462,1954" coordsize="32,53" path="m8480,1954l8474,1954,8472,1955,8462,1985,8462,1989,8475,2007,8479,2007,8481,2006,8485,2004,8485,2004,8476,2004,8475,2004,8473,1964,8473,1960,8474,1958,8475,1957,8476,1957,8484,1957,8483,1955,8480,1954xe" filled="true" fillcolor="#231f20" stroked="false">
                <v:path arrowok="t"/>
                <v:fill type="solid"/>
              </v:shape>
              <v:shape style="position:absolute;left:8462;top:1954;width:32;height:53" coordorigin="8462,1954" coordsize="32,53" path="m8484,1957l8478,1957,8479,1957,8481,1959,8481,1961,8482,1964,8482,1989,8481,1999,8481,2001,8479,2004,8478,2004,8485,2004,8493,1985,8493,1975,8492,1970,8489,1962,8487,1959,8484,1957xe" filled="true" fillcolor="#231f20" stroked="false">
                <v:path arrowok="t"/>
                <v:fill type="solid"/>
              </v:shape>
            </v:group>
            <v:group style="position:absolute;left:8720;top:1578;width:53;height:50" coordorigin="8720,1578" coordsize="53,50">
              <v:shape style="position:absolute;left:8720;top:1578;width:53;height:50" coordorigin="8720,1578" coordsize="53,50" path="m8746,1578l8752,1597,8772,1597,8756,1609,8762,1628,8746,1617,8730,1628,8736,1609,8720,1597,8740,1597,8746,1578xe" filled="false" stroked="true" strokeweight=".258pt" strokecolor="#231f20">
                <v:path arrowok="t"/>
              </v:shape>
            </v:group>
            <v:group style="position:absolute;left:8647;top:1463;width:53;height:51" coordorigin="8647,1463" coordsize="53,51">
              <v:shape style="position:absolute;left:8647;top:1463;width:53;height:51" coordorigin="8647,1463" coordsize="53,51" path="m8673,1463l8680,1482,8700,1482,8683,1494,8690,1513,8673,1501,8657,1513,8663,1494,8647,1482,8667,1482,8673,1463xe" filled="false" stroked="true" strokeweight=".258pt" strokecolor="#231f20">
                <v:path arrowok="t"/>
              </v:shape>
            </v:group>
            <v:group style="position:absolute;left:8559;top:1527;width:53;height:50" coordorigin="8559,1527" coordsize="53,50">
              <v:shape style="position:absolute;left:8559;top:1527;width:53;height:50" coordorigin="8559,1527" coordsize="53,50" path="m8585,1527l8591,1546,8612,1546,8595,1557,8602,1577,8585,1565,8569,1577,8575,1557,8559,1546,8579,1546,8585,1527xe" filled="false" stroked="true" strokeweight=".258pt" strokecolor="#231f20">
                <v:path arrowok="t"/>
              </v:shape>
            </v:group>
            <v:group style="position:absolute;left:8640;top:1604;width:43;height:41" coordorigin="8640,1604" coordsize="43,41">
              <v:shape style="position:absolute;left:8640;top:1604;width:43;height:41" coordorigin="8640,1604" coordsize="43,41" path="m8661,1604l8666,1620,8682,1620,8669,1629,8674,1645,8661,1635,8648,1645,8653,1629,8640,1620,8656,1620,8661,1604xe" filled="false" stroked="true" strokeweight=".209pt" strokecolor="#231f20">
                <v:path arrowok="t"/>
              </v:shape>
            </v:group>
            <v:group style="position:absolute;left:8510;top:1426;width:213;height:344" coordorigin="8510,1426" coordsize="213,344">
              <v:shape style="position:absolute;left:8510;top:1426;width:213;height:344" coordorigin="8510,1426" coordsize="213,344" path="m8510,1426l8572,1457,8627,1502,8673,1558,8706,1623,8722,1694,8719,1770e" filled="false" stroked="true" strokeweight=".758pt" strokecolor="#231f20">
                <v:path arrowok="t"/>
              </v:shape>
            </v:group>
            <v:group style="position:absolute;left:8211;top:1857;width:489;height:206" coordorigin="8211,1857" coordsize="489,206">
              <v:shape style="position:absolute;left:8211;top:1857;width:489;height:206" coordorigin="8211,1857" coordsize="489,206" path="m8700,1857l8661,1922,8609,1978,8546,2023,8475,2052,8397,2062,8348,2058,8300,2047,8254,2029,8211,2004e" filled="false" stroked="true" strokeweight=".758pt" strokecolor="#231f20">
                <v:path arrowok="t"/>
              </v:shape>
            </v:group>
            <v:group style="position:absolute;left:7956;top:1295;width:879;height:879" coordorigin="7956,1295" coordsize="879,879">
              <v:shape style="position:absolute;left:7956;top:1295;width:879;height:879" coordorigin="7956,1295" coordsize="879,879" path="m8395,1295l8467,1301,8534,1317,8597,1344,8655,1380,8706,1424,8750,1475,8786,1532,8812,1595,8829,1663,8835,1734,8829,1806,8812,1873,8786,1936,8750,1994,8706,2045,8655,2089,8597,2125,8534,2151,8467,2168,8395,2174,8324,2168,8256,2151,8193,2125,8136,2089,8085,2045,8041,1994,8005,1936,7978,1873,7962,1806,7956,1734,7962,1663,7978,1595,8005,1532,8041,1475,8085,1424,8136,1380,8193,1344,8256,1317,8324,1301,8395,1295xe" filled="false" stroked="true" strokeweight=".567pt" strokecolor="#231f20">
                <v:path arrowok="t"/>
              </v:shape>
              <v:shape style="position:absolute;left:8256;top:2017;width:288;height:118" type="#_x0000_t75" stroked="false">
                <v:imagedata r:id="rId21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115.447212pt;width:44.55pt;height:44.55pt;mso-position-horizontal-relative:page;mso-position-vertical-relative:paragraph;z-index:1792;mso-wrap-distance-left:0;mso-wrap-distance-right:0" coordorigin="3061,2309" coordsize="891,891"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435,2321,3367,2337,3304,2364,3247,2400,3196,2444,3152,2495,3116,2552,3089,2615,3073,2683,3067,2754,3073,2826,3089,2893,3116,2956,3152,3014,3196,3065,3247,3109,3304,3145,3367,3171,3435,3188,3506,3194,3578,3188,3645,3171,3708,3145,3766,3109,3817,3065,3861,3014,3897,2956,3923,2893,3940,2826,3946,2754,3940,2683,3923,2615,3897,2552,3861,2495,3817,2444,3766,2400,3708,2364,3645,2337,3578,2321,3506,2315xe" filled="true" fillcolor="#d1d3d4" stroked="false">
                <v:path arrowok="t"/>
                <v:fill type="solid"/>
              </v:shape>
            </v:group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578,2321,3645,2337,3708,2364,3766,2400,3817,2444,3861,2495,3897,2552,3923,2615,3940,2683,3946,2754,3940,2826,3923,2893,3897,2956,3861,3014,3817,3065,3766,3109,3708,3145,3645,3171,3578,3188,3506,3194,3435,3188,3367,3171,3304,3145,3247,3109,3196,3065,3152,3014,3116,2956,3089,2893,3073,2826,3067,2754,3073,2683,3089,2615,3116,2552,3152,2495,3196,2444,3247,2400,3304,2364,3367,2337,3435,2321,3506,2315xe" filled="false" stroked="true" strokeweight=".425pt" strokecolor="#231f20">
                <v:path arrowok="t"/>
              </v:shape>
            </v:group>
            <v:group style="position:absolute;left:3270;top:2698;width:220;height:428" coordorigin="3270,2698" coordsize="220,428">
              <v:shape style="position:absolute;left:3270;top:2698;width:220;height:428" coordorigin="3270,2698" coordsize="220,428" path="m3270,3125l3490,2698e" filled="false" stroked="true" strokeweight=".292pt" strokecolor="#6d6e71">
                <v:path arrowok="t"/>
              </v:shape>
            </v:group>
            <v:group style="position:absolute;left:3533;top:2346;width:137;height:267" coordorigin="3533,2346" coordsize="137,267">
              <v:shape style="position:absolute;left:3533;top:2346;width:137;height:267" coordorigin="3533,2346" coordsize="137,267" path="m3533,2613l3670,2346e" filled="false" stroked="true" strokeweight=".292pt" strokecolor="#6d6e71">
                <v:path arrowok="t"/>
              </v:shape>
            </v:group>
            <v:group style="position:absolute;left:3076;top:2458;width:107;height:207" coordorigin="3076,2458" coordsize="107,207">
              <v:shape style="position:absolute;left:3076;top:2458;width:107;height:207" coordorigin="3076,2458" coordsize="107,207" path="m3076,2664l3182,2458e" filled="false" stroked="true" strokeweight=".292pt" strokecolor="#6d6e71">
                <v:path arrowok="t"/>
              </v:shape>
            </v:group>
            <v:group style="position:absolute;left:3069;top:2421;width:151;height:295" coordorigin="3069,2421" coordsize="151,295">
              <v:shape style="position:absolute;left:3069;top:2421;width:151;height:295" coordorigin="3069,2421" coordsize="151,295" path="m3069,2715l3220,2421e" filled="false" stroked="true" strokeweight=".292pt" strokecolor="#6d6e71">
                <v:path arrowok="t"/>
              </v:shape>
            </v:group>
            <v:group style="position:absolute;left:3067;top:2397;width:185;height:359" coordorigin="3067,2397" coordsize="185,359">
              <v:shape style="position:absolute;left:3067;top:2397;width:185;height:359" coordorigin="3067,2397" coordsize="185,359" path="m3067,2755l3251,2397e" filled="false" stroked="true" strokeweight=".292pt" strokecolor="#6d6e71">
                <v:path arrowok="t"/>
              </v:shape>
            </v:group>
            <v:group style="position:absolute;left:3068;top:2378;width:212;height:411" coordorigin="3068,2378" coordsize="212,411">
              <v:shape style="position:absolute;left:3068;top:2378;width:212;height:411" coordorigin="3068,2378" coordsize="212,411" path="m3068,2789l3279,2378e" filled="false" stroked="true" strokeweight=".292pt" strokecolor="#6d6e71">
                <v:path arrowok="t"/>
              </v:shape>
            </v:group>
            <v:group style="position:absolute;left:3072;top:2363;width:234;height:456" coordorigin="3072,2363" coordsize="234,456">
              <v:shape style="position:absolute;left:3072;top:2363;width:234;height:456" coordorigin="3072,2363" coordsize="234,456" path="m3072,2819l3306,2363e" filled="false" stroked="true" strokeweight=".292pt" strokecolor="#6d6e71">
                <v:path arrowok="t"/>
              </v:shape>
            </v:group>
            <v:group style="position:absolute;left:3076;top:2352;width:254;height:495" coordorigin="3076,2352" coordsize="254,495">
              <v:shape style="position:absolute;left:3076;top:2352;width:254;height:495" coordorigin="3076,2352" coordsize="254,495" path="m3076,2846l3330,2352e" filled="false" stroked="true" strokeweight=".292pt" strokecolor="#6d6e71">
                <v:path arrowok="t"/>
              </v:shape>
            </v:group>
            <v:group style="position:absolute;left:3082;top:2342;width:272;height:529" coordorigin="3082,2342" coordsize="272,529">
              <v:shape style="position:absolute;left:3082;top:2342;width:272;height:529" coordorigin="3082,2342" coordsize="272,529" path="m3082,2871l3354,2342e" filled="false" stroked="true" strokeweight=".292pt" strokecolor="#6d6e71">
                <v:path arrowok="t"/>
              </v:shape>
            </v:group>
            <v:group style="position:absolute;left:3089;top:2334;width:288;height:560" coordorigin="3089,2334" coordsize="288,560">
              <v:shape style="position:absolute;left:3089;top:2334;width:288;height:560" coordorigin="3089,2334" coordsize="288,560" path="m3089,2894l3377,2334e" filled="false" stroked="true" strokeweight=".292pt" strokecolor="#6d6e71">
                <v:path arrowok="t"/>
              </v:shape>
            </v:group>
            <v:group style="position:absolute;left:3097;top:2328;width:302;height:587" coordorigin="3097,2328" coordsize="302,587">
              <v:shape style="position:absolute;left:3097;top:2328;width:302;height:587" coordorigin="3097,2328" coordsize="302,587" path="m3097,2915l3399,2328e" filled="false" stroked="true" strokeweight=".292pt" strokecolor="#6d6e71">
                <v:path arrowok="t"/>
              </v:shape>
            </v:group>
            <v:group style="position:absolute;left:3106;top:2323;width:315;height:612" coordorigin="3106,2323" coordsize="315,612">
              <v:shape style="position:absolute;left:3106;top:2323;width:315;height:612" coordorigin="3106,2323" coordsize="315,612" path="m3106,2935l3420,2323e" filled="false" stroked="true" strokeweight=".292pt" strokecolor="#6d6e71">
                <v:path arrowok="t"/>
              </v:shape>
            </v:group>
            <v:group style="position:absolute;left:3115;top:2320;width:326;height:634" coordorigin="3115,2320" coordsize="326,634">
              <v:shape style="position:absolute;left:3115;top:2320;width:326;height:634" coordorigin="3115,2320" coordsize="326,634" path="m3115,2954l3440,2320e" filled="false" stroked="true" strokeweight=".292pt" strokecolor="#6d6e71">
                <v:path arrowok="t"/>
              </v:shape>
            </v:group>
            <v:group style="position:absolute;left:3124;top:2317;width:336;height:655" coordorigin="3124,2317" coordsize="336,655">
              <v:shape style="position:absolute;left:3124;top:2317;width:336;height:655" coordorigin="3124,2317" coordsize="336,655" path="m3124,2972l3460,2317e" filled="false" stroked="true" strokeweight=".292pt" strokecolor="#6d6e71">
                <v:path arrowok="t"/>
              </v:shape>
            </v:group>
            <v:group style="position:absolute;left:3134;top:2316;width:346;height:673" coordorigin="3134,2316" coordsize="346,673">
              <v:shape style="position:absolute;left:3134;top:2316;width:346;height:673" coordorigin="3134,2316" coordsize="346,673" path="m3134,2988l3480,2316e" filled="false" stroked="true" strokeweight=".292pt" strokecolor="#6d6e71">
                <v:path arrowok="t"/>
              </v:shape>
            </v:group>
            <v:group style="position:absolute;left:3145;top:2315;width:354;height:690" coordorigin="3145,2315" coordsize="354,690">
              <v:shape style="position:absolute;left:3145;top:2315;width:354;height:690" coordorigin="3145,2315" coordsize="354,690" path="m3145,3004l3499,2315e" filled="false" stroked="true" strokeweight=".292pt" strokecolor="#6d6e71">
                <v:path arrowok="t"/>
              </v:shape>
            </v:group>
            <v:group style="position:absolute;left:3156;top:2315;width:362;height:705" coordorigin="3156,2315" coordsize="362,705">
              <v:shape style="position:absolute;left:3156;top:2315;width:362;height:705" coordorigin="3156,2315" coordsize="362,705" path="m3156,3019l3518,2315e" filled="false" stroked="true" strokeweight=".292pt" strokecolor="#6d6e71">
                <v:path arrowok="t"/>
              </v:shape>
            </v:group>
            <v:group style="position:absolute;left:3167;top:2653;width:196;height:381" coordorigin="3167,2653" coordsize="196,381">
              <v:shape style="position:absolute;left:3167;top:2653;width:196;height:381" coordorigin="3167,2653" coordsize="196,381" path="m3167,3034l3363,2653e" filled="false" stroked="true" strokeweight=".292pt" strokecolor="#6d6e71">
                <v:path arrowok="t"/>
              </v:shape>
            </v:group>
            <v:group style="position:absolute;left:3392;top:2316;width:145;height:281" coordorigin="3392,2316" coordsize="145,281">
              <v:shape style="position:absolute;left:3392;top:2316;width:145;height:281" coordorigin="3392,2316" coordsize="145,281" path="m3392,2597l3536,2316e" filled="false" stroked="true" strokeweight=".292pt" strokecolor="#6d6e71">
                <v:path arrowok="t"/>
              </v:shape>
            </v:group>
            <v:group style="position:absolute;left:3179;top:2667;width:196;height:381" coordorigin="3179,2667" coordsize="196,381">
              <v:shape style="position:absolute;left:3179;top:2667;width:196;height:381" coordorigin="3179,2667" coordsize="196,381" path="m3179,3047l3374,2667e" filled="false" stroked="true" strokeweight=".292pt" strokecolor="#6d6e71">
                <v:path arrowok="t"/>
              </v:shape>
            </v:group>
            <v:group style="position:absolute;left:3409;top:2318;width:145;height:282" coordorigin="3409,2318" coordsize="145,282">
              <v:shape style="position:absolute;left:3409;top:2318;width:145;height:282" coordorigin="3409,2318" coordsize="145,282" path="m3409,2599l3554,2318e" filled="false" stroked="true" strokeweight=".292pt" strokecolor="#6d6e71">
                <v:path arrowok="t"/>
              </v:shape>
            </v:group>
            <v:group style="position:absolute;left:3191;top:2678;width:197;height:383" coordorigin="3191,2678" coordsize="197,383">
              <v:shape style="position:absolute;left:3191;top:2678;width:197;height:383" coordorigin="3191,2678" coordsize="197,383" path="m3191,3060l3387,2678e" filled="false" stroked="true" strokeweight=".292pt" strokecolor="#6d6e71">
                <v:path arrowok="t"/>
              </v:shape>
            </v:group>
            <v:group style="position:absolute;left:3428;top:2320;width:144;height:279" coordorigin="3428,2320" coordsize="144,279">
              <v:shape style="position:absolute;left:3428;top:2320;width:144;height:279" coordorigin="3428,2320" coordsize="144,279" path="m3428,2599l3571,2320e" filled="false" stroked="true" strokeweight=".292pt" strokecolor="#6d6e71">
                <v:path arrowok="t"/>
              </v:shape>
            </v:group>
            <v:group style="position:absolute;left:3203;top:2683;width:200;height:390" coordorigin="3203,2683" coordsize="200,390">
              <v:shape style="position:absolute;left:3203;top:2683;width:200;height:390" coordorigin="3203,2683" coordsize="200,390" path="m3203,3073l3403,2683e" filled="false" stroked="true" strokeweight=".292pt" strokecolor="#6d6e71">
                <v:path arrowok="t"/>
              </v:shape>
            </v:group>
            <v:group style="position:absolute;left:3446;top:2323;width:143;height:278" coordorigin="3446,2323" coordsize="143,278">
              <v:shape style="position:absolute;left:3446;top:2323;width:143;height:278" coordorigin="3446,2323" coordsize="143,278" path="m3446,2600l3589,2323e" filled="false" stroked="true" strokeweight=".292pt" strokecolor="#6d6e71">
                <v:path arrowok="t"/>
              </v:shape>
            </v:group>
            <v:group style="position:absolute;left:3216;top:2687;width:205;height:398" coordorigin="3216,2687" coordsize="205,398">
              <v:shape style="position:absolute;left:3216;top:2687;width:205;height:398" coordorigin="3216,2687" coordsize="205,398" path="m3216,3084l3420,2687e" filled="false" stroked="true" strokeweight=".292pt" strokecolor="#6d6e71">
                <v:path arrowok="t"/>
              </v:shape>
            </v:group>
            <v:group style="position:absolute;left:3464;top:2326;width:142;height:276" coordorigin="3464,2326" coordsize="142,276">
              <v:shape style="position:absolute;left:3464;top:2326;width:142;height:276" coordorigin="3464,2326" coordsize="142,276" path="m3464,2602l3606,2326e" filled="false" stroked="true" strokeweight=".292pt" strokecolor="#6d6e71">
                <v:path arrowok="t"/>
              </v:shape>
            </v:group>
            <v:group style="position:absolute;left:3229;top:2689;width:209;height:407" coordorigin="3229,2689" coordsize="209,407">
              <v:shape style="position:absolute;left:3229;top:2689;width:209;height:407" coordorigin="3229,2689" coordsize="209,407" path="m3229,3095l3438,2689e" filled="false" stroked="true" strokeweight=".292pt" strokecolor="#6d6e71">
                <v:path arrowok="t"/>
              </v:shape>
            </v:group>
            <v:group style="position:absolute;left:3482;top:2330;width:141;height:274" coordorigin="3482,2330" coordsize="141,274">
              <v:shape style="position:absolute;left:3482;top:2330;width:141;height:274" coordorigin="3482,2330" coordsize="141,274" path="m3482,2604l3622,2330e" filled="false" stroked="true" strokeweight=".292pt" strokecolor="#6d6e71">
                <v:path arrowok="t"/>
              </v:shape>
            </v:group>
            <v:group style="position:absolute;left:3243;top:2691;width:213;height:415" coordorigin="3243,2691" coordsize="213,415">
              <v:shape style="position:absolute;left:3243;top:2691;width:213;height:415" coordorigin="3243,2691" coordsize="213,415" path="m3243,3106l3456,2691e" filled="false" stroked="true" strokeweight=".292pt" strokecolor="#6d6e71">
                <v:path arrowok="t"/>
              </v:shape>
            </v:group>
            <v:group style="position:absolute;left:3499;top:2335;width:140;height:272" coordorigin="3499,2335" coordsize="140,272">
              <v:shape style="position:absolute;left:3499;top:2335;width:140;height:272" coordorigin="3499,2335" coordsize="140,272" path="m3499,2607l3638,2335e" filled="false" stroked="true" strokeweight=".292pt" strokecolor="#6d6e71">
                <v:path arrowok="t"/>
              </v:shape>
            </v:group>
            <v:group style="position:absolute;left:3256;top:2694;width:217;height:422" coordorigin="3256,2694" coordsize="217,422">
              <v:shape style="position:absolute;left:3256;top:2694;width:217;height:422" coordorigin="3256,2694" coordsize="217,422" path="m3256,3115l3473,2694e" filled="false" stroked="true" strokeweight=".292pt" strokecolor="#6d6e71">
                <v:path arrowok="t"/>
              </v:shape>
            </v:group>
            <v:group style="position:absolute;left:3516;top:2341;width:139;height:270" coordorigin="3516,2341" coordsize="139,270">
              <v:shape style="position:absolute;left:3516;top:2341;width:139;height:270" coordorigin="3516,2341" coordsize="139,270" path="m3516,2610l3654,2341e" filled="false" stroked="true" strokeweight=".292pt" strokecolor="#6d6e71">
                <v:path arrowok="t"/>
              </v:shape>
              <v:shape style="position:absolute;left:3175;top:2452;width:279;height:393" type="#_x0000_t75" stroked="false">
                <v:imagedata r:id="rId20" o:title=""/>
              </v:shape>
            </v:group>
            <v:group style="position:absolute;left:3145;top:2879;width:61;height:70" coordorigin="3145,2879" coordsize="61,70">
              <v:shape style="position:absolute;left:3145;top:2879;width:61;height:70" coordorigin="3145,2879" coordsize="61,70" path="m3186,2879l3168,2879,3160,2883,3148,2895,3145,2904,3145,2926,3148,2934,3160,2946,3167,2949,3184,2949,3190,2947,3200,2940,3201,2938,3171,2938,3167,2936,3161,2929,3159,2922,3159,2906,3161,2900,3167,2893,3172,2891,3202,2891,3201,2890,3193,2882,3186,2879xe" filled="true" fillcolor="#231f20" stroked="false">
                <v:path arrowok="t"/>
                <v:fill type="solid"/>
              </v:shape>
              <v:shape style="position:absolute;left:3145;top:2879;width:61;height:70" coordorigin="3145,2879" coordsize="61,70" path="m3192,2923l3191,2928,3189,2932,3183,2936,3180,2938,3201,2938,3203,2935,3205,2927,3192,2923xe" filled="true" fillcolor="#231f20" stroked="false">
                <v:path arrowok="t"/>
                <v:fill type="solid"/>
              </v:shape>
              <v:shape style="position:absolute;left:3145;top:2879;width:61;height:70" coordorigin="3145,2879" coordsize="61,70" path="m3202,2891l3180,2891,3184,2892,3189,2896,3190,2899,3191,2902,3205,2899,3203,2894,3202,2891xe" filled="true" fillcolor="#231f20" stroked="false">
                <v:path arrowok="t"/>
                <v:fill type="solid"/>
              </v:shape>
            </v:group>
            <v:group style="position:absolute;left:3217;top:2881;width:53;height:68" coordorigin="3217,2881" coordsize="53,68">
              <v:shape style="position:absolute;left:3217;top:2881;width:53;height:68" coordorigin="3217,2881" coordsize="53,68" path="m3268,2881l3217,2881,3217,2948,3270,2948,3270,2937,3231,2937,3231,2918,3266,2918,3266,2907,3231,2907,3231,2892,3268,2892,3268,2881xe" filled="true" fillcolor="#231f20" stroked="false">
                <v:path arrowok="t"/>
                <v:fill type="solid"/>
              </v:shape>
            </v:group>
            <v:group style="position:absolute;left:3282;top:2881;width:55;height:68" coordorigin="3282,2881" coordsize="55,68">
              <v:shape style="position:absolute;left:3282;top:2881;width:55;height:68" coordorigin="3282,2881" coordsize="55,68" path="m3295,2881l3282,2881,3282,2948,3295,2948,3295,2904,3310,2904,3295,2881xe" filled="true" fillcolor="#231f20" stroked="false">
                <v:path arrowok="t"/>
                <v:fill type="solid"/>
              </v:shape>
              <v:shape style="position:absolute;left:3282;top:2881;width:55;height:68" coordorigin="3282,2881" coordsize="55,68" path="m3310,2904l3295,2904,3322,2948,3336,2948,3336,2926,3323,2926,3310,2904xe" filled="true" fillcolor="#231f20" stroked="false">
                <v:path arrowok="t"/>
                <v:fill type="solid"/>
              </v:shape>
              <v:shape style="position:absolute;left:3282;top:2881;width:55;height:68" coordorigin="3282,2881" coordsize="55,68" path="m3336,2881l3323,2881,3323,2926,3336,2926,3336,2881xe" filled="true" fillcolor="#231f20" stroked="false">
                <v:path arrowok="t"/>
                <v:fill type="solid"/>
              </v:shape>
            </v:group>
            <v:group style="position:absolute;left:3346;top:2881;width:55;height:68" coordorigin="3346,2881" coordsize="55,68">
              <v:shape style="position:absolute;left:3346;top:2881;width:55;height:68" coordorigin="3346,2881" coordsize="55,68" path="m3381,2892l3367,2892,3367,2948,3381,2948,3381,2892xe" filled="true" fillcolor="#231f20" stroked="false">
                <v:path arrowok="t"/>
                <v:fill type="solid"/>
              </v:shape>
              <v:shape style="position:absolute;left:3346;top:2881;width:55;height:68" coordorigin="3346,2881" coordsize="55,68" path="m3401,2881l3346,2881,3346,2892,3401,2892,3401,2881xe" filled="true" fillcolor="#231f20" stroked="false">
                <v:path arrowok="t"/>
                <v:fill type="solid"/>
              </v:shape>
            </v:group>
            <v:group style="position:absolute;left:3396;top:2881;width:70;height:68" coordorigin="3396,2881" coordsize="70,68">
              <v:shape style="position:absolute;left:3396;top:2881;width:70;height:68" coordorigin="3396,2881" coordsize="70,68" path="m3438,2881l3423,2881,3396,2948,3411,2948,3416,2933,3459,2933,3454,2921,3421,2921,3430,2896,3444,2896,3438,2881xe" filled="true" fillcolor="#231f20" stroked="false">
                <v:path arrowok="t"/>
                <v:fill type="solid"/>
              </v:shape>
              <v:shape style="position:absolute;left:3396;top:2881;width:70;height:68" coordorigin="3396,2881" coordsize="70,68" path="m3459,2933l3444,2933,3450,2948,3465,2948,3459,2933xe" filled="true" fillcolor="#231f20" stroked="false">
                <v:path arrowok="t"/>
                <v:fill type="solid"/>
              </v:shape>
              <v:shape style="position:absolute;left:3396;top:2881;width:70;height:68" coordorigin="3396,2881" coordsize="70,68" path="m3444,2896l3430,2896,3440,2921,3454,2921,3444,2896xe" filled="true" fillcolor="#231f20" stroked="false">
                <v:path arrowok="t"/>
                <v:fill type="solid"/>
              </v:shape>
            </v:group>
            <v:group style="position:absolute;left:3458;top:2881;width:65;height:68" coordorigin="3458,2881" coordsize="65,68">
              <v:shape style="position:absolute;left:3458;top:2881;width:65;height:68" coordorigin="3458,2881" coordsize="65,68" path="m3474,2881l3458,2881,3483,2948,3498,2948,3504,2931,3491,2931,3474,2881xe" filled="true" fillcolor="#231f20" stroked="false">
                <v:path arrowok="t"/>
                <v:fill type="solid"/>
              </v:shape>
              <v:shape style="position:absolute;left:3458;top:2881;width:65;height:68" coordorigin="3458,2881" coordsize="65,68" path="m3523,2881l3508,2881,3491,2931,3504,2931,3523,2881xe" filled="true" fillcolor="#231f20" stroked="false">
                <v:path arrowok="t"/>
                <v:fill type="solid"/>
              </v:shape>
            </v:group>
            <v:group style="position:absolute;left:3527;top:2879;width:67;height:70" coordorigin="3527,2879" coordsize="67,70">
              <v:shape style="position:absolute;left:3527;top:2879;width:67;height:70" coordorigin="3527,2879" coordsize="67,70" path="m3571,2879l3555,2879,3550,2880,3527,2908,3527,2926,3530,2934,3542,2946,3550,2949,3571,2949,3579,2946,3587,2938,3555,2938,3550,2936,3543,2928,3541,2922,3541,2906,3543,2901,3550,2893,3555,2891,3587,2891,3579,2883,3571,2879xe" filled="true" fillcolor="#231f20" stroked="false">
                <v:path arrowok="t"/>
                <v:fill type="solid"/>
              </v:shape>
              <v:shape style="position:absolute;left:3527;top:2879;width:67;height:70" coordorigin="3527,2879" coordsize="67,70" path="m3587,2891l3566,2891,3571,2893,3578,2901,3579,2906,3579,2922,3578,2928,3571,2936,3566,2938,3587,2938,3591,2934,3594,2926,3594,2903,3591,2895,3587,2891xe" filled="true" fillcolor="#231f20" stroked="false">
                <v:path arrowok="t"/>
                <v:fill type="solid"/>
              </v:shape>
            </v:group>
            <v:group style="position:absolute;left:3601;top:2879;width:57;height:70" coordorigin="3601,2879" coordsize="57,70">
              <v:shape style="position:absolute;left:3601;top:2879;width:57;height:70" coordorigin="3601,2879" coordsize="57,70" path="m3615,2925l3601,2926,3602,2934,3605,2939,3614,2947,3621,2949,3636,2949,3641,2948,3649,2945,3652,2943,3655,2938,3626,2938,3622,2937,3617,2933,3616,2929,3615,2925xe" filled="true" fillcolor="#231f20" stroked="false">
                <v:path arrowok="t"/>
                <v:fill type="solid"/>
              </v:shape>
              <v:shape style="position:absolute;left:3601;top:2879;width:57;height:70" coordorigin="3601,2879" coordsize="57,70" path="m3638,2879l3624,2879,3619,2880,3604,2904,3606,2908,3613,2915,3618,2917,3632,2920,3635,2921,3639,2922,3641,2923,3642,2924,3643,2926,3643,2927,3643,2931,3642,2933,3638,2937,3634,2938,3655,2938,3656,2936,3657,2933,3657,2924,3656,2921,3625,2904,3621,2903,3618,2900,3617,2899,3617,2896,3618,2894,3622,2892,3625,2891,3654,2891,3653,2889,3644,2881,3638,2879xe" filled="true" fillcolor="#231f20" stroked="false">
                <v:path arrowok="t"/>
                <v:fill type="solid"/>
              </v:shape>
              <v:shape style="position:absolute;left:3601;top:2879;width:57;height:70" coordorigin="3601,2879" coordsize="57,70" path="m3654,2891l3633,2891,3636,2892,3640,2895,3641,2897,3641,2901,3655,2900,3655,2894,3654,2891xe" filled="true" fillcolor="#231f20" stroked="false">
                <v:path arrowok="t"/>
                <v:fill type="solid"/>
              </v:shape>
            </v:group>
            <v:group style="position:absolute;left:3355;top:2596;width:498;height:418" coordorigin="3355,2596" coordsize="498,418">
              <v:shape style="position:absolute;left:3355;top:2596;width:498;height:418" coordorigin="3355,2596" coordsize="498,418" path="m3355,2596l3467,2602,3561,2620,3637,2646,3698,2675,3776,2729,3831,2790,3853,2852,3846,2910,3816,2960,3767,2995,3702,3013e" filled="false" stroked="true" strokeweight=".758pt" strokecolor="#231f20">
                <v:path arrowok="t"/>
              </v:shape>
            </v:group>
            <v:group style="position:absolute;left:3402;top:2685;width:427;height:265" coordorigin="3402,2685" coordsize="427,265">
              <v:shape style="position:absolute;left:3402;top:2685;width:427;height:265" coordorigin="3402,2685" coordsize="427,265" path="m3402,2685l3494,2698,3582,2725,3664,2763,3734,2807,3787,2856,3821,2904,3829,2950e" filled="false" stroked="true" strokeweight=".758pt" strokecolor="#231f20">
                <v:path arrowok="t"/>
              </v:shape>
            </v:group>
            <v:group style="position:absolute;left:3694;top:2716;width:53;height:51" coordorigin="3694,2716" coordsize="53,51">
              <v:shape style="position:absolute;left:3694;top:2716;width:53;height:51" coordorigin="3694,2716" coordsize="53,51" path="m3720,2716l3726,2735,3746,2735,3730,2747,3736,2766,3720,2754,3704,2766,3710,2747,3694,2735,3714,2735,3720,2716xe" filled="false" stroked="true" strokeweight=".258pt" strokecolor="#231f20">
                <v:path arrowok="t"/>
              </v:shape>
            </v:group>
            <v:group style="position:absolute;left:3462;top:2974;width:32;height:52" coordorigin="3462,2974" coordsize="32,52">
              <v:shape style="position:absolute;left:3462;top:2974;width:32;height:52" coordorigin="3462,2974" coordsize="32,52" path="m3491,2983l3475,2983,3477,2984,3480,2987,3481,2989,3481,2996,3480,2999,3476,3007,3471,3014,3462,3025,3462,3026,3491,3026,3493,3016,3473,3016,3481,3008,3486,3001,3489,2997,3490,2993,3491,2990,3491,2985,3491,2983xe" filled="true" fillcolor="#231f20" stroked="false">
                <v:path arrowok="t"/>
                <v:fill type="solid"/>
              </v:shape>
              <v:shape style="position:absolute;left:3462;top:2974;width:32;height:52" coordorigin="3462,2974" coordsize="32,52" path="m3494,3011l3492,3011,3491,3013,3491,3014,3490,3015,3489,3015,3488,3016,3473,3016,3493,3016,3494,3011xe" filled="true" fillcolor="#231f20" stroked="false">
                <v:path arrowok="t"/>
                <v:fill type="solid"/>
              </v:shape>
              <v:shape style="position:absolute;left:3462;top:2974;width:32;height:52" coordorigin="3462,2974" coordsize="32,52" path="m3481,2974l3475,2974,3472,2975,3466,2980,3465,2983,3463,2988,3465,2989,3467,2985,3469,2983,3491,2983,3488,2979,3487,2977,3483,2975,3481,2974xe" filled="true" fillcolor="#231f20" stroked="false">
                <v:path arrowok="t"/>
                <v:fill type="solid"/>
              </v:shape>
            </v:group>
            <v:group style="position:absolute;left:3500;top:2974;width:32;height:53" coordorigin="3500,2974" coordsize="32,53">
              <v:shape style="position:absolute;left:3500;top:2974;width:32;height:53" coordorigin="3500,2974" coordsize="32,53" path="m3518,2974l3513,2974,3510,2975,3500,3005,3500,3009,3513,3027,3517,3027,3519,3026,3523,3024,3523,3024,3514,3024,3513,3024,3511,2984,3511,2980,3512,2978,3513,2977,3514,2977,3523,2977,3521,2975,3518,2974xe" filled="true" fillcolor="#231f20" stroked="false">
                <v:path arrowok="t"/>
                <v:fill type="solid"/>
              </v:shape>
              <v:shape style="position:absolute;left:3500;top:2974;width:32;height:53" coordorigin="3500,2974" coordsize="32,53" path="m3523,2977l3516,2977,3517,2977,3519,2979,3519,2981,3520,2984,3520,3009,3520,3019,3519,3021,3517,3024,3517,3024,3523,3024,3531,3005,3531,2995,3530,2990,3527,2982,3526,2979,3523,2977xe" filled="true" fillcolor="#231f20" stroked="false">
                <v:path arrowok="t"/>
                <v:fill type="solid"/>
              </v:shape>
            </v:group>
            <v:group style="position:absolute;left:3538;top:2974;width:27;height:52" coordorigin="3538,2974" coordsize="27,52">
              <v:shape style="position:absolute;left:3538;top:2974;width:27;height:52" coordorigin="3538,2974" coordsize="27,52" path="m3564,3024l3539,3024,3539,3026,3564,3026,3564,3024xe" filled="true" fillcolor="#231f20" stroked="false">
                <v:path arrowok="t"/>
                <v:fill type="solid"/>
              </v:shape>
              <v:shape style="position:absolute;left:3538;top:2974;width:27;height:52" coordorigin="3538,2974" coordsize="27,52" path="m3557,2983l3544,2983,3545,2983,3546,2984,3546,2984,3547,2985,3547,3021,3546,3022,3546,3023,3544,3024,3542,3024,3561,3024,3557,3021,3557,2983xe" filled="true" fillcolor="#231f20" stroked="false">
                <v:path arrowok="t"/>
                <v:fill type="solid"/>
              </v:shape>
              <v:shape style="position:absolute;left:3538;top:2974;width:27;height:52" coordorigin="3538,2974" coordsize="27,52" path="m3557,2974l3556,2974,3538,2983,3539,2984,3541,2983,3542,2983,3557,2983,3557,2974xe" filled="true" fillcolor="#231f20" stroked="false">
                <v:path arrowok="t"/>
                <v:fill type="solid"/>
              </v:shape>
            </v:group>
            <v:group style="position:absolute;left:3573;top:2974;width:32;height:53" coordorigin="3573,2974" coordsize="32,53">
              <v:shape style="position:absolute;left:3573;top:2974;width:32;height:53" coordorigin="3573,2974" coordsize="32,53" path="m3591,2974l3585,2974,3583,2975,3573,3005,3573,3009,3586,3027,3590,3027,3592,3026,3596,3024,3596,3024,3587,3024,3586,3024,3584,2984,3584,2980,3585,2978,3586,2977,3587,2977,3595,2977,3594,2975,3591,2974xe" filled="true" fillcolor="#231f20" stroked="false">
                <v:path arrowok="t"/>
                <v:fill type="solid"/>
              </v:shape>
              <v:shape style="position:absolute;left:3573;top:2974;width:32;height:53" coordorigin="3573,2974" coordsize="32,53" path="m3595,2977l3589,2977,3590,2977,3592,2979,3592,2981,3593,2984,3593,3009,3592,3019,3592,3021,3590,3024,3589,3024,3596,3024,3604,3005,3604,2995,3603,2990,3600,2982,3598,2979,3595,2977xe" filled="true" fillcolor="#231f20" stroked="false">
                <v:path arrowok="t"/>
                <v:fill type="solid"/>
              </v:shape>
            </v:group>
            <v:group style="position:absolute;left:3831;top:2598;width:53;height:50" coordorigin="3831,2598" coordsize="53,50">
              <v:shape style="position:absolute;left:3831;top:2598;width:53;height:50" coordorigin="3831,2598" coordsize="53,50" path="m3857,2598l3863,2617,3883,2617,3867,2629,3873,2648,3857,2637,3841,2648,3847,2629,3831,2617,3851,2617,3857,2598xe" filled="false" stroked="true" strokeweight=".258pt" strokecolor="#231f20">
                <v:path arrowok="t"/>
              </v:shape>
            </v:group>
            <v:group style="position:absolute;left:3758;top:2483;width:53;height:51" coordorigin="3758,2483" coordsize="53,51">
              <v:shape style="position:absolute;left:3758;top:2483;width:53;height:51" coordorigin="3758,2483" coordsize="53,51" path="m3784,2483l3791,2502,3811,2502,3794,2514,3801,2533,3784,2521,3768,2533,3774,2514,3758,2502,3778,2502,3784,2483xe" filled="false" stroked="true" strokeweight=".258pt" strokecolor="#231f20">
                <v:path arrowok="t"/>
              </v:shape>
            </v:group>
            <v:group style="position:absolute;left:3670;top:2547;width:53;height:50" coordorigin="3670,2547" coordsize="53,50">
              <v:shape style="position:absolute;left:3670;top:2547;width:53;height:50" coordorigin="3670,2547" coordsize="53,50" path="m3696,2547l3702,2566,3723,2566,3706,2577,3713,2597,3696,2585,3680,2597,3686,2577,3670,2566,3690,2566,3696,2547xe" filled="false" stroked="true" strokeweight=".258pt" strokecolor="#231f20">
                <v:path arrowok="t"/>
              </v:shape>
            </v:group>
            <v:group style="position:absolute;left:3751;top:2624;width:43;height:41" coordorigin="3751,2624" coordsize="43,41">
              <v:shape style="position:absolute;left:3751;top:2624;width:43;height:41" coordorigin="3751,2624" coordsize="43,41" path="m3772,2624l3777,2640,3793,2640,3780,2649,3785,2665,3772,2655,3759,2665,3764,2649,3751,2640,3767,2640,3772,2624xe" filled="false" stroked="true" strokeweight=".209pt" strokecolor="#231f20">
                <v:path arrowok="t"/>
              </v:shape>
            </v:group>
            <v:group style="position:absolute;left:3621;top:2446;width:213;height:344" coordorigin="3621,2446" coordsize="213,344">
              <v:shape style="position:absolute;left:3621;top:2446;width:213;height:344" coordorigin="3621,2446" coordsize="213,344" path="m3621,2446l3683,2477,3739,2522,3784,2578,3817,2643,3833,2714,3830,2790e" filled="false" stroked="true" strokeweight=".758pt" strokecolor="#231f20">
                <v:path arrowok="t"/>
              </v:shape>
            </v:group>
            <v:group style="position:absolute;left:3322;top:2877;width:489;height:206" coordorigin="3322,2877" coordsize="489,206">
              <v:shape style="position:absolute;left:3322;top:2877;width:489;height:206" coordorigin="3322,2877" coordsize="489,206" path="m3811,2877l3772,2942,3720,2998,3657,3043,3586,3072,3508,3082,3459,3078,3411,3067,3365,3049,3322,3024e" filled="false" stroked="true" strokeweight=".758pt" strokecolor="#231f20">
                <v:path arrowok="t"/>
              </v:shape>
            </v:group>
            <v:group style="position:absolute;left:3067;top:2315;width:879;height:879" coordorigin="3067,2315" coordsize="879,879">
              <v:shape style="position:absolute;left:3067;top:2315;width:879;height:879" coordorigin="3067,2315" coordsize="879,879" path="m3506,2315l3578,2321,3645,2337,3708,2364,3766,2400,3817,2444,3861,2495,3897,2552,3923,2615,3940,2683,3946,2754,3940,2826,3923,2893,3897,2956,3861,3014,3817,3065,3766,3109,3708,3145,3645,3171,3578,3188,3506,3194,3435,3188,3367,3171,3304,3145,3247,3109,3196,3065,3152,3014,3116,2956,3089,2893,3073,2826,3067,2754,3073,2683,3089,2615,3116,2552,3152,2495,3196,2444,3247,2400,3304,2364,3367,2337,3435,2321,3506,2315xe" filled="false" stroked="true" strokeweight=".567pt" strokecolor="#231f20">
                <v:path arrowok="t"/>
              </v:shape>
              <v:shape style="position:absolute;left:3367;top:3037;width:288;height:118" type="#_x0000_t75" stroked="false">
                <v:imagedata r:id="rId21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15.447212pt;width:44.55pt;height:44.55pt;mso-position-horizontal-relative:page;mso-position-vertical-relative:paragraph;z-index:1816;mso-wrap-distance-left:0;mso-wrap-distance-right:0" coordorigin="4039,2309" coordsize="891,891"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413,2321,4345,2337,4282,2364,4225,2400,4173,2444,4129,2495,4094,2552,4067,2615,4050,2683,4045,2754,4050,2826,4067,2893,4094,2956,4129,3014,4173,3065,4225,3109,4282,3145,4345,3171,4413,3188,4484,3194,4555,3188,4623,3171,4686,3145,4744,3109,4795,3065,4839,3014,4874,2956,4901,2893,4918,2826,4923,2754,4918,2683,4901,2615,4874,2552,4839,2495,4795,2444,4744,2400,4686,2364,4623,2337,4555,2321,4484,2315xe" filled="true" fillcolor="#d1d3d4" stroked="false">
                <v:path arrowok="t"/>
                <v:fill type="solid"/>
              </v:shape>
            </v:group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555,2321,4623,2337,4686,2364,4744,2400,4795,2444,4839,2495,4874,2552,4901,2615,4918,2683,4923,2754,4918,2826,4901,2893,4874,2956,4839,3014,4795,3065,4744,3109,4686,3145,4623,3171,4555,3188,4484,3194,4413,3188,4345,3171,4282,3145,4225,3109,4173,3065,4129,3014,4094,2956,4067,2893,4050,2826,4045,2754,4050,2683,4067,2615,4094,2552,4129,2495,4173,2444,4225,2400,4282,2364,4345,2337,4413,2321,4484,2315xe" filled="false" stroked="true" strokeweight=".425pt" strokecolor="#231f20">
                <v:path arrowok="t"/>
              </v:shape>
            </v:group>
            <v:group style="position:absolute;left:4248;top:2698;width:220;height:428" coordorigin="4248,2698" coordsize="220,428">
              <v:shape style="position:absolute;left:4248;top:2698;width:220;height:428" coordorigin="4248,2698" coordsize="220,428" path="m4248,3125l4467,2698e" filled="false" stroked="true" strokeweight=".292pt" strokecolor="#6d6e71">
                <v:path arrowok="t"/>
              </v:shape>
            </v:group>
            <v:group style="position:absolute;left:4511;top:2346;width:137;height:267" coordorigin="4511,2346" coordsize="137,267">
              <v:shape style="position:absolute;left:4511;top:2346;width:137;height:267" coordorigin="4511,2346" coordsize="137,267" path="m4511,2613l4648,2346e" filled="false" stroked="true" strokeweight=".292pt" strokecolor="#6d6e71">
                <v:path arrowok="t"/>
              </v:shape>
            </v:group>
            <v:group style="position:absolute;left:4054;top:2458;width:107;height:207" coordorigin="4054,2458" coordsize="107,207">
              <v:shape style="position:absolute;left:4054;top:2458;width:107;height:207" coordorigin="4054,2458" coordsize="107,207" path="m4054,2664l4160,2458e" filled="false" stroked="true" strokeweight=".292pt" strokecolor="#6d6e71">
                <v:path arrowok="t"/>
              </v:shape>
            </v:group>
            <v:group style="position:absolute;left:4046;top:2421;width:151;height:295" coordorigin="4046,2421" coordsize="151,295">
              <v:shape style="position:absolute;left:4046;top:2421;width:151;height:295" coordorigin="4046,2421" coordsize="151,295" path="m4046,2715l4197,2421e" filled="false" stroked="true" strokeweight=".292pt" strokecolor="#6d6e71">
                <v:path arrowok="t"/>
              </v:shape>
            </v:group>
            <v:group style="position:absolute;left:4045;top:2397;width:185;height:359" coordorigin="4045,2397" coordsize="185,359">
              <v:shape style="position:absolute;left:4045;top:2397;width:185;height:359" coordorigin="4045,2397" coordsize="185,359" path="m4045,2755l4229,2397e" filled="false" stroked="true" strokeweight=".292pt" strokecolor="#6d6e71">
                <v:path arrowok="t"/>
              </v:shape>
            </v:group>
            <v:group style="position:absolute;left:4046;top:2378;width:212;height:411" coordorigin="4046,2378" coordsize="212,411">
              <v:shape style="position:absolute;left:4046;top:2378;width:212;height:411" coordorigin="4046,2378" coordsize="212,411" path="m4046,2789l4257,2378e" filled="false" stroked="true" strokeweight=".292pt" strokecolor="#6d6e71">
                <v:path arrowok="t"/>
              </v:shape>
            </v:group>
            <v:group style="position:absolute;left:4049;top:2363;width:234;height:456" coordorigin="4049,2363" coordsize="234,456">
              <v:shape style="position:absolute;left:4049;top:2363;width:234;height:456" coordorigin="4049,2363" coordsize="234,456" path="m4049,2819l4283,2363e" filled="false" stroked="true" strokeweight=".292pt" strokecolor="#6d6e71">
                <v:path arrowok="t"/>
              </v:shape>
            </v:group>
            <v:group style="position:absolute;left:4054;top:2352;width:254;height:495" coordorigin="4054,2352" coordsize="254,495">
              <v:shape style="position:absolute;left:4054;top:2352;width:254;height:495" coordorigin="4054,2352" coordsize="254,495" path="m4054,2846l4308,2352e" filled="false" stroked="true" strokeweight=".292pt" strokecolor="#6d6e71">
                <v:path arrowok="t"/>
              </v:shape>
            </v:group>
            <v:group style="position:absolute;left:4060;top:2342;width:272;height:529" coordorigin="4060,2342" coordsize="272,529">
              <v:shape style="position:absolute;left:4060;top:2342;width:272;height:529" coordorigin="4060,2342" coordsize="272,529" path="m4060,2871l4332,2342e" filled="false" stroked="true" strokeweight=".292pt" strokecolor="#6d6e71">
                <v:path arrowok="t"/>
              </v:shape>
            </v:group>
            <v:group style="position:absolute;left:4067;top:2334;width:288;height:560" coordorigin="4067,2334" coordsize="288,560">
              <v:shape style="position:absolute;left:4067;top:2334;width:288;height:560" coordorigin="4067,2334" coordsize="288,560" path="m4067,2894l4354,2334e" filled="false" stroked="true" strokeweight=".292pt" strokecolor="#6d6e71">
                <v:path arrowok="t"/>
              </v:shape>
            </v:group>
            <v:group style="position:absolute;left:4075;top:2328;width:302;height:587" coordorigin="4075,2328" coordsize="302,587">
              <v:shape style="position:absolute;left:4075;top:2328;width:302;height:587" coordorigin="4075,2328" coordsize="302,587" path="m4075,2915l4376,2328e" filled="false" stroked="true" strokeweight=".292pt" strokecolor="#6d6e71">
                <v:path arrowok="t"/>
              </v:shape>
            </v:group>
            <v:group style="position:absolute;left:4083;top:2323;width:315;height:612" coordorigin="4083,2323" coordsize="315,612">
              <v:shape style="position:absolute;left:4083;top:2323;width:315;height:612" coordorigin="4083,2323" coordsize="315,612" path="m4083,2935l4397,2323e" filled="false" stroked="true" strokeweight=".292pt" strokecolor="#6d6e71">
                <v:path arrowok="t"/>
              </v:shape>
            </v:group>
            <v:group style="position:absolute;left:4092;top:2320;width:326;height:634" coordorigin="4092,2320" coordsize="326,634">
              <v:shape style="position:absolute;left:4092;top:2320;width:326;height:634" coordorigin="4092,2320" coordsize="326,634" path="m4092,2954l4418,2320e" filled="false" stroked="true" strokeweight=".292pt" strokecolor="#6d6e71">
                <v:path arrowok="t"/>
              </v:shape>
            </v:group>
            <v:group style="position:absolute;left:4102;top:2317;width:336;height:655" coordorigin="4102,2317" coordsize="336,655">
              <v:shape style="position:absolute;left:4102;top:2317;width:336;height:655" coordorigin="4102,2317" coordsize="336,655" path="m4102,2972l4438,2317e" filled="false" stroked="true" strokeweight=".292pt" strokecolor="#6d6e71">
                <v:path arrowok="t"/>
              </v:shape>
            </v:group>
            <v:group style="position:absolute;left:4112;top:2316;width:346;height:673" coordorigin="4112,2316" coordsize="346,673">
              <v:shape style="position:absolute;left:4112;top:2316;width:346;height:673" coordorigin="4112,2316" coordsize="346,673" path="m4112,2988l4458,2316e" filled="false" stroked="true" strokeweight=".292pt" strokecolor="#6d6e71">
                <v:path arrowok="t"/>
              </v:shape>
            </v:group>
            <v:group style="position:absolute;left:4123;top:2315;width:354;height:690" coordorigin="4123,2315" coordsize="354,690">
              <v:shape style="position:absolute;left:4123;top:2315;width:354;height:690" coordorigin="4123,2315" coordsize="354,690" path="m4123,3004l4477,2315e" filled="false" stroked="true" strokeweight=".292pt" strokecolor="#6d6e71">
                <v:path arrowok="t"/>
              </v:shape>
            </v:group>
            <v:group style="position:absolute;left:4134;top:2315;width:362;height:705" coordorigin="4134,2315" coordsize="362,705">
              <v:shape style="position:absolute;left:4134;top:2315;width:362;height:705" coordorigin="4134,2315" coordsize="362,705" path="m4134,3019l4495,2315e" filled="false" stroked="true" strokeweight=".292pt" strokecolor="#6d6e71">
                <v:path arrowok="t"/>
              </v:shape>
            </v:group>
            <v:group style="position:absolute;left:4145;top:2653;width:196;height:381" coordorigin="4145,2653" coordsize="196,381">
              <v:shape style="position:absolute;left:4145;top:2653;width:196;height:381" coordorigin="4145,2653" coordsize="196,381" path="m4145,3034l4341,2653e" filled="false" stroked="true" strokeweight=".292pt" strokecolor="#6d6e71">
                <v:path arrowok="t"/>
              </v:shape>
            </v:group>
            <v:group style="position:absolute;left:4369;top:2316;width:145;height:281" coordorigin="4369,2316" coordsize="145,281">
              <v:shape style="position:absolute;left:4369;top:2316;width:145;height:281" coordorigin="4369,2316" coordsize="145,281" path="m4369,2597l4514,2316e" filled="false" stroked="true" strokeweight=".292pt" strokecolor="#6d6e71">
                <v:path arrowok="t"/>
              </v:shape>
            </v:group>
            <v:group style="position:absolute;left:4157;top:2667;width:196;height:381" coordorigin="4157,2667" coordsize="196,381">
              <v:shape style="position:absolute;left:4157;top:2667;width:196;height:381" coordorigin="4157,2667" coordsize="196,381" path="m4157,3047l4352,2667e" filled="false" stroked="true" strokeweight=".292pt" strokecolor="#6d6e71">
                <v:path arrowok="t"/>
              </v:shape>
            </v:group>
            <v:group style="position:absolute;left:4387;top:2318;width:145;height:282" coordorigin="4387,2318" coordsize="145,282">
              <v:shape style="position:absolute;left:4387;top:2318;width:145;height:282" coordorigin="4387,2318" coordsize="145,282" path="m4387,2599l4532,2318e" filled="false" stroked="true" strokeweight=".292pt" strokecolor="#6d6e71">
                <v:path arrowok="t"/>
              </v:shape>
            </v:group>
            <v:group style="position:absolute;left:4169;top:2678;width:197;height:383" coordorigin="4169,2678" coordsize="197,383">
              <v:shape style="position:absolute;left:4169;top:2678;width:197;height:383" coordorigin="4169,2678" coordsize="197,383" path="m4169,3060l4365,2678e" filled="false" stroked="true" strokeweight=".292pt" strokecolor="#6d6e71">
                <v:path arrowok="t"/>
              </v:shape>
            </v:group>
            <v:group style="position:absolute;left:4406;top:2320;width:144;height:279" coordorigin="4406,2320" coordsize="144,279">
              <v:shape style="position:absolute;left:4406;top:2320;width:144;height:279" coordorigin="4406,2320" coordsize="144,279" path="m4406,2599l4549,2320e" filled="false" stroked="true" strokeweight=".292pt" strokecolor="#6d6e71">
                <v:path arrowok="t"/>
              </v:shape>
            </v:group>
            <v:group style="position:absolute;left:4181;top:2683;width:200;height:390" coordorigin="4181,2683" coordsize="200,390">
              <v:shape style="position:absolute;left:4181;top:2683;width:200;height:390" coordorigin="4181,2683" coordsize="200,390" path="m4181,3073l4381,2683e" filled="false" stroked="true" strokeweight=".292pt" strokecolor="#6d6e71">
                <v:path arrowok="t"/>
              </v:shape>
            </v:group>
            <v:group style="position:absolute;left:4424;top:2323;width:143;height:278" coordorigin="4424,2323" coordsize="143,278">
              <v:shape style="position:absolute;left:4424;top:2323;width:143;height:278" coordorigin="4424,2323" coordsize="143,278" path="m4424,2600l4566,2323e" filled="false" stroked="true" strokeweight=".292pt" strokecolor="#6d6e71">
                <v:path arrowok="t"/>
              </v:shape>
            </v:group>
            <v:group style="position:absolute;left:4194;top:2687;width:205;height:398" coordorigin="4194,2687" coordsize="205,398">
              <v:shape style="position:absolute;left:4194;top:2687;width:205;height:398" coordorigin="4194,2687" coordsize="205,398" path="m4194,3084l4398,2687e" filled="false" stroked="true" strokeweight=".292pt" strokecolor="#6d6e71">
                <v:path arrowok="t"/>
              </v:shape>
            </v:group>
            <v:group style="position:absolute;left:4441;top:2326;width:142;height:276" coordorigin="4441,2326" coordsize="142,276">
              <v:shape style="position:absolute;left:4441;top:2326;width:142;height:276" coordorigin="4441,2326" coordsize="142,276" path="m4441,2602l4583,2326e" filled="false" stroked="true" strokeweight=".292pt" strokecolor="#6d6e71">
                <v:path arrowok="t"/>
              </v:shape>
            </v:group>
            <v:group style="position:absolute;left:4207;top:2689;width:209;height:407" coordorigin="4207,2689" coordsize="209,407">
              <v:shape style="position:absolute;left:4207;top:2689;width:209;height:407" coordorigin="4207,2689" coordsize="209,407" path="m4207,3095l4416,2689e" filled="false" stroked="true" strokeweight=".292pt" strokecolor="#6d6e71">
                <v:path arrowok="t"/>
              </v:shape>
            </v:group>
            <v:group style="position:absolute;left:4460;top:2330;width:141;height:274" coordorigin="4460,2330" coordsize="141,274">
              <v:shape style="position:absolute;left:4460;top:2330;width:141;height:274" coordorigin="4460,2330" coordsize="141,274" path="m4460,2604l4600,2330e" filled="false" stroked="true" strokeweight=".292pt" strokecolor="#6d6e71">
                <v:path arrowok="t"/>
              </v:shape>
            </v:group>
            <v:group style="position:absolute;left:4220;top:2691;width:213;height:415" coordorigin="4220,2691" coordsize="213,415">
              <v:shape style="position:absolute;left:4220;top:2691;width:213;height:415" coordorigin="4220,2691" coordsize="213,415" path="m4220,3106l4433,2691e" filled="false" stroked="true" strokeweight=".292pt" strokecolor="#6d6e71">
                <v:path arrowok="t"/>
              </v:shape>
            </v:group>
            <v:group style="position:absolute;left:4476;top:2335;width:140;height:272" coordorigin="4476,2335" coordsize="140,272">
              <v:shape style="position:absolute;left:4476;top:2335;width:140;height:272" coordorigin="4476,2335" coordsize="140,272" path="m4476,2607l4616,2335e" filled="false" stroked="true" strokeweight=".292pt" strokecolor="#6d6e71">
                <v:path arrowok="t"/>
              </v:shape>
            </v:group>
            <v:group style="position:absolute;left:4234;top:2694;width:217;height:422" coordorigin="4234,2694" coordsize="217,422">
              <v:shape style="position:absolute;left:4234;top:2694;width:217;height:422" coordorigin="4234,2694" coordsize="217,422" path="m4234,3115l4451,2694e" filled="false" stroked="true" strokeweight=".292pt" strokecolor="#6d6e71">
                <v:path arrowok="t"/>
              </v:shape>
            </v:group>
            <v:group style="position:absolute;left:4494;top:2341;width:139;height:270" coordorigin="4494,2341" coordsize="139,270">
              <v:shape style="position:absolute;left:4494;top:2341;width:139;height:270" coordorigin="4494,2341" coordsize="139,270" path="m4494,2610l4632,2341e" filled="false" stroked="true" strokeweight=".292pt" strokecolor="#6d6e71">
                <v:path arrowok="t"/>
              </v:shape>
              <v:shape style="position:absolute;left:4153;top:2452;width:279;height:393" type="#_x0000_t75" stroked="false">
                <v:imagedata r:id="rId31" o:title=""/>
              </v:shape>
            </v:group>
            <v:group style="position:absolute;left:4123;top:2879;width:61;height:70" coordorigin="4123,2879" coordsize="61,70">
              <v:shape style="position:absolute;left:4123;top:2879;width:61;height:70" coordorigin="4123,2879" coordsize="61,70" path="m4164,2879l4146,2879,4138,2883,4126,2895,4123,2904,4123,2926,4126,2934,4138,2946,4145,2949,4162,2949,4168,2947,4178,2940,4179,2938,4149,2938,4145,2936,4139,2929,4137,2922,4137,2906,4139,2900,4145,2893,4149,2891,4180,2891,4179,2890,4170,2882,4164,2879xe" filled="true" fillcolor="#231f20" stroked="false">
                <v:path arrowok="t"/>
                <v:fill type="solid"/>
              </v:shape>
              <v:shape style="position:absolute;left:4123;top:2879;width:61;height:70" coordorigin="4123,2879" coordsize="61,70" path="m4170,2923l4168,2928,4166,2932,4161,2936,4158,2938,4179,2938,4181,2935,4183,2927,4170,2923xe" filled="true" fillcolor="#231f20" stroked="false">
                <v:path arrowok="t"/>
                <v:fill type="solid"/>
              </v:shape>
              <v:shape style="position:absolute;left:4123;top:2879;width:61;height:70" coordorigin="4123,2879" coordsize="61,70" path="m4180,2891l4158,2891,4161,2892,4167,2896,4168,2899,4169,2902,4183,2899,4181,2894,4180,2891xe" filled="true" fillcolor="#231f20" stroked="false">
                <v:path arrowok="t"/>
                <v:fill type="solid"/>
              </v:shape>
            </v:group>
            <v:group style="position:absolute;left:4195;top:2881;width:53;height:68" coordorigin="4195,2881" coordsize="53,68">
              <v:shape style="position:absolute;left:4195;top:2881;width:53;height:68" coordorigin="4195,2881" coordsize="53,68" path="m4246,2881l4195,2881,4195,2948,4247,2948,4247,2937,4209,2937,4209,2918,4244,2918,4244,2907,4209,2907,4209,2892,4246,2892,4246,2881xe" filled="true" fillcolor="#231f20" stroked="false">
                <v:path arrowok="t"/>
                <v:fill type="solid"/>
              </v:shape>
            </v:group>
            <v:group style="position:absolute;left:4259;top:2881;width:55;height:68" coordorigin="4259,2881" coordsize="55,68">
              <v:shape style="position:absolute;left:4259;top:2881;width:55;height:68" coordorigin="4259,2881" coordsize="55,68" path="m4273,2881l4259,2881,4259,2948,4272,2948,4272,2904,4288,2904,4273,2881xe" filled="true" fillcolor="#231f20" stroked="false">
                <v:path arrowok="t"/>
                <v:fill type="solid"/>
              </v:shape>
              <v:shape style="position:absolute;left:4259;top:2881;width:55;height:68" coordorigin="4259,2881" coordsize="55,68" path="m4288,2904l4272,2904,4300,2948,4314,2948,4314,2926,4301,2926,4288,2904xe" filled="true" fillcolor="#231f20" stroked="false">
                <v:path arrowok="t"/>
                <v:fill type="solid"/>
              </v:shape>
              <v:shape style="position:absolute;left:4259;top:2881;width:55;height:68" coordorigin="4259,2881" coordsize="55,68" path="m4314,2881l4301,2881,4301,2926,4314,2926,4314,2881xe" filled="true" fillcolor="#231f20" stroked="false">
                <v:path arrowok="t"/>
                <v:fill type="solid"/>
              </v:shape>
            </v:group>
            <v:group style="position:absolute;left:4324;top:2881;width:55;height:68" coordorigin="4324,2881" coordsize="55,68">
              <v:shape style="position:absolute;left:4324;top:2881;width:55;height:68" coordorigin="4324,2881" coordsize="55,68" path="m4358,2892l4345,2892,4345,2948,4358,2948,4358,2892xe" filled="true" fillcolor="#231f20" stroked="false">
                <v:path arrowok="t"/>
                <v:fill type="solid"/>
              </v:shape>
              <v:shape style="position:absolute;left:4324;top:2881;width:55;height:68" coordorigin="4324,2881" coordsize="55,68" path="m4379,2881l4324,2881,4324,2892,4379,2892,4379,2881xe" filled="true" fillcolor="#231f20" stroked="false">
                <v:path arrowok="t"/>
                <v:fill type="solid"/>
              </v:shape>
            </v:group>
            <v:group style="position:absolute;left:4374;top:2881;width:70;height:68" coordorigin="4374,2881" coordsize="70,68">
              <v:shape style="position:absolute;left:4374;top:2881;width:70;height:68" coordorigin="4374,2881" coordsize="70,68" path="m4415,2881l4401,2881,4374,2948,4388,2948,4394,2933,4437,2933,4432,2921,4398,2921,4408,2896,4422,2896,4415,2881xe" filled="true" fillcolor="#231f20" stroked="false">
                <v:path arrowok="t"/>
                <v:fill type="solid"/>
              </v:shape>
              <v:shape style="position:absolute;left:4374;top:2881;width:70;height:68" coordorigin="4374,2881" coordsize="70,68" path="m4437,2933l4422,2933,4428,2948,4443,2948,4437,2933xe" filled="true" fillcolor="#231f20" stroked="false">
                <v:path arrowok="t"/>
                <v:fill type="solid"/>
              </v:shape>
              <v:shape style="position:absolute;left:4374;top:2881;width:70;height:68" coordorigin="4374,2881" coordsize="70,68" path="m4422,2896l4408,2896,4417,2921,4432,2921,4422,2896xe" filled="true" fillcolor="#231f20" stroked="false">
                <v:path arrowok="t"/>
                <v:fill type="solid"/>
              </v:shape>
            </v:group>
            <v:group style="position:absolute;left:4436;top:2881;width:65;height:68" coordorigin="4436,2881" coordsize="65,68">
              <v:shape style="position:absolute;left:4436;top:2881;width:65;height:68" coordorigin="4436,2881" coordsize="65,68" path="m4451,2881l4436,2881,4461,2948,4476,2948,4482,2931,4469,2931,4451,2881xe" filled="true" fillcolor="#231f20" stroked="false">
                <v:path arrowok="t"/>
                <v:fill type="solid"/>
              </v:shape>
              <v:shape style="position:absolute;left:4436;top:2881;width:65;height:68" coordorigin="4436,2881" coordsize="65,68" path="m4500,2881l4486,2881,4469,2931,4482,2931,4500,2881xe" filled="true" fillcolor="#231f20" stroked="false">
                <v:path arrowok="t"/>
                <v:fill type="solid"/>
              </v:shape>
            </v:group>
            <v:group style="position:absolute;left:4505;top:2879;width:67;height:70" coordorigin="4505,2879" coordsize="67,70">
              <v:shape style="position:absolute;left:4505;top:2879;width:67;height:70" coordorigin="4505,2879" coordsize="67,70" path="m4548,2879l4532,2879,4528,2880,4505,2908,4505,2926,4508,2934,4520,2946,4528,2949,4548,2949,4557,2946,4565,2938,4533,2938,4528,2936,4521,2928,4519,2922,4519,2906,4521,2901,4528,2893,4533,2891,4565,2891,4556,2883,4548,2879xe" filled="true" fillcolor="#231f20" stroked="false">
                <v:path arrowok="t"/>
                <v:fill type="solid"/>
              </v:shape>
              <v:shape style="position:absolute;left:4505;top:2879;width:67;height:70" coordorigin="4505,2879" coordsize="67,70" path="m4565,2891l4544,2891,4549,2893,4556,2901,4557,2906,4557,2922,4555,2928,4548,2936,4544,2938,4565,2938,4569,2934,4572,2926,4572,2903,4569,2895,4565,2891xe" filled="true" fillcolor="#231f20" stroked="false">
                <v:path arrowok="t"/>
                <v:fill type="solid"/>
              </v:shape>
            </v:group>
            <v:group style="position:absolute;left:4579;top:2879;width:57;height:70" coordorigin="4579,2879" coordsize="57,70">
              <v:shape style="position:absolute;left:4579;top:2879;width:57;height:70" coordorigin="4579,2879" coordsize="57,70" path="m4593,2925l4579,2926,4580,2934,4583,2939,4592,2947,4599,2949,4614,2949,4619,2948,4627,2945,4630,2943,4633,2938,4603,2938,4600,2937,4595,2933,4593,2929,4593,2925xe" filled="true" fillcolor="#231f20" stroked="false">
                <v:path arrowok="t"/>
                <v:fill type="solid"/>
              </v:shape>
              <v:shape style="position:absolute;left:4579;top:2879;width:57;height:70" coordorigin="4579,2879" coordsize="57,70" path="m4615,2879l4601,2879,4597,2880,4582,2904,4584,2908,4591,2915,4596,2917,4609,2920,4613,2921,4617,2922,4619,2923,4620,2924,4621,2926,4621,2927,4621,2931,4620,2933,4616,2937,4612,2938,4633,2938,4634,2936,4635,2933,4635,2924,4634,2921,4603,2904,4599,2903,4596,2900,4595,2899,4595,2896,4596,2894,4599,2892,4603,2891,4632,2891,4631,2889,4622,2881,4615,2879xe" filled="true" fillcolor="#231f20" stroked="false">
                <v:path arrowok="t"/>
                <v:fill type="solid"/>
              </v:shape>
              <v:shape style="position:absolute;left:4579;top:2879;width:57;height:70" coordorigin="4579,2879" coordsize="57,70" path="m4632,2891l4611,2891,4613,2892,4617,2895,4619,2897,4619,2901,4633,2900,4633,2894,4632,2891xe" filled="true" fillcolor="#231f20" stroked="false">
                <v:path arrowok="t"/>
                <v:fill type="solid"/>
              </v:shape>
            </v:group>
            <v:group style="position:absolute;left:4332;top:2596;width:498;height:418" coordorigin="4332,2596" coordsize="498,418">
              <v:shape style="position:absolute;left:4332;top:2596;width:498;height:418" coordorigin="4332,2596" coordsize="498,418" path="m4332,2596l4445,2602,4539,2620,4615,2646,4675,2675,4754,2729,4808,2790,4830,2852,4824,2910,4794,2960,4745,2995,4680,3013e" filled="false" stroked="true" strokeweight=".758pt" strokecolor="#231f20">
                <v:path arrowok="t"/>
              </v:shape>
            </v:group>
            <v:group style="position:absolute;left:4380;top:2685;width:427;height:265" coordorigin="4380,2685" coordsize="427,265">
              <v:shape style="position:absolute;left:4380;top:2685;width:427;height:265" coordorigin="4380,2685" coordsize="427,265" path="m4380,2685l4471,2698,4560,2725,4641,2763,4711,2807,4765,2856,4799,2904,4807,2950e" filled="false" stroked="true" strokeweight=".758pt" strokecolor="#231f20">
                <v:path arrowok="t"/>
              </v:shape>
            </v:group>
            <v:group style="position:absolute;left:4671;top:2716;width:53;height:51" coordorigin="4671,2716" coordsize="53,51">
              <v:shape style="position:absolute;left:4671;top:2716;width:53;height:51" coordorigin="4671,2716" coordsize="53,51" path="m4698,2716l4704,2735,4724,2735,4708,2747,4714,2766,4698,2754,4681,2766,4688,2747,4671,2735,4692,2735,4698,2716xe" filled="false" stroked="true" strokeweight=".258pt" strokecolor="#231f20">
                <v:path arrowok="t"/>
              </v:shape>
            </v:group>
            <v:group style="position:absolute;left:4440;top:2974;width:32;height:52" coordorigin="4440,2974" coordsize="32,52">
              <v:shape style="position:absolute;left:4440;top:2974;width:32;height:52" coordorigin="4440,2974" coordsize="32,52" path="m4468,2983l4453,2983,4455,2984,4458,2987,4459,2989,4459,2996,4458,2999,4454,3007,4449,3014,4440,3025,4440,3026,4469,3026,4470,3016,4451,3016,4459,3008,4464,3001,4466,2997,4468,2993,4469,2990,4469,2985,4468,2983xe" filled="true" fillcolor="#231f20" stroked="false">
                <v:path arrowok="t"/>
                <v:fill type="solid"/>
              </v:shape>
              <v:shape style="position:absolute;left:4440;top:2974;width:32;height:52" coordorigin="4440,2974" coordsize="32,52" path="m4471,3011l4470,3011,4469,3013,4469,3014,4468,3015,4467,3015,4465,3016,4451,3016,4470,3016,4471,3011xe" filled="true" fillcolor="#231f20" stroked="false">
                <v:path arrowok="t"/>
                <v:fill type="solid"/>
              </v:shape>
              <v:shape style="position:absolute;left:4440;top:2974;width:32;height:52" coordorigin="4440,2974" coordsize="32,52" path="m4458,2974l4453,2974,4449,2975,4444,2980,4442,2983,4441,2988,4442,2989,4444,2985,4447,2983,4468,2983,4466,2979,4465,2977,4461,2975,4458,2974xe" filled="true" fillcolor="#231f20" stroked="false">
                <v:path arrowok="t"/>
                <v:fill type="solid"/>
              </v:shape>
            </v:group>
            <v:group style="position:absolute;left:4478;top:2974;width:32;height:53" coordorigin="4478,2974" coordsize="32,53">
              <v:shape style="position:absolute;left:4478;top:2974;width:32;height:53" coordorigin="4478,2974" coordsize="32,53" path="m4496,2974l4490,2974,4488,2975,4478,3005,4478,3009,4491,3027,4495,3027,4497,3026,4500,3024,4501,3024,4492,3024,4491,3024,4488,2984,4489,2980,4490,2978,4491,2977,4492,2977,4500,2977,4498,2975,4496,2974xe" filled="true" fillcolor="#231f20" stroked="false">
                <v:path arrowok="t"/>
                <v:fill type="solid"/>
              </v:shape>
              <v:shape style="position:absolute;left:4478;top:2974;width:32;height:53" coordorigin="4478,2974" coordsize="32,53" path="m4500,2977l4494,2977,4495,2977,4497,2979,4497,2981,4498,2984,4498,3009,4497,3019,4497,3021,4495,3024,4494,3024,4501,3024,4509,3005,4509,2995,4508,2990,4505,2982,4503,2979,4500,2977xe" filled="true" fillcolor="#231f20" stroked="false">
                <v:path arrowok="t"/>
                <v:fill type="solid"/>
              </v:shape>
            </v:group>
            <v:group style="position:absolute;left:4516;top:2974;width:27;height:52" coordorigin="4516,2974" coordsize="27,52">
              <v:shape style="position:absolute;left:4516;top:2974;width:27;height:52" coordorigin="4516,2974" coordsize="27,52" path="m4542,3024l4517,3024,4517,3026,4542,3026,4542,3024xe" filled="true" fillcolor="#231f20" stroked="false">
                <v:path arrowok="t"/>
                <v:fill type="solid"/>
              </v:shape>
              <v:shape style="position:absolute;left:4516;top:2974;width:27;height:52" coordorigin="4516,2974" coordsize="27,52" path="m4535,2983l4522,2983,4523,2983,4524,2984,4524,2984,4525,2985,4525,3021,4524,3022,4523,3023,4522,3024,4520,3024,4539,3024,4535,3021,4535,2983xe" filled="true" fillcolor="#231f20" stroked="false">
                <v:path arrowok="t"/>
                <v:fill type="solid"/>
              </v:shape>
              <v:shape style="position:absolute;left:4516;top:2974;width:27;height:52" coordorigin="4516,2974" coordsize="27,52" path="m4535,2974l4534,2974,4516,2983,4517,2984,4518,2983,4520,2983,4535,2983,4535,2974xe" filled="true" fillcolor="#231f20" stroked="false">
                <v:path arrowok="t"/>
                <v:fill type="solid"/>
              </v:shape>
            </v:group>
            <v:group style="position:absolute;left:4550;top:2974;width:32;height:53" coordorigin="4550,2974" coordsize="32,53">
              <v:shape style="position:absolute;left:4550;top:2974;width:32;height:53" coordorigin="4550,2974" coordsize="32,53" path="m4569,2974l4563,2974,4561,2975,4550,3005,4551,3009,4564,3027,4568,3027,4570,3026,4573,3024,4574,3024,4565,3024,4564,3024,4561,2984,4562,2980,4563,2978,4564,2977,4565,2977,4573,2977,4571,2975,4569,2974xe" filled="true" fillcolor="#231f20" stroked="false">
                <v:path arrowok="t"/>
                <v:fill type="solid"/>
              </v:shape>
              <v:shape style="position:absolute;left:4550;top:2974;width:32;height:53" coordorigin="4550,2974" coordsize="32,53" path="m4573,2977l4567,2977,4568,2977,4570,2979,4570,2981,4570,2984,4570,3009,4570,3019,4570,3021,4568,3024,4567,3024,4574,3024,4582,3005,4582,2995,4581,2990,4578,2982,4576,2979,4573,2977xe" filled="true" fillcolor="#231f20" stroked="false">
                <v:path arrowok="t"/>
                <v:fill type="solid"/>
              </v:shape>
            </v:group>
            <v:group style="position:absolute;left:4808;top:2598;width:53;height:50" coordorigin="4808,2598" coordsize="53,50">
              <v:shape style="position:absolute;left:4808;top:2598;width:53;height:50" coordorigin="4808,2598" coordsize="53,50" path="m4835,2598l4841,2617,4861,2617,4845,2629,4851,2648,4835,2637,4818,2648,4825,2629,4808,2617,4829,2617,4835,2598xe" filled="false" stroked="true" strokeweight=".258pt" strokecolor="#231f20">
                <v:path arrowok="t"/>
              </v:shape>
            </v:group>
            <v:group style="position:absolute;left:4736;top:2483;width:53;height:51" coordorigin="4736,2483" coordsize="53,51">
              <v:shape style="position:absolute;left:4736;top:2483;width:53;height:51" coordorigin="4736,2483" coordsize="53,51" path="m4762,2483l4768,2502,4789,2502,4772,2514,4778,2533,4762,2521,4746,2533,4752,2514,4736,2502,4756,2502,4762,2483xe" filled="false" stroked="true" strokeweight=".258pt" strokecolor="#231f20">
                <v:path arrowok="t"/>
              </v:shape>
            </v:group>
            <v:group style="position:absolute;left:4648;top:2547;width:53;height:50" coordorigin="4648,2547" coordsize="53,50">
              <v:shape style="position:absolute;left:4648;top:2547;width:53;height:50" coordorigin="4648,2547" coordsize="53,50" path="m4674,2547l4680,2566,4700,2566,4684,2577,4690,2597,4674,2585,4658,2597,4664,2577,4648,2566,4668,2566,4674,2547xe" filled="false" stroked="true" strokeweight=".258pt" strokecolor="#231f20">
                <v:path arrowok="t"/>
              </v:shape>
            </v:group>
            <v:group style="position:absolute;left:4729;top:2624;width:43;height:41" coordorigin="4729,2624" coordsize="43,41">
              <v:shape style="position:absolute;left:4729;top:2624;width:43;height:41" coordorigin="4729,2624" coordsize="43,41" path="m4750,2624l4755,2640,4771,2640,4758,2649,4763,2665,4750,2655,4737,2665,4742,2649,4729,2640,4745,2640,4750,2624xe" filled="false" stroked="true" strokeweight=".209pt" strokecolor="#231f20">
                <v:path arrowok="t"/>
              </v:shape>
            </v:group>
            <v:group style="position:absolute;left:4599;top:2446;width:213;height:344" coordorigin="4599,2446" coordsize="213,344">
              <v:shape style="position:absolute;left:4599;top:2446;width:213;height:344" coordorigin="4599,2446" coordsize="213,344" path="m4599,2446l4661,2477,4716,2522,4762,2578,4794,2643,4811,2714,4808,2790e" filled="false" stroked="true" strokeweight=".758pt" strokecolor="#231f20">
                <v:path arrowok="t"/>
              </v:shape>
            </v:group>
            <v:group style="position:absolute;left:4300;top:2877;width:489;height:206" coordorigin="4300,2877" coordsize="489,206">
              <v:shape style="position:absolute;left:4300;top:2877;width:489;height:206" coordorigin="4300,2877" coordsize="489,206" path="m4788,2877l4750,2942,4698,2998,4635,3043,4564,3072,4486,3082,4437,3078,4389,3067,4343,3049,4300,3024e" filled="false" stroked="true" strokeweight=".758pt" strokecolor="#231f20">
                <v:path arrowok="t"/>
              </v:shape>
            </v:group>
            <v:group style="position:absolute;left:4045;top:2315;width:879;height:879" coordorigin="4045,2315" coordsize="879,879">
              <v:shape style="position:absolute;left:4045;top:2315;width:879;height:879" coordorigin="4045,2315" coordsize="879,879" path="m4484,2315l4555,2321,4623,2337,4686,2364,4744,2400,4795,2444,4839,2495,4874,2552,4901,2615,4918,2683,4923,2754,4918,2826,4901,2893,4874,2956,4839,3014,4795,3065,4744,3109,4686,3145,4623,3171,4555,3188,4484,3194,4413,3188,4345,3171,4282,3145,4225,3109,4173,3065,4129,3014,4094,2956,4067,2893,4050,2826,4045,2754,4050,2683,4067,2615,4094,2552,4129,2495,4173,2444,4225,2400,4282,2364,4345,2337,4413,2321,4484,2315xe" filled="false" stroked="true" strokeweight=".567pt" strokecolor="#231f20">
                <v:path arrowok="t"/>
              </v:shape>
              <v:shape style="position:absolute;left:4345;top:303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15.447212pt;width:44.55pt;height:44.55pt;mso-position-horizontal-relative:page;mso-position-vertical-relative:paragraph;z-index:1840;mso-wrap-distance-left:0;mso-wrap-distance-right:0" coordorigin="5016,2309" coordsize="891,891"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391,2321,5323,2337,5260,2364,5202,2400,5151,2444,5107,2495,5072,2552,5045,2615,5028,2683,5022,2754,5028,2826,5045,2893,5072,2956,5107,3014,5151,3065,5202,3109,5260,3145,5323,3171,5391,3188,5462,3194,5533,3188,5601,3171,5664,3145,5721,3109,5773,3065,5817,3014,5852,2956,5879,2893,5896,2826,5901,2754,5896,2683,5879,2615,5852,2552,5817,2495,5773,2444,5721,2400,5664,2364,5601,2337,5533,2321,5462,2315xe" filled="true" fillcolor="#d1d3d4" stroked="false">
                <v:path arrowok="t"/>
                <v:fill type="solid"/>
              </v:shape>
            </v:group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533,2321,5601,2337,5664,2364,5721,2400,5773,2444,5817,2495,5852,2552,5879,2615,5896,2683,5901,2754,5896,2826,5879,2893,5852,2956,5817,3014,5773,3065,5721,3109,5664,3145,5601,3171,5533,3188,5462,3194,5391,3188,5323,3171,5260,3145,5202,3109,5151,3065,5107,3014,5072,2956,5045,2893,5028,2826,5022,2754,5028,2683,5045,2615,5072,2552,5107,2495,5151,2444,5202,2400,5260,2364,5323,2337,5391,2321,5462,2315xe" filled="false" stroked="true" strokeweight=".425pt" strokecolor="#231f20">
                <v:path arrowok="t"/>
              </v:shape>
            </v:group>
            <v:group style="position:absolute;left:5226;top:2698;width:220;height:428" coordorigin="5226,2698" coordsize="220,428">
              <v:shape style="position:absolute;left:5226;top:2698;width:220;height:428" coordorigin="5226,2698" coordsize="220,428" path="m5226,3125l5445,2698e" filled="false" stroked="true" strokeweight=".292pt" strokecolor="#6d6e71">
                <v:path arrowok="t"/>
              </v:shape>
            </v:group>
            <v:group style="position:absolute;left:5489;top:2346;width:137;height:267" coordorigin="5489,2346" coordsize="137,267">
              <v:shape style="position:absolute;left:5489;top:2346;width:137;height:267" coordorigin="5489,2346" coordsize="137,267" path="m5489,2613l5626,2346e" filled="false" stroked="true" strokeweight=".292pt" strokecolor="#6d6e71">
                <v:path arrowok="t"/>
              </v:shape>
            </v:group>
            <v:group style="position:absolute;left:5032;top:2458;width:107;height:207" coordorigin="5032,2458" coordsize="107,207">
              <v:shape style="position:absolute;left:5032;top:2458;width:107;height:207" coordorigin="5032,2458" coordsize="107,207" path="m5032,2664l5138,2458e" filled="false" stroked="true" strokeweight=".292pt" strokecolor="#6d6e71">
                <v:path arrowok="t"/>
              </v:shape>
            </v:group>
            <v:group style="position:absolute;left:5024;top:2421;width:151;height:295" coordorigin="5024,2421" coordsize="151,295">
              <v:shape style="position:absolute;left:5024;top:2421;width:151;height:295" coordorigin="5024,2421" coordsize="151,295" path="m5024,2715l5175,2421e" filled="false" stroked="true" strokeweight=".292pt" strokecolor="#6d6e71">
                <v:path arrowok="t"/>
              </v:shape>
            </v:group>
            <v:group style="position:absolute;left:5023;top:2397;width:185;height:359" coordorigin="5023,2397" coordsize="185,359">
              <v:shape style="position:absolute;left:5023;top:2397;width:185;height:359" coordorigin="5023,2397" coordsize="185,359" path="m5023,2755l5207,2397e" filled="false" stroked="true" strokeweight=".292pt" strokecolor="#6d6e71">
                <v:path arrowok="t"/>
              </v:shape>
            </v:group>
            <v:group style="position:absolute;left:5024;top:2378;width:212;height:411" coordorigin="5024,2378" coordsize="212,411">
              <v:shape style="position:absolute;left:5024;top:2378;width:212;height:411" coordorigin="5024,2378" coordsize="212,411" path="m5024,2789l5235,2378e" filled="false" stroked="true" strokeweight=".292pt" strokecolor="#6d6e71">
                <v:path arrowok="t"/>
              </v:shape>
            </v:group>
            <v:group style="position:absolute;left:5027;top:2363;width:234;height:456" coordorigin="5027,2363" coordsize="234,456">
              <v:shape style="position:absolute;left:5027;top:2363;width:234;height:456" coordorigin="5027,2363" coordsize="234,456" path="m5027,2819l5261,2363e" filled="false" stroked="true" strokeweight=".292pt" strokecolor="#6d6e71">
                <v:path arrowok="t"/>
              </v:shape>
            </v:group>
            <v:group style="position:absolute;left:5032;top:2352;width:254;height:495" coordorigin="5032,2352" coordsize="254,495">
              <v:shape style="position:absolute;left:5032;top:2352;width:254;height:495" coordorigin="5032,2352" coordsize="254,495" path="m5032,2846l5286,2352e" filled="false" stroked="true" strokeweight=".292pt" strokecolor="#6d6e71">
                <v:path arrowok="t"/>
              </v:shape>
            </v:group>
            <v:group style="position:absolute;left:5038;top:2342;width:272;height:529" coordorigin="5038,2342" coordsize="272,529">
              <v:shape style="position:absolute;left:5038;top:2342;width:272;height:529" coordorigin="5038,2342" coordsize="272,529" path="m5038,2871l5310,2342e" filled="false" stroked="true" strokeweight=".292pt" strokecolor="#6d6e71">
                <v:path arrowok="t"/>
              </v:shape>
            </v:group>
            <v:group style="position:absolute;left:5045;top:2334;width:288;height:560" coordorigin="5045,2334" coordsize="288,560">
              <v:shape style="position:absolute;left:5045;top:2334;width:288;height:560" coordorigin="5045,2334" coordsize="288,560" path="m5045,2894l5332,2334e" filled="false" stroked="true" strokeweight=".292pt" strokecolor="#6d6e71">
                <v:path arrowok="t"/>
              </v:shape>
            </v:group>
            <v:group style="position:absolute;left:5053;top:2328;width:302;height:587" coordorigin="5053,2328" coordsize="302,587">
              <v:shape style="position:absolute;left:5053;top:2328;width:302;height:587" coordorigin="5053,2328" coordsize="302,587" path="m5053,2915l5354,2328e" filled="false" stroked="true" strokeweight=".292pt" strokecolor="#6d6e71">
                <v:path arrowok="t"/>
              </v:shape>
            </v:group>
            <v:group style="position:absolute;left:5061;top:2323;width:315;height:612" coordorigin="5061,2323" coordsize="315,612">
              <v:shape style="position:absolute;left:5061;top:2323;width:315;height:612" coordorigin="5061,2323" coordsize="315,612" path="m5061,2935l5375,2323e" filled="false" stroked="true" strokeweight=".292pt" strokecolor="#6d6e71">
                <v:path arrowok="t"/>
              </v:shape>
            </v:group>
            <v:group style="position:absolute;left:5070;top:2320;width:326;height:634" coordorigin="5070,2320" coordsize="326,634">
              <v:shape style="position:absolute;left:5070;top:2320;width:326;height:634" coordorigin="5070,2320" coordsize="326,634" path="m5070,2954l5396,2320e" filled="false" stroked="true" strokeweight=".292pt" strokecolor="#6d6e71">
                <v:path arrowok="t"/>
              </v:shape>
            </v:group>
            <v:group style="position:absolute;left:5080;top:2317;width:336;height:655" coordorigin="5080,2317" coordsize="336,655">
              <v:shape style="position:absolute;left:5080;top:2317;width:336;height:655" coordorigin="5080,2317" coordsize="336,655" path="m5080,2972l5416,2317e" filled="false" stroked="true" strokeweight=".292pt" strokecolor="#6d6e71">
                <v:path arrowok="t"/>
              </v:shape>
            </v:group>
            <v:group style="position:absolute;left:5090;top:2316;width:346;height:673" coordorigin="5090,2316" coordsize="346,673">
              <v:shape style="position:absolute;left:5090;top:2316;width:346;height:673" coordorigin="5090,2316" coordsize="346,673" path="m5090,2988l5435,2316e" filled="false" stroked="true" strokeweight=".292pt" strokecolor="#6d6e71">
                <v:path arrowok="t"/>
              </v:shape>
            </v:group>
            <v:group style="position:absolute;left:5101;top:2315;width:354;height:690" coordorigin="5101,2315" coordsize="354,690">
              <v:shape style="position:absolute;left:5101;top:2315;width:354;height:690" coordorigin="5101,2315" coordsize="354,690" path="m5101,3004l5455,2315e" filled="false" stroked="true" strokeweight=".292pt" strokecolor="#6d6e71">
                <v:path arrowok="t"/>
              </v:shape>
            </v:group>
            <v:group style="position:absolute;left:5111;top:2315;width:362;height:705" coordorigin="5111,2315" coordsize="362,705">
              <v:shape style="position:absolute;left:5111;top:2315;width:362;height:705" coordorigin="5111,2315" coordsize="362,705" path="m5111,3019l5473,2315e" filled="false" stroked="true" strokeweight=".292pt" strokecolor="#6d6e71">
                <v:path arrowok="t"/>
              </v:shape>
            </v:group>
            <v:group style="position:absolute;left:5123;top:2653;width:196;height:381" coordorigin="5123,2653" coordsize="196,381">
              <v:shape style="position:absolute;left:5123;top:2653;width:196;height:381" coordorigin="5123,2653" coordsize="196,381" path="m5123,3034l5318,2653e" filled="false" stroked="true" strokeweight=".292pt" strokecolor="#6d6e71">
                <v:path arrowok="t"/>
              </v:shape>
            </v:group>
            <v:group style="position:absolute;left:5347;top:2316;width:145;height:281" coordorigin="5347,2316" coordsize="145,281">
              <v:shape style="position:absolute;left:5347;top:2316;width:145;height:281" coordorigin="5347,2316" coordsize="145,281" path="m5347,2597l5491,2316e" filled="false" stroked="true" strokeweight=".292pt" strokecolor="#6d6e71">
                <v:path arrowok="t"/>
              </v:shape>
            </v:group>
            <v:group style="position:absolute;left:5135;top:2667;width:196;height:381" coordorigin="5135,2667" coordsize="196,381">
              <v:shape style="position:absolute;left:5135;top:2667;width:196;height:381" coordorigin="5135,2667" coordsize="196,381" path="m5135,3047l5330,2667e" filled="false" stroked="true" strokeweight=".292pt" strokecolor="#6d6e71">
                <v:path arrowok="t"/>
              </v:shape>
            </v:group>
            <v:group style="position:absolute;left:5365;top:2318;width:145;height:282" coordorigin="5365,2318" coordsize="145,282">
              <v:shape style="position:absolute;left:5365;top:2318;width:145;height:282" coordorigin="5365,2318" coordsize="145,282" path="m5365,2599l5509,2318e" filled="false" stroked="true" strokeweight=".292pt" strokecolor="#6d6e71">
                <v:path arrowok="t"/>
              </v:shape>
            </v:group>
            <v:group style="position:absolute;left:5147;top:2678;width:197;height:383" coordorigin="5147,2678" coordsize="197,383">
              <v:shape style="position:absolute;left:5147;top:2678;width:197;height:383" coordorigin="5147,2678" coordsize="197,383" path="m5147,3060l5343,2678e" filled="false" stroked="true" strokeweight=".292pt" strokecolor="#6d6e71">
                <v:path arrowok="t"/>
              </v:shape>
            </v:group>
            <v:group style="position:absolute;left:5384;top:2320;width:144;height:279" coordorigin="5384,2320" coordsize="144,279">
              <v:shape style="position:absolute;left:5384;top:2320;width:144;height:279" coordorigin="5384,2320" coordsize="144,279" path="m5384,2599l5527,2320e" filled="false" stroked="true" strokeweight=".292pt" strokecolor="#6d6e71">
                <v:path arrowok="t"/>
              </v:shape>
            </v:group>
            <v:group style="position:absolute;left:5159;top:2683;width:200;height:390" coordorigin="5159,2683" coordsize="200,390">
              <v:shape style="position:absolute;left:5159;top:2683;width:200;height:390" coordorigin="5159,2683" coordsize="200,390" path="m5159,3073l5359,2683e" filled="false" stroked="true" strokeweight=".292pt" strokecolor="#6d6e71">
                <v:path arrowok="t"/>
              </v:shape>
            </v:group>
            <v:group style="position:absolute;left:5402;top:2323;width:143;height:278" coordorigin="5402,2323" coordsize="143,278">
              <v:shape style="position:absolute;left:5402;top:2323;width:143;height:278" coordorigin="5402,2323" coordsize="143,278" path="m5402,2600l5544,2323e" filled="false" stroked="true" strokeweight=".292pt" strokecolor="#6d6e71">
                <v:path arrowok="t"/>
              </v:shape>
            </v:group>
            <v:group style="position:absolute;left:5172;top:2687;width:205;height:398" coordorigin="5172,2687" coordsize="205,398">
              <v:shape style="position:absolute;left:5172;top:2687;width:205;height:398" coordorigin="5172,2687" coordsize="205,398" path="m5172,3084l5376,2687e" filled="false" stroked="true" strokeweight=".292pt" strokecolor="#6d6e71">
                <v:path arrowok="t"/>
              </v:shape>
            </v:group>
            <v:group style="position:absolute;left:5419;top:2326;width:142;height:276" coordorigin="5419,2326" coordsize="142,276">
              <v:shape style="position:absolute;left:5419;top:2326;width:142;height:276" coordorigin="5419,2326" coordsize="142,276" path="m5419,2602l5561,2326e" filled="false" stroked="true" strokeweight=".292pt" strokecolor="#6d6e71">
                <v:path arrowok="t"/>
              </v:shape>
            </v:group>
            <v:group style="position:absolute;left:5185;top:2689;width:209;height:407" coordorigin="5185,2689" coordsize="209,407">
              <v:shape style="position:absolute;left:5185;top:2689;width:209;height:407" coordorigin="5185,2689" coordsize="209,407" path="m5185,3095l5394,2689e" filled="false" stroked="true" strokeweight=".292pt" strokecolor="#6d6e71">
                <v:path arrowok="t"/>
              </v:shape>
            </v:group>
            <v:group style="position:absolute;left:5438;top:2330;width:141;height:274" coordorigin="5438,2330" coordsize="141,274">
              <v:shape style="position:absolute;left:5438;top:2330;width:141;height:274" coordorigin="5438,2330" coordsize="141,274" path="m5438,2604l5578,2330e" filled="false" stroked="true" strokeweight=".292pt" strokecolor="#6d6e71">
                <v:path arrowok="t"/>
              </v:shape>
            </v:group>
            <v:group style="position:absolute;left:5198;top:2691;width:213;height:415" coordorigin="5198,2691" coordsize="213,415">
              <v:shape style="position:absolute;left:5198;top:2691;width:213;height:415" coordorigin="5198,2691" coordsize="213,415" path="m5198,3106l5411,2691e" filled="false" stroked="true" strokeweight=".292pt" strokecolor="#6d6e71">
                <v:path arrowok="t"/>
              </v:shape>
            </v:group>
            <v:group style="position:absolute;left:5454;top:2335;width:140;height:272" coordorigin="5454,2335" coordsize="140,272">
              <v:shape style="position:absolute;left:5454;top:2335;width:140;height:272" coordorigin="5454,2335" coordsize="140,272" path="m5454,2607l5594,2335e" filled="false" stroked="true" strokeweight=".292pt" strokecolor="#6d6e71">
                <v:path arrowok="t"/>
              </v:shape>
            </v:group>
            <v:group style="position:absolute;left:5212;top:2694;width:217;height:422" coordorigin="5212,2694" coordsize="217,422">
              <v:shape style="position:absolute;left:5212;top:2694;width:217;height:422" coordorigin="5212,2694" coordsize="217,422" path="m5212,3115l5428,2694e" filled="false" stroked="true" strokeweight=".292pt" strokecolor="#6d6e71">
                <v:path arrowok="t"/>
              </v:shape>
            </v:group>
            <v:group style="position:absolute;left:5471;top:2341;width:139;height:270" coordorigin="5471,2341" coordsize="139,270">
              <v:shape style="position:absolute;left:5471;top:2341;width:139;height:270" coordorigin="5471,2341" coordsize="139,270" path="m5471,2610l5610,2341e" filled="false" stroked="true" strokeweight=".292pt" strokecolor="#6d6e71">
                <v:path arrowok="t"/>
              </v:shape>
              <v:shape style="position:absolute;left:5131;top:2452;width:279;height:393" type="#_x0000_t75" stroked="false">
                <v:imagedata r:id="rId32" o:title=""/>
              </v:shape>
            </v:group>
            <v:group style="position:absolute;left:5101;top:2879;width:61;height:70" coordorigin="5101,2879" coordsize="61,70">
              <v:shape style="position:absolute;left:5101;top:2879;width:61;height:70" coordorigin="5101,2879" coordsize="61,70" path="m5141,2879l5123,2879,5116,2883,5104,2895,5101,2904,5101,2926,5104,2934,5115,2946,5123,2949,5140,2949,5146,2947,5155,2940,5157,2938,5127,2938,5123,2936,5117,2929,5115,2922,5115,2906,5117,2900,5123,2893,5127,2891,5158,2891,5157,2890,5148,2882,5141,2879xe" filled="true" fillcolor="#231f20" stroked="false">
                <v:path arrowok="t"/>
                <v:fill type="solid"/>
              </v:shape>
              <v:shape style="position:absolute;left:5101;top:2879;width:61;height:70" coordorigin="5101,2879" coordsize="61,70" path="m5147,2923l5146,2928,5144,2932,5139,2936,5136,2938,5157,2938,5159,2935,5161,2927,5147,2923xe" filled="true" fillcolor="#231f20" stroked="false">
                <v:path arrowok="t"/>
                <v:fill type="solid"/>
              </v:shape>
              <v:shape style="position:absolute;left:5101;top:2879;width:61;height:70" coordorigin="5101,2879" coordsize="61,70" path="m5158,2891l5136,2891,5139,2892,5144,2896,5146,2899,5147,2902,5161,2899,5159,2894,5158,2891xe" filled="true" fillcolor="#231f20" stroked="false">
                <v:path arrowok="t"/>
                <v:fill type="solid"/>
              </v:shape>
            </v:group>
            <v:group style="position:absolute;left:5173;top:2881;width:53;height:68" coordorigin="5173,2881" coordsize="53,68">
              <v:shape style="position:absolute;left:5173;top:2881;width:53;height:68" coordorigin="5173,2881" coordsize="53,68" path="m5224,2881l5173,2881,5173,2948,5225,2948,5225,2937,5187,2937,5187,2918,5221,2918,5221,2907,5187,2907,5187,2892,5224,2892,5224,2881xe" filled="true" fillcolor="#231f20" stroked="false">
                <v:path arrowok="t"/>
                <v:fill type="solid"/>
              </v:shape>
            </v:group>
            <v:group style="position:absolute;left:5237;top:2881;width:55;height:68" coordorigin="5237,2881" coordsize="55,68">
              <v:shape style="position:absolute;left:5237;top:2881;width:55;height:68" coordorigin="5237,2881" coordsize="55,68" path="m5251,2881l5237,2881,5237,2948,5250,2948,5250,2904,5266,2904,5251,2881xe" filled="true" fillcolor="#231f20" stroked="false">
                <v:path arrowok="t"/>
                <v:fill type="solid"/>
              </v:shape>
              <v:shape style="position:absolute;left:5237;top:2881;width:55;height:68" coordorigin="5237,2881" coordsize="55,68" path="m5266,2904l5250,2904,5278,2948,5292,2948,5292,2926,5279,2926,5266,2904xe" filled="true" fillcolor="#231f20" stroked="false">
                <v:path arrowok="t"/>
                <v:fill type="solid"/>
              </v:shape>
              <v:shape style="position:absolute;left:5237;top:2881;width:55;height:68" coordorigin="5237,2881" coordsize="55,68" path="m5292,2881l5279,2881,5279,2926,5292,2926,5292,2881xe" filled="true" fillcolor="#231f20" stroked="false">
                <v:path arrowok="t"/>
                <v:fill type="solid"/>
              </v:shape>
            </v:group>
            <v:group style="position:absolute;left:5302;top:2881;width:55;height:68" coordorigin="5302,2881" coordsize="55,68">
              <v:shape style="position:absolute;left:5302;top:2881;width:55;height:68" coordorigin="5302,2881" coordsize="55,68" path="m5336,2892l5322,2892,5322,2948,5336,2948,5336,2892xe" filled="true" fillcolor="#231f20" stroked="false">
                <v:path arrowok="t"/>
                <v:fill type="solid"/>
              </v:shape>
              <v:shape style="position:absolute;left:5302;top:2881;width:55;height:68" coordorigin="5302,2881" coordsize="55,68" path="m5357,2881l5302,2881,5302,2892,5357,2892,5357,2881xe" filled="true" fillcolor="#231f20" stroked="false">
                <v:path arrowok="t"/>
                <v:fill type="solid"/>
              </v:shape>
            </v:group>
            <v:group style="position:absolute;left:5352;top:2881;width:70;height:68" coordorigin="5352,2881" coordsize="70,68">
              <v:shape style="position:absolute;left:5352;top:2881;width:70;height:68" coordorigin="5352,2881" coordsize="70,68" path="m5393,2881l5378,2881,5352,2948,5366,2948,5372,2933,5415,2933,5410,2921,5376,2921,5386,2896,5400,2896,5393,2881xe" filled="true" fillcolor="#231f20" stroked="false">
                <v:path arrowok="t"/>
                <v:fill type="solid"/>
              </v:shape>
              <v:shape style="position:absolute;left:5352;top:2881;width:70;height:68" coordorigin="5352,2881" coordsize="70,68" path="m5415,2933l5400,2933,5406,2948,5421,2948,5415,2933xe" filled="true" fillcolor="#231f20" stroked="false">
                <v:path arrowok="t"/>
                <v:fill type="solid"/>
              </v:shape>
              <v:shape style="position:absolute;left:5352;top:2881;width:70;height:68" coordorigin="5352,2881" coordsize="70,68" path="m5400,2896l5386,2896,5395,2921,5410,2921,5400,2896xe" filled="true" fillcolor="#231f20" stroked="false">
                <v:path arrowok="t"/>
                <v:fill type="solid"/>
              </v:shape>
            </v:group>
            <v:group style="position:absolute;left:5414;top:2881;width:65;height:68" coordorigin="5414,2881" coordsize="65,68">
              <v:shape style="position:absolute;left:5414;top:2881;width:65;height:68" coordorigin="5414,2881" coordsize="65,68" path="m5429,2881l5414,2881,5439,2948,5454,2948,5460,2931,5447,2931,5429,2881xe" filled="true" fillcolor="#231f20" stroked="false">
                <v:path arrowok="t"/>
                <v:fill type="solid"/>
              </v:shape>
              <v:shape style="position:absolute;left:5414;top:2881;width:65;height:68" coordorigin="5414,2881" coordsize="65,68" path="m5478,2881l5463,2881,5447,2931,5460,2931,5478,2881xe" filled="true" fillcolor="#231f20" stroked="false">
                <v:path arrowok="t"/>
                <v:fill type="solid"/>
              </v:shape>
            </v:group>
            <v:group style="position:absolute;left:5483;top:2879;width:67;height:70" coordorigin="5483,2879" coordsize="67,70">
              <v:shape style="position:absolute;left:5483;top:2879;width:67;height:70" coordorigin="5483,2879" coordsize="67,70" path="m5526,2879l5510,2879,5505,2880,5483,2908,5483,2926,5486,2934,5498,2946,5506,2949,5526,2949,5534,2946,5543,2938,5510,2938,5506,2936,5499,2928,5497,2922,5497,2906,5499,2901,5506,2893,5510,2891,5543,2891,5534,2883,5526,2879xe" filled="true" fillcolor="#231f20" stroked="false">
                <v:path arrowok="t"/>
                <v:fill type="solid"/>
              </v:shape>
              <v:shape style="position:absolute;left:5483;top:2879;width:67;height:70" coordorigin="5483,2879" coordsize="67,70" path="m5543,2891l5522,2891,5526,2893,5533,2901,5535,2906,5535,2922,5533,2928,5526,2936,5522,2938,5543,2938,5546,2934,5549,2926,5549,2903,5546,2895,5543,2891xe" filled="true" fillcolor="#231f20" stroked="false">
                <v:path arrowok="t"/>
                <v:fill type="solid"/>
              </v:shape>
            </v:group>
            <v:group style="position:absolute;left:5557;top:2879;width:57;height:70" coordorigin="5557,2879" coordsize="57,70">
              <v:shape style="position:absolute;left:5557;top:2879;width:57;height:70" coordorigin="5557,2879" coordsize="57,70" path="m5570,2925l5557,2926,5558,2934,5561,2939,5570,2947,5577,2949,5591,2949,5596,2948,5604,2945,5607,2943,5611,2938,5581,2938,5578,2937,5573,2933,5571,2929,5570,2925xe" filled="true" fillcolor="#231f20" stroked="false">
                <v:path arrowok="t"/>
                <v:fill type="solid"/>
              </v:shape>
              <v:shape style="position:absolute;left:5557;top:2879;width:57;height:70" coordorigin="5557,2879" coordsize="57,70" path="m5593,2879l5579,2879,5575,2880,5559,2904,5561,2908,5569,2915,5574,2917,5587,2920,5591,2921,5595,2922,5597,2923,5598,2924,5599,2926,5599,2927,5599,2931,5598,2933,5593,2937,5590,2938,5611,2938,5612,2936,5613,2933,5613,2924,5612,2921,5581,2904,5576,2903,5573,2900,5573,2899,5573,2896,5573,2894,5577,2892,5580,2891,5609,2891,5608,2889,5600,2881,5593,2879xe" filled="true" fillcolor="#231f20" stroked="false">
                <v:path arrowok="t"/>
                <v:fill type="solid"/>
              </v:shape>
              <v:shape style="position:absolute;left:5557;top:2879;width:57;height:70" coordorigin="5557,2879" coordsize="57,70" path="m5609,2891l5588,2891,5591,2892,5595,2895,5596,2897,5597,2901,5611,2900,5611,2894,5609,2891xe" filled="true" fillcolor="#231f20" stroked="false">
                <v:path arrowok="t"/>
                <v:fill type="solid"/>
              </v:shape>
            </v:group>
            <v:group style="position:absolute;left:5310;top:2596;width:498;height:418" coordorigin="5310,2596" coordsize="498,418">
              <v:shape style="position:absolute;left:5310;top:2596;width:498;height:418" coordorigin="5310,2596" coordsize="498,418" path="m5310,2596l5423,2602,5517,2620,5593,2646,5653,2675,5732,2729,5786,2790,5808,2852,5802,2910,5772,2960,5722,2995,5658,3013e" filled="false" stroked="true" strokeweight=".758pt" strokecolor="#231f20">
                <v:path arrowok="t"/>
              </v:shape>
            </v:group>
            <v:group style="position:absolute;left:5358;top:2685;width:427;height:265" coordorigin="5358,2685" coordsize="427,265">
              <v:shape style="position:absolute;left:5358;top:2685;width:427;height:265" coordorigin="5358,2685" coordsize="427,265" path="m5358,2685l5449,2698,5538,2725,5619,2763,5689,2807,5743,2856,5777,2904,5785,2950e" filled="false" stroked="true" strokeweight=".758pt" strokecolor="#231f20">
                <v:path arrowok="t"/>
              </v:shape>
            </v:group>
            <v:group style="position:absolute;left:5649;top:2716;width:53;height:51" coordorigin="5649,2716" coordsize="53,51">
              <v:shape style="position:absolute;left:5649;top:2716;width:53;height:51" coordorigin="5649,2716" coordsize="53,51" path="m5676,2716l5682,2735,5702,2735,5686,2747,5692,2766,5676,2754,5659,2766,5666,2747,5649,2735,5669,2735,5676,2716xe" filled="false" stroked="true" strokeweight=".258pt" strokecolor="#231f20">
                <v:path arrowok="t"/>
              </v:shape>
            </v:group>
            <v:group style="position:absolute;left:5418;top:2974;width:32;height:52" coordorigin="5418,2974" coordsize="32,52">
              <v:shape style="position:absolute;left:5418;top:2974;width:32;height:52" coordorigin="5418,2974" coordsize="32,52" path="m5446,2983l5431,2983,5433,2984,5436,2987,5437,2989,5437,2996,5436,2999,5432,3007,5427,3014,5418,3025,5418,3026,5446,3026,5448,3016,5429,3016,5437,3008,5442,3001,5444,2997,5446,2993,5447,2990,5447,2985,5446,2983xe" filled="true" fillcolor="#231f20" stroked="false">
                <v:path arrowok="t"/>
                <v:fill type="solid"/>
              </v:shape>
              <v:shape style="position:absolute;left:5418;top:2974;width:32;height:52" coordorigin="5418,2974" coordsize="32,52" path="m5449,3011l5448,3011,5447,3013,5446,3014,5445,3015,5445,3015,5443,3016,5429,3016,5448,3016,5449,3011xe" filled="true" fillcolor="#231f20" stroked="false">
                <v:path arrowok="t"/>
                <v:fill type="solid"/>
              </v:shape>
              <v:shape style="position:absolute;left:5418;top:2974;width:32;height:52" coordorigin="5418,2974" coordsize="32,52" path="m5436,2974l5430,2974,5427,2975,5422,2980,5420,2983,5419,2988,5420,2989,5422,2985,5425,2983,5446,2983,5444,2979,5442,2977,5438,2975,5436,2974xe" filled="true" fillcolor="#231f20" stroked="false">
                <v:path arrowok="t"/>
                <v:fill type="solid"/>
              </v:shape>
            </v:group>
            <v:group style="position:absolute;left:5455;top:2974;width:32;height:53" coordorigin="5455,2974" coordsize="32,53">
              <v:shape style="position:absolute;left:5455;top:2974;width:32;height:53" coordorigin="5455,2974" coordsize="32,53" path="m5474,2974l5468,2974,5465,2975,5455,3005,5456,3009,5469,3027,5473,3027,5475,3026,5478,3024,5478,3024,5470,3024,5469,3024,5466,2984,5467,2980,5467,2978,5469,2977,5470,2977,5478,2977,5476,2975,5474,2974xe" filled="true" fillcolor="#231f20" stroked="false">
                <v:path arrowok="t"/>
                <v:fill type="solid"/>
              </v:shape>
              <v:shape style="position:absolute;left:5455;top:2974;width:32;height:53" coordorigin="5455,2974" coordsize="32,53" path="m5478,2977l5472,2977,5473,2977,5475,2979,5475,2981,5475,2984,5475,3009,5475,3019,5475,3021,5473,3024,5472,3024,5478,3024,5486,3005,5486,2995,5486,2990,5483,2982,5481,2979,5478,2977xe" filled="true" fillcolor="#231f20" stroked="false">
                <v:path arrowok="t"/>
                <v:fill type="solid"/>
              </v:shape>
            </v:group>
            <v:group style="position:absolute;left:5494;top:2974;width:27;height:52" coordorigin="5494,2974" coordsize="27,52">
              <v:shape style="position:absolute;left:5494;top:2974;width:27;height:52" coordorigin="5494,2974" coordsize="27,52" path="m5520,3024l5495,3024,5495,3026,5520,3026,5520,3024xe" filled="true" fillcolor="#231f20" stroked="false">
                <v:path arrowok="t"/>
                <v:fill type="solid"/>
              </v:shape>
              <v:shape style="position:absolute;left:5494;top:2974;width:27;height:52" coordorigin="5494,2974" coordsize="27,52" path="m5513,2983l5500,2983,5500,2983,5502,2984,5502,2984,5502,2985,5502,3021,5502,3022,5501,3023,5499,3024,5498,3024,5517,3024,5513,3021,5513,2983xe" filled="true" fillcolor="#231f20" stroked="false">
                <v:path arrowok="t"/>
                <v:fill type="solid"/>
              </v:shape>
              <v:shape style="position:absolute;left:5494;top:2974;width:27;height:52" coordorigin="5494,2974" coordsize="27,52" path="m5513,2974l5512,2974,5494,2983,5495,2984,5496,2983,5498,2983,5513,2983,5513,2974xe" filled="true" fillcolor="#231f20" stroked="false">
                <v:path arrowok="t"/>
                <v:fill type="solid"/>
              </v:shape>
            </v:group>
            <v:group style="position:absolute;left:5528;top:2974;width:32;height:53" coordorigin="5528,2974" coordsize="32,53">
              <v:shape style="position:absolute;left:5528;top:2974;width:32;height:53" coordorigin="5528,2974" coordsize="32,53" path="m5547,2974l5541,2974,5538,2975,5528,3005,5529,3009,5541,3027,5546,3027,5548,3026,5551,3024,5551,3024,5543,3024,5542,3024,5539,2984,5540,2980,5540,2978,5542,2977,5543,2977,5551,2977,5549,2975,5547,2974xe" filled="true" fillcolor="#231f20" stroked="false">
                <v:path arrowok="t"/>
                <v:fill type="solid"/>
              </v:shape>
              <v:shape style="position:absolute;left:5528;top:2974;width:32;height:53" coordorigin="5528,2974" coordsize="32,53" path="m5551,2977l5545,2977,5546,2977,5547,2979,5548,2981,5548,2984,5548,3009,5548,3019,5548,3021,5546,3024,5545,3024,5551,3024,5559,3005,5559,2995,5559,2990,5556,2982,5554,2979,5551,2977xe" filled="true" fillcolor="#231f20" stroked="false">
                <v:path arrowok="t"/>
                <v:fill type="solid"/>
              </v:shape>
            </v:group>
            <v:group style="position:absolute;left:5786;top:2598;width:53;height:50" coordorigin="5786,2598" coordsize="53,50">
              <v:shape style="position:absolute;left:5786;top:2598;width:53;height:50" coordorigin="5786,2598" coordsize="53,50" path="m5813,2598l5819,2617,5839,2617,5823,2629,5829,2648,5813,2637,5796,2648,5803,2629,5786,2617,5806,2617,5813,2598xe" filled="false" stroked="true" strokeweight=".258pt" strokecolor="#231f20">
                <v:path arrowok="t"/>
              </v:shape>
            </v:group>
            <v:group style="position:absolute;left:5714;top:2483;width:53;height:51" coordorigin="5714,2483" coordsize="53,51">
              <v:shape style="position:absolute;left:5714;top:2483;width:53;height:51" coordorigin="5714,2483" coordsize="53,51" path="m5740,2483l5746,2502,5766,2502,5750,2514,5756,2533,5740,2521,5724,2533,5730,2514,5714,2502,5734,2502,5740,2483xe" filled="false" stroked="true" strokeweight=".258pt" strokecolor="#231f20">
                <v:path arrowok="t"/>
              </v:shape>
            </v:group>
            <v:group style="position:absolute;left:5626;top:2547;width:53;height:50" coordorigin="5626,2547" coordsize="53,50">
              <v:shape style="position:absolute;left:5626;top:2547;width:53;height:50" coordorigin="5626,2547" coordsize="53,50" path="m5652,2547l5658,2566,5678,2566,5662,2577,5668,2597,5652,2585,5636,2597,5642,2577,5626,2566,5646,2566,5652,2547xe" filled="false" stroked="true" strokeweight=".258pt" strokecolor="#231f20">
                <v:path arrowok="t"/>
              </v:shape>
            </v:group>
            <v:group style="position:absolute;left:5706;top:2624;width:43;height:41" coordorigin="5706,2624" coordsize="43,41">
              <v:shape style="position:absolute;left:5706;top:2624;width:43;height:41" coordorigin="5706,2624" coordsize="43,41" path="m5728,2624l5733,2640,5749,2640,5736,2649,5741,2665,5728,2655,5715,2665,5720,2649,5706,2640,5723,2640,5728,2624xe" filled="false" stroked="true" strokeweight=".209pt" strokecolor="#231f20">
                <v:path arrowok="t"/>
              </v:shape>
            </v:group>
            <v:group style="position:absolute;left:5576;top:2446;width:213;height:344" coordorigin="5576,2446" coordsize="213,344">
              <v:shape style="position:absolute;left:5576;top:2446;width:213;height:344" coordorigin="5576,2446" coordsize="213,344" path="m5576,2446l5639,2477,5694,2522,5740,2578,5772,2643,5789,2714,5786,2790e" filled="false" stroked="true" strokeweight=".758pt" strokecolor="#231f20">
                <v:path arrowok="t"/>
              </v:shape>
            </v:group>
            <v:group style="position:absolute;left:5278;top:2877;width:489;height:206" coordorigin="5278,2877" coordsize="489,206">
              <v:shape style="position:absolute;left:5278;top:2877;width:489;height:206" coordorigin="5278,2877" coordsize="489,206" path="m5766,2877l5728,2942,5676,2998,5613,3043,5541,3072,5464,3082,5414,3078,5366,3067,5321,3049,5278,3024e" filled="false" stroked="true" strokeweight=".758pt" strokecolor="#231f20">
                <v:path arrowok="t"/>
              </v:shape>
            </v:group>
            <v:group style="position:absolute;left:5022;top:2315;width:879;height:879" coordorigin="5022,2315" coordsize="879,879">
              <v:shape style="position:absolute;left:5022;top:2315;width:879;height:879" coordorigin="5022,2315" coordsize="879,879" path="m5462,2315l5533,2321,5601,2337,5664,2364,5721,2400,5773,2444,5817,2495,5852,2552,5879,2615,5896,2683,5901,2754,5896,2826,5879,2893,5852,2956,5817,3014,5773,3065,5721,3109,5664,3145,5601,3171,5533,3188,5462,3194,5391,3188,5323,3171,5260,3145,5202,3109,5151,3065,5107,3014,5072,2956,5045,2893,5028,2826,5022,2754,5028,2683,5045,2615,5072,2552,5107,2495,5151,2444,5202,2400,5260,2364,5323,2337,5391,2321,5462,2315xe" filled="false" stroked="true" strokeweight=".567pt" strokecolor="#231f20">
                <v:path arrowok="t"/>
              </v:shape>
              <v:shape style="position:absolute;left:5323;top:3037;width:288;height:118" type="#_x0000_t75" stroked="false">
                <v:imagedata r:id="rId21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15.447212pt;width:44.55pt;height:44.55pt;mso-position-horizontal-relative:page;mso-position-vertical-relative:paragraph;z-index:1864;mso-wrap-distance-left:0;mso-wrap-distance-right:0" coordorigin="5994,2309" coordsize="891,891"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368,2321,6301,2337,6238,2364,6180,2400,6129,2444,6085,2495,6049,2552,6023,2615,6006,2683,6000,2754,6006,2826,6023,2893,6049,2956,6085,3014,6129,3065,6180,3109,6238,3145,6301,3171,6368,3188,6440,3194,6511,3188,6579,3171,6642,3145,6699,3109,6750,3065,6794,3014,6830,2956,6857,2893,6873,2826,6879,2754,6873,2683,6857,2615,6830,2552,6794,2495,6750,2444,6699,2400,6642,2364,6579,2337,6511,2321,6440,2315xe" filled="true" fillcolor="#d1d3d4" stroked="false">
                <v:path arrowok="t"/>
                <v:fill type="solid"/>
              </v:shape>
            </v:group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511,2321,6579,2337,6642,2364,6699,2400,6750,2444,6794,2495,6830,2552,6857,2615,6873,2683,6879,2754,6873,2826,6857,2893,6830,2956,6794,3014,6750,3065,6699,3109,6642,3145,6579,3171,6511,3188,6440,3194,6368,3188,6301,3171,6238,3145,6180,3109,6129,3065,6085,3014,6049,2956,6023,2893,6006,2826,6000,2754,6006,2683,6023,2615,6049,2552,6085,2495,6129,2444,6180,2400,6238,2364,6301,2337,6368,2321,6440,2315xe" filled="false" stroked="true" strokeweight=".425pt" strokecolor="#231f20">
                <v:path arrowok="t"/>
              </v:shape>
            </v:group>
            <v:group style="position:absolute;left:6204;top:2698;width:220;height:428" coordorigin="6204,2698" coordsize="220,428">
              <v:shape style="position:absolute;left:6204;top:2698;width:220;height:428" coordorigin="6204,2698" coordsize="220,428" path="m6204,3125l6423,2698e" filled="false" stroked="true" strokeweight=".292pt" strokecolor="#6d6e71">
                <v:path arrowok="t"/>
              </v:shape>
            </v:group>
            <v:group style="position:absolute;left:6467;top:2346;width:137;height:267" coordorigin="6467,2346" coordsize="137,267">
              <v:shape style="position:absolute;left:6467;top:2346;width:137;height:267" coordorigin="6467,2346" coordsize="137,267" path="m6467,2613l6603,2346e" filled="false" stroked="true" strokeweight=".292pt" strokecolor="#6d6e71">
                <v:path arrowok="t"/>
              </v:shape>
            </v:group>
            <v:group style="position:absolute;left:6010;top:2458;width:107;height:207" coordorigin="6010,2458" coordsize="107,207">
              <v:shape style="position:absolute;left:6010;top:2458;width:107;height:207" coordorigin="6010,2458" coordsize="107,207" path="m6010,2664l6116,2458e" filled="false" stroked="true" strokeweight=".292pt" strokecolor="#6d6e71">
                <v:path arrowok="t"/>
              </v:shape>
            </v:group>
            <v:group style="position:absolute;left:6002;top:2421;width:151;height:295" coordorigin="6002,2421" coordsize="151,295">
              <v:shape style="position:absolute;left:6002;top:2421;width:151;height:295" coordorigin="6002,2421" coordsize="151,295" path="m6002,2715l6153,2421e" filled="false" stroked="true" strokeweight=".292pt" strokecolor="#6d6e71">
                <v:path arrowok="t"/>
              </v:shape>
            </v:group>
            <v:group style="position:absolute;left:6000;top:2397;width:185;height:359" coordorigin="6000,2397" coordsize="185,359">
              <v:shape style="position:absolute;left:6000;top:2397;width:185;height:359" coordorigin="6000,2397" coordsize="185,359" path="m6000,2755l6184,2397e" filled="false" stroked="true" strokeweight=".292pt" strokecolor="#6d6e71">
                <v:path arrowok="t"/>
              </v:shape>
            </v:group>
            <v:group style="position:absolute;left:6002;top:2378;width:212;height:411" coordorigin="6002,2378" coordsize="212,411">
              <v:shape style="position:absolute;left:6002;top:2378;width:212;height:411" coordorigin="6002,2378" coordsize="212,411" path="m6002,2789l6213,2378e" filled="false" stroked="true" strokeweight=".292pt" strokecolor="#6d6e71">
                <v:path arrowok="t"/>
              </v:shape>
            </v:group>
            <v:group style="position:absolute;left:6005;top:2363;width:234;height:456" coordorigin="6005,2363" coordsize="234,456">
              <v:shape style="position:absolute;left:6005;top:2363;width:234;height:456" coordorigin="6005,2363" coordsize="234,456" path="m6005,2819l6239,2363e" filled="false" stroked="true" strokeweight=".292pt" strokecolor="#6d6e71">
                <v:path arrowok="t"/>
              </v:shape>
            </v:group>
            <v:group style="position:absolute;left:6010;top:2352;width:254;height:495" coordorigin="6010,2352" coordsize="254,495">
              <v:shape style="position:absolute;left:6010;top:2352;width:254;height:495" coordorigin="6010,2352" coordsize="254,495" path="m6010,2846l6264,2352e" filled="false" stroked="true" strokeweight=".292pt" strokecolor="#6d6e71">
                <v:path arrowok="t"/>
              </v:shape>
            </v:group>
            <v:group style="position:absolute;left:6016;top:2342;width:272;height:529" coordorigin="6016,2342" coordsize="272,529">
              <v:shape style="position:absolute;left:6016;top:2342;width:272;height:529" coordorigin="6016,2342" coordsize="272,529" path="m6016,2871l6287,2342e" filled="false" stroked="true" strokeweight=".292pt" strokecolor="#6d6e71">
                <v:path arrowok="t"/>
              </v:shape>
            </v:group>
            <v:group style="position:absolute;left:6023;top:2334;width:288;height:560" coordorigin="6023,2334" coordsize="288,560">
              <v:shape style="position:absolute;left:6023;top:2334;width:288;height:560" coordorigin="6023,2334" coordsize="288,560" path="m6023,2894l6310,2334e" filled="false" stroked="true" strokeweight=".292pt" strokecolor="#6d6e71">
                <v:path arrowok="t"/>
              </v:shape>
            </v:group>
            <v:group style="position:absolute;left:6031;top:2328;width:302;height:587" coordorigin="6031,2328" coordsize="302,587">
              <v:shape style="position:absolute;left:6031;top:2328;width:302;height:587" coordorigin="6031,2328" coordsize="302,587" path="m6031,2915l6332,2328e" filled="false" stroked="true" strokeweight=".292pt" strokecolor="#6d6e71">
                <v:path arrowok="t"/>
              </v:shape>
            </v:group>
            <v:group style="position:absolute;left:6039;top:2323;width:315;height:612" coordorigin="6039,2323" coordsize="315,612">
              <v:shape style="position:absolute;left:6039;top:2323;width:315;height:612" coordorigin="6039,2323" coordsize="315,612" path="m6039,2935l6353,2323e" filled="false" stroked="true" strokeweight=".292pt" strokecolor="#6d6e71">
                <v:path arrowok="t"/>
              </v:shape>
            </v:group>
            <v:group style="position:absolute;left:6048;top:2320;width:326;height:634" coordorigin="6048,2320" coordsize="326,634">
              <v:shape style="position:absolute;left:6048;top:2320;width:326;height:634" coordorigin="6048,2320" coordsize="326,634" path="m6048,2954l6374,2320e" filled="false" stroked="true" strokeweight=".292pt" strokecolor="#6d6e71">
                <v:path arrowok="t"/>
              </v:shape>
            </v:group>
            <v:group style="position:absolute;left:6058;top:2317;width:336;height:655" coordorigin="6058,2317" coordsize="336,655">
              <v:shape style="position:absolute;left:6058;top:2317;width:336;height:655" coordorigin="6058,2317" coordsize="336,655" path="m6058,2972l6394,2317e" filled="false" stroked="true" strokeweight=".292pt" strokecolor="#6d6e71">
                <v:path arrowok="t"/>
              </v:shape>
            </v:group>
            <v:group style="position:absolute;left:6068;top:2316;width:346;height:673" coordorigin="6068,2316" coordsize="346,673">
              <v:shape style="position:absolute;left:6068;top:2316;width:346;height:673" coordorigin="6068,2316" coordsize="346,673" path="m6068,2988l6413,2316e" filled="false" stroked="true" strokeweight=".292pt" strokecolor="#6d6e71">
                <v:path arrowok="t"/>
              </v:shape>
            </v:group>
            <v:group style="position:absolute;left:6078;top:2315;width:354;height:690" coordorigin="6078,2315" coordsize="354,690">
              <v:shape style="position:absolute;left:6078;top:2315;width:354;height:690" coordorigin="6078,2315" coordsize="354,690" path="m6078,3004l6432,2315e" filled="false" stroked="true" strokeweight=".292pt" strokecolor="#6d6e71">
                <v:path arrowok="t"/>
              </v:shape>
            </v:group>
            <v:group style="position:absolute;left:6089;top:2315;width:362;height:705" coordorigin="6089,2315" coordsize="362,705">
              <v:shape style="position:absolute;left:6089;top:2315;width:362;height:705" coordorigin="6089,2315" coordsize="362,705" path="m6089,3019l6451,2315e" filled="false" stroked="true" strokeweight=".292pt" strokecolor="#6d6e71">
                <v:path arrowok="t"/>
              </v:shape>
            </v:group>
            <v:group style="position:absolute;left:6101;top:2653;width:196;height:381" coordorigin="6101,2653" coordsize="196,381">
              <v:shape style="position:absolute;left:6101;top:2653;width:196;height:381" coordorigin="6101,2653" coordsize="196,381" path="m6101,3034l6296,2653e" filled="false" stroked="true" strokeweight=".292pt" strokecolor="#6d6e71">
                <v:path arrowok="t"/>
              </v:shape>
            </v:group>
            <v:group style="position:absolute;left:6325;top:2316;width:145;height:281" coordorigin="6325,2316" coordsize="145,281">
              <v:shape style="position:absolute;left:6325;top:2316;width:145;height:281" coordorigin="6325,2316" coordsize="145,281" path="m6325,2597l6469,2316e" filled="false" stroked="true" strokeweight=".292pt" strokecolor="#6d6e71">
                <v:path arrowok="t"/>
              </v:shape>
            </v:group>
            <v:group style="position:absolute;left:6112;top:2667;width:196;height:381" coordorigin="6112,2667" coordsize="196,381">
              <v:shape style="position:absolute;left:6112;top:2667;width:196;height:381" coordorigin="6112,2667" coordsize="196,381" path="m6112,3047l6308,2667e" filled="false" stroked="true" strokeweight=".292pt" strokecolor="#6d6e71">
                <v:path arrowok="t"/>
              </v:shape>
            </v:group>
            <v:group style="position:absolute;left:6343;top:2318;width:145;height:282" coordorigin="6343,2318" coordsize="145,282">
              <v:shape style="position:absolute;left:6343;top:2318;width:145;height:282" coordorigin="6343,2318" coordsize="145,282" path="m6343,2599l6487,2318e" filled="false" stroked="true" strokeweight=".292pt" strokecolor="#6d6e71">
                <v:path arrowok="t"/>
              </v:shape>
            </v:group>
            <v:group style="position:absolute;left:6124;top:2678;width:197;height:383" coordorigin="6124,2678" coordsize="197,383">
              <v:shape style="position:absolute;left:6124;top:2678;width:197;height:383" coordorigin="6124,2678" coordsize="197,383" path="m6124,3060l6321,2678e" filled="false" stroked="true" strokeweight=".292pt" strokecolor="#6d6e71">
                <v:path arrowok="t"/>
              </v:shape>
            </v:group>
            <v:group style="position:absolute;left:6361;top:2320;width:144;height:279" coordorigin="6361,2320" coordsize="144,279">
              <v:shape style="position:absolute;left:6361;top:2320;width:144;height:279" coordorigin="6361,2320" coordsize="144,279" path="m6361,2599l6505,2320e" filled="false" stroked="true" strokeweight=".292pt" strokecolor="#6d6e71">
                <v:path arrowok="t"/>
              </v:shape>
            </v:group>
            <v:group style="position:absolute;left:6137;top:2683;width:200;height:390" coordorigin="6137,2683" coordsize="200,390">
              <v:shape style="position:absolute;left:6137;top:2683;width:200;height:390" coordorigin="6137,2683" coordsize="200,390" path="m6137,3073l6337,2683e" filled="false" stroked="true" strokeweight=".292pt" strokecolor="#6d6e71">
                <v:path arrowok="t"/>
              </v:shape>
            </v:group>
            <v:group style="position:absolute;left:6379;top:2323;width:143;height:278" coordorigin="6379,2323" coordsize="143,278">
              <v:shape style="position:absolute;left:6379;top:2323;width:143;height:278" coordorigin="6379,2323" coordsize="143,278" path="m6379,2600l6522,2323e" filled="false" stroked="true" strokeweight=".292pt" strokecolor="#6d6e71">
                <v:path arrowok="t"/>
              </v:shape>
            </v:group>
            <v:group style="position:absolute;left:6150;top:2687;width:205;height:398" coordorigin="6150,2687" coordsize="205,398">
              <v:shape style="position:absolute;left:6150;top:2687;width:205;height:398" coordorigin="6150,2687" coordsize="205,398" path="m6150,3084l6354,2687e" filled="false" stroked="true" strokeweight=".292pt" strokecolor="#6d6e71">
                <v:path arrowok="t"/>
              </v:shape>
            </v:group>
            <v:group style="position:absolute;left:6397;top:2326;width:142;height:276" coordorigin="6397,2326" coordsize="142,276">
              <v:shape style="position:absolute;left:6397;top:2326;width:142;height:276" coordorigin="6397,2326" coordsize="142,276" path="m6397,2602l6539,2326e" filled="false" stroked="true" strokeweight=".292pt" strokecolor="#6d6e71">
                <v:path arrowok="t"/>
              </v:shape>
            </v:group>
            <v:group style="position:absolute;left:6163;top:2689;width:209;height:407" coordorigin="6163,2689" coordsize="209,407">
              <v:shape style="position:absolute;left:6163;top:2689;width:209;height:407" coordorigin="6163,2689" coordsize="209,407" path="m6163,3095l6372,2689e" filled="false" stroked="true" strokeweight=".292pt" strokecolor="#6d6e71">
                <v:path arrowok="t"/>
              </v:shape>
            </v:group>
            <v:group style="position:absolute;left:6415;top:2330;width:141;height:274" coordorigin="6415,2330" coordsize="141,274">
              <v:shape style="position:absolute;left:6415;top:2330;width:141;height:274" coordorigin="6415,2330" coordsize="141,274" path="m6415,2604l6555,2330e" filled="false" stroked="true" strokeweight=".292pt" strokecolor="#6d6e71">
                <v:path arrowok="t"/>
              </v:shape>
            </v:group>
            <v:group style="position:absolute;left:6176;top:2691;width:213;height:415" coordorigin="6176,2691" coordsize="213,415">
              <v:shape style="position:absolute;left:6176;top:2691;width:213;height:415" coordorigin="6176,2691" coordsize="213,415" path="m6176,3106l6389,2691e" filled="false" stroked="true" strokeweight=".292pt" strokecolor="#6d6e71">
                <v:path arrowok="t"/>
              </v:shape>
            </v:group>
            <v:group style="position:absolute;left:6432;top:2335;width:140;height:272" coordorigin="6432,2335" coordsize="140,272">
              <v:shape style="position:absolute;left:6432;top:2335;width:140;height:272" coordorigin="6432,2335" coordsize="140,272" path="m6432,2607l6572,2335e" filled="false" stroked="true" strokeweight=".292pt" strokecolor="#6d6e71">
                <v:path arrowok="t"/>
              </v:shape>
            </v:group>
            <v:group style="position:absolute;left:6190;top:2694;width:217;height:422" coordorigin="6190,2694" coordsize="217,422">
              <v:shape style="position:absolute;left:6190;top:2694;width:217;height:422" coordorigin="6190,2694" coordsize="217,422" path="m6190,3115l6406,2694e" filled="false" stroked="true" strokeweight=".292pt" strokecolor="#6d6e71">
                <v:path arrowok="t"/>
              </v:shape>
            </v:group>
            <v:group style="position:absolute;left:6449;top:2341;width:139;height:270" coordorigin="6449,2341" coordsize="139,270">
              <v:shape style="position:absolute;left:6449;top:2341;width:139;height:270" coordorigin="6449,2341" coordsize="139,270" path="m6449,2610l6588,2341e" filled="false" stroked="true" strokeweight=".292pt" strokecolor="#6d6e71">
                <v:path arrowok="t"/>
              </v:shape>
              <v:shape style="position:absolute;left:6109;top:2452;width:279;height:393" type="#_x0000_t75" stroked="false">
                <v:imagedata r:id="rId33" o:title=""/>
              </v:shape>
            </v:group>
            <v:group style="position:absolute;left:6078;top:2879;width:61;height:70" coordorigin="6078,2879" coordsize="61,70">
              <v:shape style="position:absolute;left:6078;top:2879;width:61;height:70" coordorigin="6078,2879" coordsize="61,70" path="m6119,2879l6101,2879,6093,2883,6081,2895,6078,2904,6078,2926,6081,2934,6093,2946,6101,2949,6117,2949,6123,2947,6133,2940,6135,2938,6105,2938,6101,2936,6094,2929,6093,2922,6093,2906,6094,2900,6101,2893,6105,2891,6135,2891,6135,2890,6126,2882,6119,2879xe" filled="true" fillcolor="#231f20" stroked="false">
                <v:path arrowok="t"/>
                <v:fill type="solid"/>
              </v:shape>
              <v:shape style="position:absolute;left:6078;top:2879;width:61;height:70" coordorigin="6078,2879" coordsize="61,70" path="m6125,2923l6124,2928,6122,2932,6117,2936,6114,2938,6135,2938,6137,2935,6139,2927,6125,2923xe" filled="true" fillcolor="#231f20" stroked="false">
                <v:path arrowok="t"/>
                <v:fill type="solid"/>
              </v:shape>
              <v:shape style="position:absolute;left:6078;top:2879;width:61;height:70" coordorigin="6078,2879" coordsize="61,70" path="m6135,2891l6114,2891,6117,2892,6122,2896,6124,2899,6125,2902,6138,2899,6137,2894,6135,2891xe" filled="true" fillcolor="#231f20" stroked="false">
                <v:path arrowok="t"/>
                <v:fill type="solid"/>
              </v:shape>
            </v:group>
            <v:group style="position:absolute;left:6151;top:2881;width:53;height:68" coordorigin="6151,2881" coordsize="53,68">
              <v:shape style="position:absolute;left:6151;top:2881;width:53;height:68" coordorigin="6151,2881" coordsize="53,68" path="m6202,2881l6151,2881,6151,2948,6203,2948,6203,2937,6165,2937,6165,2918,6199,2918,6199,2907,6165,2907,6165,2892,6202,2892,6202,2881xe" filled="true" fillcolor="#231f20" stroked="false">
                <v:path arrowok="t"/>
                <v:fill type="solid"/>
              </v:shape>
            </v:group>
            <v:group style="position:absolute;left:6215;top:2881;width:55;height:68" coordorigin="6215,2881" coordsize="55,68">
              <v:shape style="position:absolute;left:6215;top:2881;width:55;height:68" coordorigin="6215,2881" coordsize="55,68" path="m6229,2881l6215,2881,6215,2948,6228,2948,6228,2904,6243,2904,6229,2881xe" filled="true" fillcolor="#231f20" stroked="false">
                <v:path arrowok="t"/>
                <v:fill type="solid"/>
              </v:shape>
              <v:shape style="position:absolute;left:6215;top:2881;width:55;height:68" coordorigin="6215,2881" coordsize="55,68" path="m6243,2904l6228,2904,6256,2948,6270,2948,6270,2926,6257,2926,6243,2904xe" filled="true" fillcolor="#231f20" stroked="false">
                <v:path arrowok="t"/>
                <v:fill type="solid"/>
              </v:shape>
              <v:shape style="position:absolute;left:6215;top:2881;width:55;height:68" coordorigin="6215,2881" coordsize="55,68" path="m6270,2881l6257,2881,6257,2926,6270,2926,6270,2881xe" filled="true" fillcolor="#231f20" stroked="false">
                <v:path arrowok="t"/>
                <v:fill type="solid"/>
              </v:shape>
            </v:group>
            <v:group style="position:absolute;left:6280;top:2881;width:55;height:68" coordorigin="6280,2881" coordsize="55,68">
              <v:shape style="position:absolute;left:6280;top:2881;width:55;height:68" coordorigin="6280,2881" coordsize="55,68" path="m6314,2892l6300,2892,6300,2948,6314,2948,6314,2892xe" filled="true" fillcolor="#231f20" stroked="false">
                <v:path arrowok="t"/>
                <v:fill type="solid"/>
              </v:shape>
              <v:shape style="position:absolute;left:6280;top:2881;width:55;height:68" coordorigin="6280,2881" coordsize="55,68" path="m6334,2881l6280,2881,6280,2892,6334,2892,6334,2881xe" filled="true" fillcolor="#231f20" stroked="false">
                <v:path arrowok="t"/>
                <v:fill type="solid"/>
              </v:shape>
            </v:group>
            <v:group style="position:absolute;left:6329;top:2881;width:70;height:68" coordorigin="6329,2881" coordsize="70,68">
              <v:shape style="position:absolute;left:6329;top:2881;width:70;height:68" coordorigin="6329,2881" coordsize="70,68" path="m6371,2881l6356,2881,6329,2948,6344,2948,6350,2933,6392,2933,6388,2921,6354,2921,6363,2896,6377,2896,6371,2881xe" filled="true" fillcolor="#231f20" stroked="false">
                <v:path arrowok="t"/>
                <v:fill type="solid"/>
              </v:shape>
              <v:shape style="position:absolute;left:6329;top:2881;width:70;height:68" coordorigin="6329,2881" coordsize="70,68" path="m6392,2933l6377,2933,6383,2948,6399,2948,6392,2933xe" filled="true" fillcolor="#231f20" stroked="false">
                <v:path arrowok="t"/>
                <v:fill type="solid"/>
              </v:shape>
              <v:shape style="position:absolute;left:6329;top:2881;width:70;height:68" coordorigin="6329,2881" coordsize="70,68" path="m6377,2896l6363,2896,6373,2921,6388,2921,6377,2896xe" filled="true" fillcolor="#231f20" stroked="false">
                <v:path arrowok="t"/>
                <v:fill type="solid"/>
              </v:shape>
            </v:group>
            <v:group style="position:absolute;left:6392;top:2881;width:65;height:68" coordorigin="6392,2881" coordsize="65,68">
              <v:shape style="position:absolute;left:6392;top:2881;width:65;height:68" coordorigin="6392,2881" coordsize="65,68" path="m6407,2881l6392,2881,6416,2948,6431,2948,6438,2931,6424,2931,6407,2881xe" filled="true" fillcolor="#231f20" stroked="false">
                <v:path arrowok="t"/>
                <v:fill type="solid"/>
              </v:shape>
              <v:shape style="position:absolute;left:6392;top:2881;width:65;height:68" coordorigin="6392,2881" coordsize="65,68" path="m6456,2881l6441,2881,6424,2931,6438,2931,6456,2881xe" filled="true" fillcolor="#231f20" stroked="false">
                <v:path arrowok="t"/>
                <v:fill type="solid"/>
              </v:shape>
            </v:group>
            <v:group style="position:absolute;left:6460;top:2879;width:67;height:70" coordorigin="6460,2879" coordsize="67,70">
              <v:shape style="position:absolute;left:6460;top:2879;width:67;height:70" coordorigin="6460,2879" coordsize="67,70" path="m6504,2879l6488,2879,6483,2880,6460,2908,6460,2926,6463,2934,6475,2946,6484,2949,6504,2949,6512,2946,6521,2938,6488,2938,6484,2936,6477,2928,6475,2922,6475,2906,6476,2901,6483,2893,6488,2891,6521,2891,6512,2883,6504,2879xe" filled="true" fillcolor="#231f20" stroked="false">
                <v:path arrowok="t"/>
                <v:fill type="solid"/>
              </v:shape>
              <v:shape style="position:absolute;left:6460;top:2879;width:67;height:70" coordorigin="6460,2879" coordsize="67,70" path="m6521,2891l6500,2891,6504,2893,6511,2901,6513,2906,6513,2922,6511,2928,6504,2936,6499,2938,6521,2938,6524,2934,6527,2926,6527,2903,6524,2895,6521,2891xe" filled="true" fillcolor="#231f20" stroked="false">
                <v:path arrowok="t"/>
                <v:fill type="solid"/>
              </v:shape>
            </v:group>
            <v:group style="position:absolute;left:6535;top:2879;width:57;height:70" coordorigin="6535,2879" coordsize="57,70">
              <v:shape style="position:absolute;left:6535;top:2879;width:57;height:70" coordorigin="6535,2879" coordsize="57,70" path="m6548,2925l6535,2926,6536,2934,6538,2939,6548,2947,6554,2949,6569,2949,6574,2948,6582,2945,6585,2943,6588,2938,6559,2938,6556,2937,6551,2933,6549,2929,6548,2925xe" filled="true" fillcolor="#231f20" stroked="false">
                <v:path arrowok="t"/>
                <v:fill type="solid"/>
              </v:shape>
              <v:shape style="position:absolute;left:6535;top:2879;width:57;height:70" coordorigin="6535,2879" coordsize="57,70" path="m6571,2879l6557,2879,6553,2880,6537,2904,6539,2908,6547,2915,6552,2917,6565,2920,6569,2921,6573,2922,6574,2923,6575,2924,6576,2926,6577,2927,6577,2931,6576,2933,6571,2937,6568,2938,6588,2938,6590,2936,6591,2933,6591,2924,6590,2921,6559,2904,6554,2903,6551,2900,6550,2899,6550,2896,6551,2894,6555,2892,6558,2891,6587,2891,6586,2889,6578,2881,6571,2879xe" filled="true" fillcolor="#231f20" stroked="false">
                <v:path arrowok="t"/>
                <v:fill type="solid"/>
              </v:shape>
              <v:shape style="position:absolute;left:6535;top:2879;width:57;height:70" coordorigin="6535,2879" coordsize="57,70" path="m6587,2891l6566,2891,6569,2892,6573,2895,6574,2897,6575,2901,6589,2900,6589,2894,6587,2891xe" filled="true" fillcolor="#231f20" stroked="false">
                <v:path arrowok="t"/>
                <v:fill type="solid"/>
              </v:shape>
            </v:group>
            <v:group style="position:absolute;left:6288;top:2596;width:498;height:418" coordorigin="6288,2596" coordsize="498,418">
              <v:shape style="position:absolute;left:6288;top:2596;width:498;height:418" coordorigin="6288,2596" coordsize="498,418" path="m6288,2596l6401,2602,6495,2620,6571,2646,6631,2675,6709,2729,6764,2790,6786,2852,6780,2910,6750,2960,6700,2995,6636,3013e" filled="false" stroked="true" strokeweight=".758pt" strokecolor="#231f20">
                <v:path arrowok="t"/>
              </v:shape>
            </v:group>
            <v:group style="position:absolute;left:6336;top:2685;width:427;height:265" coordorigin="6336,2685" coordsize="427,265">
              <v:shape style="position:absolute;left:6336;top:2685;width:427;height:265" coordorigin="6336,2685" coordsize="427,265" path="m6336,2685l6427,2698,6516,2725,6597,2763,6667,2807,6721,2856,6754,2904,6763,2950e" filled="false" stroked="true" strokeweight=".758pt" strokecolor="#231f20">
                <v:path arrowok="t"/>
              </v:shape>
            </v:group>
            <v:group style="position:absolute;left:6627;top:2716;width:53;height:51" coordorigin="6627,2716" coordsize="53,51">
              <v:shape style="position:absolute;left:6627;top:2716;width:53;height:51" coordorigin="6627,2716" coordsize="53,51" path="m6653,2716l6659,2735,6680,2735,6663,2747,6670,2766,6653,2754,6637,2766,6643,2747,6627,2735,6647,2735,6653,2716xe" filled="false" stroked="true" strokeweight=".258pt" strokecolor="#231f20">
                <v:path arrowok="t"/>
              </v:shape>
            </v:group>
            <v:group style="position:absolute;left:6396;top:2974;width:32;height:52" coordorigin="6396,2974" coordsize="32,52">
              <v:shape style="position:absolute;left:6396;top:2974;width:32;height:52" coordorigin="6396,2974" coordsize="32,52" path="m6424,2983l6409,2983,6411,2984,6414,2987,6414,2989,6414,2996,6414,2999,6410,3007,6405,3014,6396,3025,6396,3026,6424,3026,6426,3016,6406,3016,6414,3008,6420,3001,6422,2997,6424,2993,6425,2990,6425,2985,6424,2983xe" filled="true" fillcolor="#231f20" stroked="false">
                <v:path arrowok="t"/>
                <v:fill type="solid"/>
              </v:shape>
              <v:shape style="position:absolute;left:6396;top:2974;width:32;height:52" coordorigin="6396,2974" coordsize="32,52" path="m6427,3011l6426,3011,6425,3013,6424,3014,6423,3015,6423,3015,6421,3016,6406,3016,6426,3016,6427,3011xe" filled="true" fillcolor="#231f20" stroked="false">
                <v:path arrowok="t"/>
                <v:fill type="solid"/>
              </v:shape>
              <v:shape style="position:absolute;left:6396;top:2974;width:32;height:52" coordorigin="6396,2974" coordsize="32,52" path="m6414,2974l6408,2974,6405,2975,6400,2980,6398,2983,6397,2988,6398,2989,6400,2985,6403,2983,6424,2983,6422,2979,6420,2977,6416,2975,6414,2974xe" filled="true" fillcolor="#231f20" stroked="false">
                <v:path arrowok="t"/>
                <v:fill type="solid"/>
              </v:shape>
            </v:group>
            <v:group style="position:absolute;left:6433;top:2974;width:32;height:53" coordorigin="6433,2974" coordsize="32,53">
              <v:shape style="position:absolute;left:6433;top:2974;width:32;height:53" coordorigin="6433,2974" coordsize="32,53" path="m6451,2974l6446,2974,6443,2975,6433,3005,6434,3009,6446,3027,6451,3027,6453,3026,6456,3024,6456,3024,6448,3024,6447,3024,6444,2984,6445,2980,6445,2978,6447,2977,6447,2977,6456,2977,6454,2975,6451,2974xe" filled="true" fillcolor="#231f20" stroked="false">
                <v:path arrowok="t"/>
                <v:fill type="solid"/>
              </v:shape>
              <v:shape style="position:absolute;left:6433;top:2974;width:32;height:53" coordorigin="6433,2974" coordsize="32,53" path="m6456,2977l6450,2977,6451,2977,6452,2979,6453,2981,6453,2984,6453,3009,6453,3019,6452,3021,6451,3024,6450,3024,6456,3024,6464,3005,6464,2995,6463,2990,6461,2982,6459,2979,6456,2977xe" filled="true" fillcolor="#231f20" stroked="false">
                <v:path arrowok="t"/>
                <v:fill type="solid"/>
              </v:shape>
            </v:group>
            <v:group style="position:absolute;left:6472;top:2974;width:27;height:52" coordorigin="6472,2974" coordsize="27,52">
              <v:shape style="position:absolute;left:6472;top:2974;width:27;height:52" coordorigin="6472,2974" coordsize="27,52" path="m6498,3024l6472,3024,6472,3026,6498,3026,6498,3024xe" filled="true" fillcolor="#231f20" stroked="false">
                <v:path arrowok="t"/>
                <v:fill type="solid"/>
              </v:shape>
              <v:shape style="position:absolute;left:6472;top:2974;width:27;height:52" coordorigin="6472,2974" coordsize="27,52" path="m6491,2983l6478,2983,6478,2983,6479,2984,6480,2984,6480,2985,6480,3021,6480,3022,6479,3023,6477,3024,6476,3024,6495,3024,6491,3021,6491,2983xe" filled="true" fillcolor="#231f20" stroked="false">
                <v:path arrowok="t"/>
                <v:fill type="solid"/>
              </v:shape>
              <v:shape style="position:absolute;left:6472;top:2974;width:27;height:52" coordorigin="6472,2974" coordsize="27,52" path="m6491,2974l6489,2974,6472,2983,6472,2984,6474,2983,6476,2983,6491,2983,6491,2974xe" filled="true" fillcolor="#231f20" stroked="false">
                <v:path arrowok="t"/>
                <v:fill type="solid"/>
              </v:shape>
            </v:group>
            <v:group style="position:absolute;left:6506;top:2974;width:32;height:53" coordorigin="6506,2974" coordsize="32,53">
              <v:shape style="position:absolute;left:6506;top:2974;width:32;height:53" coordorigin="6506,2974" coordsize="32,53" path="m6524,2974l6519,2974,6516,2975,6506,3005,6506,3009,6519,3027,6524,3027,6525,3026,6529,3024,6529,3024,6521,3024,6520,3024,6517,2984,6518,2980,6518,2978,6520,2977,6520,2977,6529,2977,6527,2975,6524,2974xe" filled="true" fillcolor="#231f20" stroked="false">
                <v:path arrowok="t"/>
                <v:fill type="solid"/>
              </v:shape>
              <v:shape style="position:absolute;left:6506;top:2974;width:32;height:53" coordorigin="6506,2974" coordsize="32,53" path="m6529,2977l6523,2977,6524,2977,6525,2979,6526,2981,6526,2984,6526,3009,6526,3019,6525,3021,6524,3024,6523,3024,6529,3024,6537,3005,6537,2995,6536,2990,6534,2982,6532,2979,6529,2977xe" filled="true" fillcolor="#231f20" stroked="false">
                <v:path arrowok="t"/>
                <v:fill type="solid"/>
              </v:shape>
            </v:group>
            <v:group style="position:absolute;left:6764;top:2598;width:53;height:50" coordorigin="6764,2598" coordsize="53,50">
              <v:shape style="position:absolute;left:6764;top:2598;width:53;height:50" coordorigin="6764,2598" coordsize="53,50" path="m6790,2598l6797,2617,6817,2617,6800,2629,6807,2648,6790,2637,6774,2648,6780,2629,6764,2617,6784,2617,6790,2598xe" filled="false" stroked="true" strokeweight=".258pt" strokecolor="#231f20">
                <v:path arrowok="t"/>
              </v:shape>
            </v:group>
            <v:group style="position:absolute;left:6691;top:2483;width:53;height:51" coordorigin="6691,2483" coordsize="53,51">
              <v:shape style="position:absolute;left:6691;top:2483;width:53;height:51" coordorigin="6691,2483" coordsize="53,51" path="m6718,2483l6724,2502,6744,2502,6728,2514,6734,2533,6718,2521,6702,2533,6708,2514,6691,2502,6712,2502,6718,2483xe" filled="false" stroked="true" strokeweight=".258pt" strokecolor="#231f20">
                <v:path arrowok="t"/>
              </v:shape>
            </v:group>
            <v:group style="position:absolute;left:6603;top:2547;width:53;height:50" coordorigin="6603,2547" coordsize="53,50">
              <v:shape style="position:absolute;left:6603;top:2547;width:53;height:50" coordorigin="6603,2547" coordsize="53,50" path="m6630,2547l6636,2566,6656,2566,6640,2577,6646,2597,6630,2585,6613,2597,6620,2577,6603,2566,6624,2566,6630,2547xe" filled="false" stroked="true" strokeweight=".258pt" strokecolor="#231f20">
                <v:path arrowok="t"/>
              </v:shape>
            </v:group>
            <v:group style="position:absolute;left:6684;top:2624;width:43;height:41" coordorigin="6684,2624" coordsize="43,41">
              <v:shape style="position:absolute;left:6684;top:2624;width:43;height:41" coordorigin="6684,2624" coordsize="43,41" path="m6706,2624l6711,2640,6727,2640,6714,2649,6719,2665,6706,2655,6692,2665,6697,2649,6684,2640,6701,2640,6706,2624xe" filled="false" stroked="true" strokeweight=".209pt" strokecolor="#231f20">
                <v:path arrowok="t"/>
              </v:shape>
            </v:group>
            <v:group style="position:absolute;left:6554;top:2446;width:213;height:344" coordorigin="6554,2446" coordsize="213,344">
              <v:shape style="position:absolute;left:6554;top:2446;width:213;height:344" coordorigin="6554,2446" coordsize="213,344" path="m6554,2446l6616,2477,6672,2522,6717,2578,6750,2643,6766,2714,6764,2790e" filled="false" stroked="true" strokeweight=".758pt" strokecolor="#231f20">
                <v:path arrowok="t"/>
              </v:shape>
            </v:group>
            <v:group style="position:absolute;left:6255;top:2877;width:489;height:206" coordorigin="6255,2877" coordsize="489,206">
              <v:shape style="position:absolute;left:6255;top:2877;width:489;height:206" coordorigin="6255,2877" coordsize="489,206" path="m6744,2877l6706,2942,6654,2998,6591,3043,6519,3072,6442,3082,6392,3078,6344,3067,6298,3049,6255,3024e" filled="false" stroked="true" strokeweight=".758pt" strokecolor="#231f20">
                <v:path arrowok="t"/>
              </v:shape>
            </v:group>
            <v:group style="position:absolute;left:6000;top:2315;width:879;height:879" coordorigin="6000,2315" coordsize="879,879">
              <v:shape style="position:absolute;left:6000;top:2315;width:879;height:879" coordorigin="6000,2315" coordsize="879,879" path="m6440,2315l6511,2321,6579,2337,6642,2364,6699,2400,6750,2444,6794,2495,6830,2552,6857,2615,6873,2683,6879,2754,6873,2826,6857,2893,6830,2956,6794,3014,6750,3065,6699,3109,6642,3145,6579,3171,6511,3188,6440,3194,6368,3188,6301,3171,6238,3145,6180,3109,6129,3065,6085,3014,6049,2956,6023,2893,6006,2826,6000,2754,6006,2683,6023,2615,6049,2552,6085,2495,6129,2444,6180,2400,6238,2364,6301,2337,6368,2321,6440,2315xe" filled="false" stroked="true" strokeweight=".567pt" strokecolor="#231f20">
                <v:path arrowok="t"/>
              </v:shape>
              <v:shape style="position:absolute;left:6301;top:303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15.447212pt;width:44.55pt;height:44.55pt;mso-position-horizontal-relative:page;mso-position-vertical-relative:paragraph;z-index:1888;mso-wrap-distance-left:0;mso-wrap-distance-right:0" coordorigin="6972,2309" coordsize="891,891"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346,2321,7279,2337,7216,2364,7158,2400,7107,2444,7063,2495,7027,2552,7000,2615,6984,2683,6978,2754,6984,2826,7000,2893,7027,2956,7063,3014,7107,3065,7158,3109,7216,3145,7279,3171,7346,3188,7417,3194,7489,3188,7556,3171,7619,3145,7677,3109,7728,3065,7772,3014,7808,2956,7834,2893,7851,2826,7857,2754,7851,2683,7834,2615,7808,2552,7772,2495,7728,2444,7677,2400,7619,2364,7556,2337,7489,2321,7417,2315xe" filled="true" fillcolor="#d1d3d4" stroked="false">
                <v:path arrowok="t"/>
                <v:fill type="solid"/>
              </v:shape>
            </v:group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489,2321,7556,2337,7619,2364,7677,2400,7728,2444,7772,2495,7808,2552,7834,2615,7851,2683,7857,2754,7851,2826,7834,2893,7808,2956,7772,3014,7728,3065,7677,3109,7619,3145,7556,3171,7489,3188,7417,3194,7346,3188,7279,3171,7216,3145,7158,3109,7107,3065,7063,3014,7027,2956,7000,2893,6984,2826,6978,2754,6984,2683,7000,2615,7027,2552,7063,2495,7107,2444,7158,2400,7216,2364,7279,2337,7346,2321,7417,2315xe" filled="false" stroked="true" strokeweight=".425pt" strokecolor="#231f20">
                <v:path arrowok="t"/>
              </v:shape>
            </v:group>
            <v:group style="position:absolute;left:7181;top:2698;width:220;height:428" coordorigin="7181,2698" coordsize="220,428">
              <v:shape style="position:absolute;left:7181;top:2698;width:220;height:428" coordorigin="7181,2698" coordsize="220,428" path="m7181,3125l7401,2698e" filled="false" stroked="true" strokeweight=".292pt" strokecolor="#6d6e71">
                <v:path arrowok="t"/>
              </v:shape>
            </v:group>
            <v:group style="position:absolute;left:7444;top:2346;width:137;height:267" coordorigin="7444,2346" coordsize="137,267">
              <v:shape style="position:absolute;left:7444;top:2346;width:137;height:267" coordorigin="7444,2346" coordsize="137,267" path="m7444,2613l7581,2346e" filled="false" stroked="true" strokeweight=".292pt" strokecolor="#6d6e71">
                <v:path arrowok="t"/>
              </v:shape>
            </v:group>
            <v:group style="position:absolute;left:6987;top:2458;width:107;height:207" coordorigin="6987,2458" coordsize="107,207">
              <v:shape style="position:absolute;left:6987;top:2458;width:107;height:207" coordorigin="6987,2458" coordsize="107,207" path="m6987,2664l7094,2458e" filled="false" stroked="true" strokeweight=".292pt" strokecolor="#6d6e71">
                <v:path arrowok="t"/>
              </v:shape>
            </v:group>
            <v:group style="position:absolute;left:6980;top:2421;width:151;height:295" coordorigin="6980,2421" coordsize="151,295">
              <v:shape style="position:absolute;left:6980;top:2421;width:151;height:295" coordorigin="6980,2421" coordsize="151,295" path="m6980,2715l7131,2421e" filled="false" stroked="true" strokeweight=".292pt" strokecolor="#6d6e71">
                <v:path arrowok="t"/>
              </v:shape>
            </v:group>
            <v:group style="position:absolute;left:6978;top:2397;width:185;height:359" coordorigin="6978,2397" coordsize="185,359">
              <v:shape style="position:absolute;left:6978;top:2397;width:185;height:359" coordorigin="6978,2397" coordsize="185,359" path="m6978,2755l7162,2397e" filled="false" stroked="true" strokeweight=".292pt" strokecolor="#6d6e71">
                <v:path arrowok="t"/>
              </v:shape>
            </v:group>
            <v:group style="position:absolute;left:6979;top:2378;width:212;height:411" coordorigin="6979,2378" coordsize="212,411">
              <v:shape style="position:absolute;left:6979;top:2378;width:212;height:411" coordorigin="6979,2378" coordsize="212,411" path="m6979,2789l7191,2378e" filled="false" stroked="true" strokeweight=".292pt" strokecolor="#6d6e71">
                <v:path arrowok="t"/>
              </v:shape>
            </v:group>
            <v:group style="position:absolute;left:6983;top:2363;width:234;height:456" coordorigin="6983,2363" coordsize="234,456">
              <v:shape style="position:absolute;left:6983;top:2363;width:234;height:456" coordorigin="6983,2363" coordsize="234,456" path="m6983,2819l7217,2363e" filled="false" stroked="true" strokeweight=".292pt" strokecolor="#6d6e71">
                <v:path arrowok="t"/>
              </v:shape>
            </v:group>
            <v:group style="position:absolute;left:6988;top:2352;width:254;height:495" coordorigin="6988,2352" coordsize="254,495">
              <v:shape style="position:absolute;left:6988;top:2352;width:254;height:495" coordorigin="6988,2352" coordsize="254,495" path="m6988,2846l7242,2352e" filled="false" stroked="true" strokeweight=".292pt" strokecolor="#6d6e71">
                <v:path arrowok="t"/>
              </v:shape>
            </v:group>
            <v:group style="position:absolute;left:6994;top:2342;width:272;height:529" coordorigin="6994,2342" coordsize="272,529">
              <v:shape style="position:absolute;left:6994;top:2342;width:272;height:529" coordorigin="6994,2342" coordsize="272,529" path="m6994,2871l7265,2342e" filled="false" stroked="true" strokeweight=".292pt" strokecolor="#6d6e71">
                <v:path arrowok="t"/>
              </v:shape>
            </v:group>
            <v:group style="position:absolute;left:7001;top:2334;width:288;height:560" coordorigin="7001,2334" coordsize="288,560">
              <v:shape style="position:absolute;left:7001;top:2334;width:288;height:560" coordorigin="7001,2334" coordsize="288,560" path="m7001,2894l7288,2334e" filled="false" stroked="true" strokeweight=".292pt" strokecolor="#6d6e71">
                <v:path arrowok="t"/>
              </v:shape>
            </v:group>
            <v:group style="position:absolute;left:7008;top:2328;width:302;height:587" coordorigin="7008,2328" coordsize="302,587">
              <v:shape style="position:absolute;left:7008;top:2328;width:302;height:587" coordorigin="7008,2328" coordsize="302,587" path="m7008,2915l7310,2328e" filled="false" stroked="true" strokeweight=".292pt" strokecolor="#6d6e71">
                <v:path arrowok="t"/>
              </v:shape>
            </v:group>
            <v:group style="position:absolute;left:7017;top:2323;width:315;height:612" coordorigin="7017,2323" coordsize="315,612">
              <v:shape style="position:absolute;left:7017;top:2323;width:315;height:612" coordorigin="7017,2323" coordsize="315,612" path="m7017,2935l7331,2323e" filled="false" stroked="true" strokeweight=".292pt" strokecolor="#6d6e71">
                <v:path arrowok="t"/>
              </v:shape>
            </v:group>
            <v:group style="position:absolute;left:7026;top:2320;width:326;height:634" coordorigin="7026,2320" coordsize="326,634">
              <v:shape style="position:absolute;left:7026;top:2320;width:326;height:634" coordorigin="7026,2320" coordsize="326,634" path="m7026,2954l7351,2320e" filled="false" stroked="true" strokeweight=".292pt" strokecolor="#6d6e71">
                <v:path arrowok="t"/>
              </v:shape>
            </v:group>
            <v:group style="position:absolute;left:7035;top:2317;width:336;height:655" coordorigin="7035,2317" coordsize="336,655">
              <v:shape style="position:absolute;left:7035;top:2317;width:336;height:655" coordorigin="7035,2317" coordsize="336,655" path="m7035,2972l7371,2317e" filled="false" stroked="true" strokeweight=".292pt" strokecolor="#6d6e71">
                <v:path arrowok="t"/>
              </v:shape>
            </v:group>
            <v:group style="position:absolute;left:7046;top:2316;width:346;height:673" coordorigin="7046,2316" coordsize="346,673">
              <v:shape style="position:absolute;left:7046;top:2316;width:346;height:673" coordorigin="7046,2316" coordsize="346,673" path="m7046,2988l7391,2316e" filled="false" stroked="true" strokeweight=".292pt" strokecolor="#6d6e71">
                <v:path arrowok="t"/>
              </v:shape>
            </v:group>
            <v:group style="position:absolute;left:7056;top:2315;width:354;height:690" coordorigin="7056,2315" coordsize="354,690">
              <v:shape style="position:absolute;left:7056;top:2315;width:354;height:690" coordorigin="7056,2315" coordsize="354,690" path="m7056,3004l7410,2315e" filled="false" stroked="true" strokeweight=".292pt" strokecolor="#6d6e71">
                <v:path arrowok="t"/>
              </v:shape>
            </v:group>
            <v:group style="position:absolute;left:7067;top:2315;width:362;height:705" coordorigin="7067,2315" coordsize="362,705">
              <v:shape style="position:absolute;left:7067;top:2315;width:362;height:705" coordorigin="7067,2315" coordsize="362,705" path="m7067,3019l7429,2315e" filled="false" stroked="true" strokeweight=".292pt" strokecolor="#6d6e71">
                <v:path arrowok="t"/>
              </v:shape>
            </v:group>
            <v:group style="position:absolute;left:7078;top:2653;width:196;height:381" coordorigin="7078,2653" coordsize="196,381">
              <v:shape style="position:absolute;left:7078;top:2653;width:196;height:381" coordorigin="7078,2653" coordsize="196,381" path="m7078,3034l7274,2653e" filled="false" stroked="true" strokeweight=".292pt" strokecolor="#6d6e71">
                <v:path arrowok="t"/>
              </v:shape>
            </v:group>
            <v:group style="position:absolute;left:7303;top:2316;width:145;height:281" coordorigin="7303,2316" coordsize="145,281">
              <v:shape style="position:absolute;left:7303;top:2316;width:145;height:281" coordorigin="7303,2316" coordsize="145,281" path="m7303,2597l7447,2316e" filled="false" stroked="true" strokeweight=".292pt" strokecolor="#6d6e71">
                <v:path arrowok="t"/>
              </v:shape>
            </v:group>
            <v:group style="position:absolute;left:7090;top:2667;width:196;height:381" coordorigin="7090,2667" coordsize="196,381">
              <v:shape style="position:absolute;left:7090;top:2667;width:196;height:381" coordorigin="7090,2667" coordsize="196,381" path="m7090,3047l7286,2667e" filled="false" stroked="true" strokeweight=".292pt" strokecolor="#6d6e71">
                <v:path arrowok="t"/>
              </v:shape>
            </v:group>
            <v:group style="position:absolute;left:7320;top:2318;width:145;height:282" coordorigin="7320,2318" coordsize="145,282">
              <v:shape style="position:absolute;left:7320;top:2318;width:145;height:282" coordorigin="7320,2318" coordsize="145,282" path="m7320,2599l7465,2318e" filled="false" stroked="true" strokeweight=".292pt" strokecolor="#6d6e71">
                <v:path arrowok="t"/>
              </v:shape>
            </v:group>
            <v:group style="position:absolute;left:7102;top:2678;width:197;height:383" coordorigin="7102,2678" coordsize="197,383">
              <v:shape style="position:absolute;left:7102;top:2678;width:197;height:383" coordorigin="7102,2678" coordsize="197,383" path="m7102,3060l7299,2678e" filled="false" stroked="true" strokeweight=".292pt" strokecolor="#6d6e71">
                <v:path arrowok="t"/>
              </v:shape>
            </v:group>
            <v:group style="position:absolute;left:7339;top:2320;width:144;height:279" coordorigin="7339,2320" coordsize="144,279">
              <v:shape style="position:absolute;left:7339;top:2320;width:144;height:279" coordorigin="7339,2320" coordsize="144,279" path="m7339,2599l7483,2320e" filled="false" stroked="true" strokeweight=".292pt" strokecolor="#6d6e71">
                <v:path arrowok="t"/>
              </v:shape>
            </v:group>
            <v:group style="position:absolute;left:7115;top:2683;width:200;height:390" coordorigin="7115,2683" coordsize="200,390">
              <v:shape style="position:absolute;left:7115;top:2683;width:200;height:390" coordorigin="7115,2683" coordsize="200,390" path="m7115,3073l7315,2683e" filled="false" stroked="true" strokeweight=".292pt" strokecolor="#6d6e71">
                <v:path arrowok="t"/>
              </v:shape>
            </v:group>
            <v:group style="position:absolute;left:7357;top:2323;width:143;height:278" coordorigin="7357,2323" coordsize="143,278">
              <v:shape style="position:absolute;left:7357;top:2323;width:143;height:278" coordorigin="7357,2323" coordsize="143,278" path="m7357,2600l7500,2323e" filled="false" stroked="true" strokeweight=".292pt" strokecolor="#6d6e71">
                <v:path arrowok="t"/>
              </v:shape>
            </v:group>
            <v:group style="position:absolute;left:7127;top:2687;width:205;height:398" coordorigin="7127,2687" coordsize="205,398">
              <v:shape style="position:absolute;left:7127;top:2687;width:205;height:398" coordorigin="7127,2687" coordsize="205,398" path="m7127,3084l7332,2687e" filled="false" stroked="true" strokeweight=".292pt" strokecolor="#6d6e71">
                <v:path arrowok="t"/>
              </v:shape>
            </v:group>
            <v:group style="position:absolute;left:7375;top:2326;width:142;height:276" coordorigin="7375,2326" coordsize="142,276">
              <v:shape style="position:absolute;left:7375;top:2326;width:142;height:276" coordorigin="7375,2326" coordsize="142,276" path="m7375,2602l7517,2326e" filled="false" stroked="true" strokeweight=".292pt" strokecolor="#6d6e71">
                <v:path arrowok="t"/>
              </v:shape>
            </v:group>
            <v:group style="position:absolute;left:7140;top:2689;width:209;height:407" coordorigin="7140,2689" coordsize="209,407">
              <v:shape style="position:absolute;left:7140;top:2689;width:209;height:407" coordorigin="7140,2689" coordsize="209,407" path="m7140,3095l7349,2689e" filled="false" stroked="true" strokeweight=".292pt" strokecolor="#6d6e71">
                <v:path arrowok="t"/>
              </v:shape>
            </v:group>
            <v:group style="position:absolute;left:7393;top:2330;width:141;height:274" coordorigin="7393,2330" coordsize="141,274">
              <v:shape style="position:absolute;left:7393;top:2330;width:141;height:274" coordorigin="7393,2330" coordsize="141,274" path="m7393,2604l7533,2330e" filled="false" stroked="true" strokeweight=".292pt" strokecolor="#6d6e71">
                <v:path arrowok="t"/>
              </v:shape>
            </v:group>
            <v:group style="position:absolute;left:7154;top:2691;width:213;height:415" coordorigin="7154,2691" coordsize="213,415">
              <v:shape style="position:absolute;left:7154;top:2691;width:213;height:415" coordorigin="7154,2691" coordsize="213,415" path="m7154,3106l7367,2691e" filled="false" stroked="true" strokeweight=".292pt" strokecolor="#6d6e71">
                <v:path arrowok="t"/>
              </v:shape>
            </v:group>
            <v:group style="position:absolute;left:7410;top:2335;width:140;height:272" coordorigin="7410,2335" coordsize="140,272">
              <v:shape style="position:absolute;left:7410;top:2335;width:140;height:272" coordorigin="7410,2335" coordsize="140,272" path="m7410,2607l7550,2335e" filled="false" stroked="true" strokeweight=".292pt" strokecolor="#6d6e71">
                <v:path arrowok="t"/>
              </v:shape>
            </v:group>
            <v:group style="position:absolute;left:7168;top:2694;width:217;height:422" coordorigin="7168,2694" coordsize="217,422">
              <v:shape style="position:absolute;left:7168;top:2694;width:217;height:422" coordorigin="7168,2694" coordsize="217,422" path="m7168,3115l7384,2694e" filled="false" stroked="true" strokeweight=".292pt" strokecolor="#6d6e71">
                <v:path arrowok="t"/>
              </v:shape>
            </v:group>
            <v:group style="position:absolute;left:7427;top:2341;width:139;height:270" coordorigin="7427,2341" coordsize="139,270">
              <v:shape style="position:absolute;left:7427;top:2341;width:139;height:270" coordorigin="7427,2341" coordsize="139,270" path="m7427,2610l7566,2341e" filled="false" stroked="true" strokeweight=".292pt" strokecolor="#6d6e71">
                <v:path arrowok="t"/>
              </v:shape>
              <v:shape style="position:absolute;left:7087;top:2452;width:279;height:393" type="#_x0000_t75" stroked="false">
                <v:imagedata r:id="rId34" o:title=""/>
              </v:shape>
            </v:group>
            <v:group style="position:absolute;left:7056;top:2879;width:61;height:70" coordorigin="7056,2879" coordsize="61,70">
              <v:shape style="position:absolute;left:7056;top:2879;width:61;height:70" coordorigin="7056,2879" coordsize="61,70" path="m7097,2879l7079,2879,7071,2883,7059,2895,7056,2904,7056,2926,7059,2934,7071,2946,7079,2949,7095,2949,7101,2947,7111,2940,7113,2938,7083,2938,7078,2936,7072,2929,7071,2922,7071,2906,7072,2900,7079,2893,7083,2891,7113,2891,7112,2890,7104,2882,7097,2879xe" filled="true" fillcolor="#231f20" stroked="false">
                <v:path arrowok="t"/>
                <v:fill type="solid"/>
              </v:shape>
              <v:shape style="position:absolute;left:7056;top:2879;width:61;height:70" coordorigin="7056,2879" coordsize="61,70" path="m7103,2923l7102,2928,7100,2932,7094,2936,7091,2938,7113,2938,7114,2935,7116,2927,7103,2923xe" filled="true" fillcolor="#231f20" stroked="false">
                <v:path arrowok="t"/>
                <v:fill type="solid"/>
              </v:shape>
              <v:shape style="position:absolute;left:7056;top:2879;width:61;height:70" coordorigin="7056,2879" coordsize="61,70" path="m7113,2891l7092,2891,7095,2892,7100,2896,7102,2899,7102,2902,7116,2899,7115,2894,7113,2891xe" filled="true" fillcolor="#231f20" stroked="false">
                <v:path arrowok="t"/>
                <v:fill type="solid"/>
              </v:shape>
            </v:group>
            <v:group style="position:absolute;left:7128;top:2881;width:53;height:68" coordorigin="7128,2881" coordsize="53,68">
              <v:shape style="position:absolute;left:7128;top:2881;width:53;height:68" coordorigin="7128,2881" coordsize="53,68" path="m7180,2881l7128,2881,7128,2948,7181,2948,7181,2937,7142,2937,7142,2918,7177,2918,7177,2907,7142,2907,7142,2892,7180,2892,7180,2881xe" filled="true" fillcolor="#231f20" stroked="false">
                <v:path arrowok="t"/>
                <v:fill type="solid"/>
              </v:shape>
            </v:group>
            <v:group style="position:absolute;left:7193;top:2881;width:55;height:68" coordorigin="7193,2881" coordsize="55,68">
              <v:shape style="position:absolute;left:7193;top:2881;width:55;height:68" coordorigin="7193,2881" coordsize="55,68" path="m7206,2881l7193,2881,7193,2948,7206,2948,7206,2904,7221,2904,7206,2881xe" filled="true" fillcolor="#231f20" stroked="false">
                <v:path arrowok="t"/>
                <v:fill type="solid"/>
              </v:shape>
              <v:shape style="position:absolute;left:7193;top:2881;width:55;height:68" coordorigin="7193,2881" coordsize="55,68" path="m7221,2904l7206,2904,7234,2948,7248,2948,7248,2926,7235,2926,7221,2904xe" filled="true" fillcolor="#231f20" stroked="false">
                <v:path arrowok="t"/>
                <v:fill type="solid"/>
              </v:shape>
              <v:shape style="position:absolute;left:7193;top:2881;width:55;height:68" coordorigin="7193,2881" coordsize="55,68" path="m7248,2881l7235,2881,7235,2926,7248,2926,7248,2881xe" filled="true" fillcolor="#231f20" stroked="false">
                <v:path arrowok="t"/>
                <v:fill type="solid"/>
              </v:shape>
            </v:group>
            <v:group style="position:absolute;left:7257;top:2881;width:55;height:68" coordorigin="7257,2881" coordsize="55,68">
              <v:shape style="position:absolute;left:7257;top:2881;width:55;height:68" coordorigin="7257,2881" coordsize="55,68" path="m7292,2892l7278,2892,7278,2948,7292,2948,7292,2892xe" filled="true" fillcolor="#231f20" stroked="false">
                <v:path arrowok="t"/>
                <v:fill type="solid"/>
              </v:shape>
              <v:shape style="position:absolute;left:7257;top:2881;width:55;height:68" coordorigin="7257,2881" coordsize="55,68" path="m7312,2881l7257,2881,7257,2892,7312,2892,7312,2881xe" filled="true" fillcolor="#231f20" stroked="false">
                <v:path arrowok="t"/>
                <v:fill type="solid"/>
              </v:shape>
            </v:group>
            <v:group style="position:absolute;left:7307;top:2881;width:70;height:68" coordorigin="7307,2881" coordsize="70,68">
              <v:shape style="position:absolute;left:7307;top:2881;width:70;height:68" coordorigin="7307,2881" coordsize="70,68" path="m7349,2881l7334,2881,7307,2948,7322,2948,7328,2933,7370,2933,7365,2921,7332,2921,7341,2896,7355,2896,7349,2881xe" filled="true" fillcolor="#231f20" stroked="false">
                <v:path arrowok="t"/>
                <v:fill type="solid"/>
              </v:shape>
              <v:shape style="position:absolute;left:7307;top:2881;width:70;height:68" coordorigin="7307,2881" coordsize="70,68" path="m7370,2933l7355,2933,7361,2948,7376,2948,7370,2933xe" filled="true" fillcolor="#231f20" stroked="false">
                <v:path arrowok="t"/>
                <v:fill type="solid"/>
              </v:shape>
              <v:shape style="position:absolute;left:7307;top:2881;width:70;height:68" coordorigin="7307,2881" coordsize="70,68" path="m7355,2896l7341,2896,7351,2921,7365,2921,7355,2896xe" filled="true" fillcolor="#231f20" stroked="false">
                <v:path arrowok="t"/>
                <v:fill type="solid"/>
              </v:shape>
            </v:group>
            <v:group style="position:absolute;left:7370;top:2881;width:65;height:68" coordorigin="7370,2881" coordsize="65,68">
              <v:shape style="position:absolute;left:7370;top:2881;width:65;height:68" coordorigin="7370,2881" coordsize="65,68" path="m7385,2881l7370,2881,7394,2948,7409,2948,7416,2931,7402,2931,7385,2881xe" filled="true" fillcolor="#231f20" stroked="false">
                <v:path arrowok="t"/>
                <v:fill type="solid"/>
              </v:shape>
              <v:shape style="position:absolute;left:7370;top:2881;width:65;height:68" coordorigin="7370,2881" coordsize="65,68" path="m7434,2881l7419,2881,7402,2931,7416,2931,7434,2881xe" filled="true" fillcolor="#231f20" stroked="false">
                <v:path arrowok="t"/>
                <v:fill type="solid"/>
              </v:shape>
            </v:group>
            <v:group style="position:absolute;left:7438;top:2879;width:67;height:70" coordorigin="7438,2879" coordsize="67,70">
              <v:shape style="position:absolute;left:7438;top:2879;width:67;height:70" coordorigin="7438,2879" coordsize="67,70" path="m7482,2879l7466,2879,7461,2880,7438,2908,7438,2926,7441,2934,7453,2946,7461,2949,7482,2949,7490,2946,7498,2938,7466,2938,7462,2936,7454,2928,7452,2922,7453,2906,7454,2901,7461,2893,7466,2891,7498,2891,7490,2883,7482,2879xe" filled="true" fillcolor="#231f20" stroked="false">
                <v:path arrowok="t"/>
                <v:fill type="solid"/>
              </v:shape>
              <v:shape style="position:absolute;left:7438;top:2879;width:67;height:70" coordorigin="7438,2879" coordsize="67,70" path="m7498,2891l7477,2891,7482,2893,7489,2901,7491,2906,7491,2922,7489,2928,7482,2936,7477,2938,7498,2938,7502,2934,7505,2926,7505,2903,7502,2895,7498,2891xe" filled="true" fillcolor="#231f20" stroked="false">
                <v:path arrowok="t"/>
                <v:fill type="solid"/>
              </v:shape>
            </v:group>
            <v:group style="position:absolute;left:7512;top:2879;width:57;height:70" coordorigin="7512,2879" coordsize="57,70">
              <v:shape style="position:absolute;left:7512;top:2879;width:57;height:70" coordorigin="7512,2879" coordsize="57,70" path="m7526,2925l7512,2926,7513,2934,7516,2939,7526,2947,7532,2949,7547,2949,7552,2948,7560,2945,7563,2943,7566,2938,7537,2938,7533,2937,7528,2933,7527,2929,7526,2925xe" filled="true" fillcolor="#231f20" stroked="false">
                <v:path arrowok="t"/>
                <v:fill type="solid"/>
              </v:shape>
              <v:shape style="position:absolute;left:7512;top:2879;width:57;height:70" coordorigin="7512,2879" coordsize="57,70" path="m7549,2879l7535,2879,7530,2880,7515,2904,7517,2908,7524,2915,7530,2917,7543,2920,7547,2921,7551,2922,7552,2923,7553,2924,7554,2926,7555,2927,7555,2931,7554,2933,7549,2937,7546,2938,7566,2938,7567,2936,7569,2933,7569,2924,7568,2921,7536,2904,7532,2903,7529,2900,7528,2899,7528,2896,7529,2894,7533,2892,7536,2891,7565,2891,7564,2889,7555,2881,7549,2879xe" filled="true" fillcolor="#231f20" stroked="false">
                <v:path arrowok="t"/>
                <v:fill type="solid"/>
              </v:shape>
              <v:shape style="position:absolute;left:7512;top:2879;width:57;height:70" coordorigin="7512,2879" coordsize="57,70" path="m7565,2891l7544,2891,7547,2892,7551,2895,7552,2897,7553,2901,7567,2900,7566,2894,7565,2891xe" filled="true" fillcolor="#231f20" stroked="false">
                <v:path arrowok="t"/>
                <v:fill type="solid"/>
              </v:shape>
            </v:group>
            <v:group style="position:absolute;left:7266;top:2596;width:498;height:418" coordorigin="7266,2596" coordsize="498,418">
              <v:shape style="position:absolute;left:7266;top:2596;width:498;height:418" coordorigin="7266,2596" coordsize="498,418" path="m7266,2596l7379,2602,7472,2620,7549,2646,7609,2675,7687,2729,7742,2790,7764,2852,7758,2910,7727,2960,7678,2995,7614,3013e" filled="false" stroked="true" strokeweight=".758pt" strokecolor="#231f20">
                <v:path arrowok="t"/>
              </v:shape>
            </v:group>
            <v:group style="position:absolute;left:7314;top:2685;width:427;height:265" coordorigin="7314,2685" coordsize="427,265">
              <v:shape style="position:absolute;left:7314;top:2685;width:427;height:265" coordorigin="7314,2685" coordsize="427,265" path="m7314,2685l7405,2698,7493,2725,7575,2763,7645,2807,7699,2856,7732,2904,7741,2950e" filled="false" stroked="true" strokeweight=".758pt" strokecolor="#231f20">
                <v:path arrowok="t"/>
              </v:shape>
            </v:group>
            <v:group style="position:absolute;left:7605;top:2716;width:53;height:51" coordorigin="7605,2716" coordsize="53,51">
              <v:shape style="position:absolute;left:7605;top:2716;width:53;height:51" coordorigin="7605,2716" coordsize="53,51" path="m7631,2716l7637,2735,7657,2735,7641,2747,7647,2766,7631,2754,7615,2766,7621,2747,7605,2735,7625,2735,7631,2716xe" filled="false" stroked="true" strokeweight=".258pt" strokecolor="#231f20">
                <v:path arrowok="t"/>
              </v:shape>
            </v:group>
            <v:group style="position:absolute;left:7374;top:2974;width:32;height:52" coordorigin="7374,2974" coordsize="32,52">
              <v:shape style="position:absolute;left:7374;top:2974;width:32;height:52" coordorigin="7374,2974" coordsize="32,52" path="m7402,2983l7387,2983,7388,2984,7391,2987,7392,2989,7392,2996,7391,2999,7388,3007,7382,3014,7374,3025,7374,3026,7402,3026,7404,3016,7384,3016,7392,3008,7397,3001,7400,2997,7402,2993,7402,2990,7402,2985,7402,2983xe" filled="true" fillcolor="#231f20" stroked="false">
                <v:path arrowok="t"/>
                <v:fill type="solid"/>
              </v:shape>
              <v:shape style="position:absolute;left:7374;top:2974;width:32;height:52" coordorigin="7374,2974" coordsize="32,52" path="m7405,3011l7403,3011,7403,3013,7402,3014,7401,3015,7400,3015,7399,3016,7384,3016,7404,3016,7405,3011xe" filled="true" fillcolor="#231f20" stroked="false">
                <v:path arrowok="t"/>
                <v:fill type="solid"/>
              </v:shape>
              <v:shape style="position:absolute;left:7374;top:2974;width:32;height:52" coordorigin="7374,2974" coordsize="32,52" path="m7392,2974l7386,2974,7383,2975,7378,2980,7376,2983,7374,2988,7376,2989,7378,2985,7381,2983,7402,2983,7400,2979,7398,2977,7394,2975,7392,2974xe" filled="true" fillcolor="#231f20" stroked="false">
                <v:path arrowok="t"/>
                <v:fill type="solid"/>
              </v:shape>
            </v:group>
            <v:group style="position:absolute;left:7411;top:2974;width:32;height:53" coordorigin="7411,2974" coordsize="32,53">
              <v:shape style="position:absolute;left:7411;top:2974;width:32;height:53" coordorigin="7411,2974" coordsize="32,53" path="m7429,2974l7424,2974,7421,2975,7411,3005,7411,3009,7424,3027,7428,3027,7430,3026,7434,3024,7434,3024,7425,3024,7425,3024,7422,2984,7422,2980,7423,2978,7425,2977,7425,2977,7434,2977,7432,2975,7429,2974xe" filled="true" fillcolor="#231f20" stroked="false">
                <v:path arrowok="t"/>
                <v:fill type="solid"/>
              </v:shape>
              <v:shape style="position:absolute;left:7411;top:2974;width:32;height:53" coordorigin="7411,2974" coordsize="32,53" path="m7434,2977l7428,2977,7429,2977,7430,2979,7431,2981,7431,2984,7431,3009,7431,3019,7430,3021,7429,3024,7428,3024,7434,3024,7442,3005,7442,2995,7441,2990,7439,2982,7437,2979,7434,2977xe" filled="true" fillcolor="#231f20" stroked="false">
                <v:path arrowok="t"/>
                <v:fill type="solid"/>
              </v:shape>
            </v:group>
            <v:group style="position:absolute;left:7450;top:2974;width:27;height:52" coordorigin="7450,2974" coordsize="27,52">
              <v:shape style="position:absolute;left:7450;top:2974;width:27;height:52" coordorigin="7450,2974" coordsize="27,52" path="m7476,3024l7450,3024,7450,3026,7476,3026,7476,3024xe" filled="true" fillcolor="#231f20" stroked="false">
                <v:path arrowok="t"/>
                <v:fill type="solid"/>
              </v:shape>
              <v:shape style="position:absolute;left:7450;top:2974;width:27;height:52" coordorigin="7450,2974" coordsize="27,52" path="m7468,2983l7455,2983,7456,2983,7457,2984,7458,2984,7458,2985,7458,3021,7457,3022,7457,3023,7455,3024,7453,3024,7473,3024,7469,3021,7468,2983xe" filled="true" fillcolor="#231f20" stroked="false">
                <v:path arrowok="t"/>
                <v:fill type="solid"/>
              </v:shape>
              <v:shape style="position:absolute;left:7450;top:2974;width:27;height:52" coordorigin="7450,2974" coordsize="27,52" path="m7468,2974l7467,2974,7450,2983,7450,2984,7452,2983,7453,2983,7468,2983,7468,2974xe" filled="true" fillcolor="#231f20" stroked="false">
                <v:path arrowok="t"/>
                <v:fill type="solid"/>
              </v:shape>
            </v:group>
            <v:group style="position:absolute;left:7484;top:2974;width:32;height:53" coordorigin="7484,2974" coordsize="32,53">
              <v:shape style="position:absolute;left:7484;top:2974;width:32;height:53" coordorigin="7484,2974" coordsize="32,53" path="m7502,2974l7497,2974,7494,2975,7484,3005,7484,3009,7497,3027,7501,3027,7503,3026,7507,3024,7507,3024,7498,3024,7497,3024,7495,2984,7495,2980,7496,2978,7497,2977,7498,2977,7507,2977,7505,2975,7502,2974xe" filled="true" fillcolor="#231f20" stroked="false">
                <v:path arrowok="t"/>
                <v:fill type="solid"/>
              </v:shape>
              <v:shape style="position:absolute;left:7484;top:2974;width:32;height:53" coordorigin="7484,2974" coordsize="32,53" path="m7507,2977l7501,2977,7502,2977,7503,2979,7504,2981,7504,2984,7504,3009,7504,3019,7503,3021,7502,3024,7501,3024,7507,3024,7515,3005,7515,2995,7514,2990,7511,2982,7510,2979,7507,2977xe" filled="true" fillcolor="#231f20" stroked="false">
                <v:path arrowok="t"/>
                <v:fill type="solid"/>
              </v:shape>
            </v:group>
            <v:group style="position:absolute;left:7742;top:2598;width:53;height:50" coordorigin="7742,2598" coordsize="53,50">
              <v:shape style="position:absolute;left:7742;top:2598;width:53;height:50" coordorigin="7742,2598" coordsize="53,50" path="m7768,2598l7774,2617,7794,2617,7778,2629,7784,2648,7768,2637,7752,2648,7758,2629,7742,2617,7762,2617,7768,2598xe" filled="false" stroked="true" strokeweight=".258pt" strokecolor="#231f20">
                <v:path arrowok="t"/>
              </v:shape>
            </v:group>
            <v:group style="position:absolute;left:7669;top:2483;width:53;height:51" coordorigin="7669,2483" coordsize="53,51">
              <v:shape style="position:absolute;left:7669;top:2483;width:53;height:51" coordorigin="7669,2483" coordsize="53,51" path="m7696,2483l7702,2502,7722,2502,7706,2514,7712,2533,7696,2521,7679,2533,7686,2514,7669,2502,7689,2502,7696,2483xe" filled="false" stroked="true" strokeweight=".258pt" strokecolor="#231f20">
                <v:path arrowok="t"/>
              </v:shape>
            </v:group>
            <v:group style="position:absolute;left:7581;top:2547;width:53;height:50" coordorigin="7581,2547" coordsize="53,50">
              <v:shape style="position:absolute;left:7581;top:2547;width:53;height:50" coordorigin="7581,2547" coordsize="53,50" path="m7608,2547l7614,2566,7634,2566,7618,2577,7624,2597,7608,2585,7591,2597,7598,2577,7581,2566,7601,2566,7608,2547xe" filled="false" stroked="true" strokeweight=".258pt" strokecolor="#231f20">
                <v:path arrowok="t"/>
              </v:shape>
            </v:group>
            <v:group style="position:absolute;left:7662;top:2624;width:43;height:41" coordorigin="7662,2624" coordsize="43,41">
              <v:shape style="position:absolute;left:7662;top:2624;width:43;height:41" coordorigin="7662,2624" coordsize="43,41" path="m7683,2624l7688,2640,7705,2640,7691,2649,7697,2665,7683,2655,7670,2665,7675,2649,7662,2640,7678,2640,7683,2624xe" filled="false" stroked="true" strokeweight=".209pt" strokecolor="#231f20">
                <v:path arrowok="t"/>
              </v:shape>
            </v:group>
            <v:group style="position:absolute;left:7532;top:2446;width:213;height:344" coordorigin="7532,2446" coordsize="213,344">
              <v:shape style="position:absolute;left:7532;top:2446;width:213;height:344" coordorigin="7532,2446" coordsize="213,344" path="m7532,2446l7594,2477,7650,2522,7695,2578,7728,2643,7744,2714,7741,2790e" filled="false" stroked="true" strokeweight=".758pt" strokecolor="#231f20">
                <v:path arrowok="t"/>
              </v:shape>
            </v:group>
            <v:group style="position:absolute;left:7233;top:2877;width:489;height:206" coordorigin="7233,2877" coordsize="489,206">
              <v:shape style="position:absolute;left:7233;top:2877;width:489;height:206" coordorigin="7233,2877" coordsize="489,206" path="m7722,2877l7683,2942,7631,2998,7569,3043,7497,3072,7420,3082,7370,3078,7322,3067,7276,3049,7233,3024e" filled="false" stroked="true" strokeweight=".758pt" strokecolor="#231f20">
                <v:path arrowok="t"/>
              </v:shape>
            </v:group>
            <v:group style="position:absolute;left:6978;top:2315;width:879;height:879" coordorigin="6978,2315" coordsize="879,879">
              <v:shape style="position:absolute;left:6978;top:2315;width:879;height:879" coordorigin="6978,2315" coordsize="879,879" path="m7417,2315l7489,2321,7556,2337,7619,2364,7677,2400,7728,2444,7772,2495,7808,2552,7834,2615,7851,2683,7857,2754,7851,2826,7834,2893,7808,2956,7772,3014,7728,3065,7677,3109,7619,3145,7556,3171,7489,3188,7417,3194,7346,3188,7279,3171,7216,3145,7158,3109,7107,3065,7063,3014,7027,2956,7000,2893,6984,2826,6978,2754,6984,2683,7000,2615,7027,2552,7063,2495,7107,2444,7158,2400,7216,2364,7279,2337,7346,2321,7417,2315xe" filled="false" stroked="true" strokeweight=".567pt" strokecolor="#231f20">
                <v:path arrowok="t"/>
              </v:shape>
              <v:shape style="position:absolute;left:7279;top:3037;width:288;height:118" type="#_x0000_t75" stroked="false">
                <v:imagedata r:id="rId23" o:title=""/>
              </v:shape>
            </v:group>
            <w10:wrap type="topAndBottom"/>
          </v:group>
        </w:pict>
      </w:r>
      <w:r>
        <w:rPr/>
        <w:pict>
          <v:group style="position:absolute;margin-left:397.493011pt;margin-top:115.447212pt;width:44.55pt;height:44.55pt;mso-position-horizontal-relative:page;mso-position-vertical-relative:paragraph;z-index:1912;mso-wrap-distance-left:0;mso-wrap-distance-right:0" coordorigin="7950,2309" coordsize="891,891"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324,2321,8256,2337,8193,2364,8136,2400,8085,2444,8041,2495,8005,2552,7978,2615,7962,2683,7956,2754,7962,2826,7978,2893,8005,2956,8041,3014,8085,3065,8136,3109,8193,3145,8256,3171,8324,3188,8395,3194,8467,3188,8534,3171,8597,3145,8655,3109,8706,3065,8750,3014,8786,2956,8812,2893,8829,2826,8835,2754,8829,2683,8812,2615,8786,2552,8750,2495,8706,2444,8655,2400,8597,2364,8534,2337,8467,2321,8395,2315xe" filled="true" fillcolor="#d1d3d4" stroked="false">
                <v:path arrowok="t"/>
                <v:fill type="solid"/>
              </v:shape>
            </v:group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467,2321,8534,2337,8597,2364,8655,2400,8706,2444,8750,2495,8786,2552,8812,2615,8829,2683,8835,2754,8829,2826,8812,2893,8786,2956,8750,3014,8706,3065,8655,3109,8597,3145,8534,3171,8467,3188,8395,3194,8324,3188,8256,3171,8193,3145,8136,3109,8085,3065,8041,3014,8005,2956,7978,2893,7962,2826,7956,2754,7962,2683,7978,2615,8005,2552,8041,2495,8085,2444,8136,2400,8193,2364,8256,2337,8324,2321,8395,2315xe" filled="false" stroked="true" strokeweight=".425pt" strokecolor="#231f20">
                <v:path arrowok="t"/>
              </v:shape>
            </v:group>
            <v:group style="position:absolute;left:8159;top:2698;width:220;height:428" coordorigin="8159,2698" coordsize="220,428">
              <v:shape style="position:absolute;left:8159;top:2698;width:220;height:428" coordorigin="8159,2698" coordsize="220,428" path="m8159,3125l8379,2698e" filled="false" stroked="true" strokeweight=".292pt" strokecolor="#6d6e71">
                <v:path arrowok="t"/>
              </v:shape>
            </v:group>
            <v:group style="position:absolute;left:8422;top:2346;width:137;height:267" coordorigin="8422,2346" coordsize="137,267">
              <v:shape style="position:absolute;left:8422;top:2346;width:137;height:267" coordorigin="8422,2346" coordsize="137,267" path="m8422,2613l8559,2346e" filled="false" stroked="true" strokeweight=".292pt" strokecolor="#6d6e71">
                <v:path arrowok="t"/>
              </v:shape>
            </v:group>
            <v:group style="position:absolute;left:7965;top:2458;width:107;height:207" coordorigin="7965,2458" coordsize="107,207">
              <v:shape style="position:absolute;left:7965;top:2458;width:107;height:207" coordorigin="7965,2458" coordsize="107,207" path="m7965,2664l8071,2458e" filled="false" stroked="true" strokeweight=".292pt" strokecolor="#6d6e71">
                <v:path arrowok="t"/>
              </v:shape>
            </v:group>
            <v:group style="position:absolute;left:7958;top:2421;width:151;height:295" coordorigin="7958,2421" coordsize="151,295">
              <v:shape style="position:absolute;left:7958;top:2421;width:151;height:295" coordorigin="7958,2421" coordsize="151,295" path="m7958,2715l8109,2421e" filled="false" stroked="true" strokeweight=".292pt" strokecolor="#6d6e71">
                <v:path arrowok="t"/>
              </v:shape>
            </v:group>
            <v:group style="position:absolute;left:7956;top:2397;width:185;height:359" coordorigin="7956,2397" coordsize="185,359">
              <v:shape style="position:absolute;left:7956;top:2397;width:185;height:359" coordorigin="7956,2397" coordsize="185,359" path="m7956,2755l8140,2397e" filled="false" stroked="true" strokeweight=".292pt" strokecolor="#6d6e71">
                <v:path arrowok="t"/>
              </v:shape>
            </v:group>
            <v:group style="position:absolute;left:7957;top:2378;width:212;height:411" coordorigin="7957,2378" coordsize="212,411">
              <v:shape style="position:absolute;left:7957;top:2378;width:212;height:411" coordorigin="7957,2378" coordsize="212,411" path="m7957,2789l8168,2378e" filled="false" stroked="true" strokeweight=".292pt" strokecolor="#6d6e71">
                <v:path arrowok="t"/>
              </v:shape>
            </v:group>
            <v:group style="position:absolute;left:7961;top:2363;width:234;height:456" coordorigin="7961,2363" coordsize="234,456">
              <v:shape style="position:absolute;left:7961;top:2363;width:234;height:456" coordorigin="7961,2363" coordsize="234,456" path="m7961,2819l8195,2363e" filled="false" stroked="true" strokeweight=".292pt" strokecolor="#6d6e71">
                <v:path arrowok="t"/>
              </v:shape>
            </v:group>
            <v:group style="position:absolute;left:7965;top:2352;width:254;height:495" coordorigin="7965,2352" coordsize="254,495">
              <v:shape style="position:absolute;left:7965;top:2352;width:254;height:495" coordorigin="7965,2352" coordsize="254,495" path="m7965,2846l8219,2352e" filled="false" stroked="true" strokeweight=".292pt" strokecolor="#6d6e71">
                <v:path arrowok="t"/>
              </v:shape>
            </v:group>
            <v:group style="position:absolute;left:7971;top:2342;width:272;height:529" coordorigin="7971,2342" coordsize="272,529">
              <v:shape style="position:absolute;left:7971;top:2342;width:272;height:529" coordorigin="7971,2342" coordsize="272,529" path="m7971,2871l8243,2342e" filled="false" stroked="true" strokeweight=".292pt" strokecolor="#6d6e71">
                <v:path arrowok="t"/>
              </v:shape>
            </v:group>
            <v:group style="position:absolute;left:7978;top:2334;width:288;height:560" coordorigin="7978,2334" coordsize="288,560">
              <v:shape style="position:absolute;left:7978;top:2334;width:288;height:560" coordorigin="7978,2334" coordsize="288,560" path="m7978,2894l8266,2334e" filled="false" stroked="true" strokeweight=".292pt" strokecolor="#6d6e71">
                <v:path arrowok="t"/>
              </v:shape>
            </v:group>
            <v:group style="position:absolute;left:7986;top:2328;width:302;height:587" coordorigin="7986,2328" coordsize="302,587">
              <v:shape style="position:absolute;left:7986;top:2328;width:302;height:587" coordorigin="7986,2328" coordsize="302,587" path="m7986,2915l8288,2328e" filled="false" stroked="true" strokeweight=".292pt" strokecolor="#6d6e71">
                <v:path arrowok="t"/>
              </v:shape>
            </v:group>
            <v:group style="position:absolute;left:7995;top:2323;width:315;height:612" coordorigin="7995,2323" coordsize="315,612">
              <v:shape style="position:absolute;left:7995;top:2323;width:315;height:612" coordorigin="7995,2323" coordsize="315,612" path="m7995,2935l8309,2323e" filled="false" stroked="true" strokeweight=".292pt" strokecolor="#6d6e71">
                <v:path arrowok="t"/>
              </v:shape>
            </v:group>
            <v:group style="position:absolute;left:8004;top:2320;width:326;height:634" coordorigin="8004,2320" coordsize="326,634">
              <v:shape style="position:absolute;left:8004;top:2320;width:326;height:634" coordorigin="8004,2320" coordsize="326,634" path="m8004,2954l8329,2320e" filled="false" stroked="true" strokeweight=".292pt" strokecolor="#6d6e71">
                <v:path arrowok="t"/>
              </v:shape>
            </v:group>
            <v:group style="position:absolute;left:8013;top:2317;width:336;height:655" coordorigin="8013,2317" coordsize="336,655">
              <v:shape style="position:absolute;left:8013;top:2317;width:336;height:655" coordorigin="8013,2317" coordsize="336,655" path="m8013,2972l8349,2317e" filled="false" stroked="true" strokeweight=".292pt" strokecolor="#6d6e71">
                <v:path arrowok="t"/>
              </v:shape>
            </v:group>
            <v:group style="position:absolute;left:8023;top:2316;width:346;height:673" coordorigin="8023,2316" coordsize="346,673">
              <v:shape style="position:absolute;left:8023;top:2316;width:346;height:673" coordorigin="8023,2316" coordsize="346,673" path="m8023,2988l8369,2316e" filled="false" stroked="true" strokeweight=".292pt" strokecolor="#6d6e71">
                <v:path arrowok="t"/>
              </v:shape>
            </v:group>
            <v:group style="position:absolute;left:8034;top:2315;width:354;height:690" coordorigin="8034,2315" coordsize="354,690">
              <v:shape style="position:absolute;left:8034;top:2315;width:354;height:690" coordorigin="8034,2315" coordsize="354,690" path="m8034,3004l8388,2315e" filled="false" stroked="true" strokeweight=".292pt" strokecolor="#6d6e71">
                <v:path arrowok="t"/>
              </v:shape>
            </v:group>
            <v:group style="position:absolute;left:8045;top:2315;width:362;height:705" coordorigin="8045,2315" coordsize="362,705">
              <v:shape style="position:absolute;left:8045;top:2315;width:362;height:705" coordorigin="8045,2315" coordsize="362,705" path="m8045,3019l8407,2315e" filled="false" stroked="true" strokeweight=".292pt" strokecolor="#6d6e71">
                <v:path arrowok="t"/>
              </v:shape>
            </v:group>
            <v:group style="position:absolute;left:8056;top:2653;width:196;height:381" coordorigin="8056,2653" coordsize="196,381">
              <v:shape style="position:absolute;left:8056;top:2653;width:196;height:381" coordorigin="8056,2653" coordsize="196,381" path="m8056,3034l8252,2653e" filled="false" stroked="true" strokeweight=".292pt" strokecolor="#6d6e71">
                <v:path arrowok="t"/>
              </v:shape>
            </v:group>
            <v:group style="position:absolute;left:8281;top:2316;width:145;height:281" coordorigin="8281,2316" coordsize="145,281">
              <v:shape style="position:absolute;left:8281;top:2316;width:145;height:281" coordorigin="8281,2316" coordsize="145,281" path="m8281,2597l8425,2316e" filled="false" stroked="true" strokeweight=".292pt" strokecolor="#6d6e71">
                <v:path arrowok="t"/>
              </v:shape>
            </v:group>
            <v:group style="position:absolute;left:8068;top:2667;width:196;height:381" coordorigin="8068,2667" coordsize="196,381">
              <v:shape style="position:absolute;left:8068;top:2667;width:196;height:381" coordorigin="8068,2667" coordsize="196,381" path="m8068,3047l8263,2667e" filled="false" stroked="true" strokeweight=".292pt" strokecolor="#6d6e71">
                <v:path arrowok="t"/>
              </v:shape>
            </v:group>
            <v:group style="position:absolute;left:8298;top:2318;width:145;height:282" coordorigin="8298,2318" coordsize="145,282">
              <v:shape style="position:absolute;left:8298;top:2318;width:145;height:282" coordorigin="8298,2318" coordsize="145,282" path="m8298,2599l8443,2318e" filled="false" stroked="true" strokeweight=".292pt" strokecolor="#6d6e71">
                <v:path arrowok="t"/>
              </v:shape>
            </v:group>
            <v:group style="position:absolute;left:8080;top:2678;width:197;height:383" coordorigin="8080,2678" coordsize="197,383">
              <v:shape style="position:absolute;left:8080;top:2678;width:197;height:383" coordorigin="8080,2678" coordsize="197,383" path="m8080,3060l8276,2678e" filled="false" stroked="true" strokeweight=".292pt" strokecolor="#6d6e71">
                <v:path arrowok="t"/>
              </v:shape>
            </v:group>
            <v:group style="position:absolute;left:8317;top:2320;width:144;height:279" coordorigin="8317,2320" coordsize="144,279">
              <v:shape style="position:absolute;left:8317;top:2320;width:144;height:279" coordorigin="8317,2320" coordsize="144,279" path="m8317,2599l8460,2320e" filled="false" stroked="true" strokeweight=".292pt" strokecolor="#6d6e71">
                <v:path arrowok="t"/>
              </v:shape>
            </v:group>
            <v:group style="position:absolute;left:8092;top:2683;width:200;height:390" coordorigin="8092,2683" coordsize="200,390">
              <v:shape style="position:absolute;left:8092;top:2683;width:200;height:390" coordorigin="8092,2683" coordsize="200,390" path="m8092,3073l8292,2683e" filled="false" stroked="true" strokeweight=".292pt" strokecolor="#6d6e71">
                <v:path arrowok="t"/>
              </v:shape>
            </v:group>
            <v:group style="position:absolute;left:8335;top:2323;width:143;height:278" coordorigin="8335,2323" coordsize="143,278">
              <v:shape style="position:absolute;left:8335;top:2323;width:143;height:278" coordorigin="8335,2323" coordsize="143,278" path="m8335,2600l8478,2323e" filled="false" stroked="true" strokeweight=".292pt" strokecolor="#6d6e71">
                <v:path arrowok="t"/>
              </v:shape>
            </v:group>
            <v:group style="position:absolute;left:8105;top:2687;width:205;height:398" coordorigin="8105,2687" coordsize="205,398">
              <v:shape style="position:absolute;left:8105;top:2687;width:205;height:398" coordorigin="8105,2687" coordsize="205,398" path="m8105,3084l8309,2687e" filled="false" stroked="true" strokeweight=".292pt" strokecolor="#6d6e71">
                <v:path arrowok="t"/>
              </v:shape>
            </v:group>
            <v:group style="position:absolute;left:8353;top:2326;width:142;height:276" coordorigin="8353,2326" coordsize="142,276">
              <v:shape style="position:absolute;left:8353;top:2326;width:142;height:276" coordorigin="8353,2326" coordsize="142,276" path="m8353,2602l8495,2326e" filled="false" stroked="true" strokeweight=".292pt" strokecolor="#6d6e71">
                <v:path arrowok="t"/>
              </v:shape>
            </v:group>
            <v:group style="position:absolute;left:8118;top:2689;width:209;height:407" coordorigin="8118,2689" coordsize="209,407">
              <v:shape style="position:absolute;left:8118;top:2689;width:209;height:407" coordorigin="8118,2689" coordsize="209,407" path="m8118,3095l8327,2689e" filled="false" stroked="true" strokeweight=".292pt" strokecolor="#6d6e71">
                <v:path arrowok="t"/>
              </v:shape>
            </v:group>
            <v:group style="position:absolute;left:8371;top:2330;width:141;height:274" coordorigin="8371,2330" coordsize="141,274">
              <v:shape style="position:absolute;left:8371;top:2330;width:141;height:274" coordorigin="8371,2330" coordsize="141,274" path="m8371,2604l8511,2330e" filled="false" stroked="true" strokeweight=".292pt" strokecolor="#6d6e71">
                <v:path arrowok="t"/>
              </v:shape>
            </v:group>
            <v:group style="position:absolute;left:8132;top:2691;width:213;height:415" coordorigin="8132,2691" coordsize="213,415">
              <v:shape style="position:absolute;left:8132;top:2691;width:213;height:415" coordorigin="8132,2691" coordsize="213,415" path="m8132,3106l8345,2691e" filled="false" stroked="true" strokeweight=".292pt" strokecolor="#6d6e71">
                <v:path arrowok="t"/>
              </v:shape>
            </v:group>
            <v:group style="position:absolute;left:8388;top:2335;width:140;height:272" coordorigin="8388,2335" coordsize="140,272">
              <v:shape style="position:absolute;left:8388;top:2335;width:140;height:272" coordorigin="8388,2335" coordsize="140,272" path="m8388,2607l8527,2335e" filled="false" stroked="true" strokeweight=".292pt" strokecolor="#6d6e71">
                <v:path arrowok="t"/>
              </v:shape>
            </v:group>
            <v:group style="position:absolute;left:8145;top:2694;width:217;height:422" coordorigin="8145,2694" coordsize="217,422">
              <v:shape style="position:absolute;left:8145;top:2694;width:217;height:422" coordorigin="8145,2694" coordsize="217,422" path="m8145,3115l8362,2694e" filled="false" stroked="true" strokeweight=".292pt" strokecolor="#6d6e71">
                <v:path arrowok="t"/>
              </v:shape>
            </v:group>
            <v:group style="position:absolute;left:8405;top:2341;width:139;height:270" coordorigin="8405,2341" coordsize="139,270">
              <v:shape style="position:absolute;left:8405;top:2341;width:139;height:270" coordorigin="8405,2341" coordsize="139,270" path="m8405,2610l8543,2341e" filled="false" stroked="true" strokeweight=".292pt" strokecolor="#6d6e71">
                <v:path arrowok="t"/>
              </v:shape>
              <v:shape style="position:absolute;left:8064;top:2452;width:279;height:393" type="#_x0000_t75" stroked="false">
                <v:imagedata r:id="rId35" o:title=""/>
              </v:shape>
            </v:group>
            <v:group style="position:absolute;left:8034;top:2879;width:61;height:70" coordorigin="8034,2879" coordsize="61,70">
              <v:shape style="position:absolute;left:8034;top:2879;width:61;height:70" coordorigin="8034,2879" coordsize="61,70" path="m8075,2879l8057,2879,8049,2883,8037,2895,8034,2904,8034,2926,8037,2934,8049,2946,8056,2949,8073,2949,8079,2947,8089,2940,8090,2938,8060,2938,8056,2936,8050,2929,8048,2922,8048,2906,8050,2900,8056,2893,8061,2891,8091,2891,8090,2890,8082,2882,8075,2879xe" filled="true" fillcolor="#231f20" stroked="false">
                <v:path arrowok="t"/>
                <v:fill type="solid"/>
              </v:shape>
              <v:shape style="position:absolute;left:8034;top:2879;width:61;height:70" coordorigin="8034,2879" coordsize="61,70" path="m8081,2923l8080,2928,8078,2932,8072,2936,8069,2938,8090,2938,8092,2935,8094,2927,8081,2923xe" filled="true" fillcolor="#231f20" stroked="false">
                <v:path arrowok="t"/>
                <v:fill type="solid"/>
              </v:shape>
              <v:shape style="position:absolute;left:8034;top:2879;width:61;height:70" coordorigin="8034,2879" coordsize="61,70" path="m8091,2891l8069,2891,8073,2892,8078,2896,8079,2899,8080,2902,8094,2899,8092,2894,8091,2891xe" filled="true" fillcolor="#231f20" stroked="false">
                <v:path arrowok="t"/>
                <v:fill type="solid"/>
              </v:shape>
            </v:group>
            <v:group style="position:absolute;left:8106;top:2881;width:53;height:68" coordorigin="8106,2881" coordsize="53,68">
              <v:shape style="position:absolute;left:8106;top:2881;width:53;height:68" coordorigin="8106,2881" coordsize="53,68" path="m8157,2881l8106,2881,8106,2948,8159,2948,8159,2937,8120,2937,8120,2918,8155,2918,8155,2907,8120,2907,8120,2892,8157,2892,8157,2881xe" filled="true" fillcolor="#231f20" stroked="false">
                <v:path arrowok="t"/>
                <v:fill type="solid"/>
              </v:shape>
            </v:group>
            <v:group style="position:absolute;left:8171;top:2881;width:55;height:68" coordorigin="8171,2881" coordsize="55,68">
              <v:shape style="position:absolute;left:8171;top:2881;width:55;height:68" coordorigin="8171,2881" coordsize="55,68" path="m8184,2881l8171,2881,8171,2948,8184,2948,8184,2904,8199,2904,8184,2881xe" filled="true" fillcolor="#231f20" stroked="false">
                <v:path arrowok="t"/>
                <v:fill type="solid"/>
              </v:shape>
              <v:shape style="position:absolute;left:8171;top:2881;width:55;height:68" coordorigin="8171,2881" coordsize="55,68" path="m8199,2904l8184,2904,8211,2948,8225,2948,8225,2926,8212,2926,8199,2904xe" filled="true" fillcolor="#231f20" stroked="false">
                <v:path arrowok="t"/>
                <v:fill type="solid"/>
              </v:shape>
              <v:shape style="position:absolute;left:8171;top:2881;width:55;height:68" coordorigin="8171,2881" coordsize="55,68" path="m8225,2881l8212,2881,8212,2926,8225,2926,8225,2881xe" filled="true" fillcolor="#231f20" stroked="false">
                <v:path arrowok="t"/>
                <v:fill type="solid"/>
              </v:shape>
            </v:group>
            <v:group style="position:absolute;left:8235;top:2881;width:55;height:68" coordorigin="8235,2881" coordsize="55,68">
              <v:shape style="position:absolute;left:8235;top:2881;width:55;height:68" coordorigin="8235,2881" coordsize="55,68" path="m8270,2892l8256,2892,8256,2948,8270,2948,8270,2892xe" filled="true" fillcolor="#231f20" stroked="false">
                <v:path arrowok="t"/>
                <v:fill type="solid"/>
              </v:shape>
              <v:shape style="position:absolute;left:8235;top:2881;width:55;height:68" coordorigin="8235,2881" coordsize="55,68" path="m8290,2881l8235,2881,8235,2892,8290,2892,8290,2881xe" filled="true" fillcolor="#231f20" stroked="false">
                <v:path arrowok="t"/>
                <v:fill type="solid"/>
              </v:shape>
            </v:group>
            <v:group style="position:absolute;left:8285;top:2881;width:70;height:68" coordorigin="8285,2881" coordsize="70,68">
              <v:shape style="position:absolute;left:8285;top:2881;width:70;height:68" coordorigin="8285,2881" coordsize="70,68" path="m8327,2881l8312,2881,8285,2948,8300,2948,8305,2933,8348,2933,8343,2921,8310,2921,8319,2896,8333,2896,8327,2881xe" filled="true" fillcolor="#231f20" stroked="false">
                <v:path arrowok="t"/>
                <v:fill type="solid"/>
              </v:shape>
              <v:shape style="position:absolute;left:8285;top:2881;width:70;height:68" coordorigin="8285,2881" coordsize="70,68" path="m8348,2933l8333,2933,8339,2948,8354,2948,8348,2933xe" filled="true" fillcolor="#231f20" stroked="false">
                <v:path arrowok="t"/>
                <v:fill type="solid"/>
              </v:shape>
              <v:shape style="position:absolute;left:8285;top:2881;width:70;height:68" coordorigin="8285,2881" coordsize="70,68" path="m8333,2896l8319,2896,8329,2921,8343,2921,8333,2896xe" filled="true" fillcolor="#231f20" stroked="false">
                <v:path arrowok="t"/>
                <v:fill type="solid"/>
              </v:shape>
            </v:group>
            <v:group style="position:absolute;left:8347;top:2881;width:65;height:68" coordorigin="8347,2881" coordsize="65,68">
              <v:shape style="position:absolute;left:8347;top:2881;width:65;height:68" coordorigin="8347,2881" coordsize="65,68" path="m8362,2881l8347,2881,8372,2948,8387,2948,8393,2931,8380,2931,8362,2881xe" filled="true" fillcolor="#231f20" stroked="false">
                <v:path arrowok="t"/>
                <v:fill type="solid"/>
              </v:shape>
              <v:shape style="position:absolute;left:8347;top:2881;width:65;height:68" coordorigin="8347,2881" coordsize="65,68" path="m8412,2881l8397,2881,8380,2931,8393,2931,8412,2881xe" filled="true" fillcolor="#231f20" stroked="false">
                <v:path arrowok="t"/>
                <v:fill type="solid"/>
              </v:shape>
            </v:group>
            <v:group style="position:absolute;left:8416;top:2879;width:67;height:70" coordorigin="8416,2879" coordsize="67,70">
              <v:shape style="position:absolute;left:8416;top:2879;width:67;height:70" coordorigin="8416,2879" coordsize="67,70" path="m8459,2879l8444,2879,8439,2880,8416,2908,8416,2926,8419,2934,8431,2946,8439,2949,8460,2949,8468,2946,8476,2938,8444,2938,8439,2936,8432,2928,8430,2922,8430,2906,8432,2901,8439,2893,8444,2891,8476,2891,8468,2883,8459,2879xe" filled="true" fillcolor="#231f20" stroked="false">
                <v:path arrowok="t"/>
                <v:fill type="solid"/>
              </v:shape>
              <v:shape style="position:absolute;left:8416;top:2879;width:67;height:70" coordorigin="8416,2879" coordsize="67,70" path="m8476,2891l8455,2891,8460,2893,8467,2901,8468,2906,8468,2922,8467,2928,8460,2936,8455,2938,8476,2938,8480,2934,8483,2926,8483,2903,8480,2895,8476,2891xe" filled="true" fillcolor="#231f20" stroked="false">
                <v:path arrowok="t"/>
                <v:fill type="solid"/>
              </v:shape>
            </v:group>
            <v:group style="position:absolute;left:8490;top:2879;width:57;height:70" coordorigin="8490,2879" coordsize="57,70">
              <v:shape style="position:absolute;left:8490;top:2879;width:57;height:70" coordorigin="8490,2879" coordsize="57,70" path="m8504,2925l8490,2926,8491,2934,8494,2939,8503,2947,8510,2949,8525,2949,8530,2948,8538,2945,8541,2943,8544,2938,8515,2938,8511,2937,8506,2933,8505,2929,8504,2925xe" filled="true" fillcolor="#231f20" stroked="false">
                <v:path arrowok="t"/>
                <v:fill type="solid"/>
              </v:shape>
              <v:shape style="position:absolute;left:8490;top:2879;width:57;height:70" coordorigin="8490,2879" coordsize="57,70" path="m8527,2879l8513,2879,8508,2880,8493,2904,8495,2908,8502,2915,8507,2917,8521,2920,8524,2921,8528,2922,8530,2923,8531,2924,8532,2926,8532,2927,8532,2931,8531,2933,8527,2937,8523,2938,8544,2938,8545,2936,8546,2933,8546,2924,8545,2921,8514,2904,8510,2903,8507,2900,8506,2899,8506,2896,8507,2894,8511,2892,8514,2891,8543,2891,8542,2889,8533,2881,8527,2879xe" filled="true" fillcolor="#231f20" stroked="false">
                <v:path arrowok="t"/>
                <v:fill type="solid"/>
              </v:shape>
              <v:shape style="position:absolute;left:8490;top:2879;width:57;height:70" coordorigin="8490,2879" coordsize="57,70" path="m8543,2891l8522,2891,8525,2892,8529,2895,8530,2897,8530,2901,8544,2900,8544,2894,8543,2891xe" filled="true" fillcolor="#231f20" stroked="false">
                <v:path arrowok="t"/>
                <v:fill type="solid"/>
              </v:shape>
            </v:group>
            <v:group style="position:absolute;left:8244;top:2596;width:498;height:418" coordorigin="8244,2596" coordsize="498,418">
              <v:shape style="position:absolute;left:8244;top:2596;width:498;height:418" coordorigin="8244,2596" coordsize="498,418" path="m8244,2596l8356,2602,8450,2620,8526,2646,8587,2675,8665,2729,8720,2790,8742,2852,8735,2910,8705,2960,8656,2995,8591,3013e" filled="false" stroked="true" strokeweight=".758pt" strokecolor="#231f20">
                <v:path arrowok="t"/>
              </v:shape>
            </v:group>
            <v:group style="position:absolute;left:8291;top:2685;width:427;height:265" coordorigin="8291,2685" coordsize="427,265">
              <v:shape style="position:absolute;left:8291;top:2685;width:427;height:265" coordorigin="8291,2685" coordsize="427,265" path="m8291,2685l8383,2698,8471,2725,8553,2763,8623,2807,8676,2856,8710,2904,8718,2950e" filled="false" stroked="true" strokeweight=".758pt" strokecolor="#231f20">
                <v:path arrowok="t"/>
              </v:shape>
            </v:group>
            <v:group style="position:absolute;left:8583;top:2716;width:53;height:51" coordorigin="8583,2716" coordsize="53,51">
              <v:shape style="position:absolute;left:8583;top:2716;width:53;height:51" coordorigin="8583,2716" coordsize="53,51" path="m8609,2716l8615,2735,8635,2735,8619,2747,8625,2766,8609,2754,8593,2766,8599,2747,8583,2735,8603,2735,8609,2716xe" filled="false" stroked="true" strokeweight=".258pt" strokecolor="#231f20">
                <v:path arrowok="t"/>
              </v:shape>
            </v:group>
            <v:group style="position:absolute;left:8351;top:2974;width:32;height:52" coordorigin="8351,2974" coordsize="32,52">
              <v:shape style="position:absolute;left:8351;top:2974;width:32;height:52" coordorigin="8351,2974" coordsize="32,52" path="m8380,2983l8364,2983,8366,2984,8369,2987,8370,2989,8370,2996,8369,2999,8365,3007,8360,3014,8351,3025,8351,3026,8380,3026,8382,3016,8362,3016,8370,3008,8375,3001,8378,2997,8379,2993,8380,2990,8380,2985,8380,2983xe" filled="true" fillcolor="#231f20" stroked="false">
                <v:path arrowok="t"/>
                <v:fill type="solid"/>
              </v:shape>
              <v:shape style="position:absolute;left:8351;top:2974;width:32;height:52" coordorigin="8351,2974" coordsize="32,52" path="m8382,3011l8381,3011,8380,3013,8380,3014,8379,3015,8378,3015,8377,3016,8362,3016,8382,3016,8382,3011xe" filled="true" fillcolor="#231f20" stroked="false">
                <v:path arrowok="t"/>
                <v:fill type="solid"/>
              </v:shape>
              <v:shape style="position:absolute;left:8351;top:2974;width:32;height:52" coordorigin="8351,2974" coordsize="32,52" path="m8370,2974l8364,2974,8361,2975,8355,2980,8354,2983,8352,2988,8354,2989,8356,2985,8358,2983,8380,2983,8377,2979,8376,2977,8372,2975,8370,2974xe" filled="true" fillcolor="#231f20" stroked="false">
                <v:path arrowok="t"/>
                <v:fill type="solid"/>
              </v:shape>
            </v:group>
            <v:group style="position:absolute;left:8389;top:2974;width:32;height:53" coordorigin="8389,2974" coordsize="32,53">
              <v:shape style="position:absolute;left:8389;top:2974;width:32;height:53" coordorigin="8389,2974" coordsize="32,53" path="m8407,2974l8402,2974,8399,2975,8389,3005,8389,3009,8402,3027,8406,3027,8408,3026,8412,3024,8412,3024,8403,3024,8402,3024,8400,2984,8400,2980,8401,2978,8402,2977,8403,2977,8412,2977,8410,2975,8407,2974xe" filled="true" fillcolor="#231f20" stroked="false">
                <v:path arrowok="t"/>
                <v:fill type="solid"/>
              </v:shape>
              <v:shape style="position:absolute;left:8389;top:2974;width:32;height:53" coordorigin="8389,2974" coordsize="32,53" path="m8412,2977l8405,2977,8406,2977,8408,2979,8408,2981,8409,2984,8409,3009,8409,3019,8408,3021,8406,3024,8406,3024,8412,3024,8420,3005,8420,2995,8419,2990,8416,2982,8415,2979,8412,2977xe" filled="true" fillcolor="#231f20" stroked="false">
                <v:path arrowok="t"/>
                <v:fill type="solid"/>
              </v:shape>
            </v:group>
            <v:group style="position:absolute;left:8427;top:2974;width:27;height:52" coordorigin="8427,2974" coordsize="27,52">
              <v:shape style="position:absolute;left:8427;top:2974;width:27;height:52" coordorigin="8427,2974" coordsize="27,52" path="m8453,3024l8428,3024,8428,3026,8453,3026,8453,3024xe" filled="true" fillcolor="#231f20" stroked="false">
                <v:path arrowok="t"/>
                <v:fill type="solid"/>
              </v:shape>
              <v:shape style="position:absolute;left:8427;top:2974;width:27;height:52" coordorigin="8427,2974" coordsize="27,52" path="m8446,2983l8433,2983,8434,2983,8435,2984,8435,2984,8436,2985,8436,3021,8435,3022,8435,3023,8433,3024,8431,3024,8450,3024,8446,3021,8446,2983xe" filled="true" fillcolor="#231f20" stroked="false">
                <v:path arrowok="t"/>
                <v:fill type="solid"/>
              </v:shape>
              <v:shape style="position:absolute;left:8427;top:2974;width:27;height:52" coordorigin="8427,2974" coordsize="27,52" path="m8446,2974l8445,2974,8427,2983,8428,2984,8430,2983,8431,2983,8446,2983,8446,2974xe" filled="true" fillcolor="#231f20" stroked="false">
                <v:path arrowok="t"/>
                <v:fill type="solid"/>
              </v:shape>
            </v:group>
            <v:group style="position:absolute;left:8462;top:2974;width:32;height:53" coordorigin="8462,2974" coordsize="32,53">
              <v:shape style="position:absolute;left:8462;top:2974;width:32;height:53" coordorigin="8462,2974" coordsize="32,53" path="m8480,2974l8474,2974,8472,2975,8462,3005,8462,3009,8475,3027,8479,3027,8481,3026,8485,3024,8485,3024,8476,3024,8475,3024,8473,2984,8473,2980,8474,2978,8475,2977,8476,2977,8484,2977,8483,2975,8480,2974xe" filled="true" fillcolor="#231f20" stroked="false">
                <v:path arrowok="t"/>
                <v:fill type="solid"/>
              </v:shape>
              <v:shape style="position:absolute;left:8462;top:2974;width:32;height:53" coordorigin="8462,2974" coordsize="32,53" path="m8484,2977l8478,2977,8479,2977,8481,2979,8481,2981,8482,2984,8482,3009,8481,3019,8481,3021,8479,3024,8478,3024,8485,3024,8493,3005,8493,2995,8492,2990,8489,2982,8487,2979,8484,2977xe" filled="true" fillcolor="#231f20" stroked="false">
                <v:path arrowok="t"/>
                <v:fill type="solid"/>
              </v:shape>
            </v:group>
            <v:group style="position:absolute;left:8720;top:2598;width:53;height:50" coordorigin="8720,2598" coordsize="53,50">
              <v:shape style="position:absolute;left:8720;top:2598;width:53;height:50" coordorigin="8720,2598" coordsize="53,50" path="m8746,2598l8752,2617,8772,2617,8756,2629,8762,2648,8746,2637,8730,2648,8736,2629,8720,2617,8740,2617,8746,2598xe" filled="false" stroked="true" strokeweight=".258pt" strokecolor="#231f20">
                <v:path arrowok="t"/>
              </v:shape>
            </v:group>
            <v:group style="position:absolute;left:8647;top:2483;width:53;height:51" coordorigin="8647,2483" coordsize="53,51">
              <v:shape style="position:absolute;left:8647;top:2483;width:53;height:51" coordorigin="8647,2483" coordsize="53,51" path="m8673,2483l8680,2502,8700,2502,8683,2514,8690,2533,8673,2521,8657,2533,8663,2514,8647,2502,8667,2502,8673,2483xe" filled="false" stroked="true" strokeweight=".258pt" strokecolor="#231f20">
                <v:path arrowok="t"/>
              </v:shape>
            </v:group>
            <v:group style="position:absolute;left:8559;top:2547;width:53;height:50" coordorigin="8559,2547" coordsize="53,50">
              <v:shape style="position:absolute;left:8559;top:2547;width:53;height:50" coordorigin="8559,2547" coordsize="53,50" path="m8585,2547l8591,2566,8612,2566,8595,2577,8602,2597,8585,2585,8569,2597,8575,2577,8559,2566,8579,2566,8585,2547xe" filled="false" stroked="true" strokeweight=".258pt" strokecolor="#231f20">
                <v:path arrowok="t"/>
              </v:shape>
            </v:group>
            <v:group style="position:absolute;left:8640;top:2624;width:43;height:41" coordorigin="8640,2624" coordsize="43,41">
              <v:shape style="position:absolute;left:8640;top:2624;width:43;height:41" coordorigin="8640,2624" coordsize="43,41" path="m8661,2624l8666,2640,8682,2640,8669,2649,8674,2665,8661,2655,8648,2665,8653,2649,8640,2640,8656,2640,8661,2624xe" filled="false" stroked="true" strokeweight=".209pt" strokecolor="#231f20">
                <v:path arrowok="t"/>
              </v:shape>
            </v:group>
            <v:group style="position:absolute;left:8510;top:2446;width:213;height:344" coordorigin="8510,2446" coordsize="213,344">
              <v:shape style="position:absolute;left:8510;top:2446;width:213;height:344" coordorigin="8510,2446" coordsize="213,344" path="m8510,2446l8572,2477,8627,2522,8673,2578,8706,2643,8722,2714,8719,2790e" filled="false" stroked="true" strokeweight=".758pt" strokecolor="#231f20">
                <v:path arrowok="t"/>
              </v:shape>
            </v:group>
            <v:group style="position:absolute;left:8211;top:2877;width:489;height:206" coordorigin="8211,2877" coordsize="489,206">
              <v:shape style="position:absolute;left:8211;top:2877;width:489;height:206" coordorigin="8211,2877" coordsize="489,206" path="m8700,2877l8661,2942,8609,2998,8546,3043,8475,3072,8397,3082,8348,3078,8300,3067,8254,3049,8211,3024e" filled="false" stroked="true" strokeweight=".758pt" strokecolor="#231f20">
                <v:path arrowok="t"/>
              </v:shape>
            </v:group>
            <v:group style="position:absolute;left:7956;top:2315;width:879;height:879" coordorigin="7956,2315" coordsize="879,879">
              <v:shape style="position:absolute;left:7956;top:2315;width:879;height:879" coordorigin="7956,2315" coordsize="879,879" path="m8395,2315l8467,2321,8534,2337,8597,2364,8655,2400,8706,2444,8750,2495,8786,2552,8812,2615,8829,2683,8835,2754,8829,2826,8812,2893,8786,2956,8750,3014,8706,3065,8655,3109,8597,3145,8534,3171,8467,3188,8395,3194,8324,3188,8256,3171,8193,3145,8136,3109,8085,3065,8041,3014,8005,2956,7978,2893,7962,2826,7956,2754,7962,2683,7978,2615,8005,2552,8041,2495,8085,2444,8136,2400,8193,2364,8256,2337,8324,2321,8395,2315xe" filled="false" stroked="true" strokeweight=".567pt" strokecolor="#231f20">
                <v:path arrowok="t"/>
              </v:shape>
              <v:shape style="position:absolute;left:8256;top:3037;width:288;height:118" type="#_x0000_t75" stroked="false">
                <v:imagedata r:id="rId21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Quantas moedas ele colocou em cada</w:t>
      </w:r>
      <w:r>
        <w:rPr>
          <w:color w:val="231F20"/>
          <w:spacing w:val="-1"/>
        </w:rPr>
        <w:t> </w:t>
      </w:r>
      <w:r>
        <w:rPr>
          <w:color w:val="231F20"/>
        </w:rPr>
        <w:t>pote?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2.52pt;margin-top:9.697171pt;width:510.25pt;height:22.7pt;mso-position-horizontal-relative:page;mso-position-vertical-relative:paragraph;z-index:1984;mso-wrap-distance-left:0;mso-wrap-distance-right:0" coordorigin="850,194" coordsize="10205,454">
            <v:group style="position:absolute;left:850;top:194;width:2098;height:454" coordorigin="850,194" coordsize="2098,454">
              <v:shape style="position:absolute;left:850;top:194;width:2098;height:454" coordorigin="850,194" coordsize="2098,454" path="m2948,194l850,194,850,647,2948,647,2948,194xe" filled="true" fillcolor="#d1d3d4" stroked="false">
                <v:path arrowok="t"/>
                <v:fill type="solid"/>
              </v:shape>
            </v:group>
            <v:group style="position:absolute;left:2948;top:194;width:8108;height:454" coordorigin="2948,194" coordsize="8108,454">
              <v:shape style="position:absolute;left:2948;top:194;width:8108;height:454" coordorigin="2948,194" coordsize="8108,454" path="m11055,194l2948,194,2948,647,11055,647,11055,194xe" filled="true" fillcolor="#d1d3d4" stroked="false">
                <v:path arrowok="t"/>
                <v:fill type="solid"/>
              </v:shape>
              <v:shape style="position:absolute;left:930;top:3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M031837E4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283198pt;width:56.7pt;height:28.35pt;mso-position-horizontal-relative:page;mso-position-vertical-relative:paragraph;z-index:200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16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61 +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9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163" w:after="0"/>
        <w:ind w:left="203" w:right="0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52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850" w:lineRule="atLeast" w:before="0" w:after="0"/>
        <w:ind w:left="203" w:right="9284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70 C) 549 D) </w:t>
      </w:r>
      <w:r>
        <w:rPr>
          <w:rFonts w:ascii="Arial"/>
          <w:color w:val="231F20"/>
          <w:spacing w:val="13"/>
          <w:sz w:val="28"/>
        </w:rPr>
        <w:t> </w:t>
      </w:r>
      <w:r>
        <w:rPr>
          <w:rFonts w:ascii="Arial"/>
          <w:color w:val="231F20"/>
          <w:sz w:val="28"/>
        </w:rPr>
        <w:t>619</w:t>
      </w:r>
      <w:r>
        <w:rPr>
          <w:rFonts w:ascii="Arial"/>
          <w:sz w:val="28"/>
        </w:rPr>
      </w:r>
    </w:p>
    <w:p>
      <w:pPr>
        <w:spacing w:after="0" w:line="850" w:lineRule="atLeast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"/>
          <w:footerReference w:type="default" r:id="rId19"/>
          <w:pgSz w:w="11910" w:h="16840"/>
          <w:pgMar w:header="377" w:footer="427" w:top="560" w:bottom="620" w:left="740" w:right="740"/>
          <w:pgNumType w:start="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3468"/>
        <w:jc w:val="left"/>
      </w:pPr>
      <w:r>
        <w:rPr>
          <w:color w:val="231F20"/>
        </w:rPr>
        <w:t>Um hotel tem 5 quartos, com 3 camas em cada quarto. Quantas camas tem, no total, nesse</w:t>
      </w:r>
      <w:r>
        <w:rPr>
          <w:color w:val="231F20"/>
          <w:spacing w:val="-1"/>
        </w:rPr>
        <w:t> </w:t>
      </w:r>
      <w:r>
        <w:rPr>
          <w:color w:val="231F20"/>
        </w:rPr>
        <w:t>hotel?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19618pt;width:510.25pt;height:22.7pt;mso-position-horizontal-relative:page;mso-position-vertical-relative:paragraph;z-index:208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7,2948,657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7,11055,657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  <w:spacing w:val="-4"/>
        </w:rPr>
        <w:t>Marcos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percorreu</w:t>
      </w:r>
      <w:r>
        <w:rPr>
          <w:color w:val="231F20"/>
          <w:spacing w:val="-26"/>
        </w:rPr>
        <w:t> </w:t>
      </w:r>
      <w:r>
        <w:rPr>
          <w:color w:val="231F20"/>
        </w:rPr>
        <w:t>15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quilômetros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corrida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cujo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trajeto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45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quilômetros. </w:t>
      </w:r>
      <w:r>
        <w:rPr>
          <w:color w:val="231F20"/>
          <w:spacing w:val="-4"/>
        </w:rPr>
      </w:r>
      <w:r>
        <w:rPr>
          <w:color w:val="231F20"/>
        </w:rPr>
        <w:t>Quantos quilômetros ele ainda precisaria percorrer para completar essa</w:t>
      </w:r>
      <w:r>
        <w:rPr>
          <w:color w:val="231F20"/>
          <w:spacing w:val="-2"/>
        </w:rPr>
        <w:t> </w:t>
      </w:r>
      <w:r>
        <w:rPr>
          <w:color w:val="231F20"/>
        </w:rPr>
        <w:t>corrida?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6"/>
          <w:pgSz w:w="11910" w:h="16840"/>
          <w:pgMar w:header="417" w:footer="427" w:top="1300" w:bottom="6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os números escritos nas placas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913002pt;margin-top:12.291126pt;width:45.9pt;height:51.75pt;mso-position-horizontal-relative:page;mso-position-vertical-relative:paragraph;z-index:2128;mso-wrap-distance-left:0;mso-wrap-distance-right:0" coordorigin="1998,246" coordsize="918,1035">
            <v:group style="position:absolute;left:2003;top:251;width:908;height:623" coordorigin="2003,251" coordsize="908,623">
              <v:shape style="position:absolute;left:2003;top:251;width:908;height:623" coordorigin="2003,251" coordsize="908,623" path="m2003,251l2911,251,2911,873,2003,873,2003,251xe" filled="false" stroked="true" strokeweight=".5pt" strokecolor="#231f20">
                <v:path arrowok="t"/>
              </v:shape>
            </v:group>
            <v:group style="position:absolute;left:2071;top:297;width:773;height:530" coordorigin="2071,297" coordsize="773,530">
              <v:shape style="position:absolute;left:2071;top:297;width:773;height:530" coordorigin="2071,297" coordsize="773,530" path="m2071,297l2843,297,2843,827,2071,827,2071,297xe" filled="false" stroked="true" strokeweight=".5pt" strokecolor="#231f20">
                <v:path arrowok="t"/>
              </v:shape>
            </v:group>
            <v:group style="position:absolute;left:2403;top:873;width:94;height:402" coordorigin="2403,873" coordsize="94,402">
              <v:shape style="position:absolute;left:2403;top:873;width:94;height:402" coordorigin="2403,873" coordsize="94,402" path="m2403,873l2496,873,2496,1275,2403,1275,2403,873xe" filled="false" stroked="true" strokeweight=".567pt" strokecolor="#231f20">
                <v:path arrowok="t"/>
              </v:shape>
              <v:shape style="position:absolute;left:2037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3" w:right="0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30"/>
                        </w:rPr>
                        <w:t>7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54.850998pt;margin-top:12.291126pt;width:45.9pt;height:51.75pt;mso-position-horizontal-relative:page;mso-position-vertical-relative:paragraph;z-index:2176;mso-wrap-distance-left:0;mso-wrap-distance-right:0" coordorigin="3097,246" coordsize="918,1035">
            <v:group style="position:absolute;left:3102;top:251;width:908;height:623" coordorigin="3102,251" coordsize="908,623">
              <v:shape style="position:absolute;left:3102;top:251;width:908;height:623" coordorigin="3102,251" coordsize="908,623" path="m3102,251l4010,251,4010,873,3102,873,3102,251xe" filled="false" stroked="true" strokeweight=".5pt" strokecolor="#231f20">
                <v:path arrowok="t"/>
              </v:shape>
            </v:group>
            <v:group style="position:absolute;left:3170;top:297;width:773;height:530" coordorigin="3170,297" coordsize="773,530">
              <v:shape style="position:absolute;left:3170;top:297;width:773;height:530" coordorigin="3170,297" coordsize="773,530" path="m3170,297l3942,297,3942,827,3170,827,3170,297xe" filled="false" stroked="true" strokeweight=".5pt" strokecolor="#231f20">
                <v:path arrowok="t"/>
              </v:shape>
            </v:group>
            <v:group style="position:absolute;left:3501;top:873;width:94;height:402" coordorigin="3501,873" coordsize="94,402">
              <v:shape style="position:absolute;left:3501;top:873;width:94;height:402" coordorigin="3501,873" coordsize="94,402" path="m3501,873l3595,873,3595,1275,3501,1275,3501,873xe" filled="false" stroked="true" strokeweight=".567pt" strokecolor="#231f20">
                <v:path arrowok="t"/>
              </v:shape>
              <v:shape style="position:absolute;left:3136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9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49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10.537994pt;margin-top:12.291126pt;width:45.9pt;height:51.75pt;mso-position-horizontal-relative:page;mso-position-vertical-relative:paragraph;z-index:2224;mso-wrap-distance-left:0;mso-wrap-distance-right:0" coordorigin="4211,246" coordsize="918,1035">
            <v:group style="position:absolute;left:4216;top:251;width:908;height:623" coordorigin="4216,251" coordsize="908,623">
              <v:shape style="position:absolute;left:4216;top:251;width:908;height:623" coordorigin="4216,251" coordsize="908,623" path="m4216,251l5123,251,5123,873,4216,873,4216,251xe" filled="false" stroked="true" strokeweight=".5pt" strokecolor="#231f20">
                <v:path arrowok="t"/>
              </v:shape>
            </v:group>
            <v:group style="position:absolute;left:4283;top:297;width:773;height:530" coordorigin="4283,297" coordsize="773,530">
              <v:shape style="position:absolute;left:4283;top:297;width:773;height:530" coordorigin="4283,297" coordsize="773,530" path="m4283,297l5056,297,5056,827,4283,827,4283,297xe" filled="false" stroked="true" strokeweight=".5pt" strokecolor="#231f20">
                <v:path arrowok="t"/>
              </v:shape>
            </v:group>
            <v:group style="position:absolute;left:4615;top:873;width:94;height:402" coordorigin="4615,873" coordsize="94,402">
              <v:shape style="position:absolute;left:4615;top:873;width:94;height:402" coordorigin="4615,873" coordsize="94,402" path="m4615,873l4709,873,4709,1275,4615,1275,4615,873xe" filled="false" stroked="true" strokeweight=".567pt" strokecolor="#231f20">
                <v:path arrowok="t"/>
              </v:shape>
              <v:shape style="position:absolute;left:4250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90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5.476013pt;margin-top:12.291126pt;width:45.9pt;height:51.75pt;mso-position-horizontal-relative:page;mso-position-vertical-relative:paragraph;z-index:2272;mso-wrap-distance-left:0;mso-wrap-distance-right:0" coordorigin="5310,246" coordsize="918,1035">
            <v:group style="position:absolute;left:5315;top:251;width:908;height:623" coordorigin="5315,251" coordsize="908,623">
              <v:shape style="position:absolute;left:5315;top:251;width:908;height:623" coordorigin="5315,251" coordsize="908,623" path="m5315,251l6222,251,6222,873,5315,873,5315,251xe" filled="false" stroked="true" strokeweight=".5pt" strokecolor="#231f20">
                <v:path arrowok="t"/>
              </v:shape>
            </v:group>
            <v:group style="position:absolute;left:5382;top:297;width:773;height:530" coordorigin="5382,297" coordsize="773,530">
              <v:shape style="position:absolute;left:5382;top:297;width:773;height:530" coordorigin="5382,297" coordsize="773,530" path="m5382,297l6155,297,6155,827,5382,827,5382,297xe" filled="false" stroked="true" strokeweight=".5pt" strokecolor="#231f20">
                <v:path arrowok="t"/>
              </v:shape>
            </v:group>
            <v:group style="position:absolute;left:5714;top:873;width:94;height:402" coordorigin="5714,873" coordsize="94,402">
              <v:shape style="position:absolute;left:5714;top:873;width:94;height:402" coordorigin="5714,873" coordsize="94,402" path="m5714,873l5808,873,5808,1275,5714,1275,5714,873xe" filled="false" stroked="true" strokeweight=".567pt" strokecolor="#231f20">
                <v:path arrowok="t"/>
              </v:shape>
              <v:shape style="position:absolute;left:5348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35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21.537994pt;margin-top:12.291126pt;width:45.9pt;height:51.75pt;mso-position-horizontal-relative:page;mso-position-vertical-relative:paragraph;z-index:2320;mso-wrap-distance-left:0;mso-wrap-distance-right:0" coordorigin="6431,246" coordsize="918,1035">
            <v:group style="position:absolute;left:6436;top:251;width:908;height:623" coordorigin="6436,251" coordsize="908,623">
              <v:shape style="position:absolute;left:6436;top:251;width:908;height:623" coordorigin="6436,251" coordsize="908,623" path="m6436,251l7343,251,7343,873,6436,873,6436,251xe" filled="false" stroked="true" strokeweight=".5pt" strokecolor="#231f20">
                <v:path arrowok="t"/>
              </v:shape>
            </v:group>
            <v:group style="position:absolute;left:6503;top:297;width:773;height:530" coordorigin="6503,297" coordsize="773,530">
              <v:shape style="position:absolute;left:6503;top:297;width:773;height:530" coordorigin="6503,297" coordsize="773,530" path="m6503,297l7276,297,7276,827,6503,827,6503,297xe" filled="false" stroked="true" strokeweight=".5pt" strokecolor="#231f20">
                <v:path arrowok="t"/>
              </v:shape>
            </v:group>
            <v:group style="position:absolute;left:6835;top:873;width:94;height:402" coordorigin="6835,873" coordsize="94,402">
              <v:shape style="position:absolute;left:6835;top:873;width:94;height:402" coordorigin="6835,873" coordsize="94,402" path="m6835,873l6929,873,6929,1275,6835,1275,6835,873xe" filled="false" stroked="true" strokeweight=".567pt" strokecolor="#231f20">
                <v:path arrowok="t"/>
              </v:shape>
              <v:shape style="position:absolute;left:6470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16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6.475006pt;margin-top:12.291126pt;width:45.9pt;height:51.75pt;mso-position-horizontal-relative:page;mso-position-vertical-relative:paragraph;z-index:2368;mso-wrap-distance-left:0;mso-wrap-distance-right:0" coordorigin="7530,246" coordsize="918,1035">
            <v:group style="position:absolute;left:7535;top:251;width:908;height:623" coordorigin="7535,251" coordsize="908,623">
              <v:shape style="position:absolute;left:7535;top:251;width:908;height:623" coordorigin="7535,251" coordsize="908,623" path="m7535,251l8442,251,8442,873,7535,873,7535,251xe" filled="false" stroked="true" strokeweight=".5pt" strokecolor="#231f20">
                <v:path arrowok="t"/>
              </v:shape>
            </v:group>
            <v:group style="position:absolute;left:7602;top:297;width:773;height:530" coordorigin="7602,297" coordsize="773,530">
              <v:shape style="position:absolute;left:7602;top:297;width:773;height:530" coordorigin="7602,297" coordsize="773,530" path="m7602,297l8375,297,8375,827,7602,827,7602,297xe" filled="false" stroked="true" strokeweight=".5pt" strokecolor="#231f20">
                <v:path arrowok="t"/>
              </v:shape>
            </v:group>
            <v:group style="position:absolute;left:7934;top:873;width:94;height:402" coordorigin="7934,873" coordsize="94,402">
              <v:shape style="position:absolute;left:7934;top:873;width:94;height:402" coordorigin="7934,873" coordsize="94,402" path="m7934,873l8028,873,8028,1275,7934,1275,7934,873xe" filled="false" stroked="true" strokeweight=".567pt" strokecolor="#231f20">
                <v:path arrowok="t"/>
              </v:shape>
              <v:shape style="position:absolute;left:7568;top:27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8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28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a ordem crescente desses</w:t>
      </w:r>
      <w:r>
        <w:rPr>
          <w:color w:val="231F20"/>
          <w:spacing w:val="-1"/>
        </w:rPr>
        <w:t> </w:t>
      </w:r>
      <w:r>
        <w:rPr>
          <w:color w:val="231F20"/>
        </w:rPr>
        <w:t>números?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A)  90 – 49 – 35 – 28 – 16 –</w:t>
      </w:r>
      <w:r>
        <w:rPr>
          <w:rFonts w:ascii="Arial" w:hAnsi="Arial" w:cs="Arial" w:eastAsia="Arial" w:hint="default"/>
          <w:color w:val="231F20"/>
          <w:spacing w:val="20"/>
        </w:rPr>
        <w:t> </w:t>
      </w:r>
      <w:r>
        <w:rPr>
          <w:rFonts w:ascii="Arial" w:hAnsi="Arial" w:cs="Arial" w:eastAsia="Arial" w:hint="default"/>
          <w:color w:val="231F20"/>
        </w:rPr>
        <w:t>7</w:t>
      </w:r>
      <w:r>
        <w:rPr>
          <w:rFonts w:ascii="Arial" w:hAnsi="Arial" w:cs="Arial" w:eastAsia="Arial" w:hint="default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B)  90 – 35 – 16 – 7 – 28 –</w:t>
      </w:r>
      <w:r>
        <w:rPr>
          <w:rFonts w:ascii="Arial" w:hAnsi="Arial" w:cs="Arial" w:eastAsia="Arial" w:hint="default"/>
          <w:color w:val="231F20"/>
          <w:spacing w:val="19"/>
        </w:rPr>
        <w:t> </w:t>
      </w:r>
      <w:r>
        <w:rPr>
          <w:rFonts w:ascii="Arial" w:hAnsi="Arial" w:cs="Arial" w:eastAsia="Arial" w:hint="default"/>
          <w:color w:val="231F20"/>
        </w:rPr>
        <w:t>49</w:t>
      </w:r>
      <w:r>
        <w:rPr>
          <w:rFonts w:ascii="Arial" w:hAnsi="Arial" w:cs="Arial" w:eastAsia="Arial" w:hint="default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C)  7 – 16 – 28 – 35 – 49 –</w:t>
      </w:r>
      <w:r>
        <w:rPr>
          <w:rFonts w:ascii="Arial" w:hAnsi="Arial" w:cs="Arial" w:eastAsia="Arial" w:hint="default"/>
          <w:color w:val="231F20"/>
          <w:spacing w:val="10"/>
        </w:rPr>
        <w:t> </w:t>
      </w:r>
      <w:r>
        <w:rPr>
          <w:rFonts w:ascii="Arial" w:hAnsi="Arial" w:cs="Arial" w:eastAsia="Arial" w:hint="default"/>
          <w:color w:val="231F20"/>
        </w:rPr>
        <w:t>90</w:t>
      </w:r>
      <w:r>
        <w:rPr>
          <w:rFonts w:ascii="Arial" w:hAnsi="Arial" w:cs="Arial" w:eastAsia="Arial" w:hint="default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D)  7 – 49 – 90 – 35 – 16 –</w:t>
      </w:r>
      <w:r>
        <w:rPr>
          <w:rFonts w:ascii="Arial" w:hAnsi="Arial" w:cs="Arial" w:eastAsia="Arial" w:hint="default"/>
          <w:color w:val="231F20"/>
          <w:spacing w:val="10"/>
        </w:rPr>
        <w:t> </w:t>
      </w:r>
      <w:r>
        <w:rPr>
          <w:rFonts w:ascii="Arial" w:hAnsi="Arial" w:cs="Arial" w:eastAsia="Arial" w:hint="default"/>
          <w:color w:val="231F20"/>
        </w:rPr>
        <w:t>28</w:t>
      </w:r>
      <w:r>
        <w:rPr>
          <w:rFonts w:ascii="Arial" w:hAnsi="Arial" w:cs="Arial" w:eastAsia="Arial" w:hint="default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37"/>
          <w:pgSz w:w="11910" w:h="16840"/>
          <w:pgMar w:header="417" w:footer="427" w:top="1300" w:bottom="6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64"/>
        <w:ind w:left="110" w:right="844"/>
        <w:jc w:val="left"/>
      </w:pPr>
      <w:r>
        <w:rPr>
          <w:color w:val="231F20"/>
        </w:rPr>
        <w:t>Observe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gráfico</w:t>
      </w:r>
      <w:r>
        <w:rPr>
          <w:color w:val="231F20"/>
          <w:spacing w:val="-10"/>
        </w:rPr>
        <w:t> </w:t>
      </w:r>
      <w:r>
        <w:rPr>
          <w:color w:val="231F20"/>
        </w:rPr>
        <w:t>abaixo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resultado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</w:rPr>
        <w:t>realizada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agência </w:t>
      </w:r>
      <w:r>
        <w:rPr>
          <w:color w:val="231F20"/>
        </w:rPr>
        <w:t>de automóveis sobre as cores de carros mais</w:t>
      </w:r>
      <w:r>
        <w:rPr>
          <w:color w:val="231F20"/>
          <w:spacing w:val="-2"/>
        </w:rPr>
        <w:t> </w:t>
      </w:r>
      <w:r>
        <w:rPr>
          <w:color w:val="231F20"/>
        </w:rPr>
        <w:t>vendidas.</w:t>
      </w:r>
      <w:r>
        <w:rPr/>
      </w:r>
    </w:p>
    <w:p>
      <w:pPr>
        <w:spacing w:before="167"/>
        <w:ind w:left="279" w:right="915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14.918999pt;margin-top:13.097844pt;width:.1pt;height:175.2pt;mso-position-horizontal-relative:page;mso-position-vertical-relative:paragraph;z-index:2464" coordorigin="2298,262" coordsize="2,3504">
            <v:shape style="position:absolute;left:2298;top:262;width:2;height:3504" coordorigin="2298,262" coordsize="0,3504" path="m2298,262l2298,3766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58.570576pt;margin-top:24.143414pt;width:13.05pt;height:147.5pt;mso-position-horizontal-relative:page;mso-position-vertical-relative:paragraph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carros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 vendidos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8999pt;margin-top:13.497844pt;width:419.7pt;height:168.45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828"/>
                    <w:gridCol w:w="1273"/>
                    <w:gridCol w:w="828"/>
                    <w:gridCol w:w="1242"/>
                    <w:gridCol w:w="828"/>
                    <w:gridCol w:w="1259"/>
                    <w:gridCol w:w="828"/>
                    <w:gridCol w:w="631"/>
                  </w:tblGrid>
                  <w:tr>
                    <w:trPr>
                      <w:trHeight w:val="570" w:hRule="exact"/>
                    </w:trPr>
                    <w:tc>
                      <w:tcPr>
                        <w:tcW w:w="835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806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635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3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635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279" w:right="915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279" w:right="915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279" w:right="915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279" w:right="915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000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336" w:right="9023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9"/>
        <w:ind w:left="1299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0</w:t>
      </w:r>
      <w:r>
        <w:rPr>
          <w:rFonts w:ascii="Arial"/>
          <w:sz w:val="22"/>
        </w:rPr>
      </w:r>
    </w:p>
    <w:p>
      <w:pPr>
        <w:tabs>
          <w:tab w:pos="2271" w:val="left" w:leader="none"/>
          <w:tab w:pos="4535" w:val="left" w:leader="none"/>
          <w:tab w:pos="6618" w:val="left" w:leader="none"/>
        </w:tabs>
        <w:spacing w:before="80"/>
        <w:ind w:left="336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Cinza</w:t>
        <w:tab/>
        <w:t>Vermelho</w:t>
        <w:tab/>
        <w:t>Preto</w:t>
        <w:tab/>
        <w:t>Prata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3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Cores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64"/>
        <w:ind w:left="110" w:right="844"/>
        <w:jc w:val="left"/>
      </w:pPr>
      <w:r>
        <w:rPr>
          <w:color w:val="231F20"/>
        </w:rPr>
        <w:t>De acordo com esse gráfico, qual é a cor de carro mais</w:t>
      </w:r>
      <w:r>
        <w:rPr>
          <w:color w:val="231F20"/>
          <w:spacing w:val="-2"/>
        </w:rPr>
        <w:t> </w:t>
      </w:r>
      <w:r>
        <w:rPr>
          <w:color w:val="231F20"/>
        </w:rPr>
        <w:t>vendida?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8"/>
          <w:szCs w:val="3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Cinza.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Prata.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Preto.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Vermelho.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42.52pt;margin-top:14.699171pt;width:510.25pt;height:22.7pt;mso-position-horizontal-relative:page;mso-position-vertical-relative:paragraph;z-index:2440;mso-wrap-distance-left:0;mso-wrap-distance-right:0" coordorigin="850,294" coordsize="10205,454">
            <v:group style="position:absolute;left:850;top:294;width:2098;height:454" coordorigin="850,294" coordsize="2098,454">
              <v:shape style="position:absolute;left:850;top:294;width:2098;height:454" coordorigin="850,294" coordsize="2098,454" path="m2948,294l850,294,850,748,2948,748,2948,294xe" filled="true" fillcolor="#d1d3d4" stroked="false">
                <v:path arrowok="t"/>
                <v:fill type="solid"/>
              </v:shape>
            </v:group>
            <v:group style="position:absolute;left:2948;top:294;width:8108;height:454" coordorigin="2948,294" coordsize="8108,454">
              <v:shape style="position:absolute;left:2948;top:294;width:8108;height:454" coordorigin="2948,294" coordsize="8108,454" path="m11055,294l2948,294,2948,748,11055,748,11055,294xe" filled="true" fillcolor="#d1d3d4" stroked="false">
                <v:path arrowok="t"/>
                <v:fill type="solid"/>
              </v:shape>
              <v:shape style="position:absolute;left:930;top:4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M031941E4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64"/>
        <w:ind w:left="110" w:right="844"/>
        <w:jc w:val="left"/>
      </w:pPr>
      <w:r>
        <w:rPr>
          <w:color w:val="231F20"/>
        </w:rPr>
        <w:t>Jorge treinou durante 1 ano para um</w:t>
      </w:r>
      <w:r>
        <w:rPr>
          <w:color w:val="231F20"/>
          <w:spacing w:val="-2"/>
        </w:rPr>
        <w:t> </w:t>
      </w:r>
      <w:r>
        <w:rPr>
          <w:color w:val="231F20"/>
        </w:rPr>
        <w:t>campeonato.</w:t>
      </w:r>
      <w:r>
        <w:rPr/>
      </w:r>
    </w:p>
    <w:p>
      <w:pPr>
        <w:pStyle w:val="BodyText"/>
        <w:spacing w:line="240" w:lineRule="auto" w:before="78"/>
        <w:ind w:left="110" w:right="844"/>
        <w:jc w:val="left"/>
      </w:pPr>
      <w:r>
        <w:rPr>
          <w:color w:val="231F20"/>
        </w:rPr>
        <w:t>Durante quantos meses Jorge treinou para esse</w:t>
      </w:r>
      <w:r>
        <w:rPr>
          <w:color w:val="231F20"/>
          <w:spacing w:val="-2"/>
        </w:rPr>
        <w:t> </w:t>
      </w:r>
      <w:r>
        <w:rPr>
          <w:color w:val="231F20"/>
        </w:rPr>
        <w:t>campeonato?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8"/>
          <w:szCs w:val="3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8"/>
          <w:pgSz w:w="11910" w:h="16840"/>
          <w:pgMar w:header="417" w:footer="427" w:top="1300" w:bottom="620" w:left="740" w:right="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54" w:lineRule="auto" w:before="64"/>
        <w:ind w:left="110" w:right="4385"/>
        <w:jc w:val="left"/>
      </w:pPr>
      <w:r>
        <w:rPr>
          <w:color w:val="231F20"/>
        </w:rPr>
        <w:t>Laura comprou um vestido que custou 98 reais. Quantos reais custou esse vestido de</w:t>
      </w:r>
      <w:r>
        <w:rPr>
          <w:color w:val="231F20"/>
          <w:spacing w:val="-1"/>
        </w:rPr>
        <w:t> </w:t>
      </w:r>
      <w:r>
        <w:rPr>
          <w:color w:val="231F20"/>
        </w:rPr>
        <w:t>Laura?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37"/>
          <w:szCs w:val="37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Noventa.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Noventa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oito.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Oitenta.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Oitenta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nove.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03126pt;width:510.25pt;height:20.55pt;mso-position-horizontal-relative:page;mso-position-vertical-relative:paragraph;z-index:2584;mso-wrap-distance-left:0;mso-wrap-distance-right:0" coordorigin="850,144" coordsize="10205,411">
            <v:group style="position:absolute;left:850;top:144;width:2098;height:411" coordorigin="850,144" coordsize="2098,411">
              <v:shape style="position:absolute;left:850;top:144;width:2098;height:411" coordorigin="850,144" coordsize="2098,411" path="m2948,144l850,144,850,554,2948,554,2948,144xe" filled="true" fillcolor="#d1d3d4" stroked="false">
                <v:path arrowok="t"/>
                <v:fill type="solid"/>
              </v:shape>
            </v:group>
            <v:group style="position:absolute;left:2948;top:144;width:8108;height:411" coordorigin="2948,144" coordsize="8108,411">
              <v:shape style="position:absolute;left:2948;top:144;width:8108;height:411" coordorigin="2948,144" coordsize="8108,411" path="m11055,144l2948,144,2948,554,11055,554,11055,144xe" filled="true" fillcolor="#d1d3d4" stroked="false">
                <v:path arrowok="t"/>
                <v:fill type="solid"/>
              </v:shape>
              <v:shape style="position:absolute;left:930;top:233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78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Carlos trocou as moedas abaixo por notas de mesmo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valor.</w:t>
      </w:r>
      <w:r>
        <w:rPr>
          <w:spacing w:val="-3"/>
        </w:rPr>
      </w: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3.0056pt;margin-top:9.732713pt;width:402.85pt;height:55.3pt;mso-position-horizontal-relative:page;mso-position-vertical-relative:paragraph;z-index:2608;mso-wrap-distance-left:0;mso-wrap-distance-right:0" coordorigin="860,195" coordsize="8057,1106">
            <v:shape style="position:absolute;left:860;top:195;width:8055;height:1104" type="#_x0000_t75" stroked="false">
              <v:imagedata r:id="rId40" o:title=""/>
            </v:shape>
            <v:shape style="position:absolute;left:8404;top:506;width:444;height:614" type="#_x0000_t75" stroked="false">
              <v:imagedata r:id="rId41" o:title=""/>
            </v:shape>
            <v:group style="position:absolute;left:8257;top:976;width:509;height:203" coordorigin="8257,976" coordsize="509,203">
              <v:shape style="position:absolute;left:8257;top:976;width:509;height:203" coordorigin="8257,976" coordsize="509,203" path="m8766,976l8726,1042,8672,1098,8607,1141,8533,1168,8452,1178,8401,1174,8350,1162,8302,1143,8257,1117e" filled="false" stroked="true" strokeweight=".541pt" strokecolor="#231f20">
                <v:path arrowok="t"/>
              </v:shape>
            </v:group>
            <v:group style="position:absolute;left:7990;top:374;width:921;height:921" coordorigin="7990,374" coordsize="921,921">
              <v:shape style="position:absolute;left:7990;top:374;width:921;height:921" coordorigin="7990,374" coordsize="921,921" path="m8450,374l8525,380,8596,397,8662,425,8722,463,8776,509,8822,563,8859,623,8887,689,8905,760,8911,834,8905,909,8887,980,8859,1046,8822,1106,8776,1160,8722,1206,8662,1243,8596,1271,8525,1289,8450,1295,8376,1289,8305,1271,8239,1243,8178,1206,8125,1160,8079,1106,8041,1046,8013,980,7996,909,7990,834,7996,760,8013,689,8041,623,8079,563,8125,509,8178,463,8239,425,8305,397,8376,380,8450,374xe" filled="false" stroked="true" strokeweight=".567pt" strokecolor="#231f20">
                <v:path arrowok="t"/>
              </v:shape>
              <v:shape style="position:absolute;left:8307;top:1133;width:297;height:119" type="#_x0000_t75" stroked="false">
                <v:imagedata r:id="rId42" o:title=""/>
              </v:shape>
            </v:group>
            <w10:wrap type="topAndBottom"/>
          </v:group>
        </w:pict>
      </w:r>
      <w:r>
        <w:rPr/>
        <w:pict>
          <v:group style="position:absolute;margin-left:450.085999pt;margin-top:18.401213pt;width:46.65pt;height:46.65pt;mso-position-horizontal-relative:page;mso-position-vertical-relative:paragraph;z-index:2632;mso-wrap-distance-left:0;mso-wrap-distance-right:0" coordorigin="9002,368" coordsize="933,933"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393,380,9323,397,9257,425,9196,463,9143,509,9097,563,9059,623,9031,689,9014,760,9008,834,9014,909,9031,980,9059,1046,9097,1106,9143,1160,9196,1206,9257,1243,9323,1271,9393,1289,9468,1295,9543,1289,9614,1271,9680,1243,9740,1206,9794,1160,9840,1106,9877,1046,9905,980,9922,909,9928,834,9922,760,9905,689,9877,623,9840,563,9794,509,9740,463,9680,425,9614,397,9543,380,9468,374xe" filled="true" fillcolor="#d1d3d4" stroked="false">
                <v:path arrowok="t"/>
                <v:fill type="solid"/>
              </v:shape>
            </v:group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543,380,9614,397,9680,425,9740,463,9794,509,9840,563,9877,623,9905,689,9922,760,9928,834,9922,909,9905,980,9877,1046,9840,1106,9794,1160,9740,1206,9680,1243,9614,1271,9543,1289,9468,1295,9393,1289,9323,1271,9257,1243,9196,1206,9143,1160,9097,1106,9059,1046,9031,980,9014,909,9008,834,9014,760,9031,689,9059,623,9097,563,9143,509,9196,463,9257,425,9323,397,9393,380,9468,374xe" filled="false" stroked="true" strokeweight=".425pt" strokecolor="#231f20">
                <v:path arrowok="t"/>
              </v:shape>
            </v:group>
            <v:group style="position:absolute;left:9221;top:407;width:419;height:816" coordorigin="9221,407" coordsize="419,816">
              <v:shape style="position:absolute;left:9221;top:407;width:419;height:816" coordorigin="9221,407" coordsize="419,816" path="m9221,1223l9640,407e" filled="false" stroked="true" strokeweight=".306pt" strokecolor="#6d6e71">
                <v:path arrowok="t"/>
              </v:shape>
            </v:group>
            <v:group style="position:absolute;left:9017;top:523;width:112;height:217" coordorigin="9017,523" coordsize="112,217">
              <v:shape style="position:absolute;left:9017;top:523;width:112;height:217" coordorigin="9017,523" coordsize="112,217" path="m9017,740l9129,523e" filled="false" stroked="true" strokeweight=".306pt" strokecolor="#6d6e71">
                <v:path arrowok="t"/>
              </v:shape>
            </v:group>
            <v:group style="position:absolute;left:9010;top:485;width:159;height:309" coordorigin="9010,485" coordsize="159,309">
              <v:shape style="position:absolute;left:9010;top:485;width:159;height:309" coordorigin="9010,485" coordsize="159,309" path="m9010,794l9168,485e" filled="false" stroked="true" strokeweight=".306pt" strokecolor="#6d6e71">
                <v:path arrowok="t"/>
              </v:shape>
            </v:group>
            <v:group style="position:absolute;left:9008;top:460;width:193;height:376" coordorigin="9008,460" coordsize="193,376">
              <v:shape style="position:absolute;left:9008;top:460;width:193;height:376" coordorigin="9008,460" coordsize="193,376" path="m9008,835l9201,460e" filled="false" stroked="true" strokeweight=".306pt" strokecolor="#6d6e71">
                <v:path arrowok="t"/>
              </v:shape>
            </v:group>
            <v:group style="position:absolute;left:9009;top:440;width:222;height:431" coordorigin="9009,440" coordsize="222,431">
              <v:shape style="position:absolute;left:9009;top:440;width:222;height:431" coordorigin="9009,440" coordsize="222,431" path="m9009,871l9230,440e" filled="false" stroked="true" strokeweight=".306pt" strokecolor="#6d6e71">
                <v:path arrowok="t"/>
              </v:shape>
            </v:group>
            <v:group style="position:absolute;left:9013;top:425;width:246;height:478" coordorigin="9013,425" coordsize="246,478">
              <v:shape style="position:absolute;left:9013;top:425;width:246;height:478" coordorigin="9013,425" coordsize="246,478" path="m9013,902l9258,425e" filled="false" stroked="true" strokeweight=".306pt" strokecolor="#6d6e71">
                <v:path arrowok="t"/>
              </v:shape>
            </v:group>
            <v:group style="position:absolute;left:9018;top:412;width:266;height:518" coordorigin="9018,412" coordsize="266,518">
              <v:shape style="position:absolute;left:9018;top:412;width:266;height:518" coordorigin="9018,412" coordsize="266,518" path="m9018,930l9284,412e" filled="false" stroked="true" strokeweight=".306pt" strokecolor="#6d6e71">
                <v:path arrowok="t"/>
              </v:shape>
            </v:group>
            <v:group style="position:absolute;left:9024;top:402;width:285;height:554" coordorigin="9024,402" coordsize="285,554">
              <v:shape style="position:absolute;left:9024;top:402;width:285;height:554" coordorigin="9024,402" coordsize="285,554" path="m9024,956l9308,402e" filled="false" stroked="true" strokeweight=".306pt" strokecolor="#6d6e71">
                <v:path arrowok="t"/>
              </v:shape>
            </v:group>
            <v:group style="position:absolute;left:9031;top:394;width:301;height:586" coordorigin="9031,394" coordsize="301,586">
              <v:shape style="position:absolute;left:9031;top:394;width:301;height:586" coordorigin="9031,394" coordsize="301,586" path="m9031,980l9332,394e" filled="false" stroked="true" strokeweight=".306pt" strokecolor="#6d6e71">
                <v:path arrowok="t"/>
              </v:shape>
            </v:group>
            <v:group style="position:absolute;left:9039;top:388;width:316;height:615" coordorigin="9039,388" coordsize="316,615">
              <v:shape style="position:absolute;left:9039;top:388;width:316;height:615" coordorigin="9039,388" coordsize="316,615" path="m9039,1003l9355,388e" filled="false" stroked="true" strokeweight=".306pt" strokecolor="#6d6e71">
                <v:path arrowok="t"/>
              </v:shape>
            </v:group>
            <v:group style="position:absolute;left:9048;top:383;width:329;height:641" coordorigin="9048,383" coordsize="329,641">
              <v:shape style="position:absolute;left:9048;top:383;width:329;height:641" coordorigin="9048,383" coordsize="329,641" path="m9048,1024l9377,383e" filled="false" stroked="true" strokeweight=".306pt" strokecolor="#6d6e71">
                <v:path arrowok="t"/>
              </v:shape>
            </v:group>
            <v:group style="position:absolute;left:9058;top:379;width:342;height:665" coordorigin="9058,379" coordsize="342,665">
              <v:shape style="position:absolute;left:9058;top:379;width:342;height:665" coordorigin="9058,379" coordsize="342,665" path="m9058,1043l9399,379e" filled="false" stroked="true" strokeweight=".306pt" strokecolor="#6d6e71">
                <v:path arrowok="t"/>
              </v:shape>
            </v:group>
            <v:group style="position:absolute;left:9068;top:377;width:352;height:686" coordorigin="9068,377" coordsize="352,686">
              <v:shape style="position:absolute;left:9068;top:377;width:352;height:686" coordorigin="9068,377" coordsize="352,686" path="m9068,1062l9420,377e" filled="false" stroked="true" strokeweight=".306pt" strokecolor="#6d6e71">
                <v:path arrowok="t"/>
              </v:shape>
            </v:group>
            <v:group style="position:absolute;left:9078;top:375;width:362;height:705" coordorigin="9078,375" coordsize="362,705">
              <v:shape style="position:absolute;left:9078;top:375;width:362;height:705" coordorigin="9078,375" coordsize="362,705" path="m9078,1079l9440,375e" filled="false" stroked="true" strokeweight=".306pt" strokecolor="#6d6e71">
                <v:path arrowok="t"/>
              </v:shape>
            </v:group>
            <v:group style="position:absolute;left:9089;top:374;width:371;height:723" coordorigin="9089,374" coordsize="371,723">
              <v:shape style="position:absolute;left:9089;top:374;width:371;height:723" coordorigin="9089,374" coordsize="371,723" path="m9089,1096l9460,374e" filled="false" stroked="true" strokeweight=".306pt" strokecolor="#6d6e71">
                <v:path arrowok="t"/>
              </v:shape>
            </v:group>
            <v:group style="position:absolute;left:9101;top:374;width:379;height:738" coordorigin="9101,374" coordsize="379,738">
              <v:shape style="position:absolute;left:9101;top:374;width:379;height:738" coordorigin="9101,374" coordsize="379,738" path="m9101,1112l9480,374e" filled="false" stroked="true" strokeweight=".306pt" strokecolor="#6d6e71">
                <v:path arrowok="t"/>
              </v:shape>
            </v:group>
            <v:group style="position:absolute;left:9113;top:375;width:387;height:752" coordorigin="9113,375" coordsize="387,752">
              <v:shape style="position:absolute;left:9113;top:375;width:387;height:752" coordorigin="9113,375" coordsize="387,752" path="m9113,1127l9499,375e" filled="false" stroked="true" strokeweight=".306pt" strokecolor="#6d6e71">
                <v:path arrowok="t"/>
              </v:shape>
            </v:group>
            <v:group style="position:absolute;left:9125;top:377;width:393;height:765" coordorigin="9125,377" coordsize="393,765">
              <v:shape style="position:absolute;left:9125;top:377;width:393;height:765" coordorigin="9125,377" coordsize="393,765" path="m9125,1141l9518,377e" filled="false" stroked="true" strokeweight=".306pt" strokecolor="#6d6e71">
                <v:path arrowok="t"/>
              </v:shape>
            </v:group>
            <v:group style="position:absolute;left:9138;top:379;width:399;height:776" coordorigin="9138,379" coordsize="399,776">
              <v:shape style="position:absolute;left:9138;top:379;width:399;height:776" coordorigin="9138,379" coordsize="399,776" path="m9138,1155l9536,379e" filled="false" stroked="true" strokeweight=".306pt" strokecolor="#6d6e71">
                <v:path arrowok="t"/>
              </v:shape>
            </v:group>
            <v:group style="position:absolute;left:9151;top:382;width:404;height:786" coordorigin="9151,382" coordsize="404,786">
              <v:shape style="position:absolute;left:9151;top:382;width:404;height:786" coordorigin="9151,382" coordsize="404,786" path="m9151,1168l9554,382e" filled="false" stroked="true" strokeweight=".306pt" strokecolor="#6d6e71">
                <v:path arrowok="t"/>
              </v:shape>
            </v:group>
            <v:group style="position:absolute;left:9164;top:386;width:408;height:795" coordorigin="9164,386" coordsize="408,795">
              <v:shape style="position:absolute;left:9164;top:386;width:408;height:795" coordorigin="9164,386" coordsize="408,795" path="m9164,1180l9572,386e" filled="false" stroked="true" strokeweight=".306pt" strokecolor="#6d6e71">
                <v:path arrowok="t"/>
              </v:shape>
            </v:group>
            <v:group style="position:absolute;left:9178;top:390;width:412;height:802" coordorigin="9178,390" coordsize="412,802">
              <v:shape style="position:absolute;left:9178;top:390;width:412;height:802" coordorigin="9178,390" coordsize="412,802" path="m9178,1192l9589,390e" filled="false" stroked="true" strokeweight=".306pt" strokecolor="#6d6e71">
                <v:path arrowok="t"/>
              </v:shape>
            </v:group>
            <v:group style="position:absolute;left:9192;top:395;width:415;height:808" coordorigin="9192,395" coordsize="415,808">
              <v:shape style="position:absolute;left:9192;top:395;width:415;height:808" coordorigin="9192,395" coordsize="415,808" path="m9192,1203l9606,395e" filled="false" stroked="true" strokeweight=".306pt" strokecolor="#6d6e71">
                <v:path arrowok="t"/>
              </v:shape>
            </v:group>
            <v:group style="position:absolute;left:9206;top:401;width:417;height:812" coordorigin="9206,401" coordsize="417,812">
              <v:shape style="position:absolute;left:9206;top:401;width:417;height:812" coordorigin="9206,401" coordsize="417,812" path="m9206,1213l9623,401e" filled="false" stroked="true" strokeweight=".306pt" strokecolor="#6d6e71">
                <v:path arrowok="t"/>
              </v:shape>
            </v:group>
            <v:group style="position:absolute;left:9058;top:518;width:293;height:412" coordorigin="9058,518" coordsize="293,412">
              <v:shape style="position:absolute;left:9058;top:518;width:293;height:412" coordorigin="9058,518" coordsize="293,412" path="m9098,858l9082,858,9074,861,9061,873,9058,881,9058,900,9124,930,9147,928,9170,924,9192,917,9214,906,9228,897,9164,897,9152,893,9124,870,9113,863,9110,861,9104,859,9098,858xe" filled="true" fillcolor="#231f20" stroked="false">
                <v:path arrowok="t"/>
                <v:fill type="solid"/>
              </v:shape>
              <v:shape style="position:absolute;left:9058;top:518;width:293;height:412" coordorigin="9058,518" coordsize="293,412" path="m9350,518l9193,518,9109,687,9127,688,9143,691,9197,720,9231,778,9236,813,9235,831,9206,886,9175,897,9228,897,9279,843,9302,781,9303,760,9302,742,9276,679,9223,639,9166,624,9184,588,9330,588,9350,518xe" filled="true" fillcolor="#231f20" stroked="false">
                <v:path arrowok="t"/>
                <v:fill type="solid"/>
              </v:shape>
            </v:group>
            <v:group style="position:absolute;left:9323;top:502;width:305;height:435" coordorigin="9323,502" coordsize="305,435">
              <v:shape style="position:absolute;left:9323;top:502;width:305;height:435" coordorigin="9323,502" coordsize="305,435" path="m9528,502l9456,526,9408,574,9363,648,9338,712,9324,783,9323,818,9323,834,9342,892,9392,933,9417,937,9431,936,9412,917,9405,914,9393,902,9390,895,9390,879,9405,801,9423,743,9450,658,9475,587,9508,529,9523,523,9587,523,9583,519,9571,512,9558,506,9543,503,9528,502xe" filled="true" fillcolor="#231f20" stroked="false">
                <v:path arrowok="t"/>
                <v:fill type="solid"/>
              </v:shape>
              <v:shape style="position:absolute;left:9323;top:502;width:305;height:435" coordorigin="9323,502" coordsize="305,435" path="m9587,523l9539,523,9546,526,9552,532,9558,538,9561,546,9561,558,9550,622,9522,715,9487,821,9467,879,9430,917,9487,917,9534,877,9574,820,9605,750,9623,673,9627,623,9626,609,9603,540,9594,529,9587,523xe" filled="true" fillcolor="#231f20" stroked="false">
                <v:path arrowok="t"/>
                <v:fill type="solid"/>
              </v:shape>
            </v:group>
            <v:group style="position:absolute;left:9090;top:965;width:63;height:74" coordorigin="9090,965" coordsize="63,74">
              <v:shape style="position:absolute;left:9090;top:965;width:63;height:74" coordorigin="9090,965" coordsize="63,74" path="m9132,965l9113,965,9105,969,9093,982,9090,991,9090,1014,9093,1022,9105,1035,9113,1039,9130,1039,9137,1037,9147,1029,9149,1026,9117,1026,9113,1024,9106,1017,9105,1010,9105,993,9106,987,9113,979,9117,978,9149,978,9148,976,9139,968,9132,965xe" filled="true" fillcolor="#231f20" stroked="false">
                <v:path arrowok="t"/>
                <v:fill type="solid"/>
              </v:shape>
              <v:shape style="position:absolute;left:9090;top:965;width:63;height:74" coordorigin="9090,965" coordsize="63,74" path="m9138,1011l9137,1016,9135,1020,9130,1025,9126,1026,9149,1026,9150,1023,9153,1016,9138,1011xe" filled="true" fillcolor="#231f20" stroked="false">
                <v:path arrowok="t"/>
                <v:fill type="solid"/>
              </v:shape>
              <v:shape style="position:absolute;left:9090;top:965;width:63;height:74" coordorigin="9090,965" coordsize="63,74" path="m9149,978l9127,978,9130,979,9135,983,9137,986,9138,989,9152,986,9151,980,9149,978xe" filled="true" fillcolor="#231f20" stroked="false">
                <v:path arrowok="t"/>
                <v:fill type="solid"/>
              </v:shape>
            </v:group>
            <v:group style="position:absolute;left:9165;top:967;width:55;height:71" coordorigin="9165,967" coordsize="55,71">
              <v:shape style="position:absolute;left:9165;top:967;width:55;height:71" coordorigin="9165,967" coordsize="55,71" path="m9219,967l9165,967,9165,1037,9220,1037,9220,1025,9180,1025,9180,1006,9216,1006,9216,994,9180,994,9180,979,9219,979,9219,967xe" filled="true" fillcolor="#231f20" stroked="false">
                <v:path arrowok="t"/>
                <v:fill type="solid"/>
              </v:shape>
            </v:group>
            <v:group style="position:absolute;left:9233;top:967;width:58;height:71" coordorigin="9233,967" coordsize="58,71">
              <v:shape style="position:absolute;left:9233;top:967;width:58;height:71" coordorigin="9233,967" coordsize="58,71" path="m9247,967l9233,967,9233,1037,9246,1037,9246,991,9262,991,9247,967xe" filled="true" fillcolor="#231f20" stroked="false">
                <v:path arrowok="t"/>
                <v:fill type="solid"/>
              </v:shape>
              <v:shape style="position:absolute;left:9233;top:967;width:58;height:71" coordorigin="9233,967" coordsize="58,71" path="m9262,991l9246,991,9275,1037,9290,1037,9290,1014,9277,1014,9262,991xe" filled="true" fillcolor="#231f20" stroked="false">
                <v:path arrowok="t"/>
                <v:fill type="solid"/>
              </v:shape>
              <v:shape style="position:absolute;left:9233;top:967;width:58;height:71" coordorigin="9233,967" coordsize="58,71" path="m9290,967l9277,967,9277,1014,9290,1014,9290,967xe" filled="true" fillcolor="#231f20" stroked="false">
                <v:path arrowok="t"/>
                <v:fill type="solid"/>
              </v:shape>
            </v:group>
            <v:group style="position:absolute;left:9300;top:967;width:58;height:71" coordorigin="9300,967" coordsize="58,71">
              <v:shape style="position:absolute;left:9300;top:967;width:58;height:71" coordorigin="9300,967" coordsize="58,71" path="m9336,979l9322,979,9322,1037,9336,1037,9336,979xe" filled="true" fillcolor="#231f20" stroked="false">
                <v:path arrowok="t"/>
                <v:fill type="solid"/>
              </v:shape>
              <v:shape style="position:absolute;left:9300;top:967;width:58;height:71" coordorigin="9300,967" coordsize="58,71" path="m9358,967l9300,967,9300,979,9358,979,9358,967xe" filled="true" fillcolor="#231f20" stroked="false">
                <v:path arrowok="t"/>
                <v:fill type="solid"/>
              </v:shape>
            </v:group>
            <v:group style="position:absolute;left:9352;top:967;width:73;height:71" coordorigin="9352,967" coordsize="73,71">
              <v:shape style="position:absolute;left:9352;top:967;width:73;height:71" coordorigin="9352,967" coordsize="73,71" path="m9396,967l9381,967,9352,1037,9368,1037,9374,1021,9418,1021,9414,1009,9378,1009,9388,983,9403,983,9396,967xe" filled="true" fillcolor="#231f20" stroked="false">
                <v:path arrowok="t"/>
                <v:fill type="solid"/>
              </v:shape>
              <v:shape style="position:absolute;left:9352;top:967;width:73;height:71" coordorigin="9352,967" coordsize="73,71" path="m9418,1021l9403,1021,9409,1037,9425,1037,9418,1021xe" filled="true" fillcolor="#231f20" stroked="false">
                <v:path arrowok="t"/>
                <v:fill type="solid"/>
              </v:shape>
              <v:shape style="position:absolute;left:9352;top:967;width:73;height:71" coordorigin="9352,967" coordsize="73,71" path="m9403,983l9388,983,9398,1009,9414,1009,9403,983xe" filled="true" fillcolor="#231f20" stroked="false">
                <v:path arrowok="t"/>
                <v:fill type="solid"/>
              </v:shape>
            </v:group>
            <v:group style="position:absolute;left:9418;top:967;width:68;height:71" coordorigin="9418,967" coordsize="68,71">
              <v:shape style="position:absolute;left:9418;top:967;width:68;height:71" coordorigin="9418,967" coordsize="68,71" path="m9434,967l9418,967,9444,1037,9459,1037,9466,1019,9452,1019,9434,967xe" filled="true" fillcolor="#231f20" stroked="false">
                <v:path arrowok="t"/>
                <v:fill type="solid"/>
              </v:shape>
              <v:shape style="position:absolute;left:9418;top:967;width:68;height:71" coordorigin="9418,967" coordsize="68,71" path="m9485,967l9470,967,9452,1019,9466,1019,9485,967xe" filled="true" fillcolor="#231f20" stroked="false">
                <v:path arrowok="t"/>
                <v:fill type="solid"/>
              </v:shape>
            </v:group>
            <v:group style="position:absolute;left:9490;top:965;width:71;height:74" coordorigin="9490,965" coordsize="71,74">
              <v:shape style="position:absolute;left:9490;top:965;width:71;height:74" coordorigin="9490,965" coordsize="71,74" path="m9535,965l9519,965,9514,966,9490,995,9490,1014,9493,1022,9506,1035,9514,1039,9535,1039,9544,1035,9553,1026,9519,1026,9514,1024,9507,1016,9505,1010,9505,994,9507,988,9514,980,9519,978,9553,978,9544,969,9535,965xe" filled="true" fillcolor="#231f20" stroked="false">
                <v:path arrowok="t"/>
                <v:fill type="solid"/>
              </v:shape>
              <v:shape style="position:absolute;left:9490;top:965;width:71;height:74" coordorigin="9490,965" coordsize="71,74" path="m9553,978l9531,978,9536,980,9543,988,9545,994,9545,1010,9543,1016,9535,1024,9531,1026,9553,1026,9557,1022,9560,1014,9560,991,9557,982,9553,978xe" filled="true" fillcolor="#231f20" stroked="false">
                <v:path arrowok="t"/>
                <v:fill type="solid"/>
              </v:shape>
            </v:group>
            <v:group style="position:absolute;left:9568;top:965;width:59;height:74" coordorigin="9568,965" coordsize="59,74">
              <v:shape style="position:absolute;left:9568;top:965;width:59;height:74" coordorigin="9568,965" coordsize="59,74" path="m9582,1013l9568,1014,9568,1022,9571,1028,9581,1037,9588,1039,9604,1039,9609,1038,9617,1034,9621,1032,9624,1027,9593,1027,9590,1025,9584,1021,9583,1018,9582,1013xe" filled="true" fillcolor="#231f20" stroked="false">
                <v:path arrowok="t"/>
                <v:fill type="solid"/>
              </v:shape>
              <v:shape style="position:absolute;left:9568;top:965;width:59;height:74" coordorigin="9568,965" coordsize="59,74" path="m9606,965l9591,965,9586,966,9570,991,9572,995,9580,1002,9585,1004,9599,1008,9603,1009,9607,1010,9609,1011,9611,1014,9612,1015,9612,1019,9611,1022,9606,1026,9602,1027,9624,1027,9625,1025,9626,1021,9626,1012,9625,1009,9593,992,9588,990,9585,987,9584,986,9584,982,9585,981,9589,978,9592,977,9623,977,9622,975,9612,967,9606,965xe" filled="true" fillcolor="#231f20" stroked="false">
                <v:path arrowok="t"/>
                <v:fill type="solid"/>
              </v:shape>
              <v:shape style="position:absolute;left:9568;top:965;width:59;height:74" coordorigin="9568,965" coordsize="59,74" path="m9623,977l9601,977,9604,978,9608,981,9609,984,9610,987,9624,987,9624,980,9623,977xe" filled="true" fillcolor="#231f20" stroked="false">
                <v:path arrowok="t"/>
                <v:fill type="solid"/>
              </v:shape>
            </v:group>
            <v:group style="position:absolute;left:9580;top:684;width:269;height:419" coordorigin="9580,684" coordsize="269,419">
              <v:shape style="position:absolute;left:9580;top:684;width:269;height:419" coordorigin="9580,684" coordsize="269,419" path="m9580,684l9685,740,9778,808,9832,883,9849,951,9837,1009,9800,1055,9747,1087,9684,1103e" filled="false" stroked="true" strokeweight=".613pt" strokecolor="#231f20">
                <v:path arrowok="t"/>
              </v:shape>
              <v:shape style="position:absolute;left:9422;top:506;width:444;height:614" type="#_x0000_t75" stroked="false">
                <v:imagedata r:id="rId43" o:title=""/>
              </v:shape>
            </v:group>
            <v:group style="position:absolute;left:9275;top:976;width:509;height:203" coordorigin="9275,976" coordsize="509,203">
              <v:shape style="position:absolute;left:9275;top:976;width:509;height:203" coordorigin="9275,976" coordsize="509,203" path="m9783,976l9743,1042,9690,1098,9625,1141,9551,1168,9470,1178,9418,1174,9368,1162,9320,1143,9275,1117e" filled="false" stroked="true" strokeweight=".541pt" strokecolor="#231f20">
                <v:path arrowok="t"/>
              </v:shape>
            </v:group>
            <v:group style="position:absolute;left:9008;top:374;width:921;height:921" coordorigin="9008,374" coordsize="921,921">
              <v:shape style="position:absolute;left:9008;top:374;width:921;height:921" coordorigin="9008,374" coordsize="921,921" path="m9468,374l9543,380,9614,397,9680,425,9740,463,9794,509,9840,563,9877,623,9905,689,9922,760,9928,834,9922,909,9905,980,9877,1046,9840,1106,9794,1160,9740,1206,9680,1243,9614,1271,9543,1289,9468,1295,9393,1289,9323,1271,9257,1243,9196,1206,9143,1160,9097,1106,9059,1046,9031,980,9014,909,9008,834,9014,760,9031,689,9059,623,9097,563,9143,509,9196,463,9257,425,9323,397,9393,380,9468,374xe" filled="false" stroked="true" strokeweight=".567pt" strokecolor="#231f20">
                <v:path arrowok="t"/>
              </v:shape>
              <v:shape style="position:absolute;left:9325;top:1133;width:297;height:119" type="#_x0000_t75" stroked="false">
                <v:imagedata r:id="rId44" o:title=""/>
              </v:shape>
            </v:group>
            <w10:wrap type="topAndBottom"/>
          </v:group>
        </w:pict>
      </w:r>
      <w:r>
        <w:rPr/>
        <w:pict>
          <v:group style="position:absolute;margin-left:500.976013pt;margin-top:18.401213pt;width:46.65pt;height:46.65pt;mso-position-horizontal-relative:page;mso-position-vertical-relative:paragraph;z-index:2656;mso-wrap-distance-left:0;mso-wrap-distance-right:0" coordorigin="10020,368" coordsize="933,933"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411,380,10340,397,10274,425,10214,463,10160,509,10114,563,10077,623,10049,689,10032,760,10026,834,10032,909,10049,980,10077,1046,10114,1106,10160,1160,10214,1206,10274,1243,10340,1271,10411,1289,10486,1295,10560,1289,10631,1271,10697,1243,10758,1206,10811,1160,10857,1106,10895,1046,10923,980,10940,909,10946,834,10940,760,10923,689,10895,623,10857,563,10811,509,10758,463,10697,425,10631,397,10560,380,10486,374xe" filled="true" fillcolor="#d1d3d4" stroked="false">
                <v:path arrowok="t"/>
                <v:fill type="solid"/>
              </v:shape>
            </v:group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560,380,10631,397,10697,425,10758,463,10811,509,10857,563,10895,623,10923,689,10940,760,10946,834,10940,909,10923,980,10895,1046,10857,1106,10811,1160,10758,1206,10697,1243,10631,1271,10560,1289,10486,1295,10411,1289,10340,1271,10274,1243,10214,1206,10160,1160,10114,1106,10077,1046,10049,980,10032,909,10026,834,10032,760,10049,689,10077,623,10114,563,10160,509,10214,463,10274,425,10340,397,10411,380,10486,374xe" filled="false" stroked="true" strokeweight=".425pt" strokecolor="#231f20">
                <v:path arrowok="t"/>
              </v:shape>
            </v:group>
            <v:group style="position:absolute;left:10238;top:407;width:419;height:816" coordorigin="10238,407" coordsize="419,816">
              <v:shape style="position:absolute;left:10238;top:407;width:419;height:816" coordorigin="10238,407" coordsize="419,816" path="m10238,1223l10657,407e" filled="false" stroked="true" strokeweight=".306pt" strokecolor="#6d6e71">
                <v:path arrowok="t"/>
              </v:shape>
            </v:group>
            <v:group style="position:absolute;left:10035;top:523;width:112;height:217" coordorigin="10035,523" coordsize="112,217">
              <v:shape style="position:absolute;left:10035;top:523;width:112;height:217" coordorigin="10035,523" coordsize="112,217" path="m10035,740l10146,523e" filled="false" stroked="true" strokeweight=".306pt" strokecolor="#6d6e71">
                <v:path arrowok="t"/>
              </v:shape>
            </v:group>
            <v:group style="position:absolute;left:10027;top:485;width:159;height:309" coordorigin="10027,485" coordsize="159,309">
              <v:shape style="position:absolute;left:10027;top:485;width:159;height:309" coordorigin="10027,485" coordsize="159,309" path="m10027,794l10186,485e" filled="false" stroked="true" strokeweight=".306pt" strokecolor="#6d6e71">
                <v:path arrowok="t"/>
              </v:shape>
            </v:group>
            <v:group style="position:absolute;left:10026;top:460;width:193;height:376" coordorigin="10026,460" coordsize="193,376">
              <v:shape style="position:absolute;left:10026;top:460;width:193;height:376" coordorigin="10026,460" coordsize="193,376" path="m10026,835l10218,460e" filled="false" stroked="true" strokeweight=".306pt" strokecolor="#6d6e71">
                <v:path arrowok="t"/>
              </v:shape>
            </v:group>
            <v:group style="position:absolute;left:10027;top:440;width:222;height:431" coordorigin="10027,440" coordsize="222,431">
              <v:shape style="position:absolute;left:10027;top:440;width:222;height:431" coordorigin="10027,440" coordsize="222,431" path="m10027,871l10248,440e" filled="false" stroked="true" strokeweight=".306pt" strokecolor="#6d6e71">
                <v:path arrowok="t"/>
              </v:shape>
            </v:group>
            <v:group style="position:absolute;left:10030;top:425;width:246;height:478" coordorigin="10030,425" coordsize="246,478">
              <v:shape style="position:absolute;left:10030;top:425;width:246;height:478" coordorigin="10030,425" coordsize="246,478" path="m10030,902l10276,425e" filled="false" stroked="true" strokeweight=".306pt" strokecolor="#6d6e71">
                <v:path arrowok="t"/>
              </v:shape>
            </v:group>
            <v:group style="position:absolute;left:10036;top:412;width:266;height:518" coordorigin="10036,412" coordsize="266,518">
              <v:shape style="position:absolute;left:10036;top:412;width:266;height:518" coordorigin="10036,412" coordsize="266,518" path="m10036,930l10302,412e" filled="false" stroked="true" strokeweight=".306pt" strokecolor="#6d6e71">
                <v:path arrowok="t"/>
              </v:shape>
            </v:group>
            <v:group style="position:absolute;left:10042;top:402;width:285;height:554" coordorigin="10042,402" coordsize="285,554">
              <v:shape style="position:absolute;left:10042;top:402;width:285;height:554" coordorigin="10042,402" coordsize="285,554" path="m10042,956l10326,402e" filled="false" stroked="true" strokeweight=".306pt" strokecolor="#6d6e71">
                <v:path arrowok="t"/>
              </v:shape>
            </v:group>
            <v:group style="position:absolute;left:10049;top:394;width:301;height:586" coordorigin="10049,394" coordsize="301,586">
              <v:shape style="position:absolute;left:10049;top:394;width:301;height:586" coordorigin="10049,394" coordsize="301,586" path="m10049,980l10350,394e" filled="false" stroked="true" strokeweight=".306pt" strokecolor="#6d6e71">
                <v:path arrowok="t"/>
              </v:shape>
            </v:group>
            <v:group style="position:absolute;left:10057;top:388;width:316;height:615" coordorigin="10057,388" coordsize="316,615">
              <v:shape style="position:absolute;left:10057;top:388;width:316;height:615" coordorigin="10057,388" coordsize="316,615" path="m10057,1003l10373,388e" filled="false" stroked="true" strokeweight=".306pt" strokecolor="#6d6e71">
                <v:path arrowok="t"/>
              </v:shape>
            </v:group>
            <v:group style="position:absolute;left:10066;top:383;width:329;height:641" coordorigin="10066,383" coordsize="329,641">
              <v:shape style="position:absolute;left:10066;top:383;width:329;height:641" coordorigin="10066,383" coordsize="329,641" path="m10066,1024l10395,383e" filled="false" stroked="true" strokeweight=".306pt" strokecolor="#6d6e71">
                <v:path arrowok="t"/>
              </v:shape>
            </v:group>
            <v:group style="position:absolute;left:10076;top:379;width:342;height:665" coordorigin="10076,379" coordsize="342,665">
              <v:shape style="position:absolute;left:10076;top:379;width:342;height:665" coordorigin="10076,379" coordsize="342,665" path="m10076,1043l10417,379e" filled="false" stroked="true" strokeweight=".306pt" strokecolor="#6d6e71">
                <v:path arrowok="t"/>
              </v:shape>
            </v:group>
            <v:group style="position:absolute;left:10086;top:377;width:352;height:686" coordorigin="10086,377" coordsize="352,686">
              <v:shape style="position:absolute;left:10086;top:377;width:352;height:686" coordorigin="10086,377" coordsize="352,686" path="m10086,1062l10438,377e" filled="false" stroked="true" strokeweight=".306pt" strokecolor="#6d6e71">
                <v:path arrowok="t"/>
              </v:shape>
            </v:group>
            <v:group style="position:absolute;left:10096;top:375;width:362;height:705" coordorigin="10096,375" coordsize="362,705">
              <v:shape style="position:absolute;left:10096;top:375;width:362;height:705" coordorigin="10096,375" coordsize="362,705" path="m10096,1079l10458,375e" filled="false" stroked="true" strokeweight=".306pt" strokecolor="#6d6e71">
                <v:path arrowok="t"/>
              </v:shape>
            </v:group>
            <v:group style="position:absolute;left:10107;top:374;width:371;height:723" coordorigin="10107,374" coordsize="371,723">
              <v:shape style="position:absolute;left:10107;top:374;width:371;height:723" coordorigin="10107,374" coordsize="371,723" path="m10107,1096l10478,374e" filled="false" stroked="true" strokeweight=".306pt" strokecolor="#6d6e71">
                <v:path arrowok="t"/>
              </v:shape>
            </v:group>
            <v:group style="position:absolute;left:10119;top:374;width:379;height:738" coordorigin="10119,374" coordsize="379,738">
              <v:shape style="position:absolute;left:10119;top:374;width:379;height:738" coordorigin="10119,374" coordsize="379,738" path="m10119,1112l10498,374e" filled="false" stroked="true" strokeweight=".306pt" strokecolor="#6d6e71">
                <v:path arrowok="t"/>
              </v:shape>
            </v:group>
            <v:group style="position:absolute;left:10131;top:375;width:387;height:752" coordorigin="10131,375" coordsize="387,752">
              <v:shape style="position:absolute;left:10131;top:375;width:387;height:752" coordorigin="10131,375" coordsize="387,752" path="m10131,1127l10517,375e" filled="false" stroked="true" strokeweight=".306pt" strokecolor="#6d6e71">
                <v:path arrowok="t"/>
              </v:shape>
            </v:group>
            <v:group style="position:absolute;left:10143;top:377;width:393;height:765" coordorigin="10143,377" coordsize="393,765">
              <v:shape style="position:absolute;left:10143;top:377;width:393;height:765" coordorigin="10143,377" coordsize="393,765" path="m10143,1141l10536,377e" filled="false" stroked="true" strokeweight=".306pt" strokecolor="#6d6e71">
                <v:path arrowok="t"/>
              </v:shape>
            </v:group>
            <v:group style="position:absolute;left:10156;top:379;width:399;height:776" coordorigin="10156,379" coordsize="399,776">
              <v:shape style="position:absolute;left:10156;top:379;width:399;height:776" coordorigin="10156,379" coordsize="399,776" path="m10156,1155l10554,379e" filled="false" stroked="true" strokeweight=".306pt" strokecolor="#6d6e71">
                <v:path arrowok="t"/>
              </v:shape>
            </v:group>
            <v:group style="position:absolute;left:10169;top:382;width:404;height:786" coordorigin="10169,382" coordsize="404,786">
              <v:shape style="position:absolute;left:10169;top:382;width:404;height:786" coordorigin="10169,382" coordsize="404,786" path="m10169,1168l10572,382e" filled="false" stroked="true" strokeweight=".306pt" strokecolor="#6d6e71">
                <v:path arrowok="t"/>
              </v:shape>
            </v:group>
            <v:group style="position:absolute;left:10182;top:386;width:408;height:795" coordorigin="10182,386" coordsize="408,795">
              <v:shape style="position:absolute;left:10182;top:386;width:408;height:795" coordorigin="10182,386" coordsize="408,795" path="m10182,1180l10590,386e" filled="false" stroked="true" strokeweight=".306pt" strokecolor="#6d6e71">
                <v:path arrowok="t"/>
              </v:shape>
            </v:group>
            <v:group style="position:absolute;left:10196;top:390;width:412;height:802" coordorigin="10196,390" coordsize="412,802">
              <v:shape style="position:absolute;left:10196;top:390;width:412;height:802" coordorigin="10196,390" coordsize="412,802" path="m10196,1192l10607,390e" filled="false" stroked="true" strokeweight=".306pt" strokecolor="#6d6e71">
                <v:path arrowok="t"/>
              </v:shape>
            </v:group>
            <v:group style="position:absolute;left:10210;top:395;width:415;height:808" coordorigin="10210,395" coordsize="415,808">
              <v:shape style="position:absolute;left:10210;top:395;width:415;height:808" coordorigin="10210,395" coordsize="415,808" path="m10210,1203l10624,395e" filled="false" stroked="true" strokeweight=".306pt" strokecolor="#6d6e71">
                <v:path arrowok="t"/>
              </v:shape>
            </v:group>
            <v:group style="position:absolute;left:10224;top:401;width:417;height:812" coordorigin="10224,401" coordsize="417,812">
              <v:shape style="position:absolute;left:10224;top:401;width:417;height:812" coordorigin="10224,401" coordsize="417,812" path="m10224,1213l10641,401e" filled="false" stroked="true" strokeweight=".306pt" strokecolor="#6d6e71">
                <v:path arrowok="t"/>
              </v:shape>
            </v:group>
            <v:group style="position:absolute;left:10076;top:518;width:293;height:412" coordorigin="10076,518" coordsize="293,412">
              <v:shape style="position:absolute;left:10076;top:518;width:293;height:412" coordorigin="10076,518" coordsize="293,412" path="m10116,858l10099,858,10092,861,10079,873,10076,881,10076,900,10142,930,10165,928,10188,924,10210,917,10231,906,10245,897,10181,897,10170,893,10142,870,10131,863,10128,861,10122,859,10116,858xe" filled="true" fillcolor="#231f20" stroked="false">
                <v:path arrowok="t"/>
                <v:fill type="solid"/>
              </v:shape>
              <v:shape style="position:absolute;left:10076;top:518;width:293;height:412" coordorigin="10076,518" coordsize="293,412" path="m10368,518l10211,518,10127,687,10144,688,10160,691,10215,720,10249,778,10254,813,10252,831,10224,886,10193,897,10245,897,10297,843,10320,781,10321,760,10320,742,10294,679,10241,639,10184,624,10202,588,10347,588,10368,518xe" filled="true" fillcolor="#231f20" stroked="false">
                <v:path arrowok="t"/>
                <v:fill type="solid"/>
              </v:shape>
            </v:group>
            <v:group style="position:absolute;left:10340;top:502;width:305;height:435" coordorigin="10340,502" coordsize="305,435">
              <v:shape style="position:absolute;left:10340;top:502;width:305;height:435" coordorigin="10340,502" coordsize="305,435" path="m10546,502l10474,526,10426,574,10381,648,10356,712,10342,783,10340,818,10341,834,10360,892,10410,933,10435,937,10449,936,10430,917,10423,914,10411,902,10408,895,10408,879,10423,801,10441,743,10468,658,10493,587,10526,529,10541,523,10605,523,10601,519,10589,512,10576,506,10561,503,10546,502xe" filled="true" fillcolor="#231f20" stroked="false">
                <v:path arrowok="t"/>
                <v:fill type="solid"/>
              </v:shape>
              <v:shape style="position:absolute;left:10340;top:502;width:305;height:435" coordorigin="10340,502" coordsize="305,435" path="m10605,523l10556,523,10564,526,10570,532,10575,538,10578,546,10578,558,10568,622,10540,715,10505,821,10484,879,10448,917,10505,917,10552,877,10592,820,10623,750,10641,673,10645,623,10644,609,10621,540,10612,529,10605,523xe" filled="true" fillcolor="#231f20" stroked="false">
                <v:path arrowok="t"/>
                <v:fill type="solid"/>
              </v:shape>
            </v:group>
            <v:group style="position:absolute;left:10107;top:965;width:63;height:74" coordorigin="10107,965" coordsize="63,74">
              <v:shape style="position:absolute;left:10107;top:965;width:63;height:74" coordorigin="10107,965" coordsize="63,74" path="m10150,965l10131,965,10123,969,10111,982,10107,991,10107,1014,10111,1022,10123,1035,10131,1039,10148,1039,10155,1037,10165,1029,10166,1026,10135,1026,10131,1024,10124,1017,10122,1010,10122,993,10124,987,10131,979,10135,978,10167,978,10166,976,10157,968,10150,965xe" filled="true" fillcolor="#231f20" stroked="false">
                <v:path arrowok="t"/>
                <v:fill type="solid"/>
              </v:shape>
              <v:shape style="position:absolute;left:10107;top:965;width:63;height:74" coordorigin="10107,965" coordsize="63,74" path="m10156,1011l10155,1016,10153,1020,10147,1025,10144,1026,10166,1026,10168,1023,10170,1016,10156,1011xe" filled="true" fillcolor="#231f20" stroked="false">
                <v:path arrowok="t"/>
                <v:fill type="solid"/>
              </v:shape>
              <v:shape style="position:absolute;left:10107;top:965;width:63;height:74" coordorigin="10107,965" coordsize="63,74" path="m10167,978l10144,978,10148,979,10153,983,10155,986,10156,989,10170,986,10169,980,10167,978xe" filled="true" fillcolor="#231f20" stroked="false">
                <v:path arrowok="t"/>
                <v:fill type="solid"/>
              </v:shape>
            </v:group>
            <v:group style="position:absolute;left:10183;top:967;width:55;height:71" coordorigin="10183,967" coordsize="55,71">
              <v:shape style="position:absolute;left:10183;top:967;width:55;height:71" coordorigin="10183,967" coordsize="55,71" path="m10237,967l10183,967,10183,1037,10238,1037,10238,1025,10198,1025,10198,1006,10234,1006,10234,994,10198,994,10198,979,10237,979,10237,967xe" filled="true" fillcolor="#231f20" stroked="false">
                <v:path arrowok="t"/>
                <v:fill type="solid"/>
              </v:shape>
            </v:group>
            <v:group style="position:absolute;left:10251;top:967;width:58;height:71" coordorigin="10251,967" coordsize="58,71">
              <v:shape style="position:absolute;left:10251;top:967;width:58;height:71" coordorigin="10251,967" coordsize="58,71" path="m10265,967l10251,967,10251,1037,10264,1037,10264,991,10280,991,10265,967xe" filled="true" fillcolor="#231f20" stroked="false">
                <v:path arrowok="t"/>
                <v:fill type="solid"/>
              </v:shape>
              <v:shape style="position:absolute;left:10251;top:967;width:58;height:71" coordorigin="10251,967" coordsize="58,71" path="m10280,991l10264,991,10293,1037,10308,1037,10308,1014,10294,1014,10280,991xe" filled="true" fillcolor="#231f20" stroked="false">
                <v:path arrowok="t"/>
                <v:fill type="solid"/>
              </v:shape>
              <v:shape style="position:absolute;left:10251;top:967;width:58;height:71" coordorigin="10251,967" coordsize="58,71" path="m10308,967l10294,967,10294,1014,10308,1014,10308,967xe" filled="true" fillcolor="#231f20" stroked="false">
                <v:path arrowok="t"/>
                <v:fill type="solid"/>
              </v:shape>
            </v:group>
            <v:group style="position:absolute;left:10318;top:967;width:58;height:71" coordorigin="10318,967" coordsize="58,71">
              <v:shape style="position:absolute;left:10318;top:967;width:58;height:71" coordorigin="10318,967" coordsize="58,71" path="m10354,979l10340,979,10340,1037,10354,1037,10354,979xe" filled="true" fillcolor="#231f20" stroked="false">
                <v:path arrowok="t"/>
                <v:fill type="solid"/>
              </v:shape>
              <v:shape style="position:absolute;left:10318;top:967;width:58;height:71" coordorigin="10318,967" coordsize="58,71" path="m10376,967l10318,967,10318,979,10376,979,10376,967xe" filled="true" fillcolor="#231f20" stroked="false">
                <v:path arrowok="t"/>
                <v:fill type="solid"/>
              </v:shape>
            </v:group>
            <v:group style="position:absolute;left:10370;top:967;width:73;height:71" coordorigin="10370,967" coordsize="73,71">
              <v:shape style="position:absolute;left:10370;top:967;width:73;height:71" coordorigin="10370,967" coordsize="73,71" path="m10414,967l10398,967,10370,1037,10386,1037,10392,1021,10436,1021,10431,1009,10396,1009,10406,983,10421,983,10414,967xe" filled="true" fillcolor="#231f20" stroked="false">
                <v:path arrowok="t"/>
                <v:fill type="solid"/>
              </v:shape>
              <v:shape style="position:absolute;left:10370;top:967;width:73;height:71" coordorigin="10370,967" coordsize="73,71" path="m10436,1021l10421,1021,10427,1037,10443,1037,10436,1021xe" filled="true" fillcolor="#231f20" stroked="false">
                <v:path arrowok="t"/>
                <v:fill type="solid"/>
              </v:shape>
              <v:shape style="position:absolute;left:10370;top:967;width:73;height:71" coordorigin="10370,967" coordsize="73,71" path="m10421,983l10406,983,10416,1009,10431,1009,10421,983xe" filled="true" fillcolor="#231f20" stroked="false">
                <v:path arrowok="t"/>
                <v:fill type="solid"/>
              </v:shape>
            </v:group>
            <v:group style="position:absolute;left:10436;top:967;width:68;height:71" coordorigin="10436,967" coordsize="68,71">
              <v:shape style="position:absolute;left:10436;top:967;width:68;height:71" coordorigin="10436,967" coordsize="68,71" path="m10451,967l10436,967,10461,1037,10477,1037,10484,1019,10470,1019,10451,967xe" filled="true" fillcolor="#231f20" stroked="false">
                <v:path arrowok="t"/>
                <v:fill type="solid"/>
              </v:shape>
              <v:shape style="position:absolute;left:10436;top:967;width:68;height:71" coordorigin="10436,967" coordsize="68,71" path="m10503,967l10487,967,10470,1019,10484,1019,10503,967xe" filled="true" fillcolor="#231f20" stroked="false">
                <v:path arrowok="t"/>
                <v:fill type="solid"/>
              </v:shape>
            </v:group>
            <v:group style="position:absolute;left:10507;top:965;width:71;height:74" coordorigin="10507,965" coordsize="71,74">
              <v:shape style="position:absolute;left:10507;top:965;width:71;height:74" coordorigin="10507,965" coordsize="71,74" path="m10553,965l10537,965,10531,966,10507,995,10507,1014,10511,1022,10523,1035,10532,1039,10553,1039,10562,1035,10571,1026,10537,1026,10532,1024,10524,1016,10523,1010,10523,994,10524,988,10532,980,10537,978,10571,978,10562,969,10553,965xe" filled="true" fillcolor="#231f20" stroked="false">
                <v:path arrowok="t"/>
                <v:fill type="solid"/>
              </v:shape>
              <v:shape style="position:absolute;left:10507;top:965;width:71;height:74" coordorigin="10507,965" coordsize="71,74" path="m10571,978l10549,978,10553,980,10561,988,10563,994,10563,1010,10561,1016,10553,1024,10548,1026,10571,1026,10574,1022,10578,1014,10578,991,10574,982,10571,978xe" filled="true" fillcolor="#231f20" stroked="false">
                <v:path arrowok="t"/>
                <v:fill type="solid"/>
              </v:shape>
            </v:group>
            <v:group style="position:absolute;left:10585;top:965;width:59;height:74" coordorigin="10585,965" coordsize="59,74">
              <v:shape style="position:absolute;left:10585;top:965;width:59;height:74" coordorigin="10585,965" coordsize="59,74" path="m10600,1013l10585,1014,10586,1022,10589,1028,10599,1037,10606,1039,10621,1039,10627,1038,10635,1034,10638,1032,10642,1027,10611,1027,10607,1025,10602,1021,10600,1018,10600,1013xe" filled="true" fillcolor="#231f20" stroked="false">
                <v:path arrowok="t"/>
                <v:fill type="solid"/>
              </v:shape>
              <v:shape style="position:absolute;left:10585;top:965;width:59;height:74" coordorigin="10585,965" coordsize="59,74" path="m10623,965l10609,965,10604,966,10588,991,10590,995,10598,1002,10603,1004,10617,1008,10621,1009,10625,1010,10627,1011,10629,1014,10630,1015,10630,1019,10628,1022,10624,1026,10620,1027,10642,1027,10643,1025,10644,1021,10644,1012,10643,1009,10610,992,10606,990,10603,987,10602,986,10602,982,10603,981,10607,978,10610,977,10640,977,10639,975,10630,967,10623,965xe" filled="true" fillcolor="#231f20" stroked="false">
                <v:path arrowok="t"/>
                <v:fill type="solid"/>
              </v:shape>
              <v:shape style="position:absolute;left:10585;top:965;width:59;height:74" coordorigin="10585,965" coordsize="59,74" path="m10640,977l10618,977,10621,978,10625,981,10627,984,10627,987,10642,987,10642,980,10640,977xe" filled="true" fillcolor="#231f20" stroked="false">
                <v:path arrowok="t"/>
                <v:fill type="solid"/>
              </v:shape>
            </v:group>
            <v:group style="position:absolute;left:10598;top:684;width:269;height:419" coordorigin="10598,684" coordsize="269,419">
              <v:shape style="position:absolute;left:10598;top:684;width:269;height:419" coordorigin="10598,684" coordsize="269,419" path="m10598,684l10703,740,10796,808,10850,883,10867,951,10854,1009,10818,1055,10765,1087,10702,1103e" filled="false" stroked="true" strokeweight=".613pt" strokecolor="#231f20">
                <v:path arrowok="t"/>
              </v:shape>
              <v:shape style="position:absolute;left:10440;top:506;width:444;height:614" type="#_x0000_t75" stroked="false">
                <v:imagedata r:id="rId45" o:title=""/>
              </v:shape>
            </v:group>
            <v:group style="position:absolute;left:10293;top:976;width:509;height:203" coordorigin="10293,976" coordsize="509,203">
              <v:shape style="position:absolute;left:10293;top:976;width:509;height:203" coordorigin="10293,976" coordsize="509,203" path="m10801,976l10761,1042,10708,1098,10643,1141,10569,1168,10488,1178,10436,1174,10386,1162,10338,1143,10293,1117e" filled="false" stroked="true" strokeweight=".541pt" strokecolor="#231f20">
                <v:path arrowok="t"/>
              </v:shape>
            </v:group>
            <v:group style="position:absolute;left:10026;top:374;width:921;height:921" coordorigin="10026,374" coordsize="921,921">
              <v:shape style="position:absolute;left:10026;top:374;width:921;height:921" coordorigin="10026,374" coordsize="921,921" path="m10486,374l10560,380,10631,397,10697,425,10758,463,10811,509,10857,563,10895,623,10923,689,10940,760,10946,834,10940,909,10923,980,10895,1046,10857,1106,10811,1160,10758,1206,10697,1243,10631,1271,10560,1289,10486,1295,10411,1289,10340,1271,10274,1243,10214,1206,10160,1160,10114,1106,10077,1046,10049,980,10032,909,10026,834,10032,760,10049,689,10077,623,10114,563,10160,509,10214,463,10274,425,10340,397,10411,380,10486,374xe" filled="false" stroked="true" strokeweight=".567pt" strokecolor="#231f20">
                <v:path arrowok="t"/>
              </v:shape>
              <v:shape style="position:absolute;left:10343;top:1133;width:297;height:119" type="#_x0000_t75" stroked="false">
                <v:imagedata r:id="rId46" o:title=""/>
              </v:shape>
            </v:group>
            <w10:wrap type="topAndBottom"/>
          </v:group>
        </w:pict>
      </w:r>
      <w:r>
        <w:rPr/>
        <w:pict>
          <v:group style="position:absolute;margin-left:42.8587pt;margin-top:77.401215pt;width:46.65pt;height:46.65pt;mso-position-horizontal-relative:page;mso-position-vertical-relative:paragraph;z-index:2680;mso-wrap-distance-left:0;mso-wrap-distance-right:0" coordorigin="857,1548" coordsize="933,933"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249,1560,1178,1577,1112,1605,1052,1643,998,1689,952,1743,915,1803,887,1869,869,1940,863,2014,869,2089,887,2160,915,2226,952,2286,998,2340,1052,2386,1112,2423,1178,2451,1249,2469,1323,2475,1398,2469,1469,2451,1535,2423,1595,2386,1649,2340,1695,2286,1732,2226,1760,2160,1778,2089,1784,2014,1778,1940,1760,1869,1732,1803,1695,1743,1649,1689,1595,1643,1535,1605,1469,1577,1398,1560,1323,1554xe" filled="true" fillcolor="#d1d3d4" stroked="false">
                <v:path arrowok="t"/>
                <v:fill type="solid"/>
              </v:shape>
            </v:group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398,1560,1469,1577,1535,1605,1595,1643,1649,1689,1695,1743,1732,1803,1760,1869,1778,1940,1784,2014,1778,2089,1760,2160,1732,2226,1695,2286,1649,2340,1595,2386,1535,2423,1469,2451,1398,2469,1323,2475,1249,2469,1178,2451,1112,2423,1052,2386,998,2340,952,2286,915,2226,887,2160,869,2089,863,2014,869,1940,887,1869,915,1803,952,1743,998,1689,1052,1643,1112,1605,1178,1577,1249,1560,1323,1554xe" filled="false" stroked="true" strokeweight=".425pt" strokecolor="#231f20">
                <v:path arrowok="t"/>
              </v:shape>
            </v:group>
            <v:group style="position:absolute;left:1076;top:1587;width:419;height:816" coordorigin="1076,1587" coordsize="419,816">
              <v:shape style="position:absolute;left:1076;top:1587;width:419;height:816" coordorigin="1076,1587" coordsize="419,816" path="m1076,2403l1495,1587e" filled="false" stroked="true" strokeweight=".306pt" strokecolor="#6d6e71">
                <v:path arrowok="t"/>
              </v:shape>
            </v:group>
            <v:group style="position:absolute;left:873;top:1703;width:112;height:217" coordorigin="873,1703" coordsize="112,217">
              <v:shape style="position:absolute;left:873;top:1703;width:112;height:217" coordorigin="873,1703" coordsize="112,217" path="m873,1920l984,1703e" filled="false" stroked="true" strokeweight=".306pt" strokecolor="#6d6e71">
                <v:path arrowok="t"/>
              </v:shape>
            </v:group>
            <v:group style="position:absolute;left:865;top:1665;width:159;height:309" coordorigin="865,1665" coordsize="159,309">
              <v:shape style="position:absolute;left:865;top:1665;width:159;height:309" coordorigin="865,1665" coordsize="159,309" path="m865,1974l1023,1665e" filled="false" stroked="true" strokeweight=".306pt" strokecolor="#6d6e71">
                <v:path arrowok="t"/>
              </v:shape>
            </v:group>
            <v:group style="position:absolute;left:863;top:1640;width:193;height:376" coordorigin="863,1640" coordsize="193,376">
              <v:shape style="position:absolute;left:863;top:1640;width:193;height:376" coordorigin="863,1640" coordsize="193,376" path="m863,2015l1056,1640e" filled="false" stroked="true" strokeweight=".306pt" strokecolor="#6d6e71">
                <v:path arrowok="t"/>
              </v:shape>
            </v:group>
            <v:group style="position:absolute;left:865;top:1620;width:222;height:431" coordorigin="865,1620" coordsize="222,431">
              <v:shape style="position:absolute;left:865;top:1620;width:222;height:431" coordorigin="865,1620" coordsize="222,431" path="m865,2051l1086,1620e" filled="false" stroked="true" strokeweight=".306pt" strokecolor="#6d6e71">
                <v:path arrowok="t"/>
              </v:shape>
            </v:group>
            <v:group style="position:absolute;left:868;top:1605;width:246;height:478" coordorigin="868,1605" coordsize="246,478">
              <v:shape style="position:absolute;left:868;top:1605;width:246;height:478" coordorigin="868,1605" coordsize="246,478" path="m868,2082l1113,1605e" filled="false" stroked="true" strokeweight=".306pt" strokecolor="#6d6e71">
                <v:path arrowok="t"/>
              </v:shape>
            </v:group>
            <v:group style="position:absolute;left:873;top:1592;width:266;height:518" coordorigin="873,1592" coordsize="266,518">
              <v:shape style="position:absolute;left:873;top:1592;width:266;height:518" coordorigin="873,1592" coordsize="266,518" path="m873,2110l1139,1592e" filled="false" stroked="true" strokeweight=".306pt" strokecolor="#6d6e71">
                <v:path arrowok="t"/>
              </v:shape>
            </v:group>
            <v:group style="position:absolute;left:880;top:1582;width:285;height:554" coordorigin="880,1582" coordsize="285,554">
              <v:shape style="position:absolute;left:880;top:1582;width:285;height:554" coordorigin="880,1582" coordsize="285,554" path="m880,2136l1164,1582e" filled="false" stroked="true" strokeweight=".306pt" strokecolor="#6d6e71">
                <v:path arrowok="t"/>
              </v:shape>
            </v:group>
            <v:group style="position:absolute;left:887;top:1574;width:301;height:586" coordorigin="887,1574" coordsize="301,586">
              <v:shape style="position:absolute;left:887;top:1574;width:301;height:586" coordorigin="887,1574" coordsize="301,586" path="m887,2160l1188,1574e" filled="false" stroked="true" strokeweight=".306pt" strokecolor="#6d6e71">
                <v:path arrowok="t"/>
              </v:shape>
            </v:group>
            <v:group style="position:absolute;left:895;top:1568;width:316;height:615" coordorigin="895,1568" coordsize="316,615">
              <v:shape style="position:absolute;left:895;top:1568;width:316;height:615" coordorigin="895,1568" coordsize="316,615" path="m895,2183l1211,1568e" filled="false" stroked="true" strokeweight=".306pt" strokecolor="#6d6e71">
                <v:path arrowok="t"/>
              </v:shape>
            </v:group>
            <v:group style="position:absolute;left:904;top:1563;width:329;height:641" coordorigin="904,1563" coordsize="329,641">
              <v:shape style="position:absolute;left:904;top:1563;width:329;height:641" coordorigin="904,1563" coordsize="329,641" path="m904,2204l1233,1563e" filled="false" stroked="true" strokeweight=".306pt" strokecolor="#6d6e71">
                <v:path arrowok="t"/>
              </v:shape>
            </v:group>
            <v:group style="position:absolute;left:913;top:1559;width:342;height:665" coordorigin="913,1559" coordsize="342,665">
              <v:shape style="position:absolute;left:913;top:1559;width:342;height:665" coordorigin="913,1559" coordsize="342,665" path="m913,2223l1254,1559e" filled="false" stroked="true" strokeweight=".306pt" strokecolor="#6d6e71">
                <v:path arrowok="t"/>
              </v:shape>
            </v:group>
            <v:group style="position:absolute;left:923;top:1557;width:352;height:686" coordorigin="923,1557" coordsize="352,686">
              <v:shape style="position:absolute;left:923;top:1557;width:352;height:686" coordorigin="923,1557" coordsize="352,686" path="m923,2242l1275,1557e" filled="false" stroked="true" strokeweight=".306pt" strokecolor="#6d6e71">
                <v:path arrowok="t"/>
              </v:shape>
            </v:group>
            <v:group style="position:absolute;left:934;top:1555;width:362;height:705" coordorigin="934,1555" coordsize="362,705">
              <v:shape style="position:absolute;left:934;top:1555;width:362;height:705" coordorigin="934,1555" coordsize="362,705" path="m934,2259l1296,1555e" filled="false" stroked="true" strokeweight=".306pt" strokecolor="#6d6e71">
                <v:path arrowok="t"/>
              </v:shape>
            </v:group>
            <v:group style="position:absolute;left:945;top:1554;width:371;height:723" coordorigin="945,1554" coordsize="371,723">
              <v:shape style="position:absolute;left:945;top:1554;width:371;height:723" coordorigin="945,1554" coordsize="371,723" path="m945,2276l1316,1554e" filled="false" stroked="true" strokeweight=".306pt" strokecolor="#6d6e71">
                <v:path arrowok="t"/>
              </v:shape>
            </v:group>
            <v:group style="position:absolute;left:956;top:1554;width:379;height:738" coordorigin="956,1554" coordsize="379,738">
              <v:shape style="position:absolute;left:956;top:1554;width:379;height:738" coordorigin="956,1554" coordsize="379,738" path="m956,2292l1335,1554e" filled="false" stroked="true" strokeweight=".306pt" strokecolor="#6d6e71">
                <v:path arrowok="t"/>
              </v:shape>
            </v:group>
            <v:group style="position:absolute;left:968;top:1555;width:387;height:752" coordorigin="968,1555" coordsize="387,752">
              <v:shape style="position:absolute;left:968;top:1555;width:387;height:752" coordorigin="968,1555" coordsize="387,752" path="m968,2307l1355,1555e" filled="false" stroked="true" strokeweight=".306pt" strokecolor="#6d6e71">
                <v:path arrowok="t"/>
              </v:shape>
            </v:group>
            <v:group style="position:absolute;left:981;top:1557;width:393;height:765" coordorigin="981,1557" coordsize="393,765">
              <v:shape style="position:absolute;left:981;top:1557;width:393;height:765" coordorigin="981,1557" coordsize="393,765" path="m981,2321l1373,1557e" filled="false" stroked="true" strokeweight=".306pt" strokecolor="#6d6e71">
                <v:path arrowok="t"/>
              </v:shape>
            </v:group>
            <v:group style="position:absolute;left:993;top:1559;width:399;height:776" coordorigin="993,1559" coordsize="399,776">
              <v:shape style="position:absolute;left:993;top:1559;width:399;height:776" coordorigin="993,1559" coordsize="399,776" path="m993,2335l1392,1559e" filled="false" stroked="true" strokeweight=".306pt" strokecolor="#6d6e71">
                <v:path arrowok="t"/>
              </v:shape>
            </v:group>
            <v:group style="position:absolute;left:1006;top:1562;width:404;height:786" coordorigin="1006,1562" coordsize="404,786">
              <v:shape style="position:absolute;left:1006;top:1562;width:404;height:786" coordorigin="1006,1562" coordsize="404,786" path="m1006,2348l1410,1562e" filled="false" stroked="true" strokeweight=".306pt" strokecolor="#6d6e71">
                <v:path arrowok="t"/>
              </v:shape>
            </v:group>
            <v:group style="position:absolute;left:1020;top:1566;width:408;height:795" coordorigin="1020,1566" coordsize="408,795">
              <v:shape style="position:absolute;left:1020;top:1566;width:408;height:795" coordorigin="1020,1566" coordsize="408,795" path="m1020,2360l1427,1566e" filled="false" stroked="true" strokeweight=".306pt" strokecolor="#6d6e71">
                <v:path arrowok="t"/>
              </v:shape>
            </v:group>
            <v:group style="position:absolute;left:1033;top:1570;width:412;height:802" coordorigin="1033,1570" coordsize="412,802">
              <v:shape style="position:absolute;left:1033;top:1570;width:412;height:802" coordorigin="1033,1570" coordsize="412,802" path="m1033,2372l1445,1570e" filled="false" stroked="true" strokeweight=".306pt" strokecolor="#6d6e71">
                <v:path arrowok="t"/>
              </v:shape>
            </v:group>
            <v:group style="position:absolute;left:1047;top:1575;width:415;height:808" coordorigin="1047,1575" coordsize="415,808">
              <v:shape style="position:absolute;left:1047;top:1575;width:415;height:808" coordorigin="1047,1575" coordsize="415,808" path="m1047,2383l1462,1575e" filled="false" stroked="true" strokeweight=".306pt" strokecolor="#6d6e71">
                <v:path arrowok="t"/>
              </v:shape>
            </v:group>
            <v:group style="position:absolute;left:1062;top:1581;width:417;height:812" coordorigin="1062,1581" coordsize="417,812">
              <v:shape style="position:absolute;left:1062;top:1581;width:417;height:812" coordorigin="1062,1581" coordsize="417,812" path="m1062,2393l1479,1581e" filled="false" stroked="true" strokeweight=".306pt" strokecolor="#6d6e71">
                <v:path arrowok="t"/>
              </v:shape>
            </v:group>
            <v:group style="position:absolute;left:913;top:1698;width:293;height:412" coordorigin="913,1698" coordsize="293,412">
              <v:shape style="position:absolute;left:913;top:1698;width:293;height:412" coordorigin="913,1698" coordsize="293,412" path="m953,2038l937,2038,929,2041,917,2053,913,2061,913,2080,980,2110,1003,2108,1025,2104,1048,2097,1069,2086,1083,2077,1019,2077,1008,2073,979,2050,969,2043,966,2041,960,2039,953,2038xe" filled="true" fillcolor="#231f20" stroked="false">
                <v:path arrowok="t"/>
                <v:fill type="solid"/>
              </v:shape>
              <v:shape style="position:absolute;left:913;top:1698;width:293;height:412" coordorigin="913,1698" coordsize="293,412" path="m1206,1698l1049,1698,964,1867,982,1868,998,1871,1053,1900,1087,1958,1091,1993,1090,2011,1061,2066,1031,2077,1083,2077,1135,2023,1157,1961,1159,1940,1158,1922,1131,1859,1079,1819,1021,1804,1040,1768,1185,1768,1206,1698xe" filled="true" fillcolor="#231f20" stroked="false">
                <v:path arrowok="t"/>
                <v:fill type="solid"/>
              </v:shape>
            </v:group>
            <v:group style="position:absolute;left:1178;top:1682;width:305;height:435" coordorigin="1178,1682" coordsize="305,435">
              <v:shape style="position:absolute;left:1178;top:1682;width:305;height:435" coordorigin="1178,1682" coordsize="305,435" path="m1383,1682l1312,1706,1263,1754,1218,1828,1194,1892,1180,1963,1178,1998,1179,2014,1197,2072,1247,2113,1273,2117,1287,2116,1268,2097,1260,2094,1248,2082,1245,2075,1246,2059,1261,1981,1278,1923,1306,1838,1331,1767,1363,1709,1379,1703,1443,1703,1439,1699,1427,1692,1413,1686,1399,1683,1383,1682xe" filled="true" fillcolor="#231f20" stroked="false">
                <v:path arrowok="t"/>
                <v:fill type="solid"/>
              </v:shape>
              <v:shape style="position:absolute;left:1178;top:1682;width:305;height:435" coordorigin="1178,1682" coordsize="305,435" path="m1443,1703l1394,1703,1401,1706,1407,1712,1413,1718,1416,1726,1416,1738,1406,1802,1378,1895,1343,2001,1322,2059,1286,2097,1343,2097,1390,2057,1430,2000,1461,1930,1479,1853,1482,1803,1482,1789,1459,1720,1450,1709,1443,1703xe" filled="true" fillcolor="#231f20" stroked="false">
                <v:path arrowok="t"/>
                <v:fill type="solid"/>
              </v:shape>
            </v:group>
            <v:group style="position:absolute;left:945;top:2145;width:63;height:74" coordorigin="945,2145" coordsize="63,74">
              <v:shape style="position:absolute;left:945;top:2145;width:63;height:74" coordorigin="945,2145" coordsize="63,74" path="m988,2145l969,2145,961,2149,948,2162,945,2171,945,2194,948,2202,961,2215,968,2219,986,2219,992,2217,1002,2209,1004,2206,973,2206,968,2204,962,2197,960,2190,960,2173,962,2167,968,2159,973,2158,1005,2158,1004,2156,995,2148,988,2145xe" filled="true" fillcolor="#231f20" stroked="false">
                <v:path arrowok="t"/>
                <v:fill type="solid"/>
              </v:shape>
              <v:shape style="position:absolute;left:945;top:2145;width:63;height:74" coordorigin="945,2145" coordsize="63,74" path="m994,2191l993,2196,991,2200,985,2205,982,2206,1004,2206,1006,2203,1008,2196,994,2191xe" filled="true" fillcolor="#231f20" stroked="false">
                <v:path arrowok="t"/>
                <v:fill type="solid"/>
              </v:shape>
              <v:shape style="position:absolute;left:945;top:2145;width:63;height:74" coordorigin="945,2145" coordsize="63,74" path="m1005,2158l982,2158,985,2159,991,2163,993,2166,993,2169,1008,2166,1006,2160,1005,2158xe" filled="true" fillcolor="#231f20" stroked="false">
                <v:path arrowok="t"/>
                <v:fill type="solid"/>
              </v:shape>
            </v:group>
            <v:group style="position:absolute;left:1021;top:2147;width:55;height:71" coordorigin="1021,2147" coordsize="55,71">
              <v:shape style="position:absolute;left:1021;top:2147;width:55;height:71" coordorigin="1021,2147" coordsize="55,71" path="m1074,2147l1021,2147,1021,2217,1076,2217,1076,2205,1035,2205,1035,2186,1072,2186,1072,2174,1035,2174,1035,2159,1074,2159,1074,2147xe" filled="true" fillcolor="#231f20" stroked="false">
                <v:path arrowok="t"/>
                <v:fill type="solid"/>
              </v:shape>
            </v:group>
            <v:group style="position:absolute;left:1088;top:2147;width:58;height:71" coordorigin="1088,2147" coordsize="58,71">
              <v:shape style="position:absolute;left:1088;top:2147;width:58;height:71" coordorigin="1088,2147" coordsize="58,71" path="m1102,2147l1088,2147,1088,2217,1102,2217,1102,2171,1118,2171,1102,2147xe" filled="true" fillcolor="#231f20" stroked="false">
                <v:path arrowok="t"/>
                <v:fill type="solid"/>
              </v:shape>
              <v:shape style="position:absolute;left:1088;top:2147;width:58;height:71" coordorigin="1088,2147" coordsize="58,71" path="m1118,2171l1102,2171,1131,2217,1146,2217,1146,2194,1132,2194,1118,2171xe" filled="true" fillcolor="#231f20" stroked="false">
                <v:path arrowok="t"/>
                <v:fill type="solid"/>
              </v:shape>
              <v:shape style="position:absolute;left:1088;top:2147;width:58;height:71" coordorigin="1088,2147" coordsize="58,71" path="m1146,2147l1132,2147,1132,2194,1146,2194,1146,2147xe" filled="true" fillcolor="#231f20" stroked="false">
                <v:path arrowok="t"/>
                <v:fill type="solid"/>
              </v:shape>
            </v:group>
            <v:group style="position:absolute;left:1156;top:2147;width:58;height:71" coordorigin="1156,2147" coordsize="58,71">
              <v:shape style="position:absolute;left:1156;top:2147;width:58;height:71" coordorigin="1156,2147" coordsize="58,71" path="m1192,2159l1177,2159,1177,2217,1192,2217,1192,2159xe" filled="true" fillcolor="#231f20" stroked="false">
                <v:path arrowok="t"/>
                <v:fill type="solid"/>
              </v:shape>
              <v:shape style="position:absolute;left:1156;top:2147;width:58;height:71" coordorigin="1156,2147" coordsize="58,71" path="m1213,2147l1156,2147,1156,2159,1213,2159,1213,2147xe" filled="true" fillcolor="#231f20" stroked="false">
                <v:path arrowok="t"/>
                <v:fill type="solid"/>
              </v:shape>
            </v:group>
            <v:group style="position:absolute;left:1208;top:2147;width:73;height:71" coordorigin="1208,2147" coordsize="73,71">
              <v:shape style="position:absolute;left:1208;top:2147;width:73;height:71" coordorigin="1208,2147" coordsize="73,71" path="m1251,2147l1236,2147,1208,2217,1223,2217,1229,2201,1274,2201,1269,2189,1234,2189,1244,2163,1258,2163,1251,2147xe" filled="true" fillcolor="#231f20" stroked="false">
                <v:path arrowok="t"/>
                <v:fill type="solid"/>
              </v:shape>
              <v:shape style="position:absolute;left:1208;top:2147;width:73;height:71" coordorigin="1208,2147" coordsize="73,71" path="m1274,2201l1258,2201,1265,2217,1280,2217,1274,2201xe" filled="true" fillcolor="#231f20" stroked="false">
                <v:path arrowok="t"/>
                <v:fill type="solid"/>
              </v:shape>
              <v:shape style="position:absolute;left:1208;top:2147;width:73;height:71" coordorigin="1208,2147" coordsize="73,71" path="m1258,2163l1244,2163,1254,2189,1269,2189,1258,2163xe" filled="true" fillcolor="#231f20" stroked="false">
                <v:path arrowok="t"/>
                <v:fill type="solid"/>
              </v:shape>
            </v:group>
            <v:group style="position:absolute;left:1273;top:2147;width:68;height:71" coordorigin="1273,2147" coordsize="68,71">
              <v:shape style="position:absolute;left:1273;top:2147;width:68;height:71" coordorigin="1273,2147" coordsize="68,71" path="m1289,2147l1273,2147,1299,2217,1315,2217,1321,2199,1307,2199,1289,2147xe" filled="true" fillcolor="#231f20" stroked="false">
                <v:path arrowok="t"/>
                <v:fill type="solid"/>
              </v:shape>
              <v:shape style="position:absolute;left:1273;top:2147;width:68;height:71" coordorigin="1273,2147" coordsize="68,71" path="m1341,2147l1325,2147,1307,2199,1321,2199,1341,2147xe" filled="true" fillcolor="#231f20" stroked="false">
                <v:path arrowok="t"/>
                <v:fill type="solid"/>
              </v:shape>
            </v:group>
            <v:group style="position:absolute;left:1345;top:2145;width:71;height:74" coordorigin="1345,2145" coordsize="71,74">
              <v:shape style="position:absolute;left:1345;top:2145;width:71;height:74" coordorigin="1345,2145" coordsize="71,74" path="m1391,2145l1374,2145,1369,2146,1345,2175,1345,2194,1348,2202,1361,2215,1370,2219,1391,2219,1399,2215,1408,2206,1374,2206,1370,2204,1362,2196,1360,2190,1360,2174,1362,2168,1369,2160,1374,2158,1408,2158,1399,2149,1391,2145xe" filled="true" fillcolor="#231f20" stroked="false">
                <v:path arrowok="t"/>
                <v:fill type="solid"/>
              </v:shape>
              <v:shape style="position:absolute;left:1345;top:2145;width:71;height:74" coordorigin="1345,2145" coordsize="71,74" path="m1408,2158l1386,2158,1391,2160,1398,2168,1400,2174,1400,2190,1398,2196,1391,2204,1386,2206,1408,2206,1412,2202,1415,2194,1415,2171,1412,2162,1408,2158xe" filled="true" fillcolor="#231f20" stroked="false">
                <v:path arrowok="t"/>
                <v:fill type="solid"/>
              </v:shape>
            </v:group>
            <v:group style="position:absolute;left:1423;top:2145;width:59;height:74" coordorigin="1423,2145" coordsize="59,74">
              <v:shape style="position:absolute;left:1423;top:2145;width:59;height:74" coordorigin="1423,2145" coordsize="59,74" path="m1437,2193l1423,2194,1424,2202,1427,2208,1437,2217,1444,2219,1459,2219,1464,2218,1473,2214,1476,2212,1479,2207,1449,2207,1445,2205,1440,2201,1438,2198,1437,2193xe" filled="true" fillcolor="#231f20" stroked="false">
                <v:path arrowok="t"/>
                <v:fill type="solid"/>
              </v:shape>
              <v:shape style="position:absolute;left:1423;top:2145;width:59;height:74" coordorigin="1423,2145" coordsize="59,74" path="m1461,2145l1446,2145,1442,2146,1426,2171,1428,2175,1435,2182,1441,2184,1455,2188,1459,2189,1463,2190,1465,2191,1467,2194,1467,2195,1467,2199,1466,2202,1461,2206,1458,2207,1479,2207,1481,2205,1482,2201,1482,2192,1481,2189,1448,2172,1444,2170,1440,2167,1440,2166,1440,2162,1440,2161,1444,2158,1448,2157,1478,2157,1477,2155,1468,2147,1461,2145xe" filled="true" fillcolor="#231f20" stroked="false">
                <v:path arrowok="t"/>
                <v:fill type="solid"/>
              </v:shape>
              <v:shape style="position:absolute;left:1423;top:2145;width:59;height:74" coordorigin="1423,2145" coordsize="59,74" path="m1478,2157l1456,2157,1459,2158,1463,2161,1465,2164,1465,2167,1480,2167,1479,2160,1478,2157xe" filled="true" fillcolor="#231f20" stroked="false">
                <v:path arrowok="t"/>
                <v:fill type="solid"/>
              </v:shape>
            </v:group>
            <v:group style="position:absolute;left:1436;top:1864;width:269;height:419" coordorigin="1436,1864" coordsize="269,419">
              <v:shape style="position:absolute;left:1436;top:1864;width:269;height:419" coordorigin="1436,1864" coordsize="269,419" path="m1436,1864l1541,1920,1633,1988,1688,2063,1705,2131,1692,2189,1656,2235,1603,2267,1540,2283e" filled="false" stroked="true" strokeweight=".613pt" strokecolor="#231f20">
                <v:path arrowok="t"/>
              </v:shape>
              <v:shape style="position:absolute;left:1278;top:1686;width:444;height:614" type="#_x0000_t75" stroked="false">
                <v:imagedata r:id="rId47" o:title=""/>
              </v:shape>
            </v:group>
            <v:group style="position:absolute;left:1131;top:2156;width:509;height:203" coordorigin="1131,2156" coordsize="509,203">
              <v:shape style="position:absolute;left:1131;top:2156;width:509;height:203" coordorigin="1131,2156" coordsize="509,203" path="m1639,2156l1599,2222,1545,2278,1481,2321,1407,2348,1326,2358,1274,2354,1223,2342,1175,2323,1131,2297e" filled="false" stroked="true" strokeweight=".541pt" strokecolor="#231f20">
                <v:path arrowok="t"/>
              </v:shape>
            </v:group>
            <v:group style="position:absolute;left:863;top:1554;width:921;height:921" coordorigin="863,1554" coordsize="921,921">
              <v:shape style="position:absolute;left:863;top:1554;width:921;height:921" coordorigin="863,1554" coordsize="921,921" path="m1323,1554l1398,1560,1469,1577,1535,1605,1595,1643,1649,1689,1695,1743,1732,1803,1760,1869,1778,1940,1784,2014,1778,2089,1760,2160,1732,2226,1695,2286,1649,2340,1595,2386,1535,2423,1469,2451,1398,2469,1323,2475,1249,2469,1178,2451,1112,2423,1052,2386,998,2340,952,2286,915,2226,887,2160,869,2089,863,2014,869,1940,887,1869,915,1803,952,1743,998,1689,1052,1643,1112,1605,1178,1577,1249,1560,1323,1554xe" filled="false" stroked="true" strokeweight=".567pt" strokecolor="#231f20">
                <v:path arrowok="t"/>
              </v:shape>
              <v:shape style="position:absolute;left:1181;top:2313;width:297;height:119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93.748001pt;margin-top:77.401215pt;width:46.65pt;height:46.65pt;mso-position-horizontal-relative:page;mso-position-vertical-relative:paragraph;z-index:2704;mso-wrap-distance-left:0;mso-wrap-distance-right:0" coordorigin="1875,1548" coordsize="933,933"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267,1560,2196,1577,2130,1605,2069,1643,2016,1689,1970,1743,1932,1803,1904,1869,1887,1940,1881,2014,1887,2089,1904,2160,1932,2226,1970,2286,2016,2340,2069,2386,2130,2423,2196,2451,2267,2469,2341,2475,2416,2469,2487,2451,2553,2423,2613,2386,2667,2340,2713,2286,2750,2226,2778,2160,2796,2089,2802,2014,2796,1940,2778,1869,2750,1803,2713,1743,2667,1689,2613,1643,2553,1605,2487,1577,2416,1560,2341,1554xe" filled="true" fillcolor="#d1d3d4" stroked="false">
                <v:path arrowok="t"/>
                <v:fill type="solid"/>
              </v:shape>
            </v:group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416,1560,2487,1577,2553,1605,2613,1643,2667,1689,2713,1743,2750,1803,2778,1869,2796,1940,2802,2014,2796,2089,2778,2160,2750,2226,2713,2286,2667,2340,2613,2386,2553,2423,2487,2451,2416,2469,2341,2475,2267,2469,2196,2451,2130,2423,2069,2386,2016,2340,1970,2286,1932,2226,1904,2160,1887,2089,1881,2014,1887,1940,1904,1869,1932,1803,1970,1743,2016,1689,2069,1643,2130,1605,2196,1577,2267,1560,2341,1554xe" filled="false" stroked="true" strokeweight=".425pt" strokecolor="#231f20">
                <v:path arrowok="t"/>
              </v:shape>
            </v:group>
            <v:group style="position:absolute;left:2094;top:1587;width:419;height:816" coordorigin="2094,1587" coordsize="419,816">
              <v:shape style="position:absolute;left:2094;top:1587;width:419;height:816" coordorigin="2094,1587" coordsize="419,816" path="m2094,2403l2513,1587e" filled="false" stroked="true" strokeweight=".306pt" strokecolor="#6d6e71">
                <v:path arrowok="t"/>
              </v:shape>
            </v:group>
            <v:group style="position:absolute;left:1891;top:1703;width:112;height:217" coordorigin="1891,1703" coordsize="112,217">
              <v:shape style="position:absolute;left:1891;top:1703;width:112;height:217" coordorigin="1891,1703" coordsize="112,217" path="m1891,1920l2002,1703e" filled="false" stroked="true" strokeweight=".306pt" strokecolor="#6d6e71">
                <v:path arrowok="t"/>
              </v:shape>
            </v:group>
            <v:group style="position:absolute;left:1883;top:1665;width:159;height:309" coordorigin="1883,1665" coordsize="159,309">
              <v:shape style="position:absolute;left:1883;top:1665;width:159;height:309" coordorigin="1883,1665" coordsize="159,309" path="m1883,1974l2041,1665e" filled="false" stroked="true" strokeweight=".306pt" strokecolor="#6d6e71">
                <v:path arrowok="t"/>
              </v:shape>
            </v:group>
            <v:group style="position:absolute;left:1881;top:1640;width:193;height:376" coordorigin="1881,1640" coordsize="193,376">
              <v:shape style="position:absolute;left:1881;top:1640;width:193;height:376" coordorigin="1881,1640" coordsize="193,376" path="m1881,2015l2074,1640e" filled="false" stroked="true" strokeweight=".306pt" strokecolor="#6d6e71">
                <v:path arrowok="t"/>
              </v:shape>
            </v:group>
            <v:group style="position:absolute;left:1882;top:1620;width:222;height:431" coordorigin="1882,1620" coordsize="222,431">
              <v:shape style="position:absolute;left:1882;top:1620;width:222;height:431" coordorigin="1882,1620" coordsize="222,431" path="m1882,2051l2104,1620e" filled="false" stroked="true" strokeweight=".306pt" strokecolor="#6d6e71">
                <v:path arrowok="t"/>
              </v:shape>
            </v:group>
            <v:group style="position:absolute;left:1886;top:1605;width:246;height:478" coordorigin="1886,1605" coordsize="246,478">
              <v:shape style="position:absolute;left:1886;top:1605;width:246;height:478" coordorigin="1886,1605" coordsize="246,478" path="m1886,2082l2131,1605e" filled="false" stroked="true" strokeweight=".306pt" strokecolor="#6d6e71">
                <v:path arrowok="t"/>
              </v:shape>
            </v:group>
            <v:group style="position:absolute;left:1891;top:1592;width:266;height:518" coordorigin="1891,1592" coordsize="266,518">
              <v:shape style="position:absolute;left:1891;top:1592;width:266;height:518" coordorigin="1891,1592" coordsize="266,518" path="m1891,2110l2157,1592e" filled="false" stroked="true" strokeweight=".306pt" strokecolor="#6d6e71">
                <v:path arrowok="t"/>
              </v:shape>
            </v:group>
            <v:group style="position:absolute;left:1897;top:1582;width:285;height:554" coordorigin="1897,1582" coordsize="285,554">
              <v:shape style="position:absolute;left:1897;top:1582;width:285;height:554" coordorigin="1897,1582" coordsize="285,554" path="m1897,2136l2182,1582e" filled="false" stroked="true" strokeweight=".306pt" strokecolor="#6d6e71">
                <v:path arrowok="t"/>
              </v:shape>
            </v:group>
            <v:group style="position:absolute;left:1905;top:1574;width:301;height:586" coordorigin="1905,1574" coordsize="301,586">
              <v:shape style="position:absolute;left:1905;top:1574;width:301;height:586" coordorigin="1905,1574" coordsize="301,586" path="m1905,2160l2205,1574e" filled="false" stroked="true" strokeweight=".306pt" strokecolor="#6d6e71">
                <v:path arrowok="t"/>
              </v:shape>
            </v:group>
            <v:group style="position:absolute;left:1913;top:1568;width:316;height:615" coordorigin="1913,1568" coordsize="316,615">
              <v:shape style="position:absolute;left:1913;top:1568;width:316;height:615" coordorigin="1913,1568" coordsize="316,615" path="m1913,2183l2228,1568e" filled="false" stroked="true" strokeweight=".306pt" strokecolor="#6d6e71">
                <v:path arrowok="t"/>
              </v:shape>
            </v:group>
            <v:group style="position:absolute;left:1922;top:1563;width:329;height:641" coordorigin="1922,1563" coordsize="329,641">
              <v:shape style="position:absolute;left:1922;top:1563;width:329;height:641" coordorigin="1922,1563" coordsize="329,641" path="m1922,2204l2251,1563e" filled="false" stroked="true" strokeweight=".306pt" strokecolor="#6d6e71">
                <v:path arrowok="t"/>
              </v:shape>
            </v:group>
            <v:group style="position:absolute;left:1931;top:1559;width:342;height:665" coordorigin="1931,1559" coordsize="342,665">
              <v:shape style="position:absolute;left:1931;top:1559;width:342;height:665" coordorigin="1931,1559" coordsize="342,665" path="m1931,2223l2272,1559e" filled="false" stroked="true" strokeweight=".306pt" strokecolor="#6d6e71">
                <v:path arrowok="t"/>
              </v:shape>
            </v:group>
            <v:group style="position:absolute;left:1941;top:1557;width:352;height:686" coordorigin="1941,1557" coordsize="352,686">
              <v:shape style="position:absolute;left:1941;top:1557;width:352;height:686" coordorigin="1941,1557" coordsize="352,686" path="m1941,2242l2293,1557e" filled="false" stroked="true" strokeweight=".306pt" strokecolor="#6d6e71">
                <v:path arrowok="t"/>
              </v:shape>
            </v:group>
            <v:group style="position:absolute;left:1952;top:1555;width:362;height:705" coordorigin="1952,1555" coordsize="362,705">
              <v:shape style="position:absolute;left:1952;top:1555;width:362;height:705" coordorigin="1952,1555" coordsize="362,705" path="m1952,2259l2314,1555e" filled="false" stroked="true" strokeweight=".306pt" strokecolor="#6d6e71">
                <v:path arrowok="t"/>
              </v:shape>
            </v:group>
            <v:group style="position:absolute;left:1963;top:1554;width:371;height:723" coordorigin="1963,1554" coordsize="371,723">
              <v:shape style="position:absolute;left:1963;top:1554;width:371;height:723" coordorigin="1963,1554" coordsize="371,723" path="m1963,2276l2334,1554e" filled="false" stroked="true" strokeweight=".306pt" strokecolor="#6d6e71">
                <v:path arrowok="t"/>
              </v:shape>
            </v:group>
            <v:group style="position:absolute;left:1974;top:1554;width:379;height:738" coordorigin="1974,1554" coordsize="379,738">
              <v:shape style="position:absolute;left:1974;top:1554;width:379;height:738" coordorigin="1974,1554" coordsize="379,738" path="m1974,2292l2353,1554e" filled="false" stroked="true" strokeweight=".306pt" strokecolor="#6d6e71">
                <v:path arrowok="t"/>
              </v:shape>
            </v:group>
            <v:group style="position:absolute;left:1986;top:1555;width:387;height:752" coordorigin="1986,1555" coordsize="387,752">
              <v:shape style="position:absolute;left:1986;top:1555;width:387;height:752" coordorigin="1986,1555" coordsize="387,752" path="m1986,2307l2372,1555e" filled="false" stroked="true" strokeweight=".306pt" strokecolor="#6d6e71">
                <v:path arrowok="t"/>
              </v:shape>
            </v:group>
            <v:group style="position:absolute;left:1998;top:1557;width:393;height:765" coordorigin="1998,1557" coordsize="393,765">
              <v:shape style="position:absolute;left:1998;top:1557;width:393;height:765" coordorigin="1998,1557" coordsize="393,765" path="m1998,2321l2391,1557e" filled="false" stroked="true" strokeweight=".306pt" strokecolor="#6d6e71">
                <v:path arrowok="t"/>
              </v:shape>
            </v:group>
            <v:group style="position:absolute;left:2011;top:1559;width:399;height:776" coordorigin="2011,1559" coordsize="399,776">
              <v:shape style="position:absolute;left:2011;top:1559;width:399;height:776" coordorigin="2011,1559" coordsize="399,776" path="m2011,2335l2409,1559e" filled="false" stroked="true" strokeweight=".306pt" strokecolor="#6d6e71">
                <v:path arrowok="t"/>
              </v:shape>
            </v:group>
            <v:group style="position:absolute;left:2024;top:1562;width:404;height:786" coordorigin="2024,1562" coordsize="404,786">
              <v:shape style="position:absolute;left:2024;top:1562;width:404;height:786" coordorigin="2024,1562" coordsize="404,786" path="m2024,2348l2428,1562e" filled="false" stroked="true" strokeweight=".306pt" strokecolor="#6d6e71">
                <v:path arrowok="t"/>
              </v:shape>
            </v:group>
            <v:group style="position:absolute;left:2037;top:1566;width:408;height:795" coordorigin="2037,1566" coordsize="408,795">
              <v:shape style="position:absolute;left:2037;top:1566;width:408;height:795" coordorigin="2037,1566" coordsize="408,795" path="m2037,2360l2445,1566e" filled="false" stroked="true" strokeweight=".306pt" strokecolor="#6d6e71">
                <v:path arrowok="t"/>
              </v:shape>
            </v:group>
            <v:group style="position:absolute;left:2051;top:1570;width:412;height:802" coordorigin="2051,1570" coordsize="412,802">
              <v:shape style="position:absolute;left:2051;top:1570;width:412;height:802" coordorigin="2051,1570" coordsize="412,802" path="m2051,2372l2463,1570e" filled="false" stroked="true" strokeweight=".306pt" strokecolor="#6d6e71">
                <v:path arrowok="t"/>
              </v:shape>
            </v:group>
            <v:group style="position:absolute;left:2065;top:1575;width:415;height:808" coordorigin="2065,1575" coordsize="415,808">
              <v:shape style="position:absolute;left:2065;top:1575;width:415;height:808" coordorigin="2065,1575" coordsize="415,808" path="m2065,2383l2480,1575e" filled="false" stroked="true" strokeweight=".306pt" strokecolor="#6d6e71">
                <v:path arrowok="t"/>
              </v:shape>
            </v:group>
            <v:group style="position:absolute;left:2079;top:1581;width:417;height:812" coordorigin="2079,1581" coordsize="417,812">
              <v:shape style="position:absolute;left:2079;top:1581;width:417;height:812" coordorigin="2079,1581" coordsize="417,812" path="m2079,2393l2496,1581e" filled="false" stroked="true" strokeweight=".306pt" strokecolor="#6d6e71">
                <v:path arrowok="t"/>
              </v:shape>
            </v:group>
            <v:group style="position:absolute;left:1931;top:1698;width:293;height:412" coordorigin="1931,1698" coordsize="293,412">
              <v:shape style="position:absolute;left:1931;top:1698;width:293;height:412" coordorigin="1931,1698" coordsize="293,412" path="m1971,2038l1955,2038,1947,2041,1934,2053,1931,2061,1931,2080,1997,2110,2021,2108,2043,2104,2065,2097,2087,2086,2101,2077,2037,2077,2026,2073,1997,2050,1987,2043,1983,2041,1978,2039,1971,2038xe" filled="true" fillcolor="#231f20" stroked="false">
                <v:path arrowok="t"/>
                <v:fill type="solid"/>
              </v:shape>
              <v:shape style="position:absolute;left:1931;top:1698;width:293;height:412" coordorigin="1931,1698" coordsize="293,412" path="m2223,1698l2067,1698,1982,1867,2000,1868,2016,1871,2070,1900,2105,1958,2109,1993,2108,2011,2079,2066,2049,2077,2101,2077,2153,2023,2175,1961,2176,1940,2175,1922,2149,1859,2097,1819,2039,1804,2057,1768,2203,1768,2223,1698xe" filled="true" fillcolor="#231f20" stroked="false">
                <v:path arrowok="t"/>
                <v:fill type="solid"/>
              </v:shape>
            </v:group>
            <v:group style="position:absolute;left:2196;top:1682;width:305;height:435" coordorigin="2196,1682" coordsize="305,435">
              <v:shape style="position:absolute;left:2196;top:1682;width:305;height:435" coordorigin="2196,1682" coordsize="305,435" path="m2401,1682l2329,1706,2281,1754,2236,1828,2212,1892,2198,1963,2196,1998,2197,2014,2215,2072,2265,2113,2290,2117,2305,2116,2285,2097,2278,2094,2266,2082,2263,2075,2263,2059,2278,1981,2296,1923,2324,1838,2349,1767,2381,1709,2397,1703,2461,1703,2457,1699,2444,1692,2431,1686,2417,1683,2401,1682xe" filled="true" fillcolor="#231f20" stroked="false">
                <v:path arrowok="t"/>
                <v:fill type="solid"/>
              </v:shape>
              <v:shape style="position:absolute;left:2196;top:1682;width:305;height:435" coordorigin="2196,1682" coordsize="305,435" path="m2461,1703l2412,1703,2419,1706,2425,1712,2431,1718,2434,1726,2434,1738,2423,1802,2395,1895,2361,2001,2340,2059,2303,2097,2360,2097,2407,2057,2448,2000,2479,1930,2497,1853,2500,1803,2500,1789,2476,1720,2467,1709,2461,1703xe" filled="true" fillcolor="#231f20" stroked="false">
                <v:path arrowok="t"/>
                <v:fill type="solid"/>
              </v:shape>
            </v:group>
            <v:group style="position:absolute;left:1963;top:2145;width:63;height:74" coordorigin="1963,2145" coordsize="63,74">
              <v:shape style="position:absolute;left:1963;top:2145;width:63;height:74" coordorigin="1963,2145" coordsize="63,74" path="m2006,2145l1987,2145,1978,2149,1966,2162,1963,2171,1963,2194,1966,2202,1978,2215,1986,2219,2004,2219,2010,2217,2020,2209,2022,2206,1990,2206,1986,2204,1980,2197,1978,2190,1978,2173,1980,2167,1986,2159,1991,2158,2022,2158,2022,2156,2013,2148,2006,2145xe" filled="true" fillcolor="#231f20" stroked="false">
                <v:path arrowok="t"/>
                <v:fill type="solid"/>
              </v:shape>
              <v:shape style="position:absolute;left:1963;top:2145;width:63;height:74" coordorigin="1963,2145" coordsize="63,74" path="m2012,2191l2011,2196,2009,2200,2003,2205,2000,2206,2022,2206,2024,2203,2026,2196,2012,2191xe" filled="true" fillcolor="#231f20" stroked="false">
                <v:path arrowok="t"/>
                <v:fill type="solid"/>
              </v:shape>
              <v:shape style="position:absolute;left:1963;top:2145;width:63;height:74" coordorigin="1963,2145" coordsize="63,74" path="m2022,2158l2000,2158,2003,2159,2009,2163,2010,2166,2011,2169,2026,2166,2024,2160,2022,2158xe" filled="true" fillcolor="#231f20" stroked="false">
                <v:path arrowok="t"/>
                <v:fill type="solid"/>
              </v:shape>
            </v:group>
            <v:group style="position:absolute;left:2038;top:2147;width:55;height:71" coordorigin="2038,2147" coordsize="55,71">
              <v:shape style="position:absolute;left:2038;top:2147;width:55;height:71" coordorigin="2038,2147" coordsize="55,71" path="m2092,2147l2038,2147,2038,2217,2093,2217,2093,2205,2053,2205,2053,2186,2089,2186,2089,2174,2053,2174,2053,2159,2092,2159,2092,2147xe" filled="true" fillcolor="#231f20" stroked="false">
                <v:path arrowok="t"/>
                <v:fill type="solid"/>
              </v:shape>
            </v:group>
            <v:group style="position:absolute;left:2106;top:2147;width:58;height:71" coordorigin="2106,2147" coordsize="58,71">
              <v:shape style="position:absolute;left:2106;top:2147;width:58;height:71" coordorigin="2106,2147" coordsize="58,71" path="m2120,2147l2106,2147,2106,2217,2120,2217,2120,2171,2136,2171,2120,2147xe" filled="true" fillcolor="#231f20" stroked="false">
                <v:path arrowok="t"/>
                <v:fill type="solid"/>
              </v:shape>
              <v:shape style="position:absolute;left:2106;top:2147;width:58;height:71" coordorigin="2106,2147" coordsize="58,71" path="m2136,2171l2120,2171,2149,2217,2163,2217,2163,2194,2150,2194,2136,2171xe" filled="true" fillcolor="#231f20" stroked="false">
                <v:path arrowok="t"/>
                <v:fill type="solid"/>
              </v:shape>
              <v:shape style="position:absolute;left:2106;top:2147;width:58;height:71" coordorigin="2106,2147" coordsize="58,71" path="m2163,2147l2150,2147,2150,2194,2163,2194,2163,2147xe" filled="true" fillcolor="#231f20" stroked="false">
                <v:path arrowok="t"/>
                <v:fill type="solid"/>
              </v:shape>
            </v:group>
            <v:group style="position:absolute;left:2174;top:2147;width:58;height:71" coordorigin="2174,2147" coordsize="58,71">
              <v:shape style="position:absolute;left:2174;top:2147;width:58;height:71" coordorigin="2174,2147" coordsize="58,71" path="m2210,2159l2195,2159,2195,2217,2210,2217,2210,2159xe" filled="true" fillcolor="#231f20" stroked="false">
                <v:path arrowok="t"/>
                <v:fill type="solid"/>
              </v:shape>
              <v:shape style="position:absolute;left:2174;top:2147;width:58;height:71" coordorigin="2174,2147" coordsize="58,71" path="m2231,2147l2174,2147,2174,2159,2231,2159,2231,2147xe" filled="true" fillcolor="#231f20" stroked="false">
                <v:path arrowok="t"/>
                <v:fill type="solid"/>
              </v:shape>
            </v:group>
            <v:group style="position:absolute;left:2226;top:2147;width:73;height:71" coordorigin="2226,2147" coordsize="73,71">
              <v:shape style="position:absolute;left:2226;top:2147;width:73;height:71" coordorigin="2226,2147" coordsize="73,71" path="m2269,2147l2254,2147,2226,2217,2241,2217,2247,2201,2292,2201,2287,2189,2252,2189,2261,2163,2276,2163,2269,2147xe" filled="true" fillcolor="#231f20" stroked="false">
                <v:path arrowok="t"/>
                <v:fill type="solid"/>
              </v:shape>
              <v:shape style="position:absolute;left:2226;top:2147;width:73;height:71" coordorigin="2226,2147" coordsize="73,71" path="m2292,2201l2276,2201,2282,2217,2298,2217,2292,2201xe" filled="true" fillcolor="#231f20" stroked="false">
                <v:path arrowok="t"/>
                <v:fill type="solid"/>
              </v:shape>
              <v:shape style="position:absolute;left:2226;top:2147;width:73;height:71" coordorigin="2226,2147" coordsize="73,71" path="m2276,2163l2261,2163,2271,2189,2287,2189,2276,2163xe" filled="true" fillcolor="#231f20" stroked="false">
                <v:path arrowok="t"/>
                <v:fill type="solid"/>
              </v:shape>
            </v:group>
            <v:group style="position:absolute;left:2291;top:2147;width:68;height:71" coordorigin="2291,2147" coordsize="68,71">
              <v:shape style="position:absolute;left:2291;top:2147;width:68;height:71" coordorigin="2291,2147" coordsize="68,71" path="m2307,2147l2291,2147,2317,2217,2333,2217,2339,2199,2325,2199,2307,2147xe" filled="true" fillcolor="#231f20" stroked="false">
                <v:path arrowok="t"/>
                <v:fill type="solid"/>
              </v:shape>
              <v:shape style="position:absolute;left:2291;top:2147;width:68;height:71" coordorigin="2291,2147" coordsize="68,71" path="m2358,2147l2343,2147,2325,2199,2339,2199,2358,2147xe" filled="true" fillcolor="#231f20" stroked="false">
                <v:path arrowok="t"/>
                <v:fill type="solid"/>
              </v:shape>
            </v:group>
            <v:group style="position:absolute;left:2363;top:2145;width:71;height:74" coordorigin="2363,2145" coordsize="71,74">
              <v:shape style="position:absolute;left:2363;top:2145;width:71;height:74" coordorigin="2363,2145" coordsize="71,74" path="m2409,2145l2392,2145,2387,2146,2363,2175,2363,2194,2366,2202,2379,2215,2387,2219,2409,2219,2417,2215,2426,2206,2392,2206,2387,2204,2380,2196,2378,2190,2378,2174,2380,2168,2387,2160,2392,2158,2426,2158,2417,2149,2409,2145xe" filled="true" fillcolor="#231f20" stroked="false">
                <v:path arrowok="t"/>
                <v:fill type="solid"/>
              </v:shape>
              <v:shape style="position:absolute;left:2363;top:2145;width:71;height:74" coordorigin="2363,2145" coordsize="71,74" path="m2426,2158l2404,2158,2409,2160,2416,2168,2418,2174,2418,2190,2416,2196,2409,2204,2404,2206,2426,2206,2430,2202,2433,2194,2433,2171,2430,2162,2426,2158xe" filled="true" fillcolor="#231f20" stroked="false">
                <v:path arrowok="t"/>
                <v:fill type="solid"/>
              </v:shape>
            </v:group>
            <v:group style="position:absolute;left:2441;top:2145;width:59;height:74" coordorigin="2441,2145" coordsize="59,74">
              <v:shape style="position:absolute;left:2441;top:2145;width:59;height:74" coordorigin="2441,2145" coordsize="59,74" path="m2455,2193l2441,2194,2442,2202,2445,2208,2454,2217,2461,2219,2477,2219,2482,2218,2491,2214,2494,2212,2497,2207,2466,2207,2463,2205,2458,2201,2456,2198,2455,2193xe" filled="true" fillcolor="#231f20" stroked="false">
                <v:path arrowok="t"/>
                <v:fill type="solid"/>
              </v:shape>
              <v:shape style="position:absolute;left:2441;top:2145;width:59;height:74" coordorigin="2441,2145" coordsize="59,74" path="m2479,2145l2464,2145,2459,2146,2443,2171,2446,2175,2453,2182,2459,2184,2473,2188,2477,2189,2481,2190,2482,2191,2484,2194,2485,2195,2485,2199,2484,2202,2479,2206,2475,2207,2497,2207,2498,2205,2500,2201,2500,2192,2499,2189,2466,2172,2461,2170,2458,2167,2457,2166,2457,2162,2458,2161,2462,2158,2465,2157,2496,2157,2495,2155,2486,2147,2479,2145xe" filled="true" fillcolor="#231f20" stroked="false">
                <v:path arrowok="t"/>
                <v:fill type="solid"/>
              </v:shape>
              <v:shape style="position:absolute;left:2441;top:2145;width:59;height:74" coordorigin="2441,2145" coordsize="59,74" path="m2496,2157l2474,2157,2477,2158,2481,2161,2482,2164,2483,2167,2498,2167,2497,2160,2496,2157xe" filled="true" fillcolor="#231f20" stroked="false">
                <v:path arrowok="t"/>
                <v:fill type="solid"/>
              </v:shape>
            </v:group>
            <v:group style="position:absolute;left:2454;top:1864;width:269;height:419" coordorigin="2454,1864" coordsize="269,419">
              <v:shape style="position:absolute;left:2454;top:1864;width:269;height:419" coordorigin="2454,1864" coordsize="269,419" path="m2454,1864l2559,1920,2651,1988,2705,2063,2723,2131,2710,2189,2673,2235,2620,2267,2558,2283e" filled="false" stroked="true" strokeweight=".613pt" strokecolor="#231f20">
                <v:path arrowok="t"/>
              </v:shape>
              <v:shape style="position:absolute;left:2295;top:1686;width:444;height:614" type="#_x0000_t75" stroked="false">
                <v:imagedata r:id="rId49" o:title=""/>
              </v:shape>
            </v:group>
            <v:group style="position:absolute;left:2148;top:2156;width:509;height:203" coordorigin="2148,2156" coordsize="509,203">
              <v:shape style="position:absolute;left:2148;top:2156;width:509;height:203" coordorigin="2148,2156" coordsize="509,203" path="m2657,2156l2617,2222,2563,2278,2498,2321,2424,2348,2343,2358,2292,2354,2241,2342,2193,2323,2148,2297e" filled="false" stroked="true" strokeweight=".541pt" strokecolor="#231f20">
                <v:path arrowok="t"/>
              </v:shape>
            </v:group>
            <v:group style="position:absolute;left:1881;top:1554;width:921;height:921" coordorigin="1881,1554" coordsize="921,921">
              <v:shape style="position:absolute;left:1881;top:1554;width:921;height:921" coordorigin="1881,1554" coordsize="921,921" path="m2341,1554l2416,1560,2487,1577,2553,1605,2613,1643,2667,1689,2713,1743,2750,1803,2778,1869,2796,1940,2802,2014,2796,2089,2778,2160,2750,2226,2713,2286,2667,2340,2613,2386,2553,2423,2487,2451,2416,2469,2341,2475,2267,2469,2196,2451,2130,2423,2069,2386,2016,2340,1970,2286,1932,2226,1904,2160,1887,2089,1881,2014,1887,1940,1904,1869,1932,1803,1970,1743,2016,1689,2069,1643,2130,1605,2196,1577,2267,1560,2341,1554xe" filled="false" stroked="true" strokeweight=".567pt" strokecolor="#231f20">
                <v:path arrowok="t"/>
              </v:shape>
              <v:shape style="position:absolute;left:2198;top:2313;width:297;height:119" type="#_x0000_t75" stroked="false">
                <v:imagedata r:id="rId48" o:title=""/>
              </v:shape>
            </v:group>
            <w10:wrap type="topAndBottom"/>
          </v:group>
        </w:pict>
      </w:r>
      <w:r>
        <w:rPr/>
        <w:pict>
          <v:group style="position:absolute;margin-left:144.638pt;margin-top:77.401215pt;width:46.65pt;height:46.65pt;mso-position-horizontal-relative:page;mso-position-vertical-relative:paragraph;z-index:2728;mso-wrap-distance-left:0;mso-wrap-distance-right:0" coordorigin="2893,1548" coordsize="933,933"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284,1560,3214,1577,3148,1605,3087,1643,3034,1689,2988,1743,2950,1803,2922,1869,2905,1940,2899,2014,2905,2089,2922,2160,2950,2226,2988,2286,3034,2340,3087,2386,3148,2423,3214,2451,3284,2469,3359,2475,3434,2469,3505,2451,3571,2423,3631,2386,3685,2340,3731,2286,3768,2226,3796,2160,3813,2089,3819,2014,3813,1940,3796,1869,3768,1803,3731,1743,3685,1689,3631,1643,3571,1605,3505,1577,3434,1560,3359,1554xe" filled="true" fillcolor="#d1d3d4" stroked="false">
                <v:path arrowok="t"/>
                <v:fill type="solid"/>
              </v:shape>
            </v:group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434,1560,3505,1577,3571,1605,3631,1643,3685,1689,3731,1743,3768,1803,3796,1869,3813,1940,3819,2014,3813,2089,3796,2160,3768,2226,3731,2286,3685,2340,3631,2386,3571,2423,3505,2451,3434,2469,3359,2475,3284,2469,3214,2451,3148,2423,3087,2386,3034,2340,2988,2286,2950,2226,2922,2160,2905,2089,2899,2014,2905,1940,2922,1869,2950,1803,2988,1743,3034,1689,3087,1643,3148,1605,3214,1577,3284,1560,3359,1554xe" filled="false" stroked="true" strokeweight=".425pt" strokecolor="#231f20">
                <v:path arrowok="t"/>
              </v:shape>
            </v:group>
            <v:group style="position:absolute;left:3112;top:1587;width:419;height:816" coordorigin="3112,1587" coordsize="419,816">
              <v:shape style="position:absolute;left:3112;top:1587;width:419;height:816" coordorigin="3112,1587" coordsize="419,816" path="m3112,2403l3531,1587e" filled="false" stroked="true" strokeweight=".306pt" strokecolor="#6d6e71">
                <v:path arrowok="t"/>
              </v:shape>
            </v:group>
            <v:group style="position:absolute;left:2908;top:1703;width:112;height:217" coordorigin="2908,1703" coordsize="112,217">
              <v:shape style="position:absolute;left:2908;top:1703;width:112;height:217" coordorigin="2908,1703" coordsize="112,217" path="m2908,1920l3020,1703e" filled="false" stroked="true" strokeweight=".306pt" strokecolor="#6d6e71">
                <v:path arrowok="t"/>
              </v:shape>
            </v:group>
            <v:group style="position:absolute;left:2901;top:1665;width:159;height:309" coordorigin="2901,1665" coordsize="159,309">
              <v:shape style="position:absolute;left:2901;top:1665;width:159;height:309" coordorigin="2901,1665" coordsize="159,309" path="m2901,1974l3059,1665e" filled="false" stroked="true" strokeweight=".306pt" strokecolor="#6d6e71">
                <v:path arrowok="t"/>
              </v:shape>
            </v:group>
            <v:group style="position:absolute;left:2899;top:1640;width:193;height:376" coordorigin="2899,1640" coordsize="193,376">
              <v:shape style="position:absolute;left:2899;top:1640;width:193;height:376" coordorigin="2899,1640" coordsize="193,376" path="m2899,2015l3092,1640e" filled="false" stroked="true" strokeweight=".306pt" strokecolor="#6d6e71">
                <v:path arrowok="t"/>
              </v:shape>
            </v:group>
            <v:group style="position:absolute;left:2900;top:1620;width:222;height:431" coordorigin="2900,1620" coordsize="222,431">
              <v:shape style="position:absolute;left:2900;top:1620;width:222;height:431" coordorigin="2900,1620" coordsize="222,431" path="m2900,2051l3121,1620e" filled="false" stroked="true" strokeweight=".306pt" strokecolor="#6d6e71">
                <v:path arrowok="t"/>
              </v:shape>
            </v:group>
            <v:group style="position:absolute;left:2904;top:1605;width:246;height:478" coordorigin="2904,1605" coordsize="246,478">
              <v:shape style="position:absolute;left:2904;top:1605;width:246;height:478" coordorigin="2904,1605" coordsize="246,478" path="m2904,2082l3149,1605e" filled="false" stroked="true" strokeweight=".306pt" strokecolor="#6d6e71">
                <v:path arrowok="t"/>
              </v:shape>
            </v:group>
            <v:group style="position:absolute;left:2909;top:1592;width:266;height:518" coordorigin="2909,1592" coordsize="266,518">
              <v:shape style="position:absolute;left:2909;top:1592;width:266;height:518" coordorigin="2909,1592" coordsize="266,518" path="m2909,2110l3175,1592e" filled="false" stroked="true" strokeweight=".306pt" strokecolor="#6d6e71">
                <v:path arrowok="t"/>
              </v:shape>
            </v:group>
            <v:group style="position:absolute;left:2915;top:1582;width:285;height:554" coordorigin="2915,1582" coordsize="285,554">
              <v:shape style="position:absolute;left:2915;top:1582;width:285;height:554" coordorigin="2915,1582" coordsize="285,554" path="m2915,2136l3200,1582e" filled="false" stroked="true" strokeweight=".306pt" strokecolor="#6d6e71">
                <v:path arrowok="t"/>
              </v:shape>
            </v:group>
            <v:group style="position:absolute;left:2922;top:1574;width:301;height:586" coordorigin="2922,1574" coordsize="301,586">
              <v:shape style="position:absolute;left:2922;top:1574;width:301;height:586" coordorigin="2922,1574" coordsize="301,586" path="m2922,2160l3223,1574e" filled="false" stroked="true" strokeweight=".306pt" strokecolor="#6d6e71">
                <v:path arrowok="t"/>
              </v:shape>
            </v:group>
            <v:group style="position:absolute;left:2931;top:1568;width:316;height:615" coordorigin="2931,1568" coordsize="316,615">
              <v:shape style="position:absolute;left:2931;top:1568;width:316;height:615" coordorigin="2931,1568" coordsize="316,615" path="m2931,2183l3246,1568e" filled="false" stroked="true" strokeweight=".306pt" strokecolor="#6d6e71">
                <v:path arrowok="t"/>
              </v:shape>
            </v:group>
            <v:group style="position:absolute;left:2939;top:1563;width:329;height:641" coordorigin="2939,1563" coordsize="329,641">
              <v:shape style="position:absolute;left:2939;top:1563;width:329;height:641" coordorigin="2939,1563" coordsize="329,641" path="m2939,2204l3268,1563e" filled="false" stroked="true" strokeweight=".306pt" strokecolor="#6d6e71">
                <v:path arrowok="t"/>
              </v:shape>
            </v:group>
            <v:group style="position:absolute;left:2949;top:1559;width:342;height:665" coordorigin="2949,1559" coordsize="342,665">
              <v:shape style="position:absolute;left:2949;top:1559;width:342;height:665" coordorigin="2949,1559" coordsize="342,665" path="m2949,2223l3290,1559e" filled="false" stroked="true" strokeweight=".306pt" strokecolor="#6d6e71">
                <v:path arrowok="t"/>
              </v:shape>
            </v:group>
            <v:group style="position:absolute;left:2959;top:1557;width:352;height:686" coordorigin="2959,1557" coordsize="352,686">
              <v:shape style="position:absolute;left:2959;top:1557;width:352;height:686" coordorigin="2959,1557" coordsize="352,686" path="m2959,2242l3311,1557e" filled="false" stroked="true" strokeweight=".306pt" strokecolor="#6d6e71">
                <v:path arrowok="t"/>
              </v:shape>
            </v:group>
            <v:group style="position:absolute;left:2969;top:1555;width:362;height:705" coordorigin="2969,1555" coordsize="362,705">
              <v:shape style="position:absolute;left:2969;top:1555;width:362;height:705" coordorigin="2969,1555" coordsize="362,705" path="m2969,2259l3331,1555e" filled="false" stroked="true" strokeweight=".306pt" strokecolor="#6d6e71">
                <v:path arrowok="t"/>
              </v:shape>
            </v:group>
            <v:group style="position:absolute;left:2981;top:1554;width:371;height:723" coordorigin="2981,1554" coordsize="371,723">
              <v:shape style="position:absolute;left:2981;top:1554;width:371;height:723" coordorigin="2981,1554" coordsize="371,723" path="m2981,2276l3351,1554e" filled="false" stroked="true" strokeweight=".306pt" strokecolor="#6d6e71">
                <v:path arrowok="t"/>
              </v:shape>
            </v:group>
            <v:group style="position:absolute;left:2992;top:1554;width:379;height:738" coordorigin="2992,1554" coordsize="379,738">
              <v:shape style="position:absolute;left:2992;top:1554;width:379;height:738" coordorigin="2992,1554" coordsize="379,738" path="m2992,2292l3371,1554e" filled="false" stroked="true" strokeweight=".306pt" strokecolor="#6d6e71">
                <v:path arrowok="t"/>
              </v:shape>
            </v:group>
            <v:group style="position:absolute;left:3004;top:1555;width:387;height:752" coordorigin="3004,1555" coordsize="387,752">
              <v:shape style="position:absolute;left:3004;top:1555;width:387;height:752" coordorigin="3004,1555" coordsize="387,752" path="m3004,2307l3390,1555e" filled="false" stroked="true" strokeweight=".306pt" strokecolor="#6d6e71">
                <v:path arrowok="t"/>
              </v:shape>
            </v:group>
            <v:group style="position:absolute;left:3016;top:1557;width:393;height:765" coordorigin="3016,1557" coordsize="393,765">
              <v:shape style="position:absolute;left:3016;top:1557;width:393;height:765" coordorigin="3016,1557" coordsize="393,765" path="m3016,2321l3409,1557e" filled="false" stroked="true" strokeweight=".306pt" strokecolor="#6d6e71">
                <v:path arrowok="t"/>
              </v:shape>
            </v:group>
            <v:group style="position:absolute;left:3029;top:1559;width:399;height:776" coordorigin="3029,1559" coordsize="399,776">
              <v:shape style="position:absolute;left:3029;top:1559;width:399;height:776" coordorigin="3029,1559" coordsize="399,776" path="m3029,2335l3427,1559e" filled="false" stroked="true" strokeweight=".306pt" strokecolor="#6d6e71">
                <v:path arrowok="t"/>
              </v:shape>
            </v:group>
            <v:group style="position:absolute;left:3042;top:1562;width:404;height:786" coordorigin="3042,1562" coordsize="404,786">
              <v:shape style="position:absolute;left:3042;top:1562;width:404;height:786" coordorigin="3042,1562" coordsize="404,786" path="m3042,2348l3445,1562e" filled="false" stroked="true" strokeweight=".306pt" strokecolor="#6d6e71">
                <v:path arrowok="t"/>
              </v:shape>
            </v:group>
            <v:group style="position:absolute;left:3055;top:1566;width:408;height:795" coordorigin="3055,1566" coordsize="408,795">
              <v:shape style="position:absolute;left:3055;top:1566;width:408;height:795" coordorigin="3055,1566" coordsize="408,795" path="m3055,2360l3463,1566e" filled="false" stroked="true" strokeweight=".306pt" strokecolor="#6d6e71">
                <v:path arrowok="t"/>
              </v:shape>
            </v:group>
            <v:group style="position:absolute;left:3069;top:1570;width:412;height:802" coordorigin="3069,1570" coordsize="412,802">
              <v:shape style="position:absolute;left:3069;top:1570;width:412;height:802" coordorigin="3069,1570" coordsize="412,802" path="m3069,2372l3480,1570e" filled="false" stroked="true" strokeweight=".306pt" strokecolor="#6d6e71">
                <v:path arrowok="t"/>
              </v:shape>
            </v:group>
            <v:group style="position:absolute;left:3083;top:1575;width:415;height:808" coordorigin="3083,1575" coordsize="415,808">
              <v:shape style="position:absolute;left:3083;top:1575;width:415;height:808" coordorigin="3083,1575" coordsize="415,808" path="m3083,2383l3497,1575e" filled="false" stroked="true" strokeweight=".306pt" strokecolor="#6d6e71">
                <v:path arrowok="t"/>
              </v:shape>
            </v:group>
            <v:group style="position:absolute;left:3097;top:1581;width:417;height:812" coordorigin="3097,1581" coordsize="417,812">
              <v:shape style="position:absolute;left:3097;top:1581;width:417;height:812" coordorigin="3097,1581" coordsize="417,812" path="m3097,2393l3514,1581e" filled="false" stroked="true" strokeweight=".306pt" strokecolor="#6d6e71">
                <v:path arrowok="t"/>
              </v:shape>
            </v:group>
            <v:group style="position:absolute;left:2949;top:1698;width:293;height:412" coordorigin="2949,1698" coordsize="293,412">
              <v:shape style="position:absolute;left:2949;top:1698;width:293;height:412" coordorigin="2949,1698" coordsize="293,412" path="m2989,2038l2973,2038,2965,2041,2952,2053,2949,2061,2949,2080,3015,2110,3038,2108,3061,2104,3083,2097,3105,2086,3119,2077,3055,2077,3043,2073,3015,2050,3005,2043,3001,2041,2995,2039,2989,2038xe" filled="true" fillcolor="#231f20" stroked="false">
                <v:path arrowok="t"/>
                <v:fill type="solid"/>
              </v:shape>
              <v:shape style="position:absolute;left:2949;top:1698;width:293;height:412" coordorigin="2949,1698" coordsize="293,412" path="m3241,1698l3084,1698,3000,1867,3018,1868,3034,1871,3088,1900,3122,1958,3127,1993,3126,2011,3097,2066,3066,2077,3119,2077,3171,2023,3193,1961,3194,1940,3193,1922,3167,1859,3114,1819,3057,1804,3075,1768,3221,1768,3241,1698xe" filled="true" fillcolor="#231f20" stroked="false">
                <v:path arrowok="t"/>
                <v:fill type="solid"/>
              </v:shape>
            </v:group>
            <v:group style="position:absolute;left:3214;top:1682;width:305;height:435" coordorigin="3214,1682" coordsize="305,435">
              <v:shape style="position:absolute;left:3214;top:1682;width:305;height:435" coordorigin="3214,1682" coordsize="305,435" path="m3419,1682l3347,1706,3299,1754,3254,1828,3229,1892,3215,1963,3214,1998,3215,2014,3233,2072,3283,2113,3308,2117,3322,2116,3303,2097,3296,2094,3284,2082,3281,2075,3281,2059,3296,1981,3314,1923,3341,1838,3367,1767,3399,1709,3414,1703,3478,1703,3474,1699,3462,1692,3449,1686,3434,1683,3419,1682xe" filled="true" fillcolor="#231f20" stroked="false">
                <v:path arrowok="t"/>
                <v:fill type="solid"/>
              </v:shape>
              <v:shape style="position:absolute;left:3214;top:1682;width:305;height:435" coordorigin="3214,1682" coordsize="305,435" path="m3478,1703l3430,1703,3437,1706,3443,1712,3449,1718,3452,1726,3452,1738,3441,1802,3413,1895,3379,2001,3358,2059,3321,2097,3378,2097,3425,2057,3465,2000,3496,1930,3515,1853,3518,1803,3517,1789,3494,1720,3485,1709,3478,1703xe" filled="true" fillcolor="#231f20" stroked="false">
                <v:path arrowok="t"/>
                <v:fill type="solid"/>
              </v:shape>
            </v:group>
            <v:group style="position:absolute;left:2981;top:2145;width:63;height:74" coordorigin="2981,2145" coordsize="63,74">
              <v:shape style="position:absolute;left:2981;top:2145;width:63;height:74" coordorigin="2981,2145" coordsize="63,74" path="m3023,2145l3004,2145,2996,2149,2984,2162,2981,2171,2981,2194,2984,2202,2996,2215,3004,2219,3021,2219,3028,2217,3038,2209,3040,2206,3008,2206,3004,2204,2997,2197,2996,2190,2996,2173,2997,2167,3004,2159,3008,2158,3040,2158,3039,2156,3031,2148,3023,2145xe" filled="true" fillcolor="#231f20" stroked="false">
                <v:path arrowok="t"/>
                <v:fill type="solid"/>
              </v:shape>
              <v:shape style="position:absolute;left:2981;top:2145;width:63;height:74" coordorigin="2981,2145" coordsize="63,74" path="m3030,2191l3028,2196,3026,2200,3021,2205,3017,2206,3040,2206,3042,2203,3044,2196,3030,2191xe" filled="true" fillcolor="#231f20" stroked="false">
                <v:path arrowok="t"/>
                <v:fill type="solid"/>
              </v:shape>
              <v:shape style="position:absolute;left:2981;top:2145;width:63;height:74" coordorigin="2981,2145" coordsize="63,74" path="m3040,2158l3018,2158,3021,2159,3026,2163,3028,2166,3029,2169,3043,2166,3042,2160,3040,2158xe" filled="true" fillcolor="#231f20" stroked="false">
                <v:path arrowok="t"/>
                <v:fill type="solid"/>
              </v:shape>
            </v:group>
            <v:group style="position:absolute;left:3056;top:2147;width:55;height:71" coordorigin="3056,2147" coordsize="55,71">
              <v:shape style="position:absolute;left:3056;top:2147;width:55;height:71" coordorigin="3056,2147" coordsize="55,71" path="m3110,2147l3056,2147,3056,2217,3111,2217,3111,2205,3071,2205,3071,2186,3107,2186,3107,2174,3071,2174,3071,2159,3110,2159,3110,2147xe" filled="true" fillcolor="#231f20" stroked="false">
                <v:path arrowok="t"/>
                <v:fill type="solid"/>
              </v:shape>
            </v:group>
            <v:group style="position:absolute;left:3124;top:2147;width:58;height:71" coordorigin="3124,2147" coordsize="58,71">
              <v:shape style="position:absolute;left:3124;top:2147;width:58;height:71" coordorigin="3124,2147" coordsize="58,71" path="m3138,2147l3124,2147,3124,2217,3137,2217,3137,2171,3153,2171,3138,2147xe" filled="true" fillcolor="#231f20" stroked="false">
                <v:path arrowok="t"/>
                <v:fill type="solid"/>
              </v:shape>
              <v:shape style="position:absolute;left:3124;top:2147;width:58;height:71" coordorigin="3124,2147" coordsize="58,71" path="m3153,2171l3137,2171,3166,2217,3181,2217,3181,2194,3168,2194,3153,2171xe" filled="true" fillcolor="#231f20" stroked="false">
                <v:path arrowok="t"/>
                <v:fill type="solid"/>
              </v:shape>
              <v:shape style="position:absolute;left:3124;top:2147;width:58;height:71" coordorigin="3124,2147" coordsize="58,71" path="m3181,2147l3168,2147,3168,2194,3181,2194,3181,2147xe" filled="true" fillcolor="#231f20" stroked="false">
                <v:path arrowok="t"/>
                <v:fill type="solid"/>
              </v:shape>
            </v:group>
            <v:group style="position:absolute;left:3191;top:2147;width:58;height:71" coordorigin="3191,2147" coordsize="58,71">
              <v:shape style="position:absolute;left:3191;top:2147;width:58;height:71" coordorigin="3191,2147" coordsize="58,71" path="m3227,2159l3213,2159,3213,2217,3227,2217,3227,2159xe" filled="true" fillcolor="#231f20" stroked="false">
                <v:path arrowok="t"/>
                <v:fill type="solid"/>
              </v:shape>
              <v:shape style="position:absolute;left:3191;top:2147;width:58;height:71" coordorigin="3191,2147" coordsize="58,71" path="m3249,2147l3191,2147,3191,2159,3249,2159,3249,2147xe" filled="true" fillcolor="#231f20" stroked="false">
                <v:path arrowok="t"/>
                <v:fill type="solid"/>
              </v:shape>
            </v:group>
            <v:group style="position:absolute;left:3243;top:2147;width:73;height:71" coordorigin="3243,2147" coordsize="73,71">
              <v:shape style="position:absolute;left:3243;top:2147;width:73;height:71" coordorigin="3243,2147" coordsize="73,71" path="m3287,2147l3272,2147,3243,2217,3259,2217,3265,2201,3309,2201,3305,2189,3269,2189,3279,2163,3294,2163,3287,2147xe" filled="true" fillcolor="#231f20" stroked="false">
                <v:path arrowok="t"/>
                <v:fill type="solid"/>
              </v:shape>
              <v:shape style="position:absolute;left:3243;top:2147;width:73;height:71" coordorigin="3243,2147" coordsize="73,71" path="m3309,2201l3294,2201,3300,2217,3316,2217,3309,2201xe" filled="true" fillcolor="#231f20" stroked="false">
                <v:path arrowok="t"/>
                <v:fill type="solid"/>
              </v:shape>
              <v:shape style="position:absolute;left:3243;top:2147;width:73;height:71" coordorigin="3243,2147" coordsize="73,71" path="m3294,2163l3279,2163,3289,2189,3305,2189,3294,2163xe" filled="true" fillcolor="#231f20" stroked="false">
                <v:path arrowok="t"/>
                <v:fill type="solid"/>
              </v:shape>
            </v:group>
            <v:group style="position:absolute;left:3309;top:2147;width:68;height:71" coordorigin="3309,2147" coordsize="68,71">
              <v:shape style="position:absolute;left:3309;top:2147;width:68;height:71" coordorigin="3309,2147" coordsize="68,71" path="m3325,2147l3309,2147,3335,2217,3350,2217,3357,2199,3343,2199,3325,2147xe" filled="true" fillcolor="#231f20" stroked="false">
                <v:path arrowok="t"/>
                <v:fill type="solid"/>
              </v:shape>
              <v:shape style="position:absolute;left:3309;top:2147;width:68;height:71" coordorigin="3309,2147" coordsize="68,71" path="m3376,2147l3361,2147,3343,2199,3357,2199,3376,2147xe" filled="true" fillcolor="#231f20" stroked="false">
                <v:path arrowok="t"/>
                <v:fill type="solid"/>
              </v:shape>
            </v:group>
            <v:group style="position:absolute;left:3381;top:2145;width:71;height:74" coordorigin="3381,2145" coordsize="71,74">
              <v:shape style="position:absolute;left:3381;top:2145;width:71;height:74" coordorigin="3381,2145" coordsize="71,74" path="m3426,2145l3410,2145,3405,2146,3381,2175,3381,2194,3384,2202,3397,2215,3405,2219,3427,2219,3435,2215,3444,2206,3410,2206,3405,2204,3398,2196,3396,2190,3396,2174,3398,2168,3405,2160,3410,2158,3444,2158,3435,2149,3426,2145xe" filled="true" fillcolor="#231f20" stroked="false">
                <v:path arrowok="t"/>
                <v:fill type="solid"/>
              </v:shape>
              <v:shape style="position:absolute;left:3381;top:2145;width:71;height:74" coordorigin="3381,2145" coordsize="71,74" path="m3444,2158l3422,2158,3427,2160,3434,2168,3436,2174,3436,2190,3434,2196,3426,2204,3422,2206,3444,2206,3448,2202,3451,2194,3451,2171,3448,2162,3444,2158xe" filled="true" fillcolor="#231f20" stroked="false">
                <v:path arrowok="t"/>
                <v:fill type="solid"/>
              </v:shape>
            </v:group>
            <v:group style="position:absolute;left:3459;top:2145;width:59;height:74" coordorigin="3459,2145" coordsize="59,74">
              <v:shape style="position:absolute;left:3459;top:2145;width:59;height:74" coordorigin="3459,2145" coordsize="59,74" path="m3473,2193l3459,2194,3460,2202,3462,2208,3472,2217,3479,2219,3495,2219,3500,2218,3508,2214,3512,2212,3515,2207,3484,2207,3481,2205,3475,2201,3474,2198,3473,2193xe" filled="true" fillcolor="#231f20" stroked="false">
                <v:path arrowok="t"/>
                <v:fill type="solid"/>
              </v:shape>
              <v:shape style="position:absolute;left:3459;top:2145;width:59;height:74" coordorigin="3459,2145" coordsize="59,74" path="m3497,2145l3482,2145,3477,2146,3461,2171,3463,2175,3471,2182,3477,2184,3490,2188,3494,2189,3499,2190,3500,2191,3502,2194,3503,2195,3503,2199,3502,2202,3497,2206,3493,2207,3515,2207,3516,2205,3517,2201,3517,2192,3516,2189,3484,2172,3479,2170,3476,2167,3475,2166,3475,2162,3476,2161,3480,2158,3483,2157,3514,2157,3513,2155,3504,2147,3497,2145xe" filled="true" fillcolor="#231f20" stroked="false">
                <v:path arrowok="t"/>
                <v:fill type="solid"/>
              </v:shape>
              <v:shape style="position:absolute;left:3459;top:2145;width:59;height:74" coordorigin="3459,2145" coordsize="59,74" path="m3514,2157l3492,2157,3495,2158,3499,2161,3500,2164,3501,2167,3515,2167,3515,2160,3514,2157xe" filled="true" fillcolor="#231f20" stroked="false">
                <v:path arrowok="t"/>
                <v:fill type="solid"/>
              </v:shape>
            </v:group>
            <v:group style="position:absolute;left:3472;top:1864;width:269;height:419" coordorigin="3472,1864" coordsize="269,419">
              <v:shape style="position:absolute;left:3472;top:1864;width:269;height:419" coordorigin="3472,1864" coordsize="269,419" path="m3472,1864l3576,1920,3669,1988,3723,2063,3740,2131,3728,2189,3691,2235,3638,2267,3575,2283e" filled="false" stroked="true" strokeweight=".613pt" strokecolor="#231f20">
                <v:path arrowok="t"/>
              </v:shape>
              <v:shape style="position:absolute;left:3313;top:1686;width:444;height:614" type="#_x0000_t75" stroked="false">
                <v:imagedata r:id="rId50" o:title=""/>
              </v:shape>
            </v:group>
            <v:group style="position:absolute;left:3166;top:2156;width:509;height:203" coordorigin="3166,2156" coordsize="509,203">
              <v:shape style="position:absolute;left:3166;top:2156;width:509;height:203" coordorigin="3166,2156" coordsize="509,203" path="m3674,2156l3635,2222,3581,2278,3516,2321,3442,2348,3361,2358,3309,2354,3259,2342,3211,2323,3166,2297e" filled="false" stroked="true" strokeweight=".541pt" strokecolor="#231f20">
                <v:path arrowok="t"/>
              </v:shape>
            </v:group>
            <v:group style="position:absolute;left:2899;top:1554;width:921;height:921" coordorigin="2899,1554" coordsize="921,921">
              <v:shape style="position:absolute;left:2899;top:1554;width:921;height:921" coordorigin="2899,1554" coordsize="921,921" path="m3359,1554l3434,1560,3505,1577,3571,1605,3631,1643,3685,1689,3731,1743,3768,1803,3796,1869,3813,1940,3819,2014,3813,2089,3796,2160,3768,2226,3731,2286,3685,2340,3631,2386,3571,2423,3505,2451,3434,2469,3359,2475,3284,2469,3214,2451,3148,2423,3087,2386,3034,2340,2988,2286,2950,2226,2922,2160,2905,2089,2899,2014,2905,1940,2922,1869,2950,1803,2988,1743,3034,1689,3087,1643,3148,1605,3214,1577,3284,1560,3359,1554xe" filled="false" stroked="true" strokeweight=".567pt" strokecolor="#231f20">
                <v:path arrowok="t"/>
              </v:shape>
              <v:shape style="position:absolute;left:3216;top:2313;width:297;height:119" type="#_x0000_t75" stroked="false">
                <v:imagedata r:id="rId42" o:title=""/>
              </v:shape>
            </v:group>
            <w10:wrap type="topAndBottom"/>
          </v:group>
        </w:pict>
      </w:r>
      <w:r>
        <w:rPr/>
        <w:pict>
          <v:group style="position:absolute;margin-left:195.212997pt;margin-top:72.808212pt;width:50.85pt;height:50.85pt;mso-position-horizontal-relative:page;mso-position-vertical-relative:paragraph;z-index:2752;mso-wrap-distance-left:0;mso-wrap-distance-right:0" coordorigin="3904,1456" coordsize="1017,1017"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338,1468,4267,1483,4201,1509,4139,1543,4083,1585,4033,1635,3991,1691,3957,1753,3932,1819,3916,1890,3910,1964,3916,2039,3932,2109,3957,2176,3991,2238,4033,2294,4083,2343,4139,2386,4201,2420,4267,2445,4338,2461,4412,2467,4487,2461,4557,2445,4624,2420,4686,2386,4742,2343,4791,2294,4834,2238,4868,2176,4893,2109,4909,2039,4915,1964,4909,1890,4893,1819,4868,1753,4834,1691,4791,1635,4742,1585,4686,1543,4624,1509,4557,1483,4487,1468,4412,1462xe" filled="true" fillcolor="#d1d3d4" stroked="false">
                <v:path arrowok="t"/>
                <v:fill type="solid"/>
              </v:shape>
            </v:group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487,1468,4557,1483,4624,1509,4686,1543,4742,1585,4791,1635,4834,1691,4868,1753,4893,1819,4909,1890,4915,1964,4909,2039,4893,2109,4868,2176,4834,2238,4791,2294,4742,2343,4686,2386,4624,2420,4557,2445,4487,2461,4412,2467,4338,2461,4267,2445,4201,2420,4139,2386,4083,2343,4033,2294,3991,2238,3957,2176,3932,2109,3916,2039,3910,1964,3916,1890,3932,1819,3957,1753,3991,1691,4033,1635,4083,1585,4139,1543,4201,1509,4267,1483,4338,1468,4412,1462xe" filled="false" stroked="true" strokeweight=".425pt" strokecolor="#231f20">
                <v:path arrowok="t"/>
              </v:shape>
            </v:group>
            <v:group style="position:absolute;left:4143;top:1498;width:457;height:890" coordorigin="4143,1498" coordsize="457,890">
              <v:shape style="position:absolute;left:4143;top:1498;width:457;height:890" coordorigin="4143,1498" coordsize="457,890" path="m4143,2388l4599,1498e" filled="false" stroked="true" strokeweight=".334pt" strokecolor="#6d6e71">
                <v:path arrowok="t"/>
              </v:shape>
            </v:group>
            <v:group style="position:absolute;left:3921;top:1625;width:122;height:237" coordorigin="3921,1625" coordsize="122,237">
              <v:shape style="position:absolute;left:3921;top:1625;width:122;height:237" coordorigin="3921,1625" coordsize="122,237" path="m3921,1861l4042,1625e" filled="false" stroked="true" strokeweight=".334pt" strokecolor="#6d6e71">
                <v:path arrowok="t"/>
              </v:shape>
            </v:group>
            <v:group style="position:absolute;left:3912;top:1584;width:173;height:337" coordorigin="3912,1584" coordsize="173,337">
              <v:shape style="position:absolute;left:3912;top:1584;width:173;height:337" coordorigin="3912,1584" coordsize="173,337" path="m3912,1920l4085,1584e" filled="false" stroked="true" strokeweight=".334pt" strokecolor="#6d6e71">
                <v:path arrowok="t"/>
              </v:shape>
            </v:group>
            <v:group style="position:absolute;left:3910;top:1556;width:211;height:410" coordorigin="3910,1556" coordsize="211,410">
              <v:shape style="position:absolute;left:3910;top:1556;width:211;height:410" coordorigin="3910,1556" coordsize="211,410" path="m3910,1965l4121,1556e" filled="false" stroked="true" strokeweight=".334pt" strokecolor="#6d6e71">
                <v:path arrowok="t"/>
              </v:shape>
            </v:group>
            <v:group style="position:absolute;left:3912;top:1534;width:242;height:470" coordorigin="3912,1534" coordsize="242,470">
              <v:shape style="position:absolute;left:3912;top:1534;width:242;height:470" coordorigin="3912,1534" coordsize="242,470" path="m3912,2004l4153,1534e" filled="false" stroked="true" strokeweight=".334pt" strokecolor="#6d6e71">
                <v:path arrowok="t"/>
              </v:shape>
            </v:group>
            <v:group style="position:absolute;left:3916;top:1518;width:268;height:521" coordorigin="3916,1518" coordsize="268,521">
              <v:shape style="position:absolute;left:3916;top:1518;width:268;height:521" coordorigin="3916,1518" coordsize="268,521" path="m3916,2038l4183,1518e" filled="false" stroked="true" strokeweight=".334pt" strokecolor="#6d6e71">
                <v:path arrowok="t"/>
              </v:shape>
            </v:group>
            <v:group style="position:absolute;left:3921;top:1504;width:291;height:565" coordorigin="3921,1504" coordsize="291,565">
              <v:shape style="position:absolute;left:3921;top:1504;width:291;height:565" coordorigin="3921,1504" coordsize="291,565" path="m3921,2069l4211,1504e" filled="false" stroked="true" strokeweight=".334pt" strokecolor="#6d6e71">
                <v:path arrowok="t"/>
              </v:shape>
            </v:group>
            <v:group style="position:absolute;left:3928;top:1493;width:311;height:605" coordorigin="3928,1493" coordsize="311,605">
              <v:shape style="position:absolute;left:3928;top:1493;width:311;height:605" coordorigin="3928,1493" coordsize="311,605" path="m3928,2097l4238,1493e" filled="false" stroked="true" strokeweight=".334pt" strokecolor="#6d6e71">
                <v:path arrowok="t"/>
              </v:shape>
            </v:group>
            <v:group style="position:absolute;left:3936;top:1484;width:329;height:640" coordorigin="3936,1484" coordsize="329,640">
              <v:shape style="position:absolute;left:3936;top:1484;width:329;height:640" coordorigin="3936,1484" coordsize="329,640" path="m3936,2123l4264,1484e" filled="false" stroked="true" strokeweight=".334pt" strokecolor="#6d6e71">
                <v:path arrowok="t"/>
              </v:shape>
            </v:group>
            <v:group style="position:absolute;left:3945;top:1477;width:345;height:671" coordorigin="3945,1477" coordsize="345,671">
              <v:shape style="position:absolute;left:3945;top:1477;width:345;height:671" coordorigin="3945,1477" coordsize="345,671" path="m3945,2148l4289,1477e" filled="false" stroked="true" strokeweight=".334pt" strokecolor="#6d6e71">
                <v:path arrowok="t"/>
              </v:shape>
            </v:group>
            <v:group style="position:absolute;left:3955;top:1472;width:359;height:699" coordorigin="3955,1472" coordsize="359,699">
              <v:shape style="position:absolute;left:3955;top:1472;width:359;height:699" coordorigin="3955,1472" coordsize="359,699" path="m3955,2171l4313,1472e" filled="false" stroked="true" strokeweight=".334pt" strokecolor="#6d6e71">
                <v:path arrowok="t"/>
              </v:shape>
            </v:group>
            <v:group style="position:absolute;left:3965;top:1468;width:373;height:725" coordorigin="3965,1468" coordsize="373,725">
              <v:shape style="position:absolute;left:3965;top:1468;width:373;height:725" coordorigin="3965,1468" coordsize="373,725" path="m3965,2192l4337,1468e" filled="false" stroked="true" strokeweight=".334pt" strokecolor="#6d6e71">
                <v:path arrowok="t"/>
              </v:shape>
            </v:group>
            <v:group style="position:absolute;left:3976;top:1465;width:384;height:748" coordorigin="3976,1465" coordsize="384,748">
              <v:shape style="position:absolute;left:3976;top:1465;width:384;height:748" coordorigin="3976,1465" coordsize="384,748" path="m3976,2213l4360,1465e" filled="false" stroked="true" strokeweight=".334pt" strokecolor="#6d6e71">
                <v:path arrowok="t"/>
              </v:shape>
            </v:group>
            <v:group style="position:absolute;left:3987;top:1463;width:395;height:769" coordorigin="3987,1463" coordsize="395,769">
              <v:shape style="position:absolute;left:3987;top:1463;width:395;height:769" coordorigin="3987,1463" coordsize="395,769" path="m3987,2232l4382,1463e" filled="false" stroked="true" strokeweight=".334pt" strokecolor="#6d6e71">
                <v:path arrowok="t"/>
              </v:shape>
            </v:group>
            <v:group style="position:absolute;left:3999;top:1462;width:405;height:788" coordorigin="3999,1462" coordsize="405,788">
              <v:shape style="position:absolute;left:3999;top:1462;width:405;height:788" coordorigin="3999,1462" coordsize="405,788" path="m3999,2250l4404,1462e" filled="false" stroked="true" strokeweight=".334pt" strokecolor="#6d6e71">
                <v:path arrowok="t"/>
              </v:shape>
            </v:group>
            <v:group style="position:absolute;left:4012;top:1462;width:414;height:805" coordorigin="4012,1462" coordsize="414,805">
              <v:shape style="position:absolute;left:4012;top:1462;width:414;height:805" coordorigin="4012,1462" coordsize="414,805" path="m4012,2267l4425,1462e" filled="false" stroked="true" strokeweight=".334pt" strokecolor="#6d6e71">
                <v:path arrowok="t"/>
              </v:shape>
            </v:group>
            <v:group style="position:absolute;left:4025;top:1463;width:422;height:821" coordorigin="4025,1463" coordsize="422,821">
              <v:shape style="position:absolute;left:4025;top:1463;width:422;height:821" coordorigin="4025,1463" coordsize="422,821" path="m4025,2284l4446,1463e" filled="false" stroked="true" strokeweight=".334pt" strokecolor="#6d6e71">
                <v:path arrowok="t"/>
              </v:shape>
            </v:group>
            <v:group style="position:absolute;left:4038;top:1465;width:429;height:835" coordorigin="4038,1465" coordsize="429,835">
              <v:shape style="position:absolute;left:4038;top:1465;width:429;height:835" coordorigin="4038,1465" coordsize="429,835" path="m4038,2299l4467,1465e" filled="false" stroked="true" strokeweight=".334pt" strokecolor="#6d6e71">
                <v:path arrowok="t"/>
              </v:shape>
            </v:group>
            <v:group style="position:absolute;left:4052;top:1468;width:435;height:847" coordorigin="4052,1468" coordsize="435,847">
              <v:shape style="position:absolute;left:4052;top:1468;width:435;height:847" coordorigin="4052,1468" coordsize="435,847" path="m4052,2314l4487,1468e" filled="false" stroked="true" strokeweight=".334pt" strokecolor="#6d6e71">
                <v:path arrowok="t"/>
              </v:shape>
            </v:group>
            <v:group style="position:absolute;left:4066;top:1471;width:441;height:858" coordorigin="4066,1471" coordsize="441,858">
              <v:shape style="position:absolute;left:4066;top:1471;width:441;height:858" coordorigin="4066,1471" coordsize="441,858" path="m4066,2328l4506,1471e" filled="false" stroked="true" strokeweight=".334pt" strokecolor="#6d6e71">
                <v:path arrowok="t"/>
              </v:shape>
            </v:group>
            <v:group style="position:absolute;left:4081;top:1475;width:445;height:867" coordorigin="4081,1475" coordsize="445,867">
              <v:shape style="position:absolute;left:4081;top:1475;width:445;height:867" coordorigin="4081,1475" coordsize="445,867" path="m4081,2341l4526,1475e" filled="false" stroked="true" strokeweight=".334pt" strokecolor="#6d6e71">
                <v:path arrowok="t"/>
              </v:shape>
            </v:group>
            <v:group style="position:absolute;left:4096;top:1480;width:449;height:875" coordorigin="4096,1480" coordsize="449,875">
              <v:shape style="position:absolute;left:4096;top:1480;width:449;height:875" coordorigin="4096,1480" coordsize="449,875" path="m4096,2354l4545,1480e" filled="false" stroked="true" strokeweight=".334pt" strokecolor="#6d6e71">
                <v:path arrowok="t"/>
              </v:shape>
            </v:group>
            <v:group style="position:absolute;left:4111;top:1485;width:453;height:881" coordorigin="4111,1485" coordsize="453,881">
              <v:shape style="position:absolute;left:4111;top:1485;width:453;height:881" coordorigin="4111,1485" coordsize="453,881" path="m4111,2366l4563,1485e" filled="false" stroked="true" strokeweight=".334pt" strokecolor="#6d6e71">
                <v:path arrowok="t"/>
              </v:shape>
            </v:group>
            <v:group style="position:absolute;left:4127;top:1491;width:455;height:886" coordorigin="4127,1491" coordsize="455,886">
              <v:shape style="position:absolute;left:4127;top:1491;width:455;height:886" coordorigin="4127,1491" coordsize="455,886" path="m4127,2377l4582,1491e" filled="false" stroked="true" strokeweight=".334pt" strokecolor="#6d6e71">
                <v:path arrowok="t"/>
              </v:shape>
            </v:group>
            <v:group style="position:absolute;left:3942;top:1610;width:328;height:449" coordorigin="3942,1610" coordsize="328,449">
              <v:shape style="position:absolute;left:3942;top:1610;width:328;height:449" coordorigin="3942,1610" coordsize="328,449" path="m4263,1674l4115,1674,4128,1675,4141,1678,4181,1726,4182,1740,4181,1756,4159,1820,4100,1892,4028,1966,3942,2047,3942,2059,4182,2059,4215,1985,4041,1985,4093,1942,4167,1876,4213,1830,4254,1772,4269,1706,4267,1688,4263,1674xe" filled="true" fillcolor="#231f20" stroked="false">
                <v:path arrowok="t"/>
                <v:fill type="solid"/>
              </v:shape>
              <v:shape style="position:absolute;left:3942;top:1610;width:328;height:449" coordorigin="3942,1610" coordsize="328,449" path="m4235,1938l4219,1938,4212,1951,4204,1961,4148,1984,4129,1985,4215,1985,4235,1938xe" filled="true" fillcolor="#231f20" stroked="false">
                <v:path arrowok="t"/>
                <v:fill type="solid"/>
              </v:shape>
              <v:shape style="position:absolute;left:3942;top:1610;width:328;height:449" coordorigin="3942,1610" coordsize="328,449" path="m4158,1610l4088,1630,4043,1675,4023,1718,4035,1723,4053,1701,4072,1686,4092,1677,4115,1674,4263,1674,4261,1670,4202,1617,4181,1612,4158,1610xe" filled="true" fillcolor="#231f20" stroked="false">
                <v:path arrowok="t"/>
                <v:fill type="solid"/>
              </v:shape>
            </v:group>
            <v:group style="position:absolute;left:4241;top:1611;width:349;height:466" coordorigin="4241,1611" coordsize="349,466">
              <v:shape style="position:absolute;left:4241;top:1611;width:349;height:466" coordorigin="4241,1611" coordsize="349,466" path="m4289,1995l4269,1995,4260,1998,4245,2013,4241,2021,4241,2043,4301,2076,4320,2077,4348,2075,4375,2070,4401,2061,4427,2050,4444,2040,4381,2040,4371,2039,4360,2036,4350,2031,4340,2025,4326,2014,4316,2007,4308,2002,4303,1999,4296,1996,4289,1995xe" filled="true" fillcolor="#231f20" stroked="false">
                <v:path arrowok="t"/>
                <v:fill type="solid"/>
              </v:shape>
              <v:shape style="position:absolute;left:4241;top:1611;width:349;height:466" coordorigin="4241,1611" coordsize="349,466" path="m4590,1611l4403,1611,4302,1802,4323,1803,4342,1806,4407,1839,4448,1905,4453,1944,4452,1965,4418,2027,4381,2040,4444,2040,4490,1999,4527,1932,4534,1884,4533,1864,4501,1793,4439,1748,4370,1731,4392,1690,4565,1690,4590,1611xe" filled="true" fillcolor="#231f20" stroked="false">
                <v:path arrowok="t"/>
                <v:fill type="solid"/>
              </v:shape>
            </v:group>
            <v:group style="position:absolute;left:4000;top:2107;width:69;height:80" coordorigin="4000,2107" coordsize="69,80">
              <v:shape style="position:absolute;left:4000;top:2107;width:69;height:80" coordorigin="4000,2107" coordsize="69,80" path="m4046,2107l4025,2107,4017,2111,4003,2125,4000,2135,4000,2160,4003,2170,4016,2184,4025,2187,4044,2187,4051,2185,4062,2177,4064,2174,4030,2174,4025,2172,4021,2168,4018,2163,4016,2156,4016,2138,4018,2131,4025,2123,4030,2121,4065,2121,4064,2119,4054,2110,4046,2107xe" filled="true" fillcolor="#231f20" stroked="false">
                <v:path arrowok="t"/>
                <v:fill type="solid"/>
              </v:shape>
              <v:shape style="position:absolute;left:4000;top:2107;width:69;height:80" coordorigin="4000,2107" coordsize="69,80" path="m4053,2157l4052,2163,4049,2167,4043,2172,4040,2174,4064,2174,4066,2171,4068,2162,4053,2157xe" filled="true" fillcolor="#231f20" stroked="false">
                <v:path arrowok="t"/>
                <v:fill type="solid"/>
              </v:shape>
              <v:shape style="position:absolute;left:4000;top:2107;width:69;height:80" coordorigin="4000,2107" coordsize="69,80" path="m4065,2121l4040,2121,4044,2122,4049,2126,4051,2130,4052,2134,4068,2130,4066,2124,4065,2121xe" filled="true" fillcolor="#231f20" stroked="false">
                <v:path arrowok="t"/>
                <v:fill type="solid"/>
              </v:shape>
            </v:group>
            <v:group style="position:absolute;left:4082;top:2109;width:60;height:78" coordorigin="4082,2109" coordsize="60,78">
              <v:shape style="position:absolute;left:4082;top:2109;width:60;height:78" coordorigin="4082,2109" coordsize="60,78" path="m4141,2109l4082,2109,4082,2186,4142,2186,4142,2173,4098,2173,4098,2152,4138,2152,4138,2139,4098,2139,4098,2122,4141,2122,4141,2109xe" filled="true" fillcolor="#231f20" stroked="false">
                <v:path arrowok="t"/>
                <v:fill type="solid"/>
              </v:shape>
            </v:group>
            <v:group style="position:absolute;left:4156;top:2109;width:63;height:78" coordorigin="4156,2109" coordsize="63,78">
              <v:shape style="position:absolute;left:4156;top:2109;width:63;height:78" coordorigin="4156,2109" coordsize="63,78" path="m4171,2109l4156,2109,4156,2186,4170,2186,4170,2135,4188,2135,4171,2109xe" filled="true" fillcolor="#231f20" stroked="false">
                <v:path arrowok="t"/>
                <v:fill type="solid"/>
              </v:shape>
              <v:shape style="position:absolute;left:4156;top:2109;width:63;height:78" coordorigin="4156,2109" coordsize="63,78" path="m4188,2135l4170,2135,4202,2186,4218,2186,4218,2160,4203,2160,4188,2135xe" filled="true" fillcolor="#231f20" stroked="false">
                <v:path arrowok="t"/>
                <v:fill type="solid"/>
              </v:shape>
              <v:shape style="position:absolute;left:4156;top:2109;width:63;height:78" coordorigin="4156,2109" coordsize="63,78" path="m4218,2109l4203,2109,4203,2160,4218,2160,4218,2109xe" filled="true" fillcolor="#231f20" stroked="false">
                <v:path arrowok="t"/>
                <v:fill type="solid"/>
              </v:shape>
            </v:group>
            <v:group style="position:absolute;left:4229;top:2109;width:63;height:78" coordorigin="4229,2109" coordsize="63,78">
              <v:shape style="position:absolute;left:4229;top:2109;width:63;height:78" coordorigin="4229,2109" coordsize="63,78" path="m4269,2122l4253,2122,4253,2186,4269,2186,4269,2122xe" filled="true" fillcolor="#231f20" stroked="false">
                <v:path arrowok="t"/>
                <v:fill type="solid"/>
              </v:shape>
              <v:shape style="position:absolute;left:4229;top:2109;width:63;height:78" coordorigin="4229,2109" coordsize="63,78" path="m4292,2109l4229,2109,4229,2122,4292,2122,4292,2109xe" filled="true" fillcolor="#231f20" stroked="false">
                <v:path arrowok="t"/>
                <v:fill type="solid"/>
              </v:shape>
            </v:group>
            <v:group style="position:absolute;left:4286;top:2109;width:80;height:78" coordorigin="4286,2109" coordsize="80,78">
              <v:shape style="position:absolute;left:4286;top:2109;width:80;height:78" coordorigin="4286,2109" coordsize="80,78" path="m4334,2109l4317,2109,4286,2186,4303,2186,4310,2168,4358,2168,4353,2155,4315,2155,4325,2127,4341,2127,4334,2109xe" filled="true" fillcolor="#231f20" stroked="false">
                <v:path arrowok="t"/>
                <v:fill type="solid"/>
              </v:shape>
              <v:shape style="position:absolute;left:4286;top:2109;width:80;height:78" coordorigin="4286,2109" coordsize="80,78" path="m4358,2168l4341,2168,4348,2186,4365,2186,4358,2168xe" filled="true" fillcolor="#231f20" stroked="false">
                <v:path arrowok="t"/>
                <v:fill type="solid"/>
              </v:shape>
              <v:shape style="position:absolute;left:4286;top:2109;width:80;height:78" coordorigin="4286,2109" coordsize="80,78" path="m4341,2127l4325,2127,4336,2155,4353,2155,4341,2127xe" filled="true" fillcolor="#231f20" stroked="false">
                <v:path arrowok="t"/>
                <v:fill type="solid"/>
              </v:shape>
            </v:group>
            <v:group style="position:absolute;left:4358;top:2109;width:74;height:78" coordorigin="4358,2109" coordsize="74,78">
              <v:shape style="position:absolute;left:4358;top:2109;width:74;height:78" coordorigin="4358,2109" coordsize="74,78" path="m4375,2109l4358,2109,4386,2186,4403,2186,4410,2166,4395,2166,4375,2109xe" filled="true" fillcolor="#231f20" stroked="false">
                <v:path arrowok="t"/>
                <v:fill type="solid"/>
              </v:shape>
              <v:shape style="position:absolute;left:4358;top:2109;width:74;height:78" coordorigin="4358,2109" coordsize="74,78" path="m4431,2109l4414,2109,4395,2166,4410,2166,4431,2109xe" filled="true" fillcolor="#231f20" stroked="false">
                <v:path arrowok="t"/>
                <v:fill type="solid"/>
              </v:shape>
            </v:group>
            <v:group style="position:absolute;left:4436;top:2107;width:77;height:80" coordorigin="4436,2107" coordsize="77,80">
              <v:shape style="position:absolute;left:4436;top:2107;width:77;height:80" coordorigin="4436,2107" coordsize="77,80" path="m4486,2107l4468,2107,4462,2108,4436,2140,4436,2160,4439,2170,4453,2184,4463,2187,4486,2187,4495,2184,4505,2174,4468,2174,4463,2172,4454,2163,4452,2156,4452,2138,4454,2132,4462,2123,4468,2121,4505,2121,4495,2111,4486,2107xe" filled="true" fillcolor="#231f20" stroked="false">
                <v:path arrowok="t"/>
                <v:fill type="solid"/>
              </v:shape>
              <v:shape style="position:absolute;left:4436;top:2107;width:77;height:80" coordorigin="4436,2107" coordsize="77,80" path="m4505,2121l4481,2121,4486,2123,4494,2132,4496,2138,4496,2156,4494,2163,4486,2172,4481,2174,4505,2174,4509,2170,4512,2160,4513,2135,4509,2125,4505,2121xe" filled="true" fillcolor="#231f20" stroked="false">
                <v:path arrowok="t"/>
                <v:fill type="solid"/>
              </v:shape>
            </v:group>
            <v:group style="position:absolute;left:4521;top:2107;width:65;height:80" coordorigin="4521,2107" coordsize="65,80">
              <v:shape style="position:absolute;left:4521;top:2107;width:65;height:80" coordorigin="4521,2107" coordsize="65,80" path="m4536,2159l4521,2161,4522,2169,4525,2176,4536,2185,4544,2187,4560,2187,4566,2186,4575,2182,4579,2180,4582,2174,4549,2174,4545,2173,4539,2168,4537,2164,4536,2159xe" filled="true" fillcolor="#231f20" stroked="false">
                <v:path arrowok="t"/>
                <v:fill type="solid"/>
              </v:shape>
              <v:shape style="position:absolute;left:4521;top:2107;width:65;height:80" coordorigin="4521,2107" coordsize="65,80" path="m4563,2107l4547,2107,4541,2108,4524,2135,4526,2140,4535,2147,4540,2150,4556,2154,4560,2155,4565,2156,4566,2157,4569,2160,4569,2162,4569,2166,4568,2169,4563,2173,4559,2174,4582,2174,4584,2172,4585,2168,4585,2158,4584,2154,4548,2136,4543,2134,4540,2131,4539,2130,4539,2126,4540,2124,4544,2121,4548,2120,4581,2120,4580,2118,4575,2114,4570,2109,4563,2107xe" filled="true" fillcolor="#231f20" stroked="false">
                <v:path arrowok="t"/>
                <v:fill type="solid"/>
              </v:shape>
              <v:shape style="position:absolute;left:4521;top:2107;width:65;height:80" coordorigin="4521,2107" coordsize="65,80" path="m4581,2120l4557,2120,4560,2121,4565,2125,4566,2127,4567,2131,4583,2131,4583,2124,4581,2120xe" filled="true" fillcolor="#231f20" stroked="false">
                <v:path arrowok="t"/>
                <v:fill type="solid"/>
              </v:shape>
            </v:group>
            <v:group style="position:absolute;left:4535;top:1800;width:292;height:457" coordorigin="4535,1800" coordsize="292,457">
              <v:shape style="position:absolute;left:4535;top:1800;width:292;height:457" coordorigin="4535,1800" coordsize="292,457" path="m4535,1800l4592,1830,4650,1861,4704,1896,4750,1936,4804,2006,4827,2071,4824,2129,4800,2178,4760,2217,4708,2244,4648,2257e" filled="false" stroked="true" strokeweight=".669pt" strokecolor="#231f20">
                <v:path arrowok="t"/>
              </v:shape>
              <v:shape style="position:absolute;left:4362;top:1605;width:484;height:671" type="#_x0000_t75" stroked="false">
                <v:imagedata r:id="rId51" o:title=""/>
              </v:shape>
            </v:group>
            <v:group style="position:absolute;left:4202;top:2119;width:555;height:221" coordorigin="4202,2119" coordsize="555,221">
              <v:shape style="position:absolute;left:4202;top:2119;width:555;height:221" coordorigin="4202,2119" coordsize="555,221" path="m4756,2119l4721,2180,4675,2234,4621,2278,4558,2311,4489,2332,4415,2339,4358,2335,4303,2322,4251,2301,4202,2273e" filled="false" stroked="true" strokeweight=".717pt" strokecolor="#231f20">
                <v:path arrowok="t"/>
              </v:shape>
            </v:group>
            <v:group style="position:absolute;left:3910;top:1462;width:1005;height:1005" coordorigin="3910,1462" coordsize="1005,1005">
              <v:shape style="position:absolute;left:3910;top:1462;width:1005;height:1005" coordorigin="3910,1462" coordsize="1005,1005" path="m4412,1462l4487,1468,4557,1483,4624,1509,4686,1543,4742,1585,4791,1635,4834,1691,4868,1753,4893,1819,4909,1890,4915,1964,4909,2039,4893,2109,4868,2176,4834,2238,4791,2294,4742,2343,4686,2386,4624,2420,4557,2445,4487,2461,4412,2467,4338,2461,4267,2445,4201,2420,4139,2386,4083,2343,4033,2294,3991,2238,3957,2176,3932,2109,3916,2039,3910,1964,3916,1890,3932,1819,3957,1753,3991,1691,4033,1635,4083,1585,4139,1543,4201,1509,4267,1483,4338,1468,4412,1462xe" filled="false" stroked="true" strokeweight=".567pt" strokecolor="#231f20">
                <v:path arrowok="t"/>
              </v:shape>
              <v:shape style="position:absolute;left:4255;top:2289;width:326;height:132" type="#_x0000_t75" stroked="false">
                <v:imagedata r:id="rId52" o:title=""/>
              </v:shape>
            </v:group>
            <w10:wrap type="topAndBottom"/>
          </v:group>
        </w:pict>
      </w:r>
      <w:r>
        <w:rPr/>
        <w:pict>
          <v:group style="position:absolute;margin-left:250.102005pt;margin-top:72.808212pt;width:50.85pt;height:50.85pt;mso-position-horizontal-relative:page;mso-position-vertical-relative:paragraph;z-index:2776;mso-wrap-distance-left:0;mso-wrap-distance-right:0" coordorigin="5002,1456" coordsize="1017,1017"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436,1468,5365,1483,5299,1509,5237,1543,5181,1585,5131,1635,5089,1691,5055,1753,5029,1819,5013,1890,5008,1964,5013,2039,5029,2109,5055,2176,5089,2238,5131,2294,5181,2343,5237,2386,5299,2420,5365,2445,5436,2461,5510,2467,5584,2461,5655,2445,5722,2420,5784,2386,5840,2343,5889,2294,5931,2238,5966,2176,5991,2109,6007,2039,6012,1964,6007,1890,5991,1819,5966,1753,5931,1691,5889,1635,5840,1585,5784,1543,5722,1509,5655,1483,5584,1468,5510,1462xe" filled="true" fillcolor="#d1d3d4" stroked="false">
                <v:path arrowok="t"/>
                <v:fill type="solid"/>
              </v:shape>
            </v:group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584,1468,5655,1483,5722,1509,5784,1543,5840,1585,5889,1635,5931,1691,5966,1753,5991,1819,6007,1890,6012,1964,6007,2039,5991,2109,5966,2176,5931,2238,5889,2294,5840,2343,5784,2386,5722,2420,5655,2445,5584,2461,5510,2467,5436,2461,5365,2445,5299,2420,5237,2386,5181,2343,5131,2294,5089,2238,5055,2176,5029,2109,5013,2039,5008,1964,5013,1890,5029,1819,5055,1753,5089,1691,5131,1635,5181,1585,5237,1543,5299,1509,5365,1483,5436,1468,5510,1462xe" filled="false" stroked="true" strokeweight=".425pt" strokecolor="#231f20">
                <v:path arrowok="t"/>
              </v:shape>
            </v:group>
            <v:group style="position:absolute;left:5240;top:1498;width:457;height:890" coordorigin="5240,1498" coordsize="457,890">
              <v:shape style="position:absolute;left:5240;top:1498;width:457;height:890" coordorigin="5240,1498" coordsize="457,890" path="m5240,2388l5697,1498e" filled="false" stroked="true" strokeweight=".334pt" strokecolor="#6d6e71">
                <v:path arrowok="t"/>
              </v:shape>
            </v:group>
            <v:group style="position:absolute;left:5019;top:1625;width:122;height:237" coordorigin="5019,1625" coordsize="122,237">
              <v:shape style="position:absolute;left:5019;top:1625;width:122;height:237" coordorigin="5019,1625" coordsize="122,237" path="m5019,1861l5140,1625e" filled="false" stroked="true" strokeweight=".334pt" strokecolor="#6d6e71">
                <v:path arrowok="t"/>
              </v:shape>
            </v:group>
            <v:group style="position:absolute;left:5010;top:1584;width:173;height:337" coordorigin="5010,1584" coordsize="173,337">
              <v:shape style="position:absolute;left:5010;top:1584;width:173;height:337" coordorigin="5010,1584" coordsize="173,337" path="m5010,1920l5183,1584e" filled="false" stroked="true" strokeweight=".334pt" strokecolor="#6d6e71">
                <v:path arrowok="t"/>
              </v:shape>
            </v:group>
            <v:group style="position:absolute;left:5008;top:1556;width:211;height:410" coordorigin="5008,1556" coordsize="211,410">
              <v:shape style="position:absolute;left:5008;top:1556;width:211;height:410" coordorigin="5008,1556" coordsize="211,410" path="m5008,1965l5219,1556e" filled="false" stroked="true" strokeweight=".334pt" strokecolor="#6d6e71">
                <v:path arrowok="t"/>
              </v:shape>
            </v:group>
            <v:group style="position:absolute;left:5010;top:1534;width:242;height:470" coordorigin="5010,1534" coordsize="242,470">
              <v:shape style="position:absolute;left:5010;top:1534;width:242;height:470" coordorigin="5010,1534" coordsize="242,470" path="m5010,2004l5251,1534e" filled="false" stroked="true" strokeweight=".334pt" strokecolor="#6d6e71">
                <v:path arrowok="t"/>
              </v:shape>
            </v:group>
            <v:group style="position:absolute;left:5013;top:1518;width:268;height:521" coordorigin="5013,1518" coordsize="268,521">
              <v:shape style="position:absolute;left:5013;top:1518;width:268;height:521" coordorigin="5013,1518" coordsize="268,521" path="m5013,2038l5281,1518e" filled="false" stroked="true" strokeweight=".334pt" strokecolor="#6d6e71">
                <v:path arrowok="t"/>
              </v:shape>
            </v:group>
            <v:group style="position:absolute;left:5019;top:1504;width:291;height:565" coordorigin="5019,1504" coordsize="291,565">
              <v:shape style="position:absolute;left:5019;top:1504;width:291;height:565" coordorigin="5019,1504" coordsize="291,565" path="m5019,2069l5309,1504e" filled="false" stroked="true" strokeweight=".334pt" strokecolor="#6d6e71">
                <v:path arrowok="t"/>
              </v:shape>
            </v:group>
            <v:group style="position:absolute;left:5026;top:1493;width:311;height:605" coordorigin="5026,1493" coordsize="311,605">
              <v:shape style="position:absolute;left:5026;top:1493;width:311;height:605" coordorigin="5026,1493" coordsize="311,605" path="m5026,2097l5336,1493e" filled="false" stroked="true" strokeweight=".334pt" strokecolor="#6d6e71">
                <v:path arrowok="t"/>
              </v:shape>
            </v:group>
            <v:group style="position:absolute;left:5034;top:1484;width:329;height:640" coordorigin="5034,1484" coordsize="329,640">
              <v:shape style="position:absolute;left:5034;top:1484;width:329;height:640" coordorigin="5034,1484" coordsize="329,640" path="m5034,2123l5362,1484e" filled="false" stroked="true" strokeweight=".334pt" strokecolor="#6d6e71">
                <v:path arrowok="t"/>
              </v:shape>
            </v:group>
            <v:group style="position:absolute;left:5043;top:1477;width:345;height:671" coordorigin="5043,1477" coordsize="345,671">
              <v:shape style="position:absolute;left:5043;top:1477;width:345;height:671" coordorigin="5043,1477" coordsize="345,671" path="m5043,2148l5387,1477e" filled="false" stroked="true" strokeweight=".334pt" strokecolor="#6d6e71">
                <v:path arrowok="t"/>
              </v:shape>
            </v:group>
            <v:group style="position:absolute;left:5052;top:1472;width:359;height:699" coordorigin="5052,1472" coordsize="359,699">
              <v:shape style="position:absolute;left:5052;top:1472;width:359;height:699" coordorigin="5052,1472" coordsize="359,699" path="m5052,2171l5411,1472e" filled="false" stroked="true" strokeweight=".334pt" strokecolor="#6d6e71">
                <v:path arrowok="t"/>
              </v:shape>
            </v:group>
            <v:group style="position:absolute;left:5063;top:1468;width:373;height:725" coordorigin="5063,1468" coordsize="373,725">
              <v:shape style="position:absolute;left:5063;top:1468;width:373;height:725" coordorigin="5063,1468" coordsize="373,725" path="m5063,2192l5435,1468e" filled="false" stroked="true" strokeweight=".334pt" strokecolor="#6d6e71">
                <v:path arrowok="t"/>
              </v:shape>
            </v:group>
            <v:group style="position:absolute;left:5074;top:1465;width:384;height:748" coordorigin="5074,1465" coordsize="384,748">
              <v:shape style="position:absolute;left:5074;top:1465;width:384;height:748" coordorigin="5074,1465" coordsize="384,748" path="m5074,2213l5458,1465e" filled="false" stroked="true" strokeweight=".334pt" strokecolor="#6d6e71">
                <v:path arrowok="t"/>
              </v:shape>
            </v:group>
            <v:group style="position:absolute;left:5085;top:1463;width:395;height:769" coordorigin="5085,1463" coordsize="395,769">
              <v:shape style="position:absolute;left:5085;top:1463;width:395;height:769" coordorigin="5085,1463" coordsize="395,769" path="m5085,2232l5480,1463e" filled="false" stroked="true" strokeweight=".334pt" strokecolor="#6d6e71">
                <v:path arrowok="t"/>
              </v:shape>
            </v:group>
            <v:group style="position:absolute;left:5097;top:1462;width:405;height:788" coordorigin="5097,1462" coordsize="405,788">
              <v:shape style="position:absolute;left:5097;top:1462;width:405;height:788" coordorigin="5097,1462" coordsize="405,788" path="m5097,2250l5502,1462e" filled="false" stroked="true" strokeweight=".334pt" strokecolor="#6d6e71">
                <v:path arrowok="t"/>
              </v:shape>
            </v:group>
            <v:group style="position:absolute;left:5110;top:1462;width:414;height:805" coordorigin="5110,1462" coordsize="414,805">
              <v:shape style="position:absolute;left:5110;top:1462;width:414;height:805" coordorigin="5110,1462" coordsize="414,805" path="m5110,2267l5523,1462e" filled="false" stroked="true" strokeweight=".334pt" strokecolor="#6d6e71">
                <v:path arrowok="t"/>
              </v:shape>
            </v:group>
            <v:group style="position:absolute;left:5123;top:1463;width:422;height:821" coordorigin="5123,1463" coordsize="422,821">
              <v:shape style="position:absolute;left:5123;top:1463;width:422;height:821" coordorigin="5123,1463" coordsize="422,821" path="m5123,2284l5544,1463e" filled="false" stroked="true" strokeweight=".334pt" strokecolor="#6d6e71">
                <v:path arrowok="t"/>
              </v:shape>
            </v:group>
            <v:group style="position:absolute;left:5136;top:1465;width:429;height:835" coordorigin="5136,1465" coordsize="429,835">
              <v:shape style="position:absolute;left:5136;top:1465;width:429;height:835" coordorigin="5136,1465" coordsize="429,835" path="m5136,2299l5565,1465e" filled="false" stroked="true" strokeweight=".334pt" strokecolor="#6d6e71">
                <v:path arrowok="t"/>
              </v:shape>
            </v:group>
            <v:group style="position:absolute;left:5150;top:1468;width:435;height:847" coordorigin="5150,1468" coordsize="435,847">
              <v:shape style="position:absolute;left:5150;top:1468;width:435;height:847" coordorigin="5150,1468" coordsize="435,847" path="m5150,2314l5585,1468e" filled="false" stroked="true" strokeweight=".334pt" strokecolor="#6d6e71">
                <v:path arrowok="t"/>
              </v:shape>
            </v:group>
            <v:group style="position:absolute;left:5164;top:1471;width:441;height:858" coordorigin="5164,1471" coordsize="441,858">
              <v:shape style="position:absolute;left:5164;top:1471;width:441;height:858" coordorigin="5164,1471" coordsize="441,858" path="m5164,2328l5604,1471e" filled="false" stroked="true" strokeweight=".334pt" strokecolor="#6d6e71">
                <v:path arrowok="t"/>
              </v:shape>
            </v:group>
            <v:group style="position:absolute;left:5179;top:1475;width:445;height:867" coordorigin="5179,1475" coordsize="445,867">
              <v:shape style="position:absolute;left:5179;top:1475;width:445;height:867" coordorigin="5179,1475" coordsize="445,867" path="m5179,2341l5624,1475e" filled="false" stroked="true" strokeweight=".334pt" strokecolor="#6d6e71">
                <v:path arrowok="t"/>
              </v:shape>
            </v:group>
            <v:group style="position:absolute;left:5194;top:1480;width:449;height:875" coordorigin="5194,1480" coordsize="449,875">
              <v:shape style="position:absolute;left:5194;top:1480;width:449;height:875" coordorigin="5194,1480" coordsize="449,875" path="m5194,2354l5643,1480e" filled="false" stroked="true" strokeweight=".334pt" strokecolor="#6d6e71">
                <v:path arrowok="t"/>
              </v:shape>
            </v:group>
            <v:group style="position:absolute;left:5209;top:1485;width:453;height:881" coordorigin="5209,1485" coordsize="453,881">
              <v:shape style="position:absolute;left:5209;top:1485;width:453;height:881" coordorigin="5209,1485" coordsize="453,881" path="m5209,2366l5661,1485e" filled="false" stroked="true" strokeweight=".334pt" strokecolor="#6d6e71">
                <v:path arrowok="t"/>
              </v:shape>
            </v:group>
            <v:group style="position:absolute;left:5225;top:1491;width:455;height:886" coordorigin="5225,1491" coordsize="455,886">
              <v:shape style="position:absolute;left:5225;top:1491;width:455;height:886" coordorigin="5225,1491" coordsize="455,886" path="m5225,2377l5679,1491e" filled="false" stroked="true" strokeweight=".334pt" strokecolor="#6d6e71">
                <v:path arrowok="t"/>
              </v:shape>
            </v:group>
            <v:group style="position:absolute;left:5039;top:1610;width:328;height:449" coordorigin="5039,1610" coordsize="328,449">
              <v:shape style="position:absolute;left:5039;top:1610;width:328;height:449" coordorigin="5039,1610" coordsize="328,449" path="m5360,1674l5213,1674,5226,1675,5239,1678,5278,1726,5280,1740,5279,1756,5256,1820,5198,1892,5126,1966,5039,2047,5039,2059,5280,2059,5313,1985,5139,1985,5191,1942,5265,1876,5310,1830,5352,1772,5367,1706,5365,1688,5360,1674xe" filled="true" fillcolor="#231f20" stroked="false">
                <v:path arrowok="t"/>
                <v:fill type="solid"/>
              </v:shape>
              <v:shape style="position:absolute;left:5039;top:1610;width:328;height:449" coordorigin="5039,1610" coordsize="328,449" path="m5333,1938l5317,1938,5310,1951,5302,1961,5246,1984,5227,1985,5313,1985,5333,1938xe" filled="true" fillcolor="#231f20" stroked="false">
                <v:path arrowok="t"/>
                <v:fill type="solid"/>
              </v:shape>
              <v:shape style="position:absolute;left:5039;top:1610;width:328;height:449" coordorigin="5039,1610" coordsize="328,449" path="m5256,1610l5186,1630,5141,1675,5121,1718,5133,1723,5150,1701,5169,1686,5190,1677,5213,1674,5360,1674,5359,1670,5300,1617,5279,1612,5256,1610xe" filled="true" fillcolor="#231f20" stroked="false">
                <v:path arrowok="t"/>
                <v:fill type="solid"/>
              </v:shape>
            </v:group>
            <v:group style="position:absolute;left:5339;top:1611;width:349;height:466" coordorigin="5339,1611" coordsize="349,466">
              <v:shape style="position:absolute;left:5339;top:1611;width:349;height:466" coordorigin="5339,1611" coordsize="349,466" path="m5386,1995l5367,1995,5358,1998,5343,2013,5339,2021,5339,2043,5399,2076,5418,2077,5446,2075,5473,2070,5499,2061,5525,2050,5541,2040,5479,2040,5468,2039,5458,2036,5448,2031,5438,2025,5424,2014,5413,2007,5406,2002,5401,1999,5394,1996,5386,1995xe" filled="true" fillcolor="#231f20" stroked="false">
                <v:path arrowok="t"/>
                <v:fill type="solid"/>
              </v:shape>
              <v:shape style="position:absolute;left:5339;top:1611;width:349;height:466" coordorigin="5339,1611" coordsize="349,466" path="m5688,1611l5500,1611,5400,1802,5421,1803,5440,1806,5505,1839,5546,1905,5551,1944,5550,1965,5516,2027,5479,2040,5541,2040,5588,1999,5625,1932,5632,1884,5630,1864,5599,1793,5536,1748,5468,1731,5489,1690,5663,1690,5688,1611xe" filled="true" fillcolor="#231f20" stroked="false">
                <v:path arrowok="t"/>
                <v:fill type="solid"/>
              </v:shape>
            </v:group>
            <v:group style="position:absolute;left:5097;top:2107;width:69;height:80" coordorigin="5097,2107" coordsize="69,80">
              <v:shape style="position:absolute;left:5097;top:2107;width:69;height:80" coordorigin="5097,2107" coordsize="69,80" path="m5144,2107l5123,2107,5114,2111,5101,2125,5097,2135,5097,2160,5101,2170,5114,2184,5123,2187,5142,2187,5149,2185,5160,2177,5162,2174,5127,2174,5123,2172,5119,2168,5116,2163,5114,2156,5114,2138,5116,2131,5123,2123,5128,2121,5162,2121,5161,2119,5152,2110,5144,2107xe" filled="true" fillcolor="#231f20" stroked="false">
                <v:path arrowok="t"/>
                <v:fill type="solid"/>
              </v:shape>
              <v:shape style="position:absolute;left:5097;top:2107;width:69;height:80" coordorigin="5097,2107" coordsize="69,80" path="m5151,2157l5149,2163,5147,2167,5141,2172,5137,2174,5162,2174,5164,2171,5166,2162,5151,2157xe" filled="true" fillcolor="#231f20" stroked="false">
                <v:path arrowok="t"/>
                <v:fill type="solid"/>
              </v:shape>
              <v:shape style="position:absolute;left:5097;top:2107;width:69;height:80" coordorigin="5097,2107" coordsize="69,80" path="m5162,2121l5138,2121,5141,2122,5147,2126,5149,2130,5150,2134,5166,2130,5164,2124,5162,2121xe" filled="true" fillcolor="#231f20" stroked="false">
                <v:path arrowok="t"/>
                <v:fill type="solid"/>
              </v:shape>
            </v:group>
            <v:group style="position:absolute;left:5180;top:2109;width:60;height:78" coordorigin="5180,2109" coordsize="60,78">
              <v:shape style="position:absolute;left:5180;top:2109;width:60;height:78" coordorigin="5180,2109" coordsize="60,78" path="m5238,2109l5180,2109,5180,2186,5240,2186,5240,2173,5196,2173,5196,2152,5235,2152,5235,2139,5196,2139,5196,2122,5238,2122,5238,2109xe" filled="true" fillcolor="#231f20" stroked="false">
                <v:path arrowok="t"/>
                <v:fill type="solid"/>
              </v:shape>
            </v:group>
            <v:group style="position:absolute;left:5253;top:2109;width:63;height:78" coordorigin="5253,2109" coordsize="63,78">
              <v:shape style="position:absolute;left:5253;top:2109;width:63;height:78" coordorigin="5253,2109" coordsize="63,78" path="m5269,2109l5253,2109,5253,2186,5268,2186,5268,2135,5286,2135,5269,2109xe" filled="true" fillcolor="#231f20" stroked="false">
                <v:path arrowok="t"/>
                <v:fill type="solid"/>
              </v:shape>
              <v:shape style="position:absolute;left:5253;top:2109;width:63;height:78" coordorigin="5253,2109" coordsize="63,78" path="m5286,2135l5268,2135,5300,2186,5316,2186,5316,2160,5301,2160,5286,2135xe" filled="true" fillcolor="#231f20" stroked="false">
                <v:path arrowok="t"/>
                <v:fill type="solid"/>
              </v:shape>
              <v:shape style="position:absolute;left:5253;top:2109;width:63;height:78" coordorigin="5253,2109" coordsize="63,78" path="m5316,2109l5301,2109,5301,2160,5316,2160,5316,2109xe" filled="true" fillcolor="#231f20" stroked="false">
                <v:path arrowok="t"/>
                <v:fill type="solid"/>
              </v:shape>
            </v:group>
            <v:group style="position:absolute;left:5327;top:2109;width:63;height:78" coordorigin="5327,2109" coordsize="63,78">
              <v:shape style="position:absolute;left:5327;top:2109;width:63;height:78" coordorigin="5327,2109" coordsize="63,78" path="m5367,2122l5351,2122,5351,2186,5367,2186,5367,2122xe" filled="true" fillcolor="#231f20" stroked="false">
                <v:path arrowok="t"/>
                <v:fill type="solid"/>
              </v:shape>
              <v:shape style="position:absolute;left:5327;top:2109;width:63;height:78" coordorigin="5327,2109" coordsize="63,78" path="m5390,2109l5327,2109,5327,2122,5390,2122,5390,2109xe" filled="true" fillcolor="#231f20" stroked="false">
                <v:path arrowok="t"/>
                <v:fill type="solid"/>
              </v:shape>
            </v:group>
            <v:group style="position:absolute;left:5384;top:2109;width:80;height:78" coordorigin="5384,2109" coordsize="80,78">
              <v:shape style="position:absolute;left:5384;top:2109;width:80;height:78" coordorigin="5384,2109" coordsize="80,78" path="m5432,2109l5415,2109,5384,2186,5401,2186,5407,2168,5456,2168,5451,2155,5412,2155,5423,2127,5439,2127,5432,2109xe" filled="true" fillcolor="#231f20" stroked="false">
                <v:path arrowok="t"/>
                <v:fill type="solid"/>
              </v:shape>
              <v:shape style="position:absolute;left:5384;top:2109;width:80;height:78" coordorigin="5384,2109" coordsize="80,78" path="m5456,2168l5439,2168,5446,2186,5463,2186,5456,2168xe" filled="true" fillcolor="#231f20" stroked="false">
                <v:path arrowok="t"/>
                <v:fill type="solid"/>
              </v:shape>
              <v:shape style="position:absolute;left:5384;top:2109;width:80;height:78" coordorigin="5384,2109" coordsize="80,78" path="m5439,2127l5423,2127,5434,2155,5451,2155,5439,2127xe" filled="true" fillcolor="#231f20" stroked="false">
                <v:path arrowok="t"/>
                <v:fill type="solid"/>
              </v:shape>
            </v:group>
            <v:group style="position:absolute;left:5455;top:2109;width:74;height:78" coordorigin="5455,2109" coordsize="74,78">
              <v:shape style="position:absolute;left:5455;top:2109;width:74;height:78" coordorigin="5455,2109" coordsize="74,78" path="m5473,2109l5455,2109,5484,2186,5501,2186,5508,2166,5493,2166,5473,2109xe" filled="true" fillcolor="#231f20" stroked="false">
                <v:path arrowok="t"/>
                <v:fill type="solid"/>
              </v:shape>
              <v:shape style="position:absolute;left:5455;top:2109;width:74;height:78" coordorigin="5455,2109" coordsize="74,78" path="m5529,2109l5512,2109,5493,2166,5508,2166,5529,2109xe" filled="true" fillcolor="#231f20" stroked="false">
                <v:path arrowok="t"/>
                <v:fill type="solid"/>
              </v:shape>
            </v:group>
            <v:group style="position:absolute;left:5534;top:2107;width:77;height:80" coordorigin="5534,2107" coordsize="77,80">
              <v:shape style="position:absolute;left:5534;top:2107;width:77;height:80" coordorigin="5534,2107" coordsize="77,80" path="m5584,2107l5566,2107,5560,2108,5534,2140,5534,2160,5537,2170,5551,2184,5560,2187,5584,2187,5593,2184,5603,2174,5566,2174,5561,2172,5552,2163,5550,2156,5550,2138,5552,2132,5560,2123,5566,2121,5603,2121,5593,2111,5584,2107xe" filled="true" fillcolor="#231f20" stroked="false">
                <v:path arrowok="t"/>
                <v:fill type="solid"/>
              </v:shape>
              <v:shape style="position:absolute;left:5534;top:2107;width:77;height:80" coordorigin="5534,2107" coordsize="77,80" path="m5603,2121l5579,2121,5584,2123,5592,2132,5594,2138,5594,2156,5592,2163,5584,2172,5578,2174,5603,2174,5607,2170,5610,2160,5610,2135,5607,2125,5603,2121xe" filled="true" fillcolor="#231f20" stroked="false">
                <v:path arrowok="t"/>
                <v:fill type="solid"/>
              </v:shape>
            </v:group>
            <v:group style="position:absolute;left:5619;top:2107;width:65;height:80" coordorigin="5619,2107" coordsize="65,80">
              <v:shape style="position:absolute;left:5619;top:2107;width:65;height:80" coordorigin="5619,2107" coordsize="65,80" path="m5634,2159l5619,2161,5620,2169,5623,2176,5634,2185,5641,2187,5658,2187,5664,2186,5673,2182,5677,2180,5680,2174,5647,2174,5643,2173,5637,2168,5635,2164,5634,2159xe" filled="true" fillcolor="#231f20" stroked="false">
                <v:path arrowok="t"/>
                <v:fill type="solid"/>
              </v:shape>
              <v:shape style="position:absolute;left:5619;top:2107;width:65;height:80" coordorigin="5619,2107" coordsize="65,80" path="m5660,2107l5644,2107,5639,2108,5622,2135,5624,2140,5632,2147,5638,2150,5653,2154,5658,2155,5662,2156,5664,2157,5666,2160,5667,2162,5667,2166,5666,2169,5660,2173,5657,2174,5680,2174,5682,2172,5683,2168,5683,2158,5682,2154,5646,2136,5641,2134,5638,2131,5637,2130,5637,2126,5638,2124,5642,2121,5646,2120,5679,2120,5678,2118,5673,2114,5668,2109,5660,2107xe" filled="true" fillcolor="#231f20" stroked="false">
                <v:path arrowok="t"/>
                <v:fill type="solid"/>
              </v:shape>
              <v:shape style="position:absolute;left:5619;top:2107;width:65;height:80" coordorigin="5619,2107" coordsize="65,80" path="m5679,2120l5655,2120,5658,2121,5663,2125,5664,2127,5665,2131,5681,2131,5680,2124,5679,2120xe" filled="true" fillcolor="#231f20" stroked="false">
                <v:path arrowok="t"/>
                <v:fill type="solid"/>
              </v:shape>
            </v:group>
            <v:group style="position:absolute;left:5633;top:1800;width:292;height:457" coordorigin="5633,1800" coordsize="292,457">
              <v:shape style="position:absolute;left:5633;top:1800;width:292;height:457" coordorigin="5633,1800" coordsize="292,457" path="m5633,1800l5690,1830,5747,1861,5802,1896,5848,1936,5902,2006,5925,2071,5922,2129,5898,2178,5858,2217,5805,2244,5746,2257e" filled="false" stroked="true" strokeweight=".669pt" strokecolor="#231f20">
                <v:path arrowok="t"/>
              </v:shape>
              <v:shape style="position:absolute;left:5460;top:1605;width:484;height:671" type="#_x0000_t75" stroked="false">
                <v:imagedata r:id="rId53" o:title=""/>
              </v:shape>
            </v:group>
            <v:group style="position:absolute;left:5300;top:2119;width:555;height:221" coordorigin="5300,2119" coordsize="555,221">
              <v:shape style="position:absolute;left:5300;top:2119;width:555;height:221" coordorigin="5300,2119" coordsize="555,221" path="m5854,2119l5819,2180,5773,2234,5718,2278,5656,2311,5587,2332,5513,2339,5456,2335,5401,2322,5349,2301,5300,2273e" filled="false" stroked="true" strokeweight=".717pt" strokecolor="#231f20">
                <v:path arrowok="t"/>
              </v:shape>
            </v:group>
            <v:group style="position:absolute;left:5008;top:1462;width:1005;height:1005" coordorigin="5008,1462" coordsize="1005,1005">
              <v:shape style="position:absolute;left:5008;top:1462;width:1005;height:1005" coordorigin="5008,1462" coordsize="1005,1005" path="m5510,1462l5584,1468,5655,1483,5722,1509,5784,1543,5840,1585,5889,1635,5931,1691,5966,1753,5991,1819,6007,1890,6012,1964,6007,2039,5991,2109,5966,2176,5931,2238,5889,2294,5840,2343,5784,2386,5722,2420,5655,2445,5584,2461,5510,2467,5436,2461,5365,2445,5299,2420,5237,2386,5181,2343,5131,2294,5089,2238,5055,2176,5029,2109,5013,2039,5008,1964,5013,1890,5029,1819,5055,1753,5089,1691,5131,1635,5181,1585,5237,1543,5299,1509,5365,1483,5436,1468,5510,1462xe" filled="false" stroked="true" strokeweight=".567pt" strokecolor="#231f20">
                <v:path arrowok="t"/>
              </v:shape>
              <v:shape style="position:absolute;left:5353;top:2289;width:326;height:132" type="#_x0000_t75" stroked="false">
                <v:imagedata r:id="rId54" o:title=""/>
              </v:shape>
            </v:group>
            <w10:wrap type="topAndBottom"/>
          </v:group>
        </w:pict>
      </w:r>
      <w:r>
        <w:rPr/>
        <w:pict>
          <v:group style="position:absolute;margin-left:304.992004pt;margin-top:72.808212pt;width:50.85pt;height:50.85pt;mso-position-horizontal-relative:page;mso-position-vertical-relative:paragraph;z-index:2800;mso-wrap-distance-left:0;mso-wrap-distance-right:0" coordorigin="6100,1456" coordsize="1017,1017"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534,1468,6463,1483,6396,1509,6335,1543,6279,1585,6229,1635,6187,1691,6153,1753,6127,1819,6111,1890,6106,1964,6111,2039,6127,2109,6153,2176,6187,2238,6229,2294,6279,2343,6335,2386,6396,2420,6463,2445,6534,2461,6608,2467,6682,2461,6753,2445,6820,2420,6881,2386,6937,2343,6987,2294,7029,2238,7063,2176,7089,2109,7105,2039,7110,1964,7105,1890,7089,1819,7063,1753,7029,1691,6987,1635,6937,1585,6881,1543,6820,1509,6753,1483,6682,1468,6608,1462xe" filled="true" fillcolor="#d1d3d4" stroked="false">
                <v:path arrowok="t"/>
                <v:fill type="solid"/>
              </v:shape>
            </v:group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682,1468,6753,1483,6820,1509,6881,1543,6937,1585,6987,1635,7029,1691,7063,1753,7089,1819,7105,1890,7110,1964,7105,2039,7089,2109,7063,2176,7029,2238,6987,2294,6937,2343,6881,2386,6820,2420,6753,2445,6682,2461,6608,2467,6534,2461,6463,2445,6396,2420,6335,2386,6279,2343,6229,2294,6187,2238,6153,2176,6127,2109,6111,2039,6106,1964,6111,1890,6127,1819,6153,1753,6187,1691,6229,1635,6279,1585,6335,1543,6396,1509,6463,1483,6534,1468,6608,1462xe" filled="false" stroked="true" strokeweight=".425pt" strokecolor="#231f20">
                <v:path arrowok="t"/>
              </v:shape>
            </v:group>
            <v:group style="position:absolute;left:6338;top:1498;width:457;height:890" coordorigin="6338,1498" coordsize="457,890">
              <v:shape style="position:absolute;left:6338;top:1498;width:457;height:890" coordorigin="6338,1498" coordsize="457,890" path="m6338,2388l6795,1498e" filled="false" stroked="true" strokeweight=".334pt" strokecolor="#6d6e71">
                <v:path arrowok="t"/>
              </v:shape>
            </v:group>
            <v:group style="position:absolute;left:6116;top:1625;width:122;height:237" coordorigin="6116,1625" coordsize="122,237">
              <v:shape style="position:absolute;left:6116;top:1625;width:122;height:237" coordorigin="6116,1625" coordsize="122,237" path="m6116,1861l6238,1625e" filled="false" stroked="true" strokeweight=".334pt" strokecolor="#6d6e71">
                <v:path arrowok="t"/>
              </v:shape>
            </v:group>
            <v:group style="position:absolute;left:6108;top:1584;width:173;height:337" coordorigin="6108,1584" coordsize="173,337">
              <v:shape style="position:absolute;left:6108;top:1584;width:173;height:337" coordorigin="6108,1584" coordsize="173,337" path="m6108,1920l6280,1584e" filled="false" stroked="true" strokeweight=".334pt" strokecolor="#6d6e71">
                <v:path arrowok="t"/>
              </v:shape>
            </v:group>
            <v:group style="position:absolute;left:6106;top:1556;width:211;height:410" coordorigin="6106,1556" coordsize="211,410">
              <v:shape style="position:absolute;left:6106;top:1556;width:211;height:410" coordorigin="6106,1556" coordsize="211,410" path="m6106,1965l6316,1556e" filled="false" stroked="true" strokeweight=".334pt" strokecolor="#6d6e71">
                <v:path arrowok="t"/>
              </v:shape>
            </v:group>
            <v:group style="position:absolute;left:6107;top:1534;width:242;height:470" coordorigin="6107,1534" coordsize="242,470">
              <v:shape style="position:absolute;left:6107;top:1534;width:242;height:470" coordorigin="6107,1534" coordsize="242,470" path="m6107,2004l6349,1534e" filled="false" stroked="true" strokeweight=".334pt" strokecolor="#6d6e71">
                <v:path arrowok="t"/>
              </v:shape>
            </v:group>
            <v:group style="position:absolute;left:6111;top:1518;width:268;height:521" coordorigin="6111,1518" coordsize="268,521">
              <v:shape style="position:absolute;left:6111;top:1518;width:268;height:521" coordorigin="6111,1518" coordsize="268,521" path="m6111,2038l6379,1518e" filled="false" stroked="true" strokeweight=".334pt" strokecolor="#6d6e71">
                <v:path arrowok="t"/>
              </v:shape>
            </v:group>
            <v:group style="position:absolute;left:6117;top:1504;width:291;height:565" coordorigin="6117,1504" coordsize="291,565">
              <v:shape style="position:absolute;left:6117;top:1504;width:291;height:565" coordorigin="6117,1504" coordsize="291,565" path="m6117,2069l6407,1504e" filled="false" stroked="true" strokeweight=".334pt" strokecolor="#6d6e71">
                <v:path arrowok="t"/>
              </v:shape>
            </v:group>
            <v:group style="position:absolute;left:6124;top:1493;width:311;height:605" coordorigin="6124,1493" coordsize="311,605">
              <v:shape style="position:absolute;left:6124;top:1493;width:311;height:605" coordorigin="6124,1493" coordsize="311,605" path="m6124,2097l6434,1493e" filled="false" stroked="true" strokeweight=".334pt" strokecolor="#6d6e71">
                <v:path arrowok="t"/>
              </v:shape>
            </v:group>
            <v:group style="position:absolute;left:6132;top:1484;width:329;height:640" coordorigin="6132,1484" coordsize="329,640">
              <v:shape style="position:absolute;left:6132;top:1484;width:329;height:640" coordorigin="6132,1484" coordsize="329,640" path="m6132,2123l6460,1484e" filled="false" stroked="true" strokeweight=".334pt" strokecolor="#6d6e71">
                <v:path arrowok="t"/>
              </v:shape>
            </v:group>
            <v:group style="position:absolute;left:6140;top:1477;width:345;height:671" coordorigin="6140,1477" coordsize="345,671">
              <v:shape style="position:absolute;left:6140;top:1477;width:345;height:671" coordorigin="6140,1477" coordsize="345,671" path="m6140,2148l6485,1477e" filled="false" stroked="true" strokeweight=".334pt" strokecolor="#6d6e71">
                <v:path arrowok="t"/>
              </v:shape>
            </v:group>
            <v:group style="position:absolute;left:6150;top:1472;width:359;height:699" coordorigin="6150,1472" coordsize="359,699">
              <v:shape style="position:absolute;left:6150;top:1472;width:359;height:699" coordorigin="6150,1472" coordsize="359,699" path="m6150,2171l6509,1472e" filled="false" stroked="true" strokeweight=".334pt" strokecolor="#6d6e71">
                <v:path arrowok="t"/>
              </v:shape>
            </v:group>
            <v:group style="position:absolute;left:6160;top:1468;width:373;height:725" coordorigin="6160,1468" coordsize="373,725">
              <v:shape style="position:absolute;left:6160;top:1468;width:373;height:725" coordorigin="6160,1468" coordsize="373,725" path="m6160,2192l6533,1468e" filled="false" stroked="true" strokeweight=".334pt" strokecolor="#6d6e71">
                <v:path arrowok="t"/>
              </v:shape>
            </v:group>
            <v:group style="position:absolute;left:6171;top:1465;width:384;height:748" coordorigin="6171,1465" coordsize="384,748">
              <v:shape style="position:absolute;left:6171;top:1465;width:384;height:748" coordorigin="6171,1465" coordsize="384,748" path="m6171,2213l6555,1465e" filled="false" stroked="true" strokeweight=".334pt" strokecolor="#6d6e71">
                <v:path arrowok="t"/>
              </v:shape>
            </v:group>
            <v:group style="position:absolute;left:6183;top:1463;width:395;height:769" coordorigin="6183,1463" coordsize="395,769">
              <v:shape style="position:absolute;left:6183;top:1463;width:395;height:769" coordorigin="6183,1463" coordsize="395,769" path="m6183,2232l6578,1463e" filled="false" stroked="true" strokeweight=".334pt" strokecolor="#6d6e71">
                <v:path arrowok="t"/>
              </v:shape>
            </v:group>
            <v:group style="position:absolute;left:6195;top:1462;width:405;height:788" coordorigin="6195,1462" coordsize="405,788">
              <v:shape style="position:absolute;left:6195;top:1462;width:405;height:788" coordorigin="6195,1462" coordsize="405,788" path="m6195,2250l6600,1462e" filled="false" stroked="true" strokeweight=".334pt" strokecolor="#6d6e71">
                <v:path arrowok="t"/>
              </v:shape>
            </v:group>
            <v:group style="position:absolute;left:6208;top:1462;width:414;height:805" coordorigin="6208,1462" coordsize="414,805">
              <v:shape style="position:absolute;left:6208;top:1462;width:414;height:805" coordorigin="6208,1462" coordsize="414,805" path="m6208,2267l6621,1462e" filled="false" stroked="true" strokeweight=".334pt" strokecolor="#6d6e71">
                <v:path arrowok="t"/>
              </v:shape>
            </v:group>
            <v:group style="position:absolute;left:6220;top:1463;width:422;height:821" coordorigin="6220,1463" coordsize="422,821">
              <v:shape style="position:absolute;left:6220;top:1463;width:422;height:821" coordorigin="6220,1463" coordsize="422,821" path="m6220,2284l6642,1463e" filled="false" stroked="true" strokeweight=".334pt" strokecolor="#6d6e71">
                <v:path arrowok="t"/>
              </v:shape>
            </v:group>
            <v:group style="position:absolute;left:6234;top:1465;width:429;height:835" coordorigin="6234,1465" coordsize="429,835">
              <v:shape style="position:absolute;left:6234;top:1465;width:429;height:835" coordorigin="6234,1465" coordsize="429,835" path="m6234,2299l6662,1465e" filled="false" stroked="true" strokeweight=".334pt" strokecolor="#6d6e71">
                <v:path arrowok="t"/>
              </v:shape>
            </v:group>
            <v:group style="position:absolute;left:6248;top:1468;width:435;height:847" coordorigin="6248,1468" coordsize="435,847">
              <v:shape style="position:absolute;left:6248;top:1468;width:435;height:847" coordorigin="6248,1468" coordsize="435,847" path="m6248,2314l6682,1468e" filled="false" stroked="true" strokeweight=".334pt" strokecolor="#6d6e71">
                <v:path arrowok="t"/>
              </v:shape>
            </v:group>
            <v:group style="position:absolute;left:6262;top:1471;width:441;height:858" coordorigin="6262,1471" coordsize="441,858">
              <v:shape style="position:absolute;left:6262;top:1471;width:441;height:858" coordorigin="6262,1471" coordsize="441,858" path="m6262,2328l6702,1471e" filled="false" stroked="true" strokeweight=".334pt" strokecolor="#6d6e71">
                <v:path arrowok="t"/>
              </v:shape>
            </v:group>
            <v:group style="position:absolute;left:6276;top:1475;width:445;height:867" coordorigin="6276,1475" coordsize="445,867">
              <v:shape style="position:absolute;left:6276;top:1475;width:445;height:867" coordorigin="6276,1475" coordsize="445,867" path="m6276,2341l6721,1475e" filled="false" stroked="true" strokeweight=".334pt" strokecolor="#6d6e71">
                <v:path arrowok="t"/>
              </v:shape>
            </v:group>
            <v:group style="position:absolute;left:6291;top:1480;width:449;height:875" coordorigin="6291,1480" coordsize="449,875">
              <v:shape style="position:absolute;left:6291;top:1480;width:449;height:875" coordorigin="6291,1480" coordsize="449,875" path="m6291,2354l6740,1480e" filled="false" stroked="true" strokeweight=".334pt" strokecolor="#6d6e71">
                <v:path arrowok="t"/>
              </v:shape>
            </v:group>
            <v:group style="position:absolute;left:6307;top:1485;width:453;height:881" coordorigin="6307,1485" coordsize="453,881">
              <v:shape style="position:absolute;left:6307;top:1485;width:453;height:881" coordorigin="6307,1485" coordsize="453,881" path="m6307,2366l6759,1485e" filled="false" stroked="true" strokeweight=".334pt" strokecolor="#6d6e71">
                <v:path arrowok="t"/>
              </v:shape>
            </v:group>
            <v:group style="position:absolute;left:6322;top:1491;width:455;height:886" coordorigin="6322,1491" coordsize="455,886">
              <v:shape style="position:absolute;left:6322;top:1491;width:455;height:886" coordorigin="6322,1491" coordsize="455,886" path="m6322,2377l6777,1491e" filled="false" stroked="true" strokeweight=".334pt" strokecolor="#6d6e71">
                <v:path arrowok="t"/>
              </v:shape>
            </v:group>
            <v:group style="position:absolute;left:6137;top:1610;width:328;height:449" coordorigin="6137,1610" coordsize="328,449">
              <v:shape style="position:absolute;left:6137;top:1610;width:328;height:449" coordorigin="6137,1610" coordsize="328,449" path="m6458,1674l6310,1674,6324,1675,6337,1678,6376,1726,6377,1740,6377,1756,6354,1820,6296,1892,6224,1966,6137,2047,6137,2059,6378,2059,6410,1985,6237,1985,6289,1942,6363,1876,6408,1830,6450,1772,6465,1706,6463,1688,6458,1674xe" filled="true" fillcolor="#231f20" stroked="false">
                <v:path arrowok="t"/>
                <v:fill type="solid"/>
              </v:shape>
              <v:shape style="position:absolute;left:6137;top:1610;width:328;height:449" coordorigin="6137,1610" coordsize="328,449" path="m6431,1938l6415,1938,6407,1951,6400,1961,6344,1984,6324,1985,6410,1985,6431,1938xe" filled="true" fillcolor="#231f20" stroked="false">
                <v:path arrowok="t"/>
                <v:fill type="solid"/>
              </v:shape>
              <v:shape style="position:absolute;left:6137;top:1610;width:328;height:449" coordorigin="6137,1610" coordsize="328,449" path="m6354,1610l6284,1630,6238,1675,6218,1718,6231,1723,6248,1701,6267,1686,6288,1677,6310,1674,6458,1674,6457,1670,6398,1617,6377,1612,6354,1610xe" filled="true" fillcolor="#231f20" stroked="false">
                <v:path arrowok="t"/>
                <v:fill type="solid"/>
              </v:shape>
            </v:group>
            <v:group style="position:absolute;left:6437;top:1611;width:349;height:466" coordorigin="6437,1611" coordsize="349,466">
              <v:shape style="position:absolute;left:6437;top:1611;width:349;height:466" coordorigin="6437,1611" coordsize="349,466" path="m6484,1995l6465,1995,6456,1998,6440,2013,6437,2021,6437,2043,6497,2076,6516,2077,6543,2075,6570,2070,6597,2061,6622,2050,6639,2040,6577,2040,6566,2039,6556,2036,6546,2031,6536,2025,6522,2014,6511,2007,6503,2002,6499,1999,6492,1996,6484,1995xe" filled="true" fillcolor="#231f20" stroked="false">
                <v:path arrowok="t"/>
                <v:fill type="solid"/>
              </v:shape>
              <v:shape style="position:absolute;left:6437;top:1611;width:349;height:466" coordorigin="6437,1611" coordsize="349,466" path="m6785,1611l6598,1611,6497,1802,6519,1803,6538,1806,6603,1839,6644,1905,6649,1944,6647,1965,6613,2027,6577,2040,6639,2040,6686,1999,6722,1932,6729,1884,6728,1864,6697,1793,6634,1748,6565,1731,6587,1690,6761,1690,6785,1611xe" filled="true" fillcolor="#231f20" stroked="false">
                <v:path arrowok="t"/>
                <v:fill type="solid"/>
              </v:shape>
            </v:group>
            <v:group style="position:absolute;left:6195;top:2107;width:69;height:80" coordorigin="6195,2107" coordsize="69,80">
              <v:shape style="position:absolute;left:6195;top:2107;width:69;height:80" coordorigin="6195,2107" coordsize="69,80" path="m6242,2107l6221,2107,6212,2111,6199,2125,6195,2135,6195,2160,6199,2170,6212,2184,6221,2187,6240,2187,6247,2185,6258,2177,6260,2174,6225,2174,6221,2172,6217,2168,6213,2163,6212,2156,6212,2138,6213,2131,6221,2123,6225,2121,6260,2121,6259,2119,6250,2110,6242,2107xe" filled="true" fillcolor="#231f20" stroked="false">
                <v:path arrowok="t"/>
                <v:fill type="solid"/>
              </v:shape>
              <v:shape style="position:absolute;left:6195;top:2107;width:69;height:80" coordorigin="6195,2107" coordsize="69,80" path="m6248,2157l6247,2163,6245,2167,6239,2172,6235,2174,6260,2174,6262,2171,6264,2162,6248,2157xe" filled="true" fillcolor="#231f20" stroked="false">
                <v:path arrowok="t"/>
                <v:fill type="solid"/>
              </v:shape>
              <v:shape style="position:absolute;left:6195;top:2107;width:69;height:80" coordorigin="6195,2107" coordsize="69,80" path="m6260,2121l6236,2121,6239,2122,6245,2126,6247,2130,6248,2134,6264,2130,6262,2124,6260,2121xe" filled="true" fillcolor="#231f20" stroked="false">
                <v:path arrowok="t"/>
                <v:fill type="solid"/>
              </v:shape>
            </v:group>
            <v:group style="position:absolute;left:6278;top:2109;width:60;height:78" coordorigin="6278,2109" coordsize="60,78">
              <v:shape style="position:absolute;left:6278;top:2109;width:60;height:78" coordorigin="6278,2109" coordsize="60,78" path="m6336,2109l6278,2109,6278,2186,6338,2186,6338,2173,6294,2173,6294,2152,6333,2152,6333,2139,6294,2139,6294,2122,6336,2122,6336,2109xe" filled="true" fillcolor="#231f20" stroked="false">
                <v:path arrowok="t"/>
                <v:fill type="solid"/>
              </v:shape>
            </v:group>
            <v:group style="position:absolute;left:6351;top:2109;width:63;height:78" coordorigin="6351,2109" coordsize="63,78">
              <v:shape style="position:absolute;left:6351;top:2109;width:63;height:78" coordorigin="6351,2109" coordsize="63,78" path="m6367,2109l6351,2109,6351,2186,6366,2186,6366,2135,6384,2135,6367,2109xe" filled="true" fillcolor="#231f20" stroked="false">
                <v:path arrowok="t"/>
                <v:fill type="solid"/>
              </v:shape>
              <v:shape style="position:absolute;left:6351;top:2109;width:63;height:78" coordorigin="6351,2109" coordsize="63,78" path="m6384,2135l6366,2135,6398,2186,6414,2186,6414,2160,6399,2160,6384,2135xe" filled="true" fillcolor="#231f20" stroked="false">
                <v:path arrowok="t"/>
                <v:fill type="solid"/>
              </v:shape>
              <v:shape style="position:absolute;left:6351;top:2109;width:63;height:78" coordorigin="6351,2109" coordsize="63,78" path="m6414,2109l6399,2109,6399,2160,6414,2160,6414,2109xe" filled="true" fillcolor="#231f20" stroked="false">
                <v:path arrowok="t"/>
                <v:fill type="solid"/>
              </v:shape>
            </v:group>
            <v:group style="position:absolute;left:6425;top:2109;width:63;height:78" coordorigin="6425,2109" coordsize="63,78">
              <v:shape style="position:absolute;left:6425;top:2109;width:63;height:78" coordorigin="6425,2109" coordsize="63,78" path="m6464,2122l6448,2122,6448,2186,6464,2186,6464,2122xe" filled="true" fillcolor="#231f20" stroked="false">
                <v:path arrowok="t"/>
                <v:fill type="solid"/>
              </v:shape>
              <v:shape style="position:absolute;left:6425;top:2109;width:63;height:78" coordorigin="6425,2109" coordsize="63,78" path="m6488,2109l6425,2109,6425,2122,6488,2122,6488,2109xe" filled="true" fillcolor="#231f20" stroked="false">
                <v:path arrowok="t"/>
                <v:fill type="solid"/>
              </v:shape>
            </v:group>
            <v:group style="position:absolute;left:6482;top:2109;width:80;height:78" coordorigin="6482,2109" coordsize="80,78">
              <v:shape style="position:absolute;left:6482;top:2109;width:80;height:78" coordorigin="6482,2109" coordsize="80,78" path="m6529,2109l6513,2109,6482,2186,6499,2186,6505,2168,6554,2168,6549,2155,6510,2155,6521,2127,6537,2127,6529,2109xe" filled="true" fillcolor="#231f20" stroked="false">
                <v:path arrowok="t"/>
                <v:fill type="solid"/>
              </v:shape>
              <v:shape style="position:absolute;left:6482;top:2109;width:80;height:78" coordorigin="6482,2109" coordsize="80,78" path="m6554,2168l6537,2168,6544,2186,6561,2186,6554,2168xe" filled="true" fillcolor="#231f20" stroked="false">
                <v:path arrowok="t"/>
                <v:fill type="solid"/>
              </v:shape>
              <v:shape style="position:absolute;left:6482;top:2109;width:80;height:78" coordorigin="6482,2109" coordsize="80,78" path="m6537,2127l6521,2127,6532,2155,6549,2155,6537,2127xe" filled="true" fillcolor="#231f20" stroked="false">
                <v:path arrowok="t"/>
                <v:fill type="solid"/>
              </v:shape>
            </v:group>
            <v:group style="position:absolute;left:6553;top:2109;width:74;height:78" coordorigin="6553,2109" coordsize="74,78">
              <v:shape style="position:absolute;left:6553;top:2109;width:74;height:78" coordorigin="6553,2109" coordsize="74,78" path="m6571,2109l6553,2109,6581,2186,6598,2186,6606,2166,6590,2166,6571,2109xe" filled="true" fillcolor="#231f20" stroked="false">
                <v:path arrowok="t"/>
                <v:fill type="solid"/>
              </v:shape>
              <v:shape style="position:absolute;left:6553;top:2109;width:74;height:78" coordorigin="6553,2109" coordsize="74,78" path="m6627,2109l6610,2109,6590,2166,6606,2166,6627,2109xe" filled="true" fillcolor="#231f20" stroked="false">
                <v:path arrowok="t"/>
                <v:fill type="solid"/>
              </v:shape>
            </v:group>
            <v:group style="position:absolute;left:6632;top:2107;width:77;height:80" coordorigin="6632,2107" coordsize="77,80">
              <v:shape style="position:absolute;left:6632;top:2107;width:77;height:80" coordorigin="6632,2107" coordsize="77,80" path="m6681,2107l6663,2107,6658,2108,6632,2140,6632,2160,6635,2170,6649,2184,6658,2187,6682,2187,6691,2184,6700,2174,6664,2174,6658,2172,6650,2163,6648,2156,6648,2138,6650,2132,6658,2123,6663,2121,6700,2121,6691,2111,6681,2107xe" filled="true" fillcolor="#231f20" stroked="false">
                <v:path arrowok="t"/>
                <v:fill type="solid"/>
              </v:shape>
              <v:shape style="position:absolute;left:6632;top:2107;width:77;height:80" coordorigin="6632,2107" coordsize="77,80" path="m6700,2121l6676,2121,6682,2123,6690,2132,6692,2138,6692,2156,6690,2163,6681,2172,6676,2174,6700,2174,6705,2170,6708,2160,6708,2135,6705,2125,6700,2121xe" filled="true" fillcolor="#231f20" stroked="false">
                <v:path arrowok="t"/>
                <v:fill type="solid"/>
              </v:shape>
            </v:group>
            <v:group style="position:absolute;left:6717;top:2107;width:65;height:80" coordorigin="6717,2107" coordsize="65,80">
              <v:shape style="position:absolute;left:6717;top:2107;width:65;height:80" coordorigin="6717,2107" coordsize="65,80" path="m6732,2159l6717,2161,6718,2169,6721,2176,6731,2185,6739,2187,6756,2187,6762,2186,6771,2182,6774,2180,6778,2174,6744,2174,6741,2173,6735,2168,6733,2164,6732,2159xe" filled="true" fillcolor="#231f20" stroked="false">
                <v:path arrowok="t"/>
                <v:fill type="solid"/>
              </v:shape>
              <v:shape style="position:absolute;left:6717;top:2107;width:65;height:80" coordorigin="6717,2107" coordsize="65,80" path="m6758,2107l6742,2107,6737,2108,6719,2135,6722,2140,6730,2147,6736,2150,6751,2154,6756,2155,6760,2156,6762,2157,6764,2160,6765,2162,6765,2166,6763,2169,6758,2173,6754,2174,6778,2174,6779,2172,6781,2168,6781,2158,6780,2154,6744,2136,6739,2134,6735,2131,6735,2130,6735,2126,6735,2124,6740,2121,6743,2120,6777,2120,6776,2118,6771,2114,6766,2109,6758,2107xe" filled="true" fillcolor="#231f20" stroked="false">
                <v:path arrowok="t"/>
                <v:fill type="solid"/>
              </v:shape>
              <v:shape style="position:absolute;left:6717;top:2107;width:65;height:80" coordorigin="6717,2107" coordsize="65,80" path="m6777,2120l6753,2120,6756,2121,6760,2125,6762,2127,6763,2131,6778,2131,6778,2124,6777,2120xe" filled="true" fillcolor="#231f20" stroked="false">
                <v:path arrowok="t"/>
                <v:fill type="solid"/>
              </v:shape>
            </v:group>
            <v:group style="position:absolute;left:6731;top:1800;width:292;height:457" coordorigin="6731,1800" coordsize="292,457">
              <v:shape style="position:absolute;left:6731;top:1800;width:292;height:457" coordorigin="6731,1800" coordsize="292,457" path="m6731,1800l6787,1830,6845,1861,6899,1896,6946,1936,6999,2006,7022,2071,7020,2129,6996,2178,6955,2217,6903,2244,6844,2257e" filled="false" stroked="true" strokeweight=".669pt" strokecolor="#231f20">
                <v:path arrowok="t"/>
              </v:shape>
              <v:shape style="position:absolute;left:6558;top:1605;width:484;height:671" type="#_x0000_t75" stroked="false">
                <v:imagedata r:id="rId55" o:title=""/>
              </v:shape>
            </v:group>
            <v:group style="position:absolute;left:6397;top:2119;width:555;height:221" coordorigin="6397,2119" coordsize="555,221">
              <v:shape style="position:absolute;left:6397;top:2119;width:555;height:221" coordorigin="6397,2119" coordsize="555,221" path="m6952,2119l6917,2180,6871,2234,6816,2278,6753,2311,6684,2332,6610,2339,6554,2335,6499,2322,6446,2301,6397,2273e" filled="false" stroked="true" strokeweight=".717pt" strokecolor="#231f20">
                <v:path arrowok="t"/>
              </v:shape>
            </v:group>
            <v:group style="position:absolute;left:6106;top:1462;width:1005;height:1005" coordorigin="6106,1462" coordsize="1005,1005">
              <v:shape style="position:absolute;left:6106;top:1462;width:1005;height:1005" coordorigin="6106,1462" coordsize="1005,1005" path="m6608,1462l6682,1468,6753,1483,6820,1509,6881,1543,6937,1585,6987,1635,7029,1691,7063,1753,7089,1819,7105,1890,7110,1964,7105,2039,7089,2109,7063,2176,7029,2238,6987,2294,6937,2343,6881,2386,6820,2420,6753,2445,6682,2461,6608,2467,6534,2461,6463,2445,6396,2420,6335,2386,6279,2343,6229,2294,6187,2238,6153,2176,6127,2109,6111,2039,6106,1964,6111,1890,6127,1819,6153,1753,6187,1691,6229,1635,6279,1585,6335,1543,6396,1509,6463,1483,6534,1468,6608,1462xe" filled="false" stroked="true" strokeweight=".567pt" strokecolor="#231f20">
                <v:path arrowok="t"/>
              </v:shape>
              <v:shape style="position:absolute;left:6451;top:2289;width:326;height:132" type="#_x0000_t75" stroked="false">
                <v:imagedata r:id="rId52" o:title=""/>
              </v:shape>
            </v:group>
            <w10:wrap type="topAndBottom"/>
          </v:group>
        </w:pict>
      </w:r>
      <w:r>
        <w:rPr/>
        <w:pict>
          <v:group style="position:absolute;margin-left:360.027008pt;margin-top:83.539215pt;width:40.4pt;height:40.4pt;mso-position-horizontal-relative:page;mso-position-vertical-relative:paragraph;z-index:2824;mso-wrap-distance-left:0;mso-wrap-distance-right:0" coordorigin="7201,1671" coordsize="808,808"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533,1683,7465,1702,7403,1731,7348,1770,7300,1818,7261,1874,7231,1936,7213,2003,7207,2074,7213,2146,7231,2213,7261,2275,7300,2330,7348,2378,7403,2418,7465,2447,7533,2465,7604,2472,7676,2465,7743,2447,7805,2418,7860,2378,7908,2330,7947,2275,7977,2213,7995,2146,8002,2074,7995,2003,7977,1936,7947,1874,7908,1818,7860,1770,7805,1731,7743,1702,7676,1683,7604,1677xe" filled="true" fillcolor="#d1d3d4" stroked="false">
                <v:path arrowok="t"/>
                <v:fill type="solid"/>
              </v:shape>
            </v:group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676,1683,7743,1702,7805,1731,7860,1770,7908,1818,7947,1874,7977,1936,7995,2003,8002,2074,7995,2146,7977,2213,7947,2275,7908,2330,7860,2378,7805,2418,7743,2447,7676,2465,7604,2472,7533,2465,7465,2447,7403,2418,7348,2378,7300,2330,7261,2275,7231,2213,7213,2146,7207,2074,7213,2003,7231,1936,7261,1874,7300,1818,7348,1770,7403,1731,7465,1702,7533,1683,7604,1677xe" filled="false" stroked="true" strokeweight=".425pt" strokecolor="#231f20">
                <v:path arrowok="t"/>
              </v:shape>
            </v:group>
            <v:group style="position:absolute;left:7390;top:1705;width:362;height:705" coordorigin="7390,1705" coordsize="362,705">
              <v:shape style="position:absolute;left:7390;top:1705;width:362;height:705" coordorigin="7390,1705" coordsize="362,705" path="m7390,2410l7752,1705e" filled="false" stroked="true" strokeweight=".283pt" strokecolor="#6d6e71">
                <v:path arrowok="t"/>
              </v:shape>
            </v:group>
            <v:group style="position:absolute;left:7215;top:1806;width:97;height:188" coordorigin="7215,1806" coordsize="97,188">
              <v:shape style="position:absolute;left:7215;top:1806;width:97;height:188" coordorigin="7215,1806" coordsize="97,188" path="m7215,1993l7311,1806e" filled="false" stroked="true" strokeweight=".283pt" strokecolor="#6d6e71">
                <v:path arrowok="t"/>
              </v:shape>
            </v:group>
            <v:group style="position:absolute;left:7208;top:1773;width:137;height:266" coordorigin="7208,1773" coordsize="137,266">
              <v:shape style="position:absolute;left:7208;top:1773;width:137;height:266" coordorigin="7208,1773" coordsize="137,266" path="m7208,2039l7345,1773e" filled="false" stroked="true" strokeweight=".283pt" strokecolor="#6d6e71">
                <v:path arrowok="t"/>
              </v:shape>
            </v:group>
            <v:group style="position:absolute;left:7207;top:1751;width:167;height:325" coordorigin="7207,1751" coordsize="167,325">
              <v:shape style="position:absolute;left:7207;top:1751;width:167;height:325" coordorigin="7207,1751" coordsize="167,325" path="m7207,2075l7373,1751e" filled="false" stroked="true" strokeweight=".283pt" strokecolor="#6d6e71">
                <v:path arrowok="t"/>
              </v:shape>
            </v:group>
            <v:group style="position:absolute;left:7208;top:1734;width:191;height:372" coordorigin="7208,1734" coordsize="191,372">
              <v:shape style="position:absolute;left:7208;top:1734;width:191;height:372" coordorigin="7208,1734" coordsize="191,372" path="m7208,2106l7399,1734e" filled="false" stroked="true" strokeweight=".283pt" strokecolor="#6d6e71">
                <v:path arrowok="t"/>
              </v:shape>
            </v:group>
            <v:group style="position:absolute;left:7211;top:1721;width:212;height:413" coordorigin="7211,1721" coordsize="212,413">
              <v:shape style="position:absolute;left:7211;top:1721;width:212;height:413" coordorigin="7211,1721" coordsize="212,413" path="m7211,2133l7423,1721e" filled="false" stroked="true" strokeweight=".283pt" strokecolor="#6d6e71">
                <v:path arrowok="t"/>
              </v:shape>
            </v:group>
            <v:group style="position:absolute;left:7215;top:1710;width:230;height:448" coordorigin="7215,1710" coordsize="230,448">
              <v:shape style="position:absolute;left:7215;top:1710;width:230;height:448" coordorigin="7215,1710" coordsize="230,448" path="m7215,2157l7445,1710e" filled="false" stroked="true" strokeweight=".283pt" strokecolor="#6d6e71">
                <v:path arrowok="t"/>
              </v:shape>
            </v:group>
            <v:group style="position:absolute;left:7221;top:1701;width:246;height:479" coordorigin="7221,1701" coordsize="246,479">
              <v:shape style="position:absolute;left:7221;top:1701;width:246;height:479" coordorigin="7221,1701" coordsize="246,479" path="m7221,2180l7466,1701e" filled="false" stroked="true" strokeweight=".283pt" strokecolor="#6d6e71">
                <v:path arrowok="t"/>
              </v:shape>
            </v:group>
            <v:group style="position:absolute;left:7227;top:1694;width:260;height:506" coordorigin="7227,1694" coordsize="260,506">
              <v:shape style="position:absolute;left:7227;top:1694;width:260;height:506" coordorigin="7227,1694" coordsize="260,506" path="m7227,2200l7487,1694e" filled="false" stroked="true" strokeweight=".283pt" strokecolor="#6d6e71">
                <v:path arrowok="t"/>
              </v:shape>
            </v:group>
            <v:group style="position:absolute;left:7234;top:1689;width:273;height:531" coordorigin="7234,1689" coordsize="273,531">
              <v:shape style="position:absolute;left:7234;top:1689;width:273;height:531" coordorigin="7234,1689" coordsize="273,531" path="m7234,2220l7507,1689e" filled="false" stroked="true" strokeweight=".283pt" strokecolor="#6d6e71">
                <v:path arrowok="t"/>
              </v:shape>
            </v:group>
            <v:group style="position:absolute;left:7242;top:1685;width:285;height:554" coordorigin="7242,1685" coordsize="285,554">
              <v:shape style="position:absolute;left:7242;top:1685;width:285;height:554" coordorigin="7242,1685" coordsize="285,554" path="m7242,2238l7526,1685e" filled="false" stroked="true" strokeweight=".283pt" strokecolor="#6d6e71">
                <v:path arrowok="t"/>
              </v:shape>
            </v:group>
            <v:group style="position:absolute;left:7250;top:1681;width:295;height:574" coordorigin="7250,1681" coordsize="295,574">
              <v:shape style="position:absolute;left:7250;top:1681;width:295;height:574" coordorigin="7250,1681" coordsize="295,574" path="m7250,2255l7544,1681e" filled="false" stroked="true" strokeweight=".283pt" strokecolor="#6d6e71">
                <v:path arrowok="t"/>
              </v:shape>
            </v:group>
            <v:group style="position:absolute;left:7259;top:1679;width:304;height:592" coordorigin="7259,1679" coordsize="304,592">
              <v:shape style="position:absolute;left:7259;top:1679;width:304;height:592" coordorigin="7259,1679" coordsize="304,592" path="m7259,2271l7563,1679e" filled="false" stroked="true" strokeweight=".283pt" strokecolor="#6d6e71">
                <v:path arrowok="t"/>
              </v:shape>
            </v:group>
            <v:group style="position:absolute;left:7268;top:1678;width:313;height:609" coordorigin="7268,1678" coordsize="313,609">
              <v:shape style="position:absolute;left:7268;top:1678;width:313;height:609" coordorigin="7268,1678" coordsize="313,609" path="m7268,2286l7580,1678e" filled="false" stroked="true" strokeweight=".283pt" strokecolor="#6d6e71">
                <v:path arrowok="t"/>
              </v:shape>
            </v:group>
            <v:group style="position:absolute;left:7277;top:1677;width:321;height:624" coordorigin="7277,1677" coordsize="321,624">
              <v:shape style="position:absolute;left:7277;top:1677;width:321;height:624" coordorigin="7277,1677" coordsize="321,624" path="m7277,2300l7597,1677e" filled="false" stroked="true" strokeweight=".283pt" strokecolor="#6d6e71">
                <v:path arrowok="t"/>
              </v:shape>
            </v:group>
            <v:group style="position:absolute;left:7287;top:1677;width:328;height:638" coordorigin="7287,1677" coordsize="328,638">
              <v:shape style="position:absolute;left:7287;top:1677;width:328;height:638" coordorigin="7287,1677" coordsize="328,638" path="m7287,2314l7614,1677e" filled="false" stroked="true" strokeweight=".283pt" strokecolor="#6d6e71">
                <v:path arrowok="t"/>
              </v:shape>
            </v:group>
            <v:group style="position:absolute;left:7297;top:1678;width:334;height:650" coordorigin="7297,1678" coordsize="334,650">
              <v:shape style="position:absolute;left:7297;top:1678;width:334;height:650" coordorigin="7297,1678" coordsize="334,650" path="m7297,2327l7631,1678e" filled="false" stroked="true" strokeweight=".283pt" strokecolor="#6d6e71">
                <v:path arrowok="t"/>
              </v:shape>
            </v:group>
            <v:group style="position:absolute;left:7308;top:1679;width:340;height:661" coordorigin="7308,1679" coordsize="340,661">
              <v:shape style="position:absolute;left:7308;top:1679;width:340;height:661" coordorigin="7308,1679" coordsize="340,661" path="m7308,2339l7647,1679e" filled="false" stroked="true" strokeweight=".283pt" strokecolor="#6d6e71">
                <v:path arrowok="t"/>
              </v:shape>
            </v:group>
            <v:group style="position:absolute;left:7319;top:1681;width:345;height:671" coordorigin="7319,1681" coordsize="345,671">
              <v:shape style="position:absolute;left:7319;top:1681;width:345;height:671" coordorigin="7319,1681" coordsize="345,671" path="m7319,2351l7663,1681e" filled="false" stroked="true" strokeweight=".283pt" strokecolor="#6d6e71">
                <v:path arrowok="t"/>
              </v:shape>
            </v:group>
            <v:group style="position:absolute;left:7330;top:1684;width:349;height:679" coordorigin="7330,1684" coordsize="349,679">
              <v:shape style="position:absolute;left:7330;top:1684;width:349;height:679" coordorigin="7330,1684" coordsize="349,679" path="m7330,2362l7679,1684e" filled="false" stroked="true" strokeweight=".283pt" strokecolor="#6d6e71">
                <v:path arrowok="t"/>
              </v:shape>
            </v:group>
            <v:group style="position:absolute;left:7342;top:1687;width:353;height:686" coordorigin="7342,1687" coordsize="353,686">
              <v:shape style="position:absolute;left:7342;top:1687;width:353;height:686" coordorigin="7342,1687" coordsize="353,686" path="m7342,2373l7694,1687e" filled="false" stroked="true" strokeweight=".283pt" strokecolor="#6d6e71">
                <v:path arrowok="t"/>
              </v:shape>
            </v:group>
            <v:group style="position:absolute;left:7353;top:1691;width:356;height:693" coordorigin="7353,1691" coordsize="356,693">
              <v:shape style="position:absolute;left:7353;top:1691;width:356;height:693" coordorigin="7353,1691" coordsize="356,693" path="m7353,2383l7709,1691e" filled="false" stroked="true" strokeweight=".283pt" strokecolor="#6d6e71">
                <v:path arrowok="t"/>
              </v:shape>
            </v:group>
            <v:group style="position:absolute;left:7366;top:1695;width:359;height:698" coordorigin="7366,1695" coordsize="359,698">
              <v:shape style="position:absolute;left:7366;top:1695;width:359;height:698" coordorigin="7366,1695" coordsize="359,698" path="m7366,2392l7724,1695e" filled="false" stroked="true" strokeweight=".283pt" strokecolor="#6d6e71">
                <v:path arrowok="t"/>
              </v:shape>
            </v:group>
            <v:group style="position:absolute;left:7378;top:1700;width:361;height:702" coordorigin="7378,1700" coordsize="361,702">
              <v:shape style="position:absolute;left:7378;top:1700;width:361;height:702" coordorigin="7378,1700" coordsize="361,702" path="m7378,2401l7738,1700e" filled="false" stroked="true" strokeweight=".283pt" strokecolor="#6d6e71">
                <v:path arrowok="t"/>
              </v:shape>
              <v:shape style="position:absolute;left:7242;top:1787;width:705;height:534" type="#_x0000_t75" stroked="false">
                <v:imagedata r:id="rId56" o:title=""/>
              </v:shape>
            </v:group>
            <v:group style="position:absolute;left:7437;top:2196;width:439;height:175" coordorigin="7437,2196" coordsize="439,175">
              <v:shape style="position:absolute;left:7437;top:2196;width:439;height:175" coordorigin="7437,2196" coordsize="439,175" path="m7876,2196l7831,2267,7769,2322,7692,2358,7606,2371,7561,2368,7518,2358,7476,2341,7437,2319e" filled="false" stroked="true" strokeweight=".568pt" strokecolor="#231f20">
                <v:path arrowok="t"/>
              </v:shape>
            </v:group>
            <v:group style="position:absolute;left:7207;top:1677;width:796;height:796" coordorigin="7207,1677" coordsize="796,796">
              <v:shape style="position:absolute;left:7207;top:1677;width:796;height:796" coordorigin="7207,1677" coordsize="796,796" path="m7604,1677l7676,1683,7743,1702,7805,1731,7860,1770,7908,1818,7947,1874,7977,1936,7995,2003,8002,2074,7995,2146,7977,2213,7947,2275,7908,2330,7860,2378,7805,2418,7743,2447,7676,2465,7604,2472,7533,2465,7465,2447,7403,2418,7348,2378,7300,2330,7261,2275,7231,2213,7213,2146,7207,2074,7213,2003,7231,1936,7261,1874,7300,1818,7348,1770,7403,1731,7465,1702,7533,1683,7604,1677xe" filled="false" stroked="true" strokeweight=".567pt" strokecolor="#231f20">
                <v:path arrowok="t"/>
              </v:shape>
              <v:shape style="position:absolute;left:7480;top:2331;width:258;height:105" type="#_x0000_t75" stroked="false">
                <v:imagedata r:id="rId57" o:title=""/>
              </v:shape>
            </v:group>
            <w10:wrap type="topAndBottom"/>
          </v:group>
        </w:pict>
      </w:r>
      <w:r>
        <w:rPr/>
        <w:pict>
          <v:group style="position:absolute;margin-left:404.916992pt;margin-top:83.539215pt;width:40.4pt;height:40.4pt;mso-position-horizontal-relative:page;mso-position-vertical-relative:paragraph;z-index:2848;mso-wrap-distance-left:0;mso-wrap-distance-right:0" coordorigin="8098,1671" coordsize="808,808"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430,1683,8363,1702,8301,1731,8246,1770,8198,1818,8159,1874,8129,1936,8111,2003,8104,2074,8111,2146,8129,2213,8159,2275,8198,2330,8246,2378,8301,2418,8363,2447,8430,2465,8502,2472,8573,2465,8641,2447,8703,2418,8758,2378,8806,2330,8845,2275,8875,2213,8893,2146,8899,2074,8893,2003,8875,1936,8845,1874,8806,1818,8758,1770,8703,1731,8641,1702,8573,1683,8502,1677xe" filled="true" fillcolor="#d1d3d4" stroked="false">
                <v:path arrowok="t"/>
                <v:fill type="solid"/>
              </v:shape>
            </v:group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573,1683,8641,1702,8703,1731,8758,1770,8806,1818,8845,1874,8875,1936,8893,2003,8899,2074,8893,2146,8875,2213,8845,2275,8806,2330,8758,2378,8703,2418,8641,2447,8573,2465,8502,2472,8430,2465,8363,2447,8301,2418,8246,2378,8198,2330,8159,2275,8129,2213,8111,2146,8104,2074,8111,2003,8129,1936,8159,1874,8198,1818,8246,1770,8301,1731,8363,1702,8430,1683,8502,1677xe" filled="false" stroked="true" strokeweight=".425pt" strokecolor="#231f20">
                <v:path arrowok="t"/>
              </v:shape>
            </v:group>
            <v:group style="position:absolute;left:8288;top:1705;width:362;height:705" coordorigin="8288,1705" coordsize="362,705">
              <v:shape style="position:absolute;left:8288;top:1705;width:362;height:705" coordorigin="8288,1705" coordsize="362,705" path="m8288,2410l8650,1705e" filled="false" stroked="true" strokeweight=".283pt" strokecolor="#6d6e71">
                <v:path arrowok="t"/>
              </v:shape>
            </v:group>
            <v:group style="position:absolute;left:8113;top:1806;width:97;height:188" coordorigin="8113,1806" coordsize="97,188">
              <v:shape style="position:absolute;left:8113;top:1806;width:97;height:188" coordorigin="8113,1806" coordsize="97,188" path="m8113,1993l8209,1806e" filled="false" stroked="true" strokeweight=".283pt" strokecolor="#6d6e71">
                <v:path arrowok="t"/>
              </v:shape>
            </v:group>
            <v:group style="position:absolute;left:8106;top:1773;width:137;height:266" coordorigin="8106,1773" coordsize="137,266">
              <v:shape style="position:absolute;left:8106;top:1773;width:137;height:266" coordorigin="8106,1773" coordsize="137,266" path="m8106,2039l8243,1773e" filled="false" stroked="true" strokeweight=".283pt" strokecolor="#6d6e71">
                <v:path arrowok="t"/>
              </v:shape>
            </v:group>
            <v:group style="position:absolute;left:8104;top:1751;width:167;height:325" coordorigin="8104,1751" coordsize="167,325">
              <v:shape style="position:absolute;left:8104;top:1751;width:167;height:325" coordorigin="8104,1751" coordsize="167,325" path="m8104,2075l8271,1751e" filled="false" stroked="true" strokeweight=".283pt" strokecolor="#6d6e71">
                <v:path arrowok="t"/>
              </v:shape>
            </v:group>
            <v:group style="position:absolute;left:8106;top:1734;width:191;height:372" coordorigin="8106,1734" coordsize="191,372">
              <v:shape style="position:absolute;left:8106;top:1734;width:191;height:372" coordorigin="8106,1734" coordsize="191,372" path="m8106,2106l8297,1734e" filled="false" stroked="true" strokeweight=".283pt" strokecolor="#6d6e71">
                <v:path arrowok="t"/>
              </v:shape>
            </v:group>
            <v:group style="position:absolute;left:8109;top:1721;width:212;height:413" coordorigin="8109,1721" coordsize="212,413">
              <v:shape style="position:absolute;left:8109;top:1721;width:212;height:413" coordorigin="8109,1721" coordsize="212,413" path="m8109,2133l8320,1721e" filled="false" stroked="true" strokeweight=".283pt" strokecolor="#6d6e71">
                <v:path arrowok="t"/>
              </v:shape>
            </v:group>
            <v:group style="position:absolute;left:8113;top:1710;width:230;height:448" coordorigin="8113,1710" coordsize="230,448">
              <v:shape style="position:absolute;left:8113;top:1710;width:230;height:448" coordorigin="8113,1710" coordsize="230,448" path="m8113,2157l8343,1710e" filled="false" stroked="true" strokeweight=".283pt" strokecolor="#6d6e71">
                <v:path arrowok="t"/>
              </v:shape>
            </v:group>
            <v:group style="position:absolute;left:8118;top:1701;width:246;height:479" coordorigin="8118,1701" coordsize="246,479">
              <v:shape style="position:absolute;left:8118;top:1701;width:246;height:479" coordorigin="8118,1701" coordsize="246,479" path="m8118,2180l8364,1701e" filled="false" stroked="true" strokeweight=".283pt" strokecolor="#6d6e71">
                <v:path arrowok="t"/>
              </v:shape>
            </v:group>
            <v:group style="position:absolute;left:8125;top:1694;width:260;height:506" coordorigin="8125,1694" coordsize="260,506">
              <v:shape style="position:absolute;left:8125;top:1694;width:260;height:506" coordorigin="8125,1694" coordsize="260,506" path="m8125,2200l8385,1694e" filled="false" stroked="true" strokeweight=".283pt" strokecolor="#6d6e71">
                <v:path arrowok="t"/>
              </v:shape>
            </v:group>
            <v:group style="position:absolute;left:8132;top:1689;width:273;height:531" coordorigin="8132,1689" coordsize="273,531">
              <v:shape style="position:absolute;left:8132;top:1689;width:273;height:531" coordorigin="8132,1689" coordsize="273,531" path="m8132,2220l8404,1689e" filled="false" stroked="true" strokeweight=".283pt" strokecolor="#6d6e71">
                <v:path arrowok="t"/>
              </v:shape>
            </v:group>
            <v:group style="position:absolute;left:8139;top:1685;width:285;height:554" coordorigin="8139,1685" coordsize="285,554">
              <v:shape style="position:absolute;left:8139;top:1685;width:285;height:554" coordorigin="8139,1685" coordsize="285,554" path="m8139,2238l8424,1685e" filled="false" stroked="true" strokeweight=".283pt" strokecolor="#6d6e71">
                <v:path arrowok="t"/>
              </v:shape>
            </v:group>
            <v:group style="position:absolute;left:8148;top:1681;width:295;height:574" coordorigin="8148,1681" coordsize="295,574">
              <v:shape style="position:absolute;left:8148;top:1681;width:295;height:574" coordorigin="8148,1681" coordsize="295,574" path="m8148,2255l8442,1681e" filled="false" stroked="true" strokeweight=".283pt" strokecolor="#6d6e71">
                <v:path arrowok="t"/>
              </v:shape>
            </v:group>
            <v:group style="position:absolute;left:8156;top:1679;width:304;height:592" coordorigin="8156,1679" coordsize="304,592">
              <v:shape style="position:absolute;left:8156;top:1679;width:304;height:592" coordorigin="8156,1679" coordsize="304,592" path="m8156,2271l8460,1679e" filled="false" stroked="true" strokeweight=".283pt" strokecolor="#6d6e71">
                <v:path arrowok="t"/>
              </v:shape>
            </v:group>
            <v:group style="position:absolute;left:8165;top:1678;width:313;height:609" coordorigin="8165,1678" coordsize="313,609">
              <v:shape style="position:absolute;left:8165;top:1678;width:313;height:609" coordorigin="8165,1678" coordsize="313,609" path="m8165,2286l8478,1678e" filled="false" stroked="true" strokeweight=".283pt" strokecolor="#6d6e71">
                <v:path arrowok="t"/>
              </v:shape>
            </v:group>
            <v:group style="position:absolute;left:8175;top:1677;width:321;height:624" coordorigin="8175,1677" coordsize="321,624">
              <v:shape style="position:absolute;left:8175;top:1677;width:321;height:624" coordorigin="8175,1677" coordsize="321,624" path="m8175,2300l8495,1677e" filled="false" stroked="true" strokeweight=".283pt" strokecolor="#6d6e71">
                <v:path arrowok="t"/>
              </v:shape>
            </v:group>
            <v:group style="position:absolute;left:8185;top:1677;width:328;height:638" coordorigin="8185,1677" coordsize="328,638">
              <v:shape style="position:absolute;left:8185;top:1677;width:328;height:638" coordorigin="8185,1677" coordsize="328,638" path="m8185,2314l8512,1677e" filled="false" stroked="true" strokeweight=".283pt" strokecolor="#6d6e71">
                <v:path arrowok="t"/>
              </v:shape>
            </v:group>
            <v:group style="position:absolute;left:8195;top:1678;width:334;height:650" coordorigin="8195,1678" coordsize="334,650">
              <v:shape style="position:absolute;left:8195;top:1678;width:334;height:650" coordorigin="8195,1678" coordsize="334,650" path="m8195,2327l8529,1678e" filled="false" stroked="true" strokeweight=".283pt" strokecolor="#6d6e71">
                <v:path arrowok="t"/>
              </v:shape>
            </v:group>
            <v:group style="position:absolute;left:8206;top:1679;width:340;height:661" coordorigin="8206,1679" coordsize="340,661">
              <v:shape style="position:absolute;left:8206;top:1679;width:340;height:661" coordorigin="8206,1679" coordsize="340,661" path="m8206,2339l8545,1679e" filled="false" stroked="true" strokeweight=".283pt" strokecolor="#6d6e71">
                <v:path arrowok="t"/>
              </v:shape>
            </v:group>
            <v:group style="position:absolute;left:8217;top:1681;width:345;height:671" coordorigin="8217,1681" coordsize="345,671">
              <v:shape style="position:absolute;left:8217;top:1681;width:345;height:671" coordorigin="8217,1681" coordsize="345,671" path="m8217,2351l8561,1681e" filled="false" stroked="true" strokeweight=".283pt" strokecolor="#6d6e71">
                <v:path arrowok="t"/>
              </v:shape>
            </v:group>
            <v:group style="position:absolute;left:8228;top:1684;width:349;height:679" coordorigin="8228,1684" coordsize="349,679">
              <v:shape style="position:absolute;left:8228;top:1684;width:349;height:679" coordorigin="8228,1684" coordsize="349,679" path="m8228,2362l8576,1684e" filled="false" stroked="true" strokeweight=".283pt" strokecolor="#6d6e71">
                <v:path arrowok="t"/>
              </v:shape>
            </v:group>
            <v:group style="position:absolute;left:8239;top:1687;width:353;height:686" coordorigin="8239,1687" coordsize="353,686">
              <v:shape style="position:absolute;left:8239;top:1687;width:353;height:686" coordorigin="8239,1687" coordsize="353,686" path="m8239,2373l8592,1687e" filled="false" stroked="true" strokeweight=".283pt" strokecolor="#6d6e71">
                <v:path arrowok="t"/>
              </v:shape>
            </v:group>
            <v:group style="position:absolute;left:8251;top:1691;width:356;height:693" coordorigin="8251,1691" coordsize="356,693">
              <v:shape style="position:absolute;left:8251;top:1691;width:356;height:693" coordorigin="8251,1691" coordsize="356,693" path="m8251,2383l8607,1691e" filled="false" stroked="true" strokeweight=".283pt" strokecolor="#6d6e71">
                <v:path arrowok="t"/>
              </v:shape>
            </v:group>
            <v:group style="position:absolute;left:8263;top:1695;width:359;height:698" coordorigin="8263,1695" coordsize="359,698">
              <v:shape style="position:absolute;left:8263;top:1695;width:359;height:698" coordorigin="8263,1695" coordsize="359,698" path="m8263,2392l8621,1695e" filled="false" stroked="true" strokeweight=".283pt" strokecolor="#6d6e71">
                <v:path arrowok="t"/>
              </v:shape>
            </v:group>
            <v:group style="position:absolute;left:8276;top:1700;width:361;height:702" coordorigin="8276,1700" coordsize="361,702">
              <v:shape style="position:absolute;left:8276;top:1700;width:361;height:702" coordorigin="8276,1700" coordsize="361,702" path="m8276,2401l8636,1700e" filled="false" stroked="true" strokeweight=".283pt" strokecolor="#6d6e71">
                <v:path arrowok="t"/>
              </v:shape>
              <v:shape style="position:absolute;left:8140;top:1787;width:705;height:534" type="#_x0000_t75" stroked="false">
                <v:imagedata r:id="rId58" o:title=""/>
              </v:shape>
            </v:group>
            <v:group style="position:absolute;left:8335;top:2196;width:439;height:175" coordorigin="8335,2196" coordsize="439,175">
              <v:shape style="position:absolute;left:8335;top:2196;width:439;height:175" coordorigin="8335,2196" coordsize="439,175" path="m8774,2196l8729,2267,8667,2322,8590,2358,8504,2371,8459,2368,8416,2358,8374,2341,8335,2319e" filled="false" stroked="true" strokeweight=".568pt" strokecolor="#231f20">
                <v:path arrowok="t"/>
              </v:shape>
            </v:group>
            <v:group style="position:absolute;left:8104;top:1677;width:796;height:796" coordorigin="8104,1677" coordsize="796,796">
              <v:shape style="position:absolute;left:8104;top:1677;width:796;height:796" coordorigin="8104,1677" coordsize="796,796" path="m8502,1677l8573,1683,8641,1702,8703,1731,8758,1770,8806,1818,8845,1874,8875,1936,8893,2003,8899,2074,8893,2146,8875,2213,8845,2275,8806,2330,8758,2378,8703,2418,8641,2447,8573,2465,8502,2472,8430,2465,8363,2447,8301,2418,8246,2378,8198,2330,8159,2275,8129,2213,8111,2146,8104,2074,8111,2003,8129,1936,8159,1874,8198,1818,8246,1770,8301,1731,8363,1702,8430,1683,8502,1677xe" filled="false" stroked="true" strokeweight=".567pt" strokecolor="#231f20">
                <v:path arrowok="t"/>
              </v:shape>
              <v:shape style="position:absolute;left:8377;top:2331;width:258;height:105" type="#_x0000_t75" stroked="false">
                <v:imagedata r:id="rId59" o:title=""/>
              </v:shape>
            </v:group>
            <w10:wrap type="topAndBottom"/>
          </v:group>
        </w:pict>
      </w:r>
      <w:r>
        <w:rPr/>
        <w:pict>
          <v:group style="position:absolute;margin-left:449.769012pt;margin-top:79.447212pt;width:44.55pt;height:44.55pt;mso-position-horizontal-relative:page;mso-position-vertical-relative:paragraph;z-index:2872;mso-wrap-distance-left:0;mso-wrap-distance-right:0" coordorigin="8995,1589" coordsize="891,891"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370,1601,9302,1617,9239,1644,9181,1680,9130,1724,9086,1775,9050,1832,9024,1895,9007,1963,9001,2034,9007,2106,9024,2173,9050,2236,9086,2294,9130,2345,9181,2389,9239,2425,9302,2451,9370,2468,9441,2474,9512,2468,9580,2451,9643,2425,9700,2389,9751,2345,9795,2294,9831,2236,9858,2173,9874,2106,9880,2034,9874,1963,9858,1895,9831,1832,9795,1775,9751,1724,9700,1680,9643,1644,9580,1617,9512,1601,9441,1595xe" filled="true" fillcolor="#d1d3d4" stroked="false">
                <v:path arrowok="t"/>
                <v:fill type="solid"/>
              </v:shape>
            </v:group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512,1601,9580,1617,9643,1644,9700,1680,9751,1724,9795,1775,9831,1832,9858,1895,9874,1963,9880,2034,9874,2106,9858,2173,9831,2236,9795,2294,9751,2345,9700,2389,9643,2425,9580,2451,9512,2468,9441,2474,9370,2468,9302,2451,9239,2425,9181,2389,9130,2345,9086,2294,9050,2236,9024,2173,9007,2106,9001,2034,9007,1963,9024,1895,9050,1832,9086,1775,9130,1724,9181,1680,9239,1644,9302,1617,9370,1601,9441,1595xe" filled="false" stroked="true" strokeweight=".425pt" strokecolor="#231f20">
                <v:path arrowok="t"/>
              </v:shape>
            </v:group>
            <v:group style="position:absolute;left:9205;top:1978;width:220;height:428" coordorigin="9205,1978" coordsize="220,428">
              <v:shape style="position:absolute;left:9205;top:1978;width:220;height:428" coordorigin="9205,1978" coordsize="220,428" path="m9205,2405l9424,1978e" filled="false" stroked="true" strokeweight=".292pt" strokecolor="#6d6e71">
                <v:path arrowok="t"/>
              </v:shape>
            </v:group>
            <v:group style="position:absolute;left:9468;top:1626;width:137;height:267" coordorigin="9468,1626" coordsize="137,267">
              <v:shape style="position:absolute;left:9468;top:1626;width:137;height:267" coordorigin="9468,1626" coordsize="137,267" path="m9468,1893l9604,1626e" filled="false" stroked="true" strokeweight=".292pt" strokecolor="#6d6e71">
                <v:path arrowok="t"/>
              </v:shape>
            </v:group>
            <v:group style="position:absolute;left:9011;top:1738;width:107;height:207" coordorigin="9011,1738" coordsize="107,207">
              <v:shape style="position:absolute;left:9011;top:1738;width:107;height:207" coordorigin="9011,1738" coordsize="107,207" path="m9011,1944l9117,1738e" filled="false" stroked="true" strokeweight=".292pt" strokecolor="#6d6e71">
                <v:path arrowok="t"/>
              </v:shape>
            </v:group>
            <v:group style="position:absolute;left:9003;top:1701;width:151;height:294" coordorigin="9003,1701" coordsize="151,294">
              <v:shape style="position:absolute;left:9003;top:1701;width:151;height:294" coordorigin="9003,1701" coordsize="151,294" path="m9003,1995l9154,1701e" filled="false" stroked="true" strokeweight=".292pt" strokecolor="#6d6e71">
                <v:path arrowok="t"/>
              </v:shape>
            </v:group>
            <v:group style="position:absolute;left:9001;top:1677;width:185;height:359" coordorigin="9001,1677" coordsize="185,359">
              <v:shape style="position:absolute;left:9001;top:1677;width:185;height:359" coordorigin="9001,1677" coordsize="185,359" path="m9001,2035l9186,1677e" filled="false" stroked="true" strokeweight=".292pt" strokecolor="#6d6e71">
                <v:path arrowok="t"/>
              </v:shape>
            </v:group>
            <v:group style="position:absolute;left:9003;top:1658;width:212;height:411" coordorigin="9003,1658" coordsize="212,411">
              <v:shape style="position:absolute;left:9003;top:1658;width:212;height:411" coordorigin="9003,1658" coordsize="212,411" path="m9003,2069l9214,1658e" filled="false" stroked="true" strokeweight=".292pt" strokecolor="#6d6e71">
                <v:path arrowok="t"/>
              </v:shape>
            </v:group>
            <v:group style="position:absolute;left:9006;top:1643;width:234;height:456" coordorigin="9006,1643" coordsize="234,456">
              <v:shape style="position:absolute;left:9006;top:1643;width:234;height:456" coordorigin="9006,1643" coordsize="234,456" path="m9006,2099l9240,1643e" filled="false" stroked="true" strokeweight=".292pt" strokecolor="#6d6e71">
                <v:path arrowok="t"/>
              </v:shape>
            </v:group>
            <v:group style="position:absolute;left:9011;top:1632;width:254;height:495" coordorigin="9011,1632" coordsize="254,495">
              <v:shape style="position:absolute;left:9011;top:1632;width:254;height:495" coordorigin="9011,1632" coordsize="254,495" path="m9011,2126l9265,1632e" filled="false" stroked="true" strokeweight=".292pt" strokecolor="#6d6e71">
                <v:path arrowok="t"/>
              </v:shape>
            </v:group>
            <v:group style="position:absolute;left:9017;top:1622;width:272;height:529" coordorigin="9017,1622" coordsize="272,529">
              <v:shape style="position:absolute;left:9017;top:1622;width:272;height:529" coordorigin="9017,1622" coordsize="272,529" path="m9017,2151l9288,1622e" filled="false" stroked="true" strokeweight=".292pt" strokecolor="#6d6e71">
                <v:path arrowok="t"/>
              </v:shape>
            </v:group>
            <v:group style="position:absolute;left:9024;top:1614;width:288;height:560" coordorigin="9024,1614" coordsize="288,560">
              <v:shape style="position:absolute;left:9024;top:1614;width:288;height:560" coordorigin="9024,1614" coordsize="288,560" path="m9024,2174l9311,1614e" filled="false" stroked="true" strokeweight=".292pt" strokecolor="#6d6e71">
                <v:path arrowok="t"/>
              </v:shape>
            </v:group>
            <v:group style="position:absolute;left:9032;top:1608;width:302;height:587" coordorigin="9032,1608" coordsize="302,587">
              <v:shape style="position:absolute;left:9032;top:1608;width:302;height:587" coordorigin="9032,1608" coordsize="302,587" path="m9032,2195l9333,1608e" filled="false" stroked="true" strokeweight=".292pt" strokecolor="#6d6e71">
                <v:path arrowok="t"/>
              </v:shape>
            </v:group>
            <v:group style="position:absolute;left:9040;top:1603;width:315;height:612" coordorigin="9040,1603" coordsize="315,612">
              <v:shape style="position:absolute;left:9040;top:1603;width:315;height:612" coordorigin="9040,1603" coordsize="315,612" path="m9040,2215l9354,1603e" filled="false" stroked="true" strokeweight=".292pt" strokecolor="#6d6e71">
                <v:path arrowok="t"/>
              </v:shape>
            </v:group>
            <v:group style="position:absolute;left:9049;top:1600;width:326;height:634" coordorigin="9049,1600" coordsize="326,634">
              <v:shape style="position:absolute;left:9049;top:1600;width:326;height:634" coordorigin="9049,1600" coordsize="326,634" path="m9049,2234l9375,1600e" filled="false" stroked="true" strokeweight=".292pt" strokecolor="#6d6e71">
                <v:path arrowok="t"/>
              </v:shape>
            </v:group>
            <v:group style="position:absolute;left:9059;top:1597;width:336;height:655" coordorigin="9059,1597" coordsize="336,655">
              <v:shape style="position:absolute;left:9059;top:1597;width:336;height:655" coordorigin="9059,1597" coordsize="336,655" path="m9059,2252l9395,1597e" filled="false" stroked="true" strokeweight=".292pt" strokecolor="#6d6e71">
                <v:path arrowok="t"/>
              </v:shape>
            </v:group>
            <v:group style="position:absolute;left:9069;top:1596;width:346;height:673" coordorigin="9069,1596" coordsize="346,673">
              <v:shape style="position:absolute;left:9069;top:1596;width:346;height:673" coordorigin="9069,1596" coordsize="346,673" path="m9069,2268l9414,1596e" filled="false" stroked="true" strokeweight=".292pt" strokecolor="#6d6e71">
                <v:path arrowok="t"/>
              </v:shape>
            </v:group>
            <v:group style="position:absolute;left:9079;top:1595;width:354;height:690" coordorigin="9079,1595" coordsize="354,690">
              <v:shape style="position:absolute;left:9079;top:1595;width:354;height:690" coordorigin="9079,1595" coordsize="354,690" path="m9079,2284l9433,1595e" filled="false" stroked="true" strokeweight=".292pt" strokecolor="#6d6e71">
                <v:path arrowok="t"/>
              </v:shape>
            </v:group>
            <v:group style="position:absolute;left:9090;top:1595;width:362;height:705" coordorigin="9090,1595" coordsize="362,705">
              <v:shape style="position:absolute;left:9090;top:1595;width:362;height:705" coordorigin="9090,1595" coordsize="362,705" path="m9090,2299l9452,1595e" filled="false" stroked="true" strokeweight=".292pt" strokecolor="#6d6e71">
                <v:path arrowok="t"/>
              </v:shape>
            </v:group>
            <v:group style="position:absolute;left:9102;top:1933;width:196;height:381" coordorigin="9102,1933" coordsize="196,381">
              <v:shape style="position:absolute;left:9102;top:1933;width:196;height:381" coordorigin="9102,1933" coordsize="196,381" path="m9102,2314l9297,1933e" filled="false" stroked="true" strokeweight=".292pt" strokecolor="#6d6e71">
                <v:path arrowok="t"/>
              </v:shape>
            </v:group>
            <v:group style="position:absolute;left:9326;top:1596;width:145;height:281" coordorigin="9326,1596" coordsize="145,281">
              <v:shape style="position:absolute;left:9326;top:1596;width:145;height:281" coordorigin="9326,1596" coordsize="145,281" path="m9326,1877l9470,1596e" filled="false" stroked="true" strokeweight=".292pt" strokecolor="#6d6e71">
                <v:path arrowok="t"/>
              </v:shape>
            </v:group>
            <v:group style="position:absolute;left:9113;top:1947;width:196;height:381" coordorigin="9113,1947" coordsize="196,381">
              <v:shape style="position:absolute;left:9113;top:1947;width:196;height:381" coordorigin="9113,1947" coordsize="196,381" path="m9113,2327l9309,1947e" filled="false" stroked="true" strokeweight=".292pt" strokecolor="#6d6e71">
                <v:path arrowok="t"/>
              </v:shape>
            </v:group>
            <v:group style="position:absolute;left:9344;top:1598;width:145;height:282" coordorigin="9344,1598" coordsize="145,282">
              <v:shape style="position:absolute;left:9344;top:1598;width:145;height:282" coordorigin="9344,1598" coordsize="145,282" path="m9344,1879l9488,1598e" filled="false" stroked="true" strokeweight=".292pt" strokecolor="#6d6e71">
                <v:path arrowok="t"/>
              </v:shape>
            </v:group>
            <v:group style="position:absolute;left:9126;top:1958;width:197;height:383" coordorigin="9126,1958" coordsize="197,383">
              <v:shape style="position:absolute;left:9126;top:1958;width:197;height:383" coordorigin="9126,1958" coordsize="197,383" path="m9126,2340l9322,1958e" filled="false" stroked="true" strokeweight=".292pt" strokecolor="#6d6e71">
                <v:path arrowok="t"/>
              </v:shape>
            </v:group>
            <v:group style="position:absolute;left:9363;top:1600;width:144;height:279" coordorigin="9363,1600" coordsize="144,279">
              <v:shape style="position:absolute;left:9363;top:1600;width:144;height:279" coordorigin="9363,1600" coordsize="144,279" path="m9363,1879l9506,1600e" filled="false" stroked="true" strokeweight=".292pt" strokecolor="#6d6e71">
                <v:path arrowok="t"/>
              </v:shape>
            </v:group>
            <v:group style="position:absolute;left:9138;top:1963;width:200;height:390" coordorigin="9138,1963" coordsize="200,390">
              <v:shape style="position:absolute;left:9138;top:1963;width:200;height:390" coordorigin="9138,1963" coordsize="200,390" path="m9138,2353l9338,1963e" filled="false" stroked="true" strokeweight=".292pt" strokecolor="#6d6e71">
                <v:path arrowok="t"/>
              </v:shape>
            </v:group>
            <v:group style="position:absolute;left:9380;top:1603;width:143;height:278" coordorigin="9380,1603" coordsize="143,278">
              <v:shape style="position:absolute;left:9380;top:1603;width:143;height:278" coordorigin="9380,1603" coordsize="143,278" path="m9380,1880l9523,1603e" filled="false" stroked="true" strokeweight=".292pt" strokecolor="#6d6e71">
                <v:path arrowok="t"/>
              </v:shape>
            </v:group>
            <v:group style="position:absolute;left:9151;top:1967;width:205;height:398" coordorigin="9151,1967" coordsize="205,398">
              <v:shape style="position:absolute;left:9151;top:1967;width:205;height:398" coordorigin="9151,1967" coordsize="205,398" path="m9151,2364l9355,1967e" filled="false" stroked="true" strokeweight=".292pt" strokecolor="#6d6e71">
                <v:path arrowok="t"/>
              </v:shape>
            </v:group>
            <v:group style="position:absolute;left:9398;top:1606;width:142;height:276" coordorigin="9398,1606" coordsize="142,276">
              <v:shape style="position:absolute;left:9398;top:1606;width:142;height:276" coordorigin="9398,1606" coordsize="142,276" path="m9398,1882l9540,1606e" filled="false" stroked="true" strokeweight=".292pt" strokecolor="#6d6e71">
                <v:path arrowok="t"/>
              </v:shape>
            </v:group>
            <v:group style="position:absolute;left:9164;top:1969;width:209;height:407" coordorigin="9164,1969" coordsize="209,407">
              <v:shape style="position:absolute;left:9164;top:1969;width:209;height:407" coordorigin="9164,1969" coordsize="209,407" path="m9164,2375l9373,1969e" filled="false" stroked="true" strokeweight=".292pt" strokecolor="#6d6e71">
                <v:path arrowok="t"/>
              </v:shape>
            </v:group>
            <v:group style="position:absolute;left:9416;top:1610;width:141;height:274" coordorigin="9416,1610" coordsize="141,274">
              <v:shape style="position:absolute;left:9416;top:1610;width:141;height:274" coordorigin="9416,1610" coordsize="141,274" path="m9416,1884l9557,1610e" filled="false" stroked="true" strokeweight=".292pt" strokecolor="#6d6e71">
                <v:path arrowok="t"/>
              </v:shape>
            </v:group>
            <v:group style="position:absolute;left:9177;top:1971;width:213;height:415" coordorigin="9177,1971" coordsize="213,415">
              <v:shape style="position:absolute;left:9177;top:1971;width:213;height:415" coordorigin="9177,1971" coordsize="213,415" path="m9177,2386l9390,1971e" filled="false" stroked="true" strokeweight=".292pt" strokecolor="#6d6e71">
                <v:path arrowok="t"/>
              </v:shape>
            </v:group>
            <v:group style="position:absolute;left:9433;top:1615;width:140;height:272" coordorigin="9433,1615" coordsize="140,272">
              <v:shape style="position:absolute;left:9433;top:1615;width:140;height:272" coordorigin="9433,1615" coordsize="140,272" path="m9433,1887l9573,1615e" filled="false" stroked="true" strokeweight=".292pt" strokecolor="#6d6e71">
                <v:path arrowok="t"/>
              </v:shape>
            </v:group>
            <v:group style="position:absolute;left:9191;top:1974;width:217;height:422" coordorigin="9191,1974" coordsize="217,422">
              <v:shape style="position:absolute;left:9191;top:1974;width:217;height:422" coordorigin="9191,1974" coordsize="217,422" path="m9191,2395l9407,1974e" filled="false" stroked="true" strokeweight=".292pt" strokecolor="#6d6e71">
                <v:path arrowok="t"/>
              </v:shape>
            </v:group>
            <v:group style="position:absolute;left:9450;top:1621;width:139;height:270" coordorigin="9450,1621" coordsize="139,270">
              <v:shape style="position:absolute;left:9450;top:1621;width:139;height:270" coordorigin="9450,1621" coordsize="139,270" path="m9450,1890l9589,1621e" filled="false" stroked="true" strokeweight=".292pt" strokecolor="#6d6e71">
                <v:path arrowok="t"/>
              </v:shape>
              <v:shape style="position:absolute;left:9110;top:1732;width:279;height:393" type="#_x0000_t75" stroked="false">
                <v:imagedata r:id="rId60" o:title=""/>
              </v:shape>
            </v:group>
            <v:group style="position:absolute;left:9080;top:2159;width:61;height:70" coordorigin="9080,2159" coordsize="61,70">
              <v:shape style="position:absolute;left:9080;top:2159;width:61;height:70" coordorigin="9080,2159" coordsize="61,70" path="m9120,2159l9102,2159,9094,2163,9083,2175,9080,2184,9080,2206,9083,2214,9094,2226,9102,2229,9118,2229,9125,2227,9134,2220,9136,2218,9106,2218,9102,2216,9096,2209,9094,2202,9094,2186,9096,2180,9102,2173,9106,2171,9136,2171,9136,2170,9127,2162,9120,2159xe" filled="true" fillcolor="#231f20" stroked="false">
                <v:path arrowok="t"/>
                <v:fill type="solid"/>
              </v:shape>
              <v:shape style="position:absolute;left:9080;top:2159;width:61;height:70" coordorigin="9080,2159" coordsize="61,70" path="m9126,2203l9125,2208,9123,2212,9118,2216,9115,2218,9136,2218,9138,2215,9140,2207,9126,2203xe" filled="true" fillcolor="#231f20" stroked="false">
                <v:path arrowok="t"/>
                <v:fill type="solid"/>
              </v:shape>
              <v:shape style="position:absolute;left:9080;top:2159;width:61;height:70" coordorigin="9080,2159" coordsize="61,70" path="m9136,2171l9115,2171,9118,2172,9123,2176,9125,2179,9126,2182,9140,2179,9138,2174,9136,2171xe" filled="true" fillcolor="#231f20" stroked="false">
                <v:path arrowok="t"/>
                <v:fill type="solid"/>
              </v:shape>
            </v:group>
            <v:group style="position:absolute;left:9152;top:2161;width:53;height:68" coordorigin="9152,2161" coordsize="53,68">
              <v:shape style="position:absolute;left:9152;top:2161;width:53;height:68" coordorigin="9152,2161" coordsize="53,68" path="m9203,2161l9152,2161,9152,2228,9204,2228,9204,2217,9166,2217,9166,2198,9200,2198,9200,2187,9166,2187,9166,2172,9203,2172,9203,2161xe" filled="true" fillcolor="#231f20" stroked="false">
                <v:path arrowok="t"/>
                <v:fill type="solid"/>
              </v:shape>
            </v:group>
            <v:group style="position:absolute;left:9216;top:2161;width:55;height:68" coordorigin="9216,2161" coordsize="55,68">
              <v:shape style="position:absolute;left:9216;top:2161;width:55;height:68" coordorigin="9216,2161" coordsize="55,68" path="m9230,2161l9216,2161,9216,2228,9229,2228,9229,2184,9244,2184,9230,2161xe" filled="true" fillcolor="#231f20" stroked="false">
                <v:path arrowok="t"/>
                <v:fill type="solid"/>
              </v:shape>
              <v:shape style="position:absolute;left:9216;top:2161;width:55;height:68" coordorigin="9216,2161" coordsize="55,68" path="m9244,2184l9229,2184,9257,2228,9271,2228,9271,2206,9258,2206,9244,2184xe" filled="true" fillcolor="#231f20" stroked="false">
                <v:path arrowok="t"/>
                <v:fill type="solid"/>
              </v:shape>
              <v:shape style="position:absolute;left:9216;top:2161;width:55;height:68" coordorigin="9216,2161" coordsize="55,68" path="m9271,2161l9258,2161,9258,2206,9271,2206,9271,2161xe" filled="true" fillcolor="#231f20" stroked="false">
                <v:path arrowok="t"/>
                <v:fill type="solid"/>
              </v:shape>
            </v:group>
            <v:group style="position:absolute;left:9281;top:2161;width:55;height:68" coordorigin="9281,2161" coordsize="55,68">
              <v:shape style="position:absolute;left:9281;top:2161;width:55;height:68" coordorigin="9281,2161" coordsize="55,68" path="m9315,2172l9301,2172,9301,2228,9315,2228,9315,2172xe" filled="true" fillcolor="#231f20" stroked="false">
                <v:path arrowok="t"/>
                <v:fill type="solid"/>
              </v:shape>
              <v:shape style="position:absolute;left:9281;top:2161;width:55;height:68" coordorigin="9281,2161" coordsize="55,68" path="m9336,2161l9281,2161,9281,2172,9336,2172,9336,2161xe" filled="true" fillcolor="#231f20" stroked="false">
                <v:path arrowok="t"/>
                <v:fill type="solid"/>
              </v:shape>
            </v:group>
            <v:group style="position:absolute;left:9330;top:2161;width:70;height:68" coordorigin="9330,2161" coordsize="70,68">
              <v:shape style="position:absolute;left:9330;top:2161;width:70;height:68" coordorigin="9330,2161" coordsize="70,68" path="m9372,2161l9357,2161,9330,2228,9345,2228,9351,2213,9393,2213,9389,2201,9355,2201,9365,2176,9378,2176,9372,2161xe" filled="true" fillcolor="#231f20" stroked="false">
                <v:path arrowok="t"/>
                <v:fill type="solid"/>
              </v:shape>
              <v:shape style="position:absolute;left:9330;top:2161;width:70;height:68" coordorigin="9330,2161" coordsize="70,68" path="m9393,2213l9378,2213,9385,2228,9400,2228,9393,2213xe" filled="true" fillcolor="#231f20" stroked="false">
                <v:path arrowok="t"/>
                <v:fill type="solid"/>
              </v:shape>
              <v:shape style="position:absolute;left:9330;top:2161;width:70;height:68" coordorigin="9330,2161" coordsize="70,68" path="m9378,2176l9365,2176,9374,2201,9389,2201,9378,2176xe" filled="true" fillcolor="#231f20" stroked="false">
                <v:path arrowok="t"/>
                <v:fill type="solid"/>
              </v:shape>
            </v:group>
            <v:group style="position:absolute;left:9393;top:2161;width:65;height:68" coordorigin="9393,2161" coordsize="65,68">
              <v:shape style="position:absolute;left:9393;top:2161;width:65;height:68" coordorigin="9393,2161" coordsize="65,68" path="m9408,2161l9393,2161,9418,2228,9432,2228,9439,2211,9425,2211,9408,2161xe" filled="true" fillcolor="#231f20" stroked="false">
                <v:path arrowok="t"/>
                <v:fill type="solid"/>
              </v:shape>
              <v:shape style="position:absolute;left:9393;top:2161;width:65;height:68" coordorigin="9393,2161" coordsize="65,68" path="m9457,2161l9442,2161,9425,2211,9439,2211,9457,2161xe" filled="true" fillcolor="#231f20" stroked="false">
                <v:path arrowok="t"/>
                <v:fill type="solid"/>
              </v:shape>
            </v:group>
            <v:group style="position:absolute;left:9461;top:2159;width:67;height:70" coordorigin="9461,2159" coordsize="67,70">
              <v:shape style="position:absolute;left:9461;top:2159;width:67;height:70" coordorigin="9461,2159" coordsize="67,70" path="m9505,2159l9489,2159,9484,2160,9461,2188,9461,2206,9464,2214,9477,2226,9485,2229,9505,2229,9513,2226,9522,2218,9489,2218,9485,2216,9478,2208,9476,2202,9476,2186,9478,2181,9485,2173,9489,2171,9522,2171,9513,2163,9505,2159xe" filled="true" fillcolor="#231f20" stroked="false">
                <v:path arrowok="t"/>
                <v:fill type="solid"/>
              </v:shape>
              <v:shape style="position:absolute;left:9461;top:2159;width:67;height:70" coordorigin="9461,2159" coordsize="67,70" path="m9522,2171l9501,2171,9505,2173,9512,2181,9514,2186,9514,2202,9512,2208,9505,2216,9501,2218,9522,2218,9525,2214,9528,2206,9528,2183,9525,2175,9522,2171xe" filled="true" fillcolor="#231f20" stroked="false">
                <v:path arrowok="t"/>
                <v:fill type="solid"/>
              </v:shape>
            </v:group>
            <v:group style="position:absolute;left:9536;top:2159;width:57;height:70" coordorigin="9536,2159" coordsize="57,70">
              <v:shape style="position:absolute;left:9536;top:2159;width:57;height:70" coordorigin="9536,2159" coordsize="57,70" path="m9549,2205l9536,2206,9537,2214,9539,2219,9549,2227,9556,2229,9570,2229,9575,2228,9583,2225,9586,2223,9590,2218,9560,2218,9557,2217,9552,2213,9550,2209,9549,2205xe" filled="true" fillcolor="#231f20" stroked="false">
                <v:path arrowok="t"/>
                <v:fill type="solid"/>
              </v:shape>
              <v:shape style="position:absolute;left:9536;top:2159;width:57;height:70" coordorigin="9536,2159" coordsize="57,70" path="m9572,2159l9558,2159,9554,2160,9538,2184,9540,2188,9548,2195,9553,2197,9566,2200,9570,2201,9574,2202,9576,2203,9576,2204,9577,2206,9578,2207,9578,2211,9577,2213,9572,2217,9569,2218,9590,2218,9591,2216,9592,2213,9592,2204,9591,2201,9560,2184,9555,2183,9552,2180,9552,2179,9552,2176,9552,2174,9556,2172,9559,2171,9588,2171,9587,2169,9579,2161,9572,2159xe" filled="true" fillcolor="#231f20" stroked="false">
                <v:path arrowok="t"/>
                <v:fill type="solid"/>
              </v:shape>
              <v:shape style="position:absolute;left:9536;top:2159;width:57;height:70" coordorigin="9536,2159" coordsize="57,70" path="m9588,2171l9567,2171,9570,2172,9574,2175,9575,2177,9576,2181,9590,2180,9590,2174,9588,2171xe" filled="true" fillcolor="#231f20" stroked="false">
                <v:path arrowok="t"/>
                <v:fill type="solid"/>
              </v:shape>
            </v:group>
            <v:group style="position:absolute;left:9289;top:1876;width:498;height:418" coordorigin="9289,1876" coordsize="498,418">
              <v:shape style="position:absolute;left:9289;top:1876;width:498;height:418" coordorigin="9289,1876" coordsize="498,418" path="m9289,1876l9402,1882,9496,1900,9572,1926,9632,1955,9710,2009,9765,2070,9787,2132,9781,2190,9751,2240,9701,2275,9637,2293e" filled="false" stroked="true" strokeweight=".758pt" strokecolor="#231f20">
                <v:path arrowok="t"/>
              </v:shape>
            </v:group>
            <v:group style="position:absolute;left:9337;top:1965;width:427;height:265" coordorigin="9337,1965" coordsize="427,265">
              <v:shape style="position:absolute;left:9337;top:1965;width:427;height:265" coordorigin="9337,1965" coordsize="427,265" path="m9337,1965l9428,1978,9517,2005,9598,2043,9668,2087,9722,2136,9755,2184,9764,2230e" filled="false" stroked="true" strokeweight=".758pt" strokecolor="#231f20">
                <v:path arrowok="t"/>
              </v:shape>
            </v:group>
            <v:group style="position:absolute;left:9628;top:1996;width:53;height:51" coordorigin="9628,1996" coordsize="53,51">
              <v:shape style="position:absolute;left:9628;top:1996;width:53;height:51" coordorigin="9628,1996" coordsize="53,51" path="m9654,1996l9661,2015,9681,2015,9664,2027,9671,2046,9654,2034,9638,2046,9644,2027,9628,2015,9648,2015,9654,1996xe" filled="false" stroked="true" strokeweight=".258pt" strokecolor="#231f20">
                <v:path arrowok="t"/>
              </v:shape>
            </v:group>
            <v:group style="position:absolute;left:9397;top:2254;width:32;height:52" coordorigin="9397,2254" coordsize="32,52">
              <v:shape style="position:absolute;left:9397;top:2254;width:32;height:52" coordorigin="9397,2254" coordsize="32,52" path="m9425,2263l9410,2263,9412,2264,9415,2267,9416,2269,9416,2276,9415,2279,9411,2287,9406,2294,9397,2305,9397,2306,9425,2306,9427,2296,9407,2296,9415,2288,9421,2281,9423,2277,9425,2273,9426,2270,9426,2265,9425,2263xe" filled="true" fillcolor="#231f20" stroked="false">
                <v:path arrowok="t"/>
                <v:fill type="solid"/>
              </v:shape>
              <v:shape style="position:absolute;left:9397;top:2254;width:32;height:52" coordorigin="9397,2254" coordsize="32,52" path="m9428,2291l9427,2291,9426,2293,9425,2294,9424,2295,9424,2295,9422,2296,9407,2296,9427,2296,9428,2291xe" filled="true" fillcolor="#231f20" stroked="false">
                <v:path arrowok="t"/>
                <v:fill type="solid"/>
              </v:shape>
              <v:shape style="position:absolute;left:9397;top:2254;width:32;height:52" coordorigin="9397,2254" coordsize="32,52" path="m9415,2254l9409,2254,9406,2255,9401,2260,9399,2263,9398,2268,9399,2269,9401,2265,9404,2263,9425,2263,9423,2259,9421,2257,9417,2255,9415,2254xe" filled="true" fillcolor="#231f20" stroked="false">
                <v:path arrowok="t"/>
                <v:fill type="solid"/>
              </v:shape>
            </v:group>
            <v:group style="position:absolute;left:9434;top:2254;width:32;height:53" coordorigin="9434,2254" coordsize="32,53">
              <v:shape style="position:absolute;left:9434;top:2254;width:32;height:53" coordorigin="9434,2254" coordsize="32,53" path="m9453,2254l9447,2254,9444,2255,9434,2285,9435,2289,9447,2307,9452,2307,9454,2306,9457,2304,9457,2304,9449,2304,9448,2304,9445,2264,9446,2260,9446,2258,9448,2257,9449,2257,9457,2257,9455,2255,9453,2254xe" filled="true" fillcolor="#231f20" stroked="false">
                <v:path arrowok="t"/>
                <v:fill type="solid"/>
              </v:shape>
              <v:shape style="position:absolute;left:9434;top:2254;width:32;height:53" coordorigin="9434,2254" coordsize="32,53" path="m9457,2257l9451,2257,9452,2257,9453,2259,9454,2261,9454,2264,9454,2289,9454,2299,9454,2301,9452,2304,9451,2304,9457,2304,9465,2285,9465,2275,9465,2270,9462,2262,9460,2259,9457,2257xe" filled="true" fillcolor="#231f20" stroked="false">
                <v:path arrowok="t"/>
                <v:fill type="solid"/>
              </v:shape>
            </v:group>
            <v:group style="position:absolute;left:9473;top:2254;width:27;height:52" coordorigin="9473,2254" coordsize="27,52">
              <v:shape style="position:absolute;left:9473;top:2254;width:27;height:52" coordorigin="9473,2254" coordsize="27,52" path="m9499,2304l9473,2304,9473,2306,9499,2306,9499,2304xe" filled="true" fillcolor="#231f20" stroked="false">
                <v:path arrowok="t"/>
                <v:fill type="solid"/>
              </v:shape>
              <v:shape style="position:absolute;left:9473;top:2254;width:27;height:52" coordorigin="9473,2254" coordsize="27,52" path="m9492,2263l9479,2263,9479,2263,9480,2264,9481,2264,9481,2265,9481,2301,9481,2302,9480,2303,9478,2304,9477,2304,9496,2304,9495,2304,9493,2303,9492,2302,9492,2301,9492,2263xe" filled="true" fillcolor="#231f20" stroked="false">
                <v:path arrowok="t"/>
                <v:fill type="solid"/>
              </v:shape>
              <v:shape style="position:absolute;left:9473;top:2254;width:27;height:52" coordorigin="9473,2254" coordsize="27,52" path="m9492,2254l9491,2254,9473,2263,9473,2264,9475,2263,9477,2263,9492,2263,9492,2254xe" filled="true" fillcolor="#231f20" stroked="false">
                <v:path arrowok="t"/>
                <v:fill type="solid"/>
              </v:shape>
            </v:group>
            <v:group style="position:absolute;left:9507;top:2254;width:32;height:53" coordorigin="9507,2254" coordsize="32,53">
              <v:shape style="position:absolute;left:9507;top:2254;width:32;height:53" coordorigin="9507,2254" coordsize="32,53" path="m9525,2254l9520,2254,9517,2255,9507,2285,9508,2289,9520,2307,9525,2307,9527,2306,9530,2304,9530,2304,9522,2304,9521,2304,9518,2264,9519,2260,9519,2258,9521,2257,9521,2257,9530,2257,9528,2255,9525,2254xe" filled="true" fillcolor="#231f20" stroked="false">
                <v:path arrowok="t"/>
                <v:fill type="solid"/>
              </v:shape>
              <v:shape style="position:absolute;left:9507;top:2254;width:32;height:53" coordorigin="9507,2254" coordsize="32,53" path="m9530,2257l9524,2257,9525,2257,9526,2259,9527,2261,9527,2264,9527,2289,9527,2299,9526,2301,9525,2304,9524,2304,9530,2304,9538,2285,9538,2275,9537,2270,9535,2262,9533,2259,9530,2257xe" filled="true" fillcolor="#231f20" stroked="false">
                <v:path arrowok="t"/>
                <v:fill type="solid"/>
              </v:shape>
            </v:group>
            <v:group style="position:absolute;left:9765;top:1878;width:53;height:50" coordorigin="9765,1878" coordsize="53,50">
              <v:shape style="position:absolute;left:9765;top:1878;width:53;height:50" coordorigin="9765,1878" coordsize="53,50" path="m9791,1878l9798,1897,9818,1897,9801,1909,9808,1928,9791,1917,9775,1928,9781,1909,9765,1897,9785,1897,9791,1878xe" filled="false" stroked="true" strokeweight=".258pt" strokecolor="#231f20">
                <v:path arrowok="t"/>
              </v:shape>
            </v:group>
            <v:group style="position:absolute;left:9693;top:1763;width:53;height:51" coordorigin="9693,1763" coordsize="53,51">
              <v:shape style="position:absolute;left:9693;top:1763;width:53;height:51" coordorigin="9693,1763" coordsize="53,51" path="m9719,1763l9725,1782,9745,1782,9729,1794,9735,1813,9719,1801,9703,1813,9709,1794,9693,1782,9713,1782,9719,1763xe" filled="false" stroked="true" strokeweight=".258pt" strokecolor="#231f20">
                <v:path arrowok="t"/>
              </v:shape>
            </v:group>
            <v:group style="position:absolute;left:9604;top:1827;width:53;height:51" coordorigin="9604,1827" coordsize="53,51">
              <v:shape style="position:absolute;left:9604;top:1827;width:53;height:51" coordorigin="9604,1827" coordsize="53,51" path="m9631,1827l9637,1846,9657,1846,9641,1857,9647,1877,9631,1865,9615,1877,9621,1857,9604,1846,9625,1846,9631,1827xe" filled="false" stroked="true" strokeweight=".258pt" strokecolor="#231f20">
                <v:path arrowok="t"/>
              </v:shape>
            </v:group>
            <v:group style="position:absolute;left:9685;top:1904;width:43;height:41" coordorigin="9685,1904" coordsize="43,41">
              <v:shape style="position:absolute;left:9685;top:1904;width:43;height:41" coordorigin="9685,1904" coordsize="43,41" path="m9707,1904l9712,1920,9728,1920,9715,1929,9720,1945,9707,1935,9693,1945,9699,1929,9685,1920,9702,1920,9707,1904xe" filled="false" stroked="true" strokeweight=".209pt" strokecolor="#231f20">
                <v:path arrowok="t"/>
              </v:shape>
            </v:group>
            <v:group style="position:absolute;left:9555;top:1726;width:213;height:344" coordorigin="9555,1726" coordsize="213,344">
              <v:shape style="position:absolute;left:9555;top:1726;width:213;height:344" coordorigin="9555,1726" coordsize="213,344" path="m9555,1726l9618,1757,9673,1802,9719,1858,9751,1923,9767,1994,9765,2070e" filled="false" stroked="true" strokeweight=".758pt" strokecolor="#231f20">
                <v:path arrowok="t"/>
              </v:shape>
            </v:group>
            <v:group style="position:absolute;left:9257;top:2157;width:489;height:206" coordorigin="9257,2157" coordsize="489,206">
              <v:shape style="position:absolute;left:9257;top:2157;width:489;height:206" coordorigin="9257,2157" coordsize="489,206" path="m9745,2157l9707,2222,9655,2278,9592,2323,9520,2352,9443,2362,9393,2358,9345,2347,9299,2329,9257,2304e" filled="false" stroked="true" strokeweight=".758pt" strokecolor="#231f20">
                <v:path arrowok="t"/>
              </v:shape>
            </v:group>
            <v:group style="position:absolute;left:9001;top:1595;width:879;height:879" coordorigin="9001,1595" coordsize="879,879">
              <v:shape style="position:absolute;left:9001;top:1595;width:879;height:879" coordorigin="9001,1595" coordsize="879,879" path="m9441,1595l9512,1601,9580,1617,9643,1644,9700,1680,9751,1724,9795,1775,9831,1832,9858,1895,9874,1963,9880,2034,9874,2106,9858,2173,9831,2236,9795,2294,9751,2345,9700,2389,9643,2425,9580,2451,9512,2468,9441,2474,9370,2468,9302,2451,9239,2425,9181,2389,9130,2345,9086,2294,9050,2236,9024,2173,9007,2106,9001,2034,9007,1963,9024,1895,9050,1832,9086,1775,9130,1724,9181,1680,9239,1644,9302,1617,9370,1601,9441,1595xe" filled="false" stroked="true" strokeweight=".567pt" strokecolor="#231f20">
                <v:path arrowok="t"/>
              </v:shape>
              <v:shape style="position:absolute;left:9302;top:2317;width:288;height:118" type="#_x0000_t75" stroked="false">
                <v:imagedata r:id="rId61" o:title="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68.031502pt;margin-top:28.331846pt;width:296.850pt;height:66.75pt;mso-position-horizontal-relative:page;mso-position-vertical-relative:paragraph;z-index:2896" coordorigin="1361,567" coordsize="5937,1335">
            <v:shape style="position:absolute;left:1361;top:567;width:2938;height:1335" type="#_x0000_t75" stroked="false">
              <v:imagedata r:id="rId62" o:title=""/>
            </v:shape>
            <v:shape style="position:absolute;left:4359;top:567;width:2938;height:1335" type="#_x0000_t75" stroked="false">
              <v:imagedata r:id="rId63" o:title=""/>
            </v:shape>
            <w10:wrap type="none"/>
          </v:group>
        </w:pict>
      </w:r>
      <w:r>
        <w:rPr>
          <w:color w:val="231F20"/>
        </w:rPr>
        <w:t>Quais notas Carlos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16pt;width:446.8pt;height:66.75pt;mso-position-horizontal-relative:page;mso-position-vertical-relative:paragraph;z-index:2920" coordorigin="1361,-443" coordsize="8936,1335">
            <v:shape style="position:absolute;left:1361;top:-443;width:2938;height:1335" type="#_x0000_t75" stroked="false">
              <v:imagedata r:id="rId62" o:title=""/>
            </v:shape>
            <v:shape style="position:absolute;left:4359;top:-443;width:2938;height:1335" type="#_x0000_t75" stroked="false">
              <v:imagedata r:id="rId63" o:title=""/>
            </v:shape>
            <v:shape style="position:absolute;left:7358;top:-443;width:2938;height:1335" type="#_x0000_t75" stroked="false">
              <v:imagedata r:id="rId63" o:title="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164pt;width:296.850pt;height:66.75pt;mso-position-horizontal-relative:page;mso-position-vertical-relative:paragraph;z-index:2944" coordorigin="1361,-443" coordsize="5937,1335">
            <v:shape style="position:absolute;left:1361;top:-443;width:2938;height:1335" type="#_x0000_t75" stroked="false">
              <v:imagedata r:id="rId62" o:title=""/>
            </v:shape>
            <v:shape style="position:absolute;left:4359;top:-443;width:2938;height:1335" type="#_x0000_t75" stroked="false">
              <v:imagedata r:id="rId62" o:title=""/>
            </v:shape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8.031502pt;margin-top:-22.136364pt;width:296.850pt;height:66.75pt;mso-position-horizontal-relative:page;mso-position-vertical-relative:paragraph;z-index:2968" coordorigin="1361,-443" coordsize="5937,1335">
            <v:shape style="position:absolute;left:1361;top:-443;width:2938;height:1335" type="#_x0000_t75" stroked="false">
              <v:imagedata r:id="rId64" o:title=""/>
            </v:shape>
            <v:shape style="position:absolute;left:4359;top:-443;width:2938;height:1335" type="#_x0000_t75" stroked="false">
              <v:imagedata r:id="rId63" o:title=""/>
            </v:shape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39"/>
          <w:pgSz w:w="11910" w:h="16840"/>
          <w:pgMar w:header="417" w:footer="427" w:top="1260" w:bottom="6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0.55pt;mso-position-horizontal-relative:char;mso-position-vertical-relative:line" coordorigin="0,0" coordsize="10205,411">
            <v:group style="position:absolute;left:0;top:0;width:2098;height:411" coordorigin="0,0" coordsize="2098,411">
              <v:shape style="position:absolute;left:0;top:0;width:2098;height:411" coordorigin="0,0" coordsize="2098,411" path="m2098,0l0,0,0,410,2098,410,2098,0xe" filled="true" fillcolor="#d1d3d4" stroked="false">
                <v:path arrowok="t"/>
                <v:fill type="solid"/>
              </v:shape>
            </v:group>
            <v:group style="position:absolute;left:2098;top:0;width:8108;height:411" coordorigin="2098,0" coordsize="8108,411">
              <v:shape style="position:absolute;left:2098;top:0;width:8108;height:411" coordorigin="2098,0" coordsize="8108,411" path="m10205,0l2098,0,2098,410,10205,410,10205,0xe" filled="true" fillcolor="#d1d3d4" stroked="false">
                <v:path arrowok="t"/>
                <v:fill type="solid"/>
              </v:shape>
              <v:shape style="position:absolute;left:80;top:89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34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2"/>
        <w:ind w:left="110" w:right="0"/>
        <w:jc w:val="left"/>
      </w:pPr>
      <w:r>
        <w:rPr>
          <w:color w:val="231F20"/>
        </w:rPr>
        <w:t>Observe abaixo a receita de bolo de chocolate que Jurema</w:t>
      </w:r>
      <w:r>
        <w:rPr>
          <w:color w:val="231F20"/>
          <w:spacing w:val="-2"/>
        </w:rPr>
        <w:t> </w:t>
      </w:r>
      <w:r>
        <w:rPr>
          <w:color w:val="231F20"/>
        </w:rPr>
        <w:t>tem.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76.132996pt;margin-top:9.534184pt;width:243.05pt;height:141.75pt;mso-position-horizontal-relative:page;mso-position-vertical-relative:paragraph;z-index:3088;mso-wrap-distance-left:0;mso-wrap-distance-right:0" coordorigin="3523,191" coordsize="4861,2835">
            <v:shape style="position:absolute;left:6927;top:914;width:124;height:111" type="#_x0000_t75" stroked="false">
              <v:imagedata r:id="rId66" o:title=""/>
            </v:shape>
            <v:group style="position:absolute;left:6973;top:1008;width:553;height:114" coordorigin="6973,1008" coordsize="553,114">
              <v:shape style="position:absolute;left:6973;top:1008;width:553;height:114" coordorigin="6973,1008" coordsize="553,114" path="m7268,1093l7218,1093,7250,1101,7275,1121,7270,1111,7266,1102,7267,1094,7268,1093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6973,1013l7014,1043,7064,1061,7122,1073,7182,1083,7175,1090,7166,1095,7157,1101,7151,1110,7182,1096,7218,1093,7268,1093,7275,1087,7255,1087,7241,1082,7223,1080,7206,1078,7190,1075,7191,1071,7170,1071,7114,1064,7063,1051,7017,1033,6973,1013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265,1024l7236,1024,7266,1047,7255,1087,7275,1087,7322,1091,7373,1091,7425,1090,7525,1090,7517,1087,7489,1087,7475,1087,7424,1087,7374,1085,7325,1083,7279,1079,7273,1028,7265,1024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525,1090l7425,1090,7475,1090,7526,1090,7525,1090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503,1086l7489,1087,7517,1087,7516,1086,7503,1086xe" filled="true" fillcolor="#231f20" stroked="false">
                <v:path arrowok="t"/>
                <v:fill type="solid"/>
              </v:shape>
              <v:shape style="position:absolute;left:6973;top:1008;width:553;height:114" coordorigin="6973,1008" coordsize="553,114" path="m7231,1008l7186,1022,7170,1071,7191,1071,7200,1030,7236,1024,7265,1024,7231,1008xe" filled="true" fillcolor="#231f20" stroked="false">
                <v:path arrowok="t"/>
                <v:fill type="solid"/>
              </v:shape>
            </v:group>
            <v:group style="position:absolute;left:7190;top:1024;width:77;height:63" coordorigin="7190,1024" coordsize="77,63">
              <v:shape style="position:absolute;left:7190;top:1024;width:77;height:63" coordorigin="7190,1024" coordsize="77,63" path="m7236,1024l7200,1030,7190,1075,7206,1078,7223,1080,7241,1082,7255,1087,7266,1047,7236,1024xe" filled="true" fillcolor="#ffffff" stroked="false">
                <v:path arrowok="t"/>
                <v:fill type="solid"/>
              </v:shape>
              <v:shape style="position:absolute;left:7587;top:1019;width:124;height:117" type="#_x0000_t75" stroked="false">
                <v:imagedata r:id="rId67" o:title=""/>
              </v:shape>
            </v:group>
            <v:group style="position:absolute;left:6804;top:1051;width:1194;height:565" coordorigin="6804,1051" coordsize="1194,565">
              <v:shape style="position:absolute;left:6804;top:1051;width:1194;height:565" coordorigin="6804,1051" coordsize="1194,565" path="m7892,1577l7321,1577,7364,1581,7407,1593,7452,1607,7499,1616,7550,1614,7592,1605,7632,1593,7676,1585,7724,1583,7882,1583,7891,1578,7892,157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08,1557l6975,1557,7020,1558,7076,1570,7129,1587,7185,1600,7248,1600,7266,1595,7284,1588,7302,1581,7321,1577,7892,1577,7904,1562,7908,155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882,1583l7724,1583,7821,1590,7873,1589,7882,1583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19,1465l6816,1492,6826,1513,6841,1531,6854,1550,6891,1560,6932,1560,6975,1557,7908,1557,7910,1554,7232,1554,7073,1545,6999,1537,6932,1522,6873,1496,6849,1474,6836,1466,6819,1465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61,1359l6858,1372,6858,1396,6856,1417,6854,1438,6854,1461,6911,1498,6983,1521,7063,1534,7232,1554,7910,1554,7911,1552,7759,1552,7734,1549,7711,1542,7790,1541,7858,1529,7915,1506,7954,1473,7479,1473,7309,1468,7224,1463,7142,1456,7064,1445,6992,1428,6928,1406,6873,1376,6861,135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74,1477l7905,1526,7808,1550,7759,1552,7911,1552,7916,1545,7931,1531,7947,1524,7964,1521,7981,1517,7997,1507,7996,1491,7983,1485,7974,1477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58,1264l6854,1268,6854,1334,6901,1377,6966,1407,7043,1428,7128,1442,7217,1452,7395,1464,7479,1473,7954,1473,7958,1469,7954,1423,7955,1377,7955,1372,7653,1372,7623,1358,7613,1344,7220,1344,7193,1323,7184,1311,7016,1311,6988,1294,6977,1276,6889,1276,6874,1275,6865,1268,6858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73,137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73,137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73,1264l7743,1283,7717,1320,7690,1357,7653,1372,7955,1372,7957,1338,7896,1338,7861,1327,7831,1301,7802,1275,777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43,1264l7549,1264,7582,1280,7605,1312,7626,1343,7657,1357,7688,1340,7713,1303,7739,1266,774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489,1318l7252,1318,7220,1344,7613,1344,7596,1322,7487,1322,7489,1318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54,1283l7940,1310,7926,1326,7912,1335,7896,1338,7957,1338,7957,1327,7954,1283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777,1249l7151,1249,7171,1263,7184,1288,7196,1311,7213,1322,7224,1327,7236,1324,7246,1318,7252,1318,7489,1318,7496,1300,7510,1281,7527,1268,7549,1264,7743,1264,7777,124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545,1280l7527,1284,7513,1294,7501,1308,7487,1322,7596,1322,7575,1295,7545,1280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52,1249l7777,1249,7811,1262,7838,1290,7867,1316,7904,1322,7931,1303,7948,1267,7952,1249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143,1264l7110,1268,7051,1306,7016,1311,7184,1311,7168,1287,7143,1264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62,1210l6927,1210,6958,1220,6977,1248,6995,1278,7024,1295,7056,1288,7086,1269,7117,1251,7151,1249,7952,1249,7959,1222,7962,1210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927,1226l6915,1238,6909,1253,6903,1267,6889,1276,6977,1276,6972,1267,6955,1240,6927,1226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6809,1071l6804,1083,6810,1106,6821,1128,6832,1152,6842,1175,6848,1201,6855,1227,6865,1249,6885,1264,6894,1252,6901,1234,6910,1219,6927,1210,7962,1210,7962,1209,7415,1209,7328,1208,7243,1204,7160,1196,7081,1183,7007,1167,6939,1145,6877,1119,6823,1087,6821,1085,6809,1071xe" filled="true" fillcolor="#ffffff" stroked="false">
                <v:path arrowok="t"/>
                <v:fill type="solid"/>
              </v:shape>
              <v:shape style="position:absolute;left:6804;top:1051;width:1194;height:565" coordorigin="6804,1051" coordsize="1194,565" path="m7992,1051l7989,1052,7949,1093,7892,1127,7823,1154,7745,1175,7663,1190,7581,1201,7503,1206,7415,1209,7962,1209,7970,1175,7979,1145,7988,1117,7994,1088,7993,1056,7993,1053,7992,1051xe" filled="true" fillcolor="#ffffff" stroked="false">
                <v:path arrowok="t"/>
                <v:fill type="solid"/>
              </v:shape>
            </v:group>
            <v:group style="position:absolute;left:6607;top:1307;width:1611;height:350" coordorigin="6607,1307" coordsize="1611,350">
              <v:shape style="position:absolute;left:6607;top:1307;width:1611;height:350" coordorigin="6607,1307" coordsize="1611,350" path="m6838,1311l6768,1330,6699,1357,6640,1393,6607,1450,6620,1488,6700,1543,6811,1584,6882,1603,6958,1619,7037,1632,7120,1642,7205,1650,7291,1654,7378,1656,7466,1656,7552,1653,7638,1647,7721,1639,7780,1631,7515,1631,7486,1628,7458,1623,7429,1616,7240,1616,7177,1612,7113,1596,7048,1578,7015,1574,6912,1574,6881,1573,6854,1565,6829,1544,6808,1512,6801,1478,6815,1453,6822,1450,6841,1450,6842,1442,6842,1408,6842,1380,6843,1372,6842,1343,6842,1340,6838,1311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696,1596l7655,1603,7616,1614,7579,1625,7545,1631,7515,1631,7780,1631,7801,1628,7877,1616,7925,1606,7933,1605,7833,1605,7789,1602,7742,1597,7696,1596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317,1592l7298,1597,7261,1611,7240,1616,7429,1616,7374,1599,7346,1593,7317,1592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7974,1307l7972,1343,7968,1380,7965,1416,7970,1450,7981,1466,7996,1478,8009,1490,7961,1538,7939,1542,7927,1559,7912,1576,7894,1591,7873,1600,7833,1605,7933,1605,8027,1582,8122,1546,8203,1487,8217,1450,8207,1420,8153,1374,8081,1340,8007,1316,7974,1307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6981,1569l6946,1571,6912,1574,7015,1574,6981,1569xe" filled="true" fillcolor="#ffffff" stroked="false">
                <v:path arrowok="t"/>
                <v:fill type="solid"/>
              </v:shape>
              <v:shape style="position:absolute;left:6607;top:1307;width:1611;height:350" coordorigin="6607,1307" coordsize="1611,350" path="m6841,1450l6822,1450,6841,1454,6841,1450xe" filled="true" fillcolor="#ffffff" stroked="false">
                <v:path arrowok="t"/>
                <v:fill type="solid"/>
              </v:shape>
            </v:group>
            <v:group style="position:absolute;left:7282;top:875;width:579;height:201" coordorigin="7282,875" coordsize="579,201">
              <v:shape style="position:absolute;left:7282;top:875;width:579;height:201" coordorigin="7282,875" coordsize="579,201" path="m7731,1063l7708,1064,7718,1076,7727,1068,7738,1067,7758,1063,7730,1063,7731,1063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840,978l7827,978,7836,985,7844,993,7850,1002,7854,1013,7826,1036,7800,1047,7770,1054,7730,1063,7758,1063,7793,1057,7841,1034,7861,1003,7840,97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797,978l7756,978,7790,986,7815,1005,7812,996,7815,990,7821,985,7823,982,7804,982,7797,97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620,928l7452,928,7578,932,7638,935,7706,946,7720,948,7729,954,7730,967,7720,974,7706,982,7694,989,7692,998,7721,981,7756,978,7797,978,7791,974,7776,968,7759,963,7742,959,7749,940,7726,940,7660,932,7620,92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439,964l7393,964,7429,973,7452,994,7441,975,7439,964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61,921l7332,921,7344,924,7347,932,7346,942,7346,952,7352,959,7342,966,7330,971,7325,982,7356,967,7393,964,7439,964,7439,962,7441,955,7425,955,7410,952,7409,951,7363,951,7361,921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821,915l7794,915,7820,942,7804,982,7823,982,7827,978,7840,978,7831,967,7828,919,7821,915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435,892l7396,892,7431,907,7425,955,7441,955,7444,948,7452,928,7620,928,7592,926,7521,922,7448,920,7435,892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80,948l7363,951,7409,951,7395,949,7380,94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793,898l7751,904,7726,940,7749,940,7757,916,7794,915,7821,915,7793,898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09,920l7294,920,7282,924,7299,926,7316,923,7332,921,7361,921,7325,921,7309,920xe" filled="true" fillcolor="#231f20" stroked="false">
                <v:path arrowok="t"/>
                <v:fill type="solid"/>
              </v:shape>
              <v:shape style="position:absolute;left:7282;top:875;width:579;height:201" coordorigin="7282,875" coordsize="579,201" path="m7395,875l7358,888,7340,920,7325,921,7361,921,7360,908,7396,892,7435,892,7432,885,7395,875xe" filled="true" fillcolor="#231f20" stroked="false">
                <v:path arrowok="t"/>
                <v:fill type="solid"/>
              </v:shape>
            </v:group>
            <v:group style="position:absolute;left:6614;top:1240;width:1622;height:487" coordorigin="6614,1240" coordsize="1622,487">
              <v:shape style="position:absolute;left:6614;top:1240;width:1622;height:487" coordorigin="6614,1240" coordsize="1622,487" path="m6614,1507l6665,1556,6727,1597,6797,1630,6875,1657,6959,1679,7047,1697,7118,1708,7193,1716,7272,1722,7352,1726,7434,1726,7514,1724,7600,1718,7684,1711,7767,1700,7848,1685,7925,1667,7929,1666,7437,1666,7347,1665,7259,1662,7172,1658,7088,1651,7007,1641,6929,1628,6855,1612,6787,1592,6723,1568,6665,1540,6614,1507xe" filled="true" fillcolor="#ffffff" stroked="false">
                <v:path arrowok="t"/>
                <v:fill type="solid"/>
              </v:shape>
              <v:shape style="position:absolute;left:6614;top:1240;width:1622;height:487" coordorigin="6614,1240" coordsize="1622,487" path="m7983,1240l7977,1245,7975,1254,7974,1264,7974,1280,7974,1287,8027,1307,8085,1326,8140,1348,8201,1390,8232,1450,8218,1492,8135,1557,8018,1601,7943,1621,7863,1636,7781,1648,7697,1656,7611,1662,7524,1665,7437,1666,7929,1666,7998,1645,8066,1617,8128,1585,8201,1525,8236,1442,8212,1373,8155,1319,8084,1280,8016,1253,8005,1247,7993,1242,7983,1240xe" filled="true" fillcolor="#ffffff" stroked="false">
                <v:path arrowok="t"/>
                <v:fill type="solid"/>
              </v:shape>
              <v:shape style="position:absolute;left:6599;top:1245;width:240;height:170" type="#_x0000_t75" stroked="false">
                <v:imagedata r:id="rId68" o:title=""/>
              </v:shape>
            </v:group>
            <v:group style="position:absolute;left:6580;top:826;width:1669;height:916" coordorigin="6580,826" coordsize="1669,916">
              <v:shape style="position:absolute;left:6580;top:826;width:1669;height:916" coordorigin="6580,826" coordsize="1669,916" path="m7387,826l7301,828,7217,834,7136,844,7058,858,6985,876,6921,896,6857,924,6806,960,6778,1028,6781,1054,6786,1078,6792,1100,6804,1130,6819,1162,6830,1194,6834,1230,6793,1246,6753,1262,6676,1308,6611,1362,6580,1446,6592,1496,6661,1574,6760,1630,6822,1656,6889,1678,6960,1698,7035,1712,7112,1724,7193,1734,7274,1740,7357,1742,7440,1742,7522,1740,7603,1734,7663,1728,7434,1728,7272,1724,7193,1718,7047,1698,6959,1680,6875,1658,6797,1632,6727,1598,6665,1558,6614,1508,6641,1508,6620,1490,6607,1450,6617,1420,6620,1416,6603,1416,6640,1352,6696,1308,6762,1274,6834,1246,6863,1246,6855,1228,6848,1202,6842,1176,6832,1152,6821,1130,6810,1106,6804,1084,6809,1072,6823,1072,6796,1022,6865,934,6928,908,7054,874,7120,864,7157,858,7231,850,7349,844,7641,844,7558,834,7473,828,7387,82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24,1240l7983,1240,7993,1242,8016,1254,8084,1280,8155,1320,8212,1374,8236,1442,8227,1486,8166,1560,8066,1618,7998,1646,7925,1668,7848,1686,7767,1700,7684,1712,7600,1720,7434,1728,7663,1728,7760,1716,7834,1702,7904,1686,8008,1654,8109,1608,8164,1576,8212,1536,8248,1420,8220,1360,8169,1314,8103,1276,8036,1246,8024,124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641,1508l6614,1508,6665,1542,6723,1570,6787,1594,6855,1614,6929,1630,7007,1642,7088,1652,7259,1664,7347,1666,7524,1666,7697,1658,7378,1658,7291,1656,7120,1644,6958,1620,6882,1604,6811,1584,6746,1562,6655,1520,6641,150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27,1308l7974,1308,8007,1316,8043,1328,8120,1358,8184,1396,8217,1450,8203,1488,8122,1548,8027,1584,7925,1608,7877,1616,7801,1630,7721,1640,7638,1648,7552,1654,7378,1658,7697,1658,7863,1638,7943,1622,8018,1602,8089,1578,8182,1530,8232,1450,8228,1430,8186,1378,8085,1326,8027,130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407,1594l7346,1594,7374,1600,7402,1608,7429,1616,7458,1624,7486,1630,7515,1632,7545,1632,7579,1626,7610,1616,7499,1616,7452,1608,7407,159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076,1570l6981,1570,7048,1578,7113,1598,7177,1614,7240,1616,7261,1612,7287,1602,7185,1602,7129,1588,7076,157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724,1584l7676,1586,7632,1594,7592,1606,7550,1616,7610,1616,7616,1614,7655,1604,7696,1598,7881,1598,7894,1592,7896,1590,7821,1590,7772,1588,7724,158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881,1598l7742,1598,7789,1604,7833,1606,7873,1602,7881,159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321,1578l7302,1582,7284,1588,7266,1596,7248,1602,7287,1602,7298,1598,7317,1594,7407,1594,7364,1582,7321,157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993,1478l7974,1478,7983,1486,7996,1492,7997,1508,7981,1518,7947,1526,7931,1532,7916,1546,7904,1562,7891,1578,7873,1590,7896,1590,7912,1576,7927,1560,7939,1544,7961,1538,7982,1532,8000,1522,8012,1508,8009,1492,7996,1480,7993,147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22,1450l6815,1454,6801,1480,6808,1512,6829,1546,6854,1566,6881,1574,6912,1574,6981,1570,7076,1570,7039,1562,6932,1562,6891,1560,6854,1550,6841,1532,6826,1514,6816,1494,6819,1466,6860,1466,6854,1462,6854,1456,6841,1456,6822,14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020,1558l6975,1558,6932,1562,7039,1562,7020,1558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60,1466l6819,1466,6836,1468,6849,1476,6932,1522,6999,1538,7073,1546,7232,1554,7148,1544,7063,1536,6983,1522,6911,1498,6860,14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974,1284l7954,1284,7957,1324,7957,1332,7955,1376,7954,1424,7958,1470,7915,1506,7858,1530,7790,1542,7711,1544,7734,1550,7759,1552,7784,1552,7859,1542,7944,1504,7974,1478,7993,1478,7981,1468,7970,1450,7965,1418,7968,1380,7972,1344,7974,1308,8027,1308,7974,1288,7974,128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82,1360l6861,1360,6873,1378,6928,1408,6992,1430,7064,1446,7142,1458,7224,1464,7394,1472,7479,1474,7395,1464,7217,1452,7128,1442,7043,1428,6966,1408,6901,1378,6882,136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54,1312l6838,1312,6842,1342,6842,1352,6842,1380,6842,1394,6842,1424,6842,1442,6841,1456,6854,1456,6854,1438,6856,1418,6858,1396,6858,1374,6861,1360,6882,1360,6854,1334,6854,131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63,1246l6834,1246,6838,1256,6838,1264,6839,1270,6838,1274,6838,1296,6777,1314,6716,1336,6661,1362,6614,1400,6608,1410,6603,1416,6620,1416,6640,1394,6671,1374,6699,1358,6734,1342,6801,1322,6838,1312,6854,1312,6854,1270,6858,1264,6882,1264,6865,1250,6863,124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578,1280l7545,1280,7575,1296,7623,1358,7653,1374,7690,1358,7657,1358,7626,1344,7605,1314,7582,1282,7578,128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777,1250l7739,1266,7713,1304,7688,1340,7657,1358,7690,1358,7717,1322,7743,1284,7773,1266,7815,1266,7811,1262,7777,12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172,1266l7143,1266,7168,1288,7193,1324,7220,1344,7241,1328,7224,1328,7213,1324,7196,1312,7184,1288,7172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815,1266l7773,1266,7802,1276,7831,1302,7861,1328,7896,1338,7912,1336,7926,1328,7930,1324,7904,1324,7867,1316,7838,1290,7815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252,1320l7246,1320,7236,1324,7224,1328,7241,1328,7252,132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549,1266l7527,1270,7510,1282,7496,1302,7487,1324,7501,1310,7513,1296,7527,1284,7545,1280,7578,1280,7549,126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8008,1052l7992,1052,7993,1054,7993,1056,7994,1088,7988,1118,7979,1146,7970,1176,7959,1222,7948,1268,7931,1304,7904,1324,7930,1324,7940,1310,7954,1284,7974,1284,7974,1266,7975,1254,7977,1246,7983,1240,8024,1240,7977,1218,7992,1162,8005,1104,8008,105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960,1226l6927,1226,6955,1242,6972,1268,6988,1296,7016,1312,7051,1306,7067,1296,7024,1296,6995,1280,6977,1250,6960,1226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151,1250l7117,1252,7086,1270,7056,1290,7024,1296,7067,1296,7110,1270,7143,1266,7172,1266,7171,1264,7151,1250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82,1264l6858,1264,6865,1270,6874,1276,6888,1276,6903,1268,6904,1266,6885,1266,6882,1264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927,1212l6910,1220,6901,1236,6894,1252,6885,1266,6904,1266,6909,1254,6915,1238,6927,1226,6960,1226,6958,1222,6927,121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6823,1072l6809,1072,6821,1086,6877,1120,6939,1146,7007,1168,7081,1184,7160,1196,7243,1204,7328,1208,7415,1210,7503,1208,7581,1202,7630,1196,7349,1196,7269,1192,7190,1186,7113,1174,7039,1160,6971,1144,6891,1116,6825,1076,6823,1072xe" filled="true" fillcolor="#231f20" stroked="false">
                <v:path arrowok="t"/>
                <v:fill type="solid"/>
              </v:shape>
              <v:shape style="position:absolute;left:6580;top:826;width:1669;height:916" coordorigin="6580,826" coordsize="1669,916" path="m7641,844l7433,844,7521,848,7609,854,7696,868,7755,880,7830,900,7905,928,7962,968,7985,1018,7960,1072,7896,1114,7816,1142,7742,1160,7667,1174,7589,1186,7510,1192,7429,1196,7630,1196,7745,1176,7823,1154,7892,1128,7949,1094,7989,1052,8008,1052,7993,988,7943,936,7866,898,7796,876,7721,858,7641,844xe" filled="true" fillcolor="#231f20" stroked="false">
                <v:path arrowok="t"/>
                <v:fill type="solid"/>
              </v:shape>
              <v:shape style="position:absolute;left:3528;top:196;width:4851;height:2825" type="#_x0000_t202" filled="false" stroked="true" strokeweight=".5pt" strokecolor="#231f20">
                <v:textbox inset="0,0,0,0">
                  <w:txbxContent>
                    <w:p>
                      <w:pPr>
                        <w:spacing w:before="62"/>
                        <w:ind w:left="145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Bolo de Chocolate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4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Ingredientes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sz w:val="31"/>
                          <w:szCs w:val="31"/>
                        </w:rPr>
                      </w:pPr>
                    </w:p>
                    <w:p>
                      <w:pPr>
                        <w:spacing w:line="266" w:lineRule="auto" w:before="0"/>
                        <w:ind w:left="108" w:right="199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3 xícaras de farinha de trigo 2 xícaras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açúcar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 xícara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leite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292" w:val="left" w:leader="none"/>
                        </w:tabs>
                        <w:spacing w:line="266" w:lineRule="auto" w:before="27"/>
                        <w:ind w:left="108" w:right="19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colheres de sopa cheias de chocolate em pó 1 colher de sopa de fermento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pó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292" w:val="left" w:leader="none"/>
                        </w:tabs>
                        <w:spacing w:before="0"/>
                        <w:ind w:left="291" w:right="0" w:hanging="1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ovos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Quantos ovos são usados para preparar essa</w:t>
      </w:r>
      <w:r>
        <w:rPr>
          <w:color w:val="231F20"/>
          <w:spacing w:val="-2"/>
        </w:rPr>
        <w:t> </w:t>
      </w:r>
      <w:r>
        <w:rPr>
          <w:color w:val="231F20"/>
        </w:rPr>
        <w:t>receita?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5"/>
          <w:pgSz w:w="11910" w:h="16840"/>
          <w:pgMar w:header="377" w:footer="427" w:top="560" w:bottom="6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3232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00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P030036D3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</w:rPr>
        <w:t>Faça um X na placa onde aparecem somente</w:t>
      </w:r>
      <w:r>
        <w:rPr>
          <w:color w:val="231F20"/>
          <w:spacing w:val="-1"/>
        </w:rPr>
        <w:t> </w:t>
      </w:r>
      <w:r>
        <w:rPr>
          <w:color w:val="231F20"/>
        </w:rPr>
        <w:t>letras.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178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57.633999pt;width:124.387pt;height:132.421pt;mso-position-horizontal-relative:page;mso-position-vertical-relative:paragraph;z-index:3256" type="#_x0000_t75" stroked="false">
            <v:imagedata r:id="rId70" o:title=""/>
            <w10:wrap type="none"/>
          </v:shape>
        </w:pict>
      </w: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5"/>
          <w:position w:val="-30"/>
        </w:rPr>
        <w:drawing>
          <wp:inline distT="0" distB="0" distL="0" distR="0">
            <wp:extent cx="1615286" cy="517321"/>
            <wp:effectExtent l="0" t="0" r="0" b="0"/>
            <wp:docPr id="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86" cy="5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30"/>
        </w:rPr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115"/>
          <w:szCs w:val="115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4"/>
          <w:szCs w:val="34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3998pt;margin-top:-34.189178pt;width:128.012pt;height:84.451pt;mso-position-horizontal-relative:page;mso-position-vertical-relative:paragraph;z-index:3280" type="#_x0000_t75" stroked="false">
            <v:imagedata r:id="rId72" o:title=""/>
            <w10:wrap type="none"/>
          </v:shape>
        </w:pict>
      </w:r>
      <w:r>
        <w:rPr/>
        <w:pict>
          <v:shape style="position:absolute;margin-left:70.613998pt;margin-top:58.260822pt;width:127.827pt;height:156.451pt;mso-position-horizontal-relative:page;mso-position-vertical-relative:paragraph;z-index:3304" type="#_x0000_t75" stroked="false">
            <v:imagedata r:id="rId73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69"/>
          <w:pgSz w:w="11910" w:h="16840"/>
          <w:pgMar w:footer="524" w:header="377" w:top="560" w:bottom="720" w:left="740" w:right="740"/>
          <w:pgNumType w:start="7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170.328995pt;margin-top:11.283196pt;width:254.65pt;height:448.2pt;mso-position-horizontal-relative:page;mso-position-vertical-relative:paragraph;z-index:33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"/>
                    <w:ind w:left="1760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orquestra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76" w:lineRule="auto" w:before="248"/>
                    <w:ind w:left="936" w:right="934"/>
                    <w:jc w:val="center"/>
                  </w:pPr>
                  <w:r>
                    <w:rPr>
                      <w:color w:val="231F20"/>
                    </w:rPr>
                    <w:t>Passarinhos voam no céu com sua bela cantoria... O mar faz chuá... chuá...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1"/>
                    <w:ind w:left="1280" w:right="1279"/>
                    <w:jc w:val="center"/>
                  </w:pPr>
                  <w:r>
                    <w:rPr>
                      <w:color w:val="231F20"/>
                    </w:rPr>
                    <w:t>E preso parece ficar Plim, plim... é o som da chuva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fininha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749" w:right="750"/>
                    <w:jc w:val="center"/>
                  </w:pPr>
                  <w:r>
                    <w:rPr>
                      <w:color w:val="231F20"/>
                    </w:rPr>
                    <w:t>que completa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orquestra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48"/>
                    <w:ind w:left="1279" w:right="1279"/>
                    <w:jc w:val="center"/>
                  </w:pPr>
                  <w:r>
                    <w:rPr>
                      <w:color w:val="231F20"/>
                    </w:rPr>
                    <w:t>A orquestra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48"/>
                    <w:ind w:left="750" w:right="750"/>
                    <w:jc w:val="center"/>
                  </w:pPr>
                  <w:r>
                    <w:rPr>
                      <w:color w:val="231F20"/>
                    </w:rPr>
                    <w:t>com a cantoria dos pássaros com o chuá... chuá... do mar com o plim, plim... da chuva faz lindas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melodias</w:t>
                  </w:r>
                  <w:r>
                    <w:rPr/>
                  </w:r>
                </w:p>
                <w:p>
                  <w:pPr>
                    <w:pStyle w:val="BodyText"/>
                    <w:spacing w:line="570" w:lineRule="exact" w:before="8"/>
                    <w:ind w:left="105" w:right="104" w:firstLine="1"/>
                    <w:jc w:val="center"/>
                  </w:pPr>
                  <w:r>
                    <w:rPr>
                      <w:color w:val="231F20"/>
                    </w:rPr>
                    <w:t>Ó Ó Ó ... chuá... chuá... plim... plim... Mas o maestro chega sempre atrasado O maestro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trovão</w:t>
                  </w:r>
                  <w:r>
                    <w:rPr/>
                  </w:r>
                </w:p>
                <w:p>
                  <w:pPr>
                    <w:pStyle w:val="BodyText"/>
                    <w:spacing w:line="276" w:lineRule="auto" w:before="0"/>
                    <w:ind w:left="1116" w:right="1115"/>
                    <w:jc w:val="center"/>
                  </w:pPr>
                  <w:r>
                    <w:rPr>
                      <w:color w:val="231F20"/>
                    </w:rPr>
                    <w:t>Com seu vozeirão Chega depois do início 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meio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left="1279" w:right="1279"/>
                    <w:jc w:val="center"/>
                  </w:pPr>
                  <w:r>
                    <w:rPr>
                      <w:color w:val="231F20"/>
                    </w:rPr>
                    <w:t>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fim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48"/>
                    <w:ind w:left="301" w:right="301"/>
                    <w:jc w:val="center"/>
                  </w:pPr>
                  <w:r>
                    <w:rPr>
                      <w:color w:val="231F20"/>
                    </w:rPr>
                    <w:t>Ó Ó Ó ... chuá...chuá... plim...plim...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6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5">
        <w:r>
          <w:rPr>
            <w:rFonts w:ascii="Arial" w:hAnsi="Arial"/>
            <w:color w:val="231F20"/>
            <w:sz w:val="16"/>
          </w:rPr>
          <w:t>em: &lt;http://www.blocosonline.com.br/literatura/poesia/pinf/pinf0094.htm&gt;.</w:t>
        </w:r>
      </w:hyperlink>
      <w:r>
        <w:rPr>
          <w:rFonts w:ascii="Arial" w:hAnsi="Arial"/>
          <w:color w:val="231F20"/>
          <w:sz w:val="16"/>
        </w:rPr>
        <w:t> Acesso em: 2 ago.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(P040219E4_SUP)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De acordo com esse texto, quem se</w:t>
      </w:r>
      <w:r>
        <w:rPr>
          <w:color w:val="231F20"/>
          <w:spacing w:val="-1"/>
        </w:rPr>
        <w:t> </w:t>
      </w:r>
      <w:r>
        <w:rPr>
          <w:color w:val="231F20"/>
        </w:rPr>
        <w:t>atrasa?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6"/>
          <w:sz w:val="28"/>
        </w:rPr>
        <w:t> </w:t>
      </w:r>
      <w:r>
        <w:rPr>
          <w:rFonts w:ascii="Arial"/>
          <w:color w:val="231F20"/>
          <w:sz w:val="28"/>
        </w:rPr>
        <w:t>chuva.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6"/>
          <w:sz w:val="28"/>
        </w:rPr>
        <w:t> </w:t>
      </w:r>
      <w:r>
        <w:rPr>
          <w:rFonts w:ascii="Arial"/>
          <w:color w:val="231F20"/>
          <w:sz w:val="28"/>
        </w:rPr>
        <w:t>orquestra.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maestro.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</w:t>
      </w:r>
      <w:r>
        <w:rPr>
          <w:rFonts w:ascii="Arial"/>
          <w:color w:val="231F20"/>
          <w:spacing w:val="-4"/>
          <w:sz w:val="28"/>
        </w:rPr>
        <w:t>mar.</w:t>
      </w:r>
      <w:r>
        <w:rPr>
          <w:rFonts w:ascii="Arial"/>
          <w:spacing w:val="-4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7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301.55pt;mso-position-horizontal-relative:page;mso-position-vertical-relative:paragraph;z-index:33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49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Meu irmão chegou em casa com um embrulho. Gritou 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porta: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Pacote da tia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Brunilda!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  <w:spacing w:val="-8"/>
                    </w:rPr>
                    <w:t>Todo </w:t>
                  </w:r>
                  <w:r>
                    <w:rPr>
                      <w:color w:val="231F20"/>
                    </w:rPr>
                    <w:t>mundo correu, minha irmã</w:t>
                  </w:r>
                  <w:r>
                    <w:rPr>
                      <w:color w:val="231F20"/>
                      <w:spacing w:val="7"/>
                    </w:rPr>
                    <w:t> </w:t>
                  </w:r>
                  <w:r>
                    <w:rPr>
                      <w:color w:val="231F20"/>
                    </w:rPr>
                    <w:t>falou: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Olha como vem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coisa.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Arrebentaram o barbante, rasgaram o papel, tudo se espalhou na </w:t>
                  </w:r>
                  <w:r>
                    <w:rPr>
                      <w:color w:val="231F20"/>
                      <w:spacing w:val="60"/>
                    </w:rPr>
                    <w:t> </w:t>
                  </w:r>
                  <w:r>
                    <w:rPr>
                      <w:color w:val="231F20"/>
                    </w:rPr>
                    <w:t>mesa.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Aí foi aquela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confusão: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O vestido vermelho é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meu.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Ih, que colar bacana! </w:t>
                  </w:r>
                  <w:r>
                    <w:rPr>
                      <w:rFonts w:ascii="Arial" w:hAnsi="Arial"/>
                      <w:color w:val="231F20"/>
                      <w:spacing w:val="-7"/>
                      <w:sz w:val="28"/>
                    </w:rPr>
                    <w:t>Vai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combinar com o meu</w:t>
                  </w:r>
                  <w:r>
                    <w:rPr>
                      <w:rFonts w:ascii="Arial" w:hAnsi="Arial"/>
                      <w:color w:val="231F20"/>
                      <w:spacing w:val="1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  <w:sz w:val="28"/>
                    </w:rPr>
                    <w:t>suéter.</w:t>
                  </w:r>
                  <w:r>
                    <w:rPr>
                      <w:rFonts w:ascii="Arial" w:hAnsi="Arial"/>
                      <w:spacing w:val="-3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Vê se veio alguma camisa do tio Júlio pra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mim.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Que sapato alinhado, tá com jeito de ser meu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número.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Eu fico boba de ver como a tia Brunilda compra roupa. Compra e enjoa. Enjoa tudo: vestido, bolsa, sapato, blusa. Usa três, quatro vezes e pronto: enjoa. Outro dia 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perguntei: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pos="613" w:val="left" w:leader="none"/>
                    </w:tabs>
                    <w:spacing w:line="240" w:lineRule="auto" w:before="3" w:after="0"/>
                    <w:ind w:left="612" w:right="0" w:hanging="221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Se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enjoa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tão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depressa,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compra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tanto?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poder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enjoar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mais?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78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BOJUNGA,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Lygia.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bolsa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amarela.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Rio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Janeiro: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Editora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Agir,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1993.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(P041964E4_SUP)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No trecho “Eu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fico boba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de ver como a tia Brunilda compra roupa.”, a expressão “fico boba” quer dizer que a menina</w:t>
      </w:r>
      <w:r>
        <w:rPr>
          <w:color w:val="231F20"/>
          <w:spacing w:val="-1"/>
        </w:rPr>
        <w:t> </w:t>
      </w:r>
      <w:r>
        <w:rPr>
          <w:color w:val="231F20"/>
        </w:rPr>
        <w:t>fica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admirada.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cansada.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curiosa.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espantada.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7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0"/>
          <w:szCs w:val="10"/>
        </w:rPr>
      </w:pPr>
      <w:r>
        <w:rPr/>
        <w:pict>
          <v:group style="position:absolute;margin-left:251.311646pt;margin-top:7.087266pt;width:92.7pt;height:89.8pt;mso-position-horizontal-relative:page;mso-position-vertical-relative:paragraph;z-index:3376;mso-wrap-distance-left:0;mso-wrap-distance-right:0" coordorigin="5026,142" coordsize="1854,1796">
            <v:shape style="position:absolute;left:5271;top:496;width:321;height:732" type="#_x0000_t75" stroked="false">
              <v:imagedata r:id="rId79" o:title=""/>
            </v:shape>
            <v:group style="position:absolute;left:5580;top:388;width:549;height:120" coordorigin="5580,388" coordsize="549,120">
              <v:shape style="position:absolute;left:5580;top:388;width:549;height:120" coordorigin="5580,388" coordsize="549,120" path="m5580,508l5654,461,5736,425,5822,401,5910,389,5955,388,5999,390,6043,396,6086,405,6128,418e" filled="false" stroked="true" strokeweight="1.859782pt" strokecolor="#231f20">
                <v:path arrowok="t"/>
              </v:shape>
            </v:group>
            <v:group style="position:absolute;left:6128;top:418;width:315;height:206" coordorigin="6128,418" coordsize="315,206">
              <v:shape style="position:absolute;left:6128;top:418;width:315;height:206" coordorigin="6128,418" coordsize="315,206" path="m6128,418l6208,443,6285,481,6355,531,6417,591,6443,624e" filled="false" stroked="true" strokeweight="1.997557pt" strokecolor="#231f20">
                <v:path arrowok="t"/>
              </v:shape>
            </v:group>
            <v:group style="position:absolute;left:6443;top:624;width:117;height:189" coordorigin="6443,624" coordsize="117,189">
              <v:shape style="position:absolute;left:6443;top:624;width:117;height:189" coordorigin="6443,624" coordsize="117,189" path="m6443,624l6473,656,6500,692,6524,730,6543,771,6559,812e" filled="false" stroked="true" strokeweight="2.152235pt" strokecolor="#231f20">
                <v:path arrowok="t"/>
              </v:shape>
            </v:group>
            <v:group style="position:absolute;left:6559;top:812;width:45;height:192" coordorigin="6559,812" coordsize="45,192">
              <v:shape style="position:absolute;left:6559;top:812;width:45;height:192" coordorigin="6559,812" coordsize="45,192" path="m6559,812l6579,858,6594,905,6602,955,6604,1004e" filled="false" stroked="true" strokeweight="1.948728pt" strokecolor="#231f20">
                <v:path arrowok="t"/>
              </v:shape>
            </v:group>
            <v:group style="position:absolute;left:6590;top:1004;width:22;height:225" coordorigin="6590,1004" coordsize="22,225">
              <v:shape style="position:absolute;left:6590;top:1004;width:22;height:225" coordorigin="6590,1004" coordsize="22,225" path="m6604,1004l6610,1049,6611,1094,6608,1140,6601,1185,6590,1228e" filled="false" stroked="true" strokeweight="1.763954pt" strokecolor="#231f20">
                <v:path arrowok="t"/>
              </v:shape>
            </v:group>
            <v:group style="position:absolute;left:5308;top:1221;width:152;height:285" coordorigin="5308,1221" coordsize="152,285">
              <v:shape style="position:absolute;left:5308;top:1221;width:152;height:285" coordorigin="5308,1221" coordsize="152,285" path="m5460,1506l5400,1436,5356,1353,5323,1265,5308,1221e" filled="false" stroked="true" strokeweight="2.172610pt" strokecolor="#231f20">
                <v:path arrowok="t"/>
              </v:shape>
            </v:group>
            <v:group style="position:absolute;left:5580;top:508;width:7;height:41" coordorigin="5580,508" coordsize="7,41">
              <v:shape style="position:absolute;left:5580;top:508;width:7;height:41" coordorigin="5580,508" coordsize="7,41" path="m5580,508l5583,518,5585,528,5586,538,5587,549e" filled="false" stroked="true" strokeweight="1.708085pt" strokecolor="#231f20">
                <v:path arrowok="t"/>
              </v:shape>
            </v:group>
            <v:group style="position:absolute;left:5587;top:549;width:112;height:54" coordorigin="5587,549" coordsize="112,54">
              <v:shape style="position:absolute;left:5587;top:549;width:112;height:54" coordorigin="5587,549" coordsize="112,54" path="m5587,549l5617,559,5645,571,5672,586,5699,602e" filled="false" stroked="true" strokeweight="1.428982pt" strokecolor="#231f20">
                <v:path arrowok="t"/>
              </v:shape>
            </v:group>
            <v:group style="position:absolute;left:5699;top:532;width:275;height:70" coordorigin="5699,532" coordsize="275,70">
              <v:shape style="position:absolute;left:5699;top:532;width:275;height:70" coordorigin="5699,532" coordsize="275,70" path="m5699,602l5786,566,5879,544,5926,537,5973,532e" filled="false" stroked="true" strokeweight="1.50259pt" strokecolor="#231f20">
                <v:path arrowok="t"/>
              </v:shape>
            </v:group>
            <v:group style="position:absolute;left:5973;top:532;width:126;height:207" coordorigin="5973,532" coordsize="126,207">
              <v:shape style="position:absolute;left:5973;top:532;width:126;height:207" coordorigin="5973,532" coordsize="126,207" path="m5973,532l5997,574,6022,615,6048,656,6074,697,6099,739e" filled="false" stroked="true" strokeweight="1.594034pt" strokecolor="#231f20">
                <v:path arrowok="t"/>
              </v:shape>
            </v:group>
            <v:group style="position:absolute;left:6099;top:739;width:274;height:88" coordorigin="6099,739" coordsize="274,88">
              <v:shape style="position:absolute;left:6099;top:739;width:274;height:88" coordorigin="6099,739" coordsize="274,88" path="m6099,739l6193,755,6284,786,6328,805,6372,827e" filled="false" stroked="true" strokeweight="1.714874pt" strokecolor="#231f20">
                <v:path arrowok="t"/>
              </v:shape>
            </v:group>
            <v:group style="position:absolute;left:5973;top:418;width:155;height:115" coordorigin="5973,418" coordsize="155,115">
              <v:shape style="position:absolute;left:5973;top:418;width:155;height:115" coordorigin="5973,418" coordsize="155,115" path="m6128,418l6087,442,6047,469,6009,499,5973,532e" filled="false" stroked="true" strokeweight="1.657148pt" strokecolor="#231f20">
                <v:path arrowok="t"/>
              </v:shape>
            </v:group>
            <v:group style="position:absolute;left:5429;top:549;width:159;height:106" coordorigin="5429,549" coordsize="159,106">
              <v:shape style="position:absolute;left:5429;top:549;width:159;height:106" coordorigin="5429,549" coordsize="159,106" path="m5429,654l5469,630,5508,602,5546,574,5587,549e" filled="false" stroked="true" strokeweight="1.176591pt" strokecolor="#231f20">
                <v:path arrowok="t"/>
              </v:shape>
            </v:group>
            <v:group style="position:absolute;left:5668;top:846;width:257;height:80" coordorigin="5668,846" coordsize="257,80">
              <v:shape style="position:absolute;left:5668;top:846;width:257;height:80" coordorigin="5668,846" coordsize="257,80" path="m5668,846l5755,866,5840,894,5882,910,5924,925e" filled="false" stroked="true" strokeweight="2.113176pt" strokecolor="#231f20">
                <v:path arrowok="t"/>
              </v:shape>
            </v:group>
            <v:group style="position:absolute;left:5924;top:739;width:175;height:186" coordorigin="5924,739" coordsize="175,186">
              <v:shape style="position:absolute;left:5924;top:739;width:175;height:186" coordorigin="5924,739" coordsize="175,186" path="m5924,925l5980,861,6037,798,6068,768,6099,739e" filled="false" stroked="true" strokeweight="1.611834pt" strokecolor="#231f20">
                <v:path arrowok="t"/>
              </v:shape>
            </v:group>
            <v:group style="position:absolute;left:5319;top:881;width:31;height:136" coordorigin="5319,881" coordsize="31,136">
              <v:shape style="position:absolute;left:5319;top:881;width:31;height:136" coordorigin="5319,881" coordsize="31,136" path="m5319,881l5320,881,5321,882,5322,883,5330,916,5337,949,5344,983,5350,1016e" filled="false" stroked="true" strokeweight="1.898645pt" strokecolor="#231f20">
                <v:path arrowok="t"/>
              </v:shape>
            </v:group>
            <v:group style="position:absolute;left:5350;top:1016;width:133;height:26" coordorigin="5350,1016" coordsize="133,26">
              <v:shape style="position:absolute;left:5350;top:1016;width:133;height:26" coordorigin="5350,1016" coordsize="133,26" path="m5350,1016l5381,1030,5414,1037,5448,1040,5482,1042e" filled="false" stroked="true" strokeweight="1.907843pt" strokecolor="#231f20">
                <v:path arrowok="t"/>
              </v:shape>
            </v:group>
            <v:group style="position:absolute;left:5482;top:846;width:187;height:196" coordorigin="5482,846" coordsize="187,196">
              <v:shape style="position:absolute;left:5482;top:846;width:187;height:196" coordorigin="5482,846" coordsize="187,196" path="m5482,1042l5538,970,5598,903,5632,873,5668,846e" filled="false" stroked="true" strokeweight="1.634497pt" strokecolor="#231f20">
                <v:path arrowok="t"/>
              </v:shape>
            </v:group>
            <v:group style="position:absolute;left:5668;top:602;width:32;height:244" coordorigin="5668,602" coordsize="32,244">
              <v:shape style="position:absolute;left:5668;top:602;width:32;height:244" coordorigin="5668,602" coordsize="32,244" path="m5668,846l5668,797,5672,747,5679,699,5688,650,5699,602e" filled="false" stroked="true" strokeweight="1.549279pt" strokecolor="#231f20">
                <v:path arrowok="t"/>
              </v:shape>
            </v:group>
            <v:group style="position:absolute;left:6457;top:731;width:103;height:82" coordorigin="6457,731" coordsize="103,82">
              <v:shape style="position:absolute;left:6457;top:731;width:103;height:82" coordorigin="6457,731" coordsize="103,82" path="m6457,731l6482,752,6506,775,6531,797,6559,812e" filled="false" stroked="true" strokeweight="1.199593pt" strokecolor="#231f20">
                <v:path arrowok="t"/>
              </v:shape>
            </v:group>
            <v:group style="position:absolute;left:6443;top:624;width:15;height:108" coordorigin="6443,624" coordsize="15,108">
              <v:shape style="position:absolute;left:6443;top:624;width:15;height:108" coordorigin="6443,624" coordsize="15,108" path="m6443,624l6443,649,6449,676,6455,704,6457,731e" filled="false" stroked="true" strokeweight="1.435305pt" strokecolor="#231f20">
                <v:path arrowok="t"/>
              </v:shape>
            </v:group>
            <v:group style="position:absolute;left:6372;top:827;width:66;height:282" coordorigin="6372,827" coordsize="66,282">
              <v:shape style="position:absolute;left:6372;top:827;width:66;height:282" coordorigin="6372,827" coordsize="66,282" path="m6372,827l6406,918,6427,1012,6434,1060,6437,1108e" filled="false" stroked="true" strokeweight="1.492191pt" strokecolor="#231f20">
                <v:path arrowok="t"/>
              </v:shape>
            </v:group>
            <v:group style="position:absolute;left:6437;top:1108;width:119;height:33" coordorigin="6437,1108" coordsize="119,33">
              <v:shape style="position:absolute;left:6437;top:1108;width:119;height:33" coordorigin="6437,1108" coordsize="119,33" path="m6437,1108l6468,1111,6498,1119,6527,1130,6556,1141e" filled="false" stroked="true" strokeweight="1.50169pt" strokecolor="#231f20">
                <v:path arrowok="t"/>
              </v:shape>
            </v:group>
            <v:group style="position:absolute;left:6372;top:731;width:86;height:96" coordorigin="6372,731" coordsize="86,96">
              <v:shape style="position:absolute;left:6372;top:731;width:86;height:96" coordorigin="6372,731" coordsize="86,96" path="m6457,731l6438,757,6418,781,6395,805,6372,827e" filled="false" stroked="true" strokeweight="1.391769pt" strokecolor="#231f20">
                <v:path arrowok="t"/>
              </v:shape>
            </v:group>
            <v:group style="position:absolute;left:5924;top:925;width:77;height:307" coordorigin="5924,925" coordsize="77,307">
              <v:shape style="position:absolute;left:5924;top:925;width:77;height:307" coordorigin="5924,925" coordsize="77,307" path="m5924,925l5935,1015,5956,1103,5985,1189,6001,1232e" filled="false" stroked="true" strokeweight="2.217692pt" strokecolor="#231f20">
                <v:path arrowok="t"/>
              </v:shape>
            </v:group>
            <v:group style="position:absolute;left:6001;top:1232;width:258;height:73" coordorigin="6001,1232" coordsize="258,73">
              <v:shape style="position:absolute;left:6001;top:1232;width:258;height:73" coordorigin="6001,1232" coordsize="258,73" path="m6001,1232l6085,1261,6171,1285,6215,1296,6258,1304e" filled="false" stroked="true" strokeweight="1.71399pt" strokecolor="#231f20">
                <v:path arrowok="t"/>
              </v:shape>
            </v:group>
            <v:group style="position:absolute;left:6258;top:1108;width:179;height:196" coordorigin="6258,1108" coordsize="179,196">
              <v:shape style="position:absolute;left:6258;top:1108;width:179;height:196" coordorigin="6258,1108" coordsize="179,196" path="m6258,1304l6322,1243,6381,1176,6409,1142,6437,1108e" filled="false" stroked="true" strokeweight="1.649181pt" strokecolor="#231f20">
                <v:path arrowok="t"/>
              </v:shape>
            </v:group>
            <v:group style="position:absolute;left:5480;top:1042;width:65;height:292" coordorigin="5480,1042" coordsize="65,292">
              <v:shape style="position:absolute;left:5480;top:1042;width:65;height:292" coordorigin="5480,1042" coordsize="65,292" path="m5482,1042l5484,1128,5501,1212,5529,1293,5545,1333e" filled="false" stroked="true" strokeweight="1.60841pt" strokecolor="#231f20">
                <v:path arrowok="t"/>
              </v:shape>
            </v:group>
            <v:group style="position:absolute;left:5545;top:1333;width:277;height:90" coordorigin="5545,1333" coordsize="277,90">
              <v:shape style="position:absolute;left:5545;top:1333;width:277;height:90" coordorigin="5545,1333" coordsize="277,90" path="m5545,1333l5620,1372,5699,1400,5780,1418,5822,1423e" filled="false" stroked="true" strokeweight="1.723501pt" strokecolor="#231f20">
                <v:path arrowok="t"/>
              </v:shape>
            </v:group>
            <v:group style="position:absolute;left:5822;top:1232;width:179;height:191" coordorigin="5822,1232" coordsize="179,191">
              <v:shape style="position:absolute;left:5822;top:1232;width:179;height:191" coordorigin="5822,1232" coordsize="179,191" path="m5822,1423l5884,1362,5944,1298,5973,1265,6001,1232e" filled="false" stroked="true" strokeweight="1.748386pt" strokecolor="#231f20">
                <v:path arrowok="t"/>
              </v:shape>
            </v:group>
            <v:group style="position:absolute;left:6556;top:1141;width:34;height:88" coordorigin="6556,1141" coordsize="34,88">
              <v:shape style="position:absolute;left:6556;top:1141;width:34;height:88" coordorigin="6556,1141" coordsize="34,88" path="m6556,1141l6564,1163,6570,1186,6578,1209,6590,1228e" filled="false" stroked="true" strokeweight="1.202190pt" strokecolor="#231f20">
                <v:path arrowok="t"/>
              </v:shape>
            </v:group>
            <v:group style="position:absolute;left:6556;top:1004;width:49;height:138" coordorigin="6556,1004" coordsize="49,138">
              <v:shape style="position:absolute;left:6556;top:1004;width:49;height:138" coordorigin="6556,1004" coordsize="49,138" path="m6604,1004l6589,1036,6578,1071,6568,1107,6556,1141e" filled="false" stroked="true" strokeweight="1.215179pt" strokecolor="#231f20">
                <v:path arrowok="t"/>
              </v:shape>
            </v:group>
            <v:group style="position:absolute;left:5310;top:1016;width:40;height:158" coordorigin="5310,1016" coordsize="40,158">
              <v:shape style="position:absolute;left:5310;top:1016;width:40;height:158" coordorigin="5310,1016" coordsize="40,158" path="m5350,1016l5334,1054,5325,1094,5318,1134,5310,1173e" filled="false" stroked="true" strokeweight="1.175594pt" strokecolor="#231f20">
                <v:path arrowok="t"/>
              </v:shape>
            </v:group>
            <v:group style="position:absolute;left:6230;top:1540;width:144;height:39" coordorigin="6230,1540" coordsize="144,39">
              <v:shape style="position:absolute;left:6230;top:1540;width:144;height:39" coordorigin="6230,1540" coordsize="144,39" path="m6230,1540l6266,1549,6302,1558,6338,1566,6373,1578e" filled="false" stroked="true" strokeweight="1.711324pt" strokecolor="#231f20">
                <v:path arrowok="t"/>
              </v:shape>
            </v:group>
            <v:group style="position:absolute;left:6373;top:1228;width:217;height:350" coordorigin="6373,1228" coordsize="217,350">
              <v:shape style="position:absolute;left:6373;top:1228;width:217;height:350" coordorigin="6373,1228" coordsize="217,350" path="m6373,1578l6442,1517,6499,1444,6544,1361,6578,1273,6590,1228e" filled="false" stroked="true" strokeweight="1.666356pt" strokecolor="#231f20">
                <v:path arrowok="t"/>
              </v:shape>
            </v:group>
            <v:group style="position:absolute;left:5318;top:1216;width:131;height:217" coordorigin="5318,1216" coordsize="131,217">
              <v:shape style="position:absolute;left:5318;top:1216;width:131;height:217" coordorigin="5318,1216" coordsize="131,217" path="m5449,1433l5398,1365,5356,1291,5337,1253,5318,1216e" filled="false" stroked="true" strokeweight="1.076702pt" strokecolor="#231f20">
                <v:path arrowok="t"/>
              </v:shape>
            </v:group>
            <v:group style="position:absolute;left:5822;top:1423;width:111;height:185" coordorigin="5822,1423" coordsize="111,185">
              <v:shape style="position:absolute;left:5822;top:1423;width:111;height:185" coordorigin="5822,1423" coordsize="111,185" path="m5822,1423l5835,1464,5854,1504,5877,1540,5904,1575,5932,1607e" filled="false" stroked="true" strokeweight="1.541911pt" strokecolor="#231f20">
                <v:path arrowok="t"/>
              </v:shape>
            </v:group>
            <v:group style="position:absolute;left:5932;top:1540;width:298;height:68" coordorigin="5932,1540" coordsize="298,68">
              <v:shape style="position:absolute;left:5932;top:1540;width:298;height:68" coordorigin="5932,1540" coordsize="298,68" path="m5932,1607l6019,1599,6105,1581,6188,1555,6230,1540e" filled="false" stroked="true" strokeweight="1.688877pt" strokecolor="#231f20">
                <v:path arrowok="t"/>
              </v:shape>
            </v:group>
            <v:group style="position:absolute;left:6230;top:1304;width:29;height:236" coordorigin="6230,1304" coordsize="29,236">
              <v:shape style="position:absolute;left:6230;top:1304;width:29;height:236" coordorigin="6230,1304" coordsize="29,236" path="m6230,1540l6236,1493,6244,1446,6251,1399,6256,1352,6258,1304e" filled="false" stroked="true" strokeweight="1.749465pt" strokecolor="#231f20">
                <v:path arrowok="t"/>
              </v:shape>
            </v:group>
            <v:group style="position:absolute;left:5449;top:1433;width:12;height:73" coordorigin="5449,1433" coordsize="12,73">
              <v:shape style="position:absolute;left:5449;top:1433;width:12;height:73" coordorigin="5449,1433" coordsize="12,73" path="m5449,1433l5452,1451,5457,1469,5460,1488,5460,1506e" filled="false" stroked="true" strokeweight="1.691457pt" strokecolor="#231f20">
                <v:path arrowok="t"/>
              </v:shape>
            </v:group>
            <v:group style="position:absolute;left:5460;top:1506;width:398;height:224" coordorigin="5460,1506" coordsize="398,224">
              <v:shape style="position:absolute;left:5460;top:1506;width:398;height:224" coordorigin="5460,1506" coordsize="398,224" path="m5460,1506l5516,1569,5582,1623,5656,1667,5734,1701,5816,1723,5857,1730e" filled="false" stroked="true" strokeweight="2.17443pt" strokecolor="#231f20">
                <v:path arrowok="t"/>
              </v:shape>
            </v:group>
            <v:group style="position:absolute;left:5449;top:1333;width:97;height:100" coordorigin="5449,1333" coordsize="97,100">
              <v:shape style="position:absolute;left:5449;top:1333;width:97;height:100" coordorigin="5449,1333" coordsize="97,100" path="m5545,1333l5520,1356,5496,1382,5473,1409,5449,1433e" filled="false" stroked="true" strokeweight="1.522914pt" strokecolor="#231f20">
                <v:path arrowok="t"/>
              </v:shape>
            </v:group>
            <v:group style="position:absolute;left:5857;top:1607;width:76;height:123" coordorigin="5857,1607" coordsize="76,123">
              <v:shape style="position:absolute;left:5857;top:1607;width:76;height:123" coordorigin="5857,1607" coordsize="76,123" path="m5932,1607l5915,1639,5896,1669,5875,1699,5857,1730e" filled="false" stroked="true" strokeweight="1.687487pt" strokecolor="#231f20">
                <v:path arrowok="t"/>
              </v:shape>
            </v:group>
            <v:group style="position:absolute;left:5857;top:1578;width:517;height:162" coordorigin="5857,1578" coordsize="517,162">
              <v:shape style="position:absolute;left:5857;top:1578;width:517;height:162" coordorigin="5857,1578" coordsize="517,162" path="m5857,1730l5899,1736,5942,1739,5985,1739,6028,1736,6113,1721,6195,1694,6272,1656,6342,1607,6373,1578e" filled="false" stroked="true" strokeweight="1.58743pt" strokecolor="#231f20">
                <v:path arrowok="t"/>
              </v:shape>
            </v:group>
            <v:group style="position:absolute;left:5032;top:148;width:1842;height:1784" coordorigin="5032,148" coordsize="1842,1784">
              <v:shape style="position:absolute;left:5032;top:148;width:1842;height:1784" coordorigin="5032,148" coordsize="1842,1784" path="m6873,1931l5032,1931,5032,148,6873,148,6873,1931xe" filled="false" stroked="true" strokeweight=".574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22"/>
        <w:ind w:left="110" w:right="0"/>
        <w:jc w:val="left"/>
      </w:pPr>
      <w:r>
        <w:rPr/>
        <w:pict>
          <v:group style="position:absolute;margin-left:73.793999pt;margin-top:55.411831pt;width:94.8pt;height:89.55pt;mso-position-horizontal-relative:page;mso-position-vertical-relative:paragraph;z-index:3400" coordorigin="1476,1108" coordsize="1896,1791">
            <v:group style="position:absolute;left:1482;top:1114;width:1884;height:1779" coordorigin="1482,1114" coordsize="1884,1779">
              <v:shape style="position:absolute;left:1482;top:1114;width:1884;height:1779" coordorigin="1482,1114" coordsize="1884,1779" path="m3365,2893l1482,2893,1482,1114,3365,1114,3365,2893xe" filled="false" stroked="true" strokeweight=".580pt" strokecolor="#231f20">
                <v:path arrowok="t"/>
              </v:shape>
            </v:group>
            <v:group style="position:absolute;left:2741;top:1322;width:15;height:20" coordorigin="2741,1322" coordsize="15,20">
              <v:shape style="position:absolute;left:2741;top:1322;width:15;height:20" coordorigin="2741,1322" coordsize="15,20" path="m2746,1322l2745,1326,2741,1329,2741,1332,2744,1336,2744,1341,2748,1342,2749,1339,2753,1339,2752,1334,2756,1332,2754,1327,2751,1324,2746,1322xe" filled="true" fillcolor="#231f20" stroked="false">
                <v:path arrowok="t"/>
                <v:fill type="solid"/>
              </v:shape>
              <v:shape style="position:absolute;left:2741;top:1322;width:15;height:20" coordorigin="2741,1322" coordsize="15,20" path="m2753,1339l2749,1339,2753,1339,2753,1339xe" filled="true" fillcolor="#231f20" stroked="false">
                <v:path arrowok="t"/>
                <v:fill type="solid"/>
              </v:shape>
            </v:group>
            <v:group style="position:absolute;left:2799;top:2033;width:15;height:22" coordorigin="2799,2033" coordsize="15,22">
              <v:shape style="position:absolute;left:2799;top:2033;width:15;height:22" coordorigin="2799,2033" coordsize="15,22" path="m2813,2052l2808,2052,2809,2055,2813,2053,2813,2052xe" filled="true" fillcolor="#231f20" stroked="false">
                <v:path arrowok="t"/>
                <v:fill type="solid"/>
              </v:shape>
              <v:shape style="position:absolute;left:2799;top:2033;width:15;height:22" coordorigin="2799,2033" coordsize="15,22" path="m2809,2033l2805,2037,2799,2038,2799,2046,2803,2048,2802,2053,2804,2053,2808,2052,2813,2052,2814,2048,2814,2046,2814,2041,2811,2038,2809,2033xe" filled="true" fillcolor="#231f20" stroked="false">
                <v:path arrowok="t"/>
                <v:fill type="solid"/>
              </v:shape>
            </v:group>
            <v:group style="position:absolute;left:2558;top:2521;width:27;height:54" coordorigin="2558,2521" coordsize="27,54">
              <v:shape style="position:absolute;left:2558;top:2521;width:27;height:54" coordorigin="2558,2521" coordsize="27,54" path="m2561,2523l2558,2533,2558,2545,2559,2556,2561,2567,2564,2569,2563,2574,2570,2574,2569,2569,2573,2567,2574,2559,2578,2549,2582,2538,2583,2535,2569,2535,2573,2530,2570,2524,2565,2524,2561,2523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77,2526l2569,2535,2583,2535,2584,2529,2580,2529,2577,2526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85,2528l2580,2529,2584,2529,2585,2528xe" filled="true" fillcolor="#231f20" stroked="false">
                <v:path arrowok="t"/>
                <v:fill type="solid"/>
              </v:shape>
              <v:shape style="position:absolute;left:2558;top:2521;width:27;height:54" coordorigin="2558,2521" coordsize="27,54" path="m2568,2521l2565,2524,2570,2524,2568,2521xe" filled="true" fillcolor="#231f20" stroked="false">
                <v:path arrowok="t"/>
                <v:fill type="solid"/>
              </v:shape>
            </v:group>
            <v:group style="position:absolute;left:2561;top:2704;width:17;height:29" coordorigin="2561,2704" coordsize="17,29">
              <v:shape style="position:absolute;left:2561;top:2704;width:17;height:29" coordorigin="2561,2704" coordsize="17,29" path="m2574,2729l2565,2729,2568,2733,2575,2733,2574,2729xe" filled="true" fillcolor="#231f20" stroked="false">
                <v:path arrowok="t"/>
                <v:fill type="solid"/>
              </v:shape>
              <v:shape style="position:absolute;left:2561;top:2704;width:17;height:29" coordorigin="2561,2704" coordsize="17,29" path="m2561,2706l2561,2731,2565,2729,2574,2729,2574,2729,2577,2726,2577,2716,2570,2713,2568,2708,2565,2708,2561,2706xe" filled="true" fillcolor="#231f20" stroked="false">
                <v:path arrowok="t"/>
                <v:fill type="solid"/>
              </v:shape>
              <v:shape style="position:absolute;left:2561;top:2704;width:17;height:29" coordorigin="2561,2704" coordsize="17,29" path="m2568,2704l2565,2708,2568,2708,2568,2704xe" filled="true" fillcolor="#231f20" stroked="false">
                <v:path arrowok="t"/>
                <v:fill type="solid"/>
              </v:shape>
            </v:group>
            <v:group style="position:absolute;left:2184;top:2482;width:136;height:90" coordorigin="2184,2482" coordsize="136,90">
              <v:shape style="position:absolute;left:2184;top:2482;width:136;height:90" coordorigin="2184,2482" coordsize="136,90" path="m2261,2571l2212,2571,2235,2572,2258,2571,2261,2571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75,2566l2190,2566,2189,2571,2212,2571,2261,2571,2278,2569,2275,2566,2275,2566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187,2557l2184,2564,2184,2567,2190,2566,2275,2566,2276,2562,2206,2562,2195,2561,2187,2557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32,2485l2232,2516,2228,2516,2229,2520,2225,2523,2228,2535,2230,2547,2230,2562,2206,2562,2276,2562,2245,2562,2245,2543,2245,2526,2247,2511,2249,2497,2317,2497,2316,2492,2317,2491,2315,2491,2312,2487,2240,2487,2239,2486,2236,2486,2232,2485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319,2489l2315,2491,2317,2491,2319,2489xe" filled="true" fillcolor="#231f20" stroked="false">
                <v:path arrowok="t"/>
                <v:fill type="solid"/>
              </v:shape>
              <v:shape style="position:absolute;left:2184;top:2482;width:136;height:90" coordorigin="2184,2482" coordsize="136,90" path="m2237,2482l2236,2486,2239,2486,2239,2485,2240,2482,2237,2482xe" filled="true" fillcolor="#231f20" stroked="false">
                <v:path arrowok="t"/>
                <v:fill type="solid"/>
              </v:shape>
            </v:group>
            <v:group style="position:absolute;left:1933;top:1865;width:44;height:97" coordorigin="1933,1865" coordsize="44,97">
              <v:shape style="position:absolute;left:1933;top:1865;width:44;height:97" coordorigin="1933,1865" coordsize="44,97" path="m1941,1865l1938,1868,1934,1868,1937,1891,1945,1915,1955,1939,1965,1961,1966,1957,1972,1957,1973,1955,1977,1954,1966,1934,1957,1911,1949,1888,1942,1868,1938,1868,1933,1867,1941,1867,1941,1865xe" filled="true" fillcolor="#231f20" stroked="false">
                <v:path arrowok="t"/>
                <v:fill type="solid"/>
              </v:shape>
              <v:shape style="position:absolute;left:1933;top:1865;width:44;height:97" coordorigin="1933,1865" coordsize="44,97" path="m1972,1957l1966,1957,1970,1959,1972,1959,1972,1957xe" filled="true" fillcolor="#231f20" stroked="false">
                <v:path arrowok="t"/>
                <v:fill type="solid"/>
              </v:shape>
            </v:group>
            <v:group style="position:absolute;left:2013;top:1426;width:167;height:97" coordorigin="2013,1426" coordsize="167,97">
              <v:shape style="position:absolute;left:2013;top:1426;width:167;height:97" coordorigin="2013,1426" coordsize="167,97" path="m2013,1428l2017,1450,2023,1470,2030,1489,2037,1508,2158,1508,2157,1513,2151,1513,2150,1517,2155,1519,2158,1522,2170,1521,2172,1513,2157,1513,2151,1512,2172,1512,2173,1510,2179,1503,2166,1496,2158,1496,2112,1496,2092,1495,2073,1495,2042,1493,2037,1475,2032,1458,2027,1442,2022,1429,2017,1429,2013,1428xe" filled="true" fillcolor="#231f20" stroked="false">
                <v:path arrowok="t"/>
                <v:fill type="solid"/>
              </v:shape>
              <v:shape style="position:absolute;left:2013;top:1426;width:167;height:97" coordorigin="2013,1426" coordsize="167,97" path="m2149,1495l2131,1495,2112,1496,2158,1496,2149,1495xe" filled="true" fillcolor="#231f20" stroked="false">
                <v:path arrowok="t"/>
                <v:fill type="solid"/>
              </v:shape>
              <v:shape style="position:absolute;left:2013;top:1426;width:167;height:97" coordorigin="2013,1426" coordsize="167,97" path="m2020,1426l2017,1429,2022,1429,2020,1426xe" filled="true" fillcolor="#231f20" stroked="false">
                <v:path arrowok="t"/>
                <v:fill type="solid"/>
              </v:shape>
            </v:group>
            <v:group style="position:absolute;left:2093;top:1708;width:23;height:26" coordorigin="2093,1708" coordsize="23,26">
              <v:shape style="position:absolute;left:2093;top:1708;width:23;height:26" coordorigin="2093,1708" coordsize="23,26" path="m2095,1715l2096,1719,2093,1722,2097,1727,2099,1733,2109,1732,2115,1727,2112,1716,2099,1716,2095,1715xe" filled="true" fillcolor="#231f20" stroked="false">
                <v:path arrowok="t"/>
                <v:fill type="solid"/>
              </v:shape>
              <v:shape style="position:absolute;left:2093;top:1708;width:23;height:26" coordorigin="2093,1708" coordsize="23,26" path="m2100,1710l2100,1713,2099,1716,2112,1716,2111,1711,2104,1711,2100,1710xe" filled="true" fillcolor="#231f20" stroked="false">
                <v:path arrowok="t"/>
                <v:fill type="solid"/>
              </v:shape>
              <v:shape style="position:absolute;left:2093;top:1708;width:23;height:26" coordorigin="2093,1708" coordsize="23,26" path="m2107,1708l2104,1711,2111,1711,2111,1711,2107,1708xe" filled="true" fillcolor="#231f20" stroked="false">
                <v:path arrowok="t"/>
                <v:fill type="solid"/>
              </v:shape>
            </v:group>
            <v:group style="position:absolute;left:2720;top:1681;width:32;height:50" coordorigin="2720,1681" coordsize="32,50">
              <v:shape style="position:absolute;left:2720;top:1681;width:32;height:50" coordorigin="2720,1681" coordsize="32,50" path="m2734,1681l2729,1692,2725,1703,2722,1716,2720,1730,2737,1731,2743,1721,2751,1713,2747,1711,2746,1710,2739,1710,2731,1703,2744,1695,2742,1685,2737,1685,2734,1681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39,1708l2739,1710,2746,1710,2744,1708,2742,1708,2739,1708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44,1708l2742,1708,2744,1708,2744,1708xe" filled="true" fillcolor="#231f20" stroked="false">
                <v:path arrowok="t"/>
                <v:fill type="solid"/>
              </v:shape>
              <v:shape style="position:absolute;left:2720;top:1681;width:32;height:50" coordorigin="2720,1681" coordsize="32,50" path="m2741,1684l2737,1685,2742,1685,2741,1684xe" filled="true" fillcolor="#231f20" stroked="false">
                <v:path arrowok="t"/>
                <v:fill type="solid"/>
              </v:shape>
            </v:group>
            <v:group style="position:absolute;left:2667;top:1496;width:152;height:22" coordorigin="2667,1496" coordsize="152,22">
              <v:shape style="position:absolute;left:2667;top:1496;width:152;height:22" coordorigin="2667,1496" coordsize="152,22" path="m2699,1498l2667,1503,2667,1512,2673,1515,2681,1517,2684,1514,2688,1514,2688,1510,2717,1508,2813,1508,2818,1505,2817,1500,2807,1500,2771,1500,2734,1498,2699,1498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688,1514l2684,1514,2688,1515,2688,1514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13,1508l2717,1508,2751,1511,2783,1514,2809,1510,2813,1509,2813,1508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09,1496l2807,1496,2806,1498,2806,1498,2807,1500,2817,1500,2816,1499,2812,1499,2809,1496xe" filled="true" fillcolor="#231f20" stroked="false">
                <v:path arrowok="t"/>
                <v:fill type="solid"/>
              </v:shape>
              <v:shape style="position:absolute;left:2667;top:1496;width:152;height:22" coordorigin="2667,1496" coordsize="152,22" path="m2816,1498l2812,1499,2816,1499,2816,1498xe" filled="true" fillcolor="#231f20" stroked="false">
                <v:path arrowok="t"/>
                <v:fill type="solid"/>
              </v:shape>
            </v:group>
            <v:group style="position:absolute;left:2274;top:2183;width:41;height:29" coordorigin="2274,2183" coordsize="41,29">
              <v:shape style="position:absolute;left:2274;top:2183;width:41;height:29" coordorigin="2274,2183" coordsize="41,29" path="m2281,2183l2282,2187,2278,2190,2278,2192,2276,2193,2274,2193,2275,2196,2274,2200,2282,2204,2292,2207,2302,2210,2312,2212,2311,2208,2315,2207,2314,2196,2309,2193,2276,2193,2274,2193,2309,2193,2305,2190,2292,2187,2281,2183xe" filled="true" fillcolor="#231f20" stroked="false">
                <v:path arrowok="t"/>
                <v:fill type="solid"/>
              </v:shape>
            </v:group>
            <v:group style="position:absolute;left:2397;top:2210;width:25;height:20" coordorigin="2397,2210" coordsize="25,20">
              <v:shape style="position:absolute;left:2397;top:2210;width:25;height:20" coordorigin="2397,2210" coordsize="25,20" path="m2413,2210l2411,2210,2397,2214,2397,2220,2398,2223,2397,2226,2399,2226,2406,2229,2408,2225,2412,2224,2418,2224,2417,2220,2421,2217,2421,2216,2415,2216,2413,2210xe" filled="true" fillcolor="#231f20" stroked="false">
                <v:path arrowok="t"/>
                <v:fill type="solid"/>
              </v:shape>
              <v:shape style="position:absolute;left:2397;top:2210;width:25;height:20" coordorigin="2397,2210" coordsize="25,20" path="m2418,2224l2412,2224,2418,2224,2418,2224xe" filled="true" fillcolor="#231f20" stroked="false">
                <v:path arrowok="t"/>
                <v:fill type="solid"/>
              </v:shape>
              <v:shape style="position:absolute;left:2397;top:2210;width:25;height:20" coordorigin="2397,2210" coordsize="25,20" path="m2421,2214l2415,2216,2421,2216,2421,2214xe" filled="true" fillcolor="#231f20" stroked="false">
                <v:path arrowok="t"/>
                <v:fill type="solid"/>
              </v:shape>
            </v:group>
            <v:group style="position:absolute;left:2476;top:2190;width:66;height:29" coordorigin="2476,2190" coordsize="66,29">
              <v:shape style="position:absolute;left:2476;top:2190;width:66;height:29" coordorigin="2476,2190" coordsize="66,29" path="m2536,2190l2521,2195,2491,2207,2476,2212,2480,2215,2479,2219,2512,2217,2528,2214,2541,2210,2540,2206,2541,2202,2539,2202,2538,2200,2539,2197,2535,2195,2536,2190xe" filled="true" fillcolor="#231f20" stroked="false">
                <v:path arrowok="t"/>
                <v:fill type="solid"/>
              </v:shape>
            </v:group>
            <v:group style="position:absolute;left:2345;top:2557;width:31;height:20" coordorigin="2345,2557" coordsize="31,20">
              <v:shape style="position:absolute;left:2345;top:2557;width:31;height:20" coordorigin="2345,2557" coordsize="31,20" path="m2345,2560l2346,2567,2350,2569,2351,2574,2360,2574,2368,2576,2368,2573,2370,2572,2372,2571,2372,2568,2359,2568,2345,2560xe" filled="true" fillcolor="#231f20" stroked="false">
                <v:path arrowok="t"/>
                <v:fill type="solid"/>
              </v:shape>
              <v:shape style="position:absolute;left:2345;top:2557;width:31;height:20" coordorigin="2345,2557" coordsize="31,20" path="m2365,2557l2363,2561,2358,2562,2359,2568,2372,2568,2371,2567,2375,2564,2372,2561,2368,2559,2365,2557xe" filled="true" fillcolor="#231f20" stroked="false">
                <v:path arrowok="t"/>
                <v:fill type="solid"/>
              </v:shape>
            </v:group>
            <v:group style="position:absolute;left:2413;top:1370;width:20;height:22" coordorigin="2413,1370" coordsize="20,22">
              <v:shape style="position:absolute;left:2413;top:1370;width:20;height:22" coordorigin="2413,1370" coordsize="20,22" path="m2432,1386l2418,1386,2421,1389,2423,1389,2423,1391,2425,1392,2428,1388,2432,1388,2432,1386xe" filled="true" fillcolor="#231f20" stroked="false">
                <v:path arrowok="t"/>
                <v:fill type="solid"/>
              </v:shape>
              <v:shape style="position:absolute;left:2413;top:1370;width:20;height:22" coordorigin="2413,1370" coordsize="20,22" path="m2432,1388l2428,1388,2433,1389,2432,1388xe" filled="true" fillcolor="#231f20" stroked="false">
                <v:path arrowok="t"/>
                <v:fill type="solid"/>
              </v:shape>
              <v:shape style="position:absolute;left:2413;top:1370;width:20;height:22" coordorigin="2413,1370" coordsize="20,22" path="m2423,1370l2415,1370,2416,1381,2413,1387,2418,1386,2432,1386,2431,1382,2432,1371,2423,1370xe" filled="true" fillcolor="#231f20" stroked="false">
                <v:path arrowok="t"/>
                <v:fill type="solid"/>
              </v:shape>
              <v:shape style="position:absolute;left:2411;top:1493;width:206;height:239" type="#_x0000_t75" stroked="false">
                <v:imagedata r:id="rId80" o:title=""/>
              </v:shape>
            </v:group>
            <v:group style="position:absolute;left:2287;top:1710;width:18;height:22" coordorigin="2287,1710" coordsize="18,22">
              <v:shape style="position:absolute;left:2287;top:1710;width:18;height:22" coordorigin="2287,1710" coordsize="18,22" path="m2295,1710l2291,1715,2287,1728,2290,1732,2296,1730,2304,1730,2305,1725,2304,1721,2305,1717,2303,1717,2302,1715,2302,1714,2298,1714,2295,1710xe" filled="true" fillcolor="#231f20" stroked="false">
                <v:path arrowok="t"/>
                <v:fill type="solid"/>
              </v:shape>
              <v:shape style="position:absolute;left:2287;top:1710;width:18;height:22" coordorigin="2287,1710" coordsize="18,22" path="m2304,1730l2296,1730,2303,1731,2304,1730xe" filled="true" fillcolor="#231f20" stroked="false">
                <v:path arrowok="t"/>
                <v:fill type="solid"/>
              </v:shape>
              <v:shape style="position:absolute;left:2287;top:1710;width:18;height:22" coordorigin="2287,1710" coordsize="18,22" path="m2302,1713l2298,1714,2302,1714,2302,1713xe" filled="true" fillcolor="#231f20" stroked="false">
                <v:path arrowok="t"/>
                <v:fill type="solid"/>
              </v:shape>
            </v:group>
            <v:group style="position:absolute;left:2212;top:1498;width:166;height:22" coordorigin="2212,1498" coordsize="166,22">
              <v:shape style="position:absolute;left:2212;top:1498;width:166;height:22" coordorigin="2212,1498" coordsize="166,22" path="m2370,1498l2216,1498,2212,1506,2223,1517,2232,1520,2236,1517,2240,1515,2240,1512,2237,1512,2237,1508,2265,1508,2286,1507,2369,1507,2376,1501,2373,1501,2370,1498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369,1507l2286,1507,2302,1508,2325,1510,2348,1511,2367,1509,2369,1507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265,1508l2237,1508,2253,1508,2265,1508xe" filled="true" fillcolor="#231f20" stroked="false">
                <v:path arrowok="t"/>
                <v:fill type="solid"/>
              </v:shape>
              <v:shape style="position:absolute;left:2212;top:1498;width:166;height:22" coordorigin="2212,1498" coordsize="166,22" path="m2377,1500l2373,1501,2376,1501,2377,1500xe" filled="true" fillcolor="#231f20" stroked="false">
                <v:path arrowok="t"/>
                <v:fill type="solid"/>
              </v:shape>
            </v:group>
            <v:group style="position:absolute;left:2811;top:1763;width:110;height:275" coordorigin="2811,1763" coordsize="110,275">
              <v:shape style="position:absolute;left:2811;top:1763;width:110;height:275" coordorigin="2811,1763" coordsize="110,275" path="m2920,1763l2908,1837,2885,1908,2852,1976,2811,2038e" filled="false" stroked="true" strokeweight=".857pt" strokecolor="#231f20">
                <v:path arrowok="t"/>
              </v:shape>
            </v:group>
            <v:group style="position:absolute;left:2561;top:2497;width:4;height:27" coordorigin="2561,2497" coordsize="4,27">
              <v:shape style="position:absolute;left:2561;top:2497;width:4;height:27" coordorigin="2561,2497" coordsize="4,27" path="m2564,2497l2565,2506,2561,2516,2565,2524e" filled="false" stroked="true" strokeweight="1.013000pt" strokecolor="#231f20">
                <v:path arrowok="t"/>
              </v:shape>
            </v:group>
            <v:group style="position:absolute;left:2574;top:2601;width:86;height:143" coordorigin="2574,2601" coordsize="86,143">
              <v:shape style="position:absolute;left:2574;top:2601;width:86;height:143" coordorigin="2574,2601" coordsize="86,143" path="m2606,2601l2615,2616,2631,2630,2647,2647,2659,2668,2660,2704,2643,2732,2612,2743,2574,2729e" filled="false" stroked="true" strokeweight=".818pt" strokecolor="#231f20">
                <v:path arrowok="t"/>
              </v:shape>
            </v:group>
            <v:group style="position:absolute;left:2151;top:2595;width:84;height:135" coordorigin="2151,2595" coordsize="84,135">
              <v:shape style="position:absolute;left:2151;top:2595;width:84;height:135" coordorigin="2151,2595" coordsize="84,135" path="m2234,2720l2206,2730,2177,2724,2155,2703,2151,2668,2157,2650,2168,2635,2181,2620,2192,2604,2193,2601,2193,2598,2193,2595e" filled="false" stroked="true" strokeweight=".841pt" strokecolor="#231f20">
                <v:path arrowok="t"/>
              </v:shape>
            </v:group>
            <v:group style="position:absolute;left:2179;top:2566;width:15;height:30" coordorigin="2179,2566" coordsize="15,30">
              <v:shape style="position:absolute;left:2179;top:2566;width:15;height:30" coordorigin="2179,2566" coordsize="15,30" path="m2193,2595l2189,2592,2183,2591,2180,2586,2179,2582,2182,2577,2182,2573,2184,2571,2187,2569,2190,2566e" filled="false" stroked="true" strokeweight=".689pt" strokecolor="#231f20">
                <v:path arrowok="t"/>
              </v:shape>
            </v:group>
            <v:group style="position:absolute;left:2174;top:2516;width:55;height:45" coordorigin="2174,2516" coordsize="55,45">
              <v:shape style="position:absolute;left:2174;top:2516;width:55;height:45" coordorigin="2174,2516" coordsize="55,45" path="m2185,2560l2177,2557,2174,2548,2177,2540,2178,2538,2181,2535,2182,2534,2194,2532,2203,2525,2212,2518,2224,2516,2225,2517,2227,2519,2229,2520e" filled="false" stroked="true" strokeweight=".766pt" strokecolor="#231f20">
                <v:path arrowok="t"/>
              </v:shape>
            </v:group>
            <v:group style="position:absolute;left:1966;top:1957;width:271;height:529" coordorigin="1966,1957" coordsize="271,529">
              <v:shape style="position:absolute;left:1966;top:1957;width:271;height:529" coordorigin="1966,1957" coordsize="271,529" path="m2236,2486l2194,2412,2153,2338,2113,2263,2075,2187,2037,2111,2001,2035,1966,1957e" filled="false" stroked="true" strokeweight=".586pt" strokecolor="#231f20">
                <v:path arrowok="t"/>
              </v:shape>
              <v:shape style="position:absolute;left:1903;top:1324;width:200;height:443" type="#_x0000_t75" stroked="false">
                <v:imagedata r:id="rId81" o:title=""/>
              </v:shape>
            </v:group>
            <v:group style="position:absolute;left:2097;top:1210;width:648;height:121" coordorigin="2097,1210" coordsize="648,121">
              <v:shape style="position:absolute;left:2097;top:1210;width:648;height:121" coordorigin="2097,1210" coordsize="648,121" path="m2097,1330l2153,1288,2214,1255,2281,1230,2350,1216,2421,1210,2491,1214,2561,1228,2627,1251,2689,1283,2745,1326e" filled="false" stroked="true" strokeweight=".69pt" strokecolor="#231f20">
                <v:path arrowok="t"/>
              </v:shape>
            </v:group>
            <v:group style="position:absolute;left:2097;top:1334;width:647;height:2" coordorigin="2097,1334" coordsize="647,2">
              <v:shape style="position:absolute;left:2097;top:1334;width:647;height:2" coordorigin="2097,1334" coordsize="647,0" path="m2097,1334l2744,1334e" filled="false" stroked="true" strokeweight=".321553pt" strokecolor="#231f20">
                <v:path arrowok="t"/>
              </v:shape>
            </v:group>
            <v:group style="position:absolute;left:1917;top:1757;width:134;height:5" coordorigin="1917,1757" coordsize="134,5">
              <v:shape style="position:absolute;left:1917;top:1757;width:134;height:5" coordorigin="1917,1757" coordsize="134,5" path="m1917,1757l1950,1760,1983,1760,2017,1761,2050,1762e" filled="false" stroked="true" strokeweight="1.042pt" strokecolor="#231f20">
                <v:path arrowok="t"/>
              </v:shape>
            </v:group>
            <v:group style="position:absolute;left:2050;top:1761;width:160;height:2" coordorigin="2050,1761" coordsize="160,2">
              <v:shape style="position:absolute;left:2050;top:1761;width:160;height:2" coordorigin="2050,1761" coordsize="160,0" path="m2050,1761l2210,1761e" filled="false" stroked="true" strokeweight=".041625pt" strokecolor="#231f20">
                <v:path arrowok="t"/>
              </v:shape>
            </v:group>
            <v:group style="position:absolute;left:2210;top:1762;width:197;height:3" coordorigin="2210,1762" coordsize="197,3">
              <v:shape style="position:absolute;left:2210;top:1762;width:197;height:3" coordorigin="2210,1762" coordsize="197,3" path="m2210,1762l2259,1762,2308,1763,2357,1764,2406,1765e" filled="false" stroked="true" strokeweight=".969pt" strokecolor="#231f20">
                <v:path arrowok="t"/>
              </v:shape>
            </v:group>
            <v:group style="position:absolute;left:2406;top:1764;width:215;height:2" coordorigin="2406,1764" coordsize="215,2">
              <v:shape style="position:absolute;left:2406;top:1764;width:215;height:2" coordorigin="2406,1764" coordsize="215,0" path="m2406,1764l2621,1764e" filled="false" stroked="true" strokeweight=".085125pt" strokecolor="#231f20">
                <v:path arrowok="t"/>
              </v:shape>
            </v:group>
            <v:group style="position:absolute;left:2621;top:1761;width:166;height:4" coordorigin="2621,1761" coordsize="166,4">
              <v:shape style="position:absolute;left:2621;top:1761;width:166;height:4" coordorigin="2621,1761" coordsize="166,4" path="m2621,1765l2662,1762,2703,1761,2745,1762,2786,1763e" filled="false" stroked="true" strokeweight=".943pt" strokecolor="#231f20">
                <v:path arrowok="t"/>
              </v:shape>
            </v:group>
            <v:group style="position:absolute;left:2786;top:1760;width:134;height:4" coordorigin="2786,1760" coordsize="134,4">
              <v:shape style="position:absolute;left:2786;top:1760;width:134;height:4" coordorigin="2786,1760" coordsize="134,4" path="m2786,1763l2819,1761,2853,1760,2886,1761,2920,1763e" filled="false" stroked="true" strokeweight="1.145pt" strokecolor="#231f20">
                <v:path arrowok="t"/>
              </v:shape>
            </v:group>
            <v:group style="position:absolute;left:2920;top:1702;width:6;height:62" coordorigin="2920,1702" coordsize="6,62">
              <v:shape style="position:absolute;left:2920;top:1702;width:6;height:62" coordorigin="2920,1702" coordsize="6,62" path="m2920,1763l2924,1749,2926,1733,2926,1717,2924,1702e" filled="false" stroked="true" strokeweight=".882pt" strokecolor="#231f20">
                <v:path arrowok="t"/>
              </v:shape>
            </v:group>
            <v:group style="position:absolute;left:2747;top:1645;width:178;height:66" coordorigin="2747,1645" coordsize="178,66">
              <v:shape style="position:absolute;left:2747;top:1645;width:178;height:66" coordorigin="2747,1645" coordsize="178,66" path="m2924,1702l2905,1689,2887,1675,2869,1659,2850,1645,2849,1645,2848,1645,2847,1645,2822,1661,2797,1678,2772,1694,2747,1711e" filled="false" stroked="true" strokeweight=".943pt" strokecolor="#231f20">
                <v:path arrowok="t"/>
              </v:shape>
            </v:group>
            <v:group style="position:absolute;left:2684;top:1514;width:89;height:172" coordorigin="2684,1514" coordsize="89,172">
              <v:shape style="position:absolute;left:2684;top:1514;width:89;height:172" coordorigin="2684,1514" coordsize="89,172" path="m2737,1685l2746,1661,2755,1637,2764,1613,2773,1589,2752,1568,2729,1550,2706,1533,2684,1514e" filled="false" stroked="true" strokeweight=".987pt" strokecolor="#231f20">
                <v:path arrowok="t"/>
              </v:shape>
            </v:group>
            <v:group style="position:absolute;left:2752;top:1334;width:87;height:102" coordorigin="2752,1334" coordsize="87,102">
              <v:shape style="position:absolute;left:2752;top:1334;width:87;height:102" coordorigin="2752,1334" coordsize="87,102" path="m2839,1436l2822,1407,2801,1380,2777,1356,2752,1334e" filled="false" stroked="true" strokeweight=".645pt" strokecolor="#231f20">
                <v:path arrowok="t"/>
              </v:shape>
            </v:group>
            <v:group style="position:absolute;left:2012;top:1418;width:6;height:12" coordorigin="2012,1418" coordsize="6,12">
              <v:shape style="position:absolute;left:2012;top:1418;width:6;height:12" coordorigin="2012,1418" coordsize="6,12" path="m2012,1418l2015,1423,2016,1426,2017,1429e" filled="false" stroked="true" strokeweight=".944pt" strokecolor="#231f20">
                <v:path arrowok="t"/>
              </v:shape>
            </v:group>
            <v:group style="position:absolute;left:2067;top:1519;width:88;height:193" coordorigin="2067,1519" coordsize="88,193">
              <v:shape style="position:absolute;left:2067;top:1519;width:88;height:193" coordorigin="2067,1519" coordsize="88,193" path="m2104,1711l2095,1680,2085,1649,2075,1618,2067,1587,2087,1568,2109,1552,2132,1536,2155,1519e" filled="false" stroked="true" strokeweight="1.155pt" strokecolor="#231f20">
                <v:path arrowok="t"/>
              </v:shape>
            </v:group>
            <v:group style="position:absolute;left:1915;top:1642;width:181;height:78" coordorigin="1915,1642" coordsize="181,78">
              <v:shape style="position:absolute;left:1915;top:1642;width:181;height:78" coordorigin="1915,1642" coordsize="181,78" path="m1915,1693l1935,1683,1952,1668,1970,1653,1990,1642,2016,1662,2043,1682,2069,1702,2096,1719e" filled="false" stroked="true" strokeweight=".909pt" strokecolor="#231f20">
                <v:path arrowok="t"/>
              </v:shape>
            </v:group>
            <v:group style="position:absolute;left:2839;top:1436;width:86;height:266" coordorigin="2839,1436" coordsize="86,266">
              <v:shape style="position:absolute;left:2839;top:1436;width:86;height:266" coordorigin="2839,1436" coordsize="86,266" path="m2924,1702l2921,1631,2905,1561,2877,1495,2839,1436e" filled="false" stroked="true" strokeweight=".787pt" strokecolor="#231f20">
                <v:path arrowok="t"/>
              </v:shape>
            </v:group>
            <v:group style="position:absolute;left:2812;top:1436;width:28;height:64" coordorigin="2812,1436" coordsize="28,64">
              <v:shape style="position:absolute;left:2812;top:1436;width:28;height:64" coordorigin="2812,1436" coordsize="28,64" path="m2839,1436l2830,1451,2823,1466,2817,1483,2812,1499e" filled="false" stroked="true" strokeweight="1.021000pt" strokecolor="#231f20">
                <v:path arrowok="t"/>
              </v:shape>
            </v:group>
            <v:group style="position:absolute;left:2250;top:2189;width:25;height:9" coordorigin="2250,2189" coordsize="25,9">
              <v:shape style="position:absolute;left:2250;top:2189;width:25;height:9" coordorigin="2250,2189" coordsize="25,9" path="m2250,2193l2259,2189,2266,2197,2275,2196e" filled="false" stroked="true" strokeweight=".883pt" strokecolor="#231f20">
                <v:path arrowok="t"/>
              </v:shape>
            </v:group>
            <v:group style="position:absolute;left:1917;top:1757;width:21;height:111" coordorigin="1917,1757" coordsize="21,111">
              <v:shape style="position:absolute;left:1917;top:1757;width:21;height:111" coordorigin="1917,1757" coordsize="21,111" path="m1917,1757l1919,1786,1923,1814,1930,1841,1938,1868e" filled="false" stroked="true" strokeweight=".927pt" strokecolor="#231f20">
                <v:path arrowok="t"/>
              </v:shape>
            </v:group>
            <v:group style="position:absolute;left:2050;top:1762;width:232;height:426" coordorigin="2050,1762" coordsize="232,426">
              <v:shape style="position:absolute;left:2050;top:1762;width:232;height:426" coordorigin="2050,1762" coordsize="232,426" path="m2050,1762l2059,1832,2075,1903,2098,1972,2130,2037,2171,2096,2222,2147,2282,2187e" filled="false" stroked="true" strokeweight=".738pt" strokecolor="#231f20">
                <v:path arrowok="t"/>
              </v:shape>
            </v:group>
            <v:group style="position:absolute;left:2406;top:1765;width:2;height:448" coordorigin="2406,1765" coordsize="2,448">
              <v:shape style="position:absolute;left:2406;top:1765;width:2;height:448" coordorigin="2406,1765" coordsize="0,448" path="m2406,1765l2406,2212e" filled="false" stroked="true" strokeweight=".221148pt" strokecolor="#231f20">
                <v:path arrowok="t"/>
              </v:shape>
            </v:group>
            <v:group style="position:absolute;left:2210;top:1762;width:195;height:451" coordorigin="2210,1762" coordsize="195,451">
              <v:shape style="position:absolute;left:2210;top:1762;width:195;height:451" coordorigin="2210,1762" coordsize="195,451" path="m2210,1762l2214,1833,2224,1906,2242,1977,2268,2045,2303,2109,2348,2165,2404,2212e" filled="false" stroked="true" strokeweight=".852pt" strokecolor="#231f20">
                <v:path arrowok="t"/>
              </v:shape>
            </v:group>
            <v:group style="position:absolute;left:2415;top:1765;width:207;height:452" coordorigin="2415,1765" coordsize="207,452">
              <v:shape style="position:absolute;left:2415;top:1765;width:207;height:452" coordorigin="2415,1765" coordsize="207,452" path="m2621,1765l2613,1832,2595,1906,2569,1982,2538,2056,2503,2123,2463,2176,2440,2198,2415,2216e" filled="false" stroked="true" strokeweight=".825pt" strokecolor="#231f20">
                <v:path arrowok="t"/>
              </v:shape>
            </v:group>
            <v:group style="position:absolute;left:2579;top:2048;width:224;height:152" coordorigin="2579,2048" coordsize="224,152">
              <v:shape style="position:absolute;left:2579;top:2048;width:224;height:152" coordorigin="2579,2048" coordsize="224,152" path="m2579,2200l2642,2174,2701,2140,2755,2098,2803,2048e" filled="false" stroked="true" strokeweight=".851pt" strokecolor="#231f20">
                <v:path arrowok="t"/>
              </v:shape>
            </v:group>
            <v:group style="position:absolute;left:2535;top:1763;width:251;height:432" coordorigin="2535,1763" coordsize="251,432">
              <v:shape style="position:absolute;left:2535;top:1763;width:251;height:432" coordorigin="2535,1763" coordsize="251,432" path="m2786,1763l2776,1830,2757,1901,2730,1973,2695,2041,2650,2104,2597,2156,2535,2195e" filled="false" stroked="true" strokeweight=".864pt" strokecolor="#231f20">
                <v:path arrowok="t"/>
              </v:shape>
              <v:shape style="position:absolute;left:2271;top:2201;width:140;height:302" type="#_x0000_t75" stroked="false">
                <v:imagedata r:id="rId82" o:title=""/>
              </v:shape>
            </v:group>
            <v:group style="position:absolute;left:2250;top:2193;width:24;height:115" coordorigin="2250,2193" coordsize="24,115">
              <v:shape style="position:absolute;left:2250;top:2193;width:24;height:115" coordorigin="2250,2193" coordsize="24,115" path="m2250,2193l2255,2221,2262,2250,2269,2278,2274,2307e" filled="false" stroked="true" strokeweight=".756pt" strokecolor="#231f20">
                <v:path arrowok="t"/>
              </v:shape>
            </v:group>
            <v:group style="position:absolute;left:1973;top:1955;width:277;height:238" coordorigin="1973,1955" coordsize="277,238">
              <v:shape style="position:absolute;left:1973;top:1955;width:277;height:238" coordorigin="1973,1955" coordsize="277,238" path="m2250,2193l2182,2161,2119,2120,2063,2073,2014,2017,1973,1955e" filled="false" stroked="true" strokeweight=".704pt" strokecolor="#231f20">
                <v:path arrowok="t"/>
              </v:shape>
            </v:group>
            <v:group style="position:absolute;left:2483;top:2493;width:81;height:5" coordorigin="2483,2493" coordsize="81,5">
              <v:shape style="position:absolute;left:2483;top:2493;width:81;height:5" coordorigin="2483,2493" coordsize="81,5" path="m2483,2493l2503,2495,2523,2494,2544,2494,2564,2497e" filled="false" stroked="true" strokeweight=".657pt" strokecolor="#231f20">
                <v:path arrowok="t"/>
              </v:shape>
            </v:group>
            <v:group style="position:absolute;left:2564;top:2052;width:245;height:446" coordorigin="2564,2052" coordsize="245,446">
              <v:shape style="position:absolute;left:2564;top:2052;width:245;height:446" coordorigin="2564,2052" coordsize="245,446" path="m2564,2497l2606,2425,2647,2351,2687,2276,2726,2201,2766,2126,2808,2052e" filled="false" stroked="true" strokeweight=".578pt" strokecolor="#231f20">
                <v:path arrowok="t"/>
              </v:shape>
              <v:shape style="position:absolute;left:2184;top:2191;width:466;height:661" type="#_x0000_t75" stroked="false">
                <v:imagedata r:id="rId83" o:title=""/>
              </v:shape>
            </v:group>
            <v:group style="position:absolute;left:2522;top:1687;width:2;height:5" coordorigin="2522,1687" coordsize="2,5">
              <v:shape style="position:absolute;left:2522;top:1687;width:2;height:5" coordorigin="2522,1687" coordsize="2,5" path="m2522,1687l2523,1689,2523,1691,2524,1692e" filled="false" stroked="true" strokeweight=".88pt" strokecolor="#231f20">
                <v:path arrowok="t"/>
              </v:shape>
              <v:shape style="position:absolute;left:2226;top:1378;width:377;height:351" type="#_x0000_t75" stroked="false">
                <v:imagedata r:id="rId84" o:title=""/>
              </v:shape>
            </v:group>
            <w10:wrap type="none"/>
          </v:group>
        </w:pict>
      </w:r>
      <w:r>
        <w:rPr>
          <w:color w:val="231F20"/>
          <w:spacing w:val="-5"/>
        </w:rPr>
        <w:t>Faça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X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figura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tem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primeira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sílaba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(pedaço)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figura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você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778pt;margin-top:-33.329159pt;width:94.35pt;height:89.15pt;mso-position-horizontal-relative:page;mso-position-vertical-relative:paragraph;z-index:3424" coordorigin="1476,-667" coordsize="1887,1783">
            <v:group style="position:absolute;left:1482;top:-661;width:1875;height:1771" coordorigin="1482,-661" coordsize="1875,1771">
              <v:shape style="position:absolute;left:1482;top:-661;width:1875;height:1771" coordorigin="1482,-661" coordsize="1875,1771" path="m3356,1110l1482,1110,1482,-661,3356,-661,3356,1110xe" filled="false" stroked="true" strokeweight=".577pt" strokecolor="#231f20">
                <v:path arrowok="t"/>
              </v:shape>
            </v:group>
            <v:group style="position:absolute;left:2040;top:-551;width:1004;height:1589" coordorigin="2040,-551" coordsize="1004,1589">
              <v:shape style="position:absolute;left:2040;top:-551;width:1004;height:1589" coordorigin="2040,-551" coordsize="1004,1589" path="m2367,918l2312,918,2359,953,2402,986,2454,1015,2516,1033,2582,1037,2647,1035,2782,1024,2844,1022,2917,1019,2983,1009,2988,1007,2605,1007,2525,1002,2465,983,2410,953,2387,935,2367,918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3039,958l3004,958,2968,975,2925,983,2879,986,2831,989,2683,1003,2605,1007,2988,1007,3026,989,3039,958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362,857l2284,857,2321,864,2345,880,2368,903,2391,927,2418,949,2480,977,2549,991,2622,995,2699,991,2777,982,2856,971,2932,962,2985,959,2597,959,2526,953,2463,935,2421,908,2382,873,2362,857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583,-551l2050,-551,2045,-550,2046,-538,2043,-457,2041,-378,2041,-315,2040,-262,2041,-222,2042,-146,2044,-70,2048,4,2052,78,2057,150,2064,221,2084,336,2095,392,2104,447,2105,466,2105,486,2105,505,2104,523,2089,597,2070,674,2051,754,2041,839,2046,931,2111,953,2185,959,2255,948,2290,929,2174,929,2126,925,2088,908,2077,873,2224,873,2254,862,2284,857,2362,857,2356,852,2131,852,2081,829,2082,743,2100,665,2124,589,2139,509,2137,453,2127,393,2114,332,2104,270,2096,197,2089,123,2083,48,2078,-28,2075,-105,2072,-183,2071,-262,2072,-343,2074,-424,2077,-506,2076,-519,2081,-520,2582,-520,2583,-551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582,-520l2552,-520,2549,-444,2546,-368,2544,-292,2541,-216,2539,-139,2537,-63,2536,14,2535,91,2534,169,2534,248,2532,312,2529,378,2528,443,2534,505,2558,577,2602,645,2656,703,2711,745,2796,781,2889,802,2933,812,2972,829,3001,860,3013,913,2950,930,2883,941,2813,948,2742,953,2670,958,2597,959,2985,959,3004,958,3039,958,3044,946,3026,840,2966,784,2873,767,2822,758,2755,731,2690,688,2633,632,2589,567,2565,496,2559,431,2560,364,2563,296,2565,230,2565,149,2566,70,2568,-8,2570,-85,2572,-162,2577,-315,2579,-392,2581,-471,2582,-520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316,887l2290,890,2268,903,2246,917,2219,926,2174,929,2290,929,2312,918,2367,918,2362,914,2339,895,2316,887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224,873l2077,873,2101,875,2127,879,2155,883,2188,882,2223,874,2224,873xe" filled="true" fillcolor="#231f20" stroked="false">
                <v:path arrowok="t"/>
                <v:fill type="solid"/>
              </v:shape>
              <v:shape style="position:absolute;left:2040;top:-551;width:1004;height:1589" coordorigin="2040,-551" coordsize="1004,1589" path="m2294,824l2238,831,2184,847,2131,852,2356,852,2341,841,2294,824xe" filled="true" fillcolor="#231f20" stroked="false">
                <v:path arrowok="t"/>
                <v:fill type="solid"/>
              </v:shape>
            </v:group>
            <v:group style="position:absolute;left:2071;top:-520;width:942;height:1479" coordorigin="2071,-520" coordsize="942,1479">
              <v:shape style="position:absolute;left:2071;top:-520;width:942;height:1479" coordorigin="2071,-520" coordsize="942,1479" path="m2962,824l2294,824,2341,841,2382,873,2421,908,2463,935,2526,953,2597,959,2670,958,2742,953,2813,948,2883,941,2950,930,3013,913,3001,860,2972,829,2962,824xe" filled="true" fillcolor="#ffffff" stroked="false">
                <v:path arrowok="t"/>
                <v:fill type="solid"/>
              </v:shape>
              <v:shape style="position:absolute;left:2071;top:-520;width:942;height:1479" coordorigin="2071,-520" coordsize="942,1479" path="m2552,-520l2081,-520,2076,-519,2077,-506,2074,-424,2072,-343,2071,-262,2072,-183,2075,-105,2078,-28,2083,48,2089,123,2096,197,2104,270,2114,332,2127,393,2137,453,2139,509,2124,589,2100,665,2082,743,2081,829,2131,852,2184,847,2238,831,2294,824,2962,824,2933,812,2889,802,2842,793,2796,781,2711,745,2656,703,2602,645,2558,577,2534,505,2528,444,2529,378,2532,312,2534,248,2534,169,2535,92,2536,14,2537,-63,2539,-139,2541,-216,2544,-292,2546,-368,2549,-444,2552,-520xe" filled="true" fillcolor="#ffffff" stroked="false">
                <v:path arrowok="t"/>
                <v:fill type="solid"/>
              </v:shape>
            </v:group>
            <v:group style="position:absolute;left:2077;top:857;width:928;height:151" coordorigin="2077,857" coordsize="928,151">
              <v:shape style="position:absolute;left:2077;top:857;width:928;height:151" coordorigin="2077,857" coordsize="928,151" path="m2352,887l2316,887,2339,895,2362,914,2410,953,2465,983,2525,1002,2605,1007,2683,1003,2770,995,2622,995,2549,991,2480,977,2418,949,2391,927,2368,903,2352,887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3004,958l2932,962,2856,971,2777,982,2699,991,2622,995,2770,995,2831,989,2879,986,2925,983,2968,975,3004,958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2077,873l2088,908,2126,925,2174,929,2219,926,2246,917,2268,903,2290,890,2316,887,2352,887,2348,883,2155,883,2127,879,2101,875,2077,873xe" filled="true" fillcolor="#ffffff" stroked="false">
                <v:path arrowok="t"/>
                <v:fill type="solid"/>
              </v:shape>
              <v:shape style="position:absolute;left:2077;top:857;width:928;height:151" coordorigin="2077,857" coordsize="928,151" path="m2284,857l2254,862,2223,874,2188,882,2155,883,2348,883,2345,880,2321,864,2284,8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785004pt;margin-top:-33.420158pt;width:94.55pt;height:89.35pt;mso-position-horizontal-relative:page;mso-position-vertical-relative:paragraph;z-index:3448" coordorigin="1476,-668" coordsize="1891,1787">
            <v:group style="position:absolute;left:1482;top:-662;width:1879;height:1775" coordorigin="1482,-662" coordsize="1879,1775">
              <v:shape style="position:absolute;left:1482;top:-662;width:1879;height:1775" coordorigin="1482,-662" coordsize="1879,1775" path="m3360,1112l1482,1112,1482,-662,3360,-662,3360,1112xe" filled="false" stroked="true" strokeweight=".579pt" strokecolor="#231f20">
                <v:path arrowok="t"/>
              </v:shape>
            </v:group>
            <v:group style="position:absolute;left:2098;top:-480;width:28;height:18" coordorigin="2098,-480" coordsize="28,18">
              <v:shape style="position:absolute;left:2098;top:-480;width:28;height:18" coordorigin="2098,-480" coordsize="28,18" path="m2119,-480l2114,-475,2098,-471,2103,-462,2114,-464,2122,-468,2125,-474,2119,-480xe" filled="true" fillcolor="#231f20" stroked="false">
                <v:path arrowok="t"/>
                <v:fill type="solid"/>
              </v:shape>
              <v:shape style="position:absolute;left:2159;top:-454;width:203;height:166" type="#_x0000_t75" stroked="false">
                <v:imagedata r:id="rId85" o:title=""/>
              </v:shape>
              <v:shape style="position:absolute;left:1946;top:-555;width:1124;height:1560" type="#_x0000_t75" stroked="false">
                <v:imagedata r:id="rId86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845001pt;margin-top:-34.182171pt;width:96.15pt;height:90.85pt;mso-position-horizontal-relative:page;mso-position-vertical-relative:paragraph;z-index:3472" coordorigin="1477,-684" coordsize="1923,1817">
            <v:group style="position:absolute;left:1483;top:-678;width:1911;height:1805" coordorigin="1483,-678" coordsize="1911,1805">
              <v:shape style="position:absolute;left:1483;top:-678;width:1911;height:1805" coordorigin="1483,-678" coordsize="1911,1805" path="m3394,1127l1483,1127,1483,-678,3394,-678,3394,1127xe" filled="false" stroked="true" strokeweight=".589pt" strokecolor="#231f20">
                <v:path arrowok="t"/>
              </v:shape>
            </v:group>
            <v:group style="position:absolute;left:1569;top:-270;width:1739;height:1128" coordorigin="1569,-270" coordsize="1739,1128">
              <v:shape style="position:absolute;left:1569;top:-270;width:1739;height:1128" coordorigin="1569,-270" coordsize="1739,1128" path="m2387,646l2129,646,2185,652,2242,656,2364,656,2368,678,2395,756,2437,818,2496,858,2522,858,2550,854,2575,846,2588,832,2503,832,2479,820,2460,800,2442,776,2433,766,2401,710,2388,650,2387,6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810,-36l1775,-36,1770,-26,1764,-18,1759,-8,1755,2,1687,2,1700,8,1731,16,1745,22,1715,94,1705,180,1711,268,1731,346,1743,370,1757,394,1770,416,1782,436,1791,460,1797,484,1799,508,1795,528,1784,540,1771,548,1758,552,1748,560,1745,568,1741,580,1739,590,1738,602,1743,642,1781,744,1830,818,1907,854,1950,850,1980,828,1981,826,1930,826,1876,816,1810,744,1778,670,1766,612,1768,584,1782,570,1798,560,1812,548,1822,528,1824,496,1819,464,1790,398,1772,372,1765,358,1747,318,1735,276,1728,228,1728,176,1738,110,1759,48,1790,-10,1810,-3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29,786l2524,796,2529,808,2536,822,2536,830,2503,832,2588,832,2590,830,2591,820,2552,820,2547,806,2542,792,2529,78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923,780l1920,792,1922,804,1927,816,1930,826,1981,826,1983,816,1953,816,1944,814,1939,802,1934,786,1923,78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13,524l2485,624,2490,672,2502,716,2519,750,2534,766,2550,782,2562,800,2563,820,2591,820,2592,800,2575,772,2552,746,2533,722,2524,702,2519,682,2515,662,2513,634,2528,632,2545,626,2561,622,2602,622,2600,608,2509,608,2510,584,2515,562,2517,540,2513,5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058,506l2044,514,2037,526,2033,540,2028,554,2004,582,1974,602,1936,614,1889,618,1869,640,1900,716,1926,738,1940,748,1950,760,1958,772,1963,786,1963,802,1953,816,1983,816,1960,732,1918,700,1901,680,1893,648,1911,642,1933,640,1954,636,1974,632,2000,632,1997,624,1996,620,2000,620,2001,614,2104,614,2034,592,2044,570,2058,548,2066,528,2058,50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000,632l1974,632,2000,698,2036,754,2090,792,2169,806,2179,798,2187,790,2192,780,2139,780,2083,762,2046,724,2019,678,2000,63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602,622l2573,622,2580,658,2591,692,2605,722,2620,750,2646,764,2675,784,2708,798,2745,800,2758,796,2771,788,2782,778,2783,776,2735,776,2678,758,2637,722,2610,674,2602,62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132,746l2126,754,2129,762,2135,770,2139,780,2192,780,2193,778,2194,776,2166,776,2156,770,2149,760,2142,752,2132,7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104,614l2024,614,2068,630,2092,634,2108,672,2135,704,2159,734,2166,776,2194,776,2196,766,2188,732,2165,702,2141,672,2129,646,2387,646,2386,632,2271,632,2184,626,2104,61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28,746l2725,756,2730,764,2736,770,2735,776,2783,776,2789,766,2758,766,2750,762,2745,754,2739,748,2728,74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05,574l2678,574,2680,576,2681,578,2684,638,2720,700,2742,718,2758,738,2758,766,2789,766,2786,732,2766,706,2740,684,2718,658,2709,636,2706,614,2706,590,2705,57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381,524l2366,528,2359,544,2358,562,2358,576,2358,586,2358,596,2361,618,2361,628,2271,632,2386,632,2385,622,2384,602,2385,592,2385,574,2385,548,2381,5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10,420l2694,422,2698,440,2716,450,2739,454,2762,460,2717,514,2658,556,2588,586,2509,608,2600,608,2621,602,2640,594,2657,584,2674,574,2705,574,2705,560,2716,548,2730,536,2746,522,2762,506,2771,496,2779,484,2788,472,2799,466,2889,466,2920,460,2954,448,2958,446,2803,446,2758,440,2741,434,2725,426,2710,42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889,466l2807,466,2829,470,2859,470,2879,468,2889,46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039,200l2966,214,2902,246,2858,290,2846,348,2856,378,2876,400,2902,416,2934,430,2894,440,2849,446,2958,446,2971,440,2988,436,3031,436,3088,424,3113,412,2991,412,2951,408,2912,394,2882,370,2870,338,2875,314,2927,258,2988,234,3065,228,3157,228,3154,226,3136,210,3136,208,3109,208,3039,20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157,228l3065,228,3116,236,3157,258,3176,294,3161,346,3113,384,3051,406,2991,412,3113,412,3175,368,3201,300,3200,284,3196,268,3186,250,3172,238,3157,22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936,-148l2825,-148,2898,-134,2963,-106,3018,-66,3062,-12,3093,52,3109,124,3109,208,3136,208,3138,176,3138,138,3135,104,3129,72,3122,54,3115,36,3108,20,3105,6,3177,4,3217,-16,3136,-16,3108,-18,3085,-26,3075,-34,3066,-46,3058,-60,3048,-72,3032,-88,3015,-100,2998,-112,2981,-122,2990,-140,2957,-140,2936,-14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444,-240l2281,-240,2360,-234,2438,-218,2434,-202,2428,-188,2422,-170,2422,-146,2436,-94,2460,-38,2482,16,2489,62,2485,74,2478,84,2472,94,2469,106,2488,110,2507,104,2527,94,2546,82,2573,70,2513,70,2508,30,2499,-6,2486,-38,2472,-72,2462,-96,2453,-120,2446,-144,2445,-166,2454,-190,2473,-208,2496,-220,2523,-228,2653,-228,2639,-234,2465,-234,2444,-24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653,-228l2523,-228,2599,-222,2671,-192,2718,-140,2718,-72,2684,-24,2633,14,2573,44,2513,70,2573,70,2661,26,2709,-14,2746,-80,2748,-100,2748,-122,2745,-146,2825,-148,2936,-148,2909,-158,2862,-170,2732,-170,2684,-214,2653,-22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581,-50l1569,-48,1579,-6,1609,16,1649,18,1687,2,1755,2,1747,0,1620,0,1604,-8,1593,-22,1611,-22,1632,-24,1674,-24,1649,-42,1604,-42,1592,-46,1581,-5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674,-24l1632,-24,1650,-20,1660,-6,1640,0,1747,0,1716,-8,1677,-22,1674,-2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177,-244l3088,-244,3142,-238,3154,-232,3166,-224,3179,-214,3190,-204,3224,-164,3247,-150,3281,-146,3266,-110,3248,-76,3223,-46,3190,-26,3165,-18,3136,-16,3217,-16,3233,-24,3274,-68,3299,-126,3305,-174,3260,-174,3236,-186,3211,-210,3184,-238,3177,-24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09,-104l1695,-96,1682,-82,1670,-70,1688,-50,1713,-38,1743,-34,1775,-36,1810,-36,1822,-52,1751,-52,1753,-56,1715,-56,1709,-64,1697,-66,1702,-76,1712,-82,1721,-88,1724,-100,1709,-104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25,-142l1641,-118,1619,-66,1619,-62,1619,-54,1620,-42,1649,-42,1647,-44,1637,-76,1649,-100,1677,-116,1713,-122,1765,-122,1765,-126,1725,-14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293,-268l2207,-266,2124,-252,2045,-230,1973,-200,1909,-164,1856,-122,1833,-100,1810,-78,1783,-60,1751,-52,1822,-52,1877,-108,1932,-150,1993,-182,2060,-210,2131,-228,2205,-238,2281,-240,2444,-240,2380,-258,2293,-268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1765,-122l1713,-122,1748,-112,1748,-94,1742,-80,1735,-68,1728,-56,1753,-56,1759,-68,1766,-86,1768,-106,1765,-122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090,-270l3034,-244,2990,-196,2957,-140,2990,-140,3007,-174,3043,-218,3088,-244,3177,-244,3159,-258,3090,-27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793,-176l2732,-170,2862,-170,2854,-172,2793,-176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3307,-190l3295,-188,3273,-176,3260,-174,3305,-174,3307,-190xe" filled="true" fillcolor="#231f20" stroked="false">
                <v:path arrowok="t"/>
                <v:fill type="solid"/>
              </v:shape>
              <v:shape style="position:absolute;left:1569;top:-270;width:1739;height:1128" coordorigin="1569,-270" coordsize="1739,1128" path="m2540,-252l2465,-234,2639,-234,2617,-244,2540,-252xe" filled="true" fillcolor="#231f20" stroked="false">
                <v:path arrowok="t"/>
                <v:fill type="solid"/>
              </v:shape>
              <v:shape style="position:absolute;left:2981;top:-245;width:300;height:227" type="#_x0000_t75" stroked="false">
                <v:imagedata r:id="rId87" o:title=""/>
              </v:shape>
            </v:group>
            <v:group style="position:absolute;left:1728;top:-242;width:1382;height:1073" coordorigin="1728,-242" coordsize="1382,1073">
              <v:shape style="position:absolute;left:1728;top:-242;width:1382;height:1073" coordorigin="1728,-242" coordsize="1382,1073" path="m2513,522l2381,522,2385,546,2385,573,2384,595,2385,620,2388,649,2401,708,2433,765,2442,775,2460,799,2479,818,2503,830,2536,829,2536,820,2529,807,2524,795,2529,785,2553,785,2550,781,2502,714,2485,623,2486,573,2487,557,2490,540,2498,526,2513,52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281,-242l2205,-240,2131,-230,2060,-211,1993,-184,1932,-151,1877,-110,1829,-64,1790,-11,1759,46,1738,109,1728,175,1728,226,1747,317,1781,383,1790,396,1799,411,1809,435,1819,463,1824,494,1822,525,1822,526,1812,546,1798,558,1782,568,1768,583,1778,668,1810,743,1876,814,1930,825,1927,814,1922,802,1920,790,1923,778,1961,778,1958,770,1950,758,1940,747,1926,737,1912,726,1900,714,1880,690,1868,664,1869,638,1889,617,1936,612,1974,600,2004,580,2028,553,2033,539,2037,525,2044,513,2058,505,2723,505,2762,458,2740,453,2716,448,2698,438,2694,421,2710,419,2912,419,2902,415,2876,399,2856,377,2846,347,2858,289,2902,244,2960,216,2809,216,2787,199,2779,164,2790,130,2822,118,3034,118,3036,109,2488,109,2469,105,2472,92,2478,82,2485,73,2489,61,2482,14,2460,-39,2436,-95,2422,-148,2422,-172,2428,-189,2434,-203,2438,-219,2360,-235,2281,-24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553,785l2529,785,2542,791,2547,805,2552,818,2563,819,2562,798,2553,785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1961,778l1923,778,1934,785,1940,800,1944,813,1953,815,1963,800,1963,785,1961,77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723,505l2058,505,2066,526,2058,547,2044,569,2034,590,2104,612,2184,626,2271,631,2361,627,2361,620,2361,617,2358,595,2358,585,2358,580,2357,562,2359,542,2366,527,2381,522,2704,522,2717,513,2723,505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704,522l2513,522,2517,539,2515,560,2510,583,2509,606,2588,585,2658,555,2704,522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912,419l2710,419,2725,424,2741,432,2758,438,2803,445,2849,445,2894,439,2934,428,2912,419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034,118l2822,118,2836,143,2839,176,2831,204,2809,216,2960,216,2966,213,3039,199,3109,199,3109,185,3062,185,3038,172,3029,137,3034,11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109,199l3039,199,3109,206,3109,199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3101,88l3068,88,3082,110,3085,142,3079,171,3062,185,3109,185,3109,123,3101,88xe" filled="true" fillcolor="#ffffff" stroked="false">
                <v:path arrowok="t"/>
                <v:fill type="solid"/>
              </v:shape>
              <v:shape style="position:absolute;left:1728;top:-242;width:1382;height:1073" coordorigin="1728,-242" coordsize="1382,1073" path="m2825,-149l2745,-148,2748,-124,2748,-101,2709,-15,2661,24,2604,55,2546,81,2527,92,2507,103,2488,109,3036,109,3038,102,3068,88,3101,88,3093,50,3062,-14,3018,-67,2963,-108,2898,-135,2825,-149xe" filled="true" fillcolor="#ffffff" stroked="false">
                <v:path arrowok="t"/>
                <v:fill type="solid"/>
              </v:shape>
              <v:shape style="position:absolute;left:2445;top:-229;width:273;height:296" type="#_x0000_t75" stroked="false">
                <v:imagedata r:id="rId88" o:title=""/>
              </v:shape>
            </v:group>
            <v:group style="position:absolute;left:1637;top:-124;width:139;height:125" coordorigin="1637,-124" coordsize="139,125">
              <v:shape style="position:absolute;left:1637;top:-124;width:139;height:125" coordorigin="1637,-124" coordsize="139,125" path="m1713,-124l1677,-118,1649,-101,1637,-77,1647,-45,1677,-24,1716,-10,1755,0,1759,-10,1764,-19,1770,-27,1774,-35,1743,-35,1713,-40,1688,-52,1670,-71,1682,-83,1695,-97,1709,-105,1748,-105,1748,-114,1713,-124xe" filled="true" fillcolor="#ffffff" stroked="false">
                <v:path arrowok="t"/>
                <v:fill type="solid"/>
              </v:shape>
              <v:shape style="position:absolute;left:1637;top:-124;width:139;height:125" coordorigin="1637,-124" coordsize="139,125" path="m1775,-37l1743,-35,1774,-35,1775,-37xe" filled="true" fillcolor="#ffffff" stroked="false">
                <v:path arrowok="t"/>
                <v:fill type="solid"/>
              </v:shape>
              <v:shape style="position:absolute;left:1637;top:-124;width:139;height:125" coordorigin="1637,-124" coordsize="139,125" path="m1748,-105l1709,-105,1724,-101,1721,-89,1712,-83,1702,-78,1697,-67,1709,-65,1715,-58,1728,-57,1735,-69,1742,-81,1748,-95,1748,-105xe" filled="true" fillcolor="#ffffff" stroked="false">
                <v:path arrowok="t"/>
                <v:fill type="solid"/>
              </v:shape>
            </v:group>
            <v:group style="position:absolute;left:3029;top:88;width:57;height:98" coordorigin="3029,88" coordsize="57,98">
              <v:shape style="position:absolute;left:3029;top:88;width:57;height:98" coordorigin="3029,88" coordsize="57,98" path="m3068,88l3038,102,3029,137,3038,172,3062,185,3078,171,3085,142,3082,110,3068,88xe" filled="true" fillcolor="#231f20" stroked="false">
                <v:path arrowok="t"/>
                <v:fill type="solid"/>
              </v:shape>
            </v:group>
            <v:group style="position:absolute;left:2779;top:118;width:60;height:98" coordorigin="2779,118" coordsize="60,98">
              <v:shape style="position:absolute;left:2779;top:118;width:60;height:98" coordorigin="2779,118" coordsize="60,98" path="m2822,118l2790,130,2779,164,2787,199,2809,216,2831,204,2839,176,2836,143,2822,118xe" filled="true" fillcolor="#231f20" stroked="false">
                <v:path arrowok="t"/>
                <v:fill type="solid"/>
              </v:shape>
              <v:shape style="position:absolute;left:2870;top:227;width:306;height:184" type="#_x0000_t75" stroked="false">
                <v:imagedata r:id="rId89" o:title=""/>
              </v:shape>
              <v:shape style="position:absolute;left:2600;top:572;width:158;height:203" type="#_x0000_t75" stroked="false">
                <v:imagedata r:id="rId90" o:title=""/>
              </v:shape>
              <v:shape style="position:absolute;left:1996;top:613;width:169;height:166" type="#_x0000_t75" stroked="false">
                <v:imagedata r:id="rId91" o:title=""/>
              </v:shape>
            </v:group>
            <v:group style="position:absolute;left:1593;top:-25;width:68;height:24" coordorigin="1593,-25" coordsize="68,24">
              <v:shape style="position:absolute;left:1593;top:-25;width:68;height:24" coordorigin="1593,-25" coordsize="68,24" path="m1632,-25l1611,-24,1593,-23,1604,-9,1620,-2,1640,-1,1660,-7,1650,-21,1632,-2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77"/>
          <w:footerReference w:type="default" r:id="rId7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41.55pt;mso-position-horizontal-relative:page;mso-position-vertical-relative:paragraph;z-index:34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97" w:lineRule="auto" w:before="49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Uma das maiores invenções da humanidade não foi a roda, o avião ou o raio </w:t>
                  </w:r>
                  <w:r>
                    <w:rPr>
                      <w:color w:val="231F20"/>
                      <w:spacing w:val="-3"/>
                    </w:rPr>
                    <w:t>laser, </w:t>
                  </w:r>
                  <w:r>
                    <w:rPr>
                      <w:color w:val="231F20"/>
                    </w:rPr>
                    <w:t>mas o</w:t>
                  </w:r>
                  <w:r>
                    <w:rPr>
                      <w:color w:val="231F20"/>
                      <w:spacing w:val="4"/>
                    </w:rPr>
                    <w:t> </w:t>
                  </w:r>
                  <w:r>
                    <w:rPr>
                      <w:color w:val="231F20"/>
                    </w:rPr>
                    <w:t>sanduíche.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10" w:firstLine="283"/>
                    <w:jc w:val="both"/>
                  </w:pP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sanduíche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nasceu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quando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quarto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Conde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Sandwittch,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ainda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século </w:t>
                  </w:r>
                  <w:r>
                    <w:rPr>
                      <w:color w:val="231F20"/>
                      <w:spacing w:val="-3"/>
                    </w:rPr>
                    <w:t>XVIII, </w:t>
                  </w:r>
                  <w:r>
                    <w:rPr>
                      <w:color w:val="231F20"/>
                    </w:rPr>
                    <w:t>em vez de </w:t>
                  </w:r>
                  <w:r>
                    <w:rPr>
                      <w:color w:val="231F20"/>
                      <w:spacing w:val="-3"/>
                    </w:rPr>
                    <w:t>enfrentar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preguiça </w:t>
                  </w:r>
                  <w:r>
                    <w:rPr>
                      <w:color w:val="231F20"/>
                    </w:rPr>
                    <w:t>de um </w:t>
                  </w:r>
                  <w:r>
                    <w:rPr>
                      <w:color w:val="231F20"/>
                      <w:spacing w:val="-3"/>
                    </w:rPr>
                    <w:t>jantar formal, ordenou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seu </w:t>
                  </w:r>
                  <w:r>
                    <w:rPr>
                      <w:color w:val="231F20"/>
                      <w:spacing w:val="-3"/>
                    </w:rPr>
                    <w:t>criado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  <w:spacing w:val="-3"/>
                    </w:rPr>
                    <w:t>fizesse “qualquer coisa” simples </w:t>
                  </w:r>
                  <w:r>
                    <w:rPr>
                      <w:color w:val="231F20"/>
                    </w:rPr>
                    <w:t>e </w:t>
                  </w:r>
                  <w:r>
                    <w:rPr>
                      <w:color w:val="231F20"/>
                      <w:spacing w:val="-3"/>
                    </w:rPr>
                    <w:t>rápida. </w:t>
                  </w:r>
                  <w:r>
                    <w:rPr>
                      <w:color w:val="231F20"/>
                    </w:rPr>
                    <w:t>Ele </w:t>
                  </w:r>
                  <w:r>
                    <w:rPr>
                      <w:color w:val="231F20"/>
                      <w:spacing w:val="-3"/>
                    </w:rPr>
                    <w:t>queria matar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fome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abandonar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estava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fazendo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dizem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jogava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cartas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baralho.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right"/>
                  </w:pPr>
                  <w:r>
                    <w:rPr>
                      <w:color w:val="231F20"/>
                    </w:rPr>
                    <w:t>Quase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pânico,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criado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apanhou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duas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fatias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pão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enfiou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entre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um naco de presunto. O Conde nunca mais jantou – só comeu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sanduíches.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lá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cá,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ficaram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mais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ocupadas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nobre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inglês </w:t>
                  </w:r>
                  <w:r>
                    <w:rPr>
                      <w:color w:val="231F20"/>
                    </w:rPr>
                    <w:t>e a criação do criado virou mania universal. Atraente pelo visual, simples, o sanduíche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viu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passar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dois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séculos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incorporando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sua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fórmula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básica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tudo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que se possa imaginar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comestível.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90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&lt;</w:t>
      </w:r>
      <w:hyperlink r:id="rId94">
        <w:r>
          <w:rPr>
            <w:rFonts w:ascii="Arial" w:hAnsi="Arial"/>
            <w:color w:val="231F20"/>
            <w:sz w:val="16"/>
          </w:rPr>
          <w:t>www.sanduicheprimavera.com.br</w:t>
        </w:r>
      </w:hyperlink>
      <w:r>
        <w:rPr>
          <w:rFonts w:ascii="Arial" w:hAnsi="Arial"/>
          <w:color w:val="231F20"/>
          <w:sz w:val="16"/>
        </w:rPr>
        <w:t>&gt;. Acesso em: 31  maio  2012.</w:t>
      </w:r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z w:val="16"/>
        </w:rPr>
        <w:t>(P030096D3_SUP)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origem do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sanduíche.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receitas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sanduíche.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 jantar no século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XVIII.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jogos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baralho.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92"/>
          <w:footerReference w:type="default" r:id="rId93"/>
          <w:pgSz w:w="11910" w:h="16840"/>
          <w:pgMar w:header="417" w:footer="524" w:top="1300" w:bottom="720" w:left="740" w:right="740"/>
          <w:pgNumType w:start="11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group style="position:absolute;margin-left:103.686996pt;margin-top:9.534173pt;width:387.95pt;height:124.25pt;mso-position-horizontal-relative:page;mso-position-vertical-relative:paragraph;z-index:3592;mso-wrap-distance-left:0;mso-wrap-distance-right:0" coordorigin="2074,191" coordsize="7759,2485">
            <v:group style="position:absolute;left:2079;top:196;width:7749;height:2" coordorigin="2079,196" coordsize="7749,2">
              <v:shape style="position:absolute;left:2079;top:196;width:7749;height:2" coordorigin="2079,196" coordsize="7749,0" path="m2079,196l9827,196e" filled="false" stroked="true" strokeweight=".5pt" strokecolor="#231f20">
                <v:path arrowok="t"/>
              </v:shape>
            </v:group>
            <v:group style="position:absolute;left:2084;top:201;width:2;height:2465" coordorigin="2084,201" coordsize="2,2465">
              <v:shape style="position:absolute;left:2084;top:201;width:2;height:2465" coordorigin="2084,201" coordsize="0,2465" path="m2084,2665l2084,201e" filled="false" stroked="true" strokeweight=".5pt" strokecolor="#231f20">
                <v:path arrowok="t"/>
              </v:shape>
            </v:group>
            <v:group style="position:absolute;left:9822;top:201;width:2;height:2465" coordorigin="9822,201" coordsize="2,2465">
              <v:shape style="position:absolute;left:9822;top:201;width:2;height:2465" coordorigin="9822,201" coordsize="0,2465" path="m9822,2665l9822,201e" filled="false" stroked="true" strokeweight=".5pt" strokecolor="#231f20">
                <v:path arrowok="t"/>
              </v:shape>
            </v:group>
            <v:group style="position:absolute;left:2079;top:2670;width:7749;height:2" coordorigin="2079,2670" coordsize="7749,2">
              <v:shape style="position:absolute;left:2079;top:2670;width:7749;height:2" coordorigin="2079,2670" coordsize="7749,0" path="m2079,2670l9827,2670e" filled="false" stroked="true" strokeweight=".5pt" strokecolor="#231f20">
                <v:path arrowok="t"/>
              </v:shape>
              <v:shape style="position:absolute;left:2166;top:276;width:7574;height:2362" type="#_x0000_t75" stroked="false">
                <v:imagedata r:id="rId96" o:title=""/>
              </v:shape>
            </v:group>
            <w10:wrap type="topAndBottom"/>
          </v:group>
        </w:pict>
      </w:r>
    </w:p>
    <w:p>
      <w:pPr>
        <w:spacing w:before="21"/>
        <w:ind w:left="98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Maurício de. Turma da Mônica. </w:t>
      </w:r>
      <w:r>
        <w:rPr>
          <w:rFonts w:ascii="Arial" w:hAnsi="Arial"/>
          <w:i/>
          <w:color w:val="231F20"/>
          <w:sz w:val="16"/>
        </w:rPr>
        <w:t>De quem é esse coelho? </w:t>
      </w:r>
      <w:r>
        <w:rPr>
          <w:rFonts w:ascii="Arial" w:hAnsi="Arial"/>
          <w:color w:val="231F20"/>
          <w:sz w:val="16"/>
        </w:rPr>
        <w:t>Porto Alegre. L&amp;PM. 2010. p. 41.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(P041913E4_SUP)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Esse texto é engraçado porque o</w:t>
      </w:r>
      <w:r>
        <w:rPr>
          <w:color w:val="231F20"/>
          <w:spacing w:val="-1"/>
        </w:rPr>
        <w:t> </w:t>
      </w:r>
      <w:r>
        <w:rPr>
          <w:color w:val="231F20"/>
        </w:rPr>
        <w:t>menino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deixa o carrinho no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estacionamento.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entra sozinho no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supermercado.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faz um favor para sua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mãe.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puxa o carrinho pela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rua.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45pt;width:510.25pt;height:22.7pt;mso-position-horizontal-relative:page;mso-position-vertical-relative:paragraph;z-index:366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P030064D3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</w:rPr>
        <w:t>Faça um X no quadradinho da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  TEMUMAMIGO</w:t>
      </w:r>
      <w:r>
        <w:rPr>
          <w:rFonts w:ascii="Arial"/>
          <w:color w:val="231F20"/>
          <w:spacing w:val="-12"/>
          <w:sz w:val="28"/>
        </w:rPr>
        <w:t> </w:t>
      </w:r>
      <w:r>
        <w:rPr>
          <w:rFonts w:ascii="Arial"/>
          <w:color w:val="231F20"/>
          <w:sz w:val="28"/>
        </w:rPr>
        <w:t>TEMUMTESOURO.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QUEMTEM UMAMIGO</w:t>
      </w:r>
      <w:r>
        <w:rPr>
          <w:rFonts w:ascii="Arial"/>
          <w:color w:val="231F20"/>
          <w:spacing w:val="-6"/>
          <w:sz w:val="28"/>
        </w:rPr>
        <w:t> </w:t>
      </w:r>
      <w:r>
        <w:rPr>
          <w:rFonts w:ascii="Arial"/>
          <w:color w:val="231F20"/>
          <w:sz w:val="28"/>
        </w:rPr>
        <w:t>TEMUMTESOURO.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  TEM UM AMIGO TEM UM</w:t>
      </w:r>
      <w:r>
        <w:rPr>
          <w:rFonts w:ascii="Arial"/>
          <w:color w:val="231F20"/>
          <w:spacing w:val="-34"/>
          <w:sz w:val="28"/>
        </w:rPr>
        <w:t> </w:t>
      </w:r>
      <w:r>
        <w:rPr>
          <w:rFonts w:ascii="Arial"/>
          <w:color w:val="231F20"/>
          <w:sz w:val="28"/>
        </w:rPr>
        <w:t>TESOURO.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QUEMTEMUMAMIGO TEMUM</w:t>
      </w:r>
      <w:r>
        <w:rPr>
          <w:rFonts w:ascii="Arial"/>
          <w:color w:val="231F20"/>
          <w:spacing w:val="-12"/>
          <w:sz w:val="28"/>
        </w:rPr>
        <w:t> </w:t>
      </w:r>
      <w:r>
        <w:rPr>
          <w:rFonts w:ascii="Arial"/>
          <w:color w:val="231F20"/>
          <w:sz w:val="28"/>
        </w:rPr>
        <w:t>TESOURO.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9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 questões 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seguir.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pStyle w:val="BodyText"/>
        <w:spacing w:line="297" w:lineRule="auto" w:before="64"/>
        <w:ind w:left="790" w:right="4422"/>
        <w:jc w:val="left"/>
      </w:pPr>
      <w:r>
        <w:rPr/>
        <w:pict>
          <v:group style="position:absolute;margin-left:56.192902pt;margin-top:.219815pt;width:482.9pt;height:382.05pt;mso-position-horizontal-relative:page;mso-position-vertical-relative:paragraph;z-index:-129520" coordorigin="1124,4" coordsize="9658,76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621" coordorigin="1134,14" coordsize="2,7621">
              <v:shape style="position:absolute;left:1134;top:14;width:2;height:7621" coordorigin="1134,14" coordsize="0,7621" path="m1134,7635l1134,14e" filled="false" stroked="true" strokeweight=".5pt" strokecolor="#231f20">
                <v:path arrowok="t"/>
              </v:shape>
            </v:group>
            <v:group style="position:absolute;left:10772;top:14;width:2;height:7621" coordorigin="10772,14" coordsize="2,7621">
              <v:shape style="position:absolute;left:10772;top:14;width:2;height:7621" coordorigin="10772,14" coordsize="0,7621" path="m10772,7635l10772,14e" filled="false" stroked="true" strokeweight=".5pt" strokecolor="#231f20">
                <v:path arrowok="t"/>
              </v:shape>
            </v:group>
            <v:group style="position:absolute;left:1129;top:7640;width:9648;height:2" coordorigin="1129,7640" coordsize="9648,2">
              <v:shape style="position:absolute;left:1129;top:7640;width:9648;height:2" coordorigin="1129,7640" coordsize="9648,0" path="m1129,7640l10777,76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A Lulu estava muito contente naquele</w:t>
      </w:r>
      <w:r>
        <w:rPr>
          <w:color w:val="231F20"/>
          <w:spacing w:val="-17"/>
        </w:rPr>
        <w:t> </w:t>
      </w:r>
      <w:r>
        <w:rPr>
          <w:color w:val="231F20"/>
        </w:rPr>
        <w:t>dia. </w:t>
      </w:r>
      <w:r>
        <w:rPr>
          <w:color w:val="231F20"/>
        </w:rPr>
        <w:t>É que era o dia do aniversário</w:t>
      </w:r>
      <w:r>
        <w:rPr>
          <w:color w:val="231F20"/>
          <w:spacing w:val="-1"/>
        </w:rPr>
        <w:t> </w:t>
      </w:r>
      <w:r>
        <w:rPr>
          <w:color w:val="231F20"/>
        </w:rPr>
        <w:t>dela.</w:t>
      </w:r>
      <w:r>
        <w:rPr/>
      </w:r>
    </w:p>
    <w:p>
      <w:pPr>
        <w:pStyle w:val="BodyText"/>
        <w:spacing w:line="297" w:lineRule="auto" w:before="3"/>
        <w:ind w:left="790" w:right="529"/>
        <w:jc w:val="left"/>
      </w:pPr>
      <w:r>
        <w:rPr>
          <w:color w:val="231F20"/>
        </w:rPr>
        <w:t>Quando ela chegou da escola já encontrou a mamãe preparando a festa. O bolo já estava pronto, os brigadeiros, as balas e os</w:t>
      </w:r>
      <w:r>
        <w:rPr>
          <w:color w:val="231F20"/>
          <w:spacing w:val="-2"/>
        </w:rPr>
        <w:t> </w:t>
      </w:r>
      <w:r>
        <w:rPr>
          <w:color w:val="231F20"/>
        </w:rPr>
        <w:t>pirulitos.</w:t>
      </w:r>
      <w:r>
        <w:rPr/>
      </w:r>
    </w:p>
    <w:p>
      <w:pPr>
        <w:pStyle w:val="BodyText"/>
        <w:spacing w:line="297" w:lineRule="auto" w:before="3"/>
        <w:ind w:left="790" w:right="0"/>
        <w:jc w:val="left"/>
      </w:pP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papai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estava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enchendo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as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bolas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tia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Mari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estava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botando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mesa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sala. </w:t>
      </w:r>
      <w:r>
        <w:rPr>
          <w:color w:val="231F20"/>
          <w:spacing w:val="-9"/>
        </w:rPr>
      </w:r>
      <w:r>
        <w:rPr>
          <w:color w:val="231F20"/>
          <w:spacing w:val="-7"/>
        </w:rPr>
        <w:t>Todos </w:t>
      </w:r>
      <w:r>
        <w:rPr>
          <w:color w:val="231F20"/>
        </w:rPr>
        <w:t>almoçaram na cozinha para não atrapalhar as</w:t>
      </w:r>
      <w:r>
        <w:rPr>
          <w:color w:val="231F20"/>
          <w:spacing w:val="8"/>
        </w:rPr>
        <w:t> </w:t>
      </w:r>
      <w:r>
        <w:rPr>
          <w:color w:val="231F20"/>
        </w:rPr>
        <w:t>arrumações.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Então Lulu tomou banho e vestiu sua roupa nova, que a mamãe tinha comprado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ela.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arrumou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mamãe</w:t>
      </w:r>
      <w:r>
        <w:rPr>
          <w:color w:val="231F20"/>
          <w:spacing w:val="-9"/>
        </w:rPr>
        <w:t> </w:t>
      </w:r>
      <w:r>
        <w:rPr>
          <w:color w:val="231F20"/>
        </w:rPr>
        <w:t>botou</w:t>
      </w:r>
      <w:r>
        <w:rPr>
          <w:color w:val="231F20"/>
          <w:spacing w:val="-9"/>
        </w:rPr>
        <w:t> </w:t>
      </w:r>
      <w:r>
        <w:rPr>
          <w:color w:val="231F20"/>
        </w:rPr>
        <w:t>nela</w:t>
      </w:r>
      <w:r>
        <w:rPr>
          <w:color w:val="231F20"/>
          <w:spacing w:val="-9"/>
        </w:rPr>
        <w:t>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pouquinho </w:t>
      </w:r>
      <w:r>
        <w:rPr>
          <w:color w:val="231F20"/>
        </w:rPr>
        <w:t>de água de</w:t>
      </w:r>
      <w:r>
        <w:rPr>
          <w:color w:val="231F20"/>
          <w:spacing w:val="-1"/>
        </w:rPr>
        <w:t> </w:t>
      </w:r>
      <w:r>
        <w:rPr>
          <w:color w:val="231F20"/>
        </w:rPr>
        <w:t>colônia.</w:t>
      </w:r>
      <w:r>
        <w:rPr/>
      </w:r>
    </w:p>
    <w:p>
      <w:pPr>
        <w:pStyle w:val="BodyText"/>
        <w:spacing w:line="297" w:lineRule="auto" w:before="3"/>
        <w:ind w:left="790" w:right="834"/>
        <w:jc w:val="left"/>
      </w:pPr>
      <w:r>
        <w:rPr>
          <w:color w:val="231F20"/>
        </w:rPr>
        <w:t>O primeiro convidado que chegou foi o priminho da Lulu, o Miguel. Depois chegou a </w:t>
      </w:r>
      <w:r>
        <w:rPr>
          <w:color w:val="231F20"/>
          <w:spacing w:val="-7"/>
        </w:rPr>
        <w:t>Taís, </w:t>
      </w:r>
      <w:r>
        <w:rPr>
          <w:color w:val="231F20"/>
        </w:rPr>
        <w:t>o Arthur e o Caiã e todos os colegas do</w:t>
      </w:r>
      <w:r>
        <w:rPr>
          <w:color w:val="231F20"/>
          <w:spacing w:val="-13"/>
        </w:rPr>
        <w:t> </w:t>
      </w:r>
      <w:r>
        <w:rPr>
          <w:color w:val="231F20"/>
        </w:rPr>
        <w:t>colégio. </w:t>
      </w:r>
      <w:r>
        <w:rPr>
          <w:color w:val="231F20"/>
        </w:rPr>
        <w:t>E ficaram todos brincando no</w:t>
      </w:r>
      <w:r>
        <w:rPr>
          <w:color w:val="231F20"/>
          <w:spacing w:val="-1"/>
        </w:rPr>
        <w:t> </w:t>
      </w:r>
      <w:r>
        <w:rPr>
          <w:color w:val="231F20"/>
        </w:rPr>
        <w:t>jardim.</w:t>
      </w:r>
      <w:r>
        <w:rPr/>
      </w:r>
    </w:p>
    <w:p>
      <w:pPr>
        <w:pStyle w:val="BodyText"/>
        <w:spacing w:line="240" w:lineRule="auto" w:before="3"/>
        <w:ind w:left="790" w:right="0"/>
        <w:jc w:val="left"/>
      </w:pPr>
      <w:r>
        <w:rPr>
          <w:color w:val="231F20"/>
        </w:rPr>
        <w:t>Aí todos entraram para abrir os</w:t>
      </w:r>
      <w:r>
        <w:rPr>
          <w:color w:val="231F20"/>
          <w:spacing w:val="-1"/>
        </w:rPr>
        <w:t> </w:t>
      </w:r>
      <w:r>
        <w:rPr>
          <w:color w:val="231F20"/>
        </w:rPr>
        <w:t>presentes.</w:t>
      </w:r>
      <w:r>
        <w:rPr/>
      </w:r>
    </w:p>
    <w:p>
      <w:pPr>
        <w:pStyle w:val="BodyText"/>
        <w:spacing w:line="240" w:lineRule="auto" w:before="78"/>
        <w:ind w:left="790" w:right="0"/>
        <w:jc w:val="left"/>
      </w:pPr>
      <w:r>
        <w:rPr>
          <w:color w:val="231F20"/>
        </w:rPr>
        <w:t>Depois foram soprar as velinhas e cantar</w:t>
      </w:r>
      <w:r>
        <w:rPr>
          <w:color w:val="231F20"/>
          <w:spacing w:val="-2"/>
        </w:rPr>
        <w:t> </w:t>
      </w:r>
      <w:r>
        <w:rPr>
          <w:color w:val="231F20"/>
        </w:rPr>
        <w:t>parabéns.</w:t>
      </w:r>
      <w:r>
        <w:rPr/>
      </w:r>
    </w:p>
    <w:p>
      <w:pPr>
        <w:pStyle w:val="BodyText"/>
        <w:spacing w:line="297" w:lineRule="auto" w:before="78"/>
        <w:ind w:left="507" w:right="505" w:firstLine="283"/>
        <w:jc w:val="both"/>
      </w:pPr>
      <w:r>
        <w:rPr>
          <w:color w:val="231F20"/>
        </w:rPr>
        <w:t>Lulu</w:t>
      </w:r>
      <w:r>
        <w:rPr>
          <w:color w:val="231F20"/>
          <w:spacing w:val="-12"/>
        </w:rPr>
        <w:t> </w:t>
      </w:r>
      <w:r>
        <w:rPr>
          <w:color w:val="231F20"/>
        </w:rPr>
        <w:t>gostou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presentes,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ela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gostou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caixa </w:t>
      </w:r>
      <w:r>
        <w:rPr>
          <w:color w:val="231F20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lápis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abria</w:t>
      </w:r>
      <w:r>
        <w:rPr>
          <w:color w:val="231F20"/>
          <w:spacing w:val="-14"/>
        </w:rPr>
        <w:t> </w:t>
      </w:r>
      <w:r>
        <w:rPr>
          <w:color w:val="231F20"/>
        </w:rPr>
        <w:t>feito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sanfona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tinha</w:t>
      </w:r>
      <w:r>
        <w:rPr>
          <w:color w:val="231F20"/>
          <w:spacing w:val="-14"/>
        </w:rPr>
        <w:t> </w:t>
      </w:r>
      <w:r>
        <w:rPr>
          <w:color w:val="231F20"/>
        </w:rPr>
        <w:t>todas,</w:t>
      </w:r>
      <w:r>
        <w:rPr>
          <w:color w:val="231F20"/>
          <w:spacing w:val="-14"/>
        </w:rPr>
        <w:t> </w:t>
      </w:r>
      <w:r>
        <w:rPr>
          <w:color w:val="231F20"/>
        </w:rPr>
        <w:t>mas </w:t>
      </w:r>
      <w:r>
        <w:rPr>
          <w:color w:val="231F20"/>
        </w:rPr>
        <w:t>todas as cores,</w:t>
      </w:r>
      <w:r>
        <w:rPr>
          <w:color w:val="231F20"/>
          <w:spacing w:val="-1"/>
        </w:rPr>
        <w:t> </w:t>
      </w:r>
      <w:r>
        <w:rPr>
          <w:color w:val="231F20"/>
        </w:rPr>
        <w:t>mesmo.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Depois que todos foram embora a Lulu foi dormir e ela até botou a caixa de lápis de cor do lado da caminha</w:t>
      </w:r>
      <w:r>
        <w:rPr>
          <w:color w:val="231F20"/>
          <w:spacing w:val="-2"/>
        </w:rPr>
        <w:t> </w:t>
      </w:r>
      <w:r>
        <w:rPr>
          <w:color w:val="231F20"/>
        </w:rPr>
        <w:t>dela.</w:t>
      </w:r>
      <w:r>
        <w:rPr/>
      </w:r>
    </w:p>
    <w:p>
      <w:pPr>
        <w:spacing w:before="31"/>
        <w:ind w:left="16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ROCHA, Ruth. Disponível </w:t>
      </w:r>
      <w:hyperlink r:id="rId97">
        <w:r>
          <w:rPr>
            <w:rFonts w:ascii="Arial" w:hAnsi="Arial"/>
            <w:color w:val="231F20"/>
            <w:sz w:val="16"/>
          </w:rPr>
          <w:t>em: &lt;http://www2.uol.com.br/ruthrocha/historias_01.htm&gt;.</w:t>
        </w:r>
      </w:hyperlink>
      <w:r>
        <w:rPr>
          <w:rFonts w:ascii="Arial" w:hAnsi="Arial"/>
          <w:color w:val="231F20"/>
          <w:sz w:val="16"/>
        </w:rPr>
        <w:t> Acesso em: </w:t>
      </w:r>
      <w:r>
        <w:rPr>
          <w:rFonts w:ascii="Arial" w:hAnsi="Arial"/>
          <w:color w:val="231F20"/>
          <w:spacing w:val="-6"/>
          <w:sz w:val="16"/>
        </w:rPr>
        <w:t>11 </w:t>
      </w:r>
      <w:r>
        <w:rPr>
          <w:rFonts w:ascii="Arial" w:hAnsi="Arial"/>
          <w:color w:val="231F20"/>
          <w:sz w:val="16"/>
        </w:rPr>
        <w:t>set. 2012. 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(P041962E4_SUP)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3736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Nesse texto, qual é o trecho que dá ideia de</w:t>
      </w:r>
      <w:r>
        <w:rPr>
          <w:color w:val="231F20"/>
          <w:spacing w:val="-2"/>
        </w:rPr>
        <w:t> </w:t>
      </w:r>
      <w:r>
        <w:rPr>
          <w:color w:val="231F20"/>
        </w:rPr>
        <w:t>tempo?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“Depois que todos foram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embora...”.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“E ficaram todos brincando no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jardim.”.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“O papai estava enchendo as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bolas...”.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pacing w:val="-6"/>
          <w:sz w:val="28"/>
          <w:szCs w:val="28"/>
        </w:rPr>
        <w:t>“Todos </w:t>
      </w:r>
      <w:r>
        <w:rPr>
          <w:rFonts w:ascii="Arial" w:hAnsi="Arial" w:cs="Arial" w:eastAsia="Arial" w:hint="default"/>
          <w:color w:val="231F20"/>
          <w:sz w:val="28"/>
          <w:szCs w:val="28"/>
        </w:rPr>
        <w:t>almoçaram na</w:t>
      </w:r>
      <w:r>
        <w:rPr>
          <w:rFonts w:ascii="Arial" w:hAnsi="Arial" w:cs="Arial" w:eastAsia="Arial" w:hint="default"/>
          <w:color w:val="231F20"/>
          <w:spacing w:val="9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cozinha...”.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0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convite.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390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5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Esse texto serve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apresentar 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informação.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contar 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história.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convidar para 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festa.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ensinar 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brincadeira.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42.52pt;margin-top:8.748pt;width:510.25pt;height:22.7pt;mso-position-horizontal-relative:page;mso-position-vertical-relative:paragraph;z-index:4048;mso-wrap-distance-left:0;mso-wrap-distance-right:0" coordorigin="850,175" coordsize="10205,454">
            <v:group style="position:absolute;left:850;top:175;width:2098;height:454" coordorigin="850,175" coordsize="2098,454">
              <v:shape style="position:absolute;left:850;top:175;width:2098;height:454" coordorigin="850,175" coordsize="2098,454" path="m2948,175l850,175,850,629,2948,629,2948,175xe" filled="true" fillcolor="#d1d3d4" stroked="false">
                <v:path arrowok="t"/>
                <v:fill type="solid"/>
              </v:shape>
            </v:group>
            <v:group style="position:absolute;left:2948;top:175;width:8108;height:454" coordorigin="2948,175" coordsize="8108,454">
              <v:shape style="position:absolute;left:2948;top:175;width:8108;height:454" coordorigin="2948,175" coordsize="8108,454" path="m11055,175l2948,175,2948,629,11055,629,11055,175xe" filled="true" fillcolor="#d1d3d4" stroked="false">
                <v:path arrowok="t"/>
                <v:fill type="solid"/>
              </v:shape>
              <v:shape style="position:absolute;left:930;top:28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3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M041330E4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99.462601pt;margin-top:11.283211pt;width:85.05pt;height:74.45pt;mso-position-horizontal-relative:page;mso-position-vertical-relative:paragraph;z-index:40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63"/>
                    <w:ind w:left="66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873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831" w:val="left" w:leader="none"/>
                    </w:tabs>
                    <w:spacing w:line="240" w:lineRule="auto" w:before="78"/>
                    <w:ind w:left="43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+</w:t>
                    <w:tab/>
                    <w:t>17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115.762001pt;margin-top:-34.13118pt;width:52.45pt;height:.1pt;mso-position-horizontal-relative:page;mso-position-vertical-relative:paragraph;z-index:-128896" coordorigin="2315,-683" coordsize="1049,2">
            <v:shape style="position:absolute;left:2315;top:-683;width:1049;height:2" coordorigin="2315,-683" coordsize="1049,0" path="m2315,-683l3364,-683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2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856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890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 8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 8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910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1175pt;width:510.25pt;height:22.7pt;mso-position-horizontal-relative:page;mso-position-vertical-relative:paragraph;z-index:4144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8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os adesivos que Maria comprou em uma</w:t>
      </w:r>
      <w:r>
        <w:rPr>
          <w:color w:val="231F20"/>
          <w:spacing w:val="-2"/>
        </w:rPr>
        <w:t> </w:t>
      </w:r>
      <w:r>
        <w:rPr>
          <w:color w:val="231F20"/>
        </w:rPr>
        <w:t>papelaria.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99.450203pt;margin-top:8.635213pt;width:39.1pt;height:39.1pt;mso-position-horizontal-relative:page;mso-position-vertical-relative:paragraph;z-index:4168;mso-wrap-distance-left:0;mso-wrap-distance-right:0" coordorigin="1989,173" coordsize="782,782">
            <v:group style="position:absolute;left:1997;top:180;width:767;height:767" coordorigin="1997,180" coordsize="767,767">
              <v:shape style="position:absolute;left:1997;top:180;width:767;height:767" coordorigin="1997,180" coordsize="767,767" path="m1997,564l2004,641,2027,713,2062,778,2109,835,2166,882,2231,917,2303,939,2380,947,2457,939,2529,917,2594,882,2651,835,2698,778,2733,713,2756,641,2763,564,2756,486,2733,414,2698,349,2651,293,2594,246,2529,210,2457,188,2380,180,2303,188,2231,210,2166,246,2109,293,2062,349,2027,414,2004,486,1997,564xe" filled="false" stroked="true" strokeweight=".72pt" strokecolor="#231f20">
                <v:path arrowok="t"/>
              </v:shape>
              <v:shape style="position:absolute;left:2168;top:352;width:168;height:168" type="#_x0000_t75" stroked="false">
                <v:imagedata r:id="rId99" o:title=""/>
              </v:shape>
              <v:shape style="position:absolute;left:2424;top:352;width:168;height:168" type="#_x0000_t75" stroked="false">
                <v:imagedata r:id="rId100" o:title=""/>
              </v:shape>
            </v:group>
            <v:group style="position:absolute;left:2124;top:644;width:512;height:108" coordorigin="2124,644" coordsize="512,108">
              <v:shape style="position:absolute;left:2124;top:644;width:512;height:108" coordorigin="2124,644" coordsize="512,108" path="m2124,644l2178,691,2240,724,2309,744,2380,751,2451,744,2520,724,2582,691,2636,644,212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42.940002pt;margin-top:8.635213pt;width:39.1pt;height:39.1pt;mso-position-horizontal-relative:page;mso-position-vertical-relative:paragraph;z-index:4192;mso-wrap-distance-left:0;mso-wrap-distance-right:0" coordorigin="2859,173" coordsize="782,782">
            <v:group style="position:absolute;left:2866;top:180;width:767;height:767" coordorigin="2866,180" coordsize="767,767">
              <v:shape style="position:absolute;left:2866;top:180;width:767;height:767" coordorigin="2866,180" coordsize="767,767" path="m2866,564l2874,641,2896,713,2932,778,2979,835,3035,882,3100,917,3172,939,3250,947,3327,939,3399,917,3464,882,3521,835,3568,778,3603,713,3625,641,3633,564,3625,486,3603,414,3568,349,3521,293,3464,246,3399,210,3327,188,3250,180,3172,188,3100,210,3035,246,2979,293,2932,349,2896,414,2874,486,2866,564xe" filled="false" stroked="true" strokeweight=".72pt" strokecolor="#231f20">
                <v:path arrowok="t"/>
              </v:shape>
              <v:shape style="position:absolute;left:3038;top:352;width:168;height:168" type="#_x0000_t75" stroked="false">
                <v:imagedata r:id="rId99" o:title=""/>
              </v:shape>
              <v:shape style="position:absolute;left:3294;top:352;width:168;height:168" type="#_x0000_t75" stroked="false">
                <v:imagedata r:id="rId100" o:title=""/>
              </v:shape>
            </v:group>
            <v:group style="position:absolute;left:2994;top:644;width:512;height:108" coordorigin="2994,644" coordsize="512,108">
              <v:shape style="position:absolute;left:2994;top:644;width:512;height:108" coordorigin="2994,644" coordsize="512,108" path="m2994,644l3048,691,3110,724,3178,744,3250,751,3321,744,3389,724,3452,691,3505,644,299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86.429993pt;margin-top:8.635213pt;width:39.1pt;height:39.1pt;mso-position-horizontal-relative:page;mso-position-vertical-relative:paragraph;z-index:4216;mso-wrap-distance-left:0;mso-wrap-distance-right:0" coordorigin="3729,173" coordsize="782,782">
            <v:group style="position:absolute;left:3736;top:180;width:767;height:767" coordorigin="3736,180" coordsize="767,767">
              <v:shape style="position:absolute;left:3736;top:180;width:767;height:767" coordorigin="3736,180" coordsize="767,767" path="m3736,564l3744,641,3766,713,3802,778,3848,835,3905,882,3970,917,4042,939,4119,947,4197,939,4269,917,4334,882,4391,835,4437,778,4473,713,4495,641,4503,564,4495,486,4473,414,4437,349,4391,293,4334,246,4269,210,4197,188,4119,180,4042,188,3970,210,3905,246,3848,293,3802,349,3766,414,3744,486,3736,564xe" filled="false" stroked="true" strokeweight=".72pt" strokecolor="#231f20">
                <v:path arrowok="t"/>
              </v:shape>
              <v:shape style="position:absolute;left:3908;top:352;width:168;height:168" type="#_x0000_t75" stroked="false">
                <v:imagedata r:id="rId99" o:title=""/>
              </v:shape>
              <v:shape style="position:absolute;left:4163;top:352;width:168;height:168" type="#_x0000_t75" stroked="false">
                <v:imagedata r:id="rId99" o:title=""/>
              </v:shape>
            </v:group>
            <v:group style="position:absolute;left:3864;top:644;width:512;height:108" coordorigin="3864,644" coordsize="512,108">
              <v:shape style="position:absolute;left:3864;top:644;width:512;height:108" coordorigin="3864,644" coordsize="512,108" path="m3864,644l3917,691,3980,724,4048,744,4119,751,4191,744,4259,724,4322,691,4375,644,386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29.919006pt;margin-top:8.635213pt;width:39.1pt;height:39.1pt;mso-position-horizontal-relative:page;mso-position-vertical-relative:paragraph;z-index:4240;mso-wrap-distance-left:0;mso-wrap-distance-right:0" coordorigin="4598,173" coordsize="782,782">
            <v:group style="position:absolute;left:4606;top:180;width:767;height:767" coordorigin="4606,180" coordsize="767,767">
              <v:shape style="position:absolute;left:4606;top:180;width:767;height:767" coordorigin="4606,180" coordsize="767,767" path="m4606,564l4614,641,4636,713,4671,778,4718,835,4775,882,4840,917,4912,939,4989,947,5067,939,5138,917,5204,882,5260,835,5307,778,5343,713,5365,641,5373,564,5365,486,5343,414,5307,349,5260,293,5204,246,5138,210,5067,188,4989,180,4912,188,4840,210,4775,246,4718,293,4671,349,4636,414,4614,486,4606,564xe" filled="false" stroked="true" strokeweight=".72pt" strokecolor="#231f20">
                <v:path arrowok="t"/>
              </v:shape>
              <v:shape style="position:absolute;left:4778;top:352;width:168;height:168" type="#_x0000_t75" stroked="false">
                <v:imagedata r:id="rId99" o:title=""/>
              </v:shape>
              <v:shape style="position:absolute;left:5033;top:352;width:168;height:168" type="#_x0000_t75" stroked="false">
                <v:imagedata r:id="rId99" o:title=""/>
              </v:shape>
            </v:group>
            <v:group style="position:absolute;left:4734;top:644;width:512;height:108" coordorigin="4734,644" coordsize="512,108">
              <v:shape style="position:absolute;left:4734;top:644;width:512;height:108" coordorigin="4734,644" coordsize="512,108" path="m4734,644l4787,691,4849,724,4918,744,4989,751,5061,744,5129,724,5191,691,5245,644,473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73.408997pt;margin-top:8.635213pt;width:39.1pt;height:39.1pt;mso-position-horizontal-relative:page;mso-position-vertical-relative:paragraph;z-index:4264;mso-wrap-distance-left:0;mso-wrap-distance-right:0" coordorigin="5468,173" coordsize="782,782">
            <v:group style="position:absolute;left:5476;top:180;width:767;height:767" coordorigin="5476,180" coordsize="767,767">
              <v:shape style="position:absolute;left:5476;top:180;width:767;height:767" coordorigin="5476,180" coordsize="767,767" path="m5476,564l5483,641,5506,713,5541,778,5588,835,5645,882,5710,917,5782,939,5859,947,5936,939,6008,917,6073,882,6130,835,6177,778,6212,713,6235,641,6242,564,6235,486,6212,414,6177,349,6130,293,6073,246,6008,210,5936,188,5859,180,5782,188,5710,210,5645,246,5588,293,5541,349,5506,414,5483,486,5476,564xe" filled="false" stroked="true" strokeweight=".72pt" strokecolor="#231f20">
                <v:path arrowok="t"/>
              </v:shape>
              <v:shape style="position:absolute;left:5647;top:352;width:168;height:168" type="#_x0000_t75" stroked="false">
                <v:imagedata r:id="rId99" o:title=""/>
              </v:shape>
              <v:shape style="position:absolute;left:5903;top:352;width:168;height:168" type="#_x0000_t75" stroked="false">
                <v:imagedata r:id="rId99" o:title=""/>
              </v:shape>
            </v:group>
            <v:group style="position:absolute;left:5603;top:644;width:512;height:108" coordorigin="5603,644" coordsize="512,108">
              <v:shape style="position:absolute;left:5603;top:644;width:512;height:108" coordorigin="5603,644" coordsize="512,108" path="m5603,644l5657,691,5719,724,5788,744,5859,751,5930,744,5999,724,6061,691,6115,644,5603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30.567001pt;margin-top:59.635212pt;width:39.1pt;height:39.1pt;mso-position-horizontal-relative:page;mso-position-vertical-relative:paragraph;z-index:4288;mso-wrap-distance-left:0;mso-wrap-distance-right:0" coordorigin="2611,1193" coordsize="782,782">
            <v:group style="position:absolute;left:2619;top:1200;width:767;height:767" coordorigin="2619,1200" coordsize="767,767">
              <v:shape style="position:absolute;left:2619;top:1200;width:767;height:767" coordorigin="2619,1200" coordsize="767,767" path="m2619,1584l2627,1661,2649,1733,2684,1798,2731,1855,2788,1902,2853,1937,2925,1959,3002,1967,3079,1959,3151,1937,3217,1902,3273,1855,3320,1798,3356,1733,3378,1661,3386,1584,3378,1506,3356,1434,3320,1369,3273,1313,3217,1266,3151,1230,3079,1208,3002,1200,2925,1208,2853,1230,2788,1266,2731,1313,2684,1369,2649,1434,2627,1506,2619,1584xe" filled="false" stroked="true" strokeweight=".72pt" strokecolor="#231f20">
                <v:path arrowok="t"/>
              </v:shape>
              <v:shape style="position:absolute;left:2791;top:1372;width:168;height:168" type="#_x0000_t75" stroked="false">
                <v:imagedata r:id="rId99" o:title=""/>
              </v:shape>
              <v:shape style="position:absolute;left:3046;top:1372;width:168;height:168" type="#_x0000_t75" stroked="false">
                <v:imagedata r:id="rId100" o:title=""/>
              </v:shape>
            </v:group>
            <v:group style="position:absolute;left:2747;top:1664;width:512;height:108" coordorigin="2747,1664" coordsize="512,108">
              <v:shape style="position:absolute;left:2747;top:1664;width:512;height:108" coordorigin="2747,1664" coordsize="512,108" path="m2747,1664l2800,1711,2862,1744,2931,1764,3002,1771,3074,1764,3142,1744,3204,1711,3258,1664,2747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74.057007pt;margin-top:59.635212pt;width:39.1pt;height:39.1pt;mso-position-horizontal-relative:page;mso-position-vertical-relative:paragraph;z-index:4312;mso-wrap-distance-left:0;mso-wrap-distance-right:0" coordorigin="3481,1193" coordsize="782,782">
            <v:group style="position:absolute;left:3489;top:1200;width:767;height:767" coordorigin="3489,1200" coordsize="767,767">
              <v:shape style="position:absolute;left:3489;top:1200;width:767;height:767" coordorigin="3489,1200" coordsize="767,767" path="m3489,1584l3496,1661,3519,1733,3554,1798,3601,1855,3658,1902,3723,1937,3795,1959,3872,1967,3949,1959,4021,1937,4086,1902,4143,1855,4190,1798,4225,1733,4248,1661,4255,1584,4248,1506,4225,1434,4190,1369,4143,1313,4086,1266,4021,1230,3949,1208,3872,1200,3795,1208,3723,1230,3658,1266,3601,1313,3554,1369,3519,1434,3496,1506,3489,1584xe" filled="false" stroked="true" strokeweight=".72pt" strokecolor="#231f20">
                <v:path arrowok="t"/>
              </v:shape>
              <v:shape style="position:absolute;left:3660;top:1372;width:168;height:168" type="#_x0000_t75" stroked="false">
                <v:imagedata r:id="rId99" o:title=""/>
              </v:shape>
              <v:shape style="position:absolute;left:3916;top:1372;width:168;height:168" type="#_x0000_t75" stroked="false">
                <v:imagedata r:id="rId99" o:title=""/>
              </v:shape>
            </v:group>
            <v:group style="position:absolute;left:3616;top:1664;width:512;height:108" coordorigin="3616,1664" coordsize="512,108">
              <v:shape style="position:absolute;left:3616;top:1664;width:512;height:108" coordorigin="3616,1664" coordsize="512,108" path="m3616,1664l3670,1711,3732,1744,3801,1764,3872,1771,3943,1764,4012,1744,4074,1711,4128,1664,3616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7.546997pt;margin-top:59.635212pt;width:39.1pt;height:39.1pt;mso-position-horizontal-relative:page;mso-position-vertical-relative:paragraph;z-index:4336;mso-wrap-distance-left:0;mso-wrap-distance-right:0" coordorigin="4351,1193" coordsize="782,782">
            <v:group style="position:absolute;left:4358;top:1200;width:767;height:767" coordorigin="4358,1200" coordsize="767,767">
              <v:shape style="position:absolute;left:4358;top:1200;width:767;height:767" coordorigin="4358,1200" coordsize="767,767" path="m4358,1584l4366,1661,4389,1733,4424,1798,4471,1855,4527,1902,4593,1937,4665,1959,4742,1967,4819,1959,4891,1937,4956,1902,5013,1855,5060,1798,5095,1733,5117,1661,5125,1584,5117,1506,5095,1434,5060,1369,5013,1313,4956,1266,4891,1230,4819,1208,4742,1200,4665,1208,4593,1230,4527,1266,4471,1313,4424,1369,4389,1434,4366,1506,4358,1584xe" filled="false" stroked="true" strokeweight=".72pt" strokecolor="#231f20">
                <v:path arrowok="t"/>
              </v:shape>
              <v:shape style="position:absolute;left:4530;top:1372;width:168;height:168" type="#_x0000_t75" stroked="false">
                <v:imagedata r:id="rId99" o:title=""/>
              </v:shape>
              <v:shape style="position:absolute;left:4786;top:1372;width:168;height:168" type="#_x0000_t75" stroked="false">
                <v:imagedata r:id="rId99" o:title=""/>
              </v:shape>
            </v:group>
            <v:group style="position:absolute;left:4486;top:1664;width:512;height:108" coordorigin="4486,1664" coordsize="512,108">
              <v:shape style="position:absolute;left:4486;top:1664;width:512;height:108" coordorigin="4486,1664" coordsize="512,108" path="m4486,1664l4540,1711,4602,1744,4670,1764,4742,1771,4813,1764,4882,1744,4944,1711,4997,1664,4486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1.036011pt;margin-top:59.635212pt;width:39.1pt;height:39.1pt;mso-position-horizontal-relative:page;mso-position-vertical-relative:paragraph;z-index:4360;mso-wrap-distance-left:0;mso-wrap-distance-right:0" coordorigin="5221,1193" coordsize="782,782">
            <v:group style="position:absolute;left:5228;top:1200;width:767;height:767" coordorigin="5228,1200" coordsize="767,767">
              <v:shape style="position:absolute;left:5228;top:1200;width:767;height:767" coordorigin="5228,1200" coordsize="767,767" path="m5228,1584l5236,1661,5258,1733,5294,1798,5341,1855,5397,1902,5462,1937,5534,1959,5612,1967,5689,1959,5761,1937,5826,1902,5883,1855,5930,1798,5965,1733,5987,1661,5995,1584,5987,1506,5965,1434,5930,1369,5883,1313,5826,1266,5761,1230,5689,1208,5612,1200,5534,1208,5462,1230,5397,1266,5341,1313,5294,1369,5258,1434,5236,1506,5228,1584xe" filled="false" stroked="true" strokeweight=".72pt" strokecolor="#231f20">
                <v:path arrowok="t"/>
              </v:shape>
              <v:shape style="position:absolute;left:5400;top:1372;width:168;height:168" type="#_x0000_t75" stroked="false">
                <v:imagedata r:id="rId99" o:title=""/>
              </v:shape>
              <v:shape style="position:absolute;left:5656;top:1372;width:168;height:168" type="#_x0000_t75" stroked="false">
                <v:imagedata r:id="rId99" o:title=""/>
              </v:shape>
            </v:group>
            <v:group style="position:absolute;left:5356;top:1664;width:512;height:108" coordorigin="5356,1664" coordsize="512,108">
              <v:shape style="position:absolute;left:5356;top:1664;width:512;height:108" coordorigin="5356,1664" coordsize="512,108" path="m5356,1664l5409,1711,5472,1744,5540,1764,5612,1771,5683,1764,5751,1744,5814,1711,5867,1664,5356,1664xe" filled="false" stroked="true" strokeweight=".7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Quantos adesivos Maria comprou, no total, nessa</w:t>
      </w:r>
      <w:r>
        <w:rPr>
          <w:color w:val="231F20"/>
          <w:spacing w:val="-2"/>
        </w:rPr>
        <w:t> </w:t>
      </w:r>
      <w:r>
        <w:rPr>
          <w:color w:val="231F20"/>
        </w:rPr>
        <w:t>papelaria?</w:t>
      </w:r>
      <w:r>
        <w:rPr/>
      </w:r>
    </w:p>
    <w:p>
      <w:pPr>
        <w:spacing w:line="240" w:lineRule="auto" w:before="2"/>
        <w:rPr>
          <w:rFonts w:ascii="Arial" w:hAnsi="Arial" w:cs="Arial" w:eastAsia="Arial" w:hint="default"/>
          <w:sz w:val="40"/>
          <w:szCs w:val="40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98"/>
          <w:pgSz w:w="11910" w:h="16840"/>
          <w:pgMar w:footer="524" w:header="377" w:top="560" w:bottom="720" w:left="740" w:right="740"/>
          <w:pgNumType w:start="15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13"/>
        </w:rPr>
        <w:t> </w:t>
      </w:r>
      <w:r>
        <w:rPr>
          <w:color w:val="231F20"/>
        </w:rPr>
        <w:t>abaixo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moedas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Marcelo</w:t>
      </w:r>
      <w:r>
        <w:rPr>
          <w:color w:val="231F20"/>
          <w:spacing w:val="-12"/>
        </w:rPr>
        <w:t> </w:t>
      </w:r>
      <w:r>
        <w:rPr>
          <w:color w:val="231F20"/>
        </w:rPr>
        <w:t>tirou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cofrinho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trocar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nota.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9.815102pt;margin-top:7.235626pt;width:343.45pt;height:55.3pt;mso-position-horizontal-relative:page;mso-position-vertical-relative:paragraph;z-index:4408;mso-wrap-distance-left:0;mso-wrap-distance-right:0" coordorigin="996,145" coordsize="6869,1106">
            <v:shape style="position:absolute;left:996;top:145;width:6867;height:1104" type="#_x0000_t75" stroked="false">
              <v:imagedata r:id="rId102" o:title=""/>
            </v:shape>
            <v:shape style="position:absolute;left:7353;top:456;width:444;height:614" type="#_x0000_t75" stroked="false">
              <v:imagedata r:id="rId103" o:title=""/>
            </v:shape>
            <v:group style="position:absolute;left:7206;top:926;width:509;height:203" coordorigin="7206,926" coordsize="509,203">
              <v:shape style="position:absolute;left:7206;top:926;width:509;height:203" coordorigin="7206,926" coordsize="509,203" path="m7714,926l7674,993,7621,1048,7556,1091,7482,1118,7401,1128,7349,1124,7299,1112,7251,1093,7206,1067e" filled="false" stroked="true" strokeweight=".541pt" strokecolor="#231f20">
                <v:path arrowok="t"/>
              </v:shape>
            </v:group>
            <v:group style="position:absolute;left:6938;top:324;width:921;height:921" coordorigin="6938,324" coordsize="921,921">
              <v:shape style="position:absolute;left:6938;top:324;width:921;height:921" coordorigin="6938,324" coordsize="921,921" path="m7399,324l7473,330,7544,348,7610,375,7670,413,7724,459,7770,513,7808,573,7835,639,7853,710,7859,784,7853,859,7835,930,7808,996,7770,1056,7724,1110,7670,1156,7610,1193,7544,1221,7473,1239,7399,1245,7324,1239,7253,1221,7187,1193,7127,1156,7073,1110,7027,1056,6990,996,6962,930,6944,859,6938,784,6944,710,6962,639,6990,573,7027,513,7073,459,7127,413,7187,375,7253,348,7324,330,7399,324xe" filled="false" stroked="true" strokeweight=".567pt" strokecolor="#231f20">
                <v:path arrowok="t"/>
              </v:shape>
              <v:shape style="position:absolute;left:7256;top:1083;width:297;height:119" type="#_x0000_t75" stroked="false">
                <v:imagedata r:id="rId104" o:title=""/>
              </v:shape>
            </v:group>
            <w10:wrap type="topAndBottom"/>
          </v:group>
        </w:pict>
      </w:r>
      <w:r>
        <w:rPr/>
        <w:pict>
          <v:group style="position:absolute;margin-left:397.506012pt;margin-top:15.904126pt;width:46.65pt;height:46.65pt;mso-position-horizontal-relative:page;mso-position-vertical-relative:paragraph;z-index:4432;mso-wrap-distance-left:0;mso-wrap-distance-right:0" coordorigin="7950,318" coordsize="933,933"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342,330,8271,348,8205,375,8145,413,8091,459,8045,513,8008,573,7980,639,7962,710,7956,784,7962,859,7980,930,8008,996,8045,1056,8091,1110,8145,1156,8205,1193,8271,1221,8342,1239,8416,1245,8491,1239,8562,1221,8628,1193,8688,1156,8742,1110,8788,1056,8825,996,8853,930,8871,859,8877,784,8871,710,8853,639,8825,573,8788,513,8742,459,8688,413,8628,375,8562,348,8491,330,8416,324xe" filled="true" fillcolor="#d1d3d4" stroked="false">
                <v:path arrowok="t"/>
                <v:fill type="solid"/>
              </v:shape>
            </v:group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491,330,8562,348,8628,375,8688,413,8742,459,8788,513,8825,573,8853,639,8871,710,8877,784,8871,859,8853,930,8825,996,8788,1056,8742,1110,8688,1156,8628,1193,8562,1221,8491,1239,8416,1245,8342,1239,8271,1221,8205,1193,8145,1156,8091,1110,8045,1056,8008,996,7980,930,7962,859,7956,784,7962,710,7980,639,8008,573,8045,513,8091,459,8145,413,8205,375,8271,348,8342,330,8416,324xe" filled="false" stroked="true" strokeweight=".425pt" strokecolor="#231f20">
                <v:path arrowok="t"/>
              </v:shape>
            </v:group>
            <v:group style="position:absolute;left:8169;top:357;width:419;height:816" coordorigin="8169,357" coordsize="419,816">
              <v:shape style="position:absolute;left:8169;top:357;width:419;height:816" coordorigin="8169,357" coordsize="419,816" path="m8169,1173l8588,357e" filled="false" stroked="true" strokeweight=".306pt" strokecolor="#6d6e71">
                <v:path arrowok="t"/>
              </v:shape>
            </v:group>
            <v:group style="position:absolute;left:7966;top:473;width:112;height:217" coordorigin="7966,473" coordsize="112,217">
              <v:shape style="position:absolute;left:7966;top:473;width:112;height:217" coordorigin="7966,473" coordsize="112,217" path="m7966,690l8077,473e" filled="false" stroked="true" strokeweight=".306pt" strokecolor="#6d6e71">
                <v:path arrowok="t"/>
              </v:shape>
            </v:group>
            <v:group style="position:absolute;left:7958;top:436;width:159;height:309" coordorigin="7958,436" coordsize="159,309">
              <v:shape style="position:absolute;left:7958;top:436;width:159;height:309" coordorigin="7958,436" coordsize="159,309" path="m7958,744l8116,436e" filled="false" stroked="true" strokeweight=".306pt" strokecolor="#6d6e71">
                <v:path arrowok="t"/>
              </v:shape>
            </v:group>
            <v:group style="position:absolute;left:7956;top:410;width:193;height:376" coordorigin="7956,410" coordsize="193,376">
              <v:shape style="position:absolute;left:7956;top:410;width:193;height:376" coordorigin="7956,410" coordsize="193,376" path="m7956,785l8149,410e" filled="false" stroked="true" strokeweight=".306pt" strokecolor="#6d6e71">
                <v:path arrowok="t"/>
              </v:shape>
            </v:group>
            <v:group style="position:absolute;left:7958;top:390;width:222;height:431" coordorigin="7958,390" coordsize="222,431">
              <v:shape style="position:absolute;left:7958;top:390;width:222;height:431" coordorigin="7958,390" coordsize="222,431" path="m7958,821l8179,390e" filled="false" stroked="true" strokeweight=".306pt" strokecolor="#6d6e71">
                <v:path arrowok="t"/>
              </v:shape>
            </v:group>
            <v:group style="position:absolute;left:7961;top:375;width:246;height:478" coordorigin="7961,375" coordsize="246,478">
              <v:shape style="position:absolute;left:7961;top:375;width:246;height:478" coordorigin="7961,375" coordsize="246,478" path="m7961,852l8206,375e" filled="false" stroked="true" strokeweight=".306pt" strokecolor="#6d6e71">
                <v:path arrowok="t"/>
              </v:shape>
            </v:group>
            <v:group style="position:absolute;left:7966;top:363;width:266;height:518" coordorigin="7966,363" coordsize="266,518">
              <v:shape style="position:absolute;left:7966;top:363;width:266;height:518" coordorigin="7966,363" coordsize="266,518" path="m7966,880l8232,363e" filled="false" stroked="true" strokeweight=".306pt" strokecolor="#6d6e71">
                <v:path arrowok="t"/>
              </v:shape>
            </v:group>
            <v:group style="position:absolute;left:7972;top:353;width:285;height:554" coordorigin="7972,353" coordsize="285,554">
              <v:shape style="position:absolute;left:7972;top:353;width:285;height:554" coordorigin="7972,353" coordsize="285,554" path="m7972,906l8257,353e" filled="false" stroked="true" strokeweight=".306pt" strokecolor="#6d6e71">
                <v:path arrowok="t"/>
              </v:shape>
            </v:group>
            <v:group style="position:absolute;left:7980;top:344;width:301;height:586" coordorigin="7980,344" coordsize="301,586">
              <v:shape style="position:absolute;left:7980;top:344;width:301;height:586" coordorigin="7980,344" coordsize="301,586" path="m7980,930l8281,344e" filled="false" stroked="true" strokeweight=".306pt" strokecolor="#6d6e71">
                <v:path arrowok="t"/>
              </v:shape>
            </v:group>
            <v:group style="position:absolute;left:7988;top:338;width:316;height:615" coordorigin="7988,338" coordsize="316,615">
              <v:shape style="position:absolute;left:7988;top:338;width:316;height:615" coordorigin="7988,338" coordsize="316,615" path="m7988,953l8304,338e" filled="false" stroked="true" strokeweight=".306pt" strokecolor="#6d6e71">
                <v:path arrowok="t"/>
              </v:shape>
            </v:group>
            <v:group style="position:absolute;left:7997;top:333;width:329;height:641" coordorigin="7997,333" coordsize="329,641">
              <v:shape style="position:absolute;left:7997;top:333;width:329;height:641" coordorigin="7997,333" coordsize="329,641" path="m7997,974l8326,333e" filled="false" stroked="true" strokeweight=".306pt" strokecolor="#6d6e71">
                <v:path arrowok="t"/>
              </v:shape>
            </v:group>
            <v:group style="position:absolute;left:8006;top:329;width:342;height:665" coordorigin="8006,329" coordsize="342,665">
              <v:shape style="position:absolute;left:8006;top:329;width:342;height:665" coordorigin="8006,329" coordsize="342,665" path="m8006,993l8347,329e" filled="false" stroked="true" strokeweight=".306pt" strokecolor="#6d6e71">
                <v:path arrowok="t"/>
              </v:shape>
            </v:group>
            <v:group style="position:absolute;left:8016;top:327;width:352;height:686" coordorigin="8016,327" coordsize="352,686">
              <v:shape style="position:absolute;left:8016;top:327;width:352;height:686" coordorigin="8016,327" coordsize="352,686" path="m8016,1012l8368,327e" filled="false" stroked="true" strokeweight=".306pt" strokecolor="#6d6e71">
                <v:path arrowok="t"/>
              </v:shape>
            </v:group>
            <v:group style="position:absolute;left:8027;top:325;width:362;height:705" coordorigin="8027,325" coordsize="362,705">
              <v:shape style="position:absolute;left:8027;top:325;width:362;height:705" coordorigin="8027,325" coordsize="362,705" path="m8027,1030l8389,325e" filled="false" stroked="true" strokeweight=".306pt" strokecolor="#6d6e71">
                <v:path arrowok="t"/>
              </v:shape>
            </v:group>
            <v:group style="position:absolute;left:8038;top:324;width:371;height:723" coordorigin="8038,324" coordsize="371,723">
              <v:shape style="position:absolute;left:8038;top:324;width:371;height:723" coordorigin="8038,324" coordsize="371,723" path="m8038,1046l8409,324e" filled="false" stroked="true" strokeweight=".306pt" strokecolor="#6d6e71">
                <v:path arrowok="t"/>
              </v:shape>
            </v:group>
            <v:group style="position:absolute;left:8049;top:324;width:379;height:738" coordorigin="8049,324" coordsize="379,738">
              <v:shape style="position:absolute;left:8049;top:324;width:379;height:738" coordorigin="8049,324" coordsize="379,738" path="m8049,1062l8428,324e" filled="false" stroked="true" strokeweight=".306pt" strokecolor="#6d6e71">
                <v:path arrowok="t"/>
              </v:shape>
            </v:group>
            <v:group style="position:absolute;left:8061;top:325;width:387;height:752" coordorigin="8061,325" coordsize="387,752">
              <v:shape style="position:absolute;left:8061;top:325;width:387;height:752" coordorigin="8061,325" coordsize="387,752" path="m8061,1077l8447,325e" filled="false" stroked="true" strokeweight=".306pt" strokecolor="#6d6e71">
                <v:path arrowok="t"/>
              </v:shape>
            </v:group>
            <v:group style="position:absolute;left:8074;top:327;width:393;height:765" coordorigin="8074,327" coordsize="393,765">
              <v:shape style="position:absolute;left:8074;top:327;width:393;height:765" coordorigin="8074,327" coordsize="393,765" path="m8074,1091l8466,327e" filled="false" stroked="true" strokeweight=".306pt" strokecolor="#6d6e71">
                <v:path arrowok="t"/>
              </v:shape>
            </v:group>
            <v:group style="position:absolute;left:8086;top:329;width:399;height:776" coordorigin="8086,329" coordsize="399,776">
              <v:shape style="position:absolute;left:8086;top:329;width:399;height:776" coordorigin="8086,329" coordsize="399,776" path="m8086,1105l8485,329e" filled="false" stroked="true" strokeweight=".306pt" strokecolor="#6d6e71">
                <v:path arrowok="t"/>
              </v:shape>
            </v:group>
            <v:group style="position:absolute;left:8099;top:332;width:404;height:786" coordorigin="8099,332" coordsize="404,786">
              <v:shape style="position:absolute;left:8099;top:332;width:404;height:786" coordorigin="8099,332" coordsize="404,786" path="m8099,1118l8503,332e" filled="false" stroked="true" strokeweight=".306pt" strokecolor="#6d6e71">
                <v:path arrowok="t"/>
              </v:shape>
            </v:group>
            <v:group style="position:absolute;left:8113;top:336;width:408;height:795" coordorigin="8113,336" coordsize="408,795">
              <v:shape style="position:absolute;left:8113;top:336;width:408;height:795" coordorigin="8113,336" coordsize="408,795" path="m8113,1130l8520,336e" filled="false" stroked="true" strokeweight=".306pt" strokecolor="#6d6e71">
                <v:path arrowok="t"/>
              </v:shape>
            </v:group>
            <v:group style="position:absolute;left:8126;top:340;width:412;height:802" coordorigin="8126,340" coordsize="412,802">
              <v:shape style="position:absolute;left:8126;top:340;width:412;height:802" coordorigin="8126,340" coordsize="412,802" path="m8126,1142l8538,340e" filled="false" stroked="true" strokeweight=".306pt" strokecolor="#6d6e71">
                <v:path arrowok="t"/>
              </v:shape>
            </v:group>
            <v:group style="position:absolute;left:8140;top:345;width:415;height:808" coordorigin="8140,345" coordsize="415,808">
              <v:shape style="position:absolute;left:8140;top:345;width:415;height:808" coordorigin="8140,345" coordsize="415,808" path="m8140,1153l8555,345e" filled="false" stroked="true" strokeweight=".306pt" strokecolor="#6d6e71">
                <v:path arrowok="t"/>
              </v:shape>
            </v:group>
            <v:group style="position:absolute;left:8155;top:351;width:417;height:812" coordorigin="8155,351" coordsize="417,812">
              <v:shape style="position:absolute;left:8155;top:351;width:417;height:812" coordorigin="8155,351" coordsize="417,812" path="m8155,1163l8572,351e" filled="false" stroked="true" strokeweight=".306pt" strokecolor="#6d6e71">
                <v:path arrowok="t"/>
              </v:shape>
            </v:group>
            <v:group style="position:absolute;left:8006;top:468;width:293;height:412" coordorigin="8006,468" coordsize="293,412">
              <v:shape style="position:absolute;left:8006;top:468;width:293;height:412" coordorigin="8006,468" coordsize="293,412" path="m8046,808l8030,808,8022,811,8010,823,8006,831,8006,850,8072,880,8096,878,8118,874,8140,867,8162,856,8176,847,8112,847,8101,843,8072,821,8062,813,8058,811,8053,809,8046,808xe" filled="true" fillcolor="#231f20" stroked="false">
                <v:path arrowok="t"/>
                <v:fill type="solid"/>
              </v:shape>
              <v:shape style="position:absolute;left:8006;top:468;width:293;height:412" coordorigin="8006,468" coordsize="293,412" path="m8298,468l8142,468,8057,637,8075,638,8091,641,8146,670,8180,728,8184,763,8183,781,8154,836,8124,847,8176,847,8228,793,8250,731,8252,710,8251,692,8224,629,8172,589,8114,574,8133,538,8278,538,8298,468xe" filled="true" fillcolor="#231f20" stroked="false">
                <v:path arrowok="t"/>
                <v:fill type="solid"/>
              </v:shape>
            </v:group>
            <v:group style="position:absolute;left:8271;top:452;width:305;height:435" coordorigin="8271,452" coordsize="305,435">
              <v:shape style="position:absolute;left:8271;top:452;width:305;height:435" coordorigin="8271,452" coordsize="305,435" path="m8476,452l8404,476,8356,524,8311,598,8287,662,8273,733,8271,768,8272,784,8290,842,8340,883,8366,887,8380,886,8361,867,8353,864,8341,853,8338,845,8339,829,8354,751,8371,693,8399,608,8424,537,8456,479,8472,473,8536,473,8532,469,8520,462,8506,456,8492,453,8476,452xe" filled="true" fillcolor="#231f20" stroked="false">
                <v:path arrowok="t"/>
                <v:fill type="solid"/>
              </v:shape>
              <v:shape style="position:absolute;left:8271;top:452;width:305;height:435" coordorigin="8271,452" coordsize="305,435" path="m8536,473l8487,473,8494,476,8500,482,8506,488,8509,496,8509,508,8499,572,8471,665,8436,771,8415,829,8378,867,8436,867,8483,828,8523,770,8554,700,8572,623,8575,573,8575,559,8552,490,8543,479,8536,473xe" filled="true" fillcolor="#231f20" stroked="false">
                <v:path arrowok="t"/>
                <v:fill type="solid"/>
              </v:shape>
            </v:group>
            <v:group style="position:absolute;left:8038;top:915;width:63;height:74" coordorigin="8038,915" coordsize="63,74">
              <v:shape style="position:absolute;left:8038;top:915;width:63;height:74" coordorigin="8038,915" coordsize="63,74" path="m8081,915l8062,915,8054,919,8041,932,8038,941,8038,964,8041,973,8053,985,8061,989,8079,989,8085,987,8095,979,8097,976,8066,976,8061,974,8055,967,8053,961,8053,943,8055,937,8061,930,8066,928,8098,928,8097,926,8088,918,8081,915xe" filled="true" fillcolor="#231f20" stroked="false">
                <v:path arrowok="t"/>
                <v:fill type="solid"/>
              </v:shape>
              <v:shape style="position:absolute;left:8038;top:915;width:63;height:74" coordorigin="8038,915" coordsize="63,74" path="m8087,961l8086,967,8084,970,8078,975,8075,976,8097,976,8099,973,8101,966,8087,961xe" filled="true" fillcolor="#231f20" stroked="false">
                <v:path arrowok="t"/>
                <v:fill type="solid"/>
              </v:shape>
              <v:shape style="position:absolute;left:8038;top:915;width:63;height:74" coordorigin="8038,915" coordsize="63,74" path="m8098,928l8075,928,8078,929,8084,933,8086,936,8086,940,8101,936,8099,931,8098,928xe" filled="true" fillcolor="#231f20" stroked="false">
                <v:path arrowok="t"/>
                <v:fill type="solid"/>
              </v:shape>
            </v:group>
            <v:group style="position:absolute;left:8114;top:917;width:55;height:71" coordorigin="8114,917" coordsize="55,71">
              <v:shape style="position:absolute;left:8114;top:917;width:55;height:71" coordorigin="8114,917" coordsize="55,71" path="m8167,917l8114,917,8114,987,8169,987,8169,975,8128,975,8128,956,8164,956,8164,944,8128,944,8128,929,8167,929,8167,917xe" filled="true" fillcolor="#231f20" stroked="false">
                <v:path arrowok="t"/>
                <v:fill type="solid"/>
              </v:shape>
            </v:group>
            <v:group style="position:absolute;left:8181;top:917;width:58;height:71" coordorigin="8181,917" coordsize="58,71">
              <v:shape style="position:absolute;left:8181;top:917;width:58;height:71" coordorigin="8181,917" coordsize="58,71" path="m8195,917l8181,917,8181,987,8195,987,8195,941,8211,941,8195,917xe" filled="true" fillcolor="#231f20" stroked="false">
                <v:path arrowok="t"/>
                <v:fill type="solid"/>
              </v:shape>
              <v:shape style="position:absolute;left:8181;top:917;width:58;height:71" coordorigin="8181,917" coordsize="58,71" path="m8211,941l8195,941,8224,987,8239,987,8239,964,8225,964,8211,941xe" filled="true" fillcolor="#231f20" stroked="false">
                <v:path arrowok="t"/>
                <v:fill type="solid"/>
              </v:shape>
              <v:shape style="position:absolute;left:8181;top:917;width:58;height:71" coordorigin="8181,917" coordsize="58,71" path="m8239,917l8225,917,8225,964,8239,964,8239,917xe" filled="true" fillcolor="#231f20" stroked="false">
                <v:path arrowok="t"/>
                <v:fill type="solid"/>
              </v:shape>
            </v:group>
            <v:group style="position:absolute;left:8249;top:917;width:58;height:71" coordorigin="8249,917" coordsize="58,71">
              <v:shape style="position:absolute;left:8249;top:917;width:58;height:71" coordorigin="8249,917" coordsize="58,71" path="m8285,929l8270,929,8270,987,8285,987,8285,929xe" filled="true" fillcolor="#231f20" stroked="false">
                <v:path arrowok="t"/>
                <v:fill type="solid"/>
              </v:shape>
              <v:shape style="position:absolute;left:8249;top:917;width:58;height:71" coordorigin="8249,917" coordsize="58,71" path="m8306,917l8249,917,8249,929,8306,929,8306,917xe" filled="true" fillcolor="#231f20" stroked="false">
                <v:path arrowok="t"/>
                <v:fill type="solid"/>
              </v:shape>
            </v:group>
            <v:group style="position:absolute;left:8301;top:917;width:73;height:71" coordorigin="8301,917" coordsize="73,71">
              <v:shape style="position:absolute;left:8301;top:917;width:73;height:71" coordorigin="8301,917" coordsize="73,71" path="m8344,917l8329,917,8301,987,8316,987,8322,971,8367,971,8362,959,8327,959,8337,933,8351,933,8344,917xe" filled="true" fillcolor="#231f20" stroked="false">
                <v:path arrowok="t"/>
                <v:fill type="solid"/>
              </v:shape>
              <v:shape style="position:absolute;left:8301;top:917;width:73;height:71" coordorigin="8301,917" coordsize="73,71" path="m8367,971l8351,971,8358,987,8373,987,8367,971xe" filled="true" fillcolor="#231f20" stroked="false">
                <v:path arrowok="t"/>
                <v:fill type="solid"/>
              </v:shape>
              <v:shape style="position:absolute;left:8301;top:917;width:73;height:71" coordorigin="8301,917" coordsize="73,71" path="m8351,933l8337,933,8347,959,8362,959,8351,933xe" filled="true" fillcolor="#231f20" stroked="false">
                <v:path arrowok="t"/>
                <v:fill type="solid"/>
              </v:shape>
            </v:group>
            <v:group style="position:absolute;left:8366;top:917;width:68;height:71" coordorigin="8366,917" coordsize="68,71">
              <v:shape style="position:absolute;left:8366;top:917;width:68;height:71" coordorigin="8366,917" coordsize="68,71" path="m8382,917l8366,917,8392,987,8408,987,8414,969,8400,969,8382,917xe" filled="true" fillcolor="#231f20" stroked="false">
                <v:path arrowok="t"/>
                <v:fill type="solid"/>
              </v:shape>
              <v:shape style="position:absolute;left:8366;top:917;width:68;height:71" coordorigin="8366,917" coordsize="68,71" path="m8434,917l8418,917,8400,969,8414,969,8434,917xe" filled="true" fillcolor="#231f20" stroked="false">
                <v:path arrowok="t"/>
                <v:fill type="solid"/>
              </v:shape>
            </v:group>
            <v:group style="position:absolute;left:8438;top:915;width:71;height:74" coordorigin="8438,915" coordsize="71,74">
              <v:shape style="position:absolute;left:8438;top:915;width:71;height:74" coordorigin="8438,915" coordsize="71,74" path="m8484,915l8467,915,8462,916,8438,945,8438,964,8441,973,8454,985,8463,989,8484,989,8492,985,8501,976,8467,976,8463,974,8455,966,8453,960,8453,944,8455,938,8462,930,8467,928,8501,928,8492,919,8484,915xe" filled="true" fillcolor="#231f20" stroked="false">
                <v:path arrowok="t"/>
                <v:fill type="solid"/>
              </v:shape>
              <v:shape style="position:absolute;left:8438;top:915;width:71;height:74" coordorigin="8438,915" coordsize="71,74" path="m8501,928l8479,928,8484,930,8491,938,8493,944,8493,960,8491,966,8484,974,8479,976,8501,976,8505,972,8508,964,8508,941,8505,932,8501,928xe" filled="true" fillcolor="#231f20" stroked="false">
                <v:path arrowok="t"/>
                <v:fill type="solid"/>
              </v:shape>
            </v:group>
            <v:group style="position:absolute;left:8516;top:915;width:59;height:74" coordorigin="8516,915" coordsize="59,74">
              <v:shape style="position:absolute;left:8516;top:915;width:59;height:74" coordorigin="8516,915" coordsize="59,74" path="m8530,963l8516,964,8517,972,8520,978,8530,987,8537,989,8552,989,8557,988,8566,984,8569,982,8572,977,8541,977,8538,975,8533,971,8531,968,8530,963xe" filled="true" fillcolor="#231f20" stroked="false">
                <v:path arrowok="t"/>
                <v:fill type="solid"/>
              </v:shape>
              <v:shape style="position:absolute;left:8516;top:915;width:59;height:74" coordorigin="8516,915" coordsize="59,74" path="m8554,915l8539,915,8535,916,8519,941,8521,946,8528,952,8534,955,8548,958,8552,959,8556,960,8558,961,8560,964,8560,965,8560,969,8559,972,8554,976,8551,977,8572,977,8574,975,8575,971,8575,962,8574,959,8541,942,8537,940,8533,937,8533,936,8533,932,8533,931,8537,928,8541,927,8571,927,8570,925,8561,917,8554,915xe" filled="true" fillcolor="#231f20" stroked="false">
                <v:path arrowok="t"/>
                <v:fill type="solid"/>
              </v:shape>
              <v:shape style="position:absolute;left:8516;top:915;width:59;height:74" coordorigin="8516,915" coordsize="59,74" path="m8571,927l8549,927,8552,928,8556,931,8557,934,8558,938,8573,937,8572,930,8571,927xe" filled="true" fillcolor="#231f20" stroked="false">
                <v:path arrowok="t"/>
                <v:fill type="solid"/>
              </v:shape>
            </v:group>
            <v:group style="position:absolute;left:8529;top:634;width:269;height:419" coordorigin="8529,634" coordsize="269,419">
              <v:shape style="position:absolute;left:8529;top:634;width:269;height:419" coordorigin="8529,634" coordsize="269,419" path="m8529,634l8634,690,8726,758,8780,833,8798,901,8785,959,8749,1005,8696,1037,8633,1053e" filled="false" stroked="true" strokeweight=".613pt" strokecolor="#231f20">
                <v:path arrowok="t"/>
              </v:shape>
              <v:shape style="position:absolute;left:8370;top:456;width:444;height:614" type="#_x0000_t75" stroked="false">
                <v:imagedata r:id="rId105" o:title=""/>
              </v:shape>
            </v:group>
            <v:group style="position:absolute;left:8223;top:926;width:509;height:203" coordorigin="8223,926" coordsize="509,203">
              <v:shape style="position:absolute;left:8223;top:926;width:509;height:203" coordorigin="8223,926" coordsize="509,203" path="m8732,926l8692,993,8638,1048,8574,1091,8500,1118,8419,1128,8367,1124,8316,1112,8268,1093,8223,1067e" filled="false" stroked="true" strokeweight=".541pt" strokecolor="#231f20">
                <v:path arrowok="t"/>
              </v:shape>
            </v:group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491,330,8562,348,8628,375,8688,413,8742,459,8788,513,8825,573,8853,639,8871,710,8877,784,8871,859,8853,930,8825,996,8788,1056,8742,1110,8688,1156,8628,1193,8562,1221,8491,1239,8416,1245,8342,1239,8271,1221,8205,1193,8145,1156,8091,1110,8045,1056,8008,996,7980,930,7962,859,7956,784,7962,710,7980,639,8008,573,8045,513,8091,459,8145,413,8205,375,8271,348,8342,330,8416,324xe" filled="false" stroked="true" strokeweight=".567pt" strokecolor="#231f20">
                <v:path arrowok="t"/>
              </v:shape>
              <v:shape style="position:absolute;left:8274;top:1083;width:297;height:119" type="#_x0000_t75" stroked="false">
                <v:imagedata r:id="rId106" o:title=""/>
              </v:shape>
            </v:group>
            <w10:wrap type="topAndBottom"/>
          </v:group>
        </w:pict>
      </w:r>
      <w:r>
        <w:rPr/>
        <w:pict>
          <v:group style="position:absolute;margin-left:448.395996pt;margin-top:15.904126pt;width:46.65pt;height:46.65pt;mso-position-horizontal-relative:page;mso-position-vertical-relative:paragraph;z-index:4456;mso-wrap-distance-left:0;mso-wrap-distance-right:0" coordorigin="8968,318" coordsize="933,933"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360,330,9289,348,9223,375,9162,413,9109,459,9063,513,9025,573,8997,639,8980,710,8974,784,8980,859,8997,930,9025,996,9063,1056,9109,1110,9162,1156,9223,1193,9289,1221,9360,1239,9434,1245,9509,1239,9580,1221,9646,1193,9706,1156,9760,1110,9806,1056,9843,996,9871,930,9889,859,9895,784,9889,710,9871,639,9843,573,9806,513,9760,459,9706,413,9646,375,9580,348,9509,330,9434,324xe" filled="true" fillcolor="#d1d3d4" stroked="false">
                <v:path arrowok="t"/>
                <v:fill type="solid"/>
              </v:shape>
            </v:group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509,330,9580,348,9646,375,9706,413,9760,459,9806,513,9843,573,9871,639,9889,710,9895,784,9889,859,9871,930,9843,996,9806,1056,9760,1110,9706,1156,9646,1193,9580,1221,9509,1239,9434,1245,9360,1239,9289,1221,9223,1193,9162,1156,9109,1110,9063,1056,9025,996,8997,930,8980,859,8974,784,8980,710,8997,639,9025,573,9063,513,9109,459,9162,413,9223,375,9289,348,9360,330,9434,324xe" filled="false" stroked="true" strokeweight=".425pt" strokecolor="#231f20">
                <v:path arrowok="t"/>
              </v:shape>
            </v:group>
            <v:group style="position:absolute;left:9187;top:357;width:419;height:816" coordorigin="9187,357" coordsize="419,816">
              <v:shape style="position:absolute;left:9187;top:357;width:419;height:816" coordorigin="9187,357" coordsize="419,816" path="m9187,1173l9606,357e" filled="false" stroked="true" strokeweight=".306pt" strokecolor="#6d6e71">
                <v:path arrowok="t"/>
              </v:shape>
            </v:group>
            <v:group style="position:absolute;left:8984;top:473;width:112;height:217" coordorigin="8984,473" coordsize="112,217">
              <v:shape style="position:absolute;left:8984;top:473;width:112;height:217" coordorigin="8984,473" coordsize="112,217" path="m8984,690l9095,473e" filled="false" stroked="true" strokeweight=".306pt" strokecolor="#6d6e71">
                <v:path arrowok="t"/>
              </v:shape>
            </v:group>
            <v:group style="position:absolute;left:8976;top:436;width:159;height:309" coordorigin="8976,436" coordsize="159,309">
              <v:shape style="position:absolute;left:8976;top:436;width:159;height:309" coordorigin="8976,436" coordsize="159,309" path="m8976,744l9134,436e" filled="false" stroked="true" strokeweight=".306pt" strokecolor="#6d6e71">
                <v:path arrowok="t"/>
              </v:shape>
            </v:group>
            <v:group style="position:absolute;left:8974;top:410;width:193;height:376" coordorigin="8974,410" coordsize="193,376">
              <v:shape style="position:absolute;left:8974;top:410;width:193;height:376" coordorigin="8974,410" coordsize="193,376" path="m8974,785l9167,410e" filled="false" stroked="true" strokeweight=".306pt" strokecolor="#6d6e71">
                <v:path arrowok="t"/>
              </v:shape>
            </v:group>
            <v:group style="position:absolute;left:8975;top:390;width:222;height:431" coordorigin="8975,390" coordsize="222,431">
              <v:shape style="position:absolute;left:8975;top:390;width:222;height:431" coordorigin="8975,390" coordsize="222,431" path="m8975,821l9196,390e" filled="false" stroked="true" strokeweight=".306pt" strokecolor="#6d6e71">
                <v:path arrowok="t"/>
              </v:shape>
            </v:group>
            <v:group style="position:absolute;left:8979;top:375;width:246;height:478" coordorigin="8979,375" coordsize="246,478">
              <v:shape style="position:absolute;left:8979;top:375;width:246;height:478" coordorigin="8979,375" coordsize="246,478" path="m8979,852l9224,375e" filled="false" stroked="true" strokeweight=".306pt" strokecolor="#6d6e71">
                <v:path arrowok="t"/>
              </v:shape>
            </v:group>
            <v:group style="position:absolute;left:8984;top:363;width:266;height:518" coordorigin="8984,363" coordsize="266,518">
              <v:shape style="position:absolute;left:8984;top:363;width:266;height:518" coordorigin="8984,363" coordsize="266,518" path="m8984,880l9250,363e" filled="false" stroked="true" strokeweight=".306pt" strokecolor="#6d6e71">
                <v:path arrowok="t"/>
              </v:shape>
            </v:group>
            <v:group style="position:absolute;left:8990;top:353;width:285;height:554" coordorigin="8990,353" coordsize="285,554">
              <v:shape style="position:absolute;left:8990;top:353;width:285;height:554" coordorigin="8990,353" coordsize="285,554" path="m8990,906l9275,353e" filled="false" stroked="true" strokeweight=".306pt" strokecolor="#6d6e71">
                <v:path arrowok="t"/>
              </v:shape>
            </v:group>
            <v:group style="position:absolute;left:8998;top:344;width:301;height:586" coordorigin="8998,344" coordsize="301,586">
              <v:shape style="position:absolute;left:8998;top:344;width:301;height:586" coordorigin="8998,344" coordsize="301,586" path="m8998,930l9298,344e" filled="false" stroked="true" strokeweight=".306pt" strokecolor="#6d6e71">
                <v:path arrowok="t"/>
              </v:shape>
            </v:group>
            <v:group style="position:absolute;left:9006;top:338;width:316;height:615" coordorigin="9006,338" coordsize="316,615">
              <v:shape style="position:absolute;left:9006;top:338;width:316;height:615" coordorigin="9006,338" coordsize="316,615" path="m9006,953l9321,338e" filled="false" stroked="true" strokeweight=".306pt" strokecolor="#6d6e71">
                <v:path arrowok="t"/>
              </v:shape>
            </v:group>
            <v:group style="position:absolute;left:9014;top:333;width:329;height:641" coordorigin="9014,333" coordsize="329,641">
              <v:shape style="position:absolute;left:9014;top:333;width:329;height:641" coordorigin="9014,333" coordsize="329,641" path="m9014,974l9343,333e" filled="false" stroked="true" strokeweight=".306pt" strokecolor="#6d6e71">
                <v:path arrowok="t"/>
              </v:shape>
            </v:group>
            <v:group style="position:absolute;left:9024;top:329;width:342;height:665" coordorigin="9024,329" coordsize="342,665">
              <v:shape style="position:absolute;left:9024;top:329;width:342;height:665" coordorigin="9024,329" coordsize="342,665" path="m9024,993l9365,329e" filled="false" stroked="true" strokeweight=".306pt" strokecolor="#6d6e71">
                <v:path arrowok="t"/>
              </v:shape>
            </v:group>
            <v:group style="position:absolute;left:9034;top:327;width:352;height:686" coordorigin="9034,327" coordsize="352,686">
              <v:shape style="position:absolute;left:9034;top:327;width:352;height:686" coordorigin="9034,327" coordsize="352,686" path="m9034,1012l9386,327e" filled="false" stroked="true" strokeweight=".306pt" strokecolor="#6d6e71">
                <v:path arrowok="t"/>
              </v:shape>
            </v:group>
            <v:group style="position:absolute;left:9045;top:325;width:362;height:705" coordorigin="9045,325" coordsize="362,705">
              <v:shape style="position:absolute;left:9045;top:325;width:362;height:705" coordorigin="9045,325" coordsize="362,705" path="m9045,1030l9407,325e" filled="false" stroked="true" strokeweight=".306pt" strokecolor="#6d6e71">
                <v:path arrowok="t"/>
              </v:shape>
            </v:group>
            <v:group style="position:absolute;left:9056;top:324;width:371;height:723" coordorigin="9056,324" coordsize="371,723">
              <v:shape style="position:absolute;left:9056;top:324;width:371;height:723" coordorigin="9056,324" coordsize="371,723" path="m9056,1046l9427,324e" filled="false" stroked="true" strokeweight=".306pt" strokecolor="#6d6e71">
                <v:path arrowok="t"/>
              </v:shape>
            </v:group>
            <v:group style="position:absolute;left:9067;top:324;width:379;height:738" coordorigin="9067,324" coordsize="379,738">
              <v:shape style="position:absolute;left:9067;top:324;width:379;height:738" coordorigin="9067,324" coordsize="379,738" path="m9067,1062l9446,324e" filled="false" stroked="true" strokeweight=".306pt" strokecolor="#6d6e71">
                <v:path arrowok="t"/>
              </v:shape>
            </v:group>
            <v:group style="position:absolute;left:9079;top:325;width:387;height:752" coordorigin="9079,325" coordsize="387,752">
              <v:shape style="position:absolute;left:9079;top:325;width:387;height:752" coordorigin="9079,325" coordsize="387,752" path="m9079,1077l9465,325e" filled="false" stroked="true" strokeweight=".306pt" strokecolor="#6d6e71">
                <v:path arrowok="t"/>
              </v:shape>
            </v:group>
            <v:group style="position:absolute;left:9091;top:327;width:393;height:765" coordorigin="9091,327" coordsize="393,765">
              <v:shape style="position:absolute;left:9091;top:327;width:393;height:765" coordorigin="9091,327" coordsize="393,765" path="m9091,1091l9484,327e" filled="false" stroked="true" strokeweight=".306pt" strokecolor="#6d6e71">
                <v:path arrowok="t"/>
              </v:shape>
            </v:group>
            <v:group style="position:absolute;left:9104;top:329;width:399;height:776" coordorigin="9104,329" coordsize="399,776">
              <v:shape style="position:absolute;left:9104;top:329;width:399;height:776" coordorigin="9104,329" coordsize="399,776" path="m9104,1105l9502,329e" filled="false" stroked="true" strokeweight=".306pt" strokecolor="#6d6e71">
                <v:path arrowok="t"/>
              </v:shape>
            </v:group>
            <v:group style="position:absolute;left:9117;top:332;width:404;height:786" coordorigin="9117,332" coordsize="404,786">
              <v:shape style="position:absolute;left:9117;top:332;width:404;height:786" coordorigin="9117,332" coordsize="404,786" path="m9117,1118l9520,332e" filled="false" stroked="true" strokeweight=".306pt" strokecolor="#6d6e71">
                <v:path arrowok="t"/>
              </v:shape>
            </v:group>
            <v:group style="position:absolute;left:9130;top:336;width:408;height:795" coordorigin="9130,336" coordsize="408,795">
              <v:shape style="position:absolute;left:9130;top:336;width:408;height:795" coordorigin="9130,336" coordsize="408,795" path="m9130,1130l9538,336e" filled="false" stroked="true" strokeweight=".306pt" strokecolor="#6d6e71">
                <v:path arrowok="t"/>
              </v:shape>
            </v:group>
            <v:group style="position:absolute;left:9144;top:340;width:412;height:802" coordorigin="9144,340" coordsize="412,802">
              <v:shape style="position:absolute;left:9144;top:340;width:412;height:802" coordorigin="9144,340" coordsize="412,802" path="m9144,1142l9556,340e" filled="false" stroked="true" strokeweight=".306pt" strokecolor="#6d6e71">
                <v:path arrowok="t"/>
              </v:shape>
            </v:group>
            <v:group style="position:absolute;left:9158;top:345;width:415;height:808" coordorigin="9158,345" coordsize="415,808">
              <v:shape style="position:absolute;left:9158;top:345;width:415;height:808" coordorigin="9158,345" coordsize="415,808" path="m9158,1153l9573,345e" filled="false" stroked="true" strokeweight=".306pt" strokecolor="#6d6e71">
                <v:path arrowok="t"/>
              </v:shape>
            </v:group>
            <v:group style="position:absolute;left:9172;top:351;width:417;height:812" coordorigin="9172,351" coordsize="417,812">
              <v:shape style="position:absolute;left:9172;top:351;width:417;height:812" coordorigin="9172,351" coordsize="417,812" path="m9172,1163l9589,351e" filled="false" stroked="true" strokeweight=".306pt" strokecolor="#6d6e71">
                <v:path arrowok="t"/>
              </v:shape>
            </v:group>
            <v:group style="position:absolute;left:9024;top:468;width:293;height:412" coordorigin="9024,468" coordsize="293,412">
              <v:shape style="position:absolute;left:9024;top:468;width:293;height:412" coordorigin="9024,468" coordsize="293,412" path="m9064,808l9048,808,9040,811,9027,823,9024,831,9024,850,9090,880,9114,878,9136,874,9158,867,9180,856,9194,847,9130,847,9118,843,9090,821,9080,813,9076,811,9070,809,9064,808xe" filled="true" fillcolor="#231f20" stroked="false">
                <v:path arrowok="t"/>
                <v:fill type="solid"/>
              </v:shape>
              <v:shape style="position:absolute;left:9024;top:468;width:293;height:412" coordorigin="9024,468" coordsize="293,412" path="m9316,468l9159,468,9075,637,9093,638,9109,641,9163,670,9198,728,9202,763,9201,781,9172,836,9141,847,9194,847,9246,793,9268,731,9269,710,9268,692,9242,629,9190,589,9132,574,9150,538,9296,538,9316,468xe" filled="true" fillcolor="#231f20" stroked="false">
                <v:path arrowok="t"/>
                <v:fill type="solid"/>
              </v:shape>
            </v:group>
            <v:group style="position:absolute;left:9289;top:452;width:305;height:435" coordorigin="9289,452" coordsize="305,435">
              <v:shape style="position:absolute;left:9289;top:452;width:305;height:435" coordorigin="9289,452" coordsize="305,435" path="m9494,452l9422,476,9374,524,9329,598,9304,662,9291,733,9289,768,9290,784,9308,842,9358,883,9383,887,9398,886,9378,867,9371,864,9359,853,9356,845,9356,829,9371,751,9389,693,9417,608,9442,537,9474,479,9490,473,9554,473,9550,469,9537,462,9524,456,9510,453,9494,452xe" filled="true" fillcolor="#231f20" stroked="false">
                <v:path arrowok="t"/>
                <v:fill type="solid"/>
              </v:shape>
              <v:shape style="position:absolute;left:9289;top:452;width:305;height:435" coordorigin="9289,452" coordsize="305,435" path="m9554,473l9505,473,9512,476,9518,482,9524,488,9527,496,9527,508,9516,572,9488,665,9454,771,9433,829,9396,867,9453,867,9500,828,9540,770,9572,700,9590,623,9593,573,9592,559,9569,490,9560,479,9554,473xe" filled="true" fillcolor="#231f20" stroked="false">
                <v:path arrowok="t"/>
                <v:fill type="solid"/>
              </v:shape>
            </v:group>
            <v:group style="position:absolute;left:9056;top:915;width:63;height:74" coordorigin="9056,915" coordsize="63,74">
              <v:shape style="position:absolute;left:9056;top:915;width:63;height:74" coordorigin="9056,915" coordsize="63,74" path="m9099,915l9080,915,9071,919,9059,932,9056,941,9056,964,9059,973,9071,985,9079,989,9097,989,9103,987,9113,979,9115,976,9083,976,9079,974,9073,967,9071,961,9071,943,9073,937,9079,930,9084,928,9115,928,9115,926,9106,918,9099,915xe" filled="true" fillcolor="#231f20" stroked="false">
                <v:path arrowok="t"/>
                <v:fill type="solid"/>
              </v:shape>
              <v:shape style="position:absolute;left:9056;top:915;width:63;height:74" coordorigin="9056,915" coordsize="63,74" path="m9105,961l9103,967,9101,970,9096,975,9093,976,9115,976,9117,973,9119,966,9105,961xe" filled="true" fillcolor="#231f20" stroked="false">
                <v:path arrowok="t"/>
                <v:fill type="solid"/>
              </v:shape>
              <v:shape style="position:absolute;left:9056;top:915;width:63;height:74" coordorigin="9056,915" coordsize="63,74" path="m9115,928l9093,928,9096,929,9102,933,9103,936,9104,940,9119,936,9117,931,9115,928xe" filled="true" fillcolor="#231f20" stroked="false">
                <v:path arrowok="t"/>
                <v:fill type="solid"/>
              </v:shape>
            </v:group>
            <v:group style="position:absolute;left:9131;top:917;width:55;height:71" coordorigin="9131,917" coordsize="55,71">
              <v:shape style="position:absolute;left:9131;top:917;width:55;height:71" coordorigin="9131,917" coordsize="55,71" path="m9185,917l9131,917,9131,987,9186,987,9186,975,9146,975,9146,956,9182,956,9182,944,9146,944,9146,929,9185,929,9185,917xe" filled="true" fillcolor="#231f20" stroked="false">
                <v:path arrowok="t"/>
                <v:fill type="solid"/>
              </v:shape>
            </v:group>
            <v:group style="position:absolute;left:9199;top:917;width:58;height:71" coordorigin="9199,917" coordsize="58,71">
              <v:shape style="position:absolute;left:9199;top:917;width:58;height:71" coordorigin="9199,917" coordsize="58,71" path="m9213,917l9199,917,9199,987,9212,987,9212,941,9229,941,9213,917xe" filled="true" fillcolor="#231f20" stroked="false">
                <v:path arrowok="t"/>
                <v:fill type="solid"/>
              </v:shape>
              <v:shape style="position:absolute;left:9199;top:917;width:58;height:71" coordorigin="9199,917" coordsize="58,71" path="m9229,941l9212,941,9242,987,9256,987,9256,964,9243,964,9229,941xe" filled="true" fillcolor="#231f20" stroked="false">
                <v:path arrowok="t"/>
                <v:fill type="solid"/>
              </v:shape>
              <v:shape style="position:absolute;left:9199;top:917;width:58;height:71" coordorigin="9199,917" coordsize="58,71" path="m9256,917l9243,917,9243,964,9256,964,9256,917xe" filled="true" fillcolor="#231f20" stroked="false">
                <v:path arrowok="t"/>
                <v:fill type="solid"/>
              </v:shape>
            </v:group>
            <v:group style="position:absolute;left:9267;top:917;width:58;height:71" coordorigin="9267,917" coordsize="58,71">
              <v:shape style="position:absolute;left:9267;top:917;width:58;height:71" coordorigin="9267,917" coordsize="58,71" path="m9303,929l9288,929,9288,987,9303,987,9303,929xe" filled="true" fillcolor="#231f20" stroked="false">
                <v:path arrowok="t"/>
                <v:fill type="solid"/>
              </v:shape>
              <v:shape style="position:absolute;left:9267;top:917;width:58;height:71" coordorigin="9267,917" coordsize="58,71" path="m9324,917l9267,917,9267,929,9324,929,9324,917xe" filled="true" fillcolor="#231f20" stroked="false">
                <v:path arrowok="t"/>
                <v:fill type="solid"/>
              </v:shape>
            </v:group>
            <v:group style="position:absolute;left:9319;top:917;width:73;height:71" coordorigin="9319,917" coordsize="73,71">
              <v:shape style="position:absolute;left:9319;top:917;width:73;height:71" coordorigin="9319,917" coordsize="73,71" path="m9362,917l9347,917,9319,987,9334,987,9340,971,9385,971,9380,959,9345,959,9354,933,9369,933,9362,917xe" filled="true" fillcolor="#231f20" stroked="false">
                <v:path arrowok="t"/>
                <v:fill type="solid"/>
              </v:shape>
              <v:shape style="position:absolute;left:9319;top:917;width:73;height:71" coordorigin="9319,917" coordsize="73,71" path="m9385,971l9369,971,9375,987,9391,987,9385,971xe" filled="true" fillcolor="#231f20" stroked="false">
                <v:path arrowok="t"/>
                <v:fill type="solid"/>
              </v:shape>
              <v:shape style="position:absolute;left:9319;top:917;width:73;height:71" coordorigin="9319,917" coordsize="73,71" path="m9369,933l9354,933,9364,959,9380,959,9369,933xe" filled="true" fillcolor="#231f20" stroked="false">
                <v:path arrowok="t"/>
                <v:fill type="solid"/>
              </v:shape>
            </v:group>
            <v:group style="position:absolute;left:9384;top:917;width:68;height:71" coordorigin="9384,917" coordsize="68,71">
              <v:shape style="position:absolute;left:9384;top:917;width:68;height:71" coordorigin="9384,917" coordsize="68,71" path="m9400,917l9384,917,9410,987,9425,987,9432,969,9418,969,9400,917xe" filled="true" fillcolor="#231f20" stroked="false">
                <v:path arrowok="t"/>
                <v:fill type="solid"/>
              </v:shape>
              <v:shape style="position:absolute;left:9384;top:917;width:68;height:71" coordorigin="9384,917" coordsize="68,71" path="m9451,917l9436,917,9418,969,9432,969,9451,917xe" filled="true" fillcolor="#231f20" stroked="false">
                <v:path arrowok="t"/>
                <v:fill type="solid"/>
              </v:shape>
            </v:group>
            <v:group style="position:absolute;left:9456;top:915;width:71;height:74" coordorigin="9456,915" coordsize="71,74">
              <v:shape style="position:absolute;left:9456;top:915;width:71;height:74" coordorigin="9456,915" coordsize="71,74" path="m9502,915l9485,915,9480,916,9456,945,9456,964,9459,973,9472,985,9480,989,9502,989,9510,985,9519,976,9485,976,9480,974,9473,966,9471,960,9471,944,9473,938,9480,930,9485,928,9519,928,9510,919,9502,915xe" filled="true" fillcolor="#231f20" stroked="false">
                <v:path arrowok="t"/>
                <v:fill type="solid"/>
              </v:shape>
              <v:shape style="position:absolute;left:9456;top:915;width:71;height:74" coordorigin="9456,915" coordsize="71,74" path="m9519,928l9497,928,9502,930,9509,938,9511,944,9511,960,9509,966,9502,974,9497,976,9519,976,9523,972,9526,964,9526,941,9523,932,9519,928xe" filled="true" fillcolor="#231f20" stroked="false">
                <v:path arrowok="t"/>
                <v:fill type="solid"/>
              </v:shape>
            </v:group>
            <v:group style="position:absolute;left:9534;top:915;width:59;height:74" coordorigin="9534,915" coordsize="59,74">
              <v:shape style="position:absolute;left:9534;top:915;width:59;height:74" coordorigin="9534,915" coordsize="59,74" path="m9548,963l9534,964,9535,972,9538,978,9547,987,9554,989,9570,989,9575,988,9584,984,9587,982,9590,977,9559,977,9556,975,9550,971,9549,968,9548,963xe" filled="true" fillcolor="#231f20" stroked="false">
                <v:path arrowok="t"/>
                <v:fill type="solid"/>
              </v:shape>
              <v:shape style="position:absolute;left:9534;top:915;width:59;height:74" coordorigin="9534,915" coordsize="59,74" path="m9572,915l9557,915,9552,916,9536,941,9539,946,9546,952,9552,955,9566,958,9569,959,9574,960,9575,961,9577,964,9578,965,9578,969,9577,972,9572,976,9568,977,9590,977,9591,975,9592,971,9593,962,9592,959,9559,942,9554,940,9551,937,9550,936,9550,932,9551,931,9555,928,9558,927,9589,927,9588,925,9579,917,9572,915xe" filled="true" fillcolor="#231f20" stroked="false">
                <v:path arrowok="t"/>
                <v:fill type="solid"/>
              </v:shape>
              <v:shape style="position:absolute;left:9534;top:915;width:59;height:74" coordorigin="9534,915" coordsize="59,74" path="m9589,927l9567,927,9570,928,9574,931,9575,934,9576,938,9590,937,9590,930,9589,927xe" filled="true" fillcolor="#231f20" stroked="false">
                <v:path arrowok="t"/>
                <v:fill type="solid"/>
              </v:shape>
            </v:group>
            <v:group style="position:absolute;left:9547;top:634;width:269;height:419" coordorigin="9547,634" coordsize="269,419">
              <v:shape style="position:absolute;left:9547;top:634;width:269;height:419" coordorigin="9547,634" coordsize="269,419" path="m9547,634l9652,690,9744,758,9798,833,9816,901,9803,959,9766,1005,9713,1037,9651,1053e" filled="false" stroked="true" strokeweight=".613pt" strokecolor="#231f20">
                <v:path arrowok="t"/>
              </v:shape>
              <v:shape style="position:absolute;left:9388;top:456;width:444;height:614" type="#_x0000_t75" stroked="false">
                <v:imagedata r:id="rId107" o:title=""/>
              </v:shape>
            </v:group>
            <v:group style="position:absolute;left:9241;top:926;width:509;height:203" coordorigin="9241,926" coordsize="509,203">
              <v:shape style="position:absolute;left:9241;top:926;width:509;height:203" coordorigin="9241,926" coordsize="509,203" path="m9750,926l9710,993,9656,1048,9591,1091,9517,1118,9436,1128,9385,1124,9334,1112,9286,1093,9241,1067e" filled="false" stroked="true" strokeweight=".541pt" strokecolor="#231f20">
                <v:path arrowok="t"/>
              </v:shape>
            </v:group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509,330,9580,348,9646,375,9706,413,9760,459,9806,513,9843,573,9871,639,9889,710,9895,784,9889,859,9871,930,9843,996,9806,1056,9760,1110,9706,1156,9646,1193,9580,1221,9509,1239,9434,1245,9360,1239,9289,1221,9223,1193,9162,1156,9109,1110,9063,1056,9025,996,8997,930,8980,859,8974,784,8980,710,8997,639,9025,573,9063,513,9109,459,9162,413,9223,375,9289,348,9360,330,9434,324xe" filled="false" stroked="true" strokeweight=".567pt" strokecolor="#231f20">
                <v:path arrowok="t"/>
              </v:shape>
              <v:shape style="position:absolute;left:9291;top:1083;width:297;height:119" type="#_x0000_t75" stroked="false">
                <v:imagedata r:id="rId108" o:title=""/>
              </v:shape>
            </v:group>
            <w10:wrap type="topAndBottom"/>
          </v:group>
        </w:pict>
      </w:r>
      <w:r>
        <w:rPr/>
        <w:pict>
          <v:group style="position:absolute;margin-left:499.285004pt;margin-top:15.904126pt;width:46.65pt;height:46.65pt;mso-position-horizontal-relative:page;mso-position-vertical-relative:paragraph;z-index:4480;mso-wrap-distance-left:0;mso-wrap-distance-right:0" coordorigin="9986,318" coordsize="933,933"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377,330,10307,348,10240,375,10180,413,10127,459,10081,513,10043,573,10015,639,9998,710,9992,784,9998,859,10015,930,10043,996,10081,1056,10127,1110,10180,1156,10240,1193,10307,1221,10377,1239,10452,1245,10527,1239,10597,1221,10664,1193,10724,1156,10777,1110,10824,1056,10861,996,10889,930,10906,859,10912,784,10906,710,10889,639,10861,573,10824,513,10777,459,10724,413,10664,375,10597,348,10527,330,10452,324xe" filled="true" fillcolor="#d1d3d4" stroked="false">
                <v:path arrowok="t"/>
                <v:fill type="solid"/>
              </v:shape>
            </v:group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527,330,10597,348,10664,375,10724,413,10777,459,10824,513,10861,573,10889,639,10906,710,10912,784,10906,859,10889,930,10861,996,10824,1056,10777,1110,10724,1156,10664,1193,10597,1221,10527,1239,10452,1245,10377,1239,10307,1221,10240,1193,10180,1156,10127,1110,10081,1056,10043,996,10015,930,9998,859,9992,784,9998,710,10015,639,10043,573,10081,513,10127,459,10180,413,10240,375,10307,348,10377,330,10452,324xe" filled="false" stroked="true" strokeweight=".425pt" strokecolor="#231f20">
                <v:path arrowok="t"/>
              </v:shape>
            </v:group>
            <v:group style="position:absolute;left:10205;top:357;width:419;height:816" coordorigin="10205,357" coordsize="419,816">
              <v:shape style="position:absolute;left:10205;top:357;width:419;height:816" coordorigin="10205,357" coordsize="419,816" path="m10205,1173l10624,357e" filled="false" stroked="true" strokeweight=".306pt" strokecolor="#6d6e71">
                <v:path arrowok="t"/>
              </v:shape>
            </v:group>
            <v:group style="position:absolute;left:10001;top:473;width:112;height:217" coordorigin="10001,473" coordsize="112,217">
              <v:shape style="position:absolute;left:10001;top:473;width:112;height:217" coordorigin="10001,473" coordsize="112,217" path="m10001,690l10113,473e" filled="false" stroked="true" strokeweight=".306pt" strokecolor="#6d6e71">
                <v:path arrowok="t"/>
              </v:shape>
            </v:group>
            <v:group style="position:absolute;left:9994;top:436;width:159;height:309" coordorigin="9994,436" coordsize="159,309">
              <v:shape style="position:absolute;left:9994;top:436;width:159;height:309" coordorigin="9994,436" coordsize="159,309" path="m9994,744l10152,436e" filled="false" stroked="true" strokeweight=".306pt" strokecolor="#6d6e71">
                <v:path arrowok="t"/>
              </v:shape>
            </v:group>
            <v:group style="position:absolute;left:9992;top:410;width:193;height:376" coordorigin="9992,410" coordsize="193,376">
              <v:shape style="position:absolute;left:9992;top:410;width:193;height:376" coordorigin="9992,410" coordsize="193,376" path="m9992,785l10185,410e" filled="false" stroked="true" strokeweight=".306pt" strokecolor="#6d6e71">
                <v:path arrowok="t"/>
              </v:shape>
            </v:group>
            <v:group style="position:absolute;left:9993;top:390;width:222;height:431" coordorigin="9993,390" coordsize="222,431">
              <v:shape style="position:absolute;left:9993;top:390;width:222;height:431" coordorigin="9993,390" coordsize="222,431" path="m9993,821l10214,390e" filled="false" stroked="true" strokeweight=".306pt" strokecolor="#6d6e71">
                <v:path arrowok="t"/>
              </v:shape>
            </v:group>
            <v:group style="position:absolute;left:9997;top:375;width:246;height:478" coordorigin="9997,375" coordsize="246,478">
              <v:shape style="position:absolute;left:9997;top:375;width:246;height:478" coordorigin="9997,375" coordsize="246,478" path="m9997,852l10242,375e" filled="false" stroked="true" strokeweight=".306pt" strokecolor="#6d6e71">
                <v:path arrowok="t"/>
              </v:shape>
            </v:group>
            <v:group style="position:absolute;left:10002;top:363;width:266;height:518" coordorigin="10002,363" coordsize="266,518">
              <v:shape style="position:absolute;left:10002;top:363;width:266;height:518" coordorigin="10002,363" coordsize="266,518" path="m10002,880l10268,363e" filled="false" stroked="true" strokeweight=".306pt" strokecolor="#6d6e71">
                <v:path arrowok="t"/>
              </v:shape>
            </v:group>
            <v:group style="position:absolute;left:10008;top:353;width:285;height:554" coordorigin="10008,353" coordsize="285,554">
              <v:shape style="position:absolute;left:10008;top:353;width:285;height:554" coordorigin="10008,353" coordsize="285,554" path="m10008,906l10292,353e" filled="false" stroked="true" strokeweight=".306pt" strokecolor="#6d6e71">
                <v:path arrowok="t"/>
              </v:shape>
            </v:group>
            <v:group style="position:absolute;left:10015;top:344;width:301;height:586" coordorigin="10015,344" coordsize="301,586">
              <v:shape style="position:absolute;left:10015;top:344;width:301;height:586" coordorigin="10015,344" coordsize="301,586" path="m10015,930l10316,344e" filled="false" stroked="true" strokeweight=".306pt" strokecolor="#6d6e71">
                <v:path arrowok="t"/>
              </v:shape>
            </v:group>
            <v:group style="position:absolute;left:10023;top:338;width:316;height:615" coordorigin="10023,338" coordsize="316,615">
              <v:shape style="position:absolute;left:10023;top:338;width:316;height:615" coordorigin="10023,338" coordsize="316,615" path="m10023,953l10339,338e" filled="false" stroked="true" strokeweight=".306pt" strokecolor="#6d6e71">
                <v:path arrowok="t"/>
              </v:shape>
            </v:group>
            <v:group style="position:absolute;left:10032;top:333;width:329;height:641" coordorigin="10032,333" coordsize="329,641">
              <v:shape style="position:absolute;left:10032;top:333;width:329;height:641" coordorigin="10032,333" coordsize="329,641" path="m10032,974l10361,333e" filled="false" stroked="true" strokeweight=".306pt" strokecolor="#6d6e71">
                <v:path arrowok="t"/>
              </v:shape>
            </v:group>
            <v:group style="position:absolute;left:10042;top:329;width:342;height:665" coordorigin="10042,329" coordsize="342,665">
              <v:shape style="position:absolute;left:10042;top:329;width:342;height:665" coordorigin="10042,329" coordsize="342,665" path="m10042,993l10383,329e" filled="false" stroked="true" strokeweight=".306pt" strokecolor="#6d6e71">
                <v:path arrowok="t"/>
              </v:shape>
            </v:group>
            <v:group style="position:absolute;left:10052;top:327;width:352;height:686" coordorigin="10052,327" coordsize="352,686">
              <v:shape style="position:absolute;left:10052;top:327;width:352;height:686" coordorigin="10052,327" coordsize="352,686" path="m10052,1012l10404,327e" filled="false" stroked="true" strokeweight=".306pt" strokecolor="#6d6e71">
                <v:path arrowok="t"/>
              </v:shape>
            </v:group>
            <v:group style="position:absolute;left:10062;top:325;width:362;height:705" coordorigin="10062,325" coordsize="362,705">
              <v:shape style="position:absolute;left:10062;top:325;width:362;height:705" coordorigin="10062,325" coordsize="362,705" path="m10062,1030l10424,325e" filled="false" stroked="true" strokeweight=".306pt" strokecolor="#6d6e71">
                <v:path arrowok="t"/>
              </v:shape>
            </v:group>
            <v:group style="position:absolute;left:10073;top:324;width:371;height:723" coordorigin="10073,324" coordsize="371,723">
              <v:shape style="position:absolute;left:10073;top:324;width:371;height:723" coordorigin="10073,324" coordsize="371,723" path="m10073,1046l10444,324e" filled="false" stroked="true" strokeweight=".306pt" strokecolor="#6d6e71">
                <v:path arrowok="t"/>
              </v:shape>
            </v:group>
            <v:group style="position:absolute;left:10085;top:324;width:379;height:738" coordorigin="10085,324" coordsize="379,738">
              <v:shape style="position:absolute;left:10085;top:324;width:379;height:738" coordorigin="10085,324" coordsize="379,738" path="m10085,1062l10464,324e" filled="false" stroked="true" strokeweight=".306pt" strokecolor="#6d6e71">
                <v:path arrowok="t"/>
              </v:shape>
            </v:group>
            <v:group style="position:absolute;left:10097;top:325;width:387;height:752" coordorigin="10097,325" coordsize="387,752">
              <v:shape style="position:absolute;left:10097;top:325;width:387;height:752" coordorigin="10097,325" coordsize="387,752" path="m10097,1077l10483,325e" filled="false" stroked="true" strokeweight=".306pt" strokecolor="#6d6e71">
                <v:path arrowok="t"/>
              </v:shape>
            </v:group>
            <v:group style="position:absolute;left:10109;top:327;width:393;height:765" coordorigin="10109,327" coordsize="393,765">
              <v:shape style="position:absolute;left:10109;top:327;width:393;height:765" coordorigin="10109,327" coordsize="393,765" path="m10109,1091l10502,327e" filled="false" stroked="true" strokeweight=".306pt" strokecolor="#6d6e71">
                <v:path arrowok="t"/>
              </v:shape>
            </v:group>
            <v:group style="position:absolute;left:10122;top:329;width:399;height:776" coordorigin="10122,329" coordsize="399,776">
              <v:shape style="position:absolute;left:10122;top:329;width:399;height:776" coordorigin="10122,329" coordsize="399,776" path="m10122,1105l10520,329e" filled="false" stroked="true" strokeweight=".306pt" strokecolor="#6d6e71">
                <v:path arrowok="t"/>
              </v:shape>
            </v:group>
            <v:group style="position:absolute;left:10135;top:332;width:404;height:786" coordorigin="10135,332" coordsize="404,786">
              <v:shape style="position:absolute;left:10135;top:332;width:404;height:786" coordorigin="10135,332" coordsize="404,786" path="m10135,1118l10538,332e" filled="false" stroked="true" strokeweight=".306pt" strokecolor="#6d6e71">
                <v:path arrowok="t"/>
              </v:shape>
            </v:group>
            <v:group style="position:absolute;left:10148;top:336;width:408;height:795" coordorigin="10148,336" coordsize="408,795">
              <v:shape style="position:absolute;left:10148;top:336;width:408;height:795" coordorigin="10148,336" coordsize="408,795" path="m10148,1130l10556,336e" filled="false" stroked="true" strokeweight=".306pt" strokecolor="#6d6e71">
                <v:path arrowok="t"/>
              </v:shape>
            </v:group>
            <v:group style="position:absolute;left:10162;top:340;width:412;height:802" coordorigin="10162,340" coordsize="412,802">
              <v:shape style="position:absolute;left:10162;top:340;width:412;height:802" coordorigin="10162,340" coordsize="412,802" path="m10162,1142l10573,340e" filled="false" stroked="true" strokeweight=".306pt" strokecolor="#6d6e71">
                <v:path arrowok="t"/>
              </v:shape>
            </v:group>
            <v:group style="position:absolute;left:10176;top:345;width:415;height:808" coordorigin="10176,345" coordsize="415,808">
              <v:shape style="position:absolute;left:10176;top:345;width:415;height:808" coordorigin="10176,345" coordsize="415,808" path="m10176,1153l10590,345e" filled="false" stroked="true" strokeweight=".306pt" strokecolor="#6d6e71">
                <v:path arrowok="t"/>
              </v:shape>
            </v:group>
            <v:group style="position:absolute;left:10190;top:351;width:417;height:812" coordorigin="10190,351" coordsize="417,812">
              <v:shape style="position:absolute;left:10190;top:351;width:417;height:812" coordorigin="10190,351" coordsize="417,812" path="m10190,1163l10607,351e" filled="false" stroked="true" strokeweight=".306pt" strokecolor="#6d6e71">
                <v:path arrowok="t"/>
              </v:shape>
            </v:group>
            <v:group style="position:absolute;left:10042;top:468;width:293;height:412" coordorigin="10042,468" coordsize="293,412">
              <v:shape style="position:absolute;left:10042;top:468;width:293;height:412" coordorigin="10042,468" coordsize="293,412" path="m10082,808l10066,808,10058,811,10045,823,10042,831,10042,850,10108,880,10131,878,10154,874,10176,867,10198,856,10212,847,10148,847,10136,843,10108,821,10097,813,10094,811,10088,809,10082,808xe" filled="true" fillcolor="#231f20" stroked="false">
                <v:path arrowok="t"/>
                <v:fill type="solid"/>
              </v:shape>
              <v:shape style="position:absolute;left:10042;top:468;width:293;height:412" coordorigin="10042,468" coordsize="293,412" path="m10334,468l10177,468,10093,637,10111,638,10127,641,10181,670,10215,728,10220,763,10219,781,10190,836,10159,847,10212,847,10263,793,10286,731,10287,710,10286,692,10260,629,10207,589,10150,574,10168,538,10314,538,10334,468xe" filled="true" fillcolor="#231f20" stroked="false">
                <v:path arrowok="t"/>
                <v:fill type="solid"/>
              </v:shape>
            </v:group>
            <v:group style="position:absolute;left:10307;top:452;width:305;height:435" coordorigin="10307,452" coordsize="305,435">
              <v:shape style="position:absolute;left:10307;top:452;width:305;height:435" coordorigin="10307,452" coordsize="305,435" path="m10512,452l10440,476,10392,524,10347,598,10322,662,10308,733,10307,768,10307,784,10326,842,10376,883,10401,887,10415,886,10396,867,10389,864,10377,853,10374,845,10374,829,10389,751,10407,693,10434,608,10459,537,10492,479,10507,473,10571,473,10567,469,10555,462,10542,456,10527,453,10512,452xe" filled="true" fillcolor="#231f20" stroked="false">
                <v:path arrowok="t"/>
                <v:fill type="solid"/>
              </v:shape>
              <v:shape style="position:absolute;left:10307;top:452;width:305;height:435" coordorigin="10307,452" coordsize="305,435" path="m10571,473l10523,473,10530,476,10536,482,10542,488,10545,496,10544,508,10534,572,10506,665,10471,771,10451,829,10414,867,10471,867,10518,828,10558,770,10589,700,10607,623,10611,573,10610,559,10587,490,10578,479,10571,473xe" filled="true" fillcolor="#231f20" stroked="false">
                <v:path arrowok="t"/>
                <v:fill type="solid"/>
              </v:shape>
            </v:group>
            <v:group style="position:absolute;left:10074;top:915;width:63;height:74" coordorigin="10074,915" coordsize="63,74">
              <v:shape style="position:absolute;left:10074;top:915;width:63;height:74" coordorigin="10074,915" coordsize="63,74" path="m10116,915l10097,915,10089,919,10077,932,10074,941,10074,964,10077,973,10089,985,10097,989,10114,989,10121,987,10131,979,10133,976,10101,976,10097,974,10090,967,10089,961,10089,943,10090,937,10097,930,10101,928,10133,928,10132,926,10124,918,10116,915xe" filled="true" fillcolor="#231f20" stroked="false">
                <v:path arrowok="t"/>
                <v:fill type="solid"/>
              </v:shape>
              <v:shape style="position:absolute;left:10074;top:915;width:63;height:74" coordorigin="10074,915" coordsize="63,74" path="m10122,961l10121,967,10119,970,10114,975,10110,976,10133,976,10134,973,10137,966,10122,961xe" filled="true" fillcolor="#231f20" stroked="false">
                <v:path arrowok="t"/>
                <v:fill type="solid"/>
              </v:shape>
              <v:shape style="position:absolute;left:10074;top:915;width:63;height:74" coordorigin="10074,915" coordsize="63,74" path="m10133,928l10111,928,10114,929,10119,933,10121,936,10122,940,10136,936,10135,931,10133,928xe" filled="true" fillcolor="#231f20" stroked="false">
                <v:path arrowok="t"/>
                <v:fill type="solid"/>
              </v:shape>
            </v:group>
            <v:group style="position:absolute;left:10149;top:917;width:55;height:71" coordorigin="10149,917" coordsize="55,71">
              <v:shape style="position:absolute;left:10149;top:917;width:55;height:71" coordorigin="10149,917" coordsize="55,71" path="m10203,917l10149,917,10149,987,10204,987,10204,975,10164,975,10164,956,10200,956,10200,944,10164,944,10164,929,10203,929,10203,917xe" filled="true" fillcolor="#231f20" stroked="false">
                <v:path arrowok="t"/>
                <v:fill type="solid"/>
              </v:shape>
            </v:group>
            <v:group style="position:absolute;left:10217;top:917;width:58;height:71" coordorigin="10217,917" coordsize="58,71">
              <v:shape style="position:absolute;left:10217;top:917;width:58;height:71" coordorigin="10217,917" coordsize="58,71" path="m10231,917l10217,917,10217,987,10230,987,10230,941,10246,941,10231,917xe" filled="true" fillcolor="#231f20" stroked="false">
                <v:path arrowok="t"/>
                <v:fill type="solid"/>
              </v:shape>
              <v:shape style="position:absolute;left:10217;top:917;width:58;height:71" coordorigin="10217,917" coordsize="58,71" path="m10246,941l10230,941,10259,987,10274,987,10274,964,10261,964,10246,941xe" filled="true" fillcolor="#231f20" stroked="false">
                <v:path arrowok="t"/>
                <v:fill type="solid"/>
              </v:shape>
              <v:shape style="position:absolute;left:10217;top:917;width:58;height:71" coordorigin="10217,917" coordsize="58,71" path="m10274,917l10261,917,10261,964,10274,964,10274,917xe" filled="true" fillcolor="#231f20" stroked="false">
                <v:path arrowok="t"/>
                <v:fill type="solid"/>
              </v:shape>
            </v:group>
            <v:group style="position:absolute;left:10284;top:917;width:58;height:71" coordorigin="10284,917" coordsize="58,71">
              <v:shape style="position:absolute;left:10284;top:917;width:58;height:71" coordorigin="10284,917" coordsize="58,71" path="m10320,929l10306,929,10306,987,10320,987,10320,929xe" filled="true" fillcolor="#231f20" stroked="false">
                <v:path arrowok="t"/>
                <v:fill type="solid"/>
              </v:shape>
              <v:shape style="position:absolute;left:10284;top:917;width:58;height:71" coordorigin="10284,917" coordsize="58,71" path="m10342,917l10284,917,10284,929,10342,929,10342,917xe" filled="true" fillcolor="#231f20" stroked="false">
                <v:path arrowok="t"/>
                <v:fill type="solid"/>
              </v:shape>
            </v:group>
            <v:group style="position:absolute;left:10336;top:917;width:73;height:71" coordorigin="10336,917" coordsize="73,71">
              <v:shape style="position:absolute;left:10336;top:917;width:73;height:71" coordorigin="10336,917" coordsize="73,71" path="m10380,917l10365,917,10336,987,10352,987,10358,971,10402,971,10398,959,10362,959,10372,933,10387,933,10380,917xe" filled="true" fillcolor="#231f20" stroked="false">
                <v:path arrowok="t"/>
                <v:fill type="solid"/>
              </v:shape>
              <v:shape style="position:absolute;left:10336;top:917;width:73;height:71" coordorigin="10336,917" coordsize="73,71" path="m10402,971l10387,971,10393,987,10409,987,10402,971xe" filled="true" fillcolor="#231f20" stroked="false">
                <v:path arrowok="t"/>
                <v:fill type="solid"/>
              </v:shape>
              <v:shape style="position:absolute;left:10336;top:917;width:73;height:71" coordorigin="10336,917" coordsize="73,71" path="m10387,933l10372,933,10382,959,10398,959,10387,933xe" filled="true" fillcolor="#231f20" stroked="false">
                <v:path arrowok="t"/>
                <v:fill type="solid"/>
              </v:shape>
            </v:group>
            <v:group style="position:absolute;left:10402;top:917;width:68;height:71" coordorigin="10402,917" coordsize="68,71">
              <v:shape style="position:absolute;left:10402;top:917;width:68;height:71" coordorigin="10402,917" coordsize="68,71" path="m10418,917l10402,917,10428,987,10443,987,10450,969,10436,969,10418,917xe" filled="true" fillcolor="#231f20" stroked="false">
                <v:path arrowok="t"/>
                <v:fill type="solid"/>
              </v:shape>
              <v:shape style="position:absolute;left:10402;top:917;width:68;height:71" coordorigin="10402,917" coordsize="68,71" path="m10469,917l10454,917,10436,969,10450,969,10469,917xe" filled="true" fillcolor="#231f20" stroked="false">
                <v:path arrowok="t"/>
                <v:fill type="solid"/>
              </v:shape>
            </v:group>
            <v:group style="position:absolute;left:10474;top:915;width:71;height:74" coordorigin="10474,915" coordsize="71,74">
              <v:shape style="position:absolute;left:10474;top:915;width:71;height:74" coordorigin="10474,915" coordsize="71,74" path="m10519,915l10503,915,10498,916,10474,945,10474,964,10477,973,10490,985,10498,989,10519,989,10528,985,10537,976,10503,976,10498,974,10491,966,10489,960,10489,944,10491,938,10498,930,10503,928,10537,928,10528,919,10519,915xe" filled="true" fillcolor="#231f20" stroked="false">
                <v:path arrowok="t"/>
                <v:fill type="solid"/>
              </v:shape>
              <v:shape style="position:absolute;left:10474;top:915;width:71;height:74" coordorigin="10474,915" coordsize="71,74" path="m10537,928l10515,928,10520,930,10527,938,10529,944,10529,960,10527,966,10519,974,10515,976,10537,976,10541,972,10544,964,10544,941,10541,932,10537,928xe" filled="true" fillcolor="#231f20" stroked="false">
                <v:path arrowok="t"/>
                <v:fill type="solid"/>
              </v:shape>
            </v:group>
            <v:group style="position:absolute;left:10552;top:915;width:59;height:74" coordorigin="10552,915" coordsize="59,74">
              <v:shape style="position:absolute;left:10552;top:915;width:59;height:74" coordorigin="10552,915" coordsize="59,74" path="m10566,963l10552,964,10552,972,10555,978,10565,987,10572,989,10588,989,10593,988,10601,984,10605,982,10608,977,10577,977,10574,975,10568,971,10567,968,10566,963xe" filled="true" fillcolor="#231f20" stroked="false">
                <v:path arrowok="t"/>
                <v:fill type="solid"/>
              </v:shape>
              <v:shape style="position:absolute;left:10552;top:915;width:59;height:74" coordorigin="10552,915" coordsize="59,74" path="m10590,915l10575,915,10570,916,10554,941,10556,946,10564,952,10569,955,10583,958,10587,959,10591,960,10593,961,10595,964,10596,965,10596,969,10595,972,10590,976,10586,977,10608,977,10609,975,10610,971,10610,962,10609,959,10577,942,10572,940,10569,937,10568,936,10568,932,10569,931,10573,928,10576,927,10607,927,10606,925,10596,917,10590,915xe" filled="true" fillcolor="#231f20" stroked="false">
                <v:path arrowok="t"/>
                <v:fill type="solid"/>
              </v:shape>
              <v:shape style="position:absolute;left:10552;top:915;width:59;height:74" coordorigin="10552,915" coordsize="59,74" path="m10607,927l10585,927,10588,928,10592,931,10593,934,10594,938,10608,937,10608,930,10607,927xe" filled="true" fillcolor="#231f20" stroked="false">
                <v:path arrowok="t"/>
                <v:fill type="solid"/>
              </v:shape>
            </v:group>
            <v:group style="position:absolute;left:10565;top:634;width:269;height:419" coordorigin="10565,634" coordsize="269,419">
              <v:shape style="position:absolute;left:10565;top:634;width:269;height:419" coordorigin="10565,634" coordsize="269,419" path="m10565,634l10669,690,10762,758,10816,833,10833,901,10821,959,10784,1005,10731,1037,10668,1053e" filled="false" stroked="true" strokeweight=".613pt" strokecolor="#231f20">
                <v:path arrowok="t"/>
              </v:shape>
              <v:shape style="position:absolute;left:10406;top:456;width:444;height:614" type="#_x0000_t75" stroked="false">
                <v:imagedata r:id="rId109" o:title=""/>
              </v:shape>
            </v:group>
            <v:group style="position:absolute;left:10259;top:926;width:509;height:203" coordorigin="10259,926" coordsize="509,203">
              <v:shape style="position:absolute;left:10259;top:926;width:509;height:203" coordorigin="10259,926" coordsize="509,203" path="m10767,926l10727,993,10674,1048,10609,1091,10535,1118,10454,1128,10402,1124,10352,1112,10304,1093,10259,1067e" filled="false" stroked="true" strokeweight=".541pt" strokecolor="#231f20">
                <v:path arrowok="t"/>
              </v:shape>
            </v:group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527,330,10597,348,10664,375,10724,413,10777,459,10824,513,10861,573,10889,639,10906,710,10912,784,10906,859,10889,930,10861,996,10824,1056,10777,1110,10724,1156,10664,1193,10597,1221,10527,1239,10452,1245,10377,1239,10307,1221,10240,1193,10180,1156,10127,1110,10081,1056,10043,996,10015,930,9998,859,9992,784,9998,710,10015,639,10043,573,10081,513,10127,459,10180,413,10240,375,10307,348,10377,330,10452,324xe" filled="false" stroked="true" strokeweight=".567pt" strokecolor="#231f20">
                <v:path arrowok="t"/>
              </v:shape>
              <v:shape style="position:absolute;left:10309;top:1083;width:297;height:119" type="#_x0000_t75" stroked="false">
                <v:imagedata r:id="rId110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53.4734pt;margin-top:20.418976pt;width:46.65pt;height:46.65pt;mso-position-horizontal-relative:page;mso-position-vertical-relative:paragraph;z-index:4504;mso-wrap-distance-left:0;mso-wrap-distance-right:0" coordorigin="1069,408" coordsize="933,933"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461,420,1390,438,1324,466,1264,503,1210,549,1164,603,1127,663,1099,729,1081,800,1075,875,1081,949,1099,1020,1127,1086,1164,1147,1210,1200,1264,1246,1324,1284,1390,1312,1461,1329,1536,1335,1610,1329,1681,1312,1747,1284,1808,1246,1861,1200,1907,1147,1945,1086,1973,1020,1990,949,1996,875,1990,800,1973,729,1945,663,1907,603,1861,549,1808,503,1747,466,1681,438,1610,420,1536,414xe" filled="true" fillcolor="#d1d3d4" stroked="false">
                <v:path arrowok="t"/>
                <v:fill type="solid"/>
              </v:shape>
            </v:group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610,420,1681,438,1747,466,1808,503,1861,549,1907,603,1945,663,1973,729,1990,800,1996,875,1990,949,1973,1020,1945,1086,1907,1147,1861,1200,1808,1246,1747,1284,1681,1312,1610,1329,1536,1335,1461,1329,1390,1312,1324,1284,1264,1246,1210,1200,1164,1147,1127,1086,1099,1020,1081,949,1075,875,1081,800,1099,729,1127,663,1164,603,1210,549,1264,503,1324,466,1390,438,1461,420,1536,414xe" filled="false" stroked="true" strokeweight=".425pt" strokecolor="#231f20">
                <v:path arrowok="t"/>
              </v:shape>
            </v:group>
            <v:group style="position:absolute;left:1288;top:447;width:419;height:816" coordorigin="1288,447" coordsize="419,816">
              <v:shape style="position:absolute;left:1288;top:447;width:419;height:816" coordorigin="1288,447" coordsize="419,816" path="m1288,1263l1707,447e" filled="false" stroked="true" strokeweight=".306pt" strokecolor="#6d6e71">
                <v:path arrowok="t"/>
              </v:shape>
            </v:group>
            <v:group style="position:absolute;left:1085;top:564;width:112;height:217" coordorigin="1085,564" coordsize="112,217">
              <v:shape style="position:absolute;left:1085;top:564;width:112;height:217" coordorigin="1085,564" coordsize="112,217" path="m1085,780l1196,564e" filled="false" stroked="true" strokeweight=".306pt" strokecolor="#6d6e71">
                <v:path arrowok="t"/>
              </v:shape>
            </v:group>
            <v:group style="position:absolute;left:1077;top:526;width:159;height:309" coordorigin="1077,526" coordsize="159,309">
              <v:shape style="position:absolute;left:1077;top:526;width:159;height:309" coordorigin="1077,526" coordsize="159,309" path="m1077,834l1235,526e" filled="false" stroked="true" strokeweight=".306pt" strokecolor="#6d6e71">
                <v:path arrowok="t"/>
              </v:shape>
            </v:group>
            <v:group style="position:absolute;left:1075;top:500;width:193;height:376" coordorigin="1075,500" coordsize="193,376">
              <v:shape style="position:absolute;left:1075;top:500;width:193;height:376" coordorigin="1075,500" coordsize="193,376" path="m1075,876l1268,500e" filled="false" stroked="true" strokeweight=".306pt" strokecolor="#6d6e71">
                <v:path arrowok="t"/>
              </v:shape>
            </v:group>
            <v:group style="position:absolute;left:1077;top:480;width:222;height:431" coordorigin="1077,480" coordsize="222,431">
              <v:shape style="position:absolute;left:1077;top:480;width:222;height:431" coordorigin="1077,480" coordsize="222,431" path="m1077,911l1298,480e" filled="false" stroked="true" strokeweight=".306pt" strokecolor="#6d6e71">
                <v:path arrowok="t"/>
              </v:shape>
            </v:group>
            <v:group style="position:absolute;left:1080;top:465;width:246;height:478" coordorigin="1080,465" coordsize="246,478">
              <v:shape style="position:absolute;left:1080;top:465;width:246;height:478" coordorigin="1080,465" coordsize="246,478" path="m1080,942l1326,465e" filled="false" stroked="true" strokeweight=".306pt" strokecolor="#6d6e71">
                <v:path arrowok="t"/>
              </v:shape>
            </v:group>
            <v:group style="position:absolute;left:1086;top:453;width:266;height:518" coordorigin="1086,453" coordsize="266,518">
              <v:shape style="position:absolute;left:1086;top:453;width:266;height:518" coordorigin="1086,453" coordsize="266,518" path="m1086,971l1351,453e" filled="false" stroked="true" strokeweight=".306pt" strokecolor="#6d6e71">
                <v:path arrowok="t"/>
              </v:shape>
            </v:group>
            <v:group style="position:absolute;left:1092;top:443;width:285;height:554" coordorigin="1092,443" coordsize="285,554">
              <v:shape style="position:absolute;left:1092;top:443;width:285;height:554" coordorigin="1092,443" coordsize="285,554" path="m1092,997l1376,443e" filled="false" stroked="true" strokeweight=".306pt" strokecolor="#6d6e71">
                <v:path arrowok="t"/>
              </v:shape>
            </v:group>
            <v:group style="position:absolute;left:1099;top:435;width:301;height:586" coordorigin="1099,435" coordsize="301,586">
              <v:shape style="position:absolute;left:1099;top:435;width:301;height:586" coordorigin="1099,435" coordsize="301,586" path="m1099,1021l1400,435e" filled="false" stroked="true" strokeweight=".306pt" strokecolor="#6d6e71">
                <v:path arrowok="t"/>
              </v:shape>
            </v:group>
            <v:group style="position:absolute;left:1107;top:428;width:316;height:615" coordorigin="1107,428" coordsize="316,615">
              <v:shape style="position:absolute;left:1107;top:428;width:316;height:615" coordorigin="1107,428" coordsize="316,615" path="m1107,1043l1423,428e" filled="false" stroked="true" strokeweight=".306pt" strokecolor="#6d6e71">
                <v:path arrowok="t"/>
              </v:shape>
            </v:group>
            <v:group style="position:absolute;left:1116;top:423;width:329;height:641" coordorigin="1116,423" coordsize="329,641">
              <v:shape style="position:absolute;left:1116;top:423;width:329;height:641" coordorigin="1116,423" coordsize="329,641" path="m1116,1064l1445,423e" filled="false" stroked="true" strokeweight=".306pt" strokecolor="#6d6e71">
                <v:path arrowok="t"/>
              </v:shape>
            </v:group>
            <v:group style="position:absolute;left:1126;top:420;width:342;height:665" coordorigin="1126,420" coordsize="342,665">
              <v:shape style="position:absolute;left:1126;top:420;width:342;height:665" coordorigin="1126,420" coordsize="342,665" path="m1126,1084l1467,420e" filled="false" stroked="true" strokeweight=".306pt" strokecolor="#6d6e71">
                <v:path arrowok="t"/>
              </v:shape>
            </v:group>
            <v:group style="position:absolute;left:1136;top:417;width:352;height:686" coordorigin="1136,417" coordsize="352,686">
              <v:shape style="position:absolute;left:1136;top:417;width:352;height:686" coordorigin="1136,417" coordsize="352,686" path="m1136,1102l1488,417e" filled="false" stroked="true" strokeweight=".306pt" strokecolor="#6d6e71">
                <v:path arrowok="t"/>
              </v:shape>
            </v:group>
            <v:group style="position:absolute;left:1146;top:415;width:362;height:705" coordorigin="1146,415" coordsize="362,705">
              <v:shape style="position:absolute;left:1146;top:415;width:362;height:705" coordorigin="1146,415" coordsize="362,705" path="m1146,1120l1508,415e" filled="false" stroked="true" strokeweight=".306pt" strokecolor="#6d6e71">
                <v:path arrowok="t"/>
              </v:shape>
            </v:group>
            <v:group style="position:absolute;left:1157;top:414;width:371;height:723" coordorigin="1157,414" coordsize="371,723">
              <v:shape style="position:absolute;left:1157;top:414;width:371;height:723" coordorigin="1157,414" coordsize="371,723" path="m1157,1137l1528,414e" filled="false" stroked="true" strokeweight=".306pt" strokecolor="#6d6e71">
                <v:path arrowok="t"/>
              </v:shape>
            </v:group>
            <v:group style="position:absolute;left:1169;top:415;width:379;height:738" coordorigin="1169,415" coordsize="379,738">
              <v:shape style="position:absolute;left:1169;top:415;width:379;height:738" coordorigin="1169,415" coordsize="379,738" path="m1169,1152l1548,415e" filled="false" stroked="true" strokeweight=".306pt" strokecolor="#6d6e71">
                <v:path arrowok="t"/>
              </v:shape>
            </v:group>
            <v:group style="position:absolute;left:1181;top:415;width:387;height:752" coordorigin="1181,415" coordsize="387,752">
              <v:shape style="position:absolute;left:1181;top:415;width:387;height:752" coordorigin="1181,415" coordsize="387,752" path="m1181,1167l1567,415e" filled="false" stroked="true" strokeweight=".306pt" strokecolor="#6d6e71">
                <v:path arrowok="t"/>
              </v:shape>
            </v:group>
            <v:group style="position:absolute;left:1193;top:417;width:393;height:765" coordorigin="1193,417" coordsize="393,765">
              <v:shape style="position:absolute;left:1193;top:417;width:393;height:765" coordorigin="1193,417" coordsize="393,765" path="m1193,1182l1586,417e" filled="false" stroked="true" strokeweight=".306pt" strokecolor="#6d6e71">
                <v:path arrowok="t"/>
              </v:shape>
            </v:group>
            <v:group style="position:absolute;left:1206;top:419;width:399;height:776" coordorigin="1206,419" coordsize="399,776">
              <v:shape style="position:absolute;left:1206;top:419;width:399;height:776" coordorigin="1206,419" coordsize="399,776" path="m1206,1195l1604,419e" filled="false" stroked="true" strokeweight=".306pt" strokecolor="#6d6e71">
                <v:path arrowok="t"/>
              </v:shape>
            </v:group>
            <v:group style="position:absolute;left:1218;top:422;width:404;height:786" coordorigin="1218,422" coordsize="404,786">
              <v:shape style="position:absolute;left:1218;top:422;width:404;height:786" coordorigin="1218,422" coordsize="404,786" path="m1218,1208l1622,422e" filled="false" stroked="true" strokeweight=".306pt" strokecolor="#6d6e71">
                <v:path arrowok="t"/>
              </v:shape>
            </v:group>
            <v:group style="position:absolute;left:1232;top:426;width:408;height:795" coordorigin="1232,426" coordsize="408,795">
              <v:shape style="position:absolute;left:1232;top:426;width:408;height:795" coordorigin="1232,426" coordsize="408,795" path="m1232,1220l1640,426e" filled="false" stroked="true" strokeweight=".306pt" strokecolor="#6d6e71">
                <v:path arrowok="t"/>
              </v:shape>
            </v:group>
            <v:group style="position:absolute;left:1246;top:431;width:412;height:802" coordorigin="1246,431" coordsize="412,802">
              <v:shape style="position:absolute;left:1246;top:431;width:412;height:802" coordorigin="1246,431" coordsize="412,802" path="m1246,1232l1657,431e" filled="false" stroked="true" strokeweight=".306pt" strokecolor="#6d6e71">
                <v:path arrowok="t"/>
              </v:shape>
            </v:group>
            <v:group style="position:absolute;left:1260;top:436;width:415;height:808" coordorigin="1260,436" coordsize="415,808">
              <v:shape style="position:absolute;left:1260;top:436;width:415;height:808" coordorigin="1260,436" coordsize="415,808" path="m1260,1243l1674,436e" filled="false" stroked="true" strokeweight=".306pt" strokecolor="#6d6e71">
                <v:path arrowok="t"/>
              </v:shape>
            </v:group>
            <v:group style="position:absolute;left:1274;top:441;width:417;height:812" coordorigin="1274,441" coordsize="417,812">
              <v:shape style="position:absolute;left:1274;top:441;width:417;height:812" coordorigin="1274,441" coordsize="417,812" path="m1274,1253l1691,441e" filled="false" stroked="true" strokeweight=".306pt" strokecolor="#6d6e71">
                <v:path arrowok="t"/>
              </v:shape>
            </v:group>
            <v:group style="position:absolute;left:1126;top:558;width:293;height:412" coordorigin="1126,558" coordsize="293,412">
              <v:shape style="position:absolute;left:1126;top:558;width:293;height:412" coordorigin="1126,558" coordsize="293,412" path="m1165,898l1149,898,1142,901,1129,914,1126,921,1126,940,1192,970,1215,969,1238,964,1260,957,1281,947,1295,938,1231,938,1220,933,1192,911,1181,903,1178,902,1172,899,1165,898xe" filled="true" fillcolor="#231f20" stroked="false">
                <v:path arrowok="t"/>
                <v:fill type="solid"/>
              </v:shape>
              <v:shape style="position:absolute;left:1126;top:558;width:293;height:412" coordorigin="1126,558" coordsize="293,412" path="m1418,558l1261,558,1177,727,1194,728,1210,731,1265,760,1299,818,1304,853,1302,872,1274,927,1243,938,1295,938,1347,883,1369,821,1371,800,1370,782,1344,719,1291,680,1234,664,1252,628,1397,628,1418,558xe" filled="true" fillcolor="#231f20" stroked="false">
                <v:path arrowok="t"/>
                <v:fill type="solid"/>
              </v:shape>
            </v:group>
            <v:group style="position:absolute;left:1390;top:542;width:305;height:435" coordorigin="1390,542" coordsize="305,435">
              <v:shape style="position:absolute;left:1390;top:542;width:305;height:435" coordorigin="1390,542" coordsize="305,435" path="m1595,542l1524,566,1476,614,1430,688,1406,752,1392,823,1390,859,1391,875,1410,933,1460,973,1485,977,1499,976,1480,957,1473,954,1461,943,1458,935,1458,919,1473,842,1491,783,1518,698,1543,627,1575,569,1591,563,1655,563,1651,560,1639,552,1626,547,1611,543,1595,542xe" filled="true" fillcolor="#231f20" stroked="false">
                <v:path arrowok="t"/>
                <v:fill type="solid"/>
              </v:shape>
              <v:shape style="position:absolute;left:1390;top:542;width:305;height:435" coordorigin="1390,542" coordsize="305,435" path="m1655,563l1606,563,1614,566,1620,572,1625,578,1628,586,1628,598,1618,662,1590,755,1555,861,1534,919,1498,957,1555,957,1602,918,1642,860,1673,790,1691,713,1695,663,1694,649,1671,580,1662,569,1655,563xe" filled="true" fillcolor="#231f20" stroked="false">
                <v:path arrowok="t"/>
                <v:fill type="solid"/>
              </v:shape>
            </v:group>
            <v:group style="position:absolute;left:1157;top:1006;width:63;height:74" coordorigin="1157,1006" coordsize="63,74">
              <v:shape style="position:absolute;left:1157;top:1006;width:63;height:74" coordorigin="1157,1006" coordsize="63,74" path="m1200,1006l1181,1006,1173,1009,1160,1022,1157,1031,1157,1054,1160,1063,1173,1076,1181,1079,1198,1079,1205,1077,1215,1069,1216,1067,1185,1067,1181,1065,1174,1057,1172,1051,1172,1033,1174,1027,1181,1020,1185,1018,1217,1018,1216,1016,1207,1008,1200,1006xe" filled="true" fillcolor="#231f20" stroked="false">
                <v:path arrowok="t"/>
                <v:fill type="solid"/>
              </v:shape>
              <v:shape style="position:absolute;left:1157;top:1006;width:63;height:74" coordorigin="1157,1006" coordsize="63,74" path="m1206,1052l1205,1057,1203,1061,1197,1065,1194,1067,1216,1067,1218,1064,1220,1056,1206,1052xe" filled="true" fillcolor="#231f20" stroked="false">
                <v:path arrowok="t"/>
                <v:fill type="solid"/>
              </v:shape>
              <v:shape style="position:absolute;left:1157;top:1006;width:63;height:74" coordorigin="1157,1006" coordsize="63,74" path="m1217,1018l1194,1018,1198,1019,1203,1023,1205,1026,1206,1030,1220,1026,1219,1021,1217,1018xe" filled="true" fillcolor="#231f20" stroked="false">
                <v:path arrowok="t"/>
                <v:fill type="solid"/>
              </v:shape>
            </v:group>
            <v:group style="position:absolute;left:1233;top:1007;width:55;height:71" coordorigin="1233,1007" coordsize="55,71">
              <v:shape style="position:absolute;left:1233;top:1007;width:55;height:71" coordorigin="1233,1007" coordsize="55,71" path="m1287,1007l1233,1007,1233,1078,1288,1078,1288,1066,1248,1066,1248,1047,1284,1047,1284,1035,1248,1035,1248,1019,1287,1019,1287,1007xe" filled="true" fillcolor="#231f20" stroked="false">
                <v:path arrowok="t"/>
                <v:fill type="solid"/>
              </v:shape>
            </v:group>
            <v:group style="position:absolute;left:1300;top:1007;width:58;height:71" coordorigin="1300,1007" coordsize="58,71">
              <v:shape style="position:absolute;left:1300;top:1007;width:58;height:71" coordorigin="1300,1007" coordsize="58,71" path="m1315,1007l1300,1007,1300,1078,1314,1078,1314,1032,1330,1032,1315,1007xe" filled="true" fillcolor="#231f20" stroked="false">
                <v:path arrowok="t"/>
                <v:fill type="solid"/>
              </v:shape>
              <v:shape style="position:absolute;left:1300;top:1007;width:58;height:71" coordorigin="1300,1007" coordsize="58,71" path="m1330,1032l1314,1032,1343,1078,1358,1078,1358,1054,1344,1054,1330,1032xe" filled="true" fillcolor="#231f20" stroked="false">
                <v:path arrowok="t"/>
                <v:fill type="solid"/>
              </v:shape>
              <v:shape style="position:absolute;left:1300;top:1007;width:58;height:71" coordorigin="1300,1007" coordsize="58,71" path="m1358,1007l1344,1007,1344,1054,1358,1054,1358,1007xe" filled="true" fillcolor="#231f20" stroked="false">
                <v:path arrowok="t"/>
                <v:fill type="solid"/>
              </v:shape>
            </v:group>
            <v:group style="position:absolute;left:1368;top:1007;width:58;height:71" coordorigin="1368,1007" coordsize="58,71">
              <v:shape style="position:absolute;left:1368;top:1007;width:58;height:71" coordorigin="1368,1007" coordsize="58,71" path="m1404,1019l1390,1019,1390,1078,1404,1078,1404,1019xe" filled="true" fillcolor="#231f20" stroked="false">
                <v:path arrowok="t"/>
                <v:fill type="solid"/>
              </v:shape>
              <v:shape style="position:absolute;left:1368;top:1007;width:58;height:71" coordorigin="1368,1007" coordsize="58,71" path="m1426,1007l1368,1007,1368,1019,1426,1019,1426,1007xe" filled="true" fillcolor="#231f20" stroked="false">
                <v:path arrowok="t"/>
                <v:fill type="solid"/>
              </v:shape>
            </v:group>
            <v:group style="position:absolute;left:1420;top:1007;width:73;height:71" coordorigin="1420,1007" coordsize="73,71">
              <v:shape style="position:absolute;left:1420;top:1007;width:73;height:71" coordorigin="1420,1007" coordsize="73,71" path="m1464,1007l1448,1007,1420,1078,1436,1078,1442,1062,1486,1062,1481,1050,1446,1050,1456,1023,1471,1023,1464,1007xe" filled="true" fillcolor="#231f20" stroked="false">
                <v:path arrowok="t"/>
                <v:fill type="solid"/>
              </v:shape>
              <v:shape style="position:absolute;left:1420;top:1007;width:73;height:71" coordorigin="1420,1007" coordsize="73,71" path="m1486,1062l1471,1062,1477,1078,1493,1078,1486,1062xe" filled="true" fillcolor="#231f20" stroked="false">
                <v:path arrowok="t"/>
                <v:fill type="solid"/>
              </v:shape>
              <v:shape style="position:absolute;left:1420;top:1007;width:73;height:71" coordorigin="1420,1007" coordsize="73,71" path="m1471,1023l1456,1023,1466,1050,1481,1050,1471,1023xe" filled="true" fillcolor="#231f20" stroked="false">
                <v:path arrowok="t"/>
                <v:fill type="solid"/>
              </v:shape>
            </v:group>
            <v:group style="position:absolute;left:1486;top:1007;width:68;height:71" coordorigin="1486,1007" coordsize="68,71">
              <v:shape style="position:absolute;left:1486;top:1007;width:68;height:71" coordorigin="1486,1007" coordsize="68,71" path="m1501,1007l1486,1007,1511,1078,1527,1078,1534,1059,1520,1059,1501,1007xe" filled="true" fillcolor="#231f20" stroked="false">
                <v:path arrowok="t"/>
                <v:fill type="solid"/>
              </v:shape>
              <v:shape style="position:absolute;left:1486;top:1007;width:68;height:71" coordorigin="1486,1007" coordsize="68,71" path="m1553,1007l1537,1007,1520,1059,1534,1059,1553,1007xe" filled="true" fillcolor="#231f20" stroked="false">
                <v:path arrowok="t"/>
                <v:fill type="solid"/>
              </v:shape>
            </v:group>
            <v:group style="position:absolute;left:1557;top:1006;width:71;height:74" coordorigin="1557,1006" coordsize="71,74">
              <v:shape style="position:absolute;left:1557;top:1006;width:71;height:74" coordorigin="1557,1006" coordsize="71,74" path="m1603,1006l1587,1006,1581,1007,1557,1036,1557,1054,1561,1063,1573,1076,1582,1079,1603,1079,1612,1076,1621,1067,1587,1067,1582,1065,1574,1056,1572,1050,1573,1034,1574,1028,1582,1020,1587,1018,1620,1018,1612,1009,1603,1006xe" filled="true" fillcolor="#231f20" stroked="false">
                <v:path arrowok="t"/>
                <v:fill type="solid"/>
              </v:shape>
              <v:shape style="position:absolute;left:1557;top:1006;width:71;height:74" coordorigin="1557,1006" coordsize="71,74" path="m1620,1018l1599,1018,1603,1020,1611,1028,1612,1034,1612,1050,1611,1056,1603,1065,1598,1067,1621,1067,1624,1063,1628,1054,1628,1031,1624,1022,1620,1018xe" filled="true" fillcolor="#231f20" stroked="false">
                <v:path arrowok="t"/>
                <v:fill type="solid"/>
              </v:shape>
            </v:group>
            <v:group style="position:absolute;left:1635;top:1006;width:59;height:74" coordorigin="1635,1006" coordsize="59,74">
              <v:shape style="position:absolute;left:1635;top:1006;width:59;height:74" coordorigin="1635,1006" coordsize="59,74" path="m1649,1053l1635,1055,1636,1063,1639,1069,1649,1077,1656,1079,1671,1079,1677,1078,1685,1075,1688,1072,1692,1067,1661,1067,1657,1066,1652,1061,1650,1058,1649,1053xe" filled="true" fillcolor="#231f20" stroked="false">
                <v:path arrowok="t"/>
                <v:fill type="solid"/>
              </v:shape>
              <v:shape style="position:absolute;left:1635;top:1006;width:59;height:74" coordorigin="1635,1006" coordsize="59,74" path="m1673,1006l1659,1006,1654,1007,1638,1031,1640,1036,1648,1042,1653,1045,1667,1048,1671,1049,1675,1051,1677,1052,1679,1054,1679,1055,1679,1060,1678,1062,1674,1066,1670,1067,1692,1067,1693,1065,1694,1061,1694,1053,1693,1049,1660,1032,1656,1030,1653,1028,1652,1026,1652,1023,1653,1021,1657,1018,1660,1018,1690,1018,1689,1015,1680,1008,1673,1006xe" filled="true" fillcolor="#231f20" stroked="false">
                <v:path arrowok="t"/>
                <v:fill type="solid"/>
              </v:shape>
              <v:shape style="position:absolute;left:1635;top:1006;width:59;height:74" coordorigin="1635,1006" coordsize="59,74" path="m1690,1018l1668,1018,1671,1018,1675,1022,1677,1024,1677,1028,1692,1027,1692,1021,1690,1018xe" filled="true" fillcolor="#231f20" stroked="false">
                <v:path arrowok="t"/>
                <v:fill type="solid"/>
              </v:shape>
            </v:group>
            <v:group style="position:absolute;left:1648;top:724;width:269;height:419" coordorigin="1648,724" coordsize="269,419">
              <v:shape style="position:absolute;left:1648;top:724;width:269;height:419" coordorigin="1648,724" coordsize="269,419" path="m1648,724l1753,780,1845,848,1900,923,1917,991,1904,1049,1868,1096,1815,1128,1752,1143e" filled="false" stroked="true" strokeweight=".613pt" strokecolor="#231f20">
                <v:path arrowok="t"/>
              </v:shape>
              <v:shape style="position:absolute;left:1490;top:547;width:444;height:614" type="#_x0000_t75" stroked="false">
                <v:imagedata r:id="rId111" o:title=""/>
              </v:shape>
            </v:group>
            <v:group style="position:absolute;left:1343;top:1016;width:509;height:203" coordorigin="1343,1016" coordsize="509,203">
              <v:shape style="position:absolute;left:1343;top:1016;width:509;height:203" coordorigin="1343,1016" coordsize="509,203" path="m1851,1016l1811,1083,1758,1139,1693,1181,1619,1209,1538,1218,1486,1214,1436,1203,1388,1184,1343,1157e" filled="false" stroked="true" strokeweight=".541pt" strokecolor="#231f20">
                <v:path arrowok="t"/>
              </v:shape>
            </v:group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610,420,1681,438,1747,466,1808,503,1861,549,1907,603,1945,663,1973,729,1990,800,1996,875,1990,949,1973,1020,1945,1086,1907,1147,1861,1200,1808,1246,1747,1284,1681,1312,1610,1329,1536,1335,1461,1329,1390,1312,1324,1284,1264,1246,1210,1200,1164,1147,1127,1086,1099,1020,1081,949,1075,875,1081,800,1099,729,1127,663,1164,603,1210,549,1264,503,1324,466,1390,438,1461,420,1536,414xe" filled="false" stroked="true" strokeweight=".567pt" strokecolor="#231f20">
                <v:path arrowok="t"/>
              </v:shape>
              <v:shape style="position:absolute;left:1393;top:1174;width:297;height:119" type="#_x0000_t75" stroked="false">
                <v:imagedata r:id="rId112" o:title=""/>
              </v:shape>
            </v:group>
            <w10:wrap type="topAndBottom"/>
          </v:group>
        </w:pict>
      </w:r>
      <w:r>
        <w:rPr/>
        <w:pict>
          <v:group style="position:absolute;margin-left:104.362999pt;margin-top:20.418976pt;width:46.65pt;height:46.65pt;mso-position-horizontal-relative:page;mso-position-vertical-relative:paragraph;z-index:4528;mso-wrap-distance-left:0;mso-wrap-distance-right:0" coordorigin="2087,408" coordsize="933,933"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479,420,2408,438,2342,466,2282,503,2228,549,2182,603,2145,663,2117,729,2099,800,2093,875,2099,949,2117,1020,2145,1086,2182,1147,2228,1200,2282,1246,2342,1284,2408,1312,2479,1329,2554,1335,2628,1329,2699,1312,2765,1284,2825,1246,2879,1200,2925,1147,2963,1086,2990,1020,3008,949,3014,875,3008,800,2990,729,2963,663,2925,603,2879,549,2825,503,2765,466,2699,438,2628,420,2554,414xe" filled="true" fillcolor="#d1d3d4" stroked="false">
                <v:path arrowok="t"/>
                <v:fill type="solid"/>
              </v:shape>
            </v:group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628,420,2699,438,2765,466,2825,503,2879,549,2925,603,2963,663,2990,729,3008,800,3014,875,3008,949,2990,1020,2963,1086,2925,1147,2879,1200,2825,1246,2765,1284,2699,1312,2628,1329,2554,1335,2479,1329,2408,1312,2342,1284,2282,1246,2228,1200,2182,1147,2145,1086,2117,1020,2099,949,2093,875,2099,800,2117,729,2145,663,2182,603,2228,549,2282,503,2342,466,2408,438,2479,420,2554,414xe" filled="false" stroked="true" strokeweight=".425pt" strokecolor="#231f20">
                <v:path arrowok="t"/>
              </v:shape>
            </v:group>
            <v:group style="position:absolute;left:2306;top:447;width:419;height:816" coordorigin="2306,447" coordsize="419,816">
              <v:shape style="position:absolute;left:2306;top:447;width:419;height:816" coordorigin="2306,447" coordsize="419,816" path="m2306,1263l2725,447e" filled="false" stroked="true" strokeweight=".306pt" strokecolor="#6d6e71">
                <v:path arrowok="t"/>
              </v:shape>
            </v:group>
            <v:group style="position:absolute;left:2103;top:564;width:112;height:217" coordorigin="2103,564" coordsize="112,217">
              <v:shape style="position:absolute;left:2103;top:564;width:112;height:217" coordorigin="2103,564" coordsize="112,217" path="m2103,780l2214,564e" filled="false" stroked="true" strokeweight=".306pt" strokecolor="#6d6e71">
                <v:path arrowok="t"/>
              </v:shape>
            </v:group>
            <v:group style="position:absolute;left:2095;top:526;width:159;height:309" coordorigin="2095,526" coordsize="159,309">
              <v:shape style="position:absolute;left:2095;top:526;width:159;height:309" coordorigin="2095,526" coordsize="159,309" path="m2095,834l2253,526e" filled="false" stroked="true" strokeweight=".306pt" strokecolor="#6d6e71">
                <v:path arrowok="t"/>
              </v:shape>
            </v:group>
            <v:group style="position:absolute;left:2093;top:500;width:193;height:376" coordorigin="2093,500" coordsize="193,376">
              <v:shape style="position:absolute;left:2093;top:500;width:193;height:376" coordorigin="2093,500" coordsize="193,376" path="m2093,876l2286,500e" filled="false" stroked="true" strokeweight=".306pt" strokecolor="#6d6e71">
                <v:path arrowok="t"/>
              </v:shape>
            </v:group>
            <v:group style="position:absolute;left:2095;top:480;width:222;height:431" coordorigin="2095,480" coordsize="222,431">
              <v:shape style="position:absolute;left:2095;top:480;width:222;height:431" coordorigin="2095,480" coordsize="222,431" path="m2095,911l2316,480e" filled="false" stroked="true" strokeweight=".306pt" strokecolor="#6d6e71">
                <v:path arrowok="t"/>
              </v:shape>
            </v:group>
            <v:group style="position:absolute;left:2098;top:465;width:246;height:478" coordorigin="2098,465" coordsize="246,478">
              <v:shape style="position:absolute;left:2098;top:465;width:246;height:478" coordorigin="2098,465" coordsize="246,478" path="m2098,942l2343,465e" filled="false" stroked="true" strokeweight=".306pt" strokecolor="#6d6e71">
                <v:path arrowok="t"/>
              </v:shape>
            </v:group>
            <v:group style="position:absolute;left:2103;top:453;width:266;height:518" coordorigin="2103,453" coordsize="266,518">
              <v:shape style="position:absolute;left:2103;top:453;width:266;height:518" coordorigin="2103,453" coordsize="266,518" path="m2103,971l2369,453e" filled="false" stroked="true" strokeweight=".306pt" strokecolor="#6d6e71">
                <v:path arrowok="t"/>
              </v:shape>
            </v:group>
            <v:group style="position:absolute;left:2110;top:443;width:285;height:554" coordorigin="2110,443" coordsize="285,554">
              <v:shape style="position:absolute;left:2110;top:443;width:285;height:554" coordorigin="2110,443" coordsize="285,554" path="m2110,997l2394,443e" filled="false" stroked="true" strokeweight=".306pt" strokecolor="#6d6e71">
                <v:path arrowok="t"/>
              </v:shape>
            </v:group>
            <v:group style="position:absolute;left:2117;top:435;width:301;height:586" coordorigin="2117,435" coordsize="301,586">
              <v:shape style="position:absolute;left:2117;top:435;width:301;height:586" coordorigin="2117,435" coordsize="301,586" path="m2117,1021l2418,435e" filled="false" stroked="true" strokeweight=".306pt" strokecolor="#6d6e71">
                <v:path arrowok="t"/>
              </v:shape>
            </v:group>
            <v:group style="position:absolute;left:2125;top:428;width:316;height:615" coordorigin="2125,428" coordsize="316,615">
              <v:shape style="position:absolute;left:2125;top:428;width:316;height:615" coordorigin="2125,428" coordsize="316,615" path="m2125,1043l2441,428e" filled="false" stroked="true" strokeweight=".306pt" strokecolor="#6d6e71">
                <v:path arrowok="t"/>
              </v:shape>
            </v:group>
            <v:group style="position:absolute;left:2134;top:423;width:329;height:641" coordorigin="2134,423" coordsize="329,641">
              <v:shape style="position:absolute;left:2134;top:423;width:329;height:641" coordorigin="2134,423" coordsize="329,641" path="m2134,1064l2463,423e" filled="false" stroked="true" strokeweight=".306pt" strokecolor="#6d6e71">
                <v:path arrowok="t"/>
              </v:shape>
            </v:group>
            <v:group style="position:absolute;left:2143;top:420;width:342;height:665" coordorigin="2143,420" coordsize="342,665">
              <v:shape style="position:absolute;left:2143;top:420;width:342;height:665" coordorigin="2143,420" coordsize="342,665" path="m2143,1084l2484,420e" filled="false" stroked="true" strokeweight=".306pt" strokecolor="#6d6e71">
                <v:path arrowok="t"/>
              </v:shape>
            </v:group>
            <v:group style="position:absolute;left:2153;top:417;width:352;height:686" coordorigin="2153,417" coordsize="352,686">
              <v:shape style="position:absolute;left:2153;top:417;width:352;height:686" coordorigin="2153,417" coordsize="352,686" path="m2153,1102l2505,417e" filled="false" stroked="true" strokeweight=".306pt" strokecolor="#6d6e71">
                <v:path arrowok="t"/>
              </v:shape>
            </v:group>
            <v:group style="position:absolute;left:2164;top:415;width:362;height:705" coordorigin="2164,415" coordsize="362,705">
              <v:shape style="position:absolute;left:2164;top:415;width:362;height:705" coordorigin="2164,415" coordsize="362,705" path="m2164,1120l2526,415e" filled="false" stroked="true" strokeweight=".306pt" strokecolor="#6d6e71">
                <v:path arrowok="t"/>
              </v:shape>
            </v:group>
            <v:group style="position:absolute;left:2175;top:414;width:371;height:723" coordorigin="2175,414" coordsize="371,723">
              <v:shape style="position:absolute;left:2175;top:414;width:371;height:723" coordorigin="2175,414" coordsize="371,723" path="m2175,1137l2546,414e" filled="false" stroked="true" strokeweight=".306pt" strokecolor="#6d6e71">
                <v:path arrowok="t"/>
              </v:shape>
            </v:group>
            <v:group style="position:absolute;left:2186;top:415;width:379;height:738" coordorigin="2186,415" coordsize="379,738">
              <v:shape style="position:absolute;left:2186;top:415;width:379;height:738" coordorigin="2186,415" coordsize="379,738" path="m2186,1152l2565,415e" filled="false" stroked="true" strokeweight=".306pt" strokecolor="#6d6e71">
                <v:path arrowok="t"/>
              </v:shape>
            </v:group>
            <v:group style="position:absolute;left:2198;top:415;width:387;height:752" coordorigin="2198,415" coordsize="387,752">
              <v:shape style="position:absolute;left:2198;top:415;width:387;height:752" coordorigin="2198,415" coordsize="387,752" path="m2198,1167l2585,415e" filled="false" stroked="true" strokeweight=".306pt" strokecolor="#6d6e71">
                <v:path arrowok="t"/>
              </v:shape>
            </v:group>
            <v:group style="position:absolute;left:2211;top:417;width:393;height:765" coordorigin="2211,417" coordsize="393,765">
              <v:shape style="position:absolute;left:2211;top:417;width:393;height:765" coordorigin="2211,417" coordsize="393,765" path="m2211,1182l2603,417e" filled="false" stroked="true" strokeweight=".306pt" strokecolor="#6d6e71">
                <v:path arrowok="t"/>
              </v:shape>
            </v:group>
            <v:group style="position:absolute;left:2223;top:419;width:399;height:776" coordorigin="2223,419" coordsize="399,776">
              <v:shape style="position:absolute;left:2223;top:419;width:399;height:776" coordorigin="2223,419" coordsize="399,776" path="m2223,1195l2622,419e" filled="false" stroked="true" strokeweight=".306pt" strokecolor="#6d6e71">
                <v:path arrowok="t"/>
              </v:shape>
            </v:group>
            <v:group style="position:absolute;left:2236;top:422;width:404;height:786" coordorigin="2236,422" coordsize="404,786">
              <v:shape style="position:absolute;left:2236;top:422;width:404;height:786" coordorigin="2236,422" coordsize="404,786" path="m2236,1208l2640,422e" filled="false" stroked="true" strokeweight=".306pt" strokecolor="#6d6e71">
                <v:path arrowok="t"/>
              </v:shape>
            </v:group>
            <v:group style="position:absolute;left:2250;top:426;width:408;height:795" coordorigin="2250,426" coordsize="408,795">
              <v:shape style="position:absolute;left:2250;top:426;width:408;height:795" coordorigin="2250,426" coordsize="408,795" path="m2250,1220l2658,426e" filled="false" stroked="true" strokeweight=".306pt" strokecolor="#6d6e71">
                <v:path arrowok="t"/>
              </v:shape>
            </v:group>
            <v:group style="position:absolute;left:2263;top:431;width:412;height:802" coordorigin="2263,431" coordsize="412,802">
              <v:shape style="position:absolute;left:2263;top:431;width:412;height:802" coordorigin="2263,431" coordsize="412,802" path="m2263,1232l2675,431e" filled="false" stroked="true" strokeweight=".306pt" strokecolor="#6d6e71">
                <v:path arrowok="t"/>
              </v:shape>
            </v:group>
            <v:group style="position:absolute;left:2277;top:436;width:415;height:808" coordorigin="2277,436" coordsize="415,808">
              <v:shape style="position:absolute;left:2277;top:436;width:415;height:808" coordorigin="2277,436" coordsize="415,808" path="m2277,1243l2692,436e" filled="false" stroked="true" strokeweight=".306pt" strokecolor="#6d6e71">
                <v:path arrowok="t"/>
              </v:shape>
            </v:group>
            <v:group style="position:absolute;left:2292;top:441;width:417;height:812" coordorigin="2292,441" coordsize="417,812">
              <v:shape style="position:absolute;left:2292;top:441;width:417;height:812" coordorigin="2292,441" coordsize="417,812" path="m2292,1253l2709,441e" filled="false" stroked="true" strokeweight=".306pt" strokecolor="#6d6e71">
                <v:path arrowok="t"/>
              </v:shape>
            </v:group>
            <v:group style="position:absolute;left:2144;top:558;width:293;height:412" coordorigin="2144,558" coordsize="293,412">
              <v:shape style="position:absolute;left:2144;top:558;width:293;height:412" coordorigin="2144,558" coordsize="293,412" path="m2183,898l2167,898,2160,901,2147,914,2144,921,2144,940,2210,970,2233,969,2256,964,2278,957,2299,947,2313,938,2249,938,2238,933,2209,911,2199,903,2196,902,2190,899,2183,898xe" filled="true" fillcolor="#231f20" stroked="false">
                <v:path arrowok="t"/>
                <v:fill type="solid"/>
              </v:shape>
              <v:shape style="position:absolute;left:2144;top:558;width:293;height:412" coordorigin="2144,558" coordsize="293,412" path="m2436,558l2279,558,2194,727,2212,728,2228,731,2283,760,2317,818,2321,853,2320,872,2292,927,2261,938,2313,938,2365,883,2387,821,2389,800,2388,782,2361,719,2309,680,2251,664,2270,628,2415,628,2436,558xe" filled="true" fillcolor="#231f20" stroked="false">
                <v:path arrowok="t"/>
                <v:fill type="solid"/>
              </v:shape>
            </v:group>
            <v:group style="position:absolute;left:2408;top:542;width:305;height:435" coordorigin="2408,542" coordsize="305,435">
              <v:shape style="position:absolute;left:2408;top:542;width:305;height:435" coordorigin="2408,542" coordsize="305,435" path="m2613,542l2542,566,2494,614,2448,688,2424,752,2410,823,2408,859,2409,875,2427,933,2477,973,2503,977,2517,976,2498,957,2490,954,2479,943,2476,935,2476,919,2491,842,2508,783,2536,698,2561,627,2593,569,2609,563,2673,563,2669,560,2657,552,2643,547,2629,543,2613,542xe" filled="true" fillcolor="#231f20" stroked="false">
                <v:path arrowok="t"/>
                <v:fill type="solid"/>
              </v:shape>
              <v:shape style="position:absolute;left:2408;top:542;width:305;height:435" coordorigin="2408,542" coordsize="305,435" path="m2673,563l2624,563,2631,566,2637,572,2643,578,2646,586,2646,598,2636,662,2608,755,2573,861,2552,919,2516,957,2573,957,2620,918,2660,860,2691,790,2709,713,2712,663,2712,649,2689,580,2680,569,2673,563xe" filled="true" fillcolor="#231f20" stroked="false">
                <v:path arrowok="t"/>
                <v:fill type="solid"/>
              </v:shape>
            </v:group>
            <v:group style="position:absolute;left:2175;top:1006;width:63;height:74" coordorigin="2175,1006" coordsize="63,74">
              <v:shape style="position:absolute;left:2175;top:1006;width:63;height:74" coordorigin="2175,1006" coordsize="63,74" path="m2218,1006l2199,1006,2191,1009,2178,1022,2175,1031,2175,1054,2178,1063,2191,1076,2199,1079,2216,1079,2222,1077,2232,1069,2234,1067,2203,1067,2198,1065,2192,1057,2190,1051,2190,1033,2192,1027,2199,1020,2203,1018,2235,1018,2234,1016,2225,1008,2218,1006xe" filled="true" fillcolor="#231f20" stroked="false">
                <v:path arrowok="t"/>
                <v:fill type="solid"/>
              </v:shape>
              <v:shape style="position:absolute;left:2175;top:1006;width:63;height:74" coordorigin="2175,1006" coordsize="63,74" path="m2224,1052l2223,1057,2221,1061,2215,1065,2212,1067,2234,1067,2236,1064,2238,1056,2224,1052xe" filled="true" fillcolor="#231f20" stroked="false">
                <v:path arrowok="t"/>
                <v:fill type="solid"/>
              </v:shape>
              <v:shape style="position:absolute;left:2175;top:1006;width:63;height:74" coordorigin="2175,1006" coordsize="63,74" path="m2235,1018l2212,1018,2215,1019,2221,1023,2223,1026,2224,1030,2238,1026,2236,1021,2235,1018xe" filled="true" fillcolor="#231f20" stroked="false">
                <v:path arrowok="t"/>
                <v:fill type="solid"/>
              </v:shape>
            </v:group>
            <v:group style="position:absolute;left:2251;top:1007;width:55;height:71" coordorigin="2251,1007" coordsize="55,71">
              <v:shape style="position:absolute;left:2251;top:1007;width:55;height:71" coordorigin="2251,1007" coordsize="55,71" path="m2304,1007l2251,1007,2251,1078,2306,1078,2306,1066,2265,1066,2265,1047,2302,1047,2302,1035,2265,1035,2265,1019,2304,1019,2304,1007xe" filled="true" fillcolor="#231f20" stroked="false">
                <v:path arrowok="t"/>
                <v:fill type="solid"/>
              </v:shape>
            </v:group>
            <v:group style="position:absolute;left:2318;top:1007;width:58;height:71" coordorigin="2318,1007" coordsize="58,71">
              <v:shape style="position:absolute;left:2318;top:1007;width:58;height:71" coordorigin="2318,1007" coordsize="58,71" path="m2332,1007l2318,1007,2318,1078,2332,1078,2332,1032,2348,1032,2332,1007xe" filled="true" fillcolor="#231f20" stroked="false">
                <v:path arrowok="t"/>
                <v:fill type="solid"/>
              </v:shape>
              <v:shape style="position:absolute;left:2318;top:1007;width:58;height:71" coordorigin="2318,1007" coordsize="58,71" path="m2348,1032l2332,1032,2361,1078,2376,1078,2376,1054,2362,1054,2348,1032xe" filled="true" fillcolor="#231f20" stroked="false">
                <v:path arrowok="t"/>
                <v:fill type="solid"/>
              </v:shape>
              <v:shape style="position:absolute;left:2318;top:1007;width:58;height:71" coordorigin="2318,1007" coordsize="58,71" path="m2376,1007l2362,1007,2362,1054,2376,1054,2376,1007xe" filled="true" fillcolor="#231f20" stroked="false">
                <v:path arrowok="t"/>
                <v:fill type="solid"/>
              </v:shape>
            </v:group>
            <v:group style="position:absolute;left:2386;top:1007;width:58;height:71" coordorigin="2386,1007" coordsize="58,71">
              <v:shape style="position:absolute;left:2386;top:1007;width:58;height:71" coordorigin="2386,1007" coordsize="58,71" path="m2422,1019l2407,1019,2407,1078,2422,1078,2422,1019xe" filled="true" fillcolor="#231f20" stroked="false">
                <v:path arrowok="t"/>
                <v:fill type="solid"/>
              </v:shape>
              <v:shape style="position:absolute;left:2386;top:1007;width:58;height:71" coordorigin="2386,1007" coordsize="58,71" path="m2443,1007l2386,1007,2386,1019,2443,1019,2443,1007xe" filled="true" fillcolor="#231f20" stroked="false">
                <v:path arrowok="t"/>
                <v:fill type="solid"/>
              </v:shape>
            </v:group>
            <v:group style="position:absolute;left:2438;top:1007;width:73;height:71" coordorigin="2438,1007" coordsize="73,71">
              <v:shape style="position:absolute;left:2438;top:1007;width:73;height:71" coordorigin="2438,1007" coordsize="73,71" path="m2482,1007l2466,1007,2438,1078,2453,1078,2459,1062,2504,1062,2499,1050,2464,1050,2474,1023,2488,1023,2482,1007xe" filled="true" fillcolor="#231f20" stroked="false">
                <v:path arrowok="t"/>
                <v:fill type="solid"/>
              </v:shape>
              <v:shape style="position:absolute;left:2438;top:1007;width:73;height:71" coordorigin="2438,1007" coordsize="73,71" path="m2504,1062l2488,1062,2495,1078,2511,1078,2504,1062xe" filled="true" fillcolor="#231f20" stroked="false">
                <v:path arrowok="t"/>
                <v:fill type="solid"/>
              </v:shape>
              <v:shape style="position:absolute;left:2438;top:1007;width:73;height:71" coordorigin="2438,1007" coordsize="73,71" path="m2488,1023l2474,1023,2484,1050,2499,1050,2488,1023xe" filled="true" fillcolor="#231f20" stroked="false">
                <v:path arrowok="t"/>
                <v:fill type="solid"/>
              </v:shape>
            </v:group>
            <v:group style="position:absolute;left:2503;top:1007;width:68;height:71" coordorigin="2503,1007" coordsize="68,71">
              <v:shape style="position:absolute;left:2503;top:1007;width:68;height:71" coordorigin="2503,1007" coordsize="68,71" path="m2519,1007l2503,1007,2529,1078,2545,1078,2552,1059,2538,1059,2519,1007xe" filled="true" fillcolor="#231f20" stroked="false">
                <v:path arrowok="t"/>
                <v:fill type="solid"/>
              </v:shape>
              <v:shape style="position:absolute;left:2503;top:1007;width:68;height:71" coordorigin="2503,1007" coordsize="68,71" path="m2571,1007l2555,1007,2538,1059,2552,1059,2571,1007xe" filled="true" fillcolor="#231f20" stroked="false">
                <v:path arrowok="t"/>
                <v:fill type="solid"/>
              </v:shape>
            </v:group>
            <v:group style="position:absolute;left:2575;top:1006;width:71;height:74" coordorigin="2575,1006" coordsize="71,74">
              <v:shape style="position:absolute;left:2575;top:1006;width:71;height:74" coordorigin="2575,1006" coordsize="71,74" path="m2621,1006l2604,1006,2599,1007,2575,1036,2575,1054,2578,1063,2591,1076,2600,1079,2621,1079,2629,1076,2638,1067,2605,1067,2600,1065,2592,1056,2590,1050,2590,1034,2592,1028,2599,1020,2604,1018,2638,1018,2629,1009,2621,1006xe" filled="true" fillcolor="#231f20" stroked="false">
                <v:path arrowok="t"/>
                <v:fill type="solid"/>
              </v:shape>
              <v:shape style="position:absolute;left:2575;top:1006;width:71;height:74" coordorigin="2575,1006" coordsize="71,74" path="m2638,1018l2616,1018,2621,1020,2628,1028,2630,1034,2630,1050,2628,1056,2621,1065,2616,1067,2638,1067,2642,1063,2645,1054,2645,1031,2642,1022,2638,1018xe" filled="true" fillcolor="#231f20" stroked="false">
                <v:path arrowok="t"/>
                <v:fill type="solid"/>
              </v:shape>
            </v:group>
            <v:group style="position:absolute;left:2653;top:1006;width:59;height:74" coordorigin="2653,1006" coordsize="59,74">
              <v:shape style="position:absolute;left:2653;top:1006;width:59;height:74" coordorigin="2653,1006" coordsize="59,74" path="m2667,1053l2653,1055,2654,1063,2657,1069,2667,1077,2674,1079,2689,1079,2694,1078,2703,1075,2706,1072,2709,1067,2679,1067,2675,1066,2670,1061,2668,1058,2667,1053xe" filled="true" fillcolor="#231f20" stroked="false">
                <v:path arrowok="t"/>
                <v:fill type="solid"/>
              </v:shape>
              <v:shape style="position:absolute;left:2653;top:1006;width:59;height:74" coordorigin="2653,1006" coordsize="59,74" path="m2691,1006l2677,1006,2672,1007,2656,1031,2658,1036,2666,1042,2671,1045,2685,1048,2689,1049,2693,1051,2695,1052,2697,1054,2697,1055,2697,1060,2696,1062,2691,1066,2688,1067,2709,1067,2711,1065,2712,1061,2712,1053,2711,1049,2678,1032,2674,1030,2670,1028,2670,1026,2670,1023,2670,1021,2674,1018,2678,1018,2708,1018,2707,1015,2698,1008,2691,1006xe" filled="true" fillcolor="#231f20" stroked="false">
                <v:path arrowok="t"/>
                <v:fill type="solid"/>
              </v:shape>
              <v:shape style="position:absolute;left:2653;top:1006;width:59;height:74" coordorigin="2653,1006" coordsize="59,74" path="m2708,1018l2686,1018,2689,1018,2693,1022,2695,1024,2695,1028,2710,1027,2710,1021,2708,1018xe" filled="true" fillcolor="#231f20" stroked="false">
                <v:path arrowok="t"/>
                <v:fill type="solid"/>
              </v:shape>
            </v:group>
            <v:group style="position:absolute;left:2666;top:724;width:269;height:419" coordorigin="2666,724" coordsize="269,419">
              <v:shape style="position:absolute;left:2666;top:724;width:269;height:419" coordorigin="2666,724" coordsize="269,419" path="m2666,724l2771,780,2863,848,2918,923,2935,991,2922,1049,2886,1096,2833,1128,2770,1143e" filled="false" stroked="true" strokeweight=".613pt" strokecolor="#231f20">
                <v:path arrowok="t"/>
              </v:shape>
              <v:shape style="position:absolute;left:2508;top:547;width:444;height:614" type="#_x0000_t75" stroked="false">
                <v:imagedata r:id="rId113" o:title=""/>
              </v:shape>
            </v:group>
            <v:group style="position:absolute;left:2361;top:1016;width:509;height:203" coordorigin="2361,1016" coordsize="509,203">
              <v:shape style="position:absolute;left:2361;top:1016;width:509;height:203" coordorigin="2361,1016" coordsize="509,203" path="m2869,1016l2829,1083,2776,1139,2711,1181,2637,1209,2556,1218,2504,1214,2454,1203,2405,1184,2361,1157e" filled="false" stroked="true" strokeweight=".541pt" strokecolor="#231f20">
                <v:path arrowok="t"/>
              </v:shape>
            </v:group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628,420,2699,438,2765,466,2825,503,2879,549,2925,603,2963,663,2990,729,3008,800,3014,875,3008,949,2990,1020,2963,1086,2925,1147,2879,1200,2825,1246,2765,1284,2699,1312,2628,1329,2554,1335,2479,1329,2408,1312,2342,1284,2282,1246,2228,1200,2182,1147,2145,1086,2117,1020,2099,949,2093,875,2099,800,2117,729,2145,663,2182,603,2228,549,2282,503,2342,466,2408,438,2479,420,2554,414xe" filled="false" stroked="true" strokeweight=".567pt" strokecolor="#231f20">
                <v:path arrowok="t"/>
              </v:shape>
              <v:shape style="position:absolute;left:2411;top:1174;width:297;height:119" type="#_x0000_t75" stroked="false">
                <v:imagedata r:id="rId106" o:title=""/>
              </v:shape>
            </v:group>
            <w10:wrap type="topAndBottom"/>
          </v:group>
        </w:pict>
      </w:r>
      <w:r>
        <w:rPr/>
        <w:pict>
          <v:group style="position:absolute;margin-left:155.253006pt;margin-top:20.418976pt;width:46.65pt;height:46.65pt;mso-position-horizontal-relative:page;mso-position-vertical-relative:paragraph;z-index:4552;mso-wrap-distance-left:0;mso-wrap-distance-right:0" coordorigin="3105,408" coordsize="933,933"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497,420,3426,438,3360,466,3300,503,3246,549,3200,603,3162,663,3135,729,3117,800,3111,875,3117,949,3135,1020,3162,1086,3200,1147,3246,1200,3300,1246,3360,1284,3426,1312,3497,1329,3571,1335,3646,1329,3717,1312,3783,1284,3843,1246,3897,1200,3943,1147,3980,1086,4008,1020,4026,949,4032,875,4026,800,4008,729,3980,663,3943,603,3897,549,3843,503,3783,466,3717,438,3646,420,3571,414xe" filled="true" fillcolor="#d1d3d4" stroked="false">
                <v:path arrowok="t"/>
                <v:fill type="solid"/>
              </v:shape>
            </v:group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646,420,3717,438,3783,466,3843,503,3897,549,3943,603,3980,663,4008,729,4026,800,4032,875,4026,949,4008,1020,3980,1086,3943,1147,3897,1200,3843,1246,3783,1284,3717,1312,3646,1329,3571,1335,3497,1329,3426,1312,3360,1284,3300,1246,3246,1200,3200,1147,3162,1086,3135,1020,3117,949,3111,875,3117,800,3135,729,3162,663,3200,603,3246,549,3300,503,3360,466,3426,438,3497,420,3571,414xe" filled="false" stroked="true" strokeweight=".425pt" strokecolor="#231f20">
                <v:path arrowok="t"/>
              </v:shape>
            </v:group>
            <v:group style="position:absolute;left:3324;top:447;width:419;height:816" coordorigin="3324,447" coordsize="419,816">
              <v:shape style="position:absolute;left:3324;top:447;width:419;height:816" coordorigin="3324,447" coordsize="419,816" path="m3324,1263l3743,447e" filled="false" stroked="true" strokeweight=".306pt" strokecolor="#6d6e71">
                <v:path arrowok="t"/>
              </v:shape>
            </v:group>
            <v:group style="position:absolute;left:3121;top:564;width:112;height:217" coordorigin="3121,564" coordsize="112,217">
              <v:shape style="position:absolute;left:3121;top:564;width:112;height:217" coordorigin="3121,564" coordsize="112,217" path="m3121,780l3232,564e" filled="false" stroked="true" strokeweight=".306pt" strokecolor="#6d6e71">
                <v:path arrowok="t"/>
              </v:shape>
            </v:group>
            <v:group style="position:absolute;left:3113;top:526;width:159;height:309" coordorigin="3113,526" coordsize="159,309">
              <v:shape style="position:absolute;left:3113;top:526;width:159;height:309" coordorigin="3113,526" coordsize="159,309" path="m3113,834l3271,526e" filled="false" stroked="true" strokeweight=".306pt" strokecolor="#6d6e71">
                <v:path arrowok="t"/>
              </v:shape>
            </v:group>
            <v:group style="position:absolute;left:3111;top:500;width:193;height:376" coordorigin="3111,500" coordsize="193,376">
              <v:shape style="position:absolute;left:3111;top:500;width:193;height:376" coordorigin="3111,500" coordsize="193,376" path="m3111,876l3304,500e" filled="false" stroked="true" strokeweight=".306pt" strokecolor="#6d6e71">
                <v:path arrowok="t"/>
              </v:shape>
            </v:group>
            <v:group style="position:absolute;left:3112;top:480;width:222;height:431" coordorigin="3112,480" coordsize="222,431">
              <v:shape style="position:absolute;left:3112;top:480;width:222;height:431" coordorigin="3112,480" coordsize="222,431" path="m3112,911l3334,480e" filled="false" stroked="true" strokeweight=".306pt" strokecolor="#6d6e71">
                <v:path arrowok="t"/>
              </v:shape>
            </v:group>
            <v:group style="position:absolute;left:3116;top:465;width:246;height:478" coordorigin="3116,465" coordsize="246,478">
              <v:shape style="position:absolute;left:3116;top:465;width:246;height:478" coordorigin="3116,465" coordsize="246,478" path="m3116,942l3361,465e" filled="false" stroked="true" strokeweight=".306pt" strokecolor="#6d6e71">
                <v:path arrowok="t"/>
              </v:shape>
            </v:group>
            <v:group style="position:absolute;left:3121;top:453;width:266;height:518" coordorigin="3121,453" coordsize="266,518">
              <v:shape style="position:absolute;left:3121;top:453;width:266;height:518" coordorigin="3121,453" coordsize="266,518" path="m3121,971l3387,453e" filled="false" stroked="true" strokeweight=".306pt" strokecolor="#6d6e71">
                <v:path arrowok="t"/>
              </v:shape>
            </v:group>
            <v:group style="position:absolute;left:3127;top:443;width:285;height:554" coordorigin="3127,443" coordsize="285,554">
              <v:shape style="position:absolute;left:3127;top:443;width:285;height:554" coordorigin="3127,443" coordsize="285,554" path="m3127,997l3412,443e" filled="false" stroked="true" strokeweight=".306pt" strokecolor="#6d6e71">
                <v:path arrowok="t"/>
              </v:shape>
            </v:group>
            <v:group style="position:absolute;left:3135;top:435;width:301;height:586" coordorigin="3135,435" coordsize="301,586">
              <v:shape style="position:absolute;left:3135;top:435;width:301;height:586" coordorigin="3135,435" coordsize="301,586" path="m3135,1021l3436,435e" filled="false" stroked="true" strokeweight=".306pt" strokecolor="#6d6e71">
                <v:path arrowok="t"/>
              </v:shape>
            </v:group>
            <v:group style="position:absolute;left:3143;top:428;width:316;height:615" coordorigin="3143,428" coordsize="316,615">
              <v:shape style="position:absolute;left:3143;top:428;width:316;height:615" coordorigin="3143,428" coordsize="316,615" path="m3143,1043l3458,428e" filled="false" stroked="true" strokeweight=".306pt" strokecolor="#6d6e71">
                <v:path arrowok="t"/>
              </v:shape>
            </v:group>
            <v:group style="position:absolute;left:3152;top:423;width:329;height:641" coordorigin="3152,423" coordsize="329,641">
              <v:shape style="position:absolute;left:3152;top:423;width:329;height:641" coordorigin="3152,423" coordsize="329,641" path="m3152,1064l3481,423e" filled="false" stroked="true" strokeweight=".306pt" strokecolor="#6d6e71">
                <v:path arrowok="t"/>
              </v:shape>
            </v:group>
            <v:group style="position:absolute;left:3161;top:420;width:342;height:665" coordorigin="3161,420" coordsize="342,665">
              <v:shape style="position:absolute;left:3161;top:420;width:342;height:665" coordorigin="3161,420" coordsize="342,665" path="m3161,1084l3502,420e" filled="false" stroked="true" strokeweight=".306pt" strokecolor="#6d6e71">
                <v:path arrowok="t"/>
              </v:shape>
            </v:group>
            <v:group style="position:absolute;left:3171;top:417;width:352;height:686" coordorigin="3171,417" coordsize="352,686">
              <v:shape style="position:absolute;left:3171;top:417;width:352;height:686" coordorigin="3171,417" coordsize="352,686" path="m3171,1102l3523,417e" filled="false" stroked="true" strokeweight=".306pt" strokecolor="#6d6e71">
                <v:path arrowok="t"/>
              </v:shape>
            </v:group>
            <v:group style="position:absolute;left:3182;top:415;width:362;height:705" coordorigin="3182,415" coordsize="362,705">
              <v:shape style="position:absolute;left:3182;top:415;width:362;height:705" coordorigin="3182,415" coordsize="362,705" path="m3182,1120l3544,415e" filled="false" stroked="true" strokeweight=".306pt" strokecolor="#6d6e71">
                <v:path arrowok="t"/>
              </v:shape>
            </v:group>
            <v:group style="position:absolute;left:3193;top:414;width:371;height:723" coordorigin="3193,414" coordsize="371,723">
              <v:shape style="position:absolute;left:3193;top:414;width:371;height:723" coordorigin="3193,414" coordsize="371,723" path="m3193,1137l3564,414e" filled="false" stroked="true" strokeweight=".306pt" strokecolor="#6d6e71">
                <v:path arrowok="t"/>
              </v:shape>
            </v:group>
            <v:group style="position:absolute;left:3204;top:415;width:379;height:738" coordorigin="3204,415" coordsize="379,738">
              <v:shape style="position:absolute;left:3204;top:415;width:379;height:738" coordorigin="3204,415" coordsize="379,738" path="m3204,1152l3583,415e" filled="false" stroked="true" strokeweight=".306pt" strokecolor="#6d6e71">
                <v:path arrowok="t"/>
              </v:shape>
            </v:group>
            <v:group style="position:absolute;left:3216;top:415;width:387;height:752" coordorigin="3216,415" coordsize="387,752">
              <v:shape style="position:absolute;left:3216;top:415;width:387;height:752" coordorigin="3216,415" coordsize="387,752" path="m3216,1167l3602,415e" filled="false" stroked="true" strokeweight=".306pt" strokecolor="#6d6e71">
                <v:path arrowok="t"/>
              </v:shape>
            </v:group>
            <v:group style="position:absolute;left:3228;top:417;width:393;height:765" coordorigin="3228,417" coordsize="393,765">
              <v:shape style="position:absolute;left:3228;top:417;width:393;height:765" coordorigin="3228,417" coordsize="393,765" path="m3228,1182l3621,417e" filled="false" stroked="true" strokeweight=".306pt" strokecolor="#6d6e71">
                <v:path arrowok="t"/>
              </v:shape>
            </v:group>
            <v:group style="position:absolute;left:3241;top:419;width:399;height:776" coordorigin="3241,419" coordsize="399,776">
              <v:shape style="position:absolute;left:3241;top:419;width:399;height:776" coordorigin="3241,419" coordsize="399,776" path="m3241,1195l3640,419e" filled="false" stroked="true" strokeweight=".306pt" strokecolor="#6d6e71">
                <v:path arrowok="t"/>
              </v:shape>
            </v:group>
            <v:group style="position:absolute;left:3254;top:422;width:404;height:786" coordorigin="3254,422" coordsize="404,786">
              <v:shape style="position:absolute;left:3254;top:422;width:404;height:786" coordorigin="3254,422" coordsize="404,786" path="m3254,1208l3658,422e" filled="false" stroked="true" strokeweight=".306pt" strokecolor="#6d6e71">
                <v:path arrowok="t"/>
              </v:shape>
            </v:group>
            <v:group style="position:absolute;left:3267;top:426;width:408;height:795" coordorigin="3267,426" coordsize="408,795">
              <v:shape style="position:absolute;left:3267;top:426;width:408;height:795" coordorigin="3267,426" coordsize="408,795" path="m3267,1220l3675,426e" filled="false" stroked="true" strokeweight=".306pt" strokecolor="#6d6e71">
                <v:path arrowok="t"/>
              </v:shape>
            </v:group>
            <v:group style="position:absolute;left:3281;top:431;width:412;height:802" coordorigin="3281,431" coordsize="412,802">
              <v:shape style="position:absolute;left:3281;top:431;width:412;height:802" coordorigin="3281,431" coordsize="412,802" path="m3281,1232l3693,431e" filled="false" stroked="true" strokeweight=".306pt" strokecolor="#6d6e71">
                <v:path arrowok="t"/>
              </v:shape>
            </v:group>
            <v:group style="position:absolute;left:3295;top:436;width:415;height:808" coordorigin="3295,436" coordsize="415,808">
              <v:shape style="position:absolute;left:3295;top:436;width:415;height:808" coordorigin="3295,436" coordsize="415,808" path="m3295,1243l3710,436e" filled="false" stroked="true" strokeweight=".306pt" strokecolor="#6d6e71">
                <v:path arrowok="t"/>
              </v:shape>
            </v:group>
            <v:group style="position:absolute;left:3310;top:441;width:417;height:812" coordorigin="3310,441" coordsize="417,812">
              <v:shape style="position:absolute;left:3310;top:441;width:417;height:812" coordorigin="3310,441" coordsize="417,812" path="m3310,1253l3726,441e" filled="false" stroked="true" strokeweight=".306pt" strokecolor="#6d6e71">
                <v:path arrowok="t"/>
              </v:shape>
            </v:group>
            <v:group style="position:absolute;left:3161;top:558;width:293;height:412" coordorigin="3161,558" coordsize="293,412">
              <v:shape style="position:absolute;left:3161;top:558;width:293;height:412" coordorigin="3161,558" coordsize="293,412" path="m3201,898l3185,898,3177,901,3164,914,3161,921,3161,940,3227,970,3251,969,3273,964,3295,957,3317,947,3331,938,3267,938,3256,933,3227,911,3217,903,3213,902,3208,899,3201,898xe" filled="true" fillcolor="#231f20" stroked="false">
                <v:path arrowok="t"/>
                <v:fill type="solid"/>
              </v:shape>
              <v:shape style="position:absolute;left:3161;top:558;width:293;height:412" coordorigin="3161,558" coordsize="293,412" path="m3453,558l3297,558,3212,727,3230,728,3246,731,3300,760,3335,818,3339,853,3338,872,3309,927,3279,938,3331,938,3383,883,3405,821,3407,800,3405,782,3379,719,3327,680,3269,664,3288,628,3433,628,3453,558xe" filled="true" fillcolor="#231f20" stroked="false">
                <v:path arrowok="t"/>
                <v:fill type="solid"/>
              </v:shape>
            </v:group>
            <v:group style="position:absolute;left:3426;top:542;width:305;height:435" coordorigin="3426,542" coordsize="305,435">
              <v:shape style="position:absolute;left:3426;top:542;width:305;height:435" coordorigin="3426,542" coordsize="305,435" path="m3631,542l3559,566,3511,614,3466,688,3442,752,3428,823,3426,859,3427,875,3445,933,3495,973,3520,977,3535,976,3515,957,3508,954,3496,943,3493,935,3494,919,3509,842,3526,783,3554,698,3579,627,3611,569,3627,563,3691,563,3687,560,3675,552,3661,547,3647,543,3631,542xe" filled="true" fillcolor="#231f20" stroked="false">
                <v:path arrowok="t"/>
                <v:fill type="solid"/>
              </v:shape>
              <v:shape style="position:absolute;left:3426;top:542;width:305;height:435" coordorigin="3426,542" coordsize="305,435" path="m3691,563l3642,563,3649,566,3655,572,3661,578,3664,586,3664,598,3654,662,3625,755,3591,861,3570,919,3533,957,3591,957,3637,918,3678,860,3709,790,3727,713,3730,663,3730,649,3707,580,3697,569,3691,563xe" filled="true" fillcolor="#231f20" stroked="false">
                <v:path arrowok="t"/>
                <v:fill type="solid"/>
              </v:shape>
            </v:group>
            <v:group style="position:absolute;left:3193;top:1006;width:63;height:74" coordorigin="3193,1006" coordsize="63,74">
              <v:shape style="position:absolute;left:3193;top:1006;width:63;height:74" coordorigin="3193,1006" coordsize="63,74" path="m3236,1006l3217,1006,3209,1009,3196,1022,3193,1031,3193,1054,3196,1063,3208,1076,3216,1079,3234,1079,3240,1077,3250,1069,3252,1067,3221,1067,3216,1065,3210,1057,3208,1051,3208,1033,3210,1027,3216,1020,3221,1018,3253,1018,3252,1016,3243,1008,3236,1006xe" filled="true" fillcolor="#231f20" stroked="false">
                <v:path arrowok="t"/>
                <v:fill type="solid"/>
              </v:shape>
              <v:shape style="position:absolute;left:3193;top:1006;width:63;height:74" coordorigin="3193,1006" coordsize="63,74" path="m3242,1052l3241,1057,3239,1061,3233,1065,3230,1067,3252,1067,3254,1064,3256,1056,3242,1052xe" filled="true" fillcolor="#231f20" stroked="false">
                <v:path arrowok="t"/>
                <v:fill type="solid"/>
              </v:shape>
              <v:shape style="position:absolute;left:3193;top:1006;width:63;height:74" coordorigin="3193,1006" coordsize="63,74" path="m3253,1018l3230,1018,3233,1019,3239,1023,3240,1026,3241,1030,3256,1026,3254,1021,3253,1018xe" filled="true" fillcolor="#231f20" stroked="false">
                <v:path arrowok="t"/>
                <v:fill type="solid"/>
              </v:shape>
            </v:group>
            <v:group style="position:absolute;left:3269;top:1007;width:55;height:71" coordorigin="3269,1007" coordsize="55,71">
              <v:shape style="position:absolute;left:3269;top:1007;width:55;height:71" coordorigin="3269,1007" coordsize="55,71" path="m3322,1007l3269,1007,3269,1078,3324,1078,3324,1066,3283,1066,3283,1047,3319,1047,3319,1035,3283,1035,3283,1019,3322,1019,3322,1007xe" filled="true" fillcolor="#231f20" stroked="false">
                <v:path arrowok="t"/>
                <v:fill type="solid"/>
              </v:shape>
            </v:group>
            <v:group style="position:absolute;left:3336;top:1007;width:58;height:71" coordorigin="3336,1007" coordsize="58,71">
              <v:shape style="position:absolute;left:3336;top:1007;width:58;height:71" coordorigin="3336,1007" coordsize="58,71" path="m3350,1007l3336,1007,3336,1078,3350,1078,3350,1032,3366,1032,3350,1007xe" filled="true" fillcolor="#231f20" stroked="false">
                <v:path arrowok="t"/>
                <v:fill type="solid"/>
              </v:shape>
              <v:shape style="position:absolute;left:3336;top:1007;width:58;height:71" coordorigin="3336,1007" coordsize="58,71" path="m3366,1032l3350,1032,3379,1078,3393,1078,3393,1054,3380,1054,3366,1032xe" filled="true" fillcolor="#231f20" stroked="false">
                <v:path arrowok="t"/>
                <v:fill type="solid"/>
              </v:shape>
              <v:shape style="position:absolute;left:3336;top:1007;width:58;height:71" coordorigin="3336,1007" coordsize="58,71" path="m3393,1007l3380,1007,3380,1054,3393,1054,3393,1007xe" filled="true" fillcolor="#231f20" stroked="false">
                <v:path arrowok="t"/>
                <v:fill type="solid"/>
              </v:shape>
            </v:group>
            <v:group style="position:absolute;left:3404;top:1007;width:58;height:71" coordorigin="3404,1007" coordsize="58,71">
              <v:shape style="position:absolute;left:3404;top:1007;width:58;height:71" coordorigin="3404,1007" coordsize="58,71" path="m3440,1019l3425,1019,3425,1078,3440,1078,3440,1019xe" filled="true" fillcolor="#231f20" stroked="false">
                <v:path arrowok="t"/>
                <v:fill type="solid"/>
              </v:shape>
              <v:shape style="position:absolute;left:3404;top:1007;width:58;height:71" coordorigin="3404,1007" coordsize="58,71" path="m3461,1007l3404,1007,3404,1019,3461,1019,3461,1007xe" filled="true" fillcolor="#231f20" stroked="false">
                <v:path arrowok="t"/>
                <v:fill type="solid"/>
              </v:shape>
            </v:group>
            <v:group style="position:absolute;left:3456;top:1007;width:73;height:71" coordorigin="3456,1007" coordsize="73,71">
              <v:shape style="position:absolute;left:3456;top:1007;width:73;height:71" coordorigin="3456,1007" coordsize="73,71" path="m3499,1007l3484,1007,3456,1078,3471,1078,3477,1062,3522,1062,3517,1050,3482,1050,3491,1023,3506,1023,3499,1007xe" filled="true" fillcolor="#231f20" stroked="false">
                <v:path arrowok="t"/>
                <v:fill type="solid"/>
              </v:shape>
              <v:shape style="position:absolute;left:3456;top:1007;width:73;height:71" coordorigin="3456,1007" coordsize="73,71" path="m3522,1062l3506,1062,3512,1078,3528,1078,3522,1062xe" filled="true" fillcolor="#231f20" stroked="false">
                <v:path arrowok="t"/>
                <v:fill type="solid"/>
              </v:shape>
              <v:shape style="position:absolute;left:3456;top:1007;width:73;height:71" coordorigin="3456,1007" coordsize="73,71" path="m3506,1023l3491,1023,3501,1050,3517,1050,3506,1023xe" filled="true" fillcolor="#231f20" stroked="false">
                <v:path arrowok="t"/>
                <v:fill type="solid"/>
              </v:shape>
            </v:group>
            <v:group style="position:absolute;left:3521;top:1007;width:68;height:71" coordorigin="3521,1007" coordsize="68,71">
              <v:shape style="position:absolute;left:3521;top:1007;width:68;height:71" coordorigin="3521,1007" coordsize="68,71" path="m3537,1007l3521,1007,3547,1078,3563,1078,3569,1059,3555,1059,3537,1007xe" filled="true" fillcolor="#231f20" stroked="false">
                <v:path arrowok="t"/>
                <v:fill type="solid"/>
              </v:shape>
              <v:shape style="position:absolute;left:3521;top:1007;width:68;height:71" coordorigin="3521,1007" coordsize="68,71" path="m3589,1007l3573,1007,3555,1059,3569,1059,3589,1007xe" filled="true" fillcolor="#231f20" stroked="false">
                <v:path arrowok="t"/>
                <v:fill type="solid"/>
              </v:shape>
            </v:group>
            <v:group style="position:absolute;left:3593;top:1006;width:71;height:74" coordorigin="3593,1006" coordsize="71,74">
              <v:shape style="position:absolute;left:3593;top:1006;width:71;height:74" coordorigin="3593,1006" coordsize="71,74" path="m3639,1006l3622,1006,3617,1007,3593,1036,3593,1054,3596,1063,3609,1076,3617,1079,3639,1079,3647,1076,3656,1067,3622,1067,3618,1065,3610,1056,3608,1050,3608,1034,3610,1028,3617,1020,3622,1018,3656,1018,3647,1009,3639,1006xe" filled="true" fillcolor="#231f20" stroked="false">
                <v:path arrowok="t"/>
                <v:fill type="solid"/>
              </v:shape>
              <v:shape style="position:absolute;left:3593;top:1006;width:71;height:74" coordorigin="3593,1006" coordsize="71,74" path="m3656,1018l3634,1018,3639,1020,3646,1028,3648,1034,3648,1050,3646,1056,3639,1065,3634,1067,3656,1067,3660,1063,3663,1054,3663,1031,3660,1022,3656,1018xe" filled="true" fillcolor="#231f20" stroked="false">
                <v:path arrowok="t"/>
                <v:fill type="solid"/>
              </v:shape>
            </v:group>
            <v:group style="position:absolute;left:3671;top:1006;width:59;height:74" coordorigin="3671,1006" coordsize="59,74">
              <v:shape style="position:absolute;left:3671;top:1006;width:59;height:74" coordorigin="3671,1006" coordsize="59,74" path="m3685,1053l3671,1055,3672,1063,3675,1069,3685,1077,3692,1079,3707,1079,3712,1078,3721,1075,3724,1072,3727,1067,3696,1067,3693,1066,3688,1061,3686,1058,3685,1053xe" filled="true" fillcolor="#231f20" stroked="false">
                <v:path arrowok="t"/>
                <v:fill type="solid"/>
              </v:shape>
              <v:shape style="position:absolute;left:3671;top:1006;width:59;height:74" coordorigin="3671,1006" coordsize="59,74" path="m3709,1006l3694,1006,3690,1007,3673,1031,3676,1036,3683,1042,3689,1045,3703,1048,3707,1049,3711,1051,3713,1052,3715,1054,3715,1055,3715,1060,3714,1062,3709,1066,3706,1067,3727,1067,3729,1065,3730,1061,3730,1053,3729,1049,3696,1032,3691,1030,3688,1028,3687,1026,3687,1023,3688,1021,3692,1018,3695,1018,3726,1018,3725,1015,3716,1008,3709,1006xe" filled="true" fillcolor="#231f20" stroked="false">
                <v:path arrowok="t"/>
                <v:fill type="solid"/>
              </v:shape>
              <v:shape style="position:absolute;left:3671;top:1006;width:59;height:74" coordorigin="3671,1006" coordsize="59,74" path="m3726,1018l3704,1018,3707,1018,3711,1022,3712,1024,3713,1028,3728,1027,3727,1021,3726,1018xe" filled="true" fillcolor="#231f20" stroked="false">
                <v:path arrowok="t"/>
                <v:fill type="solid"/>
              </v:shape>
            </v:group>
            <v:group style="position:absolute;left:3684;top:724;width:269;height:419" coordorigin="3684,724" coordsize="269,419">
              <v:shape style="position:absolute;left:3684;top:724;width:269;height:419" coordorigin="3684,724" coordsize="269,419" path="m3684,724l3789,780,3881,848,3935,923,3953,991,3940,1049,3904,1096,3851,1128,3788,1143e" filled="false" stroked="true" strokeweight=".613pt" strokecolor="#231f20">
                <v:path arrowok="t"/>
              </v:shape>
              <v:shape style="position:absolute;left:3525;top:547;width:444;height:614" type="#_x0000_t75" stroked="false">
                <v:imagedata r:id="rId114" o:title=""/>
              </v:shape>
            </v:group>
            <v:group style="position:absolute;left:3378;top:1016;width:509;height:203" coordorigin="3378,1016" coordsize="509,203">
              <v:shape style="position:absolute;left:3378;top:1016;width:509;height:203" coordorigin="3378,1016" coordsize="509,203" path="m3887,1016l3847,1083,3793,1139,3728,1181,3654,1209,3574,1218,3522,1214,3471,1203,3423,1184,3378,1157e" filled="false" stroked="true" strokeweight=".541pt" strokecolor="#231f20">
                <v:path arrowok="t"/>
              </v:shape>
            </v:group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646,420,3717,438,3783,466,3843,503,3897,549,3943,603,3980,663,4008,729,4026,800,4032,875,4026,949,4008,1020,3980,1086,3943,1147,3897,1200,3843,1246,3783,1284,3717,1312,3646,1329,3571,1335,3497,1329,3426,1312,3360,1284,3300,1246,3246,1200,3200,1147,3162,1086,3135,1020,3117,949,3111,875,3117,800,3135,729,3162,663,3200,603,3246,549,3300,503,3360,466,3426,438,3497,420,3571,414xe" filled="false" stroked="true" strokeweight=".567pt" strokecolor="#231f20">
                <v:path arrowok="t"/>
              </v:shape>
              <v:shape style="position:absolute;left:3428;top:1174;width:297;height:119" type="#_x0000_t75" stroked="false">
                <v:imagedata r:id="rId106" o:title=""/>
              </v:shape>
            </v:group>
            <w10:wrap type="topAndBottom"/>
          </v:group>
        </w:pict>
      </w:r>
      <w:r>
        <w:rPr/>
        <w:pict>
          <v:group style="position:absolute;margin-left:206.141998pt;margin-top:20.418976pt;width:46.65pt;height:46.65pt;mso-position-horizontal-relative:page;mso-position-vertical-relative:paragraph;z-index:4576;mso-wrap-distance-left:0;mso-wrap-distance-right:0" coordorigin="4123,408" coordsize="933,933"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515,420,4444,438,4378,466,4317,503,4264,549,4218,603,4180,663,4152,729,4135,800,4129,875,4135,949,4152,1020,4180,1086,4218,1147,4264,1200,4317,1246,4378,1284,4444,1312,4515,1329,4589,1335,4664,1329,4735,1312,4801,1284,4861,1246,4915,1200,4961,1147,4998,1086,5026,1020,5043,949,5049,875,5043,800,5026,729,4998,663,4961,603,4915,549,4861,503,4801,466,4735,438,4664,420,4589,414xe" filled="true" fillcolor="#d1d3d4" stroked="false">
                <v:path arrowok="t"/>
                <v:fill type="solid"/>
              </v:shape>
            </v:group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664,420,4735,438,4801,466,4861,503,4915,549,4961,603,4998,663,5026,729,5043,800,5049,875,5043,949,5026,1020,4998,1086,4961,1147,4915,1200,4861,1246,4801,1284,4735,1312,4664,1329,4589,1335,4515,1329,4444,1312,4378,1284,4317,1246,4264,1200,4218,1147,4180,1086,4152,1020,4135,949,4129,875,4135,800,4152,729,4180,663,4218,603,4264,549,4317,503,4378,466,4444,438,4515,420,4589,414xe" filled="false" stroked="true" strokeweight=".425pt" strokecolor="#231f20">
                <v:path arrowok="t"/>
              </v:shape>
            </v:group>
            <v:group style="position:absolute;left:4342;top:447;width:419;height:816" coordorigin="4342,447" coordsize="419,816">
              <v:shape style="position:absolute;left:4342;top:447;width:419;height:816" coordorigin="4342,447" coordsize="419,816" path="m4342,1263l4761,447e" filled="false" stroked="true" strokeweight=".306pt" strokecolor="#6d6e71">
                <v:path arrowok="t"/>
              </v:shape>
            </v:group>
            <v:group style="position:absolute;left:4139;top:564;width:112;height:217" coordorigin="4139,564" coordsize="112,217">
              <v:shape style="position:absolute;left:4139;top:564;width:112;height:217" coordorigin="4139,564" coordsize="112,217" path="m4139,780l4250,564e" filled="false" stroked="true" strokeweight=".306pt" strokecolor="#6d6e71">
                <v:path arrowok="t"/>
              </v:shape>
            </v:group>
            <v:group style="position:absolute;left:4131;top:526;width:159;height:309" coordorigin="4131,526" coordsize="159,309">
              <v:shape style="position:absolute;left:4131;top:526;width:159;height:309" coordorigin="4131,526" coordsize="159,309" path="m4131,834l4289,526e" filled="false" stroked="true" strokeweight=".306pt" strokecolor="#6d6e71">
                <v:path arrowok="t"/>
              </v:shape>
            </v:group>
            <v:group style="position:absolute;left:4129;top:500;width:193;height:376" coordorigin="4129,500" coordsize="193,376">
              <v:shape style="position:absolute;left:4129;top:500;width:193;height:376" coordorigin="4129,500" coordsize="193,376" path="m4129,876l4322,500e" filled="false" stroked="true" strokeweight=".306pt" strokecolor="#6d6e71">
                <v:path arrowok="t"/>
              </v:shape>
            </v:group>
            <v:group style="position:absolute;left:4130;top:480;width:222;height:431" coordorigin="4130,480" coordsize="222,431">
              <v:shape style="position:absolute;left:4130;top:480;width:222;height:431" coordorigin="4130,480" coordsize="222,431" path="m4130,911l4351,480e" filled="false" stroked="true" strokeweight=".306pt" strokecolor="#6d6e71">
                <v:path arrowok="t"/>
              </v:shape>
            </v:group>
            <v:group style="position:absolute;left:4134;top:465;width:246;height:478" coordorigin="4134,465" coordsize="246,478">
              <v:shape style="position:absolute;left:4134;top:465;width:246;height:478" coordorigin="4134,465" coordsize="246,478" path="m4134,942l4379,465e" filled="false" stroked="true" strokeweight=".306pt" strokecolor="#6d6e71">
                <v:path arrowok="t"/>
              </v:shape>
            </v:group>
            <v:group style="position:absolute;left:4139;top:453;width:266;height:518" coordorigin="4139,453" coordsize="266,518">
              <v:shape style="position:absolute;left:4139;top:453;width:266;height:518" coordorigin="4139,453" coordsize="266,518" path="m4139,971l4405,453e" filled="false" stroked="true" strokeweight=".306pt" strokecolor="#6d6e71">
                <v:path arrowok="t"/>
              </v:shape>
            </v:group>
            <v:group style="position:absolute;left:4145;top:443;width:285;height:554" coordorigin="4145,443" coordsize="285,554">
              <v:shape style="position:absolute;left:4145;top:443;width:285;height:554" coordorigin="4145,443" coordsize="285,554" path="m4145,997l4430,443e" filled="false" stroked="true" strokeweight=".306pt" strokecolor="#6d6e71">
                <v:path arrowok="t"/>
              </v:shape>
            </v:group>
            <v:group style="position:absolute;left:4152;top:435;width:301;height:586" coordorigin="4152,435" coordsize="301,586">
              <v:shape style="position:absolute;left:4152;top:435;width:301;height:586" coordorigin="4152,435" coordsize="301,586" path="m4152,1021l4453,435e" filled="false" stroked="true" strokeweight=".306pt" strokecolor="#6d6e71">
                <v:path arrowok="t"/>
              </v:shape>
            </v:group>
            <v:group style="position:absolute;left:4161;top:428;width:316;height:615" coordorigin="4161,428" coordsize="316,615">
              <v:shape style="position:absolute;left:4161;top:428;width:316;height:615" coordorigin="4161,428" coordsize="316,615" path="m4161,1043l4476,428e" filled="false" stroked="true" strokeweight=".306pt" strokecolor="#6d6e71">
                <v:path arrowok="t"/>
              </v:shape>
            </v:group>
            <v:group style="position:absolute;left:4169;top:423;width:329;height:641" coordorigin="4169,423" coordsize="329,641">
              <v:shape style="position:absolute;left:4169;top:423;width:329;height:641" coordorigin="4169,423" coordsize="329,641" path="m4169,1064l4498,423e" filled="false" stroked="true" strokeweight=".306pt" strokecolor="#6d6e71">
                <v:path arrowok="t"/>
              </v:shape>
            </v:group>
            <v:group style="position:absolute;left:4179;top:420;width:342;height:665" coordorigin="4179,420" coordsize="342,665">
              <v:shape style="position:absolute;left:4179;top:420;width:342;height:665" coordorigin="4179,420" coordsize="342,665" path="m4179,1084l4520,420e" filled="false" stroked="true" strokeweight=".306pt" strokecolor="#6d6e71">
                <v:path arrowok="t"/>
              </v:shape>
            </v:group>
            <v:group style="position:absolute;left:4189;top:417;width:352;height:686" coordorigin="4189,417" coordsize="352,686">
              <v:shape style="position:absolute;left:4189;top:417;width:352;height:686" coordorigin="4189,417" coordsize="352,686" path="m4189,1102l4541,417e" filled="false" stroked="true" strokeweight=".306pt" strokecolor="#6d6e71">
                <v:path arrowok="t"/>
              </v:shape>
            </v:group>
            <v:group style="position:absolute;left:4200;top:415;width:362;height:705" coordorigin="4200,415" coordsize="362,705">
              <v:shape style="position:absolute;left:4200;top:415;width:362;height:705" coordorigin="4200,415" coordsize="362,705" path="m4200,1120l4561,415e" filled="false" stroked="true" strokeweight=".306pt" strokecolor="#6d6e71">
                <v:path arrowok="t"/>
              </v:shape>
            </v:group>
            <v:group style="position:absolute;left:4211;top:414;width:371;height:723" coordorigin="4211,414" coordsize="371,723">
              <v:shape style="position:absolute;left:4211;top:414;width:371;height:723" coordorigin="4211,414" coordsize="371,723" path="m4211,1137l4581,414e" filled="false" stroked="true" strokeweight=".306pt" strokecolor="#6d6e71">
                <v:path arrowok="t"/>
              </v:shape>
            </v:group>
            <v:group style="position:absolute;left:4222;top:415;width:379;height:738" coordorigin="4222,415" coordsize="379,738">
              <v:shape style="position:absolute;left:4222;top:415;width:379;height:738" coordorigin="4222,415" coordsize="379,738" path="m4222,1152l4601,415e" filled="false" stroked="true" strokeweight=".306pt" strokecolor="#6d6e71">
                <v:path arrowok="t"/>
              </v:shape>
            </v:group>
            <v:group style="position:absolute;left:4234;top:415;width:387;height:752" coordorigin="4234,415" coordsize="387,752">
              <v:shape style="position:absolute;left:4234;top:415;width:387;height:752" coordorigin="4234,415" coordsize="387,752" path="m4234,1167l4620,415e" filled="false" stroked="true" strokeweight=".306pt" strokecolor="#6d6e71">
                <v:path arrowok="t"/>
              </v:shape>
            </v:group>
            <v:group style="position:absolute;left:4246;top:417;width:393;height:765" coordorigin="4246,417" coordsize="393,765">
              <v:shape style="position:absolute;left:4246;top:417;width:393;height:765" coordorigin="4246,417" coordsize="393,765" path="m4246,1182l4639,417e" filled="false" stroked="true" strokeweight=".306pt" strokecolor="#6d6e71">
                <v:path arrowok="t"/>
              </v:shape>
            </v:group>
            <v:group style="position:absolute;left:4259;top:419;width:399;height:776" coordorigin="4259,419" coordsize="399,776">
              <v:shape style="position:absolute;left:4259;top:419;width:399;height:776" coordorigin="4259,419" coordsize="399,776" path="m4259,1195l4657,419e" filled="false" stroked="true" strokeweight=".306pt" strokecolor="#6d6e71">
                <v:path arrowok="t"/>
              </v:shape>
            </v:group>
            <v:group style="position:absolute;left:4272;top:422;width:404;height:786" coordorigin="4272,422" coordsize="404,786">
              <v:shape style="position:absolute;left:4272;top:422;width:404;height:786" coordorigin="4272,422" coordsize="404,786" path="m4272,1208l4675,422e" filled="false" stroked="true" strokeweight=".306pt" strokecolor="#6d6e71">
                <v:path arrowok="t"/>
              </v:shape>
            </v:group>
            <v:group style="position:absolute;left:4285;top:426;width:408;height:795" coordorigin="4285,426" coordsize="408,795">
              <v:shape style="position:absolute;left:4285;top:426;width:408;height:795" coordorigin="4285,426" coordsize="408,795" path="m4285,1220l4693,426e" filled="false" stroked="true" strokeweight=".306pt" strokecolor="#6d6e71">
                <v:path arrowok="t"/>
              </v:shape>
            </v:group>
            <v:group style="position:absolute;left:4299;top:431;width:412;height:802" coordorigin="4299,431" coordsize="412,802">
              <v:shape style="position:absolute;left:4299;top:431;width:412;height:802" coordorigin="4299,431" coordsize="412,802" path="m4299,1232l4710,431e" filled="false" stroked="true" strokeweight=".306pt" strokecolor="#6d6e71">
                <v:path arrowok="t"/>
              </v:shape>
            </v:group>
            <v:group style="position:absolute;left:4313;top:436;width:415;height:808" coordorigin="4313,436" coordsize="415,808">
              <v:shape style="position:absolute;left:4313;top:436;width:415;height:808" coordorigin="4313,436" coordsize="415,808" path="m4313,1243l4728,436e" filled="false" stroked="true" strokeweight=".306pt" strokecolor="#6d6e71">
                <v:path arrowok="t"/>
              </v:shape>
            </v:group>
            <v:group style="position:absolute;left:4327;top:441;width:417;height:812" coordorigin="4327,441" coordsize="417,812">
              <v:shape style="position:absolute;left:4327;top:441;width:417;height:812" coordorigin="4327,441" coordsize="417,812" path="m4327,1253l4744,441e" filled="false" stroked="true" strokeweight=".306pt" strokecolor="#6d6e71">
                <v:path arrowok="t"/>
              </v:shape>
            </v:group>
            <v:group style="position:absolute;left:4179;top:558;width:293;height:412" coordorigin="4179,558" coordsize="293,412">
              <v:shape style="position:absolute;left:4179;top:558;width:293;height:412" coordorigin="4179,558" coordsize="293,412" path="m4219,898l4203,898,4195,901,4182,914,4179,921,4179,940,4245,970,4268,969,4291,964,4313,957,4335,947,4349,938,4285,938,4273,933,4245,911,4235,903,4231,902,4225,899,4219,898xe" filled="true" fillcolor="#231f20" stroked="false">
                <v:path arrowok="t"/>
                <v:fill type="solid"/>
              </v:shape>
              <v:shape style="position:absolute;left:4179;top:558;width:293;height:412" coordorigin="4179,558" coordsize="293,412" path="m4471,558l4314,558,4230,727,4248,728,4264,731,4318,760,4353,818,4357,853,4356,872,4327,927,4296,938,4349,938,4401,883,4423,821,4424,800,4423,782,4397,719,4345,680,4287,664,4305,628,4451,628,4471,558xe" filled="true" fillcolor="#231f20" stroked="false">
                <v:path arrowok="t"/>
                <v:fill type="solid"/>
              </v:shape>
            </v:group>
            <v:group style="position:absolute;left:4444;top:542;width:305;height:435" coordorigin="4444,542" coordsize="305,435">
              <v:shape style="position:absolute;left:4444;top:542;width:305;height:435" coordorigin="4444,542" coordsize="305,435" path="m4649,542l4577,566,4529,614,4484,688,4459,752,4446,823,4444,859,4445,875,4463,933,4513,973,4538,977,4552,976,4533,957,4526,954,4514,943,4511,935,4511,919,4526,842,4544,783,4572,698,4597,627,4629,569,4645,563,4709,563,4704,560,4692,552,4679,547,4665,543,4649,542xe" filled="true" fillcolor="#231f20" stroked="false">
                <v:path arrowok="t"/>
                <v:fill type="solid"/>
              </v:shape>
              <v:shape style="position:absolute;left:4444;top:542;width:305;height:435" coordorigin="4444,542" coordsize="305,435" path="m4709,563l4660,563,4667,566,4673,572,4679,578,4682,586,4682,598,4671,662,4643,755,4609,861,4588,919,4551,957,4608,957,4655,918,4695,860,4727,790,4745,713,4748,663,4747,649,4724,580,4715,569,4709,563xe" filled="true" fillcolor="#231f20" stroked="false">
                <v:path arrowok="t"/>
                <v:fill type="solid"/>
              </v:shape>
            </v:group>
            <v:group style="position:absolute;left:4211;top:1006;width:63;height:74" coordorigin="4211,1006" coordsize="63,74">
              <v:shape style="position:absolute;left:4211;top:1006;width:63;height:74" coordorigin="4211,1006" coordsize="63,74" path="m4253,1006l4234,1006,4226,1009,4214,1022,4211,1031,4211,1054,4214,1063,4226,1076,4234,1079,4251,1079,4258,1077,4268,1069,4270,1067,4238,1067,4234,1065,4227,1057,4226,1051,4226,1033,4227,1027,4234,1020,4238,1018,4270,1018,4269,1016,4261,1008,4253,1006xe" filled="true" fillcolor="#231f20" stroked="false">
                <v:path arrowok="t"/>
                <v:fill type="solid"/>
              </v:shape>
              <v:shape style="position:absolute;left:4211;top:1006;width:63;height:74" coordorigin="4211,1006" coordsize="63,74" path="m4260,1052l4258,1057,4256,1061,4251,1065,4247,1067,4270,1067,4272,1064,4274,1056,4260,1052xe" filled="true" fillcolor="#231f20" stroked="false">
                <v:path arrowok="t"/>
                <v:fill type="solid"/>
              </v:shape>
              <v:shape style="position:absolute;left:4211;top:1006;width:63;height:74" coordorigin="4211,1006" coordsize="63,74" path="m4270,1018l4248,1018,4251,1019,4256,1023,4258,1026,4259,1030,4274,1026,4272,1021,4270,1018xe" filled="true" fillcolor="#231f20" stroked="false">
                <v:path arrowok="t"/>
                <v:fill type="solid"/>
              </v:shape>
            </v:group>
            <v:group style="position:absolute;left:4286;top:1007;width:55;height:71" coordorigin="4286,1007" coordsize="55,71">
              <v:shape style="position:absolute;left:4286;top:1007;width:55;height:71" coordorigin="4286,1007" coordsize="55,71" path="m4340,1007l4286,1007,4286,1078,4341,1078,4341,1066,4301,1066,4301,1047,4337,1047,4337,1035,4301,1035,4301,1019,4340,1019,4340,1007xe" filled="true" fillcolor="#231f20" stroked="false">
                <v:path arrowok="t"/>
                <v:fill type="solid"/>
              </v:shape>
            </v:group>
            <v:group style="position:absolute;left:4354;top:1007;width:58;height:71" coordorigin="4354,1007" coordsize="58,71">
              <v:shape style="position:absolute;left:4354;top:1007;width:58;height:71" coordorigin="4354,1007" coordsize="58,71" path="m4368,1007l4354,1007,4354,1078,4367,1078,4367,1032,4383,1032,4368,1007xe" filled="true" fillcolor="#231f20" stroked="false">
                <v:path arrowok="t"/>
                <v:fill type="solid"/>
              </v:shape>
              <v:shape style="position:absolute;left:4354;top:1007;width:58;height:71" coordorigin="4354,1007" coordsize="58,71" path="m4383,1032l4367,1032,4397,1078,4411,1078,4411,1054,4398,1054,4383,1032xe" filled="true" fillcolor="#231f20" stroked="false">
                <v:path arrowok="t"/>
                <v:fill type="solid"/>
              </v:shape>
              <v:shape style="position:absolute;left:4354;top:1007;width:58;height:71" coordorigin="4354,1007" coordsize="58,71" path="m4411,1007l4398,1007,4398,1054,4411,1054,4411,1007xe" filled="true" fillcolor="#231f20" stroked="false">
                <v:path arrowok="t"/>
                <v:fill type="solid"/>
              </v:shape>
            </v:group>
            <v:group style="position:absolute;left:4421;top:1007;width:58;height:71" coordorigin="4421,1007" coordsize="58,71">
              <v:shape style="position:absolute;left:4421;top:1007;width:58;height:71" coordorigin="4421,1007" coordsize="58,71" path="m4458,1019l4443,1019,4443,1078,4458,1078,4458,1019xe" filled="true" fillcolor="#231f20" stroked="false">
                <v:path arrowok="t"/>
                <v:fill type="solid"/>
              </v:shape>
              <v:shape style="position:absolute;left:4421;top:1007;width:58;height:71" coordorigin="4421,1007" coordsize="58,71" path="m4479,1007l4421,1007,4421,1019,4479,1019,4479,1007xe" filled="true" fillcolor="#231f20" stroked="false">
                <v:path arrowok="t"/>
                <v:fill type="solid"/>
              </v:shape>
            </v:group>
            <v:group style="position:absolute;left:4474;top:1007;width:73;height:71" coordorigin="4474,1007" coordsize="73,71">
              <v:shape style="position:absolute;left:4474;top:1007;width:73;height:71" coordorigin="4474,1007" coordsize="73,71" path="m4517,1007l4502,1007,4474,1078,4489,1078,4495,1062,4540,1062,4535,1050,4499,1050,4509,1023,4524,1023,4517,1007xe" filled="true" fillcolor="#231f20" stroked="false">
                <v:path arrowok="t"/>
                <v:fill type="solid"/>
              </v:shape>
              <v:shape style="position:absolute;left:4474;top:1007;width:73;height:71" coordorigin="4474,1007" coordsize="73,71" path="m4540,1062l4524,1062,4530,1078,4546,1078,4540,1062xe" filled="true" fillcolor="#231f20" stroked="false">
                <v:path arrowok="t"/>
                <v:fill type="solid"/>
              </v:shape>
              <v:shape style="position:absolute;left:4474;top:1007;width:73;height:71" coordorigin="4474,1007" coordsize="73,71" path="m4524,1023l4509,1023,4519,1050,4535,1050,4524,1023xe" filled="true" fillcolor="#231f20" stroked="false">
                <v:path arrowok="t"/>
                <v:fill type="solid"/>
              </v:shape>
            </v:group>
            <v:group style="position:absolute;left:4539;top:1007;width:68;height:71" coordorigin="4539,1007" coordsize="68,71">
              <v:shape style="position:absolute;left:4539;top:1007;width:68;height:71" coordorigin="4539,1007" coordsize="68,71" path="m4555,1007l4539,1007,4565,1078,4580,1078,4587,1059,4573,1059,4555,1007xe" filled="true" fillcolor="#231f20" stroked="false">
                <v:path arrowok="t"/>
                <v:fill type="solid"/>
              </v:shape>
              <v:shape style="position:absolute;left:4539;top:1007;width:68;height:71" coordorigin="4539,1007" coordsize="68,71" path="m4606,1007l4591,1007,4573,1059,4587,1059,4606,1007xe" filled="true" fillcolor="#231f20" stroked="false">
                <v:path arrowok="t"/>
                <v:fill type="solid"/>
              </v:shape>
            </v:group>
            <v:group style="position:absolute;left:4611;top:1006;width:71;height:74" coordorigin="4611,1006" coordsize="71,74">
              <v:shape style="position:absolute;left:4611;top:1006;width:71;height:74" coordorigin="4611,1006" coordsize="71,74" path="m4656,1006l4640,1006,4635,1007,4611,1036,4611,1054,4614,1063,4627,1076,4635,1079,4657,1079,4665,1076,4674,1067,4640,1067,4635,1065,4628,1056,4626,1050,4626,1034,4628,1028,4635,1020,4640,1018,4674,1018,4665,1009,4656,1006xe" filled="true" fillcolor="#231f20" stroked="false">
                <v:path arrowok="t"/>
                <v:fill type="solid"/>
              </v:shape>
              <v:shape style="position:absolute;left:4611;top:1006;width:71;height:74" coordorigin="4611,1006" coordsize="71,74" path="m4674,1018l4652,1018,4657,1020,4664,1028,4666,1034,4666,1050,4664,1056,4657,1065,4652,1067,4674,1067,4678,1063,4681,1054,4681,1031,4678,1022,4674,1018xe" filled="true" fillcolor="#231f20" stroked="false">
                <v:path arrowok="t"/>
                <v:fill type="solid"/>
              </v:shape>
            </v:group>
            <v:group style="position:absolute;left:4689;top:1006;width:59;height:74" coordorigin="4689,1006" coordsize="59,74">
              <v:shape style="position:absolute;left:4689;top:1006;width:59;height:74" coordorigin="4689,1006" coordsize="59,74" path="m4703,1053l4689,1055,4690,1063,4693,1069,4702,1077,4709,1079,4725,1079,4730,1078,4738,1075,4742,1072,4745,1067,4714,1067,4711,1066,4705,1061,4704,1058,4703,1053xe" filled="true" fillcolor="#231f20" stroked="false">
                <v:path arrowok="t"/>
                <v:fill type="solid"/>
              </v:shape>
              <v:shape style="position:absolute;left:4689;top:1006;width:59;height:74" coordorigin="4689,1006" coordsize="59,74" path="m4727,1006l4712,1006,4707,1007,4691,1031,4693,1036,4701,1042,4707,1045,4720,1048,4724,1049,4729,1051,4730,1052,4732,1054,4733,1055,4733,1060,4732,1062,4727,1066,4723,1067,4745,1067,4746,1065,4747,1061,4747,1053,4746,1049,4714,1032,4709,1030,4706,1028,4705,1026,4705,1023,4706,1021,4710,1018,4713,1018,4744,1018,4743,1015,4734,1008,4727,1006xe" filled="true" fillcolor="#231f20" stroked="false">
                <v:path arrowok="t"/>
                <v:fill type="solid"/>
              </v:shape>
              <v:shape style="position:absolute;left:4689;top:1006;width:59;height:74" coordorigin="4689,1006" coordsize="59,74" path="m4744,1018l4722,1018,4725,1018,4729,1022,4730,1024,4731,1028,4745,1027,4745,1021,4744,1018xe" filled="true" fillcolor="#231f20" stroked="false">
                <v:path arrowok="t"/>
                <v:fill type="solid"/>
              </v:shape>
            </v:group>
            <v:group style="position:absolute;left:4702;top:724;width:269;height:419" coordorigin="4702,724" coordsize="269,419">
              <v:shape style="position:absolute;left:4702;top:724;width:269;height:419" coordorigin="4702,724" coordsize="269,419" path="m4702,724l4807,780,4899,848,4953,923,4971,991,4958,1049,4921,1096,4868,1128,4805,1143e" filled="false" stroked="true" strokeweight=".613pt" strokecolor="#231f20">
                <v:path arrowok="t"/>
              </v:shape>
              <v:shape style="position:absolute;left:4543;top:547;width:444;height:614" type="#_x0000_t75" stroked="false">
                <v:imagedata r:id="rId115" o:title=""/>
              </v:shape>
            </v:group>
            <v:group style="position:absolute;left:4396;top:1016;width:509;height:203" coordorigin="4396,1016" coordsize="509,203">
              <v:shape style="position:absolute;left:4396;top:1016;width:509;height:203" coordorigin="4396,1016" coordsize="509,203" path="m4904,1016l4865,1083,4811,1139,4746,1181,4672,1209,4591,1218,4540,1214,4489,1203,4441,1184,4396,1157e" filled="false" stroked="true" strokeweight=".541pt" strokecolor="#231f20">
                <v:path arrowok="t"/>
              </v:shape>
            </v:group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664,420,4735,438,4801,466,4861,503,4915,549,4961,603,4998,663,5026,729,5043,800,5049,875,5043,949,5026,1020,4998,1086,4961,1147,4915,1200,4861,1246,4801,1284,4735,1312,4664,1329,4589,1335,4515,1329,4444,1312,4378,1284,4317,1246,4264,1200,4218,1147,4180,1086,4152,1020,4135,949,4129,875,4135,800,4152,729,4180,663,4218,603,4264,549,4317,503,4378,466,4444,438,4515,420,4589,414xe" filled="false" stroked="true" strokeweight=".567pt" strokecolor="#231f20">
                <v:path arrowok="t"/>
              </v:shape>
              <v:shape style="position:absolute;left:4446;top:1174;width:297;height:119" type="#_x0000_t75" stroked="false">
                <v:imagedata r:id="rId112" o:title=""/>
              </v:shape>
            </v:group>
            <w10:wrap type="topAndBottom"/>
          </v:group>
        </w:pict>
      </w:r>
      <w:r>
        <w:rPr/>
        <w:pict>
          <v:group style="position:absolute;margin-left:256.71701pt;margin-top:15.825976pt;width:50.85pt;height:50.85pt;mso-position-horizontal-relative:page;mso-position-vertical-relative:paragraph;z-index:4600;mso-wrap-distance-left:0;mso-wrap-distance-right:0" coordorigin="5134,317" coordsize="1017,1017"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568,328,5497,344,5431,369,5369,403,5313,446,5264,495,5221,551,5187,613,5162,680,5146,750,5140,825,5146,899,5162,970,5187,1036,5221,1098,5264,1154,5313,1204,5369,1246,5431,1280,5497,1306,5568,1321,5643,1327,5717,1321,5788,1306,5854,1280,5916,1246,5972,1204,6021,1154,6064,1098,6098,1036,6123,970,6139,899,6145,825,6139,750,6123,680,6098,613,6064,551,6021,495,5972,446,5916,403,5854,369,5788,344,5717,328,5643,323xe" filled="true" fillcolor="#d1d3d4" stroked="false">
                <v:path arrowok="t"/>
                <v:fill type="solid"/>
              </v:shape>
            </v:group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717,328,5788,344,5854,369,5916,403,5972,446,6021,495,6064,551,6098,613,6123,680,6139,750,6145,825,6139,899,6123,970,6098,1036,6064,1098,6021,1154,5972,1204,5916,1246,5854,1280,5788,1306,5717,1321,5643,1327,5568,1321,5497,1306,5431,1280,5369,1246,5313,1204,5264,1154,5221,1098,5187,1036,5162,970,5146,899,5140,825,5146,750,5162,680,5187,613,5221,551,5264,495,5313,446,5369,403,5431,369,5497,344,5568,328,5643,323xe" filled="false" stroked="true" strokeweight=".425pt" strokecolor="#231f20">
                <v:path arrowok="t"/>
              </v:shape>
            </v:group>
            <v:group style="position:absolute;left:5373;top:359;width:457;height:890" coordorigin="5373,359" coordsize="457,890">
              <v:shape style="position:absolute;left:5373;top:359;width:457;height:890" coordorigin="5373,359" coordsize="457,890" path="m5373,1248l5830,359e" filled="false" stroked="true" strokeweight=".334pt" strokecolor="#6d6e71">
                <v:path arrowok="t"/>
              </v:shape>
            </v:group>
            <v:group style="position:absolute;left:5151;top:485;width:122;height:237" coordorigin="5151,485" coordsize="122,237">
              <v:shape style="position:absolute;left:5151;top:485;width:122;height:237" coordorigin="5151,485" coordsize="122,237" path="m5151,722l5272,485e" filled="false" stroked="true" strokeweight=".334pt" strokecolor="#6d6e71">
                <v:path arrowok="t"/>
              </v:shape>
            </v:group>
            <v:group style="position:absolute;left:5142;top:444;width:173;height:337" coordorigin="5142,444" coordsize="173,337">
              <v:shape style="position:absolute;left:5142;top:444;width:173;height:337" coordorigin="5142,444" coordsize="173,337" path="m5142,780l5315,444e" filled="false" stroked="true" strokeweight=".334pt" strokecolor="#6d6e71">
                <v:path arrowok="t"/>
              </v:shape>
            </v:group>
            <v:group style="position:absolute;left:5140;top:416;width:211;height:410" coordorigin="5140,416" coordsize="211,410">
              <v:shape style="position:absolute;left:5140;top:416;width:211;height:410" coordorigin="5140,416" coordsize="211,410" path="m5140,826l5351,416e" filled="false" stroked="true" strokeweight=".334pt" strokecolor="#6d6e71">
                <v:path arrowok="t"/>
              </v:shape>
            </v:group>
            <v:group style="position:absolute;left:5142;top:395;width:242;height:470" coordorigin="5142,395" coordsize="242,470">
              <v:shape style="position:absolute;left:5142;top:395;width:242;height:470" coordorigin="5142,395" coordsize="242,470" path="m5142,864l5383,395e" filled="false" stroked="true" strokeweight=".334pt" strokecolor="#6d6e71">
                <v:path arrowok="t"/>
              </v:shape>
            </v:group>
            <v:group style="position:absolute;left:5146;top:378;width:268;height:521" coordorigin="5146,378" coordsize="268,521">
              <v:shape style="position:absolute;left:5146;top:378;width:268;height:521" coordorigin="5146,378" coordsize="268,521" path="m5146,898l5413,378e" filled="false" stroked="true" strokeweight=".334pt" strokecolor="#6d6e71">
                <v:path arrowok="t"/>
              </v:shape>
            </v:group>
            <v:group style="position:absolute;left:5151;top:364;width:291;height:565" coordorigin="5151,364" coordsize="291,565">
              <v:shape style="position:absolute;left:5151;top:364;width:291;height:565" coordorigin="5151,364" coordsize="291,565" path="m5151,929l5441,364e" filled="false" stroked="true" strokeweight=".334pt" strokecolor="#6d6e71">
                <v:path arrowok="t"/>
              </v:shape>
            </v:group>
            <v:group style="position:absolute;left:5158;top:354;width:311;height:605" coordorigin="5158,354" coordsize="311,605">
              <v:shape style="position:absolute;left:5158;top:354;width:311;height:605" coordorigin="5158,354" coordsize="311,605" path="m5158,958l5468,354e" filled="false" stroked="true" strokeweight=".334pt" strokecolor="#6d6e71">
                <v:path arrowok="t"/>
              </v:shape>
            </v:group>
            <v:group style="position:absolute;left:5166;top:345;width:329;height:640" coordorigin="5166,345" coordsize="329,640">
              <v:shape style="position:absolute;left:5166;top:345;width:329;height:640" coordorigin="5166,345" coordsize="329,640" path="m5166,984l5494,345e" filled="false" stroked="true" strokeweight=".334pt" strokecolor="#6d6e71">
                <v:path arrowok="t"/>
              </v:shape>
            </v:group>
            <v:group style="position:absolute;left:5175;top:338;width:345;height:671" coordorigin="5175,338" coordsize="345,671">
              <v:shape style="position:absolute;left:5175;top:338;width:345;height:671" coordorigin="5175,338" coordsize="345,671" path="m5175,1008l5519,338e" filled="false" stroked="true" strokeweight=".334pt" strokecolor="#6d6e71">
                <v:path arrowok="t"/>
              </v:shape>
            </v:group>
            <v:group style="position:absolute;left:5185;top:332;width:359;height:699" coordorigin="5185,332" coordsize="359,699">
              <v:shape style="position:absolute;left:5185;top:332;width:359;height:699" coordorigin="5185,332" coordsize="359,699" path="m5185,1031l5544,332e" filled="false" stroked="true" strokeweight=".334pt" strokecolor="#6d6e71">
                <v:path arrowok="t"/>
              </v:shape>
            </v:group>
            <v:group style="position:absolute;left:5195;top:328;width:373;height:725" coordorigin="5195,328" coordsize="373,725">
              <v:shape style="position:absolute;left:5195;top:328;width:373;height:725" coordorigin="5195,328" coordsize="373,725" path="m5195,1053l5567,328e" filled="false" stroked="true" strokeweight=".334pt" strokecolor="#6d6e71">
                <v:path arrowok="t"/>
              </v:shape>
            </v:group>
            <v:group style="position:absolute;left:5206;top:325;width:384;height:748" coordorigin="5206,325" coordsize="384,748">
              <v:shape style="position:absolute;left:5206;top:325;width:384;height:748" coordorigin="5206,325" coordsize="384,748" path="m5206,1073l5590,325e" filled="false" stroked="true" strokeweight=".334pt" strokecolor="#6d6e71">
                <v:path arrowok="t"/>
              </v:shape>
            </v:group>
            <v:group style="position:absolute;left:5217;top:323;width:395;height:769" coordorigin="5217,323" coordsize="395,769">
              <v:shape style="position:absolute;left:5217;top:323;width:395;height:769" coordorigin="5217,323" coordsize="395,769" path="m5217,1092l5612,323e" filled="false" stroked="true" strokeweight=".334pt" strokecolor="#6d6e71">
                <v:path arrowok="t"/>
              </v:shape>
            </v:group>
            <v:group style="position:absolute;left:5230;top:323;width:405;height:788" coordorigin="5230,323" coordsize="405,788">
              <v:shape style="position:absolute;left:5230;top:323;width:405;height:788" coordorigin="5230,323" coordsize="405,788" path="m5230,1110l5634,323e" filled="false" stroked="true" strokeweight=".334pt" strokecolor="#6d6e71">
                <v:path arrowok="t"/>
              </v:shape>
            </v:group>
            <v:group style="position:absolute;left:5242;top:323;width:414;height:805" coordorigin="5242,323" coordsize="414,805">
              <v:shape style="position:absolute;left:5242;top:323;width:414;height:805" coordorigin="5242,323" coordsize="414,805" path="m5242,1128l5655,323e" filled="false" stroked="true" strokeweight=".334pt" strokecolor="#6d6e71">
                <v:path arrowok="t"/>
              </v:shape>
            </v:group>
            <v:group style="position:absolute;left:5255;top:324;width:422;height:821" coordorigin="5255,324" coordsize="422,821">
              <v:shape style="position:absolute;left:5255;top:324;width:422;height:821" coordorigin="5255,324" coordsize="422,821" path="m5255,1144l5676,324e" filled="false" stroked="true" strokeweight=".334pt" strokecolor="#6d6e71">
                <v:path arrowok="t"/>
              </v:shape>
            </v:group>
            <v:group style="position:absolute;left:5268;top:325;width:429;height:835" coordorigin="5268,325" coordsize="429,835">
              <v:shape style="position:absolute;left:5268;top:325;width:429;height:835" coordorigin="5268,325" coordsize="429,835" path="m5268,1160l5697,325e" filled="false" stroked="true" strokeweight=".334pt" strokecolor="#6d6e71">
                <v:path arrowok="t"/>
              </v:shape>
            </v:group>
            <v:group style="position:absolute;left:5282;top:328;width:435;height:847" coordorigin="5282,328" coordsize="435,847">
              <v:shape style="position:absolute;left:5282;top:328;width:435;height:847" coordorigin="5282,328" coordsize="435,847" path="m5282,1174l5717,328e" filled="false" stroked="true" strokeweight=".334pt" strokecolor="#6d6e71">
                <v:path arrowok="t"/>
              </v:shape>
            </v:group>
            <v:group style="position:absolute;left:5296;top:331;width:441;height:858" coordorigin="5296,331" coordsize="441,858">
              <v:shape style="position:absolute;left:5296;top:331;width:441;height:858" coordorigin="5296,331" coordsize="441,858" path="m5296,1188l5737,331e" filled="false" stroked="true" strokeweight=".334pt" strokecolor="#6d6e71">
                <v:path arrowok="t"/>
              </v:shape>
            </v:group>
            <v:group style="position:absolute;left:5311;top:335;width:445;height:867" coordorigin="5311,335" coordsize="445,867">
              <v:shape style="position:absolute;left:5311;top:335;width:445;height:867" coordorigin="5311,335" coordsize="445,867" path="m5311,1202l5756,335e" filled="false" stroked="true" strokeweight=".334pt" strokecolor="#6d6e71">
                <v:path arrowok="t"/>
              </v:shape>
            </v:group>
            <v:group style="position:absolute;left:5326;top:340;width:449;height:875" coordorigin="5326,340" coordsize="449,875">
              <v:shape style="position:absolute;left:5326;top:340;width:449;height:875" coordorigin="5326,340" coordsize="449,875" path="m5326,1214l5775,340e" filled="false" stroked="true" strokeweight=".334pt" strokecolor="#6d6e71">
                <v:path arrowok="t"/>
              </v:shape>
            </v:group>
            <v:group style="position:absolute;left:5341;top:346;width:453;height:881" coordorigin="5341,346" coordsize="453,881">
              <v:shape style="position:absolute;left:5341;top:346;width:453;height:881" coordorigin="5341,346" coordsize="453,881" path="m5341,1226l5793,346e" filled="false" stroked="true" strokeweight=".334pt" strokecolor="#6d6e71">
                <v:path arrowok="t"/>
              </v:shape>
            </v:group>
            <v:group style="position:absolute;left:5357;top:352;width:455;height:886" coordorigin="5357,352" coordsize="455,886">
              <v:shape style="position:absolute;left:5357;top:352;width:455;height:886" coordorigin="5357,352" coordsize="455,886" path="m5357,1237l5812,352e" filled="false" stroked="true" strokeweight=".334pt" strokecolor="#6d6e71">
                <v:path arrowok="t"/>
              </v:shape>
            </v:group>
            <v:group style="position:absolute;left:5172;top:471;width:328;height:449" coordorigin="5172,471" coordsize="328,449">
              <v:shape style="position:absolute;left:5172;top:471;width:328;height:449" coordorigin="5172,471" coordsize="328,449" path="m5493,534l5345,534,5359,535,5371,539,5411,586,5412,600,5411,616,5389,680,5330,752,5258,827,5172,908,5172,920,5412,920,5445,845,5272,845,5323,802,5398,736,5443,691,5484,632,5499,566,5497,548,5493,534xe" filled="true" fillcolor="#231f20" stroked="false">
                <v:path arrowok="t"/>
                <v:fill type="solid"/>
              </v:shape>
              <v:shape style="position:absolute;left:5172;top:471;width:328;height:449" coordorigin="5172,471" coordsize="328,449" path="m5465,799l5449,799,5442,811,5434,822,5378,844,5359,845,5445,845,5465,799xe" filled="true" fillcolor="#231f20" stroked="false">
                <v:path arrowok="t"/>
                <v:fill type="solid"/>
              </v:shape>
              <v:shape style="position:absolute;left:5172;top:471;width:328;height:449" coordorigin="5172,471" coordsize="328,449" path="m5388,471l5318,490,5273,536,5253,578,5265,584,5283,562,5302,546,5322,537,5345,534,5493,534,5492,531,5432,478,5411,472,5388,471xe" filled="true" fillcolor="#231f20" stroked="false">
                <v:path arrowok="t"/>
                <v:fill type="solid"/>
              </v:shape>
            </v:group>
            <v:group style="position:absolute;left:5471;top:471;width:349;height:466" coordorigin="5471,471" coordsize="349,466">
              <v:shape style="position:absolute;left:5471;top:471;width:349;height:466" coordorigin="5471,471" coordsize="349,466" path="m5519,855l5499,855,5490,859,5475,873,5471,881,5471,903,5531,936,5550,937,5578,935,5605,930,5631,922,5657,910,5674,900,5611,900,5601,899,5591,896,5580,892,5571,885,5557,875,5546,867,5538,862,5533,859,5526,857,5519,855xe" filled="true" fillcolor="#231f20" stroked="false">
                <v:path arrowok="t"/>
                <v:fill type="solid"/>
              </v:shape>
              <v:shape style="position:absolute;left:5471;top:471;width:349;height:466" coordorigin="5471,471" coordsize="349,466" path="m5820,471l5633,471,5532,662,5553,664,5572,667,5637,699,5678,765,5684,804,5682,825,5648,887,5611,900,5674,900,5720,860,5757,792,5764,744,5763,725,5731,653,5669,609,5600,591,5622,550,5795,550,5820,471xe" filled="true" fillcolor="#231f20" stroked="false">
                <v:path arrowok="t"/>
                <v:fill type="solid"/>
              </v:shape>
            </v:group>
            <v:group style="position:absolute;left:5230;top:968;width:69;height:80" coordorigin="5230,968" coordsize="69,80">
              <v:shape style="position:absolute;left:5230;top:968;width:69;height:80" coordorigin="5230,968" coordsize="69,80" path="m5276,968l5256,968,5247,971,5233,985,5230,995,5230,1020,5233,1030,5247,1044,5255,1047,5274,1047,5281,1045,5292,1037,5294,1034,5260,1034,5255,1032,5252,1028,5248,1024,5246,1017,5246,998,5248,991,5255,983,5260,981,5295,981,5294,979,5284,970,5276,968xe" filled="true" fillcolor="#231f20" stroked="false">
                <v:path arrowok="t"/>
                <v:fill type="solid"/>
              </v:shape>
              <v:shape style="position:absolute;left:5230;top:968;width:69;height:80" coordorigin="5230,968" coordsize="69,80" path="m5283,1018l5282,1023,5279,1028,5273,1033,5270,1034,5294,1034,5296,1031,5298,1023,5283,1018xe" filled="true" fillcolor="#231f20" stroked="false">
                <v:path arrowok="t"/>
                <v:fill type="solid"/>
              </v:shape>
              <v:shape style="position:absolute;left:5230;top:968;width:69;height:80" coordorigin="5230,968" coordsize="69,80" path="m5295,981l5270,981,5274,982,5280,987,5282,990,5282,994,5298,990,5296,984,5295,981xe" filled="true" fillcolor="#231f20" stroked="false">
                <v:path arrowok="t"/>
                <v:fill type="solid"/>
              </v:shape>
            </v:group>
            <v:group style="position:absolute;left:5312;top:969;width:60;height:78" coordorigin="5312,969" coordsize="60,78">
              <v:shape style="position:absolute;left:5312;top:969;width:60;height:78" coordorigin="5312,969" coordsize="60,78" path="m5371,969l5312,969,5312,1046,5372,1046,5372,1033,5328,1033,5328,1012,5368,1012,5368,999,5328,999,5328,982,5371,982,5371,969xe" filled="true" fillcolor="#231f20" stroked="false">
                <v:path arrowok="t"/>
                <v:fill type="solid"/>
              </v:shape>
            </v:group>
            <v:group style="position:absolute;left:5386;top:969;width:63;height:78" coordorigin="5386,969" coordsize="63,78">
              <v:shape style="position:absolute;left:5386;top:969;width:63;height:78" coordorigin="5386,969" coordsize="63,78" path="m5401,969l5386,969,5386,1046,5401,1046,5401,996,5418,996,5401,969xe" filled="true" fillcolor="#231f20" stroked="false">
                <v:path arrowok="t"/>
                <v:fill type="solid"/>
              </v:shape>
              <v:shape style="position:absolute;left:5386;top:969;width:63;height:78" coordorigin="5386,969" coordsize="63,78" path="m5418,996l5401,996,5432,1046,5448,1046,5448,1021,5434,1021,5418,996xe" filled="true" fillcolor="#231f20" stroked="false">
                <v:path arrowok="t"/>
                <v:fill type="solid"/>
              </v:shape>
              <v:shape style="position:absolute;left:5386;top:969;width:63;height:78" coordorigin="5386,969" coordsize="63,78" path="m5448,969l5434,969,5434,1021,5448,1021,5448,969xe" filled="true" fillcolor="#231f20" stroked="false">
                <v:path arrowok="t"/>
                <v:fill type="solid"/>
              </v:shape>
            </v:group>
            <v:group style="position:absolute;left:5460;top:969;width:63;height:78" coordorigin="5460,969" coordsize="63,78">
              <v:shape style="position:absolute;left:5460;top:969;width:63;height:78" coordorigin="5460,969" coordsize="63,78" path="m5499,982l5483,982,5483,1046,5499,1046,5499,982xe" filled="true" fillcolor="#231f20" stroked="false">
                <v:path arrowok="t"/>
                <v:fill type="solid"/>
              </v:shape>
              <v:shape style="position:absolute;left:5460;top:969;width:63;height:78" coordorigin="5460,969" coordsize="63,78" path="m5522,969l5460,969,5460,982,5522,982,5522,969xe" filled="true" fillcolor="#231f20" stroked="false">
                <v:path arrowok="t"/>
                <v:fill type="solid"/>
              </v:shape>
            </v:group>
            <v:group style="position:absolute;left:5516;top:969;width:80;height:78" coordorigin="5516,969" coordsize="80,78">
              <v:shape style="position:absolute;left:5516;top:969;width:80;height:78" coordorigin="5516,969" coordsize="80,78" path="m5564,969l5547,969,5516,1046,5533,1046,5540,1029,5588,1029,5583,1016,5545,1016,5555,987,5571,987,5564,969xe" filled="true" fillcolor="#231f20" stroked="false">
                <v:path arrowok="t"/>
                <v:fill type="solid"/>
              </v:shape>
              <v:shape style="position:absolute;left:5516;top:969;width:80;height:78" coordorigin="5516,969" coordsize="80,78" path="m5588,1029l5571,1029,5578,1046,5596,1046,5588,1029xe" filled="true" fillcolor="#231f20" stroked="false">
                <v:path arrowok="t"/>
                <v:fill type="solid"/>
              </v:shape>
              <v:shape style="position:absolute;left:5516;top:969;width:80;height:78" coordorigin="5516,969" coordsize="80,78" path="m5571,987l5555,987,5566,1016,5583,1016,5571,987xe" filled="true" fillcolor="#231f20" stroked="false">
                <v:path arrowok="t"/>
                <v:fill type="solid"/>
              </v:shape>
            </v:group>
            <v:group style="position:absolute;left:5588;top:969;width:74;height:78" coordorigin="5588,969" coordsize="74,78">
              <v:shape style="position:absolute;left:5588;top:969;width:74;height:78" coordorigin="5588,969" coordsize="74,78" path="m5605,969l5588,969,5616,1046,5633,1046,5640,1026,5625,1026,5605,969xe" filled="true" fillcolor="#231f20" stroked="false">
                <v:path arrowok="t"/>
                <v:fill type="solid"/>
              </v:shape>
              <v:shape style="position:absolute;left:5588;top:969;width:74;height:78" coordorigin="5588,969" coordsize="74,78" path="m5661,969l5644,969,5625,1026,5640,1026,5661,969xe" filled="true" fillcolor="#231f20" stroked="false">
                <v:path arrowok="t"/>
                <v:fill type="solid"/>
              </v:shape>
            </v:group>
            <v:group style="position:absolute;left:5666;top:968;width:77;height:80" coordorigin="5666,968" coordsize="77,80">
              <v:shape style="position:absolute;left:5666;top:968;width:77;height:80" coordorigin="5666,968" coordsize="77,80" path="m5716,968l5698,968,5692,969,5666,1000,5666,1020,5670,1030,5683,1044,5693,1047,5716,1047,5725,1044,5735,1034,5698,1034,5693,1032,5685,1023,5683,1016,5683,998,5685,992,5693,983,5698,981,5735,981,5725,971,5716,968xe" filled="true" fillcolor="#231f20" stroked="false">
                <v:path arrowok="t"/>
                <v:fill type="solid"/>
              </v:shape>
              <v:shape style="position:absolute;left:5666;top:968;width:77;height:80" coordorigin="5666,968" coordsize="77,80" path="m5735,981l5711,981,5716,983,5724,992,5726,998,5726,1016,5724,1023,5716,1032,5711,1034,5735,1034,5739,1030,5743,1020,5743,995,5739,985,5735,981xe" filled="true" fillcolor="#231f20" stroked="false">
                <v:path arrowok="t"/>
                <v:fill type="solid"/>
              </v:shape>
            </v:group>
            <v:group style="position:absolute;left:5751;top:968;width:65;height:80" coordorigin="5751,968" coordsize="65,80">
              <v:shape style="position:absolute;left:5751;top:968;width:65;height:80" coordorigin="5751,968" coordsize="65,80" path="m5767,1020l5751,1021,5752,1030,5755,1036,5766,1045,5774,1047,5790,1047,5796,1047,5805,1043,5809,1040,5813,1034,5779,1034,5775,1033,5769,1028,5767,1025,5767,1020xe" filled="true" fillcolor="#231f20" stroked="false">
                <v:path arrowok="t"/>
                <v:fill type="solid"/>
              </v:shape>
              <v:shape style="position:absolute;left:5751;top:968;width:65;height:80" coordorigin="5751,968" coordsize="65,80" path="m5793,968l5777,968,5771,969,5754,995,5756,1000,5765,1008,5771,1010,5786,1014,5790,1015,5795,1017,5797,1018,5799,1020,5799,1022,5799,1027,5798,1029,5793,1033,5789,1034,5813,1034,5814,1032,5815,1028,5815,1019,5814,1015,5778,996,5773,994,5770,992,5769,990,5769,986,5770,985,5774,981,5778,981,5811,981,5810,978,5805,974,5800,970,5793,968xe" filled="true" fillcolor="#231f20" stroked="false">
                <v:path arrowok="t"/>
                <v:fill type="solid"/>
              </v:shape>
              <v:shape style="position:absolute;left:5751;top:968;width:65;height:80" coordorigin="5751,968" coordsize="65,80" path="m5811,981l5787,981,5790,981,5795,985,5796,988,5797,992,5813,991,5813,984,5811,981xe" filled="true" fillcolor="#231f20" stroked="false">
                <v:path arrowok="t"/>
                <v:fill type="solid"/>
              </v:shape>
            </v:group>
            <v:group style="position:absolute;left:5765;top:661;width:292;height:457" coordorigin="5765,661" coordsize="292,457">
              <v:shape style="position:absolute;left:5765;top:661;width:292;height:457" coordorigin="5765,661" coordsize="292,457" path="m5765,661l5822,690,5880,722,5934,756,5980,796,6034,866,6057,931,6054,989,6030,1038,5990,1077,5938,1104,5879,1118e" filled="false" stroked="true" strokeweight=".669pt" strokecolor="#231f20">
                <v:path arrowok="t"/>
              </v:shape>
              <v:shape style="position:absolute;left:5592;top:465;width:484;height:671" type="#_x0000_t75" stroked="false">
                <v:imagedata r:id="rId116" o:title=""/>
              </v:shape>
            </v:group>
            <v:group style="position:absolute;left:5432;top:979;width:555;height:221" coordorigin="5432,979" coordsize="555,221">
              <v:shape style="position:absolute;left:5432;top:979;width:555;height:221" coordorigin="5432,979" coordsize="555,221" path="m5987,979l5951,1040,5906,1094,5851,1138,5788,1171,5719,1192,5645,1199,5588,1195,5533,1182,5481,1162,5432,1133e" filled="false" stroked="true" strokeweight=".717pt" strokecolor="#231f20">
                <v:path arrowok="t"/>
              </v:shape>
            </v:group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717,328,5788,344,5854,369,5916,403,5972,446,6021,495,6064,551,6098,613,6123,680,6139,750,6145,825,6139,899,6123,970,6098,1036,6064,1098,6021,1154,5972,1204,5916,1246,5854,1280,5788,1306,5717,1321,5643,1327,5568,1321,5497,1306,5431,1280,5369,1246,5313,1204,5264,1154,5221,1098,5187,1036,5162,970,5146,899,5140,825,5146,750,5162,680,5187,613,5221,551,5264,495,5313,446,5369,403,5431,369,5497,344,5568,328,5643,323xe" filled="false" stroked="true" strokeweight=".567pt" strokecolor="#231f20">
                <v:path arrowok="t"/>
              </v:shape>
              <v:shape style="position:absolute;left:5485;top:1149;width:326;height:132" type="#_x0000_t75" stroked="false">
                <v:imagedata r:id="rId117" o:title=""/>
              </v:shape>
            </v:group>
            <w10:wrap type="topAndBottom"/>
          </v:group>
        </w:pict>
      </w:r>
      <w:r>
        <w:rPr/>
        <w:pict>
          <v:group style="position:absolute;margin-left:311.606995pt;margin-top:15.825976pt;width:50.85pt;height:50.85pt;mso-position-horizontal-relative:page;mso-position-vertical-relative:paragraph;z-index:4624;mso-wrap-distance-left:0;mso-wrap-distance-right:0" coordorigin="6232,317" coordsize="1017,1017"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666,328,6595,344,6529,369,6467,403,6411,446,6361,495,6319,551,6285,613,6259,680,6244,750,6238,825,6244,899,6259,970,6285,1036,6319,1098,6361,1154,6411,1204,6467,1246,6529,1280,6595,1306,6666,1321,6740,1327,6814,1321,6885,1306,6952,1280,7014,1246,7070,1204,7119,1154,7162,1098,7196,1036,7221,970,7237,899,7242,825,7237,750,7221,680,7196,613,7162,551,7119,495,7070,446,7014,403,6952,369,6885,344,6814,328,6740,323xe" filled="true" fillcolor="#d1d3d4" stroked="false">
                <v:path arrowok="t"/>
                <v:fill type="solid"/>
              </v:shape>
            </v:group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814,328,6885,344,6952,369,7014,403,7070,446,7119,495,7162,551,7196,613,7221,680,7237,750,7242,825,7237,899,7221,970,7196,1036,7162,1098,7119,1154,7070,1204,7014,1246,6952,1280,6885,1306,6814,1321,6740,1327,6666,1321,6595,1306,6529,1280,6467,1246,6411,1204,6361,1154,6319,1098,6285,1036,6259,970,6244,899,6238,825,6244,750,6259,680,6285,613,6319,551,6361,495,6411,446,6467,403,6529,369,6595,344,6666,328,6740,323xe" filled="false" stroked="true" strokeweight=".425pt" strokecolor="#231f20">
                <v:path arrowok="t"/>
              </v:shape>
            </v:group>
            <v:group style="position:absolute;left:6470;top:359;width:457;height:890" coordorigin="6470,359" coordsize="457,890">
              <v:shape style="position:absolute;left:6470;top:359;width:457;height:890" coordorigin="6470,359" coordsize="457,890" path="m6470,1248l6927,359e" filled="false" stroked="true" strokeweight=".334pt" strokecolor="#6d6e71">
                <v:path arrowok="t"/>
              </v:shape>
            </v:group>
            <v:group style="position:absolute;left:6249;top:485;width:122;height:237" coordorigin="6249,485" coordsize="122,237">
              <v:shape style="position:absolute;left:6249;top:485;width:122;height:237" coordorigin="6249,485" coordsize="122,237" path="m6249,722l6370,485e" filled="false" stroked="true" strokeweight=".334pt" strokecolor="#6d6e71">
                <v:path arrowok="t"/>
              </v:shape>
            </v:group>
            <v:group style="position:absolute;left:6240;top:444;width:173;height:337" coordorigin="6240,444" coordsize="173,337">
              <v:shape style="position:absolute;left:6240;top:444;width:173;height:337" coordorigin="6240,444" coordsize="173,337" path="m6240,780l6413,444e" filled="false" stroked="true" strokeweight=".334pt" strokecolor="#6d6e71">
                <v:path arrowok="t"/>
              </v:shape>
            </v:group>
            <v:group style="position:absolute;left:6238;top:416;width:211;height:410" coordorigin="6238,416" coordsize="211,410">
              <v:shape style="position:absolute;left:6238;top:416;width:211;height:410" coordorigin="6238,416" coordsize="211,410" path="m6238,826l6449,416e" filled="false" stroked="true" strokeweight=".334pt" strokecolor="#6d6e71">
                <v:path arrowok="t"/>
              </v:shape>
            </v:group>
            <v:group style="position:absolute;left:6240;top:395;width:242;height:470" coordorigin="6240,395" coordsize="242,470">
              <v:shape style="position:absolute;left:6240;top:395;width:242;height:470" coordorigin="6240,395" coordsize="242,470" path="m6240,864l6481,395e" filled="false" stroked="true" strokeweight=".334pt" strokecolor="#6d6e71">
                <v:path arrowok="t"/>
              </v:shape>
            </v:group>
            <v:group style="position:absolute;left:6244;top:378;width:268;height:521" coordorigin="6244,378" coordsize="268,521">
              <v:shape style="position:absolute;left:6244;top:378;width:268;height:521" coordorigin="6244,378" coordsize="268,521" path="m6244,898l6511,378e" filled="false" stroked="true" strokeweight=".334pt" strokecolor="#6d6e71">
                <v:path arrowok="t"/>
              </v:shape>
            </v:group>
            <v:group style="position:absolute;left:6249;top:364;width:291;height:565" coordorigin="6249,364" coordsize="291,565">
              <v:shape style="position:absolute;left:6249;top:364;width:291;height:565" coordorigin="6249,364" coordsize="291,565" path="m6249,929l6539,364e" filled="false" stroked="true" strokeweight=".334pt" strokecolor="#6d6e71">
                <v:path arrowok="t"/>
              </v:shape>
            </v:group>
            <v:group style="position:absolute;left:6256;top:354;width:311;height:605" coordorigin="6256,354" coordsize="311,605">
              <v:shape style="position:absolute;left:6256;top:354;width:311;height:605" coordorigin="6256,354" coordsize="311,605" path="m6256,958l6566,354e" filled="false" stroked="true" strokeweight=".334pt" strokecolor="#6d6e71">
                <v:path arrowok="t"/>
              </v:shape>
            </v:group>
            <v:group style="position:absolute;left:6264;top:345;width:329;height:640" coordorigin="6264,345" coordsize="329,640">
              <v:shape style="position:absolute;left:6264;top:345;width:329;height:640" coordorigin="6264,345" coordsize="329,640" path="m6264,984l6592,345e" filled="false" stroked="true" strokeweight=".334pt" strokecolor="#6d6e71">
                <v:path arrowok="t"/>
              </v:shape>
            </v:group>
            <v:group style="position:absolute;left:6273;top:338;width:345;height:671" coordorigin="6273,338" coordsize="345,671">
              <v:shape style="position:absolute;left:6273;top:338;width:345;height:671" coordorigin="6273,338" coordsize="345,671" path="m6273,1008l6617,338e" filled="false" stroked="true" strokeweight=".334pt" strokecolor="#6d6e71">
                <v:path arrowok="t"/>
              </v:shape>
            </v:group>
            <v:group style="position:absolute;left:6282;top:332;width:359;height:699" coordorigin="6282,332" coordsize="359,699">
              <v:shape style="position:absolute;left:6282;top:332;width:359;height:699" coordorigin="6282,332" coordsize="359,699" path="m6282,1031l6641,332e" filled="false" stroked="true" strokeweight=".334pt" strokecolor="#6d6e71">
                <v:path arrowok="t"/>
              </v:shape>
            </v:group>
            <v:group style="position:absolute;left:6293;top:328;width:373;height:725" coordorigin="6293,328" coordsize="373,725">
              <v:shape style="position:absolute;left:6293;top:328;width:373;height:725" coordorigin="6293,328" coordsize="373,725" path="m6293,1053l6665,328e" filled="false" stroked="true" strokeweight=".334pt" strokecolor="#6d6e71">
                <v:path arrowok="t"/>
              </v:shape>
            </v:group>
            <v:group style="position:absolute;left:6304;top:325;width:384;height:748" coordorigin="6304,325" coordsize="384,748">
              <v:shape style="position:absolute;left:6304;top:325;width:384;height:748" coordorigin="6304,325" coordsize="384,748" path="m6304,1073l6688,325e" filled="false" stroked="true" strokeweight=".334pt" strokecolor="#6d6e71">
                <v:path arrowok="t"/>
              </v:shape>
            </v:group>
            <v:group style="position:absolute;left:6315;top:323;width:395;height:769" coordorigin="6315,323" coordsize="395,769">
              <v:shape style="position:absolute;left:6315;top:323;width:395;height:769" coordorigin="6315,323" coordsize="395,769" path="m6315,1092l6710,323e" filled="false" stroked="true" strokeweight=".334pt" strokecolor="#6d6e71">
                <v:path arrowok="t"/>
              </v:shape>
            </v:group>
            <v:group style="position:absolute;left:6327;top:323;width:405;height:788" coordorigin="6327,323" coordsize="405,788">
              <v:shape style="position:absolute;left:6327;top:323;width:405;height:788" coordorigin="6327,323" coordsize="405,788" path="m6327,1110l6732,323e" filled="false" stroked="true" strokeweight=".334pt" strokecolor="#6d6e71">
                <v:path arrowok="t"/>
              </v:shape>
            </v:group>
            <v:group style="position:absolute;left:6340;top:323;width:414;height:805" coordorigin="6340,323" coordsize="414,805">
              <v:shape style="position:absolute;left:6340;top:323;width:414;height:805" coordorigin="6340,323" coordsize="414,805" path="m6340,1128l6753,323e" filled="false" stroked="true" strokeweight=".334pt" strokecolor="#6d6e71">
                <v:path arrowok="t"/>
              </v:shape>
            </v:group>
            <v:group style="position:absolute;left:6353;top:324;width:422;height:821" coordorigin="6353,324" coordsize="422,821">
              <v:shape style="position:absolute;left:6353;top:324;width:422;height:821" coordorigin="6353,324" coordsize="422,821" path="m6353,1144l6774,324e" filled="false" stroked="true" strokeweight=".334pt" strokecolor="#6d6e71">
                <v:path arrowok="t"/>
              </v:shape>
            </v:group>
            <v:group style="position:absolute;left:6366;top:325;width:429;height:835" coordorigin="6366,325" coordsize="429,835">
              <v:shape style="position:absolute;left:6366;top:325;width:429;height:835" coordorigin="6366,325" coordsize="429,835" path="m6366,1160l6795,325e" filled="false" stroked="true" strokeweight=".334pt" strokecolor="#6d6e71">
                <v:path arrowok="t"/>
              </v:shape>
            </v:group>
            <v:group style="position:absolute;left:6380;top:328;width:435;height:847" coordorigin="6380,328" coordsize="435,847">
              <v:shape style="position:absolute;left:6380;top:328;width:435;height:847" coordorigin="6380,328" coordsize="435,847" path="m6380,1174l6815,328e" filled="false" stroked="true" strokeweight=".334pt" strokecolor="#6d6e71">
                <v:path arrowok="t"/>
              </v:shape>
            </v:group>
            <v:group style="position:absolute;left:6394;top:331;width:441;height:858" coordorigin="6394,331" coordsize="441,858">
              <v:shape style="position:absolute;left:6394;top:331;width:441;height:858" coordorigin="6394,331" coordsize="441,858" path="m6394,1188l6834,331e" filled="false" stroked="true" strokeweight=".334pt" strokecolor="#6d6e71">
                <v:path arrowok="t"/>
              </v:shape>
            </v:group>
            <v:group style="position:absolute;left:6409;top:335;width:445;height:867" coordorigin="6409,335" coordsize="445,867">
              <v:shape style="position:absolute;left:6409;top:335;width:445;height:867" coordorigin="6409,335" coordsize="445,867" path="m6409,1202l6854,335e" filled="false" stroked="true" strokeweight=".334pt" strokecolor="#6d6e71">
                <v:path arrowok="t"/>
              </v:shape>
            </v:group>
            <v:group style="position:absolute;left:6424;top:340;width:449;height:875" coordorigin="6424,340" coordsize="449,875">
              <v:shape style="position:absolute;left:6424;top:340;width:449;height:875" coordorigin="6424,340" coordsize="449,875" path="m6424,1214l6873,340e" filled="false" stroked="true" strokeweight=".334pt" strokecolor="#6d6e71">
                <v:path arrowok="t"/>
              </v:shape>
            </v:group>
            <v:group style="position:absolute;left:6439;top:346;width:453;height:881" coordorigin="6439,346" coordsize="453,881">
              <v:shape style="position:absolute;left:6439;top:346;width:453;height:881" coordorigin="6439,346" coordsize="453,881" path="m6439,1226l6891,346e" filled="false" stroked="true" strokeweight=".334pt" strokecolor="#6d6e71">
                <v:path arrowok="t"/>
              </v:shape>
            </v:group>
            <v:group style="position:absolute;left:6455;top:352;width:455;height:886" coordorigin="6455,352" coordsize="455,886">
              <v:shape style="position:absolute;left:6455;top:352;width:455;height:886" coordorigin="6455,352" coordsize="455,886" path="m6455,1237l6909,352e" filled="false" stroked="true" strokeweight=".334pt" strokecolor="#6d6e71">
                <v:path arrowok="t"/>
              </v:shape>
            </v:group>
            <v:group style="position:absolute;left:6269;top:471;width:328;height:449" coordorigin="6269,471" coordsize="328,449">
              <v:shape style="position:absolute;left:6269;top:471;width:328;height:449" coordorigin="6269,471" coordsize="328,449" path="m6590,534l6443,534,6456,535,6469,539,6509,586,6510,600,6509,616,6486,680,6428,752,6356,827,6269,908,6269,920,6510,920,6543,845,6369,845,6421,802,6495,736,6540,691,6582,632,6597,566,6595,548,6590,534xe" filled="true" fillcolor="#231f20" stroked="false">
                <v:path arrowok="t"/>
                <v:fill type="solid"/>
              </v:shape>
              <v:shape style="position:absolute;left:6269;top:471;width:328;height:449" coordorigin="6269,471" coordsize="328,449" path="m6563,799l6547,799,6540,811,6532,822,6476,844,6457,845,6543,845,6563,799xe" filled="true" fillcolor="#231f20" stroked="false">
                <v:path arrowok="t"/>
                <v:fill type="solid"/>
              </v:shape>
              <v:shape style="position:absolute;left:6269;top:471;width:328;height:449" coordorigin="6269,471" coordsize="328,449" path="m6486,471l6416,490,6371,536,6351,578,6363,584,6380,562,6400,546,6420,537,6443,534,6590,534,6589,531,6530,478,6509,472,6486,471xe" filled="true" fillcolor="#231f20" stroked="false">
                <v:path arrowok="t"/>
                <v:fill type="solid"/>
              </v:shape>
            </v:group>
            <v:group style="position:absolute;left:6569;top:471;width:349;height:466" coordorigin="6569,471" coordsize="349,466">
              <v:shape style="position:absolute;left:6569;top:471;width:349;height:466" coordorigin="6569,471" coordsize="349,466" path="m6616,855l6597,855,6588,859,6573,873,6569,881,6569,903,6629,936,6648,937,6676,935,6703,930,6729,922,6755,910,6771,900,6709,900,6699,899,6688,896,6678,892,6668,885,6654,875,6643,867,6636,862,6631,859,6624,857,6616,855xe" filled="true" fillcolor="#231f20" stroked="false">
                <v:path arrowok="t"/>
                <v:fill type="solid"/>
              </v:shape>
              <v:shape style="position:absolute;left:6569;top:471;width:349;height:466" coordorigin="6569,471" coordsize="349,466" path="m6918,471l6730,471,6630,662,6651,664,6670,667,6735,699,6776,765,6781,804,6780,825,6746,887,6709,900,6771,900,6818,860,6855,792,6862,744,6860,725,6829,653,6766,609,6698,591,6720,550,6893,550,6918,471xe" filled="true" fillcolor="#231f20" stroked="false">
                <v:path arrowok="t"/>
                <v:fill type="solid"/>
              </v:shape>
            </v:group>
            <v:group style="position:absolute;left:6327;top:968;width:69;height:80" coordorigin="6327,968" coordsize="69,80">
              <v:shape style="position:absolute;left:6327;top:968;width:69;height:80" coordorigin="6327,968" coordsize="69,80" path="m6374,968l6353,968,6344,971,6331,985,6327,995,6327,1020,6331,1030,6344,1044,6353,1047,6372,1047,6379,1045,6390,1037,6392,1034,6358,1034,6353,1032,6349,1028,6346,1024,6344,1017,6344,998,6346,991,6353,983,6358,981,6392,981,6391,979,6382,970,6374,968xe" filled="true" fillcolor="#231f20" stroked="false">
                <v:path arrowok="t"/>
                <v:fill type="solid"/>
              </v:shape>
              <v:shape style="position:absolute;left:6327;top:968;width:69;height:80" coordorigin="6327,968" coordsize="69,80" path="m6381,1018l6379,1023,6377,1028,6371,1033,6367,1034,6392,1034,6394,1031,6396,1023,6381,1018xe" filled="true" fillcolor="#231f20" stroked="false">
                <v:path arrowok="t"/>
                <v:fill type="solid"/>
              </v:shape>
              <v:shape style="position:absolute;left:6327;top:968;width:69;height:80" coordorigin="6327,968" coordsize="69,80" path="m6392,981l6368,981,6371,982,6377,987,6379,990,6380,994,6396,990,6394,984,6392,981xe" filled="true" fillcolor="#231f20" stroked="false">
                <v:path arrowok="t"/>
                <v:fill type="solid"/>
              </v:shape>
            </v:group>
            <v:group style="position:absolute;left:6410;top:969;width:60;height:78" coordorigin="6410,969" coordsize="60,78">
              <v:shape style="position:absolute;left:6410;top:969;width:60;height:78" coordorigin="6410,969" coordsize="60,78" path="m6468,969l6410,969,6410,1046,6470,1046,6470,1033,6426,1033,6426,1012,6465,1012,6465,999,6426,999,6426,982,6468,982,6468,969xe" filled="true" fillcolor="#231f20" stroked="false">
                <v:path arrowok="t"/>
                <v:fill type="solid"/>
              </v:shape>
            </v:group>
            <v:group style="position:absolute;left:6484;top:969;width:63;height:78" coordorigin="6484,969" coordsize="63,78">
              <v:shape style="position:absolute;left:6484;top:969;width:63;height:78" coordorigin="6484,969" coordsize="63,78" path="m6499,969l6484,969,6484,1046,6498,1046,6498,996,6516,996,6499,969xe" filled="true" fillcolor="#231f20" stroked="false">
                <v:path arrowok="t"/>
                <v:fill type="solid"/>
              </v:shape>
              <v:shape style="position:absolute;left:6484;top:969;width:63;height:78" coordorigin="6484,969" coordsize="63,78" path="m6516,996l6498,996,6530,1046,6546,1046,6546,1021,6531,1021,6516,996xe" filled="true" fillcolor="#231f20" stroked="false">
                <v:path arrowok="t"/>
                <v:fill type="solid"/>
              </v:shape>
              <v:shape style="position:absolute;left:6484;top:969;width:63;height:78" coordorigin="6484,969" coordsize="63,78" path="m6546,969l6531,969,6531,1021,6546,1021,6546,969xe" filled="true" fillcolor="#231f20" stroked="false">
                <v:path arrowok="t"/>
                <v:fill type="solid"/>
              </v:shape>
            </v:group>
            <v:group style="position:absolute;left:6557;top:969;width:63;height:78" coordorigin="6557,969" coordsize="63,78">
              <v:shape style="position:absolute;left:6557;top:969;width:63;height:78" coordorigin="6557,969" coordsize="63,78" path="m6597,982l6581,982,6581,1046,6597,1046,6597,982xe" filled="true" fillcolor="#231f20" stroked="false">
                <v:path arrowok="t"/>
                <v:fill type="solid"/>
              </v:shape>
              <v:shape style="position:absolute;left:6557;top:969;width:63;height:78" coordorigin="6557,969" coordsize="63,78" path="m6620,969l6557,969,6557,982,6620,982,6620,969xe" filled="true" fillcolor="#231f20" stroked="false">
                <v:path arrowok="t"/>
                <v:fill type="solid"/>
              </v:shape>
            </v:group>
            <v:group style="position:absolute;left:6614;top:969;width:80;height:78" coordorigin="6614,969" coordsize="80,78">
              <v:shape style="position:absolute;left:6614;top:969;width:80;height:78" coordorigin="6614,969" coordsize="80,78" path="m6662,969l6645,969,6614,1046,6631,1046,6638,1029,6686,1029,6681,1016,6642,1016,6653,987,6669,987,6662,969xe" filled="true" fillcolor="#231f20" stroked="false">
                <v:path arrowok="t"/>
                <v:fill type="solid"/>
              </v:shape>
              <v:shape style="position:absolute;left:6614;top:969;width:80;height:78" coordorigin="6614,969" coordsize="80,78" path="m6686,1029l6669,1029,6676,1046,6693,1046,6686,1029xe" filled="true" fillcolor="#231f20" stroked="false">
                <v:path arrowok="t"/>
                <v:fill type="solid"/>
              </v:shape>
              <v:shape style="position:absolute;left:6614;top:969;width:80;height:78" coordorigin="6614,969" coordsize="80,78" path="m6669,987l6653,987,6664,1016,6681,1016,6669,987xe" filled="true" fillcolor="#231f20" stroked="false">
                <v:path arrowok="t"/>
                <v:fill type="solid"/>
              </v:shape>
            </v:group>
            <v:group style="position:absolute;left:6686;top:969;width:74;height:78" coordorigin="6686,969" coordsize="74,78">
              <v:shape style="position:absolute;left:6686;top:969;width:74;height:78" coordorigin="6686,969" coordsize="74,78" path="m6703,969l6686,969,6714,1046,6731,1046,6738,1026,6723,1026,6703,969xe" filled="true" fillcolor="#231f20" stroked="false">
                <v:path arrowok="t"/>
                <v:fill type="solid"/>
              </v:shape>
              <v:shape style="position:absolute;left:6686;top:969;width:74;height:78" coordorigin="6686,969" coordsize="74,78" path="m6759,969l6742,969,6723,1026,6738,1026,6759,969xe" filled="true" fillcolor="#231f20" stroked="false">
                <v:path arrowok="t"/>
                <v:fill type="solid"/>
              </v:shape>
            </v:group>
            <v:group style="position:absolute;left:6764;top:968;width:77;height:80" coordorigin="6764,968" coordsize="77,80">
              <v:shape style="position:absolute;left:6764;top:968;width:77;height:80" coordorigin="6764,968" coordsize="77,80" path="m6814,968l6796,968,6790,969,6764,1000,6764,1020,6767,1030,6781,1044,6791,1047,6814,1047,6823,1044,6833,1034,6796,1034,6791,1032,6782,1023,6780,1016,6780,998,6782,992,6790,983,6796,981,6833,981,6823,971,6814,968xe" filled="true" fillcolor="#231f20" stroked="false">
                <v:path arrowok="t"/>
                <v:fill type="solid"/>
              </v:shape>
              <v:shape style="position:absolute;left:6764;top:968;width:77;height:80" coordorigin="6764,968" coordsize="77,80" path="m6833,981l6809,981,6814,983,6822,992,6824,998,6824,1016,6822,1023,6814,1032,6809,1034,6833,1034,6837,1030,6840,1020,6840,995,6837,985,6833,981xe" filled="true" fillcolor="#231f20" stroked="false">
                <v:path arrowok="t"/>
                <v:fill type="solid"/>
              </v:shape>
            </v:group>
            <v:group style="position:absolute;left:6849;top:968;width:65;height:80" coordorigin="6849,968" coordsize="65,80">
              <v:shape style="position:absolute;left:6849;top:968;width:65;height:80" coordorigin="6849,968" coordsize="65,80" path="m6864,1020l6849,1021,6850,1030,6853,1036,6864,1045,6871,1047,6888,1047,6894,1047,6903,1043,6907,1040,6910,1034,6877,1034,6873,1033,6867,1028,6865,1025,6864,1020xe" filled="true" fillcolor="#231f20" stroked="false">
                <v:path arrowok="t"/>
                <v:fill type="solid"/>
              </v:shape>
              <v:shape style="position:absolute;left:6849;top:968;width:65;height:80" coordorigin="6849,968" coordsize="65,80" path="m6890,968l6874,968,6869,969,6852,995,6854,1000,6862,1008,6868,1010,6884,1014,6888,1015,6892,1017,6894,1018,6897,1020,6897,1022,6897,1027,6896,1029,6891,1033,6887,1034,6910,1034,6912,1032,6913,1028,6913,1019,6912,1015,6876,996,6871,994,6868,992,6867,990,6867,986,6868,985,6872,981,6876,981,6909,981,6908,978,6903,974,6898,970,6890,968xe" filled="true" fillcolor="#231f20" stroked="false">
                <v:path arrowok="t"/>
                <v:fill type="solid"/>
              </v:shape>
              <v:shape style="position:absolute;left:6849;top:968;width:65;height:80" coordorigin="6849,968" coordsize="65,80" path="m6909,981l6885,981,6888,981,6893,985,6894,988,6895,992,6911,991,6910,984,6909,981xe" filled="true" fillcolor="#231f20" stroked="false">
                <v:path arrowok="t"/>
                <v:fill type="solid"/>
              </v:shape>
            </v:group>
            <v:group style="position:absolute;left:6863;top:661;width:292;height:457" coordorigin="6863,661" coordsize="292,457">
              <v:shape style="position:absolute;left:6863;top:661;width:292;height:457" coordorigin="6863,661" coordsize="292,457" path="m6863,661l6920,690,6977,722,7032,756,7078,796,7132,866,7155,931,7152,989,7128,1038,7088,1077,7036,1104,6976,1118e" filled="false" stroked="true" strokeweight=".669pt" strokecolor="#231f20">
                <v:path arrowok="t"/>
              </v:shape>
              <v:shape style="position:absolute;left:6690;top:465;width:484;height:671" type="#_x0000_t75" stroked="false">
                <v:imagedata r:id="rId118" o:title=""/>
              </v:shape>
            </v:group>
            <v:group style="position:absolute;left:6530;top:979;width:555;height:221" coordorigin="6530,979" coordsize="555,221">
              <v:shape style="position:absolute;left:6530;top:979;width:555;height:221" coordorigin="6530,979" coordsize="555,221" path="m7084,979l7049,1040,7003,1094,6948,1138,6886,1171,6817,1192,6743,1199,6686,1195,6631,1182,6579,1162,6530,1133e" filled="false" stroked="true" strokeweight=".717pt" strokecolor="#231f20">
                <v:path arrowok="t"/>
              </v:shape>
            </v:group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814,328,6885,344,6952,369,7014,403,7070,446,7119,495,7162,551,7196,613,7221,680,7237,750,7242,825,7237,899,7221,970,7196,1036,7162,1098,7119,1154,7070,1204,7014,1246,6952,1280,6885,1306,6814,1321,6740,1327,6666,1321,6595,1306,6529,1280,6467,1246,6411,1204,6361,1154,6319,1098,6285,1036,6259,970,6244,899,6238,825,6244,750,6259,680,6285,613,6319,551,6361,495,6411,446,6467,403,6529,369,6595,344,6666,328,6740,323xe" filled="false" stroked="true" strokeweight=".567pt" strokecolor="#231f20">
                <v:path arrowok="t"/>
              </v:shape>
              <v:shape style="position:absolute;left:6583;top:1149;width:326;height:132" type="#_x0000_t75" stroked="false">
                <v:imagedata r:id="rId119" o:title=""/>
              </v:shape>
            </v:group>
            <w10:wrap type="topAndBottom"/>
          </v:group>
        </w:pict>
      </w:r>
      <w:r>
        <w:rPr/>
        <w:pict>
          <v:group style="position:absolute;margin-left:366.641998pt;margin-top:26.556976pt;width:40.4pt;height:40.4pt;mso-position-horizontal-relative:page;mso-position-vertical-relative:paragraph;z-index:4648;mso-wrap-distance-left:0;mso-wrap-distance-right:0" coordorigin="7333,531" coordsize="808,808"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665,544,7598,562,7536,591,7480,631,7432,679,7393,734,7364,796,7345,863,7339,935,7345,1006,7364,1073,7393,1135,7432,1191,7480,1239,7536,1278,7598,1307,7665,1326,7736,1332,7808,1326,7875,1307,7937,1278,7993,1239,8040,1191,8080,1135,8109,1073,8128,1006,8134,935,8128,863,8109,796,8080,734,8040,679,7993,631,7937,591,7875,562,7808,544,7736,537xe" filled="true" fillcolor="#d1d3d4" stroked="false">
                <v:path arrowok="t"/>
                <v:fill type="solid"/>
              </v:shape>
            </v:group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808,544,7875,562,7937,591,7993,631,8040,679,8080,734,8109,796,8128,863,8134,935,8128,1006,8109,1073,8080,1135,8040,1191,7993,1239,7937,1278,7875,1307,7808,1326,7736,1332,7665,1326,7598,1307,7536,1278,7480,1239,7432,1191,7393,1135,7364,1073,7345,1006,7339,935,7345,863,7364,796,7393,734,7432,679,7480,631,7536,591,7598,562,7665,544,7736,537xe" filled="false" stroked="true" strokeweight=".425pt" strokecolor="#231f20">
                <v:path arrowok="t"/>
              </v:shape>
            </v:group>
            <v:group style="position:absolute;left:7523;top:566;width:362;height:705" coordorigin="7523,566" coordsize="362,705">
              <v:shape style="position:absolute;left:7523;top:566;width:362;height:705" coordorigin="7523,566" coordsize="362,705" path="m7523,1270l7884,566e" filled="false" stroked="true" strokeweight=".283pt" strokecolor="#6d6e71">
                <v:path arrowok="t"/>
              </v:shape>
            </v:group>
            <v:group style="position:absolute;left:7347;top:666;width:97;height:188" coordorigin="7347,666" coordsize="97,188">
              <v:shape style="position:absolute;left:7347;top:666;width:97;height:188" coordorigin="7347,666" coordsize="97,188" path="m7347,853l7443,666e" filled="false" stroked="true" strokeweight=".283pt" strokecolor="#6d6e71">
                <v:path arrowok="t"/>
              </v:shape>
            </v:group>
            <v:group style="position:absolute;left:7340;top:633;width:137;height:266" coordorigin="7340,633" coordsize="137,266">
              <v:shape style="position:absolute;left:7340;top:633;width:137;height:266" coordorigin="7340,633" coordsize="137,266" path="m7340,899l7477,633e" filled="false" stroked="true" strokeweight=".283pt" strokecolor="#6d6e71">
                <v:path arrowok="t"/>
              </v:shape>
            </v:group>
            <v:group style="position:absolute;left:7339;top:611;width:167;height:325" coordorigin="7339,611" coordsize="167,325">
              <v:shape style="position:absolute;left:7339;top:611;width:167;height:325" coordorigin="7339,611" coordsize="167,325" path="m7339,935l7505,611e" filled="false" stroked="true" strokeweight=".283pt" strokecolor="#6d6e71">
                <v:path arrowok="t"/>
              </v:shape>
            </v:group>
            <v:group style="position:absolute;left:7340;top:594;width:191;height:372" coordorigin="7340,594" coordsize="191,372">
              <v:shape style="position:absolute;left:7340;top:594;width:191;height:372" coordorigin="7340,594" coordsize="191,372" path="m7340,966l7531,594e" filled="false" stroked="true" strokeweight=".283pt" strokecolor="#6d6e71">
                <v:path arrowok="t"/>
              </v:shape>
            </v:group>
            <v:group style="position:absolute;left:7343;top:581;width:212;height:413" coordorigin="7343,581" coordsize="212,413">
              <v:shape style="position:absolute;left:7343;top:581;width:212;height:413" coordorigin="7343,581" coordsize="212,413" path="m7343,993l7555,581e" filled="false" stroked="true" strokeweight=".283pt" strokecolor="#6d6e71">
                <v:path arrowok="t"/>
              </v:shape>
            </v:group>
            <v:group style="position:absolute;left:7348;top:570;width:230;height:448" coordorigin="7348,570" coordsize="230,448">
              <v:shape style="position:absolute;left:7348;top:570;width:230;height:448" coordorigin="7348,570" coordsize="230,448" path="m7348,1018l7577,570e" filled="false" stroked="true" strokeweight=".283pt" strokecolor="#6d6e71">
                <v:path arrowok="t"/>
              </v:shape>
            </v:group>
            <v:group style="position:absolute;left:7353;top:562;width:246;height:479" coordorigin="7353,562" coordsize="246,479">
              <v:shape style="position:absolute;left:7353;top:562;width:246;height:479" coordorigin="7353,562" coordsize="246,479" path="m7353,1040l7599,562e" filled="false" stroked="true" strokeweight=".283pt" strokecolor="#6d6e71">
                <v:path arrowok="t"/>
              </v:shape>
            </v:group>
            <v:group style="position:absolute;left:7359;top:555;width:260;height:506" coordorigin="7359,555" coordsize="260,506">
              <v:shape style="position:absolute;left:7359;top:555;width:260;height:506" coordorigin="7359,555" coordsize="260,506" path="m7359,1061l7619,555e" filled="false" stroked="true" strokeweight=".283pt" strokecolor="#6d6e71">
                <v:path arrowok="t"/>
              </v:shape>
            </v:group>
            <v:group style="position:absolute;left:7366;top:549;width:273;height:531" coordorigin="7366,549" coordsize="273,531">
              <v:shape style="position:absolute;left:7366;top:549;width:273;height:531" coordorigin="7366,549" coordsize="273,531" path="m7366,1080l7639,549e" filled="false" stroked="true" strokeweight=".283pt" strokecolor="#6d6e71">
                <v:path arrowok="t"/>
              </v:shape>
            </v:group>
            <v:group style="position:absolute;left:7374;top:545;width:285;height:554" coordorigin="7374,545" coordsize="285,554">
              <v:shape style="position:absolute;left:7374;top:545;width:285;height:554" coordorigin="7374,545" coordsize="285,554" path="m7374,1098l7658,545e" filled="false" stroked="true" strokeweight=".283pt" strokecolor="#6d6e71">
                <v:path arrowok="t"/>
              </v:shape>
            </v:group>
            <v:group style="position:absolute;left:7382;top:542;width:295;height:574" coordorigin="7382,542" coordsize="295,574">
              <v:shape style="position:absolute;left:7382;top:542;width:295;height:574" coordorigin="7382,542" coordsize="295,574" path="m7382,1115l7677,542e" filled="false" stroked="true" strokeweight=".283pt" strokecolor="#6d6e71">
                <v:path arrowok="t"/>
              </v:shape>
            </v:group>
            <v:group style="position:absolute;left:7391;top:539;width:304;height:592" coordorigin="7391,539" coordsize="304,592">
              <v:shape style="position:absolute;left:7391;top:539;width:304;height:592" coordorigin="7391,539" coordsize="304,592" path="m7391,1131l7695,539e" filled="false" stroked="true" strokeweight=".283pt" strokecolor="#6d6e71">
                <v:path arrowok="t"/>
              </v:shape>
            </v:group>
            <v:group style="position:absolute;left:7400;top:538;width:313;height:609" coordorigin="7400,538" coordsize="313,609">
              <v:shape style="position:absolute;left:7400;top:538;width:313;height:609" coordorigin="7400,538" coordsize="313,609" path="m7400,1146l7712,538e" filled="false" stroked="true" strokeweight=".283pt" strokecolor="#6d6e71">
                <v:path arrowok="t"/>
              </v:shape>
            </v:group>
            <v:group style="position:absolute;left:7409;top:537;width:321;height:624" coordorigin="7409,537" coordsize="321,624">
              <v:shape style="position:absolute;left:7409;top:537;width:321;height:624" coordorigin="7409,537" coordsize="321,624" path="m7409,1161l7730,537e" filled="false" stroked="true" strokeweight=".283pt" strokecolor="#6d6e71">
                <v:path arrowok="t"/>
              </v:shape>
            </v:group>
            <v:group style="position:absolute;left:7419;top:537;width:328;height:638" coordorigin="7419,537" coordsize="328,638">
              <v:shape style="position:absolute;left:7419;top:537;width:328;height:638" coordorigin="7419,537" coordsize="328,638" path="m7419,1175l7747,537e" filled="false" stroked="true" strokeweight=".283pt" strokecolor="#6d6e71">
                <v:path arrowok="t"/>
              </v:shape>
            </v:group>
            <v:group style="position:absolute;left:7430;top:538;width:334;height:650" coordorigin="7430,538" coordsize="334,650">
              <v:shape style="position:absolute;left:7430;top:538;width:334;height:650" coordorigin="7430,538" coordsize="334,650" path="m7430,1188l7763,538e" filled="false" stroked="true" strokeweight=".283pt" strokecolor="#6d6e71">
                <v:path arrowok="t"/>
              </v:shape>
            </v:group>
            <v:group style="position:absolute;left:7440;top:539;width:340;height:661" coordorigin="7440,539" coordsize="340,661">
              <v:shape style="position:absolute;left:7440;top:539;width:340;height:661" coordorigin="7440,539" coordsize="340,661" path="m7440,1200l7779,539e" filled="false" stroked="true" strokeweight=".283pt" strokecolor="#6d6e71">
                <v:path arrowok="t"/>
              </v:shape>
            </v:group>
            <v:group style="position:absolute;left:7451;top:541;width:345;height:671" coordorigin="7451,541" coordsize="345,671">
              <v:shape style="position:absolute;left:7451;top:541;width:345;height:671" coordorigin="7451,541" coordsize="345,671" path="m7451,1212l7795,541e" filled="false" stroked="true" strokeweight=".283pt" strokecolor="#6d6e71">
                <v:path arrowok="t"/>
              </v:shape>
            </v:group>
            <v:group style="position:absolute;left:7462;top:544;width:349;height:679" coordorigin="7462,544" coordsize="349,679">
              <v:shape style="position:absolute;left:7462;top:544;width:349;height:679" coordorigin="7462,544" coordsize="349,679" path="m7462,1223l7811,544e" filled="false" stroked="true" strokeweight=".283pt" strokecolor="#6d6e71">
                <v:path arrowok="t"/>
              </v:shape>
            </v:group>
            <v:group style="position:absolute;left:7474;top:547;width:353;height:686" coordorigin="7474,547" coordsize="353,686">
              <v:shape style="position:absolute;left:7474;top:547;width:353;height:686" coordorigin="7474,547" coordsize="353,686" path="m7474,1233l7826,547e" filled="false" stroked="true" strokeweight=".283pt" strokecolor="#6d6e71">
                <v:path arrowok="t"/>
              </v:shape>
            </v:group>
            <v:group style="position:absolute;left:7486;top:551;width:356;height:693" coordorigin="7486,551" coordsize="356,693">
              <v:shape style="position:absolute;left:7486;top:551;width:356;height:693" coordorigin="7486,551" coordsize="356,693" path="m7486,1243l7841,551e" filled="false" stroked="true" strokeweight=".283pt" strokecolor="#6d6e71">
                <v:path arrowok="t"/>
              </v:shape>
            </v:group>
            <v:group style="position:absolute;left:7498;top:555;width:359;height:698" coordorigin="7498,555" coordsize="359,698">
              <v:shape style="position:absolute;left:7498;top:555;width:359;height:698" coordorigin="7498,555" coordsize="359,698" path="m7498,1253l7856,555e" filled="false" stroked="true" strokeweight=".283pt" strokecolor="#6d6e71">
                <v:path arrowok="t"/>
              </v:shape>
            </v:group>
            <v:group style="position:absolute;left:7510;top:560;width:361;height:702" coordorigin="7510,560" coordsize="361,702">
              <v:shape style="position:absolute;left:7510;top:560;width:361;height:702" coordorigin="7510,560" coordsize="361,702" path="m7510,1261l7870,560e" filled="false" stroked="true" strokeweight=".283pt" strokecolor="#6d6e71">
                <v:path arrowok="t"/>
              </v:shape>
              <v:shape style="position:absolute;left:7374;top:648;width:705;height:534" type="#_x0000_t75" stroked="false">
                <v:imagedata r:id="rId120" o:title=""/>
              </v:shape>
            </v:group>
            <v:group style="position:absolute;left:7570;top:1057;width:439;height:175" coordorigin="7570,1057" coordsize="439,175">
              <v:shape style="position:absolute;left:7570;top:1057;width:439;height:175" coordorigin="7570,1057" coordsize="439,175" path="m8009,1057l7964,1127,7901,1183,7825,1219,7738,1231,7694,1228,7650,1218,7608,1201,7570,1179e" filled="false" stroked="true" strokeweight=".568pt" strokecolor="#231f20">
                <v:path arrowok="t"/>
              </v:shape>
            </v:group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808,544,7875,562,7937,591,7993,631,8040,679,8080,734,8109,796,8128,863,8134,935,8128,1006,8109,1073,8080,1135,8040,1191,7993,1239,7937,1278,7875,1307,7808,1326,7736,1332,7665,1326,7598,1307,7536,1278,7480,1239,7432,1191,7393,1135,7364,1073,7345,1006,7339,935,7345,863,7364,796,7393,734,7432,679,7480,631,7536,591,7598,562,7665,544,7736,537xe" filled="false" stroked="true" strokeweight=".567pt" strokecolor="#231f20">
                <v:path arrowok="t"/>
              </v:shape>
              <v:shape style="position:absolute;left:7612;top:1192;width:258;height:105" type="#_x0000_t75" stroked="false">
                <v:imagedata r:id="rId121" o:title=""/>
              </v:shape>
            </v:group>
            <w10:wrap type="topAndBottom"/>
          </v:group>
        </w:pict>
      </w:r>
      <w:r>
        <w:rPr/>
        <w:pict>
          <v:group style="position:absolute;margin-left:411.531006pt;margin-top:26.556976pt;width:40.4pt;height:40.4pt;mso-position-horizontal-relative:page;mso-position-vertical-relative:paragraph;z-index:4672;mso-wrap-distance-left:0;mso-wrap-distance-right:0" coordorigin="8231,531" coordsize="808,808"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563,544,8495,562,8434,591,8378,631,8330,679,8291,734,8261,796,8243,863,8237,935,8243,1006,8261,1073,8291,1135,8330,1191,8378,1239,8434,1278,8495,1307,8563,1326,8634,1332,8706,1326,8773,1307,8835,1278,8890,1239,8938,1191,8977,1135,9007,1073,9025,1006,9032,935,9025,863,9007,796,8977,734,8938,679,8890,631,8835,591,8773,562,8706,544,8634,537xe" filled="true" fillcolor="#d1d3d4" stroked="false">
                <v:path arrowok="t"/>
                <v:fill type="solid"/>
              </v:shape>
            </v:group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706,544,8773,562,8835,591,8890,631,8938,679,8977,734,9007,796,9025,863,9032,935,9025,1006,9007,1073,8977,1135,8938,1191,8890,1239,8835,1278,8773,1307,8706,1326,8634,1332,8563,1326,8495,1307,8434,1278,8378,1239,8330,1191,8291,1135,8261,1073,8243,1006,8237,935,8243,863,8261,796,8291,734,8330,679,8378,631,8434,591,8495,562,8563,544,8634,537xe" filled="false" stroked="true" strokeweight=".425pt" strokecolor="#231f20">
                <v:path arrowok="t"/>
              </v:shape>
            </v:group>
            <v:group style="position:absolute;left:8421;top:566;width:362;height:705" coordorigin="8421,566" coordsize="362,705">
              <v:shape style="position:absolute;left:8421;top:566;width:362;height:705" coordorigin="8421,566" coordsize="362,705" path="m8421,1270l8782,566e" filled="false" stroked="true" strokeweight=".283pt" strokecolor="#6d6e71">
                <v:path arrowok="t"/>
              </v:shape>
            </v:group>
            <v:group style="position:absolute;left:8245;top:666;width:97;height:188" coordorigin="8245,666" coordsize="97,188">
              <v:shape style="position:absolute;left:8245;top:666;width:97;height:188" coordorigin="8245,666" coordsize="97,188" path="m8245,853l8341,666e" filled="false" stroked="true" strokeweight=".283pt" strokecolor="#6d6e71">
                <v:path arrowok="t"/>
              </v:shape>
            </v:group>
            <v:group style="position:absolute;left:8238;top:633;width:137;height:266" coordorigin="8238,633" coordsize="137,266">
              <v:shape style="position:absolute;left:8238;top:633;width:137;height:266" coordorigin="8238,633" coordsize="137,266" path="m8238,899l8375,633e" filled="false" stroked="true" strokeweight=".283pt" strokecolor="#6d6e71">
                <v:path arrowok="t"/>
              </v:shape>
            </v:group>
            <v:group style="position:absolute;left:8237;top:611;width:167;height:325" coordorigin="8237,611" coordsize="167,325">
              <v:shape style="position:absolute;left:8237;top:611;width:167;height:325" coordorigin="8237,611" coordsize="167,325" path="m8237,935l8403,611e" filled="false" stroked="true" strokeweight=".283pt" strokecolor="#6d6e71">
                <v:path arrowok="t"/>
              </v:shape>
            </v:group>
            <v:group style="position:absolute;left:8238;top:594;width:191;height:372" coordorigin="8238,594" coordsize="191,372">
              <v:shape style="position:absolute;left:8238;top:594;width:191;height:372" coordorigin="8238,594" coordsize="191,372" path="m8238,966l8429,594e" filled="false" stroked="true" strokeweight=".283pt" strokecolor="#6d6e71">
                <v:path arrowok="t"/>
              </v:shape>
            </v:group>
            <v:group style="position:absolute;left:8241;top:581;width:212;height:413" coordorigin="8241,581" coordsize="212,413">
              <v:shape style="position:absolute;left:8241;top:581;width:212;height:413" coordorigin="8241,581" coordsize="212,413" path="m8241,993l8453,581e" filled="false" stroked="true" strokeweight=".283pt" strokecolor="#6d6e71">
                <v:path arrowok="t"/>
              </v:shape>
            </v:group>
            <v:group style="position:absolute;left:8245;top:570;width:230;height:448" coordorigin="8245,570" coordsize="230,448">
              <v:shape style="position:absolute;left:8245;top:570;width:230;height:448" coordorigin="8245,570" coordsize="230,448" path="m8245,1018l8475,570e" filled="false" stroked="true" strokeweight=".283pt" strokecolor="#6d6e71">
                <v:path arrowok="t"/>
              </v:shape>
            </v:group>
            <v:group style="position:absolute;left:8251;top:562;width:246;height:479" coordorigin="8251,562" coordsize="246,479">
              <v:shape style="position:absolute;left:8251;top:562;width:246;height:479" coordorigin="8251,562" coordsize="246,479" path="m8251,1040l8496,562e" filled="false" stroked="true" strokeweight=".283pt" strokecolor="#6d6e71">
                <v:path arrowok="t"/>
              </v:shape>
            </v:group>
            <v:group style="position:absolute;left:8257;top:555;width:260;height:506" coordorigin="8257,555" coordsize="260,506">
              <v:shape style="position:absolute;left:8257;top:555;width:260;height:506" coordorigin="8257,555" coordsize="260,506" path="m8257,1061l8517,555e" filled="false" stroked="true" strokeweight=".283pt" strokecolor="#6d6e71">
                <v:path arrowok="t"/>
              </v:shape>
            </v:group>
            <v:group style="position:absolute;left:8264;top:549;width:273;height:531" coordorigin="8264,549" coordsize="273,531">
              <v:shape style="position:absolute;left:8264;top:549;width:273;height:531" coordorigin="8264,549" coordsize="273,531" path="m8264,1080l8537,549e" filled="false" stroked="true" strokeweight=".283pt" strokecolor="#6d6e71">
                <v:path arrowok="t"/>
              </v:shape>
            </v:group>
            <v:group style="position:absolute;left:8272;top:545;width:285;height:554" coordorigin="8272,545" coordsize="285,554">
              <v:shape style="position:absolute;left:8272;top:545;width:285;height:554" coordorigin="8272,545" coordsize="285,554" path="m8272,1098l8556,545e" filled="false" stroked="true" strokeweight=".283pt" strokecolor="#6d6e71">
                <v:path arrowok="t"/>
              </v:shape>
            </v:group>
            <v:group style="position:absolute;left:8280;top:542;width:295;height:574" coordorigin="8280,542" coordsize="295,574">
              <v:shape style="position:absolute;left:8280;top:542;width:295;height:574" coordorigin="8280,542" coordsize="295,574" path="m8280,1115l8574,542e" filled="false" stroked="true" strokeweight=".283pt" strokecolor="#6d6e71">
                <v:path arrowok="t"/>
              </v:shape>
            </v:group>
            <v:group style="position:absolute;left:8289;top:539;width:304;height:592" coordorigin="8289,539" coordsize="304,592">
              <v:shape style="position:absolute;left:8289;top:539;width:304;height:592" coordorigin="8289,539" coordsize="304,592" path="m8289,1131l8593,539e" filled="false" stroked="true" strokeweight=".283pt" strokecolor="#6d6e71">
                <v:path arrowok="t"/>
              </v:shape>
            </v:group>
            <v:group style="position:absolute;left:8298;top:538;width:313;height:609" coordorigin="8298,538" coordsize="313,609">
              <v:shape style="position:absolute;left:8298;top:538;width:313;height:609" coordorigin="8298,538" coordsize="313,609" path="m8298,1146l8610,538e" filled="false" stroked="true" strokeweight=".283pt" strokecolor="#6d6e71">
                <v:path arrowok="t"/>
              </v:shape>
            </v:group>
            <v:group style="position:absolute;left:8307;top:537;width:321;height:624" coordorigin="8307,537" coordsize="321,624">
              <v:shape style="position:absolute;left:8307;top:537;width:321;height:624" coordorigin="8307,537" coordsize="321,624" path="m8307,1161l8628,537e" filled="false" stroked="true" strokeweight=".283pt" strokecolor="#6d6e71">
                <v:path arrowok="t"/>
              </v:shape>
            </v:group>
            <v:group style="position:absolute;left:8317;top:537;width:328;height:638" coordorigin="8317,537" coordsize="328,638">
              <v:shape style="position:absolute;left:8317;top:537;width:328;height:638" coordorigin="8317,537" coordsize="328,638" path="m8317,1175l8644,537e" filled="false" stroked="true" strokeweight=".283pt" strokecolor="#6d6e71">
                <v:path arrowok="t"/>
              </v:shape>
            </v:group>
            <v:group style="position:absolute;left:8327;top:538;width:334;height:650" coordorigin="8327,538" coordsize="334,650">
              <v:shape style="position:absolute;left:8327;top:538;width:334;height:650" coordorigin="8327,538" coordsize="334,650" path="m8327,1188l8661,538e" filled="false" stroked="true" strokeweight=".283pt" strokecolor="#6d6e71">
                <v:path arrowok="t"/>
              </v:shape>
            </v:group>
            <v:group style="position:absolute;left:8338;top:539;width:340;height:661" coordorigin="8338,539" coordsize="340,661">
              <v:shape style="position:absolute;left:8338;top:539;width:340;height:661" coordorigin="8338,539" coordsize="340,661" path="m8338,1200l8677,539e" filled="false" stroked="true" strokeweight=".283pt" strokecolor="#6d6e71">
                <v:path arrowok="t"/>
              </v:shape>
            </v:group>
            <v:group style="position:absolute;left:8349;top:541;width:345;height:671" coordorigin="8349,541" coordsize="345,671">
              <v:shape style="position:absolute;left:8349;top:541;width:345;height:671" coordorigin="8349,541" coordsize="345,671" path="m8349,1212l8693,541e" filled="false" stroked="true" strokeweight=".283pt" strokecolor="#6d6e71">
                <v:path arrowok="t"/>
              </v:shape>
            </v:group>
            <v:group style="position:absolute;left:8360;top:544;width:349;height:679" coordorigin="8360,544" coordsize="349,679">
              <v:shape style="position:absolute;left:8360;top:544;width:349;height:679" coordorigin="8360,544" coordsize="349,679" path="m8360,1223l8709,544e" filled="false" stroked="true" strokeweight=".283pt" strokecolor="#6d6e71">
                <v:path arrowok="t"/>
              </v:shape>
            </v:group>
            <v:group style="position:absolute;left:8372;top:547;width:353;height:686" coordorigin="8372,547" coordsize="353,686">
              <v:shape style="position:absolute;left:8372;top:547;width:353;height:686" coordorigin="8372,547" coordsize="353,686" path="m8372,1233l8724,547e" filled="false" stroked="true" strokeweight=".283pt" strokecolor="#6d6e71">
                <v:path arrowok="t"/>
              </v:shape>
            </v:group>
            <v:group style="position:absolute;left:8384;top:551;width:356;height:693" coordorigin="8384,551" coordsize="356,693">
              <v:shape style="position:absolute;left:8384;top:551;width:356;height:693" coordorigin="8384,551" coordsize="356,693" path="m8384,1243l8739,551e" filled="false" stroked="true" strokeweight=".283pt" strokecolor="#6d6e71">
                <v:path arrowok="t"/>
              </v:shape>
            </v:group>
            <v:group style="position:absolute;left:8396;top:555;width:359;height:698" coordorigin="8396,555" coordsize="359,698">
              <v:shape style="position:absolute;left:8396;top:555;width:359;height:698" coordorigin="8396,555" coordsize="359,698" path="m8396,1253l8754,555e" filled="false" stroked="true" strokeweight=".283pt" strokecolor="#6d6e71">
                <v:path arrowok="t"/>
              </v:shape>
            </v:group>
            <v:group style="position:absolute;left:8408;top:560;width:361;height:702" coordorigin="8408,560" coordsize="361,702">
              <v:shape style="position:absolute;left:8408;top:560;width:361;height:702" coordorigin="8408,560" coordsize="361,702" path="m8408,1261l8768,560e" filled="false" stroked="true" strokeweight=".283pt" strokecolor="#6d6e71">
                <v:path arrowok="t"/>
              </v:shape>
              <v:shape style="position:absolute;left:8272;top:648;width:705;height:534" type="#_x0000_t75" stroked="false">
                <v:imagedata r:id="rId122" o:title=""/>
              </v:shape>
            </v:group>
            <v:group style="position:absolute;left:8468;top:1057;width:439;height:175" coordorigin="8468,1057" coordsize="439,175">
              <v:shape style="position:absolute;left:8468;top:1057;width:439;height:175" coordorigin="8468,1057" coordsize="439,175" path="m8907,1057l8862,1127,8799,1183,8723,1219,8636,1231,8591,1228,8548,1218,8506,1201,8468,1179e" filled="false" stroked="true" strokeweight=".568pt" strokecolor="#231f20">
                <v:path arrowok="t"/>
              </v:shape>
            </v:group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706,544,8773,562,8835,591,8890,631,8938,679,8977,734,9007,796,9025,863,9032,935,9025,1006,9007,1073,8977,1135,8938,1191,8890,1239,8835,1278,8773,1307,8706,1326,8634,1332,8563,1326,8495,1307,8434,1278,8378,1239,8330,1191,8291,1135,8261,1073,8243,1006,8237,935,8243,863,8261,796,8291,734,8330,679,8378,631,8434,591,8495,562,8563,544,8634,537xe" filled="false" stroked="true" strokeweight=".567pt" strokecolor="#231f20">
                <v:path arrowok="t"/>
              </v:shape>
              <v:shape style="position:absolute;left:8510;top:1192;width:258;height:105" type="#_x0000_t75" stroked="false">
                <v:imagedata r:id="rId123" o:title=""/>
              </v:shape>
            </v:group>
            <w10:wrap type="topAndBottom"/>
          </v:group>
        </w:pict>
      </w:r>
      <w:r>
        <w:rPr/>
        <w:pict>
          <v:group style="position:absolute;margin-left:456.42099pt;margin-top:26.556976pt;width:40.4pt;height:40.4pt;mso-position-horizontal-relative:page;mso-position-vertical-relative:paragraph;z-index:4696;mso-wrap-distance-left:0;mso-wrap-distance-right:0" coordorigin="9128,531" coordsize="808,808"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461,544,9393,562,9331,591,9276,631,9228,679,9189,734,9159,796,9141,863,9134,935,9141,1006,9159,1073,9189,1135,9228,1191,9276,1239,9331,1278,9393,1307,9461,1326,9532,1332,9603,1326,9671,1307,9733,1278,9788,1239,9836,1191,9875,1135,9905,1073,9923,1006,9930,935,9923,863,9905,796,9875,734,9836,679,9788,631,9733,591,9671,562,9603,544,9532,537xe" filled="true" fillcolor="#d1d3d4" stroked="false">
                <v:path arrowok="t"/>
                <v:fill type="solid"/>
              </v:shape>
            </v:group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603,544,9671,562,9733,591,9788,631,9836,679,9875,734,9905,796,9923,863,9930,935,9923,1006,9905,1073,9875,1135,9836,1191,9788,1239,9733,1278,9671,1307,9603,1326,9532,1332,9461,1326,9393,1307,9331,1278,9276,1239,9228,1191,9189,1135,9159,1073,9141,1006,9134,935,9141,863,9159,796,9189,734,9228,679,9276,631,9331,591,9393,562,9461,544,9532,537xe" filled="false" stroked="true" strokeweight=".425pt" strokecolor="#231f20">
                <v:path arrowok="t"/>
              </v:shape>
            </v:group>
            <v:group style="position:absolute;left:9318;top:566;width:362;height:705" coordorigin="9318,566" coordsize="362,705">
              <v:shape style="position:absolute;left:9318;top:566;width:362;height:705" coordorigin="9318,566" coordsize="362,705" path="m9318,1270l9680,566e" filled="false" stroked="true" strokeweight=".283pt" strokecolor="#6d6e71">
                <v:path arrowok="t"/>
              </v:shape>
            </v:group>
            <v:group style="position:absolute;left:9143;top:666;width:97;height:188" coordorigin="9143,666" coordsize="97,188">
              <v:shape style="position:absolute;left:9143;top:666;width:97;height:188" coordorigin="9143,666" coordsize="97,188" path="m9143,853l9239,666e" filled="false" stroked="true" strokeweight=".283pt" strokecolor="#6d6e71">
                <v:path arrowok="t"/>
              </v:shape>
            </v:group>
            <v:group style="position:absolute;left:9136;top:633;width:137;height:266" coordorigin="9136,633" coordsize="137,266">
              <v:shape style="position:absolute;left:9136;top:633;width:137;height:266" coordorigin="9136,633" coordsize="137,266" path="m9136,899l9273,633e" filled="false" stroked="true" strokeweight=".283pt" strokecolor="#6d6e71">
                <v:path arrowok="t"/>
              </v:shape>
            </v:group>
            <v:group style="position:absolute;left:9134;top:611;width:167;height:325" coordorigin="9134,611" coordsize="167,325">
              <v:shape style="position:absolute;left:9134;top:611;width:167;height:325" coordorigin="9134,611" coordsize="167,325" path="m9134,935l9301,611e" filled="false" stroked="true" strokeweight=".283pt" strokecolor="#6d6e71">
                <v:path arrowok="t"/>
              </v:shape>
            </v:group>
            <v:group style="position:absolute;left:9136;top:594;width:191;height:372" coordorigin="9136,594" coordsize="191,372">
              <v:shape style="position:absolute;left:9136;top:594;width:191;height:372" coordorigin="9136,594" coordsize="191,372" path="m9136,966l9327,594e" filled="false" stroked="true" strokeweight=".283pt" strokecolor="#6d6e71">
                <v:path arrowok="t"/>
              </v:shape>
            </v:group>
            <v:group style="position:absolute;left:9139;top:581;width:212;height:413" coordorigin="9139,581" coordsize="212,413">
              <v:shape style="position:absolute;left:9139;top:581;width:212;height:413" coordorigin="9139,581" coordsize="212,413" path="m9139,993l9350,581e" filled="false" stroked="true" strokeweight=".283pt" strokecolor="#6d6e71">
                <v:path arrowok="t"/>
              </v:shape>
            </v:group>
            <v:group style="position:absolute;left:9143;top:570;width:230;height:448" coordorigin="9143,570" coordsize="230,448">
              <v:shape style="position:absolute;left:9143;top:570;width:230;height:448" coordorigin="9143,570" coordsize="230,448" path="m9143,1018l9373,570e" filled="false" stroked="true" strokeweight=".283pt" strokecolor="#6d6e71">
                <v:path arrowok="t"/>
              </v:shape>
            </v:group>
            <v:group style="position:absolute;left:9149;top:562;width:246;height:479" coordorigin="9149,562" coordsize="246,479">
              <v:shape style="position:absolute;left:9149;top:562;width:246;height:479" coordorigin="9149,562" coordsize="246,479" path="m9149,1040l9394,562e" filled="false" stroked="true" strokeweight=".283pt" strokecolor="#6d6e71">
                <v:path arrowok="t"/>
              </v:shape>
            </v:group>
            <v:group style="position:absolute;left:9155;top:555;width:260;height:506" coordorigin="9155,555" coordsize="260,506">
              <v:shape style="position:absolute;left:9155;top:555;width:260;height:506" coordorigin="9155,555" coordsize="260,506" path="m9155,1061l9415,555e" filled="false" stroked="true" strokeweight=".283pt" strokecolor="#6d6e71">
                <v:path arrowok="t"/>
              </v:shape>
            </v:group>
            <v:group style="position:absolute;left:9162;top:549;width:273;height:531" coordorigin="9162,549" coordsize="273,531">
              <v:shape style="position:absolute;left:9162;top:549;width:273;height:531" coordorigin="9162,549" coordsize="273,531" path="m9162,1080l9434,549e" filled="false" stroked="true" strokeweight=".283pt" strokecolor="#6d6e71">
                <v:path arrowok="t"/>
              </v:shape>
            </v:group>
            <v:group style="position:absolute;left:9169;top:545;width:285;height:554" coordorigin="9169,545" coordsize="285,554">
              <v:shape style="position:absolute;left:9169;top:545;width:285;height:554" coordorigin="9169,545" coordsize="285,554" path="m9169,1098l9454,545e" filled="false" stroked="true" strokeweight=".283pt" strokecolor="#6d6e71">
                <v:path arrowok="t"/>
              </v:shape>
            </v:group>
            <v:group style="position:absolute;left:9178;top:542;width:295;height:574" coordorigin="9178,542" coordsize="295,574">
              <v:shape style="position:absolute;left:9178;top:542;width:295;height:574" coordorigin="9178,542" coordsize="295,574" path="m9178,1115l9472,542e" filled="false" stroked="true" strokeweight=".283pt" strokecolor="#6d6e71">
                <v:path arrowok="t"/>
              </v:shape>
            </v:group>
            <v:group style="position:absolute;left:9186;top:539;width:304;height:592" coordorigin="9186,539" coordsize="304,592">
              <v:shape style="position:absolute;left:9186;top:539;width:304;height:592" coordorigin="9186,539" coordsize="304,592" path="m9186,1131l9490,539e" filled="false" stroked="true" strokeweight=".283pt" strokecolor="#6d6e71">
                <v:path arrowok="t"/>
              </v:shape>
            </v:group>
            <v:group style="position:absolute;left:9195;top:538;width:313;height:609" coordorigin="9195,538" coordsize="313,609">
              <v:shape style="position:absolute;left:9195;top:538;width:313;height:609" coordorigin="9195,538" coordsize="313,609" path="m9195,1146l9508,538e" filled="false" stroked="true" strokeweight=".283pt" strokecolor="#6d6e71">
                <v:path arrowok="t"/>
              </v:shape>
            </v:group>
            <v:group style="position:absolute;left:9205;top:537;width:321;height:624" coordorigin="9205,537" coordsize="321,624">
              <v:shape style="position:absolute;left:9205;top:537;width:321;height:624" coordorigin="9205,537" coordsize="321,624" path="m9205,1161l9525,537e" filled="false" stroked="true" strokeweight=".283pt" strokecolor="#6d6e71">
                <v:path arrowok="t"/>
              </v:shape>
            </v:group>
            <v:group style="position:absolute;left:9215;top:537;width:328;height:638" coordorigin="9215,537" coordsize="328,638">
              <v:shape style="position:absolute;left:9215;top:537;width:328;height:638" coordorigin="9215,537" coordsize="328,638" path="m9215,1175l9542,537e" filled="false" stroked="true" strokeweight=".283pt" strokecolor="#6d6e71">
                <v:path arrowok="t"/>
              </v:shape>
            </v:group>
            <v:group style="position:absolute;left:9225;top:538;width:334;height:650" coordorigin="9225,538" coordsize="334,650">
              <v:shape style="position:absolute;left:9225;top:538;width:334;height:650" coordorigin="9225,538" coordsize="334,650" path="m9225,1188l9559,538e" filled="false" stroked="true" strokeweight=".283pt" strokecolor="#6d6e71">
                <v:path arrowok="t"/>
              </v:shape>
            </v:group>
            <v:group style="position:absolute;left:9236;top:539;width:340;height:661" coordorigin="9236,539" coordsize="340,661">
              <v:shape style="position:absolute;left:9236;top:539;width:340;height:661" coordorigin="9236,539" coordsize="340,661" path="m9236,1200l9575,539e" filled="false" stroked="true" strokeweight=".283pt" strokecolor="#6d6e71">
                <v:path arrowok="t"/>
              </v:shape>
            </v:group>
            <v:group style="position:absolute;left:9247;top:541;width:345;height:671" coordorigin="9247,541" coordsize="345,671">
              <v:shape style="position:absolute;left:9247;top:541;width:345;height:671" coordorigin="9247,541" coordsize="345,671" path="m9247,1212l9591,541e" filled="false" stroked="true" strokeweight=".283pt" strokecolor="#6d6e71">
                <v:path arrowok="t"/>
              </v:shape>
            </v:group>
            <v:group style="position:absolute;left:9258;top:544;width:349;height:679" coordorigin="9258,544" coordsize="349,679">
              <v:shape style="position:absolute;left:9258;top:544;width:349;height:679" coordorigin="9258,544" coordsize="349,679" path="m9258,1223l9606,544e" filled="false" stroked="true" strokeweight=".283pt" strokecolor="#6d6e71">
                <v:path arrowok="t"/>
              </v:shape>
            </v:group>
            <v:group style="position:absolute;left:9269;top:547;width:353;height:686" coordorigin="9269,547" coordsize="353,686">
              <v:shape style="position:absolute;left:9269;top:547;width:353;height:686" coordorigin="9269,547" coordsize="353,686" path="m9269,1233l9622,547e" filled="false" stroked="true" strokeweight=".283pt" strokecolor="#6d6e71">
                <v:path arrowok="t"/>
              </v:shape>
            </v:group>
            <v:group style="position:absolute;left:9281;top:551;width:356;height:693" coordorigin="9281,551" coordsize="356,693">
              <v:shape style="position:absolute;left:9281;top:551;width:356;height:693" coordorigin="9281,551" coordsize="356,693" path="m9281,1243l9637,551e" filled="false" stroked="true" strokeweight=".283pt" strokecolor="#6d6e71">
                <v:path arrowok="t"/>
              </v:shape>
            </v:group>
            <v:group style="position:absolute;left:9293;top:555;width:359;height:698" coordorigin="9293,555" coordsize="359,698">
              <v:shape style="position:absolute;left:9293;top:555;width:359;height:698" coordorigin="9293,555" coordsize="359,698" path="m9293,1253l9651,555e" filled="false" stroked="true" strokeweight=".283pt" strokecolor="#6d6e71">
                <v:path arrowok="t"/>
              </v:shape>
            </v:group>
            <v:group style="position:absolute;left:9306;top:560;width:361;height:702" coordorigin="9306,560" coordsize="361,702">
              <v:shape style="position:absolute;left:9306;top:560;width:361;height:702" coordorigin="9306,560" coordsize="361,702" path="m9306,1261l9666,560e" filled="false" stroked="true" strokeweight=".283pt" strokecolor="#6d6e71">
                <v:path arrowok="t"/>
              </v:shape>
              <v:shape style="position:absolute;left:9170;top:648;width:705;height:534" type="#_x0000_t75" stroked="false">
                <v:imagedata r:id="rId124" o:title=""/>
              </v:shape>
            </v:group>
            <v:group style="position:absolute;left:9365;top:1057;width:439;height:175" coordorigin="9365,1057" coordsize="439,175">
              <v:shape style="position:absolute;left:9365;top:1057;width:439;height:175" coordorigin="9365,1057" coordsize="439,175" path="m9804,1057l9759,1127,9697,1183,9620,1219,9534,1231,9489,1228,9446,1218,9404,1201,9365,1179e" filled="false" stroked="true" strokeweight=".568pt" strokecolor="#231f20">
                <v:path arrowok="t"/>
              </v:shape>
            </v:group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603,544,9671,562,9733,591,9788,631,9836,679,9875,734,9905,796,9923,863,9930,935,9923,1006,9905,1073,9875,1135,9836,1191,9788,1239,9733,1278,9671,1307,9603,1326,9532,1332,9461,1326,9393,1307,9331,1278,9276,1239,9228,1191,9189,1135,9159,1073,9141,1006,9134,935,9141,863,9159,796,9189,734,9228,679,9276,631,9331,591,9393,562,9461,544,9532,537xe" filled="false" stroked="true" strokeweight=".567pt" strokecolor="#231f20">
                <v:path arrowok="t"/>
              </v:shape>
              <v:shape style="position:absolute;left:9408;top:1192;width:258;height:105" type="#_x0000_t75" stroked="false">
                <v:imagedata r:id="rId125" o:title=""/>
              </v:shape>
            </v:group>
            <w10:wrap type="topAndBottom"/>
          </v:group>
        </w:pict>
      </w:r>
      <w:r>
        <w:rPr/>
        <w:pict>
          <v:group style="position:absolute;margin-left:501.311005pt;margin-top:26.556976pt;width:40.4pt;height:40.4pt;mso-position-horizontal-relative:page;mso-position-vertical-relative:paragraph;z-index:4720;mso-wrap-distance-left:0;mso-wrap-distance-right:0" coordorigin="10026,531" coordsize="808,808"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358,544,10291,562,10229,591,10174,631,10126,679,10087,734,10057,796,10039,863,10032,935,10039,1006,10057,1073,10087,1135,10126,1191,10174,1239,10229,1278,10291,1307,10358,1326,10430,1332,10501,1326,10568,1307,10630,1278,10686,1239,10734,1191,10773,1135,10802,1073,10821,1006,10827,935,10821,863,10802,796,10773,734,10734,679,10686,631,10630,591,10568,562,10501,544,10430,537xe" filled="true" fillcolor="#d1d3d4" stroked="false">
                <v:path arrowok="t"/>
                <v:fill type="solid"/>
              </v:shape>
            </v:group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501,544,10568,562,10630,591,10686,631,10734,679,10773,734,10802,796,10821,863,10827,935,10821,1006,10802,1073,10773,1135,10734,1191,10686,1239,10630,1278,10568,1307,10501,1326,10430,1332,10358,1326,10291,1307,10229,1278,10174,1239,10126,1191,10087,1135,10057,1073,10039,1006,10032,935,10039,863,10057,796,10087,734,10126,679,10174,631,10229,591,10291,562,10358,544,10430,537xe" filled="false" stroked="true" strokeweight=".425pt" strokecolor="#231f20">
                <v:path arrowok="t"/>
              </v:shape>
            </v:group>
            <v:group style="position:absolute;left:10216;top:566;width:362;height:705" coordorigin="10216,566" coordsize="362,705">
              <v:shape style="position:absolute;left:10216;top:566;width:362;height:705" coordorigin="10216,566" coordsize="362,705" path="m10216,1270l10578,566e" filled="false" stroked="true" strokeweight=".283pt" strokecolor="#6d6e71">
                <v:path arrowok="t"/>
              </v:shape>
            </v:group>
            <v:group style="position:absolute;left:10041;top:666;width:97;height:188" coordorigin="10041,666" coordsize="97,188">
              <v:shape style="position:absolute;left:10041;top:666;width:97;height:188" coordorigin="10041,666" coordsize="97,188" path="m10041,853l10137,666e" filled="false" stroked="true" strokeweight=".283pt" strokecolor="#6d6e71">
                <v:path arrowok="t"/>
              </v:shape>
            </v:group>
            <v:group style="position:absolute;left:10034;top:633;width:137;height:266" coordorigin="10034,633" coordsize="137,266">
              <v:shape style="position:absolute;left:10034;top:633;width:137;height:266" coordorigin="10034,633" coordsize="137,266" path="m10034,899l10170,633e" filled="false" stroked="true" strokeweight=".283pt" strokecolor="#6d6e71">
                <v:path arrowok="t"/>
              </v:shape>
            </v:group>
            <v:group style="position:absolute;left:10032;top:611;width:167;height:325" coordorigin="10032,611" coordsize="167,325">
              <v:shape style="position:absolute;left:10032;top:611;width:167;height:325" coordorigin="10032,611" coordsize="167,325" path="m10032,935l10199,611e" filled="false" stroked="true" strokeweight=".283pt" strokecolor="#6d6e71">
                <v:path arrowok="t"/>
              </v:shape>
            </v:group>
            <v:group style="position:absolute;left:10033;top:594;width:191;height:372" coordorigin="10033,594" coordsize="191,372">
              <v:shape style="position:absolute;left:10033;top:594;width:191;height:372" coordorigin="10033,594" coordsize="191,372" path="m10033,966l10224,594e" filled="false" stroked="true" strokeweight=".283pt" strokecolor="#6d6e71">
                <v:path arrowok="t"/>
              </v:shape>
            </v:group>
            <v:group style="position:absolute;left:10037;top:581;width:212;height:413" coordorigin="10037,581" coordsize="212,413">
              <v:shape style="position:absolute;left:10037;top:581;width:212;height:413" coordorigin="10037,581" coordsize="212,413" path="m10037,993l10248,581e" filled="false" stroked="true" strokeweight=".283pt" strokecolor="#6d6e71">
                <v:path arrowok="t"/>
              </v:shape>
            </v:group>
            <v:group style="position:absolute;left:10041;top:570;width:230;height:448" coordorigin="10041,570" coordsize="230,448">
              <v:shape style="position:absolute;left:10041;top:570;width:230;height:448" coordorigin="10041,570" coordsize="230,448" path="m10041,1018l10271,570e" filled="false" stroked="true" strokeweight=".283pt" strokecolor="#6d6e71">
                <v:path arrowok="t"/>
              </v:shape>
            </v:group>
            <v:group style="position:absolute;left:10046;top:562;width:246;height:479" coordorigin="10046,562" coordsize="246,479">
              <v:shape style="position:absolute;left:10046;top:562;width:246;height:479" coordorigin="10046,562" coordsize="246,479" path="m10046,1040l10292,562e" filled="false" stroked="true" strokeweight=".283pt" strokecolor="#6d6e71">
                <v:path arrowok="t"/>
              </v:shape>
            </v:group>
            <v:group style="position:absolute;left:10053;top:555;width:260;height:506" coordorigin="10053,555" coordsize="260,506">
              <v:shape style="position:absolute;left:10053;top:555;width:260;height:506" coordorigin="10053,555" coordsize="260,506" path="m10053,1061l10312,555e" filled="false" stroked="true" strokeweight=".283pt" strokecolor="#6d6e71">
                <v:path arrowok="t"/>
              </v:shape>
            </v:group>
            <v:group style="position:absolute;left:10060;top:549;width:273;height:531" coordorigin="10060,549" coordsize="273,531">
              <v:shape style="position:absolute;left:10060;top:549;width:273;height:531" coordorigin="10060,549" coordsize="273,531" path="m10060,1080l10332,549e" filled="false" stroked="true" strokeweight=".283pt" strokecolor="#6d6e71">
                <v:path arrowok="t"/>
              </v:shape>
            </v:group>
            <v:group style="position:absolute;left:10067;top:545;width:285;height:554" coordorigin="10067,545" coordsize="285,554">
              <v:shape style="position:absolute;left:10067;top:545;width:285;height:554" coordorigin="10067,545" coordsize="285,554" path="m10067,1098l10351,545e" filled="false" stroked="true" strokeweight=".283pt" strokecolor="#6d6e71">
                <v:path arrowok="t"/>
              </v:shape>
            </v:group>
            <v:group style="position:absolute;left:10075;top:542;width:295;height:574" coordorigin="10075,542" coordsize="295,574">
              <v:shape style="position:absolute;left:10075;top:542;width:295;height:574" coordorigin="10075,542" coordsize="295,574" path="m10075,1115l10370,542e" filled="false" stroked="true" strokeweight=".283pt" strokecolor="#6d6e71">
                <v:path arrowok="t"/>
              </v:shape>
            </v:group>
            <v:group style="position:absolute;left:10084;top:539;width:304;height:592" coordorigin="10084,539" coordsize="304,592">
              <v:shape style="position:absolute;left:10084;top:539;width:304;height:592" coordorigin="10084,539" coordsize="304,592" path="m10084,1131l10388,539e" filled="false" stroked="true" strokeweight=".283pt" strokecolor="#6d6e71">
                <v:path arrowok="t"/>
              </v:shape>
            </v:group>
            <v:group style="position:absolute;left:10093;top:538;width:313;height:609" coordorigin="10093,538" coordsize="313,609">
              <v:shape style="position:absolute;left:10093;top:538;width:313;height:609" coordorigin="10093,538" coordsize="313,609" path="m10093,1146l10406,538e" filled="false" stroked="true" strokeweight=".283pt" strokecolor="#6d6e71">
                <v:path arrowok="t"/>
              </v:shape>
            </v:group>
            <v:group style="position:absolute;left:10103;top:537;width:321;height:624" coordorigin="10103,537" coordsize="321,624">
              <v:shape style="position:absolute;left:10103;top:537;width:321;height:624" coordorigin="10103,537" coordsize="321,624" path="m10103,1161l10423,537e" filled="false" stroked="true" strokeweight=".283pt" strokecolor="#6d6e71">
                <v:path arrowok="t"/>
              </v:shape>
            </v:group>
            <v:group style="position:absolute;left:10113;top:537;width:328;height:638" coordorigin="10113,537" coordsize="328,638">
              <v:shape style="position:absolute;left:10113;top:537;width:328;height:638" coordorigin="10113,537" coordsize="328,638" path="m10113,1175l10440,537e" filled="false" stroked="true" strokeweight=".283pt" strokecolor="#6d6e71">
                <v:path arrowok="t"/>
              </v:shape>
            </v:group>
            <v:group style="position:absolute;left:10123;top:538;width:334;height:650" coordorigin="10123,538" coordsize="334,650">
              <v:shape style="position:absolute;left:10123;top:538;width:334;height:650" coordorigin="10123,538" coordsize="334,650" path="m10123,1188l10457,538e" filled="false" stroked="true" strokeweight=".283pt" strokecolor="#6d6e71">
                <v:path arrowok="t"/>
              </v:shape>
            </v:group>
            <v:group style="position:absolute;left:10134;top:539;width:340;height:661" coordorigin="10134,539" coordsize="340,661">
              <v:shape style="position:absolute;left:10134;top:539;width:340;height:661" coordorigin="10134,539" coordsize="340,661" path="m10134,1200l10473,539e" filled="false" stroked="true" strokeweight=".283pt" strokecolor="#6d6e71">
                <v:path arrowok="t"/>
              </v:shape>
            </v:group>
            <v:group style="position:absolute;left:10145;top:541;width:345;height:671" coordorigin="10145,541" coordsize="345,671">
              <v:shape style="position:absolute;left:10145;top:541;width:345;height:671" coordorigin="10145,541" coordsize="345,671" path="m10145,1212l10489,541e" filled="false" stroked="true" strokeweight=".283pt" strokecolor="#6d6e71">
                <v:path arrowok="t"/>
              </v:shape>
            </v:group>
            <v:group style="position:absolute;left:10156;top:544;width:349;height:679" coordorigin="10156,544" coordsize="349,679">
              <v:shape style="position:absolute;left:10156;top:544;width:349;height:679" coordorigin="10156,544" coordsize="349,679" path="m10156,1223l10504,544e" filled="false" stroked="true" strokeweight=".283pt" strokecolor="#6d6e71">
                <v:path arrowok="t"/>
              </v:shape>
            </v:group>
            <v:group style="position:absolute;left:10167;top:547;width:353;height:686" coordorigin="10167,547" coordsize="353,686">
              <v:shape style="position:absolute;left:10167;top:547;width:353;height:686" coordorigin="10167,547" coordsize="353,686" path="m10167,1233l10520,547e" filled="false" stroked="true" strokeweight=".283pt" strokecolor="#6d6e71">
                <v:path arrowok="t"/>
              </v:shape>
            </v:group>
            <v:group style="position:absolute;left:10179;top:551;width:356;height:693" coordorigin="10179,551" coordsize="356,693">
              <v:shape style="position:absolute;left:10179;top:551;width:356;height:693" coordorigin="10179,551" coordsize="356,693" path="m10179,1243l10535,551e" filled="false" stroked="true" strokeweight=".283pt" strokecolor="#6d6e71">
                <v:path arrowok="t"/>
              </v:shape>
            </v:group>
            <v:group style="position:absolute;left:10191;top:555;width:359;height:698" coordorigin="10191,555" coordsize="359,698">
              <v:shape style="position:absolute;left:10191;top:555;width:359;height:698" coordorigin="10191,555" coordsize="359,698" path="m10191,1253l10549,555e" filled="false" stroked="true" strokeweight=".283pt" strokecolor="#6d6e71">
                <v:path arrowok="t"/>
              </v:shape>
            </v:group>
            <v:group style="position:absolute;left:10204;top:560;width:361;height:702" coordorigin="10204,560" coordsize="361,702">
              <v:shape style="position:absolute;left:10204;top:560;width:361;height:702" coordorigin="10204,560" coordsize="361,702" path="m10204,1261l10564,560e" filled="false" stroked="true" strokeweight=".283pt" strokecolor="#6d6e71">
                <v:path arrowok="t"/>
              </v:shape>
              <v:shape style="position:absolute;left:10068;top:648;width:705;height:534" type="#_x0000_t75" stroked="false">
                <v:imagedata r:id="rId126" o:title=""/>
              </v:shape>
            </v:group>
            <v:group style="position:absolute;left:10263;top:1057;width:439;height:175" coordorigin="10263,1057" coordsize="439,175">
              <v:shape style="position:absolute;left:10263;top:1057;width:439;height:175" coordorigin="10263,1057" coordsize="439,175" path="m10702,1057l10657,1127,10595,1183,10518,1219,10432,1231,10387,1228,10343,1218,10302,1201,10263,1179e" filled="false" stroked="true" strokeweight=".568pt" strokecolor="#231f20">
                <v:path arrowok="t"/>
              </v:shape>
            </v:group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501,544,10568,562,10630,591,10686,631,10734,679,10773,734,10802,796,10821,863,10827,935,10821,1006,10802,1073,10773,1135,10734,1191,10686,1239,10630,1278,10568,1307,10501,1326,10430,1332,10358,1326,10291,1307,10229,1278,10174,1239,10126,1191,10087,1135,10057,1073,10039,1006,10032,935,10039,863,10057,796,10087,734,10126,679,10174,631,10229,591,10291,562,10358,544,10430,537xe" filled="false" stroked="true" strokeweight=".567pt" strokecolor="#231f20">
                <v:path arrowok="t"/>
              </v:shape>
              <v:shape style="position:absolute;left:10305;top:1192;width:258;height:105" type="#_x0000_t75" stroked="false">
                <v:imagedata r:id="rId123" o:title=""/>
              </v:shape>
            </v:group>
            <w10:wrap type="topAndBottom"/>
          </v:group>
        </w:pict>
      </w:r>
      <w:r>
        <w:rPr/>
        <w:pict>
          <v:group style="position:absolute;margin-left:277.307007pt;margin-top:86.556976pt;width:40.4pt;height:40.4pt;mso-position-horizontal-relative:page;mso-position-vertical-relative:paragraph;z-index:4744;mso-wrap-distance-left:0;mso-wrap-distance-right:0" coordorigin="5546,1731" coordsize="808,808"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5878,1744,5811,1762,5749,1791,5694,1831,5646,1879,5606,1934,5577,1996,5559,2063,5552,2135,5559,2206,5577,2273,5606,2335,5646,2391,5694,2439,5749,2478,5811,2507,5878,2526,5950,2532,6021,2526,6088,2507,6150,2478,6206,2439,6254,2391,6293,2335,6322,2273,6341,2206,6347,2135,6341,2063,6322,1996,6293,1934,6254,1879,6206,1831,6150,1791,6088,1762,6021,1744,5950,1737xe" filled="true" fillcolor="#d1d3d4" stroked="false">
                <v:path arrowok="t"/>
                <v:fill type="solid"/>
              </v:shape>
            </v:group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6021,1744,6088,1762,6150,1791,6206,1831,6254,1879,6293,1934,6322,1996,6341,2063,6347,2135,6341,2206,6322,2273,6293,2335,6254,2391,6206,2439,6150,2478,6088,2507,6021,2526,5950,2532,5878,2526,5811,2507,5749,2478,5694,2439,5646,2391,5606,2335,5577,2273,5559,2206,5552,2135,5559,2063,5577,1996,5606,1934,5646,1879,5694,1831,5749,1791,5811,1762,5878,1744,5950,1737xe" filled="false" stroked="true" strokeweight=".425pt" strokecolor="#231f20">
                <v:path arrowok="t"/>
              </v:shape>
            </v:group>
            <v:group style="position:absolute;left:5736;top:1766;width:362;height:705" coordorigin="5736,1766" coordsize="362,705">
              <v:shape style="position:absolute;left:5736;top:1766;width:362;height:705" coordorigin="5736,1766" coordsize="362,705" path="m5736,2470l6098,1766e" filled="false" stroked="true" strokeweight=".283pt" strokecolor="#6d6e71">
                <v:path arrowok="t"/>
              </v:shape>
            </v:group>
            <v:group style="position:absolute;left:5561;top:1866;width:97;height:188" coordorigin="5561,1866" coordsize="97,188">
              <v:shape style="position:absolute;left:5561;top:1866;width:97;height:188" coordorigin="5561,1866" coordsize="97,188" path="m5561,2053l5657,1866e" filled="false" stroked="true" strokeweight=".283pt" strokecolor="#6d6e71">
                <v:path arrowok="t"/>
              </v:shape>
            </v:group>
            <v:group style="position:absolute;left:5554;top:1833;width:137;height:266" coordorigin="5554,1833" coordsize="137,266">
              <v:shape style="position:absolute;left:5554;top:1833;width:137;height:266" coordorigin="5554,1833" coordsize="137,266" path="m5554,2099l5690,1833e" filled="false" stroked="true" strokeweight=".283pt" strokecolor="#6d6e71">
                <v:path arrowok="t"/>
              </v:shape>
            </v:group>
            <v:group style="position:absolute;left:5552;top:1811;width:167;height:325" coordorigin="5552,1811" coordsize="167,325">
              <v:shape style="position:absolute;left:5552;top:1811;width:167;height:325" coordorigin="5552,1811" coordsize="167,325" path="m5552,2135l5719,1811e" filled="false" stroked="true" strokeweight=".283pt" strokecolor="#6d6e71">
                <v:path arrowok="t"/>
              </v:shape>
            </v:group>
            <v:group style="position:absolute;left:5553;top:1794;width:191;height:372" coordorigin="5553,1794" coordsize="191,372">
              <v:shape style="position:absolute;left:5553;top:1794;width:191;height:372" coordorigin="5553,1794" coordsize="191,372" path="m5553,2166l5744,1794e" filled="false" stroked="true" strokeweight=".283pt" strokecolor="#6d6e71">
                <v:path arrowok="t"/>
              </v:shape>
            </v:group>
            <v:group style="position:absolute;left:5556;top:1781;width:212;height:413" coordorigin="5556,1781" coordsize="212,413">
              <v:shape style="position:absolute;left:5556;top:1781;width:212;height:413" coordorigin="5556,1781" coordsize="212,413" path="m5556,2193l5768,1781e" filled="false" stroked="true" strokeweight=".283pt" strokecolor="#6d6e71">
                <v:path arrowok="t"/>
              </v:shape>
            </v:group>
            <v:group style="position:absolute;left:5561;top:1770;width:230;height:448" coordorigin="5561,1770" coordsize="230,448">
              <v:shape style="position:absolute;left:5561;top:1770;width:230;height:448" coordorigin="5561,1770" coordsize="230,448" path="m5561,2218l5791,1770e" filled="false" stroked="true" strokeweight=".283pt" strokecolor="#6d6e71">
                <v:path arrowok="t"/>
              </v:shape>
            </v:group>
            <v:group style="position:absolute;left:5566;top:1762;width:246;height:479" coordorigin="5566,1762" coordsize="246,479">
              <v:shape style="position:absolute;left:5566;top:1762;width:246;height:479" coordorigin="5566,1762" coordsize="246,479" path="m5566,2240l5812,1762e" filled="false" stroked="true" strokeweight=".283pt" strokecolor="#6d6e71">
                <v:path arrowok="t"/>
              </v:shape>
            </v:group>
            <v:group style="position:absolute;left:5573;top:1755;width:260;height:506" coordorigin="5573,1755" coordsize="260,506">
              <v:shape style="position:absolute;left:5573;top:1755;width:260;height:506" coordorigin="5573,1755" coordsize="260,506" path="m5573,2261l5832,1755e" filled="false" stroked="true" strokeweight=".283pt" strokecolor="#6d6e71">
                <v:path arrowok="t"/>
              </v:shape>
            </v:group>
            <v:group style="position:absolute;left:5580;top:1749;width:273;height:531" coordorigin="5580,1749" coordsize="273,531">
              <v:shape style="position:absolute;left:5580;top:1749;width:273;height:531" coordorigin="5580,1749" coordsize="273,531" path="m5580,2280l5852,1749e" filled="false" stroked="true" strokeweight=".283pt" strokecolor="#6d6e71">
                <v:path arrowok="t"/>
              </v:shape>
            </v:group>
            <v:group style="position:absolute;left:5587;top:1745;width:285;height:554" coordorigin="5587,1745" coordsize="285,554">
              <v:shape style="position:absolute;left:5587;top:1745;width:285;height:554" coordorigin="5587,1745" coordsize="285,554" path="m5587,2298l5871,1745e" filled="false" stroked="true" strokeweight=".283pt" strokecolor="#6d6e71">
                <v:path arrowok="t"/>
              </v:shape>
            </v:group>
            <v:group style="position:absolute;left:5595;top:1742;width:295;height:574" coordorigin="5595,1742" coordsize="295,574">
              <v:shape style="position:absolute;left:5595;top:1742;width:295;height:574" coordorigin="5595,1742" coordsize="295,574" path="m5595,2315l5890,1742e" filled="false" stroked="true" strokeweight=".283pt" strokecolor="#6d6e71">
                <v:path arrowok="t"/>
              </v:shape>
            </v:group>
            <v:group style="position:absolute;left:5604;top:1739;width:304;height:592" coordorigin="5604,1739" coordsize="304,592">
              <v:shape style="position:absolute;left:5604;top:1739;width:304;height:592" coordorigin="5604,1739" coordsize="304,592" path="m5604,2331l5908,1739e" filled="false" stroked="true" strokeweight=".283pt" strokecolor="#6d6e71">
                <v:path arrowok="t"/>
              </v:shape>
            </v:group>
            <v:group style="position:absolute;left:5613;top:1738;width:313;height:609" coordorigin="5613,1738" coordsize="313,609">
              <v:shape style="position:absolute;left:5613;top:1738;width:313;height:609" coordorigin="5613,1738" coordsize="313,609" path="m5613,2346l5926,1738e" filled="false" stroked="true" strokeweight=".283pt" strokecolor="#6d6e71">
                <v:path arrowok="t"/>
              </v:shape>
            </v:group>
            <v:group style="position:absolute;left:5623;top:1737;width:321;height:624" coordorigin="5623,1737" coordsize="321,624">
              <v:shape style="position:absolute;left:5623;top:1737;width:321;height:624" coordorigin="5623,1737" coordsize="321,624" path="m5623,2361l5943,1737e" filled="false" stroked="true" strokeweight=".283pt" strokecolor="#6d6e71">
                <v:path arrowok="t"/>
              </v:shape>
            </v:group>
            <v:group style="position:absolute;left:5633;top:1737;width:328;height:638" coordorigin="5633,1737" coordsize="328,638">
              <v:shape style="position:absolute;left:5633;top:1737;width:328;height:638" coordorigin="5633,1737" coordsize="328,638" path="m5633,2375l5960,1737e" filled="false" stroked="true" strokeweight=".283pt" strokecolor="#6d6e71">
                <v:path arrowok="t"/>
              </v:shape>
            </v:group>
            <v:group style="position:absolute;left:5643;top:1738;width:334;height:650" coordorigin="5643,1738" coordsize="334,650">
              <v:shape style="position:absolute;left:5643;top:1738;width:334;height:650" coordorigin="5643,1738" coordsize="334,650" path="m5643,2388l5976,1738e" filled="false" stroked="true" strokeweight=".283pt" strokecolor="#6d6e71">
                <v:path arrowok="t"/>
              </v:shape>
            </v:group>
            <v:group style="position:absolute;left:5654;top:1739;width:340;height:661" coordorigin="5654,1739" coordsize="340,661">
              <v:shape style="position:absolute;left:5654;top:1739;width:340;height:661" coordorigin="5654,1739" coordsize="340,661" path="m5654,2400l5993,1739e" filled="false" stroked="true" strokeweight=".283pt" strokecolor="#6d6e71">
                <v:path arrowok="t"/>
              </v:shape>
            </v:group>
            <v:group style="position:absolute;left:5664;top:1741;width:345;height:671" coordorigin="5664,1741" coordsize="345,671">
              <v:shape style="position:absolute;left:5664;top:1741;width:345;height:671" coordorigin="5664,1741" coordsize="345,671" path="m5664,2412l6009,1741e" filled="false" stroked="true" strokeweight=".283pt" strokecolor="#6d6e71">
                <v:path arrowok="t"/>
              </v:shape>
            </v:group>
            <v:group style="position:absolute;left:5676;top:1744;width:349;height:679" coordorigin="5676,1744" coordsize="349,679">
              <v:shape style="position:absolute;left:5676;top:1744;width:349;height:679" coordorigin="5676,1744" coordsize="349,679" path="m5676,2423l6024,1744e" filled="false" stroked="true" strokeweight=".283pt" strokecolor="#6d6e71">
                <v:path arrowok="t"/>
              </v:shape>
            </v:group>
            <v:group style="position:absolute;left:5687;top:1747;width:353;height:686" coordorigin="5687,1747" coordsize="353,686">
              <v:shape style="position:absolute;left:5687;top:1747;width:353;height:686" coordorigin="5687,1747" coordsize="353,686" path="m5687,2433l6040,1747e" filled="false" stroked="true" strokeweight=".283pt" strokecolor="#6d6e71">
                <v:path arrowok="t"/>
              </v:shape>
            </v:group>
            <v:group style="position:absolute;left:5699;top:1751;width:356;height:693" coordorigin="5699,1751" coordsize="356,693">
              <v:shape style="position:absolute;left:5699;top:1751;width:356;height:693" coordorigin="5699,1751" coordsize="356,693" path="m5699,2443l6054,1751e" filled="false" stroked="true" strokeweight=".283pt" strokecolor="#6d6e71">
                <v:path arrowok="t"/>
              </v:shape>
            </v:group>
            <v:group style="position:absolute;left:5711;top:1755;width:359;height:698" coordorigin="5711,1755" coordsize="359,698">
              <v:shape style="position:absolute;left:5711;top:1755;width:359;height:698" coordorigin="5711,1755" coordsize="359,698" path="m5711,2453l6069,1755e" filled="false" stroked="true" strokeweight=".283pt" strokecolor="#6d6e71">
                <v:path arrowok="t"/>
              </v:shape>
            </v:group>
            <v:group style="position:absolute;left:5724;top:1760;width:361;height:702" coordorigin="5724,1760" coordsize="361,702">
              <v:shape style="position:absolute;left:5724;top:1760;width:361;height:702" coordorigin="5724,1760" coordsize="361,702" path="m5724,2461l6084,1760e" filled="false" stroked="true" strokeweight=".283pt" strokecolor="#6d6e71">
                <v:path arrowok="t"/>
              </v:shape>
              <v:shape style="position:absolute;left:5588;top:1848;width:705;height:534" type="#_x0000_t75" stroked="false">
                <v:imagedata r:id="rId127" o:title=""/>
              </v:shape>
            </v:group>
            <v:group style="position:absolute;left:5783;top:2257;width:439;height:175" coordorigin="5783,2257" coordsize="439,175">
              <v:shape style="position:absolute;left:5783;top:2257;width:439;height:175" coordorigin="5783,2257" coordsize="439,175" path="m6222,2257l6177,2327,6114,2383,6038,2419,5952,2431,5907,2428,5863,2418,5822,2401,5783,2379e" filled="false" stroked="true" strokeweight=".568pt" strokecolor="#231f20">
                <v:path arrowok="t"/>
              </v:shape>
            </v:group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6021,1744,6088,1762,6150,1791,6206,1831,6254,1879,6293,1934,6322,1996,6341,2063,6347,2135,6341,2206,6322,2273,6293,2335,6254,2391,6206,2439,6150,2478,6088,2507,6021,2526,5950,2532,5878,2526,5811,2507,5749,2478,5694,2439,5646,2391,5606,2335,5577,2273,5559,2206,5552,2135,5559,2063,5577,1996,5606,1934,5646,1879,5694,1831,5749,1791,5811,1762,5878,1744,5950,1737xe" filled="false" stroked="true" strokeweight=".567pt" strokecolor="#231f20">
                <v:path arrowok="t"/>
              </v:shape>
              <v:shape style="position:absolute;left:5825;top:2392;width:258;height:105" type="#_x0000_t75" stroked="false">
                <v:imagedata r:id="rId128" o:title="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29"/>
          <w:szCs w:val="29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nota Marcelo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89158pt;width:146.772pt;height:66.852pt;mso-position-horizontal-relative:page;mso-position-vertical-relative:paragraph;z-index:4768" type="#_x0000_t75" stroked="false">
            <v:imagedata r:id="rId129" o:title=""/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39156pt;width:146.771800pt;height:66.694pt;mso-position-horizontal-relative:page;mso-position-vertical-relative:paragraph;z-index:4792" type="#_x0000_t75" stroked="false">
            <v:imagedata r:id="rId130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40061pt;width:146.772pt;height:66.6949pt;mso-position-horizontal-relative:page;mso-position-vertical-relative:paragraph;z-index:4816" type="#_x0000_t75" stroked="false">
            <v:imagedata r:id="rId131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40166pt;width:146.772pt;height:66.852pt;mso-position-horizontal-relative:page;mso-position-vertical-relative:paragraph;z-index:4840" type="#_x0000_t75" stroked="false">
            <v:imagedata r:id="rId132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0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54" w:lineRule="auto" w:before="64"/>
        <w:ind w:left="110" w:right="3716"/>
        <w:jc w:val="left"/>
      </w:pPr>
      <w:r>
        <w:rPr>
          <w:color w:val="231F20"/>
        </w:rPr>
        <w:t>Letícia tem 13 lápis, Fernanda tem 7 e Camila tem 9. Quantos lápis as três têm</w:t>
      </w:r>
      <w:r>
        <w:rPr>
          <w:color w:val="231F20"/>
          <w:spacing w:val="-1"/>
        </w:rPr>
        <w:t> </w:t>
      </w:r>
      <w:r>
        <w:rPr>
          <w:color w:val="231F20"/>
        </w:rPr>
        <w:t>juntas?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08159pt;width:510.25pt;height:22.7pt;mso-position-horizontal-relative:page;mso-position-vertical-relative:paragraph;z-index:4912;mso-wrap-distance-left:0;mso-wrap-distance-right:0" coordorigin="850,144" coordsize="10205,454">
            <v:group style="position:absolute;left:850;top:144;width:2098;height:454" coordorigin="850,144" coordsize="2098,454">
              <v:shape style="position:absolute;left:850;top:144;width:2098;height:454" coordorigin="850,144" coordsize="2098,454" path="m2948,144l850,144,850,598,2948,598,2948,144xe" filled="true" fillcolor="#d1d3d4" stroked="false">
                <v:path arrowok="t"/>
                <v:fill type="solid"/>
              </v:shape>
            </v:group>
            <v:group style="position:absolute;left:2948;top:144;width:8108;height:454" coordorigin="2948,144" coordsize="8108,454">
              <v:shape style="position:absolute;left:2948;top:144;width:8108;height:454" coordorigin="2948,144" coordsize="8108,454" path="m11055,144l2948,144,2948,598,11055,598,11055,144xe" filled="true" fillcolor="#d1d3d4" stroked="false">
                <v:path arrowok="t"/>
                <v:fill type="solid"/>
              </v:shape>
              <v:shape style="position:absolute;left:930;top:25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0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M041510E4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o convite da festa junina que Cecília</w:t>
      </w:r>
      <w:r>
        <w:rPr>
          <w:color w:val="231F20"/>
          <w:spacing w:val="-2"/>
        </w:rPr>
        <w:t> </w:t>
      </w:r>
      <w:r>
        <w:rPr>
          <w:color w:val="231F20"/>
        </w:rPr>
        <w:t>recebeu.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106.962997pt;margin-top:8.784169pt;width:302pt;height:176pt;mso-position-horizontal-relative:page;mso-position-vertical-relative:paragraph;z-index:4984;mso-wrap-distance-left:0;mso-wrap-distance-right:0" coordorigin="2139,176" coordsize="6040,3520">
            <v:group style="position:absolute;left:3404;top:1707;width:15;height:17" coordorigin="3404,1707" coordsize="15,17">
              <v:shape style="position:absolute;left:3404;top:1707;width:15;height:17" coordorigin="3404,1707" coordsize="15,17" path="m3413,1707l3411,1711,3406,1711,3406,1712,3404,1712,3406,1719,3406,1724,3415,1720,3418,1720,3419,1715,3418,1712,3406,1712,3404,1712,3418,1712,3418,1711,3411,1711,3406,1710,3417,1710,3413,1707xe" filled="true" fillcolor="#231f20" stroked="false">
                <v:path arrowok="t"/>
                <v:fill type="solid"/>
              </v:shape>
              <v:shape style="position:absolute;left:3404;top:1707;width:15;height:17" coordorigin="3404,1707" coordsize="15,17" path="m3418,1720l3415,1720,3418,1721,3418,1720xe" filled="true" fillcolor="#231f20" stroked="false">
                <v:path arrowok="t"/>
                <v:fill type="solid"/>
              </v:shape>
            </v:group>
            <v:group style="position:absolute;left:3318;top:1719;width:20;height:21" coordorigin="3318,1719" coordsize="20,21">
              <v:shape style="position:absolute;left:3318;top:1719;width:20;height:21" coordorigin="3318,1719" coordsize="20,21" path="m3327,1719l3324,1722,3320,1722,3320,1724,3318,1724,3319,1727,3318,1731,3322,1735,3327,1737,3332,1740,3337,1733,3330,1724,3330,1724,3320,1724,3318,1724,3330,1724,3329,1722,3324,1722,3320,1721,3328,1721,3327,1719xe" filled="true" fillcolor="#231f20" stroked="false">
                <v:path arrowok="t"/>
                <v:fill type="solid"/>
              </v:shape>
            </v:group>
            <v:group style="position:absolute;left:3297;top:1654;width:24;height:17" coordorigin="3297,1654" coordsize="24,17">
              <v:shape style="position:absolute;left:3297;top:1654;width:24;height:17" coordorigin="3297,1654" coordsize="24,17" path="m3317,1654l3300,1655,3297,1658,3298,1662,3298,1668,3302,1670,3304,1666,3309,1666,3309,1664,3318,1664,3317,1661,3320,1658,3317,1654xe" filled="true" fillcolor="#231f20" stroked="false">
                <v:path arrowok="t"/>
                <v:fill type="solid"/>
              </v:shape>
              <v:shape style="position:absolute;left:3297;top:1654;width:24;height:17" coordorigin="3297,1654" coordsize="24,17" path="m3309,1666l3304,1666,3309,1668,3309,1666xe" filled="true" fillcolor="#231f20" stroked="false">
                <v:path arrowok="t"/>
                <v:fill type="solid"/>
              </v:shape>
              <v:shape style="position:absolute;left:3297;top:1654;width:24;height:17" coordorigin="3297,1654" coordsize="24,17" path="m3318,1664l3309,1664,3314,1666,3318,1665,3318,1664xe" filled="true" fillcolor="#231f20" stroked="false">
                <v:path arrowok="t"/>
                <v:fill type="solid"/>
              </v:shape>
            </v:group>
            <v:group style="position:absolute;left:2912;top:1734;width:28;height:23" coordorigin="2912,1734" coordsize="28,23">
              <v:shape style="position:absolute;left:2912;top:1734;width:28;height:23" coordorigin="2912,1734" coordsize="28,23" path="m2920,1734l2912,1740,2916,1743,2915,1747,2916,1747,2918,1747,2917,1749,2919,1756,2926,1750,2938,1750,2940,1740,2932,1736,2920,1734xe" filled="true" fillcolor="#231f20" stroked="false">
                <v:path arrowok="t"/>
                <v:fill type="solid"/>
              </v:shape>
            </v:group>
            <v:group style="position:absolute;left:2875;top:1807;width:18;height:21" coordorigin="2875,1807" coordsize="18,21">
              <v:shape style="position:absolute;left:2875;top:1807;width:18;height:21" coordorigin="2875,1807" coordsize="18,21" path="m2885,1807l2882,1807,2879,1811,2875,1811,2878,1818,2879,1827,2889,1828,2893,1825,2891,1816,2891,1811,2887,1811,2887,1811,2879,1811,2875,1810,2886,1810,2885,1807xe" filled="true" fillcolor="#231f20" stroked="false">
                <v:path arrowok="t"/>
                <v:fill type="solid"/>
              </v:shape>
              <v:shape style="position:absolute;left:2875;top:1807;width:18;height:21" coordorigin="2875,1807" coordsize="18,21" path="m2892,1810l2887,1811,2891,1811,2892,1810xe" filled="true" fillcolor="#231f20" stroked="false">
                <v:path arrowok="t"/>
                <v:fill type="solid"/>
              </v:shape>
            </v:group>
            <v:group style="position:absolute;left:3041;top:1811;width:45;height:23" coordorigin="3041,1811" coordsize="45,23">
              <v:shape style="position:absolute;left:3041;top:1811;width:45;height:23" coordorigin="3041,1811" coordsize="45,23" path="m3050,1830l3045,1830,3048,1833,3050,1830xe" filled="true" fillcolor="#231f20" stroked="false">
                <v:path arrowok="t"/>
                <v:fill type="solid"/>
              </v:shape>
              <v:shape style="position:absolute;left:3041;top:1811;width:45;height:23" coordorigin="3041,1811" coordsize="45,23" path="m3061,1811l3048,1818,3041,1831,3045,1830,3050,1830,3054,1823,3071,1821,3083,1821,3076,1812,3061,1811xe" filled="true" fillcolor="#231f20" stroked="false">
                <v:path arrowok="t"/>
                <v:fill type="solid"/>
              </v:shape>
              <v:shape style="position:absolute;left:3041;top:1811;width:45;height:23" coordorigin="3041,1811" coordsize="45,23" path="m3083,1821l3071,1821,3083,1828,3081,1825,3085,1824,3083,1821xe" filled="true" fillcolor="#231f20" stroked="false">
                <v:path arrowok="t"/>
                <v:fill type="solid"/>
              </v:shape>
            </v:group>
            <v:group style="position:absolute;left:2938;top:1816;width:61;height:31" coordorigin="2938,1816" coordsize="61,31">
              <v:shape style="position:absolute;left:2938;top:1816;width:61;height:31" coordorigin="2938,1816" coordsize="61,31" path="m2967,1816l2948,1826,2938,1842,2942,1844,2943,1847,2953,1839,2966,1833,2982,1830,2997,1830,2987,1817,2967,1816xe" filled="true" fillcolor="#231f20" stroked="false">
                <v:path arrowok="t"/>
                <v:fill type="solid"/>
              </v:shape>
              <v:shape style="position:absolute;left:2938;top:1816;width:61;height:31" coordorigin="2938,1816" coordsize="61,31" path="m2997,1830l2982,1830,2999,1833,2997,1830xe" filled="true" fillcolor="#231f20" stroked="false">
                <v:path arrowok="t"/>
                <v:fill type="solid"/>
              </v:shape>
            </v:group>
            <v:group style="position:absolute;left:3933;top:1814;width:17;height:12" coordorigin="3933,1814" coordsize="17,12">
              <v:shape style="position:absolute;left:3933;top:1814;width:17;height:12" coordorigin="3933,1814" coordsize="17,12" path="m3935,1814l3936,1818,3933,1819,3933,1821,3936,1823,3935,1826,3941,1826,3942,1822,3949,1822,3949,1816,3943,1815,3935,1814xe" filled="true" fillcolor="#231f20" stroked="false">
                <v:path arrowok="t"/>
                <v:fill type="solid"/>
              </v:shape>
              <v:shape style="position:absolute;left:3933;top:1814;width:17;height:12" coordorigin="3933,1814" coordsize="17,12" path="m3949,1822l3942,1822,3949,1824,3949,1822xe" filled="true" fillcolor="#231f20" stroked="false">
                <v:path arrowok="t"/>
                <v:fill type="solid"/>
              </v:shape>
            </v:group>
            <v:group style="position:absolute;left:3980;top:1733;width:26;height:33" coordorigin="3980,1733" coordsize="26,33">
              <v:shape style="position:absolute;left:3980;top:1733;width:26;height:33" coordorigin="3980,1733" coordsize="26,33" path="m4000,1733l3988,1736,3988,1752,3980,1758,3983,1760,3986,1763,3989,1763,3996,1765,3997,1755,4005,1742,4000,1733xe" filled="true" fillcolor="#231f20" stroked="false">
                <v:path arrowok="t"/>
                <v:fill type="solid"/>
              </v:shape>
            </v:group>
            <v:group style="position:absolute;left:4066;top:1731;width:18;height:24" coordorigin="4066,1731" coordsize="18,24">
              <v:shape style="position:absolute;left:4066;top:1731;width:18;height:24" coordorigin="4066,1731" coordsize="18,24" path="m4078,1751l4070,1751,4073,1754,4075,1754,4078,1751xe" filled="true" fillcolor="#231f20" stroked="false">
                <v:path arrowok="t"/>
                <v:fill type="solid"/>
              </v:shape>
              <v:shape style="position:absolute;left:4066;top:1731;width:18;height:24" coordorigin="4066,1731" coordsize="18,24" path="m4077,1731l4068,1733,4070,1745,4066,1752,4070,1751,4078,1751,4078,1750,4082,1750,4082,1743,4083,1733,4077,1731xe" filled="true" fillcolor="#231f20" stroked="false">
                <v:path arrowok="t"/>
                <v:fill type="solid"/>
              </v:shape>
              <v:shape style="position:absolute;left:4066;top:1731;width:18;height:24" coordorigin="4066,1731" coordsize="18,24" path="m4082,1750l4078,1750,4082,1752,4082,1750xe" filled="true" fillcolor="#231f20" stroked="false">
                <v:path arrowok="t"/>
                <v:fill type="solid"/>
              </v:shape>
            </v:group>
            <v:group style="position:absolute;left:3675;top:1870;width:23;height:15" coordorigin="3675,1870" coordsize="23,15">
              <v:shape style="position:absolute;left:3675;top:1870;width:23;height:15" coordorigin="3675,1870" coordsize="23,15" path="m3694,1870l3675,1871,3677,1880,3678,1885,3690,1881,3695,1881,3694,1878,3698,1875,3694,1870xe" filled="true" fillcolor="#231f20" stroked="false">
                <v:path arrowok="t"/>
                <v:fill type="solid"/>
              </v:shape>
              <v:shape style="position:absolute;left:3675;top:1870;width:23;height:15" coordorigin="3675,1870" coordsize="23,15" path="m3695,1881l3690,1881,3695,1882,3695,1881xe" filled="true" fillcolor="#231f20" stroked="false">
                <v:path arrowok="t"/>
                <v:fill type="solid"/>
              </v:shape>
            </v:group>
            <v:group style="position:absolute;left:3707;top:1877;width:24;height:21" coordorigin="3707,1877" coordsize="24,21">
              <v:shape style="position:absolute;left:3707;top:1877;width:24;height:21" coordorigin="3707,1877" coordsize="24,21" path="m3728,1895l3717,1895,3726,1898,3728,1895xe" filled="true" fillcolor="#231f20" stroked="false">
                <v:path arrowok="t"/>
                <v:fill type="solid"/>
              </v:shape>
              <v:shape style="position:absolute;left:3707;top:1877;width:24;height:21" coordorigin="3707,1877" coordsize="24,21" path="m3707,1877l3708,1881,3707,1884,3707,1889,3710,1892,3709,1896,3717,1895,3728,1895,3730,1894,3726,1885,3717,1880,3707,1877xe" filled="true" fillcolor="#231f20" stroked="false">
                <v:path arrowok="t"/>
                <v:fill type="solid"/>
              </v:shape>
              <v:shape style="position:absolute;left:3020;top:1928;width:103;height:131" type="#_x0000_t75" stroked="false">
                <v:imagedata r:id="rId134" o:title=""/>
              </v:shape>
            </v:group>
            <v:group style="position:absolute;left:2717;top:1984;width:38;height:20" coordorigin="2717,1984" coordsize="38,20">
              <v:shape style="position:absolute;left:2717;top:1984;width:38;height:20" coordorigin="2717,1984" coordsize="38,20" path="m2752,1994l2737,1994,2744,2004,2754,2003,2752,1994xe" filled="true" fillcolor="#231f20" stroked="false">
                <v:path arrowok="t"/>
                <v:fill type="solid"/>
              </v:shape>
              <v:shape style="position:absolute;left:2717;top:1984;width:38;height:20" coordorigin="2717,1984" coordsize="38,20" path="m2733,1997l2726,1997,2728,2001,2733,1997xe" filled="true" fillcolor="#231f20" stroked="false">
                <v:path arrowok="t"/>
                <v:fill type="solid"/>
              </v:shape>
              <v:shape style="position:absolute;left:2717;top:1984;width:38;height:20" coordorigin="2717,1984" coordsize="38,20" path="m2728,1984l2717,1989,2720,1992,2719,1996,2721,1996,2722,1996,2721,1998,2726,1997,2733,1997,2737,1994,2752,1994,2751,1992,2741,1985,2728,1984xe" filled="true" fillcolor="#231f20" stroked="false">
                <v:path arrowok="t"/>
                <v:fill type="solid"/>
              </v:shape>
            </v:group>
            <v:group style="position:absolute;left:2711;top:2010;width:17;height:25" coordorigin="2711,2010" coordsize="17,25">
              <v:shape style="position:absolute;left:2711;top:2010;width:17;height:25" coordorigin="2711,2010" coordsize="17,25" path="m2717,2010l2714,2013,2711,2035,2719,2033,2727,2033,2723,2020,2724,2014,2720,2014,2717,2010xe" filled="true" fillcolor="#231f20" stroked="false">
                <v:path arrowok="t"/>
                <v:fill type="solid"/>
              </v:shape>
              <v:shape style="position:absolute;left:2711;top:2010;width:17;height:25" coordorigin="2711,2010" coordsize="17,25" path="m2724,2012l2720,2014,2724,2014,2724,2012xe" filled="true" fillcolor="#231f20" stroked="false">
                <v:path arrowok="t"/>
                <v:fill type="solid"/>
              </v:shape>
            </v:group>
            <v:group style="position:absolute;left:3852;top:2026;width:138;height:80" coordorigin="3852,2026" coordsize="138,80">
              <v:shape style="position:absolute;left:3852;top:2026;width:138;height:80" coordorigin="3852,2026" coordsize="138,80" path="m3856,2029l3853,2033,3852,2050,3856,2054,3861,2057,3874,2060,3888,2069,3897,2083,3896,2101,3899,2102,3969,2079,3989,2066,3988,2066,3948,2066,3913,2061,3884,2048,3866,2030,3860,2030,3856,2029xe" filled="true" fillcolor="#231f20" stroked="false">
                <v:path arrowok="t"/>
                <v:fill type="solid"/>
              </v:shape>
              <v:shape style="position:absolute;left:3852;top:2026;width:138;height:80" coordorigin="3852,2026" coordsize="138,80" path="m3987,2061l3948,2066,3988,2066,3985,2065,3987,2061xe" filled="true" fillcolor="#231f20" stroked="false">
                <v:path arrowok="t"/>
                <v:fill type="solid"/>
              </v:shape>
              <v:shape style="position:absolute;left:3852;top:2026;width:138;height:80" coordorigin="3852,2026" coordsize="138,80" path="m3863,2026l3860,2030,3866,2030,3863,2026xe" filled="true" fillcolor="#231f20" stroked="false">
                <v:path arrowok="t"/>
                <v:fill type="solid"/>
              </v:shape>
            </v:group>
            <v:group style="position:absolute;left:3462;top:2715;width:10;height:21" coordorigin="3462,2715" coordsize="10,21">
              <v:shape style="position:absolute;left:3462;top:2715;width:10;height:21" coordorigin="3462,2715" coordsize="10,21" path="m3472,2715l3462,2716,3463,2724,3464,2730,3467,2735,3465,2729,3472,2715xe" filled="true" fillcolor="#231f20" stroked="false">
                <v:path arrowok="t"/>
                <v:fill type="solid"/>
              </v:shape>
            </v:group>
            <v:group style="position:absolute;left:3459;top:2726;width:4;height:14" coordorigin="3459,2726" coordsize="4,14">
              <v:shape style="position:absolute;left:3459;top:2726;width:4;height:14" coordorigin="3459,2726" coordsize="4,14" path="m3461,2726l3459,2733,3461,2739,3463,2732,3461,2726xe" filled="true" fillcolor="#231f20" stroked="false">
                <v:path arrowok="t"/>
                <v:fill type="solid"/>
              </v:shape>
            </v:group>
            <v:group style="position:absolute;left:3457;top:2737;width:4;height:14" coordorigin="3457,2737" coordsize="4,14">
              <v:shape style="position:absolute;left:3457;top:2737;width:4;height:14" coordorigin="3457,2737" coordsize="4,14" path="m3459,2737l3457,2745,3459,2751,3461,2743,3459,2737xe" filled="true" fillcolor="#231f20" stroked="false">
                <v:path arrowok="t"/>
                <v:fill type="solid"/>
              </v:shape>
            </v:group>
            <v:group style="position:absolute;left:3466;top:2735;width:5;height:29" coordorigin="3466,2735" coordsize="5,29">
              <v:shape style="position:absolute;left:3466;top:2735;width:5;height:29" coordorigin="3466,2735" coordsize="5,29" path="m3471,2735l3467,2742,3467,2746,3466,2763,3469,2756,3469,2752,3471,2735xe" filled="true" fillcolor="#231f20" stroked="false">
                <v:path arrowok="t"/>
                <v:fill type="solid"/>
              </v:shape>
            </v:group>
            <v:group style="position:absolute;left:3468;top:2758;width:5;height:29" coordorigin="3468,2758" coordsize="5,29">
              <v:shape style="position:absolute;left:3468;top:2758;width:5;height:29" coordorigin="3468,2758" coordsize="5,29" path="m3473,2758l3469,2765,3470,2769,3468,2786,3472,2779,3471,2775,3473,2758xe" filled="true" fillcolor="#231f20" stroked="false">
                <v:path arrowok="t"/>
                <v:fill type="solid"/>
              </v:shape>
            </v:group>
            <v:group style="position:absolute;left:3470;top:2781;width:5;height:29" coordorigin="3470,2781" coordsize="5,29">
              <v:shape style="position:absolute;left:3470;top:2781;width:5;height:29" coordorigin="3470,2781" coordsize="5,29" path="m3475,2781l3472,2788,3472,2792,3470,2809,3474,2802,3474,2798,3475,2781xe" filled="true" fillcolor="#231f20" stroked="false">
                <v:path arrowok="t"/>
                <v:fill type="solid"/>
              </v:shape>
            </v:group>
            <v:group style="position:absolute;left:3430;top:2852;width:5;height:19" coordorigin="3430,2852" coordsize="5,19">
              <v:shape style="position:absolute;left:3430;top:2852;width:5;height:19" coordorigin="3430,2852" coordsize="5,19" path="m3434,2852l3430,2867,3433,2870,3435,2863,3434,2852xe" filled="true" fillcolor="#231f20" stroked="false">
                <v:path arrowok="t"/>
                <v:fill type="solid"/>
              </v:shape>
            </v:group>
            <v:group style="position:absolute;left:3428;top:2866;width:5;height:19" coordorigin="3428,2866" coordsize="5,19">
              <v:shape style="position:absolute;left:3428;top:2866;width:5;height:19" coordorigin="3428,2866" coordsize="5,19" path="m3431,2866l3428,2881,3431,2884,3432,2877,3431,2866xe" filled="true" fillcolor="#231f20" stroked="false">
                <v:path arrowok="t"/>
                <v:fill type="solid"/>
              </v:shape>
            </v:group>
            <v:group style="position:absolute;left:3425;top:2880;width:5;height:19" coordorigin="3425,2880" coordsize="5,19">
              <v:shape style="position:absolute;left:3425;top:2880;width:5;height:19" coordorigin="3425,2880" coordsize="5,19" path="m3429,2880l3425,2895,3429,2898,3430,2891,3429,2880xe" filled="true" fillcolor="#231f20" stroked="false">
                <v:path arrowok="t"/>
                <v:fill type="solid"/>
              </v:shape>
            </v:group>
            <v:group style="position:absolute;left:3423;top:2893;width:5;height:19" coordorigin="3423,2893" coordsize="5,19">
              <v:shape style="position:absolute;left:3423;top:2893;width:5;height:19" coordorigin="3423,2893" coordsize="5,19" path="m3427,2893l3423,2909,3426,2912,3428,2905,3427,2893xe" filled="true" fillcolor="#231f20" stroked="false">
                <v:path arrowok="t"/>
                <v:fill type="solid"/>
              </v:shape>
            </v:group>
            <v:group style="position:absolute;left:3421;top:2907;width:5;height:19" coordorigin="3421,2907" coordsize="5,19">
              <v:shape style="position:absolute;left:3421;top:2907;width:5;height:19" coordorigin="3421,2907" coordsize="5,19" path="m3424,2907l3421,2923,3424,2926,3425,2919,3424,2907xe" filled="true" fillcolor="#231f20" stroked="false">
                <v:path arrowok="t"/>
                <v:fill type="solid"/>
              </v:shape>
            </v:group>
            <v:group style="position:absolute;left:3416;top:2925;width:9;height:16" coordorigin="3416,2925" coordsize="9,16">
              <v:shape style="position:absolute;left:3416;top:2925;width:9;height:16" coordorigin="3416,2925" coordsize="9,16" path="m3424,2925l3420,2926,3421,2931,3416,2931,3418,2937,3425,2941,3425,2931,3421,2931,3416,2931,3424,2931,3424,2925xe" filled="true" fillcolor="#231f20" stroked="false">
                <v:path arrowok="t"/>
                <v:fill type="solid"/>
              </v:shape>
            </v:group>
            <v:group style="position:absolute;left:3366;top:2979;width:5;height:27" coordorigin="3366,2979" coordsize="5,27">
              <v:shape style="position:absolute;left:3366;top:2979;width:5;height:27" coordorigin="3366,2979" coordsize="5,27" path="m3370,2979l3367,2986,3367,2990,3366,3005,3369,2998,3369,2995,3370,2979xe" filled="true" fillcolor="#231f20" stroked="false">
                <v:path arrowok="t"/>
                <v:fill type="solid"/>
              </v:shape>
            </v:group>
            <v:group style="position:absolute;left:3364;top:2997;width:4;height:25" coordorigin="3364,2997" coordsize="4,25">
              <v:shape style="position:absolute;left:3364;top:2997;width:4;height:25" coordorigin="3364,2997" coordsize="4,25" path="m3367,2997l3364,3005,3364,3008,3364,3022,3367,3014,3367,3011,3367,2997xe" filled="true" fillcolor="#231f20" stroked="false">
                <v:path arrowok="t"/>
                <v:fill type="solid"/>
              </v:shape>
            </v:group>
            <v:group style="position:absolute;left:3362;top:3019;width:5;height:19" coordorigin="3362,3019" coordsize="5,19">
              <v:shape style="position:absolute;left:3362;top:3019;width:5;height:19" coordorigin="3362,3019" coordsize="5,19" path="m3366,3019l3362,3035,3366,3038,3367,3031,3366,3019xe" filled="true" fillcolor="#231f20" stroked="false">
                <v:path arrowok="t"/>
                <v:fill type="solid"/>
              </v:shape>
            </v:group>
            <v:group style="position:absolute;left:3317;top:3023;width:5;height:29" coordorigin="3317,3023" coordsize="5,29">
              <v:shape style="position:absolute;left:3317;top:3023;width:5;height:29" coordorigin="3317,3023" coordsize="5,29" path="m3321,3023l3318,3031,3318,3034,3317,3052,3320,3045,3320,3041,3321,3023xe" filled="true" fillcolor="#231f20" stroked="false">
                <v:path arrowok="t"/>
                <v:fill type="solid"/>
              </v:shape>
            </v:group>
            <v:group style="position:absolute;left:3365;top:3033;width:5;height:19" coordorigin="3365,3033" coordsize="5,19">
              <v:shape style="position:absolute;left:3365;top:3033;width:5;height:19" coordorigin="3365,3033" coordsize="5,19" path="m3368,3033l3365,3049,3368,3052,3369,3045,3368,3033xe" filled="true" fillcolor="#231f20" stroked="false">
                <v:path arrowok="t"/>
                <v:fill type="solid"/>
              </v:shape>
            </v:group>
            <v:group style="position:absolute;left:3314;top:3044;width:5;height:29" coordorigin="3314,3044" coordsize="5,29">
              <v:shape style="position:absolute;left:3314;top:3044;width:5;height:29" coordorigin="3314,3044" coordsize="5,29" path="m3319,3044l3316,3052,3316,3055,3314,3073,3318,3065,3318,3062,3319,3044xe" filled="true" fillcolor="#231f20" stroked="false">
                <v:path arrowok="t"/>
                <v:fill type="solid"/>
              </v:shape>
            </v:group>
            <v:group style="position:absolute;left:3367;top:3047;width:5;height:19" coordorigin="3367,3047" coordsize="5,19">
              <v:shape style="position:absolute;left:3367;top:3047;width:5;height:19" coordorigin="3367,3047" coordsize="5,19" path="m3371,3047l3367,3063,3370,3065,3372,3059,3371,3047xe" filled="true" fillcolor="#231f20" stroked="false">
                <v:path arrowok="t"/>
                <v:fill type="solid"/>
              </v:shape>
            </v:group>
            <v:group style="position:absolute;left:3315;top:3073;width:4;height:14" coordorigin="3315,3073" coordsize="4,14">
              <v:shape style="position:absolute;left:3315;top:3073;width:4;height:14" coordorigin="3315,3073" coordsize="4,14" path="m3316,3073l3315,3080,3317,3086,3318,3079,3316,3073xe" filled="true" fillcolor="#231f20" stroked="false">
                <v:path arrowok="t"/>
                <v:fill type="solid"/>
              </v:shape>
            </v:group>
            <v:group style="position:absolute;left:3317;top:3084;width:4;height:14" coordorigin="3317,3084" coordsize="4,14">
              <v:shape style="position:absolute;left:3317;top:3084;width:4;height:14" coordorigin="3317,3084" coordsize="4,14" path="m3319,3084l3317,3092,3319,3098,3321,3090,3319,3084xe" filled="true" fillcolor="#231f20" stroked="false">
                <v:path arrowok="t"/>
                <v:fill type="solid"/>
              </v:shape>
            </v:group>
            <v:group style="position:absolute;left:3552;top:2900;width:5;height:29" coordorigin="3552,2900" coordsize="5,29">
              <v:shape style="position:absolute;left:3552;top:2900;width:5;height:29" coordorigin="3552,2900" coordsize="5,29" path="m3557,2900l3553,2907,3553,2911,3552,2928,3556,2921,3555,2917,3557,2900xe" filled="true" fillcolor="#231f20" stroked="false">
                <v:path arrowok="t"/>
                <v:fill type="solid"/>
              </v:shape>
            </v:group>
            <v:group style="position:absolute;left:3554;top:2921;width:5;height:29" coordorigin="3554,2921" coordsize="5,29">
              <v:shape style="position:absolute;left:3554;top:2921;width:5;height:29" coordorigin="3554,2921" coordsize="5,29" path="m3559,2921l3556,2928,3556,2932,3554,2949,3558,2942,3558,2938,3559,2921xe" filled="true" fillcolor="#231f20" stroked="false">
                <v:path arrowok="t"/>
                <v:fill type="solid"/>
              </v:shape>
            </v:group>
            <v:group style="position:absolute;left:3625;top:2937;width:4;height:25" coordorigin="3625,2937" coordsize="4,25">
              <v:shape style="position:absolute;left:3625;top:2937;width:4;height:25" coordorigin="3625,2937" coordsize="4,25" path="m3628,2937l3625,2944,3625,2947,3625,2961,3628,2954,3628,2951,3628,2937xe" filled="true" fillcolor="#231f20" stroked="false">
                <v:path arrowok="t"/>
                <v:fill type="solid"/>
              </v:shape>
            </v:group>
            <v:group style="position:absolute;left:3554;top:2947;width:5;height:29" coordorigin="3554,2947" coordsize="5,29">
              <v:shape style="position:absolute;left:3554;top:2947;width:5;height:29" coordorigin="3554,2947" coordsize="5,29" path="m3559,2947l3556,2954,3556,2958,3554,2975,3558,2968,3558,2964,3559,2947xe" filled="true" fillcolor="#231f20" stroked="false">
                <v:path arrowok="t"/>
                <v:fill type="solid"/>
              </v:shape>
            </v:group>
            <v:group style="position:absolute;left:3583;top:2951;width:4;height:25" coordorigin="3583,2951" coordsize="4,25">
              <v:shape style="position:absolute;left:3583;top:2951;width:4;height:25" coordorigin="3583,2951" coordsize="4,25" path="m3586,2951l3583,2958,3583,2961,3583,2975,3586,2968,3586,2965,3586,2951xe" filled="true" fillcolor="#231f20" stroked="false">
                <v:path arrowok="t"/>
                <v:fill type="solid"/>
              </v:shape>
            </v:group>
            <v:group style="position:absolute;left:3627;top:2955;width:4;height:25" coordorigin="3627,2955" coordsize="4,25">
              <v:shape style="position:absolute;left:3627;top:2955;width:4;height:25" coordorigin="3627,2955" coordsize="4,25" path="m3630,2955l3628,2963,3627,2966,3627,2980,3630,2972,3630,2969,3630,2955xe" filled="true" fillcolor="#231f20" stroked="false">
                <v:path arrowok="t"/>
                <v:fill type="solid"/>
              </v:shape>
            </v:group>
            <v:group style="position:absolute;left:3629;top:2974;width:5;height:27" coordorigin="3629,2974" coordsize="5,27">
              <v:shape style="position:absolute;left:3629;top:2974;width:5;height:27" coordorigin="3629,2974" coordsize="5,27" path="m3633,2974l3630,2982,3630,2985,3629,3001,3632,2993,3632,2990,3633,2974xe" filled="true" fillcolor="#231f20" stroked="false">
                <v:path arrowok="t"/>
                <v:fill type="solid"/>
              </v:shape>
            </v:group>
            <v:group style="position:absolute;left:3633;top:3057;width:5;height:19" coordorigin="3633,3057" coordsize="5,19">
              <v:shape style="position:absolute;left:3633;top:3057;width:5;height:19" coordorigin="3633,3057" coordsize="5,19" path="m3636,3057l3633,3072,3636,3075,3637,3069,3636,3057xe" filled="true" fillcolor="#231f20" stroked="false">
                <v:path arrowok="t"/>
                <v:fill type="solid"/>
              </v:shape>
            </v:group>
            <v:group style="position:absolute;left:3658;top:3072;width:8;height:7" coordorigin="3658,3072" coordsize="8,7">
              <v:shape style="position:absolute;left:3658;top:3072;width:8;height:7" coordorigin="3658,3072" coordsize="8,7" path="m3663,3072l3662,3076,3659,3076,3658,3079,3665,3079,3665,3077,3665,3073,3663,3072xe" filled="true" fillcolor="#231f20" stroked="false">
                <v:path arrowok="t"/>
                <v:fill type="solid"/>
              </v:shape>
            </v:group>
            <v:group style="position:absolute;left:3632;top:3072;width:5;height:27" coordorigin="3632,3072" coordsize="5,27">
              <v:shape style="position:absolute;left:3632;top:3072;width:5;height:27" coordorigin="3632,3072" coordsize="5,27" path="m3636,3072l3632,3079,3632,3083,3632,3099,3635,3091,3635,3088,3636,3072xe" filled="true" fillcolor="#231f20" stroked="false">
                <v:path arrowok="t"/>
                <v:fill type="solid"/>
              </v:shape>
            </v:group>
            <v:group style="position:absolute;left:3659;top:3077;width:5;height:29" coordorigin="3659,3077" coordsize="5,29">
              <v:shape style="position:absolute;left:3659;top:3077;width:5;height:29" coordorigin="3659,3077" coordsize="5,29" path="m3664,3077l3660,3084,3661,3088,3659,3105,3663,3098,3662,3094,3664,3077xe" filled="true" fillcolor="#231f20" stroked="false">
                <v:path arrowok="t"/>
                <v:fill type="solid"/>
              </v:shape>
            </v:group>
            <v:group style="position:absolute;left:3627;top:3098;width:8;height:17" coordorigin="3627,3098" coordsize="8,17">
              <v:shape style="position:absolute;left:3627;top:3098;width:8;height:17" coordorigin="3627,3098" coordsize="8,17" path="m3630,3098l3631,3103,3627,3113,3632,3114,3635,3112,3633,3102,3630,3098xe" filled="true" fillcolor="#231f20" stroked="false">
                <v:path arrowok="t"/>
                <v:fill type="solid"/>
              </v:shape>
            </v:group>
            <v:group style="position:absolute;left:3657;top:3100;width:5;height:27" coordorigin="3657,3100" coordsize="5,27">
              <v:shape style="position:absolute;left:3657;top:3100;width:5;height:27" coordorigin="3657,3100" coordsize="5,27" path="m3661,3100l3658,3107,3658,3111,3657,3126,3660,3119,3660,3116,3661,3100xe" filled="true" fillcolor="#231f20" stroked="false">
                <v:path arrowok="t"/>
                <v:fill type="solid"/>
              </v:shape>
            </v:group>
            <v:group style="position:absolute;left:3214;top:3107;width:5;height:29" coordorigin="3214,3107" coordsize="5,29">
              <v:shape style="position:absolute;left:3214;top:3107;width:5;height:29" coordorigin="3214,3107" coordsize="5,29" path="m3219,3107l3215,3114,3216,3118,3214,3136,3218,3128,3217,3125,3219,3107xe" filled="true" fillcolor="#231f20" stroked="false">
                <v:path arrowok="t"/>
                <v:fill type="solid"/>
              </v:shape>
            </v:group>
            <v:group style="position:absolute;left:3330;top:3176;width:10;height:11" coordorigin="3330,3176" coordsize="10,11">
              <v:shape style="position:absolute;left:3330;top:3176;width:10;height:11" coordorigin="3330,3176" coordsize="10,11" path="m3330,3176l3330,3182,3333,3183,3333,3186,3337,3187,3339,3182,3330,3176xe" filled="true" fillcolor="#231f20" stroked="false">
                <v:path arrowok="t"/>
                <v:fill type="solid"/>
              </v:shape>
            </v:group>
            <v:group style="position:absolute;left:4096;top:2120;width:31;height:31" coordorigin="4096,2120" coordsize="31,31">
              <v:shape style="position:absolute;left:4096;top:2120;width:31;height:31" coordorigin="4096,2120" coordsize="31,31" path="m4108,2120l4105,2123,4101,2123,4100,2125,4098,2125,4099,2129,4096,2131,4098,2140,4105,2144,4110,2150,4113,2149,4117,2149,4117,2147,4120,2147,4122,2145,4126,2143,4120,2135,4114,2128,4111,2125,4100,2125,4098,2124,4111,2124,4110,2123,4105,2123,4101,2122,4109,2122,4108,2120xe" filled="true" fillcolor="#231f20" stroked="false">
                <v:path arrowok="t"/>
                <v:fill type="solid"/>
              </v:shape>
              <v:shape style="position:absolute;left:4096;top:2120;width:31;height:31" coordorigin="4096,2120" coordsize="31,31" path="m4117,2149l4113,2149,4117,2150,4117,2149xe" filled="true" fillcolor="#231f20" stroked="false">
                <v:path arrowok="t"/>
                <v:fill type="solid"/>
              </v:shape>
              <v:shape style="position:absolute;left:4096;top:2120;width:31;height:31" coordorigin="4096,2120" coordsize="31,31" path="m4120,2147l4117,2147,4119,2148,4120,2147xe" filled="true" fillcolor="#231f20" stroked="false">
                <v:path arrowok="t"/>
                <v:fill type="solid"/>
              </v:shape>
              <v:shape style="position:absolute;left:4203;top:2600;width:172;height:238" type="#_x0000_t75" stroked="false">
                <v:imagedata r:id="rId135" o:title=""/>
              </v:shape>
            </v:group>
            <v:group style="position:absolute;left:4045;top:3219;width:17;height:15" coordorigin="4045,3219" coordsize="17,15">
              <v:shape style="position:absolute;left:4045;top:3219;width:17;height:15" coordorigin="4045,3219" coordsize="17,15" path="m4054,3219l4051,3223,4047,3227,4045,3231,4048,3234,4053,3234,4059,3233,4058,3229,4061,3226,4061,3223,4057,3223,4054,3219xe" filled="true" fillcolor="#231f20" stroked="false">
                <v:path arrowok="t"/>
                <v:fill type="solid"/>
              </v:shape>
              <v:shape style="position:absolute;left:4045;top:3219;width:17;height:15" coordorigin="4045,3219" coordsize="17,15" path="m4061,3222l4057,3223,4061,3223,4061,3222xe" filled="true" fillcolor="#231f20" stroked="false">
                <v:path arrowok="t"/>
                <v:fill type="solid"/>
              </v:shape>
            </v:group>
            <v:group style="position:absolute;left:2999;top:3181;width:19;height:18" coordorigin="2999,3181" coordsize="19,18">
              <v:shape style="position:absolute;left:2999;top:3181;width:19;height:18" coordorigin="2999,3181" coordsize="19,18" path="m2999,3181l3003,3199,3015,3194,3014,3189,3017,3187,3017,3185,3013,3185,3010,3182,2999,3181xe" filled="true" fillcolor="#231f20" stroked="false">
                <v:path arrowok="t"/>
                <v:fill type="solid"/>
              </v:shape>
              <v:shape style="position:absolute;left:2999;top:3181;width:19;height:18" coordorigin="2999,3181" coordsize="19,18" path="m3017,3184l3013,3185,3017,3185,3017,3184xe" filled="true" fillcolor="#231f20" stroked="false">
                <v:path arrowok="t"/>
                <v:fill type="solid"/>
              </v:shape>
              <v:shape style="position:absolute;left:2670;top:2100;width:1479;height:1189" type="#_x0000_t75" stroked="false">
                <v:imagedata r:id="rId136" o:title=""/>
              </v:shape>
            </v:group>
            <v:group style="position:absolute;left:2654;top:2280;width:19;height:26" coordorigin="2654,2280" coordsize="19,26">
              <v:shape style="position:absolute;left:2654;top:2280;width:19;height:26" coordorigin="2654,2280" coordsize="19,26" path="m2668,2302l2663,2302,2666,2306,2668,2302xe" filled="true" fillcolor="#231f20" stroked="false">
                <v:path arrowok="t"/>
                <v:fill type="solid"/>
              </v:shape>
              <v:shape style="position:absolute;left:2654;top:2280;width:19;height:26" coordorigin="2654,2280" coordsize="19,26" path="m2670,2280l2664,2284,2656,2285,2654,2292,2657,2295,2656,2299,2658,2300,2659,2301,2659,2304,2663,2302,2668,2302,2669,2301,2670,2294,2673,2287,2670,2280xe" filled="true" fillcolor="#231f20" stroked="false">
                <v:path arrowok="t"/>
                <v:fill type="solid"/>
              </v:shape>
            </v:group>
            <v:group style="position:absolute;left:2707;top:2084;width:15;height:20" coordorigin="2707,2084" coordsize="15,20">
              <v:shape style="position:absolute;left:2707;top:2084;width:15;height:20" coordorigin="2707,2084" coordsize="15,20" path="m2711,2084l2712,2093,2707,2096,2711,2099,2710,2103,2712,2103,2715,2100,2720,2100,2722,2098,2722,2088,2719,2085,2711,2084xe" filled="true" fillcolor="#231f20" stroked="false">
                <v:path arrowok="t"/>
                <v:fill type="solid"/>
              </v:shape>
              <v:shape style="position:absolute;left:2707;top:2084;width:15;height:20" coordorigin="2707,2084" coordsize="15,20" path="m2720,2100l2715,2100,2719,2101,2720,2100xe" filled="true" fillcolor="#231f20" stroked="false">
                <v:path arrowok="t"/>
                <v:fill type="solid"/>
              </v:shape>
            </v:group>
            <v:group style="position:absolute;left:2647;top:2054;width:21;height:17" coordorigin="2647,2054" coordsize="21,17">
              <v:shape style="position:absolute;left:2647;top:2054;width:21;height:17" coordorigin="2647,2054" coordsize="21,17" path="m2664,2067l2656,2067,2659,2071,2663,2069,2664,2067xe" filled="true" fillcolor="#231f20" stroked="false">
                <v:path arrowok="t"/>
                <v:fill type="solid"/>
              </v:shape>
              <v:shape style="position:absolute;left:2647;top:2054;width:21;height:17" coordorigin="2647,2054" coordsize="21,17" path="m2665,2066l2651,2066,2652,2068,2656,2067,2664,2067,2665,2066xe" filled="true" fillcolor="#231f20" stroked="false">
                <v:path arrowok="t"/>
                <v:fill type="solid"/>
              </v:shape>
              <v:shape style="position:absolute;left:2647;top:2054;width:21;height:17" coordorigin="2647,2054" coordsize="21,17" path="m2667,2054l2656,2057,2649,2057,2650,2061,2647,2064,2647,2067,2651,2066,2665,2066,2666,2065,2668,2061,2668,2057,2656,2057,2649,2057,2668,2057,2667,2054xe" filled="true" fillcolor="#231f20" stroked="false">
                <v:path arrowok="t"/>
                <v:fill type="solid"/>
              </v:shape>
            </v:group>
            <v:group style="position:absolute;left:2617;top:1905;width:20;height:87" coordorigin="2617,1905" coordsize="20,87">
              <v:shape style="position:absolute;left:2617;top:1905;width:20;height:87" coordorigin="2617,1905" coordsize="20,87" path="m2628,1905l2624,1906,2619,1906,2617,1928,2617,1952,2621,1974,2628,1991,2631,1987,2635,1987,2636,1982,2631,1982,2633,1976,2629,1976,2631,1973,2629,1957,2627,1941,2628,1926,2633,1915,2629,1913,2631,1910,2629,1909,2628,1908,2628,1906,2624,1906,2619,1905,2628,1905xe" filled="true" fillcolor="#231f20" stroked="false">
                <v:path arrowok="t"/>
                <v:fill type="solid"/>
              </v:shape>
              <v:shape style="position:absolute;left:2617;top:1905;width:20;height:87" coordorigin="2617,1905" coordsize="20,87" path="m2636,1981l2631,1982,2636,1982,2636,1981xe" filled="true" fillcolor="#231f20" stroked="false">
                <v:path arrowok="t"/>
                <v:fill type="solid"/>
              </v:shape>
              <v:shape style="position:absolute;left:2617;top:1905;width:20;height:87" coordorigin="2617,1905" coordsize="20,87" path="m2633,1975l2629,1976,2633,1976,2633,1975xe" filled="true" fillcolor="#231f20" stroked="false">
                <v:path arrowok="t"/>
                <v:fill type="solid"/>
              </v:shape>
            </v:group>
            <v:group style="position:absolute;left:3622;top:1842;width:34;height:42" coordorigin="3622,1842" coordsize="34,42">
              <v:shape style="position:absolute;left:3622;top:1842;width:34;height:42" coordorigin="3622,1842" coordsize="34,42" path="m3648,1882l3643,1882,3645,1883,3646,1884,3648,1882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6l3636,1876,3639,1882,3643,1882,3648,1882,3649,1879,3656,1879,3656,1876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9l3649,1879,3656,1880,3656,1879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28,1842l3622,1844,3627,1855,3625,1861,3630,1866,3625,1870,3626,1874,3629,1874,3630,1877,3636,1876,3656,1876,3656,1874,3640,1874,3633,1859,3635,1846,3630,1846,3628,1842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49,1870l3640,1874,3656,1874,3656,1874,3651,1874,3649,1870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3l3651,1874,3656,1874,3656,1873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35,1845l3630,1846,3635,1846,3635,1845xe" filled="true" fillcolor="#231f20" stroked="false">
                <v:path arrowok="t"/>
                <v:fill type="solid"/>
              </v:shape>
            </v:group>
            <v:group style="position:absolute;left:2712;top:1887;width:20;height:17" coordorigin="2712,1887" coordsize="20,17">
              <v:shape style="position:absolute;left:2712;top:1887;width:20;height:17" coordorigin="2712,1887" coordsize="20,17" path="m2712,1889l2712,1896,2716,1899,2714,1903,2731,1903,2731,1893,2724,1891,2723,1890,2716,1890,2712,1889xe" filled="true" fillcolor="#231f20" stroked="false">
                <v:path arrowok="t"/>
                <v:fill type="solid"/>
              </v:shape>
              <v:shape style="position:absolute;left:2712;top:1887;width:20;height:17" coordorigin="2712,1887" coordsize="20,17" path="m2719,1887l2716,1890,2723,1890,2719,1887xe" filled="true" fillcolor="#231f20" stroked="false">
                <v:path arrowok="t"/>
                <v:fill type="solid"/>
              </v:shape>
            </v:group>
            <v:group style="position:absolute;left:2754;top:1840;width:21;height:26" coordorigin="2754,1840" coordsize="21,26">
              <v:shape style="position:absolute;left:2754;top:1840;width:21;height:26" coordorigin="2754,1840" coordsize="21,26" path="m2754,1842l2754,1866,2765,1865,2768,1857,2775,1852,2771,1850,2768,1847,2763,1847,2763,1844,2763,1844,2758,1844,2754,1842xe" filled="true" fillcolor="#231f20" stroked="false">
                <v:path arrowok="t"/>
                <v:fill type="solid"/>
              </v:shape>
              <v:shape style="position:absolute;left:2754;top:1840;width:21;height:26" coordorigin="2754,1840" coordsize="21,26" path="m2761,1840l2758,1844,2763,1844,2764,1840,2761,1840xe" filled="true" fillcolor="#231f20" stroked="false">
                <v:path arrowok="t"/>
                <v:fill type="solid"/>
              </v:shape>
            </v:group>
            <v:group style="position:absolute;left:3739;top:1931;width:17;height:16" coordorigin="3739,1931" coordsize="17,16">
              <v:shape style="position:absolute;left:3739;top:1931;width:17;height:16" coordorigin="3739,1931" coordsize="17,16" path="m3744,1931l3741,1933,3739,1937,3740,1943,3740,1946,3756,1946,3756,1943,3752,1940,3754,1936,3752,1935,3751,1935,3751,1934,3747,1934,3744,1931xe" filled="true" fillcolor="#231f20" stroked="false">
                <v:path arrowok="t"/>
                <v:fill type="solid"/>
              </v:shape>
              <v:shape style="position:absolute;left:3739;top:1931;width:17;height:16" coordorigin="3739,1931" coordsize="17,16" path="m3751,1933l3747,1934,3751,1934,3751,1933xe" filled="true" fillcolor="#231f20" stroked="false">
                <v:path arrowok="t"/>
                <v:fill type="solid"/>
              </v:shape>
            </v:group>
            <v:group style="position:absolute;left:3763;top:1918;width:16;height:20" coordorigin="3763,1918" coordsize="16,20">
              <v:shape style="position:absolute;left:3763;top:1918;width:16;height:20" coordorigin="3763,1918" coordsize="16,20" path="m3767,1918l3766,1926,3763,1931,3766,1934,3765,1938,3768,1938,3771,1937,3776,1937,3778,1935,3777,1926,3777,1919,3767,1918xe" filled="true" fillcolor="#231f20" stroked="false">
                <v:path arrowok="t"/>
                <v:fill type="solid"/>
              </v:shape>
              <v:shape style="position:absolute;left:3763;top:1918;width:16;height:20" coordorigin="3763,1918" coordsize="16,20" path="m3776,1937l3771,1937,3774,1938,3776,1937xe" filled="true" fillcolor="#231f20" stroked="false">
                <v:path arrowok="t"/>
                <v:fill type="solid"/>
              </v:shape>
            </v:group>
            <v:group style="position:absolute;left:3793;top:1971;width:26;height:17" coordorigin="3793,1971" coordsize="26,17">
              <v:shape style="position:absolute;left:3793;top:1971;width:26;height:17" coordorigin="3793,1971" coordsize="26,17" path="m3805,1971l3802,1974,3798,1974,3797,1976,3796,1976,3797,1979,3793,1982,3799,1987,3808,1987,3819,1987,3819,1977,3809,1976,3809,1976,3797,1976,3795,1975,3809,1975,3808,1974,3802,1974,3798,1973,3807,1973,3805,1971xe" filled="true" fillcolor="#231f20" stroked="false">
                <v:path arrowok="t"/>
                <v:fill type="solid"/>
              </v:shape>
            </v:group>
            <v:group style="position:absolute;left:4110;top:1747;width:20;height:61" coordorigin="4110,1747" coordsize="20,61">
              <v:shape style="position:absolute;left:4110;top:1747;width:20;height:61" coordorigin="4110,1747" coordsize="20,61" path="m4127,1804l4124,1804,4126,1807,4127,1804xe" filled="true" fillcolor="#231f20" stroked="false">
                <v:path arrowok="t"/>
                <v:fill type="solid"/>
              </v:shape>
              <v:shape style="position:absolute;left:4110;top:1747;width:20;height:61" coordorigin="4110,1747" coordsize="20,61" path="m4128,1797l4114,1797,4117,1800,4119,1801,4120,1802,4119,1805,4124,1804,4127,1804,4128,1797xe" filled="true" fillcolor="#231f20" stroked="false">
                <v:path arrowok="t"/>
                <v:fill type="solid"/>
              </v:shape>
              <v:shape style="position:absolute;left:4110;top:1747;width:20;height:61" coordorigin="4110,1747" coordsize="20,61" path="m4126,1747l4119,1756,4115,1770,4114,1785,4110,1798,4114,1797,4128,1797,4129,1794,4129,1777,4128,1761,4126,1747xe" filled="true" fillcolor="#231f20" stroked="false">
                <v:path arrowok="t"/>
                <v:fill type="solid"/>
              </v:shape>
            </v:group>
            <v:group style="position:absolute;left:4247;top:1726;width:19;height:26" coordorigin="4247,1726" coordsize="19,26">
              <v:shape style="position:absolute;left:4247;top:1726;width:19;height:26" coordorigin="4247,1726" coordsize="19,26" path="m4258,1748l4252,1748,4254,1752,4258,1748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47,1731l4247,1749,4252,1748,4258,1748,4260,1745,4264,1736,4265,1732,4253,1732,4247,1731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59,1726l4254,1726,4253,1732,4265,1732,4266,1727,4263,1727,4259,1726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66,1726l4263,1727,4266,1727,4266,1726xe" filled="true" fillcolor="#231f20" stroked="false">
                <v:path arrowok="t"/>
                <v:fill type="solid"/>
              </v:shape>
            </v:group>
            <v:group style="position:absolute;left:4219;top:1763;width:19;height:31" coordorigin="4219,1763" coordsize="19,31">
              <v:shape style="position:absolute;left:4219;top:1763;width:19;height:31" coordorigin="4219,1763" coordsize="19,31" path="m4228,1790l4224,1790,4226,1793,4228,1790xe" filled="true" fillcolor="#231f20" stroked="false">
                <v:path arrowok="t"/>
                <v:fill type="solid"/>
              </v:shape>
              <v:shape style="position:absolute;left:4219;top:1763;width:19;height:31" coordorigin="4219,1763" coordsize="19,31" path="m4226,1763l4223,1771,4219,1779,4219,1791,4224,1790,4228,1790,4230,1787,4237,1785,4238,1777,4235,1774,4236,1770,4234,1770,4233,1768,4233,1767,4229,1767,4226,1763xe" filled="true" fillcolor="#231f20" stroked="false">
                <v:path arrowok="t"/>
                <v:fill type="solid"/>
              </v:shape>
              <v:shape style="position:absolute;left:4219;top:1763;width:19;height:31" coordorigin="4219,1763" coordsize="19,31" path="m4233,1765l4229,1767,4233,1767,4233,1765xe" filled="true" fillcolor="#231f20" stroked="false">
                <v:path arrowok="t"/>
                <v:fill type="solid"/>
              </v:shape>
            </v:group>
            <v:group style="position:absolute;left:4161;top:1774;width:13;height:18" coordorigin="4161,1774" coordsize="13,18">
              <v:shape style="position:absolute;left:4161;top:1774;width:13;height:18" coordorigin="4161,1774" coordsize="13,18" path="m4162,1774l4161,1789,4166,1791,4169,1788,4173,1788,4173,1782,4172,1777,4168,1775,4162,1774xe" filled="true" fillcolor="#231f20" stroked="false">
                <v:path arrowok="t"/>
                <v:fill type="solid"/>
              </v:shape>
              <v:shape style="position:absolute;left:4161;top:1774;width:13;height:18" coordorigin="4161,1774" coordsize="13,18" path="m4173,1788l4169,1788,4173,1789,4173,1788xe" filled="true" fillcolor="#231f20" stroked="false">
                <v:path arrowok="t"/>
                <v:fill type="solid"/>
              </v:shape>
            </v:group>
            <v:group style="position:absolute;left:2798;top:1877;width:21;height:20" coordorigin="2798,1877" coordsize="21,20">
              <v:shape style="position:absolute;left:2798;top:1877;width:21;height:20" coordorigin="2798,1877" coordsize="21,20" path="m2808,1877l2805,1882,2800,1885,2798,1891,2802,1896,2815,1891,2819,1889,2816,1886,2817,1882,2816,1882,2814,1882,2814,1881,2810,1881,2808,1877xe" filled="true" fillcolor="#231f20" stroked="false">
                <v:path arrowok="t"/>
                <v:fill type="solid"/>
              </v:shape>
              <v:shape style="position:absolute;left:2798;top:1877;width:21;height:20" coordorigin="2798,1877" coordsize="21,20" path="m2815,1880l2810,1881,2814,1881,2815,1880xe" filled="true" fillcolor="#231f20" stroked="false">
                <v:path arrowok="t"/>
                <v:fill type="solid"/>
              </v:shape>
            </v:group>
            <v:group style="position:absolute;left:2749;top:2022;width:17;height:19" coordorigin="2749,2022" coordsize="17,19">
              <v:shape style="position:absolute;left:2749;top:2022;width:17;height:19" coordorigin="2749,2022" coordsize="17,19" path="m2764,2037l2754,2037,2756,2040,2759,2040,2762,2039,2765,2039,2764,2037xe" filled="true" fillcolor="#231f20" stroked="false">
                <v:path arrowok="t"/>
                <v:fill type="solid"/>
              </v:shape>
              <v:shape style="position:absolute;left:2749;top:2022;width:17;height:19" coordorigin="2749,2022" coordsize="17,19" path="m2765,2039l2762,2039,2766,2040,2765,2039xe" filled="true" fillcolor="#231f20" stroked="false">
                <v:path arrowok="t"/>
                <v:fill type="solid"/>
              </v:shape>
              <v:shape style="position:absolute;left:2749;top:2022;width:17;height:19" coordorigin="2749,2022" coordsize="17,19" path="m2761,2022l2752,2022,2751,2031,2749,2038,2754,2037,2764,2037,2762,2032,2764,2029,2761,2022xe" filled="true" fillcolor="#231f20" stroked="false">
                <v:path arrowok="t"/>
                <v:fill type="solid"/>
              </v:shape>
            </v:group>
            <v:group style="position:absolute;left:3681;top:1931;width:31;height:31" coordorigin="3681,1931" coordsize="31,31">
              <v:shape style="position:absolute;left:3681;top:1931;width:31;height:31" coordorigin="3681,1931" coordsize="31,31" path="m3698,1956l3687,1956,3688,1961,3691,1961,3693,1958,3698,1958,3698,1956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698,1958l3693,1958,3698,1959,3698,1958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07,1931l3688,1931,3689,1937,3684,1938,3685,1946,3683,1951,3681,1957,3687,1956,3698,1956,3699,1950,3695,1948,3695,1940,3699,1940,3707,1940,3707,1939,3712,1939,3712,1938,3706,1936,3707,1931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07,1940l3699,1940,3703,1941,3705,1943,3707,1940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12,1939l3707,1939,3712,1940,3712,1939xe" filled="true" fillcolor="#231f20" stroked="false">
                <v:path arrowok="t"/>
                <v:fill type="solid"/>
              </v:shape>
            </v:group>
            <v:group style="position:absolute;left:3730;top:2038;width:14;height:24" coordorigin="3730,2038" coordsize="14,24">
              <v:shape style="position:absolute;left:3730;top:2038;width:14;height:24" coordorigin="3730,2038" coordsize="14,24" path="m3730,2040l3730,2057,3735,2057,3737,2061,3740,2061,3740,2059,3742,2059,3741,2055,3744,2052,3743,2046,3741,2042,3735,2042,3730,2040xe" filled="true" fillcolor="#231f20" stroked="false">
                <v:path arrowok="t"/>
                <v:fill type="solid"/>
              </v:shape>
              <v:shape style="position:absolute;left:3730;top:2038;width:14;height:24" coordorigin="3730,2038" coordsize="14,24" path="m3737,2038l3735,2042,3741,2042,3741,2041,3737,2038xe" filled="true" fillcolor="#231f20" stroked="false">
                <v:path arrowok="t"/>
                <v:fill type="solid"/>
              </v:shape>
            </v:group>
            <v:group style="position:absolute;left:4066;top:1996;width:21;height:56" coordorigin="4066,1996" coordsize="21,56">
              <v:shape style="position:absolute;left:4066;top:1996;width:21;height:56" coordorigin="4066,1996" coordsize="21,56" path="m4084,1996l4073,2002,4069,2014,4067,2030,4066,2045,4069,2048,4070,2052,4073,2052,4073,2050,4075,2050,4074,2044,4080,2043,4081,2032,4073,2020,4080,2012,4081,2007,4087,2007,4087,2003,4084,2000,4084,1996xe" filled="true" fillcolor="#231f20" stroked="false">
                <v:path arrowok="t"/>
                <v:fill type="solid"/>
              </v:shape>
              <v:shape style="position:absolute;left:4066;top:1996;width:21;height:56" coordorigin="4066,1996" coordsize="21,56" path="m4087,2007l4081,2007,4087,2008,4087,2007xe" filled="true" fillcolor="#231f20" stroked="false">
                <v:path arrowok="t"/>
                <v:fill type="solid"/>
              </v:shape>
            </v:group>
            <v:group style="position:absolute;left:3629;top:1998;width:29;height:31" coordorigin="3629,1998" coordsize="29,31">
              <v:shape style="position:absolute;left:3629;top:1998;width:29;height:31" coordorigin="3629,1998" coordsize="29,31" path="m3646,1998l3640,1999,3642,2008,3635,2008,3636,2012,3632,2015,3632,2018,3629,2018,3630,2022,3633,2025,3635,2029,3643,2022,3652,2017,3658,2008,3642,2008,3635,2008,3658,2008,3655,2005,3656,2001,3654,2001,3653,2000,3653,2000,3650,2000,3646,1998xe" filled="true" fillcolor="#231f20" stroked="false">
                <v:path arrowok="t"/>
                <v:fill type="solid"/>
              </v:shape>
              <v:shape style="position:absolute;left:3629;top:1998;width:29;height:31" coordorigin="3629,1998" coordsize="29,31" path="m3653,1998l3650,2000,3653,2000,3653,1998xe" filled="true" fillcolor="#231f20" stroked="false">
                <v:path arrowok="t"/>
                <v:fill type="solid"/>
              </v:shape>
            </v:group>
            <v:group style="position:absolute;left:3109;top:2383;width:19;height:24" coordorigin="3109,2383" coordsize="19,24">
              <v:shape style="position:absolute;left:3109;top:2383;width:19;height:24" coordorigin="3109,2383" coordsize="19,24" path="m3123,2403l3117,2403,3120,2406,3123,2403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11,2385l3109,2394,3113,2396,3113,2404,3117,2403,3123,2403,3124,2402,3125,2394,3127,2388,3122,2388,3121,2386,3115,2386,3111,2385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27,2388l3122,2388,3127,2388,3127,2388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20,2383l3118,2383,3115,2386,3121,2386,3120,2383xe" filled="true" fillcolor="#231f20" stroked="false">
                <v:path arrowok="t"/>
                <v:fill type="solid"/>
              </v:shape>
            </v:group>
            <v:group style="position:absolute;left:3246;top:2051;width:24;height:20" coordorigin="3246,2051" coordsize="24,20">
              <v:shape style="position:absolute;left:3246;top:2051;width:24;height:20" coordorigin="3246,2051" coordsize="24,20" path="m3247,2051l3246,2057,3249,2059,3248,2064,3256,2064,3258,2070,3267,2071,3266,2067,3269,2064,3269,2061,3263,2060,3264,2056,3259,2056,3247,2051xe" filled="true" fillcolor="#231f20" stroked="false">
                <v:path arrowok="t"/>
                <v:fill type="solid"/>
              </v:shape>
              <v:shape style="position:absolute;left:3246;top:2051;width:24;height:20" coordorigin="3246,2051" coordsize="24,20" path="m3264,2054l3259,2056,3264,2056,3264,2054xe" filled="true" fillcolor="#231f20" stroked="false">
                <v:path arrowok="t"/>
                <v:fill type="solid"/>
              </v:shape>
            </v:group>
            <v:group style="position:absolute;left:4080;top:2012;width:21;height:42" coordorigin="4080,2012" coordsize="21,42">
              <v:shape style="position:absolute;left:4080;top:2012;width:21;height:42" coordorigin="4080,2012" coordsize="21,42" path="m4089,2012l4087,2012,4084,2016,4080,2016,4083,2036,4085,2046,4089,2054,4092,2051,4096,2051,4096,2049,4098,2049,4097,2045,4101,2043,4098,2034,4090,2032,4091,2019,4088,2017,4088,2016,4084,2016,4080,2015,4088,2015,4089,2012xe" filled="true" fillcolor="#231f20" stroked="false">
                <v:path arrowok="t"/>
                <v:fill type="solid"/>
              </v:shape>
              <v:shape style="position:absolute;left:4080;top:2012;width:21;height:42" coordorigin="4080,2012" coordsize="21,42" path="m4096,2051l4092,2051,4096,2052,4096,2051xe" filled="true" fillcolor="#231f20" stroked="false">
                <v:path arrowok="t"/>
                <v:fill type="solid"/>
              </v:shape>
              <v:shape style="position:absolute;left:4080;top:2012;width:21;height:42" coordorigin="4080,2012" coordsize="21,42" path="m4098,2049l4096,2049,4098,2050,4098,2049xe" filled="true" fillcolor="#231f20" stroked="false">
                <v:path arrowok="t"/>
                <v:fill type="solid"/>
              </v:shape>
            </v:group>
            <v:group style="position:absolute;left:2963;top:2173;width:19;height:22" coordorigin="2963,2173" coordsize="19,22">
              <v:shape style="position:absolute;left:2963;top:2173;width:19;height:22" coordorigin="2963,2173" coordsize="19,22" path="m2973,2191l2968,2191,2971,2194,2973,2194,2973,2191xe" filled="true" fillcolor="#231f20" stroked="false">
                <v:path arrowok="t"/>
                <v:fill type="solid"/>
              </v:shape>
              <v:shape style="position:absolute;left:2963;top:2173;width:19;height:22" coordorigin="2963,2173" coordsize="19,22" path="m2976,2173l2963,2181,2964,2192,2968,2191,2973,2191,2973,2187,2982,2187,2981,2186,2982,2183,2976,2173xe" filled="true" fillcolor="#231f20" stroked="false">
                <v:path arrowok="t"/>
                <v:fill type="solid"/>
              </v:shape>
              <v:shape style="position:absolute;left:2963;top:2173;width:19;height:22" coordorigin="2963,2173" coordsize="19,22" path="m2982,2187l2973,2187,2980,2189,2982,2189,2982,2187xe" filled="true" fillcolor="#231f20" stroked="false">
                <v:path arrowok="t"/>
                <v:fill type="solid"/>
              </v:shape>
            </v:group>
            <v:group style="position:absolute;left:2938;top:2215;width:19;height:14" coordorigin="2938,2215" coordsize="19,14">
              <v:shape style="position:absolute;left:2938;top:2215;width:19;height:14" coordorigin="2938,2215" coordsize="19,14" path="m2950,2215l2945,2215,2942,2218,2938,2220,2940,2224,2943,2227,2947,2229,2954,2228,2955,2223,2957,2218,2953,2218,2950,2215xe" filled="true" fillcolor="#231f20" stroked="false">
                <v:path arrowok="t"/>
                <v:fill type="solid"/>
              </v:shape>
              <v:shape style="position:absolute;left:2938;top:2215;width:19;height:14" coordorigin="2938,2215" coordsize="19,14" path="m2957,2217l2953,2218,2957,2218,2957,2217xe" filled="true" fillcolor="#231f20" stroked="false">
                <v:path arrowok="t"/>
                <v:fill type="solid"/>
              </v:shape>
            </v:group>
            <v:group style="position:absolute;left:3914;top:2162;width:32;height:39" coordorigin="3914,2162" coordsize="32,39">
              <v:shape style="position:absolute;left:3914;top:2162;width:32;height:39" coordorigin="3914,2162" coordsize="32,39" path="m3938,2177l3923,2177,3926,2178,3921,2191,3927,2200,3942,2199,3941,2195,3945,2192,3944,2189,3938,2189,3932,2178,3938,2177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44,2189l3938,2189,3944,2189,3944,2189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17,2169l3918,2173,3914,2176,3914,2181,3923,2177,3938,2177,3945,2174,3945,2172,3932,2172,3917,2169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45,2162l3933,2162,3932,2172,3945,2172,3945,2162xe" filled="true" fillcolor="#231f20" stroked="false">
                <v:path arrowok="t"/>
                <v:fill type="solid"/>
              </v:shape>
            </v:group>
            <v:group style="position:absolute;left:3945;top:2185;width:22;height:19" coordorigin="3945,2185" coordsize="22,19">
              <v:shape style="position:absolute;left:3945;top:2185;width:22;height:19" coordorigin="3945,2185" coordsize="22,19" path="m3947,2192l3948,2196,3945,2199,3945,2201,3946,2202,3947,2203,3950,2202,3955,2202,3957,2200,3966,2200,3966,2194,3956,2194,3947,2192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55,2202l3950,2202,3954,2203,3955,2202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66,2200l3957,2200,3966,2202,3966,2200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63,2185l3956,2194,3966,2194,3966,2194,3963,2185xe" filled="true" fillcolor="#231f20" stroked="false">
                <v:path arrowok="t"/>
                <v:fill type="solid"/>
              </v:shape>
            </v:group>
            <v:group style="position:absolute;left:3966;top:2209;width:24;height:21" coordorigin="3966,2209" coordsize="24,21">
              <v:shape style="position:absolute;left:3966;top:2209;width:24;height:21" coordorigin="3966,2209" coordsize="24,21" path="m3979,2226l3974,2226,3977,2229,3979,2226xe" filled="true" fillcolor="#231f20" stroked="false">
                <v:path arrowok="t"/>
                <v:fill type="solid"/>
              </v:shape>
              <v:shape style="position:absolute;left:3966;top:2209;width:24;height:21" coordorigin="3966,2209" coordsize="24,21" path="m3983,2209l3972,2215,3966,2217,3969,2220,3968,2224,3969,2225,3971,2225,3970,2227,3974,2226,3979,2226,3980,2223,3988,2221,3989,2213,3983,2209xe" filled="true" fillcolor="#231f20" stroked="false">
                <v:path arrowok="t"/>
                <v:fill type="solid"/>
              </v:shape>
            </v:group>
            <v:group style="position:absolute;left:3977;top:2242;width:26;height:18" coordorigin="3977,2242" coordsize="26,18">
              <v:shape style="position:absolute;left:3977;top:2242;width:26;height:18" coordorigin="3977,2242" coordsize="26,18" path="m4000,2256l3981,2256,3984,2259,3991,2257,4000,2257,4000,2256xe" filled="true" fillcolor="#231f20" stroked="false">
                <v:path arrowok="t"/>
                <v:fill type="solid"/>
              </v:shape>
              <v:shape style="position:absolute;left:3977;top:2242;width:26;height:18" coordorigin="3977,2242" coordsize="26,18" path="m3980,2245l3981,2250,3977,2252,3977,2257,3981,2256,4000,2256,4003,2250,4002,2247,3988,2247,3980,2245xe" filled="true" fillcolor="#231f20" stroked="false">
                <v:path arrowok="t"/>
                <v:fill type="solid"/>
              </v:shape>
              <v:shape style="position:absolute;left:3977;top:2242;width:26;height:18" coordorigin="3977,2242" coordsize="26,18" path="m4002,2242l3988,2247,4002,2247,4002,2242xe" filled="true" fillcolor="#231f20" stroked="false">
                <v:path arrowok="t"/>
                <v:fill type="solid"/>
              </v:shape>
            </v:group>
            <v:group style="position:absolute;left:2960;top:2434;width:14;height:19" coordorigin="2960,2434" coordsize="14,19">
              <v:shape style="position:absolute;left:2960;top:2434;width:14;height:19" coordorigin="2960,2434" coordsize="14,19" path="m2973,2449l2968,2449,2971,2453,2973,2452,2973,2451,2973,2449xe" filled="true" fillcolor="#231f20" stroked="false">
                <v:path arrowok="t"/>
                <v:fill type="solid"/>
              </v:shape>
              <v:shape style="position:absolute;left:2960;top:2434;width:14;height:19" coordorigin="2960,2434" coordsize="14,19" path="m2961,2436l2960,2444,2964,2445,2964,2450,2968,2449,2973,2449,2973,2438,2966,2438,2961,2436xe" filled="true" fillcolor="#231f20" stroked="false">
                <v:path arrowok="t"/>
                <v:fill type="solid"/>
              </v:shape>
              <v:shape style="position:absolute;left:2960;top:2434;width:14;height:19" coordorigin="2960,2434" coordsize="14,19" path="m2973,2434l2968,2434,2966,2438,2973,2438,2973,2434xe" filled="true" fillcolor="#231f20" stroked="false">
                <v:path arrowok="t"/>
                <v:fill type="solid"/>
              </v:shape>
            </v:group>
            <v:group style="position:absolute;left:3111;top:2406;width:8;height:10" coordorigin="3111,2406" coordsize="8,10">
              <v:shape style="position:absolute;left:3111;top:2406;width:8;height:10" coordorigin="3111,2406" coordsize="8,10" path="m3111,2406l3112,2411,3115,2415,3117,2415,3118,2414,3118,2411,3112,2411,3111,2406xe" filled="true" fillcolor="#231f20" stroked="false">
                <v:path arrowok="t"/>
                <v:fill type="solid"/>
              </v:shape>
              <v:shape style="position:absolute;left:3111;top:2406;width:8;height:10" coordorigin="3111,2406" coordsize="8,10" path="m3118,2411l3112,2411,3118,2411,3118,2411xe" filled="true" fillcolor="#231f20" stroked="false">
                <v:path arrowok="t"/>
                <v:fill type="solid"/>
              </v:shape>
            </v:group>
            <v:group style="position:absolute;left:2728;top:2308;width:21;height:19" coordorigin="2728,2308" coordsize="21,19">
              <v:shape style="position:absolute;left:2728;top:2308;width:21;height:19" coordorigin="2728,2308" coordsize="21,19" path="m2747,2308l2739,2311,2734,2315,2728,2320,2729,2327,2740,2324,2747,2324,2746,2320,2749,2318,2749,2315,2746,2312,2747,2308xe" filled="true" fillcolor="#231f20" stroked="false">
                <v:path arrowok="t"/>
                <v:fill type="solid"/>
              </v:shape>
              <v:shape style="position:absolute;left:2728;top:2308;width:21;height:19" coordorigin="2728,2308" coordsize="21,19" path="m2747,2324l2740,2324,2747,2325,2747,2324xe" filled="true" fillcolor="#231f20" stroked="false">
                <v:path arrowok="t"/>
                <v:fill type="solid"/>
              </v:shape>
            </v:group>
            <v:group style="position:absolute;left:2717;top:2371;width:35;height:19" coordorigin="2717,2371" coordsize="35,19">
              <v:shape style="position:absolute;left:2717;top:2371;width:35;height:19" coordorigin="2717,2371" coordsize="35,19" path="m2749,2386l2734,2386,2745,2390,2748,2387,2749,2386xe" filled="true" fillcolor="#231f20" stroked="false">
                <v:path arrowok="t"/>
                <v:fill type="solid"/>
              </v:shape>
              <v:shape style="position:absolute;left:2717;top:2371;width:35;height:19" coordorigin="2717,2371" coordsize="35,19" path="m2723,2371l2717,2376,2718,2388,2734,2386,2749,2386,2752,2385,2752,2383,2750,2382,2749,2381,2746,2378,2747,2374,2737,2374,2723,2371xe" filled="true" fillcolor="#231f20" stroked="false">
                <v:path arrowok="t"/>
                <v:fill type="solid"/>
              </v:shape>
              <v:shape style="position:absolute;left:2717;top:2371;width:35;height:19" coordorigin="2717,2371" coordsize="35,19" path="m2747,2374l2737,2374,2747,2374,2747,2374xe" filled="true" fillcolor="#231f20" stroked="false">
                <v:path arrowok="t"/>
                <v:fill type="solid"/>
              </v:shape>
            </v:group>
            <v:group style="position:absolute;left:2717;top:2429;width:24;height:17" coordorigin="2717,2429" coordsize="24,17">
              <v:shape style="position:absolute;left:2717;top:2429;width:24;height:17" coordorigin="2717,2429" coordsize="24,17" path="m2736,2443l2727,2443,2733,2446,2736,2443xe" filled="true" fillcolor="#231f20" stroked="false">
                <v:path arrowok="t"/>
                <v:fill type="solid"/>
              </v:shape>
              <v:shape style="position:absolute;left:2717;top:2429;width:24;height:17" coordorigin="2717,2429" coordsize="24,17" path="m2720,2431l2717,2436,2717,2445,2727,2443,2736,2443,2736,2443,2740,2441,2740,2439,2738,2438,2738,2436,2735,2434,2735,2432,2729,2432,2720,2431xe" filled="true" fillcolor="#231f20" stroked="false">
                <v:path arrowok="t"/>
                <v:fill type="solid"/>
              </v:shape>
              <v:shape style="position:absolute;left:2717;top:2429;width:24;height:17" coordorigin="2717,2429" coordsize="24,17" path="m2735,2429l2729,2432,2735,2432,2735,2429xe" filled="true" fillcolor="#231f20" stroked="false">
                <v:path arrowok="t"/>
                <v:fill type="solid"/>
              </v:shape>
            </v:group>
            <v:group style="position:absolute;left:2938;top:2453;width:19;height:21" coordorigin="2938,2453" coordsize="19,21">
              <v:shape style="position:absolute;left:2938;top:2453;width:19;height:21" coordorigin="2938,2453" coordsize="19,21" path="m2955,2470l2949,2470,2950,2474,2953,2473,2955,2471,2955,2470xe" filled="true" fillcolor="#231f20" stroked="false">
                <v:path arrowok="t"/>
                <v:fill type="solid"/>
              </v:shape>
              <v:shape style="position:absolute;left:2938;top:2453;width:19;height:21" coordorigin="2938,2453" coordsize="19,21" path="m2943,2453l2943,2458,2938,2460,2942,2461,2940,2464,2943,2465,2945,2467,2945,2471,2949,2470,2955,2470,2954,2467,2953,2462,2957,2460,2953,2456,2949,2454,2943,2453xe" filled="true" fillcolor="#231f20" stroked="false">
                <v:path arrowok="t"/>
                <v:fill type="solid"/>
              </v:shape>
            </v:group>
            <v:group style="position:absolute;left:4297;top:2315;width:19;height:31" coordorigin="4297,2315" coordsize="19,31">
              <v:shape style="position:absolute;left:4297;top:2315;width:19;height:31" coordorigin="4297,2315" coordsize="19,31" path="m4311,2342l4303,2342,4306,2346,4308,2346,4311,2342xe" filled="true" fillcolor="#231f20" stroked="false">
                <v:path arrowok="t"/>
                <v:fill type="solid"/>
              </v:shape>
              <v:shape style="position:absolute;left:4297;top:2315;width:19;height:31" coordorigin="4297,2315" coordsize="19,31" path="m4308,2315l4305,2319,4301,2319,4302,2328,4297,2332,4299,2343,4303,2342,4315,2342,4314,2332,4312,2323,4310,2319,4305,2319,4301,2318,4309,2318,4308,2315xe" filled="true" fillcolor="#231f20" stroked="false">
                <v:path arrowok="t"/>
                <v:fill type="solid"/>
              </v:shape>
              <v:shape style="position:absolute;left:4297;top:2315;width:19;height:31" coordorigin="4297,2315" coordsize="19,31" path="m4315,2342l4311,2342,4315,2343,4315,2342xe" filled="true" fillcolor="#231f20" stroked="false">
                <v:path arrowok="t"/>
                <v:fill type="solid"/>
              </v:shape>
            </v:group>
            <v:group style="position:absolute;left:2663;top:2327;width:16;height:15" coordorigin="2663,2327" coordsize="16,15">
              <v:shape style="position:absolute;left:2663;top:2327;width:16;height:15" coordorigin="2663,2327" coordsize="16,15" path="m2663,2329l2663,2334,2666,2337,2666,2341,2671,2342,2671,2337,2677,2337,2678,2331,2677,2330,2667,2330,2663,2329xe" filled="true" fillcolor="#231f20" stroked="false">
                <v:path arrowok="t"/>
                <v:fill type="solid"/>
              </v:shape>
              <v:shape style="position:absolute;left:2663;top:2327;width:16;height:15" coordorigin="2663,2327" coordsize="16,15" path="m2677,2337l2671,2337,2677,2339,2677,2337xe" filled="true" fillcolor="#231f20" stroked="false">
                <v:path arrowok="t"/>
                <v:fill type="solid"/>
              </v:shape>
              <v:shape style="position:absolute;left:2663;top:2327;width:16;height:15" coordorigin="2663,2327" coordsize="16,15" path="m2670,2327l2667,2330,2677,2330,2674,2329,2670,2327xe" filled="true" fillcolor="#231f20" stroked="false">
                <v:path arrowok="t"/>
                <v:fill type="solid"/>
              </v:shape>
            </v:group>
            <v:group style="position:absolute;left:3898;top:1921;width:52;height:50" coordorigin="3898,1921" coordsize="52,50">
              <v:shape style="position:absolute;left:3898;top:1921;width:52;height:50" coordorigin="3898,1921" coordsize="52,50" path="m3898,1945l3904,1962,3918,1971,3935,1971,3949,1961,3946,1960,3947,1957,3947,1946,3901,1946,3898,1945xe" filled="true" fillcolor="#231f20" stroked="false">
                <v:path arrowok="t"/>
                <v:fill type="solid"/>
              </v:shape>
              <v:shape style="position:absolute;left:3898;top:1921;width:52;height:50" coordorigin="3898,1921" coordsize="52,50" path="m3933,1921l3913,1924,3903,1943,3901,1946,3947,1946,3948,1932,3933,1921xe" filled="true" fillcolor="#231f20" stroked="false">
                <v:path arrowok="t"/>
                <v:fill type="solid"/>
              </v:shape>
            </v:group>
            <v:group style="position:absolute;left:3889;top:1887;width:24;height:24" coordorigin="3889,1887" coordsize="24,24">
              <v:shape style="position:absolute;left:3889;top:1887;width:24;height:24" coordorigin="3889,1887" coordsize="24,24" path="m3896,1889l3889,1896,3892,1904,3900,1908,3905,1910,3907,1905,3910,1901,3912,1896,3908,1893,3909,1890,3900,1890,3896,1889xe" filled="true" fillcolor="#231f20" stroked="false">
                <v:path arrowok="t"/>
                <v:fill type="solid"/>
              </v:shape>
              <v:shape style="position:absolute;left:3889;top:1887;width:24;height:24" coordorigin="3889,1887" coordsize="24,24" path="m3903,1887l3900,1890,3909,1890,3910,1889,3906,1889,3903,1887xe" filled="true" fillcolor="#231f20" stroked="false">
                <v:path arrowok="t"/>
                <v:fill type="solid"/>
              </v:shape>
              <v:shape style="position:absolute;left:3889;top:1887;width:24;height:24" coordorigin="3889,1887" coordsize="24,24" path="m3910,1889l3906,1889,3910,1889xe" filled="true" fillcolor="#231f20" stroked="false">
                <v:path arrowok="t"/>
                <v:fill type="solid"/>
              </v:shape>
            </v:group>
            <v:group style="position:absolute;left:3890;top:1880;width:11;height:7" coordorigin="3890,1880" coordsize="11,7">
              <v:shape style="position:absolute;left:3890;top:1880;width:11;height:7" coordorigin="3890,1880" coordsize="11,7" path="m3893,1880l3890,1880,3890,1886,3893,1887,3896,1883,3893,1880xe" filled="true" fillcolor="#231f20" stroked="false">
                <v:path arrowok="t"/>
                <v:fill type="solid"/>
              </v:shape>
              <v:shape style="position:absolute;left:3890;top:1880;width:11;height:7" coordorigin="3890,1880" coordsize="11,7" path="m3900,1882l3896,1883,3900,1884,3900,1882xe" filled="true" fillcolor="#231f20" stroked="false">
                <v:path arrowok="t"/>
                <v:fill type="solid"/>
              </v:shape>
            </v:group>
            <v:group style="position:absolute;left:4094;top:1891;width:12;height:22" coordorigin="4094,1891" coordsize="12,22">
              <v:shape style="position:absolute;left:4094;top:1891;width:12;height:22" coordorigin="4094,1891" coordsize="12,22" path="m4094,1894l4094,1912,4101,1913,4105,1909,4105,1903,4102,1902,4103,1898,4099,1898,4101,1895,4097,1895,4094,1894xe" filled="true" fillcolor="#231f20" stroked="false">
                <v:path arrowok="t"/>
                <v:fill type="solid"/>
              </v:shape>
              <v:shape style="position:absolute;left:4094;top:1891;width:12;height:22" coordorigin="4094,1891" coordsize="12,22" path="m4098,1891l4097,1895,4101,1895,4102,1892,4098,1891xe" filled="true" fillcolor="#231f20" stroked="false">
                <v:path arrowok="t"/>
                <v:fill type="solid"/>
              </v:shape>
            </v:group>
            <v:group style="position:absolute;left:4061;top:1940;width:38;height:32" coordorigin="4061,1940" coordsize="38,32">
              <v:shape style="position:absolute;left:4061;top:1940;width:38;height:32" coordorigin="4061,1940" coordsize="38,32" path="m4073,1940l4069,1949,4066,1958,4061,1966,4063,1966,4063,1968,4069,1969,4072,1972,4080,1971,4077,1963,4089,1963,4089,1954,4095,1954,4098,1947,4078,1947,4077,1944,4074,1944,4073,1940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89,1963l4077,1963,4083,1963,4089,1964,4089,1963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95,1954l4089,1954,4094,1956,4095,1954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93,1943l4078,1947,4098,1947,4093,1943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75,1940l4074,1944,4077,1944,4075,1940xe" filled="true" fillcolor="#231f20" stroked="false">
                <v:path arrowok="t"/>
                <v:fill type="solid"/>
              </v:shape>
            </v:group>
            <v:group style="position:absolute;left:3998;top:1940;width:47;height:54" coordorigin="3998,1940" coordsize="47,54">
              <v:shape style="position:absolute;left:3998;top:1940;width:47;height:54" coordorigin="3998,1940" coordsize="47,54" path="m4000,1952l3998,1973,4008,1988,4025,1994,4042,1987,4040,1987,4040,1984,4042,1977,4044,1964,4044,1955,4009,1955,4003,1954,4000,1954,4000,1952xe" filled="true" fillcolor="#231f20" stroked="false">
                <v:path arrowok="t"/>
                <v:fill type="solid"/>
              </v:shape>
              <v:shape style="position:absolute;left:3998;top:1940;width:47;height:54" coordorigin="3998,1940" coordsize="47,54" path="m4018,1940l4009,1955,4044,1955,4043,1952,4035,1945,4018,1940xe" filled="true" fillcolor="#231f20" stroked="false">
                <v:path arrowok="t"/>
                <v:fill type="solid"/>
              </v:shape>
            </v:group>
            <v:group style="position:absolute;left:2828;top:1625;width:58;height:72" coordorigin="2828,1625" coordsize="58,72">
              <v:shape style="position:absolute;left:2828;top:1625;width:58;height:72" coordorigin="2828,1625" coordsize="58,72" path="m2886,1625l2869,1636,2853,1650,2839,1666,2828,1684,2831,1690,2838,1695,2845,1696e" filled="false" stroked="true" strokeweight=".594pt" strokecolor="#231f20">
                <v:path arrowok="t"/>
              </v:shape>
            </v:group>
            <v:group style="position:absolute;left:2845;top:1653;width:32;height:44" coordorigin="2845,1653" coordsize="32,44">
              <v:shape style="position:absolute;left:2845;top:1653;width:32;height:44" coordorigin="2845,1653" coordsize="32,44" path="m2845,1696l2851,1684,2859,1673,2868,1663,2876,1653e" filled="false" stroked="true" strokeweight=".53pt" strokecolor="#231f20">
                <v:path arrowok="t"/>
              </v:shape>
            </v:group>
            <v:group style="position:absolute;left:2845;top:1657;width:51;height:52" coordorigin="2845,1657" coordsize="51,52">
              <v:shape style="position:absolute;left:2845;top:1657;width:51;height:52" coordorigin="2845,1657" coordsize="51,52" path="m2845,1696l2853,1700,2861,1707,2870,1709,2877,1697,2885,1684,2891,1671,2895,1657e" filled="false" stroked="true" strokeweight=".609pt" strokecolor="#231f20">
                <v:path arrowok="t"/>
              </v:shape>
            </v:group>
            <v:group style="position:absolute;left:3036;top:1640;width:33;height:24" coordorigin="3036,1640" coordsize="33,24">
              <v:shape style="position:absolute;left:3036;top:1640;width:33;height:24" coordorigin="3036,1640" coordsize="33,24" path="m3059,1659l3056,1659,3057,1663,3059,1659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43,1643l3038,1644,3039,1648,3036,1649,3041,1653,3046,1658,3052,1661,3056,1659,3059,1659,3060,1657,3063,1652,3069,1649,3069,1647,3054,1647,3043,1643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57,1640l3057,1642,3055,1642,3054,1647,3069,1647,3069,1644,3059,1644,3057,1640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69,1642l3059,1644,3069,1644,3069,1642xe" filled="true" fillcolor="#231f20" stroked="false">
                <v:path arrowok="t"/>
                <v:fill type="solid"/>
              </v:shape>
            </v:group>
            <v:group style="position:absolute;left:3049;top:1607;width:11;height:13" coordorigin="3049,1607" coordsize="11,13">
              <v:shape style="position:absolute;left:3049;top:1607;width:11;height:13" coordorigin="3049,1607" coordsize="11,13" path="m3049,1620l3051,1615,3057,1612,3059,1607e" filled="false" stroked="true" strokeweight=".468pt" strokecolor="#231f20">
                <v:path arrowok="t"/>
              </v:shape>
            </v:group>
            <v:group style="position:absolute;left:3074;top:1608;width:24;height:42" coordorigin="3074,1608" coordsize="24,42">
              <v:shape style="position:absolute;left:3074;top:1608;width:24;height:42" coordorigin="3074,1608" coordsize="24,42" path="m3074,1650l3080,1639,3086,1629,3092,1619,3098,1608e" filled="false" stroked="true" strokeweight=".578pt" strokecolor="#231f20">
                <v:path arrowok="t"/>
              </v:shape>
            </v:group>
            <v:group style="position:absolute;left:3065;top:1611;width:14;height:21" coordorigin="3065,1611" coordsize="14,21">
              <v:shape style="position:absolute;left:3065;top:1611;width:14;height:21" coordorigin="3065,1611" coordsize="14,21" path="m3065,1632l3068,1624,3076,1618,3079,1611e" filled="false" stroked="true" strokeweight=".619pt" strokecolor="#231f20">
                <v:path arrowok="t"/>
              </v:shape>
            </v:group>
            <v:group style="position:absolute;left:3105;top:1626;width:28;height:17" coordorigin="3105,1626" coordsize="28,17">
              <v:shape style="position:absolute;left:3105;top:1626;width:28;height:17" coordorigin="3105,1626" coordsize="28,17" path="m3105,1626l3114,1631,3124,1635,3133,1642e" filled="false" stroked="true" strokeweight=".627pt" strokecolor="#231f20">
                <v:path arrowok="t"/>
              </v:shape>
            </v:group>
            <v:group style="position:absolute;left:2744;top:1643;width:14;height:17" coordorigin="2744,1643" coordsize="14,17">
              <v:shape style="position:absolute;left:2744;top:1643;width:14;height:17" coordorigin="2744,1643" coordsize="14,17" path="m2744,1643l2747,1650,2753,1654,2758,1659e" filled="false" stroked="true" strokeweight=".576pt" strokecolor="#231f20">
                <v:path arrowok="t"/>
              </v:shape>
            </v:group>
            <v:group style="position:absolute;left:3274;top:1702;width:137;height:81" coordorigin="3274,1702" coordsize="137,81">
              <v:shape style="position:absolute;left:3274;top:1702;width:137;height:81" coordorigin="3274,1702" coordsize="137,81" path="m3411,1711l3410,1710,3410,1709,3410,1708,3409,1706,3408,1704,3407,1702,3393,1703,3379,1704,3365,1707,3351,1710,3354,1725,3359,1739,3364,1754,3368,1769,3334,1783,3297,1767,3274,1740,3285,1718,3293,1715,3306,1721,3319,1727e" filled="false" stroked="true" strokeweight="1.171pt" strokecolor="#231f20">
                <v:path arrowok="t"/>
              </v:shape>
            </v:group>
            <v:group style="position:absolute;left:3304;top:1666;width:21;height:56" coordorigin="3304,1666" coordsize="21,56">
              <v:shape style="position:absolute;left:3304;top:1666;width:21;height:56" coordorigin="3304,1666" coordsize="21,56" path="m3324,1722l3320,1708,3314,1694,3309,1681,3304,1666e" filled="false" stroked="true" strokeweight="1.117pt" strokecolor="#231f20">
                <v:path arrowok="t"/>
              </v:shape>
            </v:group>
            <v:group style="position:absolute;left:3317;top:1656;width:131;height:100" coordorigin="3317,1656" coordsize="131,100">
              <v:shape style="position:absolute;left:3317;top:1656;width:131;height:100" coordorigin="3317,1656" coordsize="131,100" path="m3405,1715l3397,1715,3389,1716,3382,1718,3382,1739,3400,1751,3425,1756,3447,1752,3446,1728,3438,1704,3428,1680,3419,1656,3394,1658,3368,1661,3342,1662,3317,1661e" filled="false" stroked="true" strokeweight="1.164pt" strokecolor="#231f20">
                <v:path arrowok="t"/>
              </v:shape>
            </v:group>
            <v:group style="position:absolute;left:2727;top:1675;width:23;height:27" coordorigin="2727,1675" coordsize="23,27">
              <v:shape style="position:absolute;left:2727;top:1675;width:23;height:27" coordorigin="2727,1675" coordsize="23,27" path="m2749,1675l2743,1684,2733,1692,2727,1701e" filled="false" stroked="true" strokeweight=".583pt" strokecolor="#231f20">
                <v:path arrowok="t"/>
              </v:shape>
            </v:group>
            <v:group style="position:absolute;left:2914;top:1680;width:19;height:14" coordorigin="2914,1680" coordsize="19,14">
              <v:shape style="position:absolute;left:2914;top:1680;width:19;height:14" coordorigin="2914,1680" coordsize="19,14" path="m2914,1680l2918,1686,2925,1692,2932,1694e" filled="false" stroked="true" strokeweight=".573pt" strokecolor="#231f20">
                <v:path arrowok="t"/>
              </v:shape>
            </v:group>
            <v:group style="position:absolute;left:2801;top:1693;width:51;height:39" coordorigin="2801,1693" coordsize="51,39">
              <v:shape style="position:absolute;left:2801;top:1693;width:51;height:39" coordorigin="2801,1693" coordsize="51,39" path="m2801,1693l2812,1704,2824,1715,2837,1724,2851,1732e" filled="false" stroked="true" strokeweight=".552pt" strokecolor="#231f20">
                <v:path arrowok="t"/>
              </v:shape>
            </v:group>
            <v:group style="position:absolute;left:2747;top:1692;width:6;height:9" coordorigin="2747,1692" coordsize="6,9">
              <v:shape style="position:absolute;left:2747;top:1692;width:6;height:9" coordorigin="2747,1692" coordsize="6,9" path="m2747,1700l2750,1697,2752,1695,2753,1692e" filled="false" stroked="true" strokeweight=".501pt" strokecolor="#231f20">
                <v:path arrowok="t"/>
              </v:shape>
            </v:group>
            <v:group style="position:absolute;left:2780;top:1710;width:56;height:35" coordorigin="2780,1710" coordsize="56,35">
              <v:shape style="position:absolute;left:2780;top:1710;width:56;height:35" coordorigin="2780,1710" coordsize="56,35" path="m2780,1710l2795,1717,2809,1725,2822,1735,2836,1745e" filled="false" stroked="true" strokeweight=".569pt" strokecolor="#231f20">
                <v:path arrowok="t"/>
              </v:shape>
            </v:group>
            <v:group style="position:absolute;left:3101;top:1741;width:2;height:8" coordorigin="3101,1741" coordsize="2,8">
              <v:shape style="position:absolute;left:3101;top:1741;width:2;height:8" coordorigin="3101,1741" coordsize="2,8" path="m3102,1741l3101,1744,3102,1745,3102,1748e" filled="false" stroked="true" strokeweight="1.364pt" strokecolor="#231f20">
                <v:path arrowok="t"/>
              </v:shape>
            </v:group>
            <v:group style="position:absolute;left:3070;top:1714;width:35;height:27" coordorigin="3070,1714" coordsize="35,27">
              <v:shape style="position:absolute;left:3070;top:1714;width:35;height:27" coordorigin="3070,1714" coordsize="35,27" path="m3102,1741l3104,1727,3094,1717,3080,1714,3070,1723,3082,1724,3094,1731,3102,1741e" filled="false" stroked="true" strokeweight="1.029pt" strokecolor="#231f20">
                <v:path arrowok="t"/>
              </v:shape>
            </v:group>
            <v:group style="position:absolute;left:2668;top:1739;width:20;height:30" coordorigin="2668,1739" coordsize="20,30">
              <v:shape style="position:absolute;left:2668;top:1739;width:20;height:30" coordorigin="2668,1739" coordsize="20,30" path="m2668,1768l2676,1759,2682,1749,2688,1739e" filled="false" stroked="true" strokeweight=".560pt" strokecolor="#231f20">
                <v:path arrowok="t"/>
              </v:shape>
            </v:group>
            <v:group style="position:absolute;left:3173;top:1740;width:10;height:25" coordorigin="3173,1740" coordsize="10,25">
              <v:shape style="position:absolute;left:3173;top:1740;width:10;height:25" coordorigin="3173,1740" coordsize="10,25" path="m3173,1764l3175,1756,3178,1747,3183,1740e" filled="false" stroked="true" strokeweight=".646pt" strokecolor="#231f20">
                <v:path arrowok="t"/>
              </v:shape>
            </v:group>
            <v:group style="position:absolute;left:2877;top:1743;width:39;height:68" coordorigin="2877,1743" coordsize="39,68">
              <v:shape style="position:absolute;left:2877;top:1743;width:39;height:68" coordorigin="2877,1743" coordsize="39,68" path="m2879,1811l2877,1790,2884,1770,2898,1753,2916,1743e" filled="false" stroked="true" strokeweight="1.158pt" strokecolor="#231f20">
                <v:path arrowok="t"/>
              </v:shape>
            </v:group>
            <v:group style="position:absolute;left:2887;top:1753;width:32;height:59" coordorigin="2887,1753" coordsize="32,59">
              <v:shape style="position:absolute;left:2887;top:1753;width:32;height:59" coordorigin="2887,1753" coordsize="32,59" path="m2887,1811l2891,1794,2897,1778,2906,1764,2918,1753e" filled="false" stroked="true" strokeweight="1.149pt" strokecolor="#231f20">
                <v:path arrowok="t"/>
              </v:shape>
            </v:group>
            <v:group style="position:absolute;left:2812;top:1757;width:14;height:38" coordorigin="2812,1757" coordsize="14,38">
              <v:shape style="position:absolute;left:2812;top:1757;width:14;height:38" coordorigin="2812,1757" coordsize="14,38" path="m2826,1757l2823,1767,2818,1776,2814,1785,2812,1795e" filled="false" stroked="true" strokeweight=".619pt" strokecolor="#231f20">
                <v:path arrowok="t"/>
              </v:shape>
            </v:group>
            <v:group style="position:absolute;left:3086;top:1781;width:44;height:11" coordorigin="3086,1781" coordsize="44,11">
              <v:shape style="position:absolute;left:3086;top:1781;width:44;height:11" coordorigin="3086,1781" coordsize="44,11" path="m3086,1792l3095,1784,3106,1781,3118,1782,3129,1784e" filled="false" stroked="true" strokeweight="1.422pt" strokecolor="#231f20">
                <v:path arrowok="t"/>
              </v:shape>
            </v:group>
            <v:group style="position:absolute;left:2547;top:1786;width:20;height:17" coordorigin="2547,1786" coordsize="20,17">
              <v:shape style="position:absolute;left:2547;top:1786;width:20;height:17" coordorigin="2547,1786" coordsize="20,17" path="m2551,1786l2547,1796,2550,1798,2549,1803,2551,1803,2554,1799,2559,1799,2567,1789,2551,1786xe" filled="true" fillcolor="#231f20" stroked="false">
                <v:path arrowok="t"/>
                <v:fill type="solid"/>
              </v:shape>
              <v:shape style="position:absolute;left:2547;top:1786;width:20;height:17" coordorigin="2547,1786" coordsize="20,17" path="m2559,1799l2554,1799,2558,1800,2559,1799xe" filled="true" fillcolor="#231f20" stroked="false">
                <v:path arrowok="t"/>
                <v:fill type="solid"/>
              </v:shape>
            </v:group>
            <v:group style="position:absolute;left:2472;top:1917;width:17;height:26" coordorigin="2472,1917" coordsize="17,26">
              <v:shape style="position:absolute;left:2472;top:1917;width:17;height:26" coordorigin="2472,1917" coordsize="17,26" path="m2477,1919l2477,1926,2475,1926,2476,1931,2472,1933,2475,1937,2477,1942,2484,1943,2487,1938,2488,1921,2488,1920,2481,1920,2477,1919xe" filled="true" fillcolor="#231f20" stroked="false">
                <v:path arrowok="t"/>
                <v:fill type="solid"/>
              </v:shape>
              <v:shape style="position:absolute;left:2472;top:1917;width:17;height:26" coordorigin="2472,1917" coordsize="17,26" path="m2484,1917l2481,1920,2488,1920,2484,1917xe" filled="true" fillcolor="#231f20" stroked="false">
                <v:path arrowok="t"/>
                <v:fill type="solid"/>
              </v:shape>
              <v:shape style="position:absolute;left:2393;top:1786;width:173;height:208" type="#_x0000_t75" stroked="false">
                <v:imagedata r:id="rId137" o:title=""/>
              </v:shape>
            </v:group>
            <v:group style="position:absolute;left:3081;top:1825;width:4;height:4" coordorigin="3081,1825" coordsize="4,4">
              <v:shape style="position:absolute;left:3081;top:1825;width:4;height:4" coordorigin="3081,1825" coordsize="4,4" path="m3085,1828l3085,1827,3083,1826,3081,1825e" filled="false" stroked="true" strokeweight=".788pt" strokecolor="#231f20">
                <v:path arrowok="t"/>
              </v:shape>
            </v:group>
            <v:group style="position:absolute;left:3037;top:1830;width:8;height:19" coordorigin="3037,1830" coordsize="8,19">
              <v:shape style="position:absolute;left:3037;top:1830;width:8;height:19" coordorigin="3037,1830" coordsize="8,19" path="m3037,1848l3037,1841,3043,1836,3045,1830e" filled="false" stroked="true" strokeweight=".893pt" strokecolor="#231f20">
                <v:path arrowok="t"/>
              </v:shape>
            </v:group>
            <v:group style="position:absolute;left:2933;top:1844;width:9;height:13" coordorigin="2933,1844" coordsize="9,13">
              <v:shape style="position:absolute;left:2933;top:1844;width:9;height:13" coordorigin="2933,1844" coordsize="9,13" path="m2933,1856l2936,1852,2937,1847,2942,1844e" filled="false" stroked="true" strokeweight=".851pt" strokecolor="#231f20">
                <v:path arrowok="t"/>
              </v:shape>
            </v:group>
            <v:group style="position:absolute;left:3902;top:1818;width:35;height:30" coordorigin="3902,1818" coordsize="35,30">
              <v:shape style="position:absolute;left:3902;top:1818;width:35;height:30" coordorigin="3902,1818" coordsize="35,30" path="m3936,1818l3924,1819,3911,1825,3903,1835,3902,1848,3910,1841,3917,1833,3926,1826,3936,1823e" filled="false" stroked="true" strokeweight=".724pt" strokecolor="#231f20">
                <v:path arrowok="t"/>
              </v:shape>
            </v:group>
            <v:group style="position:absolute;left:2662;top:1834;width:26;height:35" coordorigin="2662,1834" coordsize="26,35">
              <v:shape style="position:absolute;left:2662;top:1834;width:26;height:35" coordorigin="2662,1834" coordsize="26,35" path="m2688,1869l2680,1861,2673,1853,2667,1844,2662,1834e" filled="false" stroked="true" strokeweight=".571pt" strokecolor="#231f20">
                <v:path arrowok="t"/>
              </v:shape>
            </v:group>
            <v:group style="position:absolute;left:4084;top:1869;width:21;height:33" coordorigin="4084,1869" coordsize="21,33">
              <v:shape style="position:absolute;left:4084;top:1869;width:21;height:33" coordorigin="4084,1869" coordsize="21,33" path="m4102,1902l4103,1901,4103,1901,4104,1900,4105,1890,4101,1879,4094,1871,4084,1869,4087,1878,4097,1885,4097,1895e" filled="false" stroked="true" strokeweight=".748pt" strokecolor="#231f20">
                <v:path arrowok="t"/>
              </v:shape>
            </v:group>
            <v:group style="position:absolute;left:3694;top:1892;width:17;height:11" coordorigin="3694,1892" coordsize="17,11">
              <v:shape style="position:absolute;left:3694;top:1892;width:17;height:11" coordorigin="3694,1892" coordsize="17,11" path="m3694,1902l3699,1897,3703,1892,3710,1892e" filled="false" stroked="true" strokeweight="1.108pt" strokecolor="#231f20">
                <v:path arrowok="t"/>
              </v:shape>
            </v:group>
            <v:group style="position:absolute;left:3694;top:1878;width:14;height:4" coordorigin="3694,1878" coordsize="14,4">
              <v:shape style="position:absolute;left:3694;top:1878;width:14;height:4" coordorigin="3694,1878" coordsize="14,4" path="m3708,1881l3703,1880,3699,1878,3694,1878e" filled="false" stroked="true" strokeweight="1.153pt" strokecolor="#231f20">
                <v:path arrowok="t"/>
              </v:shape>
            </v:group>
            <v:group style="position:absolute;left:3025;top:2028;width:53;height:33" coordorigin="3025,2028" coordsize="53,33">
              <v:shape style="position:absolute;left:3025;top:2028;width:53;height:33" coordorigin="3025,2028" coordsize="53,33" path="m3077,2056l3060,2061,3043,2056,3031,2044,3025,2028e" filled="false" stroked="true" strokeweight="1.036pt" strokecolor="#231f20">
                <v:path arrowok="t"/>
              </v:shape>
            </v:group>
            <v:group style="position:absolute;left:3366;top:1951;width:108;height:87" coordorigin="3366,1951" coordsize="108,87">
              <v:shape style="position:absolute;left:3366;top:1951;width:108;height:87" coordorigin="3366,1951" coordsize="108,87" path="m3366,1951l3393,1971,3419,1994,3445,2017,3473,2037e" filled="false" stroked="true" strokeweight="1.101pt" strokecolor="#231f20">
                <v:path arrowok="t"/>
              </v:shape>
            </v:group>
            <v:group style="position:absolute;left:2720;top:1997;width:7;height:17" coordorigin="2720,1997" coordsize="7,17">
              <v:shape style="position:absolute;left:2720;top:1997;width:7;height:17" coordorigin="2720,1997" coordsize="7,17" path="m2720,2014l2720,2008,2723,2002,2726,1997e" filled="false" stroked="true" strokeweight="1.107pt" strokecolor="#231f20">
                <v:path arrowok="t"/>
              </v:shape>
            </v:group>
            <v:group style="position:absolute;left:2702;top:1992;width:19;height:13" coordorigin="2702,1992" coordsize="19,13">
              <v:shape style="position:absolute;left:2702;top:1992;width:19;height:13" coordorigin="2702,1992" coordsize="19,13" path="m2702,2004l2707,1999,2713,1994,2720,1992e" filled="false" stroked="true" strokeweight="1.106pt" strokecolor="#231f20">
                <v:path arrowok="t"/>
              </v:shape>
            </v:group>
            <v:group style="position:absolute;left:3985;top:2060;width:12;height:5" coordorigin="3985,2060" coordsize="12,5">
              <v:shape style="position:absolute;left:3985;top:2060;width:12;height:5" coordorigin="3985,2060" coordsize="12,5" path="m3985,2065l3990,2065,3992,2060,3997,2060e" filled="false" stroked="true" strokeweight=".698pt" strokecolor="#231f20">
                <v:path arrowok="t"/>
              </v:shape>
            </v:group>
            <v:group style="position:absolute;left:3858;top:2056;width:41;height:49" coordorigin="3858,2056" coordsize="41,49">
              <v:shape style="position:absolute;left:3858;top:2056;width:41;height:49" coordorigin="3858,2056" coordsize="41,49" path="m3899,2102l3893,2104,3887,2103,3881,2103,3870,2094,3864,2082,3860,2069,3858,2056e" filled="false" stroked="true" strokeweight=".771pt" strokecolor="#231f20">
                <v:path arrowok="t"/>
              </v:shape>
            </v:group>
            <v:group style="position:absolute;left:3841;top:2000;width:18;height:14" coordorigin="3841,2000" coordsize="18,14">
              <v:shape style="position:absolute;left:3841;top:2000;width:18;height:14" coordorigin="3841,2000" coordsize="18,14" path="m3841,2000l3845,2006,3852,2010,3858,2014e" filled="false" stroked="true" strokeweight="1.175pt" strokecolor="#231f20">
                <v:path arrowok="t"/>
              </v:shape>
            </v:group>
            <v:group style="position:absolute;left:3858;top:2009;width:23;height:7" coordorigin="3858,2009" coordsize="23,7">
              <v:shape style="position:absolute;left:3858;top:2009;width:23;height:7" coordorigin="3858,2009" coordsize="23,7" path="m3858,2014l3866,2015,3873,2012,3881,2009e" filled="false" stroked="true" strokeweight="1.135pt" strokecolor="#231f20">
                <v:path arrowok="t"/>
              </v:shape>
            </v:group>
            <v:group style="position:absolute;left:3858;top:2014;width:3;height:17" coordorigin="3858,2014" coordsize="3,17">
              <v:shape style="position:absolute;left:3858;top:2014;width:3;height:17" coordorigin="3858,2014" coordsize="3,17" path="m3858,2014l3858,2019,3859,2025,3860,2030e" filled="false" stroked="true" strokeweight=".893pt" strokecolor="#231f20">
                <v:path arrowok="t"/>
              </v:shape>
            </v:group>
            <v:group style="position:absolute;left:3981;top:1997;width:14;height:28" coordorigin="3981,1997" coordsize="14,28">
              <v:shape style="position:absolute;left:3981;top:1997;width:14;height:28" coordorigin="3981,1997" coordsize="14,28" path="m3981,1997l3990,2000,3994,2008,3993,2017,3988,2025e" filled="false" stroked="true" strokeweight="1.126pt" strokecolor="#231f20">
                <v:path arrowok="t"/>
              </v:shape>
            </v:group>
            <v:group style="position:absolute;left:3214;top:2104;width:62;height:103" coordorigin="3214,2104" coordsize="62,103">
              <v:shape style="position:absolute;left:3214;top:2104;width:62;height:103" coordorigin="3214,2104" coordsize="62,103" path="m3275,2207l3261,2181,3245,2155,3230,2130,3214,2104e" filled="false" stroked="true" strokeweight="1.084pt" strokecolor="#231f20">
                <v:path arrowok="t"/>
              </v:shape>
            </v:group>
            <v:group style="position:absolute;left:2519;top:2112;width:14;height:17" coordorigin="2519,2112" coordsize="14,17">
              <v:shape style="position:absolute;left:2519;top:2112;width:14;height:17" coordorigin="2519,2112" coordsize="14,17" path="m2519,2116l2521,2122,2523,2129,2526,2129,2527,2126,2530,2126,2529,2122,2533,2120,2533,2117,2526,2117,2519,2116xe" filled="true" fillcolor="#231f20" stroked="false">
                <v:path arrowok="t"/>
                <v:fill type="solid"/>
              </v:shape>
              <v:shape style="position:absolute;left:2519;top:2112;width:14;height:17" coordorigin="2519,2112" coordsize="14,17" path="m2530,2126l2527,2126,2530,2127,2530,2126xe" filled="true" fillcolor="#231f20" stroked="false">
                <v:path arrowok="t"/>
                <v:fill type="solid"/>
              </v:shape>
              <v:shape style="position:absolute;left:2519;top:2112;width:14;height:17" coordorigin="2519,2112" coordsize="14,17" path="m2531,2112l2526,2113,2526,2117,2533,2117,2533,2115,2531,2112xe" filled="true" fillcolor="#231f20" stroked="false">
                <v:path arrowok="t"/>
                <v:fill type="solid"/>
              </v:shape>
            </v:group>
            <v:group style="position:absolute;left:2561;top:2166;width:16;height:24" coordorigin="2561,2166" coordsize="16,24">
              <v:shape style="position:absolute;left:2561;top:2166;width:16;height:24" coordorigin="2561,2166" coordsize="16,24" path="m2563,2166l2561,2173,2563,2180,2566,2186,2572,2189,2576,2186,2574,2178,2575,2172,2570,2172,2568,2169,2565,2169,2565,2167,2563,2166xe" filled="true" fillcolor="#231f20" stroked="false">
                <v:path arrowok="t"/>
                <v:fill type="solid"/>
              </v:shape>
              <v:shape style="position:absolute;left:2561;top:2166;width:16;height:24" coordorigin="2561,2166" coordsize="16,24" path="m2575,2171l2570,2172,2575,2172,2575,2171xe" filled="true" fillcolor="#231f20" stroked="false">
                <v:path arrowok="t"/>
                <v:fill type="solid"/>
              </v:shape>
            </v:group>
            <v:group style="position:absolute;left:2498;top:2229;width:17;height:19" coordorigin="2498,2229" coordsize="17,19">
              <v:shape style="position:absolute;left:2498;top:2229;width:17;height:19" coordorigin="2498,2229" coordsize="17,19" path="m2498,2231l2500,2238,2501,2245,2507,2248,2512,2246,2513,2242,2514,2236,2513,2233,2501,2233,2498,2231xe" filled="true" fillcolor="#231f20" stroked="false">
                <v:path arrowok="t"/>
                <v:fill type="solid"/>
              </v:shape>
              <v:shape style="position:absolute;left:2498;top:2229;width:17;height:19" coordorigin="2498,2229" coordsize="17,19" path="m2505,2231l2501,2233,2513,2233,2513,2232,2509,2232,2505,2231xe" filled="true" fillcolor="#231f20" stroked="false">
                <v:path arrowok="t"/>
                <v:fill type="solid"/>
              </v:shape>
              <v:shape style="position:absolute;left:2498;top:2229;width:17;height:19" coordorigin="2498,2229" coordsize="17,19" path="m2512,2229l2509,2229,2509,2232,2513,2232,2512,2229xe" filled="true" fillcolor="#231f20" stroked="false">
                <v:path arrowok="t"/>
                <v:fill type="solid"/>
              </v:shape>
            </v:group>
            <v:group style="position:absolute;left:2529;top:2122;width:33;height:48" coordorigin="2529,2122" coordsize="33,48">
              <v:shape style="position:absolute;left:2529;top:2122;width:33;height:48" coordorigin="2529,2122" coordsize="33,48" path="m2529,2122l2538,2133,2546,2145,2554,2158,2562,2170e" filled="false" stroked="true" strokeweight="1.073pt" strokecolor="#231f20">
                <v:path arrowok="t"/>
              </v:shape>
            </v:group>
            <v:group style="position:absolute;left:2456;top:2125;width:88;height:165" coordorigin="2456,2125" coordsize="88,165">
              <v:shape style="position:absolute;left:2456;top:2125;width:88;height:165" coordorigin="2456,2125" coordsize="88,165" path="m2513,2233l2537,2220,2544,2242,2536,2273,2512,2290,2496,2272,2482,2252,2469,2231,2456,2211,2473,2190,2491,2170,2508,2148,2522,2125e" filled="false" stroked="true" strokeweight="1.111pt" strokecolor="#231f20">
                <v:path arrowok="t"/>
              </v:shape>
            </v:group>
            <v:group style="position:absolute;left:2501;top:2137;width:119;height:100" coordorigin="2501,2137" coordsize="119,100">
              <v:shape style="position:absolute;left:2501;top:2137;width:119;height:100" coordorigin="2501,2137" coordsize="119,100" path="m2501,2233l2507,2220,2516,2208,2527,2198,2538,2188,2549,2199,2559,2212,2568,2225,2579,2236,2599,2223,2613,2205,2620,2182,2618,2158,2604,2137,2589,2137,2576,2152,2570,2172e" filled="false" stroked="true" strokeweight="1.146pt" strokecolor="#231f20">
                <v:path arrowok="t"/>
              </v:shape>
            </v:group>
            <v:group style="position:absolute;left:3475;top:2817;width:2;height:19" coordorigin="3475,2817" coordsize="2,19">
              <v:shape style="position:absolute;left:3475;top:2817;width:2;height:19" coordorigin="3475,2817" coordsize="0,19" path="m3475,2836l3475,2817e" filled="false" stroked="true" strokeweight=".451pt" strokecolor="#231f20">
                <v:path arrowok="t"/>
              </v:shape>
            </v:group>
            <v:group style="position:absolute;left:3477;top:2859;width:2;height:19" coordorigin="3477,2859" coordsize="2,19">
              <v:shape style="position:absolute;left:3477;top:2859;width:2;height:19" coordorigin="3477,2859" coordsize="0,19" path="m3477,2878l3477,2859e" filled="false" stroked="true" strokeweight=".451pt" strokecolor="#231f20">
                <v:path arrowok="t"/>
              </v:shape>
            </v:group>
            <v:group style="position:absolute;left:3480;top:2901;width:2;height:19" coordorigin="3480,2901" coordsize="2,19">
              <v:shape style="position:absolute;left:3480;top:2901;width:2;height:19" coordorigin="3480,2901" coordsize="0,19" path="m3480,2920l3480,2901e" filled="false" stroked="true" strokeweight=".451pt" strokecolor="#231f20">
                <v:path arrowok="t"/>
              </v:shape>
            </v:group>
            <v:group style="position:absolute;left:3634;top:3006;width:2;height:35" coordorigin="3634,3006" coordsize="2,35">
              <v:shape style="position:absolute;left:3634;top:3006;width:2;height:35" coordorigin="3634,3006" coordsize="0,35" path="m3634,3041l3634,3006e" filled="false" stroked="true" strokeweight=".449pt" strokecolor="#231f20">
                <v:path arrowok="t"/>
              </v:shape>
            </v:group>
            <v:group style="position:absolute;left:3198;top:2018;width:97;height:19" coordorigin="3198,2018" coordsize="97,19">
              <v:shape style="position:absolute;left:3198;top:2018;width:97;height:19" coordorigin="3198,2018" coordsize="97,19" path="m3198,2018l3224,2018,3249,2019,3274,2024,3295,2037e" filled="false" stroked="true" strokeweight="1.146pt" strokecolor="#231f20">
                <v:path arrowok="t"/>
              </v:shape>
            </v:group>
            <v:group style="position:absolute;left:3293;top:2008;width:5;height:29" coordorigin="3293,2008" coordsize="5,29">
              <v:shape style="position:absolute;left:3293;top:2008;width:5;height:29" coordorigin="3293,2008" coordsize="5,29" path="m3295,2037l3298,2027,3293,2017,3296,2008e" filled="false" stroked="true" strokeweight="1.26pt" strokecolor="#231f20">
                <v:path arrowok="t"/>
              </v:shape>
            </v:group>
            <v:group style="position:absolute;left:3295;top:1933;width:103;height:75" coordorigin="3295,1933" coordsize="103,75">
              <v:shape style="position:absolute;left:3295;top:1933;width:103;height:75" coordorigin="3295,1933" coordsize="103,75" path="m3296,2008l3295,2000,3295,1998,3307,1994,3322,1994,3336,1994,3349,1991,3351,1978,3352,1964,3352,1950,3353,1936,3364,1934,3375,1934,3386,1935,3397,1933e" filled="false" stroked="true" strokeweight="1.303pt" strokecolor="#231f20">
                <v:path arrowok="t"/>
              </v:shape>
            </v:group>
            <v:group style="position:absolute;left:3396;top:1843;width:63;height:91" coordorigin="3396,1843" coordsize="63,91">
              <v:shape style="position:absolute;left:3396;top:1843;width:63;height:91" coordorigin="3396,1843" coordsize="63,91" path="m3397,1933l3396,1908,3398,1884,3407,1861,3423,1843,3435,1845,3446,1850,3458,1852e" filled="false" stroked="true" strokeweight="1.208pt" strokecolor="#231f20">
                <v:path arrowok="t"/>
              </v:shape>
            </v:group>
            <v:group style="position:absolute;left:3458;top:1822;width:71;height:30" coordorigin="3458,1822" coordsize="71,30">
              <v:shape style="position:absolute;left:3458;top:1822;width:71;height:30" coordorigin="3458,1822" coordsize="71,30" path="m3458,1852l3470,1835,3490,1823,3511,1822,3528,1834e" filled="false" stroked="true" strokeweight="1.221pt" strokecolor="#231f20">
                <v:path arrowok="t"/>
              </v:shape>
            </v:group>
            <v:group style="position:absolute;left:3528;top:1832;width:43;height:9" coordorigin="3528,1832" coordsize="43,9">
              <v:shape style="position:absolute;left:3528;top:1832;width:43;height:9" coordorigin="3528,1832" coordsize="43,9" path="m3528,1834l3539,1832,3550,1833,3561,1836,3571,1841e" filled="false" stroked="true" strokeweight="1.149pt" strokecolor="#231f20">
                <v:path arrowok="t"/>
              </v:shape>
            </v:group>
            <v:group style="position:absolute;left:3571;top:1610;width:151;height:231" coordorigin="3571,1610" coordsize="151,231">
              <v:shape style="position:absolute;left:3571;top:1610;width:151;height:231" coordorigin="3571,1610" coordsize="151,231" path="m3571,1841l3586,1771,3621,1711,3669,1657,3722,1610e" filled="false" stroked="true" strokeweight="1.133pt" strokecolor="#231f20">
                <v:path arrowok="t"/>
              </v:shape>
            </v:group>
            <v:group style="position:absolute;left:3722;top:1495;width:190;height:115" coordorigin="3722,1495" coordsize="190,115">
              <v:shape style="position:absolute;left:3722;top:1495;width:190;height:115" coordorigin="3722,1495" coordsize="190,115" path="m3722,1610l3753,1563,3800,1529,3855,1507,3911,1495e" filled="false" stroked="true" strokeweight="1.127pt" strokecolor="#231f20">
                <v:path arrowok="t"/>
              </v:shape>
            </v:group>
            <v:group style="position:absolute;left:4042;top:1526;width:28;height:18" coordorigin="4042,1526" coordsize="28,18">
              <v:shape style="position:absolute;left:4042;top:1526;width:28;height:18" coordorigin="4042,1526" coordsize="28,18" path="m4067,1538l4055,1538,4059,1543,4068,1542,4067,1538xe" filled="true" fillcolor="#231f20" stroked="false">
                <v:path arrowok="t"/>
                <v:fill type="solid"/>
              </v:shape>
              <v:shape style="position:absolute;left:4042;top:1526;width:28;height:18" coordorigin="4042,1526" coordsize="28,18" path="m4056,1526l4054,1529,4049,1529,4049,1531,4043,1531,4045,1540,4055,1538,4067,1538,4070,1535,4065,1532,4065,1531,4049,1531,4042,1530,4065,1530,4065,1529,4054,1529,4049,1528,4064,1528,4064,1526,4056,1526xe" filled="true" fillcolor="#231f20" stroked="false">
                <v:path arrowok="t"/>
                <v:fill type="solid"/>
              </v:shape>
            </v:group>
            <v:group style="position:absolute;left:3911;top:1494;width:65;height:2" coordorigin="3911,1494" coordsize="65,2">
              <v:shape style="position:absolute;left:3911;top:1494;width:65;height:2" coordorigin="3911,1494" coordsize="65,2" path="m3911,1495l3927,1494,3943,1494,3959,1494,3975,1495e" filled="false" stroked="true" strokeweight="1.206pt" strokecolor="#231f20">
                <v:path arrowok="t"/>
              </v:shape>
            </v:group>
            <v:group style="position:absolute;left:3975;top:1495;width:79;height:34" coordorigin="3975,1495" coordsize="79,34">
              <v:shape style="position:absolute;left:3975;top:1495;width:79;height:34" coordorigin="3975,1495" coordsize="79,34" path="m3975,1495l3997,1500,4018,1506,4037,1515,4054,1529e" filled="false" stroked="true" strokeweight="1.121pt" strokecolor="#231f20">
                <v:path arrowok="t"/>
              </v:shape>
            </v:group>
            <v:group style="position:absolute;left:4067;top:1538;width:197;height:190" coordorigin="4067,1538" coordsize="197,190">
              <v:shape style="position:absolute;left:4067;top:1538;width:197;height:190" coordorigin="4067,1538" coordsize="197,190" path="m4067,1538l4126,1550,4185,1576,4234,1614,4264,1664,4263,1727e" filled="false" stroked="true" strokeweight="1.122pt" strokecolor="#231f20">
                <v:path arrowok="t"/>
              </v:shape>
            </v:group>
            <v:group style="position:absolute;left:4146;top:1807;width:59;height:104" coordorigin="4146,1807" coordsize="59,104">
              <v:shape style="position:absolute;left:4146;top:1807;width:59;height:104" coordorigin="4146,1807" coordsize="59,104" path="m4205,1807l4200,1837,4189,1866,4171,1892,4146,1910e" filled="false" stroked="true" strokeweight="1.153pt" strokecolor="#231f20">
                <v:path arrowok="t"/>
              </v:shape>
            </v:group>
            <v:group style="position:absolute;left:4102;top:1910;width:44;height:74" coordorigin="4102,1910" coordsize="44,74">
              <v:shape style="position:absolute;left:4102;top:1910;width:44;height:74" coordorigin="4102,1910" coordsize="44,74" path="m4146,1910l4137,1929,4127,1948,4115,1966,4102,1984e" filled="false" stroked="true" strokeweight="1.158pt" strokecolor="#231f20">
                <v:path arrowok="t"/>
              </v:shape>
            </v:group>
            <v:group style="position:absolute;left:4102;top:1984;width:58;height:72" coordorigin="4102,1984" coordsize="58,72">
              <v:shape style="position:absolute;left:4102;top:1984;width:58;height:72" coordorigin="4102,1984" coordsize="58,72" path="m4102,1984l4137,1988,4159,2005,4160,2029,4134,2056e" filled="false" stroked="true" strokeweight="1.149pt" strokecolor="#231f20">
                <v:path arrowok="t"/>
              </v:shape>
            </v:group>
            <v:group style="position:absolute;left:4364;top:2075;width:54;height:54" coordorigin="4364,2075" coordsize="54,54">
              <v:shape style="position:absolute;left:4364;top:2075;width:54;height:54" coordorigin="4364,2075" coordsize="54,54" path="m4405,2115l4382,2115,4394,2118,4405,2124,4415,2129,4416,2119,4407,2119,4405,2115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08,2078l4408,2108,4407,2119,4416,2119,4417,2116,4418,2103,4418,2088,4416,2079,4412,2079,4408,2078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366,2101l4364,2108,4367,2111,4366,2115,4382,2115,4405,2115,4403,2110,4383,2110,4366,2101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385,2103l4383,2110,4403,2110,4401,2104,4390,2104,4385,2103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00,2101l4394,2101,4390,2104,4401,2104,4400,2101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15,2075l4412,2079,4416,2079,4415,2075xe" filled="true" fillcolor="#231f20" stroked="false">
                <v:path arrowok="t"/>
                <v:fill type="solid"/>
              </v:shape>
            </v:group>
            <v:group style="position:absolute;left:4134;top:2004;width:279;height:75" coordorigin="4134,2004" coordsize="279,75">
              <v:shape style="position:absolute;left:4134;top:2004;width:279;height:75" coordorigin="4134,2004" coordsize="279,75" path="m4134,2056l4135,2056,4135,2057,4136,2057,4183,2052,4240,2033,4299,2012,4353,2004,4393,2022,4412,2079e" filled="false" stroked="true" strokeweight="1.174pt" strokecolor="#231f20">
                <v:path arrowok="t"/>
              </v:shape>
            </v:group>
            <v:group style="position:absolute;left:4122;top:2111;width:246;height:58" coordorigin="4122,2111" coordsize="246,58">
              <v:shape style="position:absolute;left:4122;top:2111;width:246;height:58" coordorigin="4122,2111" coordsize="246,58" path="m4367,2111l4306,2130,4244,2156,4182,2168,4122,2145e" filled="false" stroked="true" strokeweight="1.173pt" strokecolor="#231f20">
                <v:path arrowok="t"/>
              </v:shape>
            </v:group>
            <v:group style="position:absolute;left:4091;top:2261;width:49;height:38" coordorigin="4091,2261" coordsize="49,38">
              <v:shape style="position:absolute;left:4091;top:2261;width:49;height:38" coordorigin="4091,2261" coordsize="49,38" path="m4091,2261l4103,2270,4115,2280,4126,2290,4139,2298e" filled="false" stroked="true" strokeweight="1.134pt" strokecolor="#231f20">
                <v:path arrowok="t"/>
              </v:shape>
            </v:group>
            <v:group style="position:absolute;left:4139;top:2202;width:163;height:97" coordorigin="4139,2202" coordsize="163,97">
              <v:shape style="position:absolute;left:4139;top:2202;width:163;height:97" coordorigin="4139,2202" coordsize="163,97" path="m4139,2298l4174,2266,4214,2237,4256,2215,4302,2202e" filled="false" stroked="true" strokeweight="1.119pt" strokecolor="#231f20">
                <v:path arrowok="t"/>
              </v:shape>
            </v:group>
            <v:group style="position:absolute;left:4318;top:2446;width:31;height:14" coordorigin="4318,2446" coordsize="31,14">
              <v:shape style="position:absolute;left:4318;top:2446;width:31;height:14" coordorigin="4318,2446" coordsize="31,14" path="m4345,2446l4320,2446,4318,2456,4326,2457,4331,2460,4334,2456,4338,2456,4337,2451,4345,2451,4344,2450,4345,2446xe" filled="true" fillcolor="#231f20" stroked="false">
                <v:path arrowok="t"/>
                <v:fill type="solid"/>
              </v:shape>
              <v:shape style="position:absolute;left:4318;top:2446;width:31;height:14" coordorigin="4318,2446" coordsize="31,14" path="m4345,2451l4337,2451,4349,2459,4348,2453,4345,2451xe" filled="true" fillcolor="#231f20" stroked="false">
                <v:path arrowok="t"/>
                <v:fill type="solid"/>
              </v:shape>
              <v:shape style="position:absolute;left:4318;top:2446;width:31;height:14" coordorigin="4318,2446" coordsize="31,14" path="m4338,2456l4334,2456,4338,2457,4338,2456xe" filled="true" fillcolor="#231f20" stroked="false">
                <v:path arrowok="t"/>
                <v:fill type="solid"/>
              </v:shape>
            </v:group>
            <v:group style="position:absolute;left:4299;top:2485;width:24;height:17" coordorigin="4299,2485" coordsize="24,17">
              <v:shape style="position:absolute;left:4299;top:2485;width:24;height:17" coordorigin="4299,2485" coordsize="24,17" path="m4319,2485l4302,2487,4299,2490,4299,2498,4306,2499,4310,2502,4313,2498,4317,2498,4318,2497,4320,2497,4318,2493,4322,2490,4319,2485xe" filled="true" fillcolor="#231f20" stroked="false">
                <v:path arrowok="t"/>
                <v:fill type="solid"/>
              </v:shape>
              <v:shape style="position:absolute;left:4299;top:2485;width:24;height:17" coordorigin="4299,2485" coordsize="24,17" path="m4317,2498l4313,2498,4317,2499,4317,2498xe" filled="true" fillcolor="#231f20" stroked="false">
                <v:path arrowok="t"/>
                <v:fill type="solid"/>
              </v:shape>
              <v:shape style="position:absolute;left:4299;top:2485;width:24;height:17" coordorigin="4299,2485" coordsize="24,17" path="m4320,2497l4318,2497,4320,2497,4320,2497xe" filled="true" fillcolor="#231f20" stroked="false">
                <v:path arrowok="t"/>
                <v:fill type="solid"/>
              </v:shape>
            </v:group>
            <v:group style="position:absolute;left:4302;top:2200;width:64;height:250" coordorigin="4302,2200" coordsize="64,250">
              <v:shape style="position:absolute;left:4302;top:2200;width:64;height:250" coordorigin="4302,2200" coordsize="64,250" path="m4302,2202l4302,2202,4303,2201,4303,2200,4312,2200,4317,2206,4318,2215,4313,2222,4320,2232,4325,2243,4325,2254,4320,2266,4328,2275,4335,2285,4337,2296,4331,2308,4332,2317,4341,2322,4343,2331,4347,2342,4337,2353,4342,2363,4351,2370,4357,2378,4359,2388,4354,2398,4359,2414,4365,2432,4364,2445,4346,2450,4346,2450,4345,2450,4344,2450e" filled="false" stroked="true" strokeweight="1.179pt" strokecolor="#231f20">
                <v:path arrowok="t"/>
              </v:shape>
            </v:group>
            <v:group style="position:absolute;left:4318;top:2456;width:24;height:39" coordorigin="4318,2456" coordsize="24,39">
              <v:shape style="position:absolute;left:4318;top:2456;width:24;height:39" coordorigin="4318,2456" coordsize="24,39" path="m4334,2456l4341,2467,4342,2482,4336,2493,4331,2495,4324,2494,4318,2493e" filled="false" stroked="true" strokeweight="1.119pt" strokecolor="#231f20">
                <v:path arrowok="t"/>
              </v:shape>
            </v:group>
            <v:group style="position:absolute;left:4452;top:2919;width:19;height:15" coordorigin="4452,2919" coordsize="19,15">
              <v:shape style="position:absolute;left:4452;top:2919;width:19;height:15" coordorigin="4452,2919" coordsize="19,15" path="m4463,2919l4455,2919,4456,2922,4452,2923,4452,2926,4456,2928,4455,2933,4462,2933,4466,2930,4471,2928,4468,2922,4463,2919xe" filled="true" fillcolor="#231f20" stroked="false">
                <v:path arrowok="t"/>
                <v:fill type="solid"/>
              </v:shape>
              <v:shape style="position:absolute;left:4316;top:2814;width:151;height:120" type="#_x0000_t75" stroked="false">
                <v:imagedata r:id="rId138" o:title=""/>
              </v:shape>
              <v:shape style="position:absolute;left:2341;top:2887;width:344;height:200" type="#_x0000_t75" stroked="false">
                <v:imagedata r:id="rId139" o:title=""/>
              </v:shape>
            </v:group>
            <v:group style="position:absolute;left:2894;top:2615;width:5;height:15" coordorigin="2894,2615" coordsize="5,15">
              <v:shape style="position:absolute;left:2894;top:2615;width:5;height:15" coordorigin="2894,2615" coordsize="5,15" path="m2894,2629l2894,2624,2896,2619,2898,2615e" filled="false" stroked="true" strokeweight="1.24pt" strokecolor="#231f20">
                <v:path arrowok="t"/>
              </v:shape>
            </v:group>
            <v:group style="position:absolute;left:2624;top:2295;width:49;height:170" coordorigin="2624,2295" coordsize="49,170">
              <v:shape style="position:absolute;left:2624;top:2295;width:49;height:170" coordorigin="2624,2295" coordsize="49,170" path="m2672,2464l2638,2430,2624,2384,2630,2335,2657,2295e" filled="false" stroked="true" strokeweight="1.145pt" strokecolor="#231f20">
                <v:path arrowok="t"/>
              </v:shape>
            </v:group>
            <v:group style="position:absolute;left:2776;top:2114;width:59;height:77" coordorigin="2776,2114" coordsize="59,77">
              <v:shape style="position:absolute;left:2776;top:2114;width:59;height:77" coordorigin="2776,2114" coordsize="59,77" path="m2776,2191l2779,2165,2792,2143,2811,2126,2834,2114e" filled="false" stroked="true" strokeweight="1.153pt" strokecolor="#231f20">
                <v:path arrowok="t"/>
              </v:shape>
            </v:group>
            <v:group style="position:absolute;left:2801;top:2092;width:34;height:23" coordorigin="2801,2092" coordsize="34,23">
              <v:shape style="position:absolute;left:2801;top:2092;width:34;height:23" coordorigin="2801,2092" coordsize="34,23" path="m2834,2114l2826,2108,2818,2102,2810,2096,2801,2092e" filled="false" stroked="true" strokeweight="1.145pt" strokecolor="#231f20">
                <v:path arrowok="t"/>
              </v:shape>
            </v:group>
            <v:group style="position:absolute;left:2715;top:2092;width:87;height:35" coordorigin="2715,2092" coordsize="87,35">
              <v:shape style="position:absolute;left:2715;top:2092;width:87;height:35" coordorigin="2715,2092" coordsize="87,35" path="m2801,2092l2796,2102,2787,2108,2777,2110,2766,2106,2754,2121,2737,2126,2722,2119,2715,2100e" filled="false" stroked="true" strokeweight="1.148pt" strokecolor="#231f20">
                <v:path arrowok="t"/>
              </v:shape>
            </v:group>
            <v:group style="position:absolute;left:2648;top:2067;width:63;height:48" coordorigin="2648,2067" coordsize="63,48">
              <v:shape style="position:absolute;left:2648;top:2067;width:63;height:48" coordorigin="2648,2067" coordsize="63,48" path="m2711,2099l2688,2115,2663,2111,2648,2093,2656,2067e" filled="false" stroked="true" strokeweight="1.120pt" strokecolor="#231f20">
                <v:path arrowok="t"/>
              </v:shape>
            </v:group>
            <v:group style="position:absolute;left:2631;top:1987;width:11;height:24" coordorigin="2631,1987" coordsize="11,24">
              <v:shape style="position:absolute;left:2631;top:1987;width:11;height:24" coordorigin="2631,1987" coordsize="11,24" path="m2641,2011l2638,2003,2633,1996,2631,1987e" filled="false" stroked="true" strokeweight="1.236pt" strokecolor="#231f20">
                <v:path arrowok="t"/>
              </v:shape>
            </v:group>
            <v:group style="position:absolute;left:3722;top:1533;width:322;height:78" coordorigin="3722,1533" coordsize="322,78">
              <v:shape style="position:absolute;left:3722;top:1533;width:322;height:78" coordorigin="3722,1533" coordsize="322,78" path="m3722,1610l3797,1572,3876,1546,3959,1533,4044,1535e" filled="false" stroked="true" strokeweight="1.242pt" strokecolor="#231f20">
                <v:path arrowok="t"/>
              </v:shape>
            </v:group>
            <v:group style="position:absolute;left:3571;top:1841;width:9;height:25" coordorigin="3571,1841" coordsize="9,25">
              <v:shape style="position:absolute;left:3571;top:1841;width:9;height:25" coordorigin="3571,1841" coordsize="9,25" path="m3571,1841l3576,1848,3577,1857,3579,1866e" filled="false" stroked="true" strokeweight="1.266pt" strokecolor="#231f20">
                <v:path arrowok="t"/>
              </v:shape>
            </v:group>
            <v:group style="position:absolute;left:3579;top:1860;width:19;height:6" coordorigin="3579,1860" coordsize="19,6">
              <v:shape style="position:absolute;left:3579;top:1860;width:19;height:6" coordorigin="3579,1860" coordsize="19,6" path="m3579,1866l3586,1865,3592,1863,3598,1860e" filled="false" stroked="true" strokeweight="1.279pt" strokecolor="#231f20">
                <v:path arrowok="t"/>
              </v:shape>
            </v:group>
            <v:group style="position:absolute;left:3593;top:1559;width:661;height:302" coordorigin="3593,1559" coordsize="661,302">
              <v:shape style="position:absolute;left:3593;top:1559;width:661;height:302" coordorigin="3593,1559" coordsize="661,302" path="m3598,1860l3594,1845,3593,1830,3595,1815,3602,1801,3600,1784,3604,1769,3614,1757,3629,1752,3632,1733,3640,1715,3654,1703,3673,1699,3683,1682,3696,1667,3712,1656,3731,1650,3742,1636,3755,1625,3770,1619,3788,1621,3800,1605,3816,1592,3834,1586,3855,1590,3870,1576,3889,1567,3908,1566,3928,1574,3928,1575,3930,1574,3931,1574,3949,1563,3969,1559,3990,1561,4009,1571,4024,1564,4040,1563,4056,1566,4071,1573,4089,1569,4105,1574,4119,1584,4130,1598,4146,1594,4159,1599,4170,1609,4178,1621,4183,1619,4188,1620,4193,1620,4206,1624,4208,1639,4206,1651,4218,1659,4225,1670,4229,1683,4230,1697,4240,1702,4247,1711,4250,1721,4251,1723,4251,1726,4252,1729,4252,1730,4253,1731,4253,1732e" filled="false" stroked="true" strokeweight="1.188pt" strokecolor="#231f20">
                <v:path arrowok="t"/>
              </v:shape>
            </v:group>
            <v:group style="position:absolute;left:3630;top:1597;width:602;height:249" coordorigin="3630,1597" coordsize="602,249">
              <v:shape style="position:absolute;left:3630;top:1597;width:602;height:249" coordorigin="3630,1597" coordsize="602,249" path="m3630,1846l3631,1841,3633,1838,3635,1833,3633,1819,3638,1807,3647,1798,3660,1792,3662,1777,3670,1764,3681,1755,3696,1751,3699,1733,3706,1716,3719,1705,3738,1703,3747,1684,3761,1672,3778,1665,3798,1666,3805,1653,3816,1647,3830,1646,3844,1651,3855,1632,3872,1618,3892,1612,3914,1618,3934,1602,3957,1597,3980,1602,3999,1618,4012,1609,4026,1607,4040,1610,4051,1620,4053,1621,4055,1621,4057,1621,4075,1610,4094,1608,4112,1616,4124,1633,4145,1631,4162,1637,4174,1650,4175,1672,4194,1673,4203,1685,4204,1703,4201,1720,4218,1723,4228,1734,4232,1750,4229,1767e" filled="false" stroked="true" strokeweight="1.217pt" strokecolor="#231f20">
                <v:path arrowok="t"/>
              </v:shape>
            </v:group>
            <v:group style="position:absolute;left:4235;top:1748;width:18;height:27" coordorigin="4235,1748" coordsize="18,27">
              <v:shape style="position:absolute;left:4235;top:1748;width:18;height:27" coordorigin="4235,1748" coordsize="18,27" path="m4235,1774l4243,1769,4248,1758,4252,1748e" filled="false" stroked="true" strokeweight="1.090pt" strokecolor="#231f20">
                <v:path arrowok="t"/>
              </v:shape>
            </v:group>
            <v:group style="position:absolute;left:3598;top:1859;width:32;height:7" coordorigin="3598,1859" coordsize="32,7">
              <v:shape style="position:absolute;left:3598;top:1859;width:32;height:7" coordorigin="3598,1859" coordsize="32,7" path="m3598,1860l3609,1859,3619,1862,3630,1866e" filled="false" stroked="true" strokeweight="1.306pt" strokecolor="#231f20">
                <v:path arrowok="t"/>
              </v:shape>
              <v:shape style="position:absolute;left:2611;top:1557;width:623;height:370" type="#_x0000_t75" stroked="false">
                <v:imagedata r:id="rId140" o:title=""/>
              </v:shape>
              <v:shape style="position:absolute;left:2617;top:1631;width:1787;height:1226" type="#_x0000_t75" stroked="false">
                <v:imagedata r:id="rId141" o:title=""/>
              </v:shape>
              <v:shape style="position:absolute;left:2642;top:2240;width:129;height:260" type="#_x0000_t75" stroked="false">
                <v:imagedata r:id="rId142" o:title=""/>
              </v:shape>
            </v:group>
            <v:group style="position:absolute;left:3531;top:3431;width:5;height:27" coordorigin="3531,3431" coordsize="5,27">
              <v:shape style="position:absolute;left:3531;top:3431;width:5;height:27" coordorigin="3531,3431" coordsize="5,27" path="m3535,3431l3532,3438,3532,3442,3531,3457,3535,3450,3535,3446,3535,3431xe" filled="true" fillcolor="#231f20" stroked="false">
                <v:path arrowok="t"/>
                <v:fill type="solid"/>
              </v:shape>
            </v:group>
            <v:group style="position:absolute;left:3528;top:3457;width:13;height:21" coordorigin="3528,3457" coordsize="13,21">
              <v:shape style="position:absolute;left:3528;top:3457;width:13;height:21" coordorigin="3528,3457" coordsize="13,21" path="m3535,3469l3528,3474,3535,3478,3533,3472,3535,3469xe" filled="true" fillcolor="#231f20" stroked="false">
                <v:path arrowok="t"/>
                <v:fill type="solid"/>
              </v:shape>
              <v:shape style="position:absolute;left:3528;top:3457;width:13;height:21" coordorigin="3528,3457" coordsize="13,21" path="m3536,3466l3535,3469,3536,3468,3536,3466xe" filled="true" fillcolor="#231f20" stroked="false">
                <v:path arrowok="t"/>
                <v:fill type="solid"/>
              </v:shape>
              <v:shape style="position:absolute;left:3528;top:3457;width:13;height:21" coordorigin="3528,3457" coordsize="13,21" path="m3541,3457l3535,3462,3536,3466,3541,3457xe" filled="true" fillcolor="#231f20" stroked="false">
                <v:path arrowok="t"/>
                <v:fill type="solid"/>
              </v:shape>
            </v:group>
            <v:group style="position:absolute;left:3596;top:3372;width:134;height:82" coordorigin="3596,3372" coordsize="134,82">
              <v:shape style="position:absolute;left:3596;top:3372;width:134;height:82" coordorigin="3596,3372" coordsize="134,82" path="m3596,3372l3634,3375,3671,3374,3703,3383,3725,3413,3727,3421,3729,3431,3729,3441,3727,3453e" filled="false" stroked="true" strokeweight="1.077pt" strokecolor="#231f20">
                <v:path arrowok="t"/>
              </v:shape>
            </v:group>
            <v:group style="position:absolute;left:3675;top:3453;width:65;height:115" coordorigin="3675,3453" coordsize="65,115">
              <v:shape style="position:absolute;left:3675;top:3453;width:65;height:115" coordorigin="3675,3453" coordsize="65,115" path="m3727,3453l3740,3492,3737,3537,3715,3567,3675,3563e" filled="false" stroked="true" strokeweight="1.059pt" strokecolor="#231f20">
                <v:path arrowok="t"/>
              </v:shape>
            </v:group>
            <v:group style="position:absolute;left:3526;top:3489;width:150;height:75" coordorigin="3526,3489" coordsize="150,75">
              <v:shape style="position:absolute;left:3526;top:3489;width:150;height:75" coordorigin="3526,3489" coordsize="150,75" path="m3675,3563l3639,3547,3605,3527,3570,3507,3534,3489,3529,3496,3533,3506,3526,3512e" filled="false" stroked="true" strokeweight=".961pt" strokecolor="#231f20">
                <v:path arrowok="t"/>
              </v:shape>
            </v:group>
            <v:group style="position:absolute;left:3390;top:3506;width:17;height:31" coordorigin="3390,3506" coordsize="17,31">
              <v:shape style="position:absolute;left:3390;top:3506;width:17;height:31" coordorigin="3390,3506" coordsize="17,31" path="m3404,3508l3400,3509,3390,3509,3391,3527,3395,3534,3402,3536,3406,3530,3403,3517,3404,3509,3394,3509,3390,3508,3404,3508xe" filled="true" fillcolor="#231f20" stroked="false">
                <v:path arrowok="t"/>
                <v:fill type="solid"/>
              </v:shape>
              <v:shape style="position:absolute;left:3390;top:3506;width:17;height:31" coordorigin="3390,3506" coordsize="17,31" path="m3397,3506l3395,3506,3394,3509,3400,3509,3397,3506xe" filled="true" fillcolor="#231f20" stroked="false">
                <v:path arrowok="t"/>
                <v:fill type="solid"/>
              </v:shape>
            </v:group>
            <v:group style="position:absolute;left:3390;top:3410;width:14;height:22" coordorigin="3390,3410" coordsize="14,22">
              <v:shape style="position:absolute;left:3390;top:3410;width:14;height:22" coordorigin="3390,3410" coordsize="14,22" path="m3403,3410l3395,3417,3390,3432,3395,3427,3394,3422,3403,3410xe" filled="true" fillcolor="#231f20" stroked="false">
                <v:path arrowok="t"/>
                <v:fill type="solid"/>
              </v:shape>
            </v:group>
            <v:group style="position:absolute;left:3389;top:3446;width:2;height:19" coordorigin="3389,3446" coordsize="2,19">
              <v:shape style="position:absolute;left:3389;top:3446;width:2;height:19" coordorigin="3389,3446" coordsize="0,19" path="m3389,3465l3389,3446e" filled="false" stroked="true" strokeweight=".451pt" strokecolor="#231f20">
                <v:path arrowok="t"/>
              </v:shape>
            </v:group>
            <v:group style="position:absolute;left:3398;top:3512;width:128;height:70" coordorigin="3398,3512" coordsize="128,70">
              <v:shape style="position:absolute;left:3398;top:3512;width:128;height:70" coordorigin="3398,3512" coordsize="128,70" path="m3526,3512l3515,3560,3471,3582,3423,3574,3398,3535e" filled="false" stroked="true" strokeweight="1.115pt" strokecolor="#231f20">
                <v:path arrowok="t"/>
              </v:shape>
              <v:shape style="position:absolute;left:2675;top:2312;width:1856;height:1095" type="#_x0000_t75" stroked="false">
                <v:imagedata r:id="rId143" o:title=""/>
              </v:shape>
              <v:shape style="position:absolute;left:3000;top:2944;width:191;height:268" type="#_x0000_t75" stroked="false">
                <v:imagedata r:id="rId144" o:title=""/>
              </v:shape>
            </v:group>
            <v:group style="position:absolute;left:2352;top:3076;width:774;height:110" coordorigin="2352,3076" coordsize="774,110">
              <v:shape style="position:absolute;left:2352;top:3076;width:774;height:110" coordorigin="2352,3076" coordsize="774,110" path="m2352,3076l2352,3077,2352,3078,2352,3078,2401,3091,2463,3093,2527,3091,2583,3095,2603,3102,2617,3113,2623,3127,2619,3145,2636,3165,2659,3173,2685,3174,2710,3173,2794,3161,2880,3143,2966,3125,3050,3112,3070,3110,3090,3110,3109,3114,3126,3123,3102,3144,3072,3157,3041,3170,3013,3185e" filled="false" stroked="true" strokeweight="1.197pt" strokecolor="#231f20">
                <v:path arrowok="t"/>
              </v:shape>
            </v:group>
            <v:group style="position:absolute;left:3797;top:2982;width:13;height:30" coordorigin="3797,2982" coordsize="13,30">
              <v:shape style="position:absolute;left:3797;top:2982;width:13;height:30" coordorigin="3797,2982" coordsize="13,30" path="m3797,3011l3801,3001,3805,2991,3809,2982e" filled="false" stroked="true" strokeweight="1.177pt" strokecolor="#231f20">
                <v:path arrowok="t"/>
              </v:shape>
            </v:group>
            <v:group style="position:absolute;left:3214;top:2978;width:52;height:65" coordorigin="3214,2978" coordsize="52,65">
              <v:shape style="position:absolute;left:3214;top:2978;width:52;height:65" coordorigin="3214,2978" coordsize="52,65" path="m3214,2978l3229,2992,3241,3009,3253,3027,3266,3043e" filled="false" stroked="true" strokeweight=".906pt" strokecolor="#231f20">
                <v:path arrowok="t"/>
              </v:shape>
            </v:group>
            <v:group style="position:absolute;left:3258;top:2978;width:9;height:65" coordorigin="3258,2978" coordsize="9,65">
              <v:shape style="position:absolute;left:3258;top:2978;width:9;height:65" coordorigin="3258,2978" coordsize="9,65" path="m3266,3043l3266,3027,3264,3011,3261,2994,3258,2978e" filled="false" stroked="true" strokeweight="1.074pt" strokecolor="#231f20">
                <v:path arrowok="t"/>
              </v:shape>
            </v:group>
            <v:group style="position:absolute;left:3543;top:3388;width:91;height:33" coordorigin="3543,3388" coordsize="91,33">
              <v:shape style="position:absolute;left:3543;top:3388;width:91;height:33" coordorigin="3543,3388" coordsize="91,33" path="m3543,3388l3564,3398,3587,3406,3610,3414,3634,3421e" filled="false" stroked="true" strokeweight=".41pt" strokecolor="#231f20">
                <v:path arrowok="t"/>
              </v:shape>
            </v:group>
            <v:group style="position:absolute;left:3403;top:3394;width:7;height:11" coordorigin="3403,3394" coordsize="7,11">
              <v:shape style="position:absolute;left:3403;top:3394;width:7;height:11" coordorigin="3403,3394" coordsize="7,11" path="m3410,3394l3409,3398,3406,3401,3403,3404e" filled="false" stroked="true" strokeweight=".399pt" strokecolor="#231f20">
                <v:path arrowok="t"/>
              </v:shape>
            </v:group>
            <v:group style="position:absolute;left:3193;top:3372;width:138;height:83" coordorigin="3193,3372" coordsize="138,83">
              <v:shape style="position:absolute;left:3193;top:3372;width:138;height:83" coordorigin="3193,3372" coordsize="138,83" path="m3331,3372l3303,3377,3270,3377,3237,3378,3211,3390,3202,3402,3195,3418,3193,3436,3195,3455e" filled="false" stroked="true" strokeweight="1.074pt" strokecolor="#231f20">
                <v:path arrowok="t"/>
              </v:shape>
            </v:group>
            <v:group style="position:absolute;left:3195;top:3446;width:29;height:10" coordorigin="3195,3446" coordsize="29,10">
              <v:shape style="position:absolute;left:3195;top:3446;width:29;height:10" coordorigin="3195,3446" coordsize="29,10" path="m3195,3455l3202,3447,3213,3446,3224,3446e" filled="false" stroked="true" strokeweight="1.116pt" strokecolor="#231f20">
                <v:path arrowok="t"/>
              </v:shape>
            </v:group>
            <v:group style="position:absolute;left:3224;top:3414;width:91;height:33" coordorigin="3224,3414" coordsize="91,33">
              <v:shape style="position:absolute;left:3224;top:3414;width:91;height:33" coordorigin="3224,3414" coordsize="91,33" path="m3224,3446l3245,3436,3268,3428,3291,3421,3314,3414e" filled="false" stroked="true" strokeweight=".436pt" strokecolor="#231f20">
                <v:path arrowok="t"/>
              </v:shape>
            </v:group>
            <v:group style="position:absolute;left:3242;top:3489;width:152;height:80" coordorigin="3242,3489" coordsize="152,80">
              <v:shape style="position:absolute;left:3242;top:3489;width:152;height:80" coordorigin="3242,3489" coordsize="152,80" path="m3242,3568l3277,3551,3312,3532,3347,3511,3381,3490,3382,3490,3385,3489,3386,3489,3393,3493,3389,3503,3394,3509e" filled="false" stroked="true" strokeweight=".951pt" strokecolor="#231f20">
                <v:path arrowok="t"/>
              </v:shape>
            </v:group>
            <v:group style="position:absolute;left:3182;top:3455;width:60;height:114" coordorigin="3182,3455" coordsize="60,114">
              <v:shape style="position:absolute;left:3182;top:3455;width:60;height:114" coordorigin="3182,3455" coordsize="60,114" path="m3195,3455l3182,3492,3185,3536,3204,3567,3242,3568e" filled="false" stroked="true" strokeweight="1.017000pt" strokecolor="#231f20">
                <v:path arrowok="t"/>
              </v:shape>
            </v:group>
            <v:group style="position:absolute;left:3224;top:3446;width:27;height:122" coordorigin="3224,3446" coordsize="27,122">
              <v:shape style="position:absolute;left:3224;top:3446;width:27;height:122" coordorigin="3224,3446" coordsize="27,122" path="m3242,3568l3248,3536,3250,3502,3244,3470,3224,3446e" filled="false" stroked="true" strokeweight="1.004pt" strokecolor="#231f20">
                <v:path arrowok="t"/>
              </v:shape>
            </v:group>
            <v:group style="position:absolute;left:3671;top:3453;width:56;height:111" coordorigin="3671,3453" coordsize="56,111">
              <v:shape style="position:absolute;left:3671;top:3453;width:56;height:111" coordorigin="3671,3453" coordsize="56,111" path="m3727,3453l3692,3454,3675,3484,3671,3526,3675,3563e" filled="false" stroked="true" strokeweight="1.065pt" strokecolor="#231f20">
                <v:path arrowok="t"/>
              </v:shape>
            </v:group>
            <v:group style="position:absolute;left:3400;top:3457;width:127;height:56" coordorigin="3400,3457" coordsize="127,56">
              <v:shape style="position:absolute;left:3400;top:3457;width:127;height:56" coordorigin="3400,3457" coordsize="127,56" path="m3526,3512l3504,3472,3462,3457,3421,3469,3400,3509e" filled="false" stroked="true" strokeweight="1.022pt" strokecolor="#231f20">
                <v:path arrowok="t"/>
              </v:shape>
            </v:group>
            <v:group style="position:absolute;left:2806;top:1598;width:15;height:30" coordorigin="2806,1598" coordsize="15,30">
              <v:shape style="position:absolute;left:2806;top:1598;width:15;height:30" coordorigin="2806,1598" coordsize="15,30" path="m2806,1627l2811,1617,2819,1609,2821,1599,2819,1598,2817,1598,2815,1598,2815,1600,2813,1601,2811,1601e" filled="false" stroked="true" strokeweight=".635pt" strokecolor="#231f20">
                <v:path arrowok="t"/>
              </v:shape>
            </v:group>
            <v:group style="position:absolute;left:2806;top:1601;width:31;height:33" coordorigin="2806,1601" coordsize="31,33">
              <v:shape style="position:absolute;left:2806;top:1601;width:31;height:33" coordorigin="2806,1601" coordsize="31,33" path="m2806,1627l2807,1629,2810,1632,2812,1634,2820,1628,2827,1620,2832,1611,2837,1601e" filled="false" stroked="true" strokeweight=".53pt" strokecolor="#231f20">
                <v:path arrowok="t"/>
              </v:shape>
            </v:group>
            <v:group style="position:absolute;left:2791;top:1614;width:16;height:13" coordorigin="2791,1614" coordsize="16,13">
              <v:shape style="position:absolute;left:2791;top:1614;width:16;height:13" coordorigin="2791,1614" coordsize="16,13" path="m2791,1614l2798,1616,2800,1625,2806,1627e" filled="false" stroked="true" strokeweight=".784pt" strokecolor="#231f20">
                <v:path arrowok="t"/>
              </v:shape>
              <v:shape style="position:absolute;left:3885;top:1868;width:194;height:124" type="#_x0000_t75" stroked="false">
                <v:imagedata r:id="rId145" o:title=""/>
              </v:shape>
            </v:group>
            <v:group style="position:absolute;left:3533;top:2822;width:3;height:7" coordorigin="3533,2822" coordsize="3,7">
              <v:shape style="position:absolute;left:3533;top:2822;width:3;height:7" coordorigin="3533,2822" coordsize="3,7" path="m3533,2822l3535,2823,3535,2826,3536,2829e" filled="false" stroked="true" strokeweight=".516pt" strokecolor="#231f20">
                <v:path arrowok="t"/>
              </v:shape>
            </v:group>
            <v:group style="position:absolute;left:3435;top:2838;width:3;height:7" coordorigin="3435,2838" coordsize="3,7">
              <v:shape style="position:absolute;left:3435;top:2838;width:3;height:7" coordorigin="3435,2838" coordsize="3,7" path="m3436,2845l3435,2843,3437,2841,3438,2838e" filled="false" stroked="true" strokeweight=".44pt" strokecolor="#231f20">
                <v:path arrowok="t"/>
              </v:shape>
            </v:group>
            <v:group style="position:absolute;left:3522;top:2850;width:10;height:2" coordorigin="3522,2850" coordsize="10,2">
              <v:shape style="position:absolute;left:3522;top:2850;width:10;height:2" coordorigin="3522,2850" coordsize="10,0" path="m3522,2850l3531,2850e" filled="false" stroked="true" strokeweight=".233pt" strokecolor="#231f20">
                <v:path arrowok="t"/>
              </v:shape>
            </v:group>
            <v:group style="position:absolute;left:3405;top:2873;width:9;height:38" coordorigin="3405,2873" coordsize="9,38">
              <v:shape style="position:absolute;left:3405;top:2873;width:9;height:38" coordorigin="3405,2873" coordsize="9,38" path="m3405,2883l3406,2879,3409,2874,3411,2873,3414,2885,3411,2898,3412,2911e" filled="false" stroked="true" strokeweight=".453pt" strokecolor="#231f20">
                <v:path arrowok="t"/>
              </v:shape>
            </v:group>
            <v:group style="position:absolute;left:3512;top:2880;width:3;height:12" coordorigin="3512,2880" coordsize="3,12">
              <v:shape style="position:absolute;left:3512;top:2880;width:3;height:12" coordorigin="3512,2880" coordsize="3,12" path="m3512,2892l3513,2888,3515,2884,3515,2880e" filled="false" stroked="true" strokeweight=".442pt" strokecolor="#231f20">
                <v:path arrowok="t"/>
              </v:shape>
            </v:group>
            <v:group style="position:absolute;left:3548;top:2887;width:9;height:2" coordorigin="3548,2887" coordsize="9,2">
              <v:shape style="position:absolute;left:3548;top:2887;width:9;height:2" coordorigin="3548,2887" coordsize="9,0" path="m3548,2887l3556,2887e" filled="false" stroked="true" strokeweight=".465pt" strokecolor="#231f20">
                <v:path arrowok="t"/>
              </v:shape>
            </v:group>
            <v:group style="position:absolute;left:3387;top:2915;width:10;height:2" coordorigin="3387,2915" coordsize="10,2">
              <v:shape style="position:absolute;left:3387;top:2915;width:10;height:2" coordorigin="3387,2915" coordsize="10,0" path="m3387,2915l3396,2915e" filled="false" stroked="true" strokeweight=".233pt" strokecolor="#231f20">
                <v:path arrowok="t"/>
              </v:shape>
            </v:group>
            <v:group style="position:absolute;left:3608;top:2927;width:17;height:26" coordorigin="3608,2927" coordsize="17,26">
              <v:shape style="position:absolute;left:3608;top:2927;width:17;height:26" coordorigin="3608,2927" coordsize="17,26" path="m3608,2952l3613,2944,3616,2934,3623,2927,3624,2927,3624,2928,3624,2929e" filled="false" stroked="true" strokeweight=".439pt" strokecolor="#231f20">
                <v:path arrowok="t"/>
              </v:shape>
            </v:group>
            <v:group style="position:absolute;left:3578;top:2942;width:10;height:9" coordorigin="3578,2942" coordsize="10,9">
              <v:shape style="position:absolute;left:3578;top:2942;width:10;height:9" coordorigin="3578,2942" coordsize="10,9" path="m3578,2950l3581,2946,3583,2942,3586,2942,3587,2943,3587,2944,3587,2945e" filled="false" stroked="true" strokeweight=".42pt" strokecolor="#231f20">
                <v:path arrowok="t"/>
              </v:shape>
            </v:group>
            <v:group style="position:absolute;left:3481;top:2943;width:9;height:12" coordorigin="3481,2943" coordsize="9,12">
              <v:shape style="position:absolute;left:3481;top:2943;width:9;height:12" coordorigin="3481,2943" coordsize="9,12" path="m3489,2945l3488,2949,3486,2954,3483,2955,3481,2952,3483,2947,3482,2943e" filled="false" stroked="true" strokeweight=".442pt" strokecolor="#231f20">
                <v:path arrowok="t"/>
              </v:shape>
            </v:group>
            <v:group style="position:absolute;left:3369;top:2955;width:7;height:19" coordorigin="3369,2955" coordsize="7,19">
              <v:shape style="position:absolute;left:3369;top:2955;width:7;height:19" coordorigin="3369,2955" coordsize="7,19" path="m3370,2973l3369,2967,3375,2962,3375,2955e" filled="false" stroked="true" strokeweight=".437pt" strokecolor="#231f20">
                <v:path arrowok="t"/>
              </v:shape>
            </v:group>
            <v:group style="position:absolute;left:3566;top:2964;width:5;height:5" coordorigin="3566,2964" coordsize="5,5">
              <v:shape style="position:absolute;left:3566;top:2964;width:5;height:5" coordorigin="3566,2964" coordsize="5,5" path="m3566,2969l3568,2967,3569,2966,3571,2964e" filled="false" stroked="true" strokeweight=".412pt" strokecolor="#231f20">
                <v:path arrowok="t"/>
              </v:shape>
            </v:group>
            <v:group style="position:absolute;left:3582;top:2976;width:7;height:7" coordorigin="3582,2976" coordsize="7,7">
              <v:shape style="position:absolute;left:3582;top:2976;width:7;height:7" coordorigin="3582,2976" coordsize="7,7" path="m3582,2980l3583,2981,3583,2982,3583,2982,3586,2982,3588,2978,3589,2976e" filled="false" stroked="true" strokeweight=".422pt" strokecolor="#231f20">
                <v:path arrowok="t"/>
              </v:shape>
            </v:group>
            <v:group style="position:absolute;left:3554;top:2980;width:5;height:4" coordorigin="3554,2980" coordsize="5,4">
              <v:shape style="position:absolute;left:3554;top:2980;width:5;height:4" coordorigin="3554,2980" coordsize="5,4" path="m3559,2983l3557,2984,3556,2984,3555,2984,3555,2983,3555,2982,3554,2980e" filled="false" stroked="true" strokeweight=".431pt" strokecolor="#231f20">
                <v:path arrowok="t"/>
              </v:shape>
            </v:group>
            <v:group style="position:absolute;left:3321;top:3015;width:5;height:3" coordorigin="3321,3015" coordsize="5,3">
              <v:shape style="position:absolute;left:3321;top:3015;width:5;height:3" coordorigin="3321,3015" coordsize="5,3" path="m3321,3018l3321,3016,3322,3016,3323,3015,3324,3016,3325,3017,3326,3018e" filled="false" stroked="true" strokeweight=".437pt" strokecolor="#231f20">
                <v:path arrowok="t"/>
              </v:shape>
            </v:group>
            <v:group style="position:absolute;left:3335;top:3036;width:5;height:7" coordorigin="3335,3036" coordsize="5,7">
              <v:shape style="position:absolute;left:3335;top:3036;width:5;height:7" coordorigin="3335,3036" coordsize="5,7" path="m3340,3043l3339,3041,3337,3039,3335,3036e" filled="false" stroked="true" strokeweight=".379pt" strokecolor="#231f20">
                <v:path arrowok="t"/>
              </v:shape>
            </v:group>
            <v:group style="position:absolute;left:3368;top:3074;width:8;height:11" coordorigin="3368,3074" coordsize="8,11">
              <v:shape style="position:absolute;left:3368;top:3074;width:8;height:11" coordorigin="3368,3074" coordsize="8,11" path="m3373,3074l3374,3077,3375,3082,3374,3085,3372,3084,3370,3082,3368,3081e" filled="false" stroked="true" strokeweight=".409pt" strokecolor="#231f20">
                <v:path arrowok="t"/>
              </v:shape>
            </v:group>
            <v:group style="position:absolute;left:3213;top:3075;width:4;height:6" coordorigin="3213,3075" coordsize="4,6">
              <v:shape style="position:absolute;left:3213;top:3075;width:4;height:6" coordorigin="3213,3075" coordsize="4,6" path="m3213,3075l3215,3076,3216,3079,3217,3081e" filled="false" stroked="true" strokeweight=".489pt" strokecolor="#231f20">
                <v:path arrowok="t"/>
              </v:shape>
            </v:group>
            <v:group style="position:absolute;left:3217;top:3081;width:7;height:14" coordorigin="3217,3081" coordsize="7,14">
              <v:shape style="position:absolute;left:3217;top:3081;width:7;height:14" coordorigin="3217,3081" coordsize="7,14" path="m3217,3081l3219,3085,3222,3090,3224,3095e" filled="false" stroked="true" strokeweight=".377pt" strokecolor="#231f20">
                <v:path arrowok="t"/>
              </v:shape>
            </v:group>
            <v:group style="position:absolute;left:3214;top:3081;width:3;height:19" coordorigin="3214,3081" coordsize="3,19">
              <v:shape style="position:absolute;left:3214;top:3081;width:3;height:19" coordorigin="3214,3081" coordsize="3,19" path="m3217,3081l3216,3081,3215,3081,3215,3081,3214,3087,3214,3093,3214,3099e" filled="false" stroked="true" strokeweight=".45pt" strokecolor="#231f20">
                <v:path arrowok="t"/>
              </v:shape>
            </v:group>
            <v:group style="position:absolute;left:3272;top:3109;width:12;height:19" coordorigin="3272,3109" coordsize="12,19">
              <v:shape style="position:absolute;left:3272;top:3109;width:12;height:19" coordorigin="3272,3109" coordsize="12,19" path="m3284,3127l3281,3121,3274,3116,3272,3109e" filled="false" stroked="true" strokeweight=".479pt" strokecolor="#231f20">
                <v:path arrowok="t"/>
              </v:shape>
            </v:group>
            <v:group style="position:absolute;left:3233;top:3113;width:10;height:19" coordorigin="3233,3113" coordsize="10,19">
              <v:shape style="position:absolute;left:3233;top:3113;width:10;height:19" coordorigin="3233,3113" coordsize="10,19" path="m3242,3132l3239,3126,3235,3120,3233,3113e" filled="false" stroked="true" strokeweight=".361pt" strokecolor="#231f20">
                <v:path arrowok="t"/>
              </v:shape>
            </v:group>
            <v:group style="position:absolute;left:3326;top:3127;width:3;height:7" coordorigin="3326,3127" coordsize="3,7">
              <v:shape style="position:absolute;left:3326;top:3127;width:3;height:7" coordorigin="3326,3127" coordsize="3,7" path="m3326,3127l3328,3130,3328,3132,3328,3134e" filled="false" stroked="true" strokeweight=".406pt" strokecolor="#231f20">
                <v:path arrowok="t"/>
              </v:shape>
            </v:group>
            <v:group style="position:absolute;left:3675;top:3137;width:10;height:10" coordorigin="3675,3137" coordsize="10,10">
              <v:shape style="position:absolute;left:3675;top:3137;width:10;height:10" coordorigin="3675,3137" coordsize="10,10" path="m3675,3146l3679,3143,3682,3140,3685,3137e" filled="false" stroked="true" strokeweight=".399pt" strokecolor="#231f20">
                <v:path arrowok="t"/>
              </v:shape>
            </v:group>
            <v:group style="position:absolute;left:3220;top:3141;width:5;height:17" coordorigin="3220,3141" coordsize="5,17">
              <v:shape style="position:absolute;left:3220;top:3141;width:5;height:17" coordorigin="3220,3141" coordsize="5,17" path="m3224,3158l3225,3152,3220,3147,3221,3141e" filled="false" stroked="true" strokeweight=".424pt" strokecolor="#231f20">
                <v:path arrowok="t"/>
              </v:shape>
            </v:group>
            <v:group style="position:absolute;left:3254;top:3146;width:7;height:7" coordorigin="3254,3146" coordsize="7,7">
              <v:shape style="position:absolute;left:3254;top:3146;width:7;height:7" coordorigin="3254,3146" coordsize="7,7" path="m3254,3146l3261,3153e" filled="false" stroked="true" strokeweight=".163pt" strokecolor="#231f20">
                <v:path arrowok="t"/>
              </v:shape>
            </v:group>
            <v:group style="position:absolute;left:3687;top:3152;width:10;height:2" coordorigin="3687,3152" coordsize="10,2">
              <v:shape style="position:absolute;left:3687;top:3152;width:10;height:2" coordorigin="3687,3152" coordsize="10,0" path="m3687,3152l3696,3152e" filled="false" stroked="true" strokeweight=".349pt" strokecolor="#231f20">
                <v:path arrowok="t"/>
              </v:shape>
            </v:group>
            <v:group style="position:absolute;left:3317;top:3151;width:5;height:3" coordorigin="3317,3151" coordsize="5,3">
              <v:shape style="position:absolute;left:3317;top:3151;width:5;height:3" coordorigin="3317,3151" coordsize="5,3" path="m3317,3151l3318,3152,3320,3152,3321,3153e" filled="false" stroked="true" strokeweight=".541pt" strokecolor="#231f20">
                <v:path arrowok="t"/>
              </v:shape>
            </v:group>
            <v:group style="position:absolute;left:3645;top:3165;width:7;height:3" coordorigin="3645,3165" coordsize="7,3">
              <v:shape style="position:absolute;left:3645;top:3165;width:7;height:3" coordorigin="3645,3165" coordsize="7,3" path="m3645,3165l3645,3165,3646,3166,3646,3166,3648,3167,3650,3166,3652,3165e" filled="false" stroked="true" strokeweight=".431pt" strokecolor="#231f20">
                <v:path arrowok="t"/>
              </v:shape>
            </v:group>
            <v:group style="position:absolute;left:3272;top:3167;width:5;height:5" coordorigin="3272,3167" coordsize="5,5">
              <v:shape style="position:absolute;left:3272;top:3167;width:5;height:5" coordorigin="3272,3167" coordsize="5,5" path="m3272,3167l3274,3168,3276,3170,3277,3171e" filled="false" stroked="true" strokeweight=".163pt" strokecolor="#231f20">
                <v:path arrowok="t"/>
              </v:shape>
            </v:group>
            <v:group style="position:absolute;left:3317;top:3169;width:5;height:5" coordorigin="3317,3169" coordsize="5,5">
              <v:shape style="position:absolute;left:3317;top:3169;width:5;height:5" coordorigin="3317,3169" coordsize="5,5" path="m3317,3169l3318,3171,3320,3172,3321,3174e" filled="false" stroked="true" strokeweight=".163pt" strokecolor="#231f20">
                <v:path arrowok="t"/>
              </v:shape>
            </v:group>
            <v:group style="position:absolute;left:3680;top:3177;width:10;height:2" coordorigin="3680,3177" coordsize="10,2">
              <v:shape style="position:absolute;left:3680;top:3177;width:10;height:2" coordorigin="3680,3177" coordsize="10,0" path="m3680,3177l3689,3177e" filled="false" stroked="true" strokeweight=".35pt" strokecolor="#231f20">
                <v:path arrowok="t"/>
              </v:shape>
            </v:group>
            <v:group style="position:absolute;left:3291;top:3181;width:3;height:7" coordorigin="3291,3181" coordsize="3,7">
              <v:shape style="position:absolute;left:3291;top:3181;width:3;height:7" coordorigin="3291,3181" coordsize="3,7" path="m3291,3188l3293,3185,3293,3183,3293,3181e" filled="false" stroked="true" strokeweight=".426pt" strokecolor="#231f20">
                <v:path arrowok="t"/>
              </v:shape>
            </v:group>
            <v:group style="position:absolute;left:3666;top:3218;width:5;height:12" coordorigin="3666,3218" coordsize="5,12">
              <v:shape style="position:absolute;left:3666;top:3218;width:5;height:12" coordorigin="3666,3218" coordsize="5,12" path="m3666,3230l3667,3226,3670,3222,3671,3218e" filled="false" stroked="true" strokeweight=".431pt" strokecolor="#231f20">
                <v:path arrowok="t"/>
              </v:shape>
            </v:group>
            <v:group style="position:absolute;left:3648;top:3248;width:10;height:21" coordorigin="3648,3248" coordsize="10,21">
              <v:shape style="position:absolute;left:3648;top:3248;width:10;height:21" coordorigin="3648,3248" coordsize="10,21" path="m3648,3269l3650,3262,3654,3256,3657,3248e" filled="false" stroked="true" strokeweight=".425pt" strokecolor="#231f20">
                <v:path arrowok="t"/>
              </v:shape>
            </v:group>
            <v:group style="position:absolute;left:3261;top:3258;width:10;height:12" coordorigin="3261,3258" coordsize="10,12">
              <v:shape style="position:absolute;left:3261;top:3258;width:10;height:12" coordorigin="3261,3258" coordsize="10,12" path="m3261,3258l3265,3262,3267,3265,3270,3269e" filled="false" stroked="true" strokeweight=".332pt" strokecolor="#231f20">
                <v:path arrowok="t"/>
              </v:shape>
            </v:group>
            <v:group style="position:absolute;left:3282;top:3283;width:5;height:7" coordorigin="3282,3283" coordsize="5,7">
              <v:shape style="position:absolute;left:3282;top:3283;width:5;height:7" coordorigin="3282,3283" coordsize="5,7" path="m3286,3290l3285,3288,3284,3286,3282,3283e" filled="false" stroked="true" strokeweight=".336pt" strokecolor="#231f20">
                <v:path arrowok="t"/>
              </v:shape>
            </v:group>
            <v:group style="position:absolute;left:3298;top:3304;width:40;height:40" coordorigin="3298,3304" coordsize="40,40">
              <v:shape style="position:absolute;left:3298;top:3304;width:40;height:40" coordorigin="3298,3304" coordsize="40,40" path="m3298,3304l3338,3344e" filled="false" stroked="true" strokeweight=".163pt" strokecolor="#231f20">
                <v:path arrowok="t"/>
              </v:shape>
            </v:group>
            <v:group style="position:absolute;left:3582;top:3318;width:26;height:26" coordorigin="3582,3318" coordsize="26,26">
              <v:shape style="position:absolute;left:3582;top:3318;width:26;height:26" coordorigin="3582,3318" coordsize="26,26" path="m3582,3344l3591,3335,3599,3327,3608,3318e" filled="false" stroked="true" strokeweight=".389pt" strokecolor="#231f20">
                <v:path arrowok="t"/>
              </v:shape>
            </v:group>
            <v:group style="position:absolute;left:3564;top:3356;width:5;height:5" coordorigin="3564,3356" coordsize="5,5">
              <v:shape style="position:absolute;left:3564;top:3356;width:5;height:5" coordorigin="3564,3356" coordsize="5,5" path="m3564,3360l3565,3359,3567,3357,3568,3356e" filled="false" stroked="true" strokeweight=".412pt" strokecolor="#231f20">
                <v:path arrowok="t"/>
              </v:shape>
            </v:group>
            <v:group style="position:absolute;left:3524;top:3411;width:3;height:7" coordorigin="3524,3411" coordsize="3,7">
              <v:shape style="position:absolute;left:3524;top:3411;width:3;height:7" coordorigin="3524,3411" coordsize="3,7" path="m3526,3418l3526,3416,3525,3414,3524,3411e" filled="false" stroked="true" strokeweight=".374pt" strokecolor="#231f20">
                <v:path arrowok="t"/>
              </v:shape>
            </v:group>
            <v:group style="position:absolute;left:2154;top:191;width:6010;height:3490" coordorigin="2154,191" coordsize="6010,3490">
              <v:shape style="position:absolute;left:2154;top:191;width:6010;height:3490" coordorigin="2154,191" coordsize="6010,3490" path="m2154,304l2163,260,2187,224,2224,200,2268,191,8051,191,8095,200,8131,224,8155,260,8164,304,8164,3567,8155,3611,8131,3647,8095,3672,8051,3681,2268,3681,2224,3672,2187,3647,2163,3611,2154,3567,2154,304xe" filled="false" stroked="true" strokeweight="1.5pt" strokecolor="#231f20">
                <v:path arrowok="t"/>
              </v:shape>
              <v:shape style="position:absolute;left:2975;top:448;width:4454;height:720" type="#_x0000_t202" filled="false" stroked="false">
                <v:textbox inset="0,0,0,0">
                  <w:txbxContent>
                    <w:p>
                      <w:pPr>
                        <w:spacing w:line="720" w:lineRule="exact" w:before="0"/>
                        <w:ind w:left="0" w:right="-19" w:firstLine="0"/>
                        <w:jc w:val="left"/>
                        <w:rPr>
                          <w:rFonts w:ascii="Comic Sans MS" w:hAnsi="Comic Sans MS" w:cs="Comic Sans MS" w:eastAsia="Comic Sans MS" w:hint="default"/>
                          <w:sz w:val="72"/>
                          <w:szCs w:val="72"/>
                        </w:rPr>
                      </w:pPr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Festa</w:t>
                      </w:r>
                      <w:r>
                        <w:rPr>
                          <w:rFonts w:ascii="Comic Sans MS"/>
                          <w:color w:val="231F20"/>
                          <w:spacing w:val="-1"/>
                          <w:sz w:val="72"/>
                        </w:rPr>
                        <w:t> </w:t>
                      </w:r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Junina!</w:t>
                      </w:r>
                      <w:r>
                        <w:rPr>
                          <w:rFonts w:ascii="Comic Sans MS"/>
                          <w:sz w:val="72"/>
                        </w:rPr>
                      </w:r>
                    </w:p>
                  </w:txbxContent>
                </v:textbox>
                <w10:wrap type="none"/>
              </v:shape>
              <v:shape style="position:absolute;left:4911;top:1921;width:2773;height:1392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786" w:right="-9" w:firstLine="223"/>
                        <w:jc w:val="left"/>
                        <w:rPr>
                          <w:rFonts w:ascii="Comic Sans MS" w:hAnsi="Comic Sans MS" w:cs="Comic Sans MS" w:eastAsia="Comic Sans MS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/>
                          <w:color w:val="231F20"/>
                          <w:sz w:val="24"/>
                        </w:rPr>
                        <w:t>Data:</w:t>
                      </w:r>
                      <w:r>
                        <w:rPr>
                          <w:rFonts w:ascii="Comic Sans MS"/>
                          <w:color w:val="231F20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Comic Sans MS"/>
                          <w:color w:val="231F20"/>
                          <w:sz w:val="24"/>
                        </w:rPr>
                        <w:t>3/6/2014</w:t>
                      </w:r>
                      <w:r>
                        <w:rPr>
                          <w:rFonts w:ascii="Comic Sans MS"/>
                          <w:sz w:val="24"/>
                        </w:rPr>
                      </w:r>
                    </w:p>
                    <w:p>
                      <w:pPr>
                        <w:spacing w:line="570" w:lineRule="atLeast" w:before="6"/>
                        <w:ind w:left="0" w:right="-11" w:firstLine="786"/>
                        <w:jc w:val="left"/>
                        <w:rPr>
                          <w:rFonts w:ascii="Comic Sans MS" w:hAnsi="Comic Sans MS" w:cs="Comic Sans MS" w:eastAsia="Comic Sans MS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Horário: 20</w:t>
                      </w:r>
                      <w:r>
                        <w:rPr>
                          <w:rFonts w:ascii="Comic Sans MS" w:hAnsi="Comic Sans MS"/>
                          <w:color w:val="231F2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horas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Local: Rua dos Cocais,</w:t>
                      </w:r>
                      <w:r>
                        <w:rPr>
                          <w:rFonts w:ascii="Comic Sans MS" w:hAnsi="Comic Sans MS"/>
                          <w:color w:val="231F2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39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De </w:t>
      </w:r>
      <w:r>
        <w:rPr>
          <w:color w:val="231F20"/>
          <w:spacing w:val="-3"/>
        </w:rPr>
        <w:t>acordo </w:t>
      </w:r>
      <w:r>
        <w:rPr>
          <w:color w:val="231F20"/>
        </w:rPr>
        <w:t>com </w:t>
      </w:r>
      <w:r>
        <w:rPr>
          <w:color w:val="231F20"/>
          <w:spacing w:val="-3"/>
        </w:rPr>
        <w:t>esse convite, qual </w:t>
      </w:r>
      <w:r>
        <w:rPr>
          <w:color w:val="231F20"/>
        </w:rPr>
        <w:t>é o dia </w:t>
      </w:r>
      <w:r>
        <w:rPr>
          <w:color w:val="231F20"/>
          <w:spacing w:val="-3"/>
        </w:rPr>
        <w:t>dessa festa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junina?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39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3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estante que Marina</w:t>
      </w:r>
      <w:r>
        <w:rPr>
          <w:color w:val="231F20"/>
          <w:spacing w:val="-1"/>
        </w:rPr>
        <w:t> </w:t>
      </w:r>
      <w:r>
        <w:rPr>
          <w:color w:val="231F20"/>
        </w:rPr>
        <w:t>arrumou.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104.712997pt;margin-top:7.201173pt;width:199.3pt;height:201.85pt;mso-position-horizontal-relative:page;mso-position-vertical-relative:paragraph;z-index:5008;mso-wrap-distance-left:0;mso-wrap-distance-right:0" coordorigin="2094,144" coordsize="3986,4037">
            <v:group style="position:absolute;left:2797;top:3620;width:2528;height:2" coordorigin="2797,3620" coordsize="2528,2">
              <v:shape style="position:absolute;left:2797;top:3620;width:2528;height:2" coordorigin="2797,3620" coordsize="2528,0" path="m2797,3620l5324,3620e" filled="false" stroked="true" strokeweight="1pt" strokecolor="#231f20">
                <v:path arrowok="t"/>
              </v:shape>
            </v:group>
            <v:group style="position:absolute;left:2324;top:3620;width:485;height:292" coordorigin="2324,3620" coordsize="485,292">
              <v:shape style="position:absolute;left:2324;top:3620;width:485;height:292" coordorigin="2324,3620" coordsize="485,292" path="m2324,3911l2809,3620e" filled="false" stroked="true" strokeweight="1pt" strokecolor="#231f20">
                <v:path arrowok="t"/>
              </v:shape>
            </v:group>
            <v:group style="position:absolute;left:2814;top:781;width:8;height:405" coordorigin="2814,781" coordsize="8,405">
              <v:shape style="position:absolute;left:2814;top:781;width:8;height:405" coordorigin="2814,781" coordsize="8,405" path="m2814,781l2822,1185e" filled="false" stroked="true" strokeweight="1.0pt" strokecolor="#231f20">
                <v:path arrowok="t"/>
              </v:shape>
            </v:group>
            <v:group style="position:absolute;left:2822;top:1179;width:899;height:2" coordorigin="2822,1179" coordsize="899,2">
              <v:shape style="position:absolute;left:2822;top:1179;width:899;height:2" coordorigin="2822,1179" coordsize="899,0" path="m2822,1179l3720,1179e" filled="false" stroked="true" strokeweight="1pt" strokecolor="#231f20">
                <v:path arrowok="t"/>
              </v:shape>
            </v:group>
            <v:group style="position:absolute;left:2317;top:1570;width:3008;height:10" coordorigin="2317,1570" coordsize="3008,10">
              <v:shape style="position:absolute;left:2317;top:1570;width:3008;height:10" coordorigin="2317,1570" coordsize="3008,10" path="m2317,1570l5324,1580e" filled="false" stroked="true" strokeweight="1pt" strokecolor="#231f20">
                <v:path arrowok="t"/>
              </v:shape>
            </v:group>
            <v:group style="position:absolute;left:2334;top:1179;width:489;height:380" coordorigin="2334,1179" coordsize="489,380">
              <v:shape style="position:absolute;left:2334;top:1179;width:489;height:380" coordorigin="2334,1179" coordsize="489,380" path="m2334,1559l2822,1179e" filled="false" stroked="true" strokeweight="1pt" strokecolor="#231f20">
                <v:path arrowok="t"/>
              </v:shape>
            </v:group>
            <v:group style="position:absolute;left:2324;top:2094;width:477;height:371" coordorigin="2324,2094" coordsize="477,371">
              <v:shape style="position:absolute;left:2324;top:2094;width:477;height:371" coordorigin="2324,2094" coordsize="477,371" path="m2324,2464l2801,2094e" filled="false" stroked="true" strokeweight="1pt" strokecolor="#231f20">
                <v:path arrowok="t"/>
              </v:shape>
            </v:group>
            <v:group style="position:absolute;left:2593;top:154;width:3478;height:2" coordorigin="2593,154" coordsize="3478,2">
              <v:shape style="position:absolute;left:2593;top:154;width:3478;height:2" coordorigin="2593,154" coordsize="3478,0" path="m2593,154l6070,154e" filled="false" stroked="true" strokeweight="1pt" strokecolor="#231f20">
                <v:path arrowok="t"/>
              </v:shape>
            </v:group>
            <v:group style="position:absolute;left:2104;top:154;width:489;height:380" coordorigin="2104,154" coordsize="489,380">
              <v:shape style="position:absolute;left:2104;top:154;width:489;height:380" coordorigin="2104,154" coordsize="489,380" path="m2104,534l2593,154e" filled="false" stroked="true" strokeweight="1pt" strokecolor="#231f20">
                <v:path arrowok="t"/>
              </v:shape>
            </v:group>
            <v:group style="position:absolute;left:5544;top:154;width:526;height:390" coordorigin="5544,154" coordsize="526,390">
              <v:shape style="position:absolute;left:5544;top:154;width:526;height:390" coordorigin="5544,154" coordsize="526,390" path="m5544,543l6070,154e" filled="false" stroked="true" strokeweight="1pt" strokecolor="#231f20">
                <v:path arrowok="t"/>
              </v:shape>
            </v:group>
            <v:group style="position:absolute;left:6070;top:154;width:2;height:3492" coordorigin="6070,154" coordsize="2,3492">
              <v:shape style="position:absolute;left:6070;top:154;width:2;height:3492" coordorigin="6070,154" coordsize="0,3492" path="m6070,154l6070,3646e" filled="false" stroked="true" strokeweight="1pt" strokecolor="#231f20">
                <v:path arrowok="t"/>
              </v:shape>
            </v:group>
            <v:group style="position:absolute;left:5544;top:3639;width:526;height:532" coordorigin="5544,3639" coordsize="526,532">
              <v:shape style="position:absolute;left:5544;top:3639;width:526;height:532" coordorigin="5544,3639" coordsize="526,532" path="m5544,4171l6070,3639e" filled="false" stroked="true" strokeweight="1pt" strokecolor="#231f20">
                <v:path arrowok="t"/>
              </v:shape>
            </v:group>
            <v:group style="position:absolute;left:2797;top:1575;width:2;height:520" coordorigin="2797,1575" coordsize="2,520">
              <v:shape style="position:absolute;left:2797;top:1575;width:2;height:520" coordorigin="2797,1575" coordsize="2,520" path="m2799,1575l2797,2094e" filled="false" stroked="true" strokeweight="1.0pt" strokecolor="#231f20">
                <v:path arrowok="t"/>
              </v:shape>
            </v:group>
            <v:group style="position:absolute;left:2312;top:3230;width:3012;height:10" coordorigin="2312,3230" coordsize="3012,10">
              <v:shape style="position:absolute;left:2312;top:3230;width:3012;height:10" coordorigin="2312,3230" coordsize="3012,10" path="m2312,3230l5324,3240e" filled="false" stroked="true" strokeweight="1pt" strokecolor="#231f20">
                <v:path arrowok="t"/>
              </v:shape>
            </v:group>
            <v:group style="position:absolute;left:2312;top:2850;width:489;height:380" coordorigin="2312,2850" coordsize="489,380">
              <v:shape style="position:absolute;left:2312;top:2850;width:489;height:380" coordorigin="2312,2850" coordsize="489,380" path="m2312,3230l2801,2850e" filled="false" stroked="true" strokeweight="1pt" strokecolor="#231f20">
                <v:path arrowok="t"/>
              </v:shape>
            </v:group>
            <v:group style="position:absolute;left:2789;top:2850;width:344;height:2" coordorigin="2789,2850" coordsize="344,2">
              <v:shape style="position:absolute;left:2789;top:2850;width:344;height:2" coordorigin="2789,2850" coordsize="344,0" path="m2789,2850l3132,2850e" filled="false" stroked="true" strokeweight="1pt" strokecolor="#231f20">
                <v:path arrowok="t"/>
              </v:shape>
            </v:group>
            <v:group style="position:absolute;left:2821;top:3231;width:2;height:389" coordorigin="2821,3231" coordsize="2,389">
              <v:shape style="position:absolute;left:2821;top:3231;width:2;height:389" coordorigin="2821,3231" coordsize="2,389" path="m2823,3231l2821,3620e" filled="false" stroked="true" strokeweight="1pt" strokecolor="#231f20">
                <v:path arrowok="t"/>
              </v:shape>
            </v:group>
            <v:group style="position:absolute;left:4117;top:1179;width:1207;height:2" coordorigin="4117,1179" coordsize="1207,2">
              <v:shape style="position:absolute;left:4117;top:1179;width:1207;height:2" coordorigin="4117,1179" coordsize="1207,0" path="m4117,1179l5324,1179e" filled="false" stroked="true" strokeweight="1pt" strokecolor="#231f20">
                <v:path arrowok="t"/>
              </v:shape>
              <v:shape style="position:absolute;left:3637;top:945;width:294;height:505" type="#_x0000_t75" stroked="false">
                <v:imagedata r:id="rId147" o:title=""/>
              </v:shape>
              <v:shape style="position:absolute;left:3630;top:850;width:471;height:678" type="#_x0000_t75" stroked="false">
                <v:imagedata r:id="rId148" o:title=""/>
              </v:shape>
            </v:group>
            <v:group style="position:absolute;left:2104;top:543;width:3440;height:2" coordorigin="2104,543" coordsize="3440,2">
              <v:shape style="position:absolute;left:2104;top:543;width:3440;height:2" coordorigin="2104,543" coordsize="3440,0" path="m2104,543l5544,543e" filled="false" stroked="true" strokeweight="1pt" strokecolor="#231f20">
                <v:path arrowok="t"/>
              </v:shape>
            </v:group>
            <v:group style="position:absolute;left:2104;top:791;width:3440;height:2" coordorigin="2104,791" coordsize="3440,2">
              <v:shape style="position:absolute;left:2104;top:791;width:3440;height:2" coordorigin="2104,791" coordsize="3440,0" path="m2104,791l5544,791e" filled="false" stroked="true" strokeweight="1pt" strokecolor="#231f20">
                <v:path arrowok="t"/>
              </v:shape>
            </v:group>
            <v:group style="position:absolute;left:2104;top:543;width:2;height:3628" coordorigin="2104,543" coordsize="2,3628">
              <v:shape style="position:absolute;left:2104;top:543;width:2;height:3628" coordorigin="2104,543" coordsize="0,3628" path="m2104,543l2104,4171e" filled="false" stroked="true" strokeweight="1pt" strokecolor="#231f20">
                <v:path arrowok="t"/>
              </v:shape>
            </v:group>
            <v:group style="position:absolute;left:5544;top:543;width:2;height:3628" coordorigin="5544,543" coordsize="2,3628">
              <v:shape style="position:absolute;left:5544;top:543;width:2;height:3628" coordorigin="5544,543" coordsize="0,3628" path="m5544,543l5544,4171e" filled="false" stroked="true" strokeweight="1pt" strokecolor="#231f20">
                <v:path arrowok="t"/>
              </v:shape>
            </v:group>
            <v:group style="position:absolute;left:2324;top:791;width:2;height:3380" coordorigin="2324,791" coordsize="2,3380">
              <v:shape style="position:absolute;left:2324;top:791;width:2;height:3380" coordorigin="2324,791" coordsize="0,3380" path="m2324,791l2324,4171e" filled="false" stroked="true" strokeweight="1pt" strokecolor="#231f20">
                <v:path arrowok="t"/>
              </v:shape>
            </v:group>
            <v:group style="position:absolute;left:3718;top:2100;width:1609;height:2" coordorigin="3718,2100" coordsize="1609,2">
              <v:shape style="position:absolute;left:3718;top:2100;width:1609;height:2" coordorigin="3718,2100" coordsize="1609,0" path="m3718,2100l5327,2100e" filled="false" stroked="true" strokeweight="1pt" strokecolor="#231f20">
                <v:path arrowok="t"/>
              </v:shape>
            </v:group>
            <v:group style="position:absolute;left:5324;top:791;width:2;height:3380" coordorigin="5324,791" coordsize="2,3380">
              <v:shape style="position:absolute;left:5324;top:791;width:2;height:3380" coordorigin="5324,791" coordsize="0,3380" path="m5324,791l5324,4171e" filled="false" stroked="true" strokeweight="1pt" strokecolor="#231f20">
                <v:path arrowok="t"/>
              </v:shape>
            </v:group>
            <v:group style="position:absolute;left:2324;top:3911;width:3000;height:2" coordorigin="2324,3911" coordsize="3000,2">
              <v:shape style="position:absolute;left:2324;top:3911;width:3000;height:2" coordorigin="2324,3911" coordsize="3000,0" path="m2324,3911l5324,3911e" filled="false" stroked="true" strokeweight="1pt" strokecolor="#231f20">
                <v:path arrowok="t"/>
              </v:shape>
            </v:group>
            <v:group style="position:absolute;left:2324;top:2511;width:3000;height:2" coordorigin="2324,2511" coordsize="3000,2">
              <v:shape style="position:absolute;left:2324;top:2511;width:3000;height:2" coordorigin="2324,2511" coordsize="3000,0" path="m2324,2511l5324,2511e" filled="false" stroked="true" strokeweight="1pt" strokecolor="#231f20">
                <v:path arrowok="t"/>
              </v:shape>
            </v:group>
            <v:group style="position:absolute;left:2104;top:4171;width:220;height:2" coordorigin="2104,4171" coordsize="220,2">
              <v:shape style="position:absolute;left:2104;top:4171;width:220;height:2" coordorigin="2104,4171" coordsize="220,0" path="m2104,4171l2324,4171e" filled="false" stroked="true" strokeweight="1pt" strokecolor="#231f20">
                <v:path arrowok="t"/>
              </v:shape>
            </v:group>
            <v:group style="position:absolute;left:5314;top:4171;width:239;height:2" coordorigin="5314,4171" coordsize="239,2">
              <v:shape style="position:absolute;left:5314;top:4171;width:239;height:2" coordorigin="5314,4171" coordsize="239,0" path="m5314,4171l5553,4171e" filled="false" stroked="true" strokeweight="1pt" strokecolor="#231f20">
                <v:path arrowok="t"/>
              </v:shape>
            </v:group>
            <v:group style="position:absolute;left:2821;top:2511;width:2;height:328" coordorigin="2821,2511" coordsize="2,328">
              <v:shape style="position:absolute;left:2821;top:2511;width:2;height:328" coordorigin="2821,2511" coordsize="2,328" path="m2823,2511l2821,2839e" filled="false" stroked="true" strokeweight="1.0pt" strokecolor="#231f20">
                <v:path arrowok="t"/>
              </v:shape>
            </v:group>
            <v:group style="position:absolute;left:3184;top:2850;width:2131;height:2" coordorigin="3184,2850" coordsize="2131,2">
              <v:shape style="position:absolute;left:3184;top:2850;width:2131;height:2" coordorigin="3184,2850" coordsize="2131,0" path="m3184,2850l5314,2850e" filled="false" stroked="true" strokeweight="1pt" strokecolor="#231f20">
                <v:path arrowok="t"/>
              </v:shape>
            </v:group>
            <v:group style="position:absolute;left:2960;top:1773;width:810;height:654" coordorigin="2960,1773" coordsize="810,654">
              <v:shape style="position:absolute;left:2960;top:1773;width:810;height:654" coordorigin="2960,1773" coordsize="810,654" path="m3112,2055l3089,2055,3096,2063,3065,2069,3038,2073,3014,2081,2996,2097,2985,2127,2986,2163,3008,2229,3049,2257,3104,2295,3211,2367,3266,2405,3276,2411,3286,2419,3295,2425,3304,2427,3317,2427,3345,2415,3308,2415,3300,2413,3291,2407,3281,2399,3272,2391,3212,2351,3035,2233,3004,2181,2996,2143,2997,2123,3004,2105,3023,2091,3050,2083,3081,2079,3110,2073,3159,2073,3112,205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19,2257l3711,2261,3688,2271,3642,2287,3620,2295,3325,2409,3312,2415,3345,2415,3359,2409,3430,2383,3570,2329,3639,2301,3708,2275,3717,2273,3727,2271,3734,2263,3734,2259,3720,2259,3719,225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30,2097l3013,2123,3010,2157,3018,2189,3032,2213,3040,2221,3049,2227,3058,2231,3068,2237,3120,2273,3226,2343,3279,2379,3287,2385,3295,2391,3307,2399,3307,2401,3311,2401,3314,2405,3314,2399,3314,2397,3340,2387,3313,2387,3312,2383,3303,2383,3246,2345,3187,2307,3057,2219,3044,2213,3037,2205,3026,2183,3020,2155,3021,2129,3032,2109,3053,2109,3030,209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22,2143l3704,2143,3694,2163,3690,2187,3692,2215,3700,2237,3313,2387,3340,2387,3386,2369,3458,2343,3681,2255,3687,2251,3708,2245,3719,2241,3731,2241,3726,2231,3712,2229,3707,2221,3707,2169,3714,2157,3721,2145,3722,214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53,2109l3032,2109,3103,2145,3172,2183,3241,2219,3311,2257,3302,2285,3298,2317,3298,2351,3303,2383,3312,2383,3308,2353,3308,2319,3312,2287,3321,2259,3353,2249,3320,2249,3053,210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1,2241l3719,2241,3720,2259,3734,2259,3734,2255,3734,2247,3731,224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0,2121l3718,2121,3717,2131,3704,2131,3622,2157,3546,2179,3470,2203,3395,2225,3320,2249,3353,2249,3397,2235,3473,2213,3625,2165,3701,2143,3722,2143,3727,2133,3730,212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159,2073l3121,2073,3155,2085,3212,2109,3383,2175,3393,2181,3404,2185,3414,2187,3422,2189,3440,2187,3460,2183,3479,2177,3434,2177,3424,2175,3414,2175,3403,2171,3380,2161,3233,2101,3159,207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9,1943l3688,1943,3701,1947,3722,1949,3732,1951,3738,1957,3753,1985,3755,2029,3747,2073,3731,2101,3715,2109,3695,2115,3674,2117,3655,2121,3606,2133,3511,2155,3462,2167,3448,2171,3434,2177,3479,2177,3497,2171,3572,2155,3608,2145,3718,2121,3730,2121,3731,2117,3757,2085,3770,2033,3765,1981,3739,194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170,1969l3128,1969,3126,1981,3125,1991,3123,2005,3117,2019,3110,2031,3103,2041,3265,2105,3346,2139,3427,2171,3431,2167,3432,2163,3440,2159,3449,2159,3458,2157,3418,2157,3120,2037,3126,2025,3132,2011,3135,1995,3135,1977,3211,1977,3187,1973,3170,196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376,1985l3333,1985,3346,1989,3359,1991,3372,1995,3385,1997,3397,2001,3422,2005,3432,2041,3433,2081,3427,2121,3418,2157,3458,2157,3476,2153,3429,2153,3437,2117,3442,2079,3442,2041,3434,2005,3497,1997,3413,1997,3400,1991,3389,1989,3376,198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26,1971l3694,1971,3722,1983,3732,2019,3728,2061,3712,2093,3641,2107,3571,2123,3501,2137,3429,2153,3476,2153,3521,2143,3718,2101,3732,2079,3740,2049,3742,2017,3735,1987,3730,1975,3726,197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89,1773l3220,1773,3154,1777,3058,1787,2965,1799,2964,1805,2964,1817,2973,1829,2980,1831,2985,1833,2991,1837,2995,1841,2997,1847,2998,1859,2997,1875,2993,1889,2987,1901,2981,1911,2969,1915,2961,1923,2960,1931,2964,1937,2965,1943,2998,1951,3066,1963,3099,1971,3082,2031,3064,2039,3066,2057,3089,2055,3112,2055,3086,2045,3097,2031,3105,2013,3110,1995,3113,1971,3128,1969,3170,1969,3162,1967,3146,1965,3114,1959,3099,1957,3036,1945,3005,1937,2975,1931,2976,1925,2987,1925,2989,1921,3046,1921,3006,1913,3001,1911,3017,1873,3017,1861,3014,1849,3010,1839,3006,1831,3001,1823,3040,1819,2984,1819,2979,1809,3193,1785,3266,1783,3455,1783,3429,1781,3289,177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698,1959l3684,1963,3618,1973,3565,1979,3513,1987,3448,1995,3435,1997,3497,1997,3631,1981,3694,1971,3726,1971,3719,1963,3698,195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11,1977l3135,1977,3170,1983,3238,1991,3276,1989,3297,1985,3376,1985,3352,1981,3352,1979,3236,1979,3211,197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455,1783l3266,1783,3269,1785,3268,1787,3279,1797,3290,1801,3297,1809,3308,1827,3315,1849,3319,1871,3318,1895,3310,1919,3296,1941,3279,1959,3262,1977,3236,1979,3353,1979,3353,1981,3441,1971,3284,1971,3280,1969,3320,1921,3329,1871,3322,1839,3309,1811,3290,1791,3305,1791,3325,1789,3531,1789,3455,178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531,1789l3347,1789,3365,1793,3378,1803,3389,1823,3396,1845,3400,1867,3398,1897,3390,1927,3378,1951,3362,1969,3342,1969,3323,1971,3441,1971,3515,1963,3383,1963,3402,1925,3409,1877,3402,1829,3380,1793,3380,1791,3577,1791,3531,178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577,1791l3380,1791,3382,1793,3463,1797,3508,1801,3581,1805,3652,1833,3663,1883,3656,1909,3642,1927,3638,1931,3630,1931,3628,1939,3383,1963,3515,1963,3572,1957,3645,1951,3658,1949,3672,1943,3739,1943,3729,1937,3645,1937,3653,1931,3660,1923,3664,1919,3666,1915,3674,1885,3670,1853,3657,1825,3636,1809,3683,1809,3663,1799,3623,1793,3577,179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46,1921l2989,1921,3031,1927,3076,1935,3122,1945,3166,1953,3196,1957,3211,1961,3248,1961,3267,1953,3227,1953,3213,1951,3199,1947,3170,1943,3130,1935,3088,1929,3046,192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65,1803l3228,1803,3257,1807,3278,1823,3291,1847,3296,1875,3292,1905,3279,1931,3258,1947,3227,1953,3267,1953,3283,1943,3294,1929,3306,1887,3300,1843,3279,1809,3265,180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683,1809l3636,1809,3675,1817,3702,1847,3694,1919,3649,1937,3729,1937,3717,1935,3703,1933,3719,1905,3721,1871,3713,1839,3694,1815,3683,180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2987,1925l2976,1925,2986,1927,2987,192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42,1793l3226,1793,3175,1799,3048,1809,3006,1813,2997,1813,2984,1819,3040,1819,3060,1817,3170,1809,3228,1803,3265,1803,3242,1793xe" filled="true" fillcolor="#231f20" stroked="false">
                <v:path arrowok="t"/>
                <v:fill type="solid"/>
              </v:shape>
            </v:group>
            <v:group style="position:absolute;left:2801;top:2100;width:209;height:2" coordorigin="2801,2100" coordsize="209,2">
              <v:shape style="position:absolute;left:2801;top:2100;width:209;height:2" coordorigin="2801,2100" coordsize="209,0" path="m2801,2100l3009,2100e" filled="false" stroked="true" strokeweight="1pt" strokecolor="#231f20">
                <v:path arrowok="t"/>
              </v:shape>
              <v:shape style="position:absolute;left:2877;top:2578;width:614;height:612" type="#_x0000_t75" stroked="false">
                <v:imagedata r:id="rId149" o:title=""/>
              </v:shape>
              <v:shape style="position:absolute;left:2872;top:2573;width:624;height:623" type="#_x0000_t75" stroked="false">
                <v:imagedata r:id="rId150" o:title=""/>
              </v:shape>
            </v:group>
            <v:group style="position:absolute;left:4754;top:2594;width:284;height:351" coordorigin="4754,2594" coordsize="284,351">
              <v:shape style="position:absolute;left:4754;top:2594;width:284;height:351" coordorigin="4754,2594" coordsize="284,351" path="m4897,2594l4824,2596,4754,2602,4761,2648,4775,2742,4797,2831,4834,2913,4895,2945,4913,2944,4968,2895,5000,2814,5016,2746,5028,2676,5038,2604,4970,2596,4897,2594xe" filled="true" fillcolor="#ffffff" stroked="false">
                <v:path arrowok="t"/>
                <v:fill type="solid"/>
              </v:shape>
              <v:shape style="position:absolute;left:4816;top:3094;width:161;height:109" type="#_x0000_t75" stroked="false">
                <v:imagedata r:id="rId151" o:title=""/>
              </v:shape>
              <v:shape style="position:absolute;left:3949;top:2543;width:1184;height:1338" type="#_x0000_t75" stroked="false">
                <v:imagedata r:id="rId152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8"/>
        <w:ind w:left="110" w:right="0"/>
        <w:jc w:val="left"/>
      </w:pPr>
      <w:r>
        <w:rPr>
          <w:color w:val="231F20"/>
        </w:rPr>
        <w:t>Qual foi o objeto que Marina colocou mais distante da boneca nessa</w:t>
      </w:r>
      <w:r>
        <w:rPr>
          <w:color w:val="231F20"/>
          <w:spacing w:val="-2"/>
        </w:rPr>
        <w:t> </w:t>
      </w:r>
      <w:r>
        <w:rPr>
          <w:color w:val="231F20"/>
        </w:rPr>
        <w:t>estante?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2"/>
          <w:szCs w:val="32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5"/>
          <w:position w:val="-22"/>
        </w:rPr>
        <w:drawing>
          <wp:inline distT="0" distB="0" distL="0" distR="0">
            <wp:extent cx="514216" cy="415289"/>
            <wp:effectExtent l="0" t="0" r="0" b="0"/>
            <wp:docPr id="5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6" cy="4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22"/>
        </w:rPr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50"/>
          <w:szCs w:val="50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863998pt;margin-top:-7.443158pt;width:31.2pt;height:31.15pt;mso-position-horizontal-relative:page;mso-position-vertical-relative:paragraph;z-index:5032" coordorigin="1477,-149" coordsize="624,623">
            <v:shape style="position:absolute;left:1482;top:-143;width:614;height:612" type="#_x0000_t75" stroked="false">
              <v:imagedata r:id="rId154" o:title=""/>
            </v:shape>
            <v:shape style="position:absolute;left:1477;top:-149;width:624;height:623" type="#_x0000_t75" stroked="false">
              <v:imagedata r:id="rId155" o:title="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316" w:lineRule="exact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4197pt;margin-top:-5.826698pt;width:23.7pt;height:34.1pt;mso-position-horizontal-relative:page;mso-position-vertical-relative:paragraph;z-index:5056" coordorigin="1412,-117" coordsize="474,682">
            <v:shape style="position:absolute;left:1567;top:435;width:161;height:109" type="#_x0000_t75" stroked="false">
              <v:imagedata r:id="rId156" o:title=""/>
            </v:shape>
            <v:group style="position:absolute;left:1412;top:-117;width:474;height:682" coordorigin="1412,-117" coordsize="474,682">
              <v:shape style="position:absolute;left:1412;top:-117;width:474;height:682" coordorigin="1412,-117" coordsize="474,682" path="m1570,225l1562,225,1563,231,1570,245,1579,259,1590,273,1602,283,1598,285,1601,293,1600,297,1616,313,1594,375,1564,381,1551,387,1541,395,1541,543,1556,553,1575,559,1597,563,1621,565,1659,565,1697,563,1730,557,1664,557,1622,555,1582,551,1550,541,1550,415,1594,415,1574,411,1550,403,1554,391,1571,391,1581,387,1599,387,1605,377,1620,353,1628,325,1619,295,1618,295,1616,293,1670,293,1679,291,1696,291,1696,287,1647,287,1628,285,1611,279,1585,255,1570,22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56,413l1746,413,1747,443,1748,475,1746,537,1664,557,1730,557,1755,543,1757,507,1757,469,1757,431,1756,413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94,415l1550,415,1596,425,1649,429,1702,425,1717,421,1637,421,1604,417,1594,41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45,387l1715,387,1726,391,1738,393,1746,399,1733,409,1714,415,1692,419,1671,419,1637,421,1717,421,1746,413,1756,413,1755,395,1745,38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99,387l1589,387,1578,391,1578,395,1587,403,1601,407,1635,411,1658,411,1681,409,1702,405,1710,401,1648,401,1592,397,1599,38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96,291l1679,291,1683,293,1675,301,1670,313,1668,323,1669,333,1674,351,1684,367,1695,383,1704,397,1648,401,1710,401,1718,397,1721,391,1707,389,1715,387,1745,387,1731,381,1717,379,1701,375,1692,363,1683,345,1678,325,1682,307,1685,301,1692,301,1696,295,1696,29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92,301l1685,301,1691,303,1692,30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70,293l1629,293,1646,295,1662,295,1670,293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808,-65l1649,-65,1722,-63,1790,-55,1780,17,1768,87,1752,155,1729,217,1697,271,1647,287,1696,287,1697,285,1694,281,1707,271,1718,259,1727,245,1735,229,1736,225,1744,225,1750,207,1759,191,1752,191,1751,187,1767,165,1760,165,1771,115,1782,63,1791,7,1798,-51,1801,-57,1808,-57,1809,-63,1808,-6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489,-115l1412,-115,1412,-109,1423,-37,1441,27,1466,83,1511,157,1527,177,1542,199,1553,223,1554,229,1562,225,1570,225,1565,215,1554,187,1544,187,1498,127,1461,59,1434,-19,1419,-109,1494,-109,1503,-111,1512,-111,1513,-113,1489,-11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44,225l1736,225,1743,229,1744,22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885,-111l1790,-111,1804,-109,1879,-109,1865,-23,1839,53,1804,121,1762,179,1759,181,1757,185,1755,187,1752,191,1759,191,1820,109,1851,43,1873,-29,1885,-11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01,-109l1495,-107,1423,-107,1432,-39,1449,23,1502,125,1522,155,1544,187,1554,187,1549,173,1546,163,1538,163,1527,151,1474,65,1439,-39,1430,-101,1497,-101,1501,-10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99,-109l1799,-105,1799,-101,1868,-101,1855,-21,1830,49,1798,111,1760,165,1767,165,1795,127,1832,61,1860,-15,1874,-105,1858,-107,1804,-107,1799,-10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29,-59l1496,-59,1498,-51,1505,5,1513,59,1524,113,1538,163,1546,163,1538,131,1527,83,1519,37,1513,-11,1506,-57,1529,-5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497,-101l1492,-101,1493,-91,1493,-81,1493,-73,1487,-67,1487,-57,1496,-59,1529,-59,1576,-63,1649,-65,1808,-65,1808,-67,1497,-67,1570,-75,1648,-77,1793,-77,1758,-81,1505,-81,1503,-91,1507,-97,1508,-99,1496,-99,1497,-10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64,-75l1616,-73,1585,-73,1554,-71,1525,-67,1799,-67,1711,-71,1664,-7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90,-117l1785,-111,1783,-103,1789,-101,1793,-97,1797,-91,1792,-85,1793,-77,1648,-77,1726,-75,1799,-67,1808,-67,1806,-73,1805,-85,1806,-101,1796,-101,1796,-105,1793,-105,1790,-111,1885,-111,1885,-115,1801,-115,1790,-11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23,-85l1574,-85,1505,-81,1758,-81,1723,-8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12,-111l1503,-111,1506,-105,1502,-105,1501,-103,1500,-101,1496,-99,1508,-99,1511,-103,1512,-11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8"/>
          <w:szCs w:val="38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7.228168pt;width:41.482pt;height:29.7pt;mso-position-horizontal-relative:page;mso-position-vertical-relative:paragraph;z-index:5080" type="#_x0000_t75" stroked="false">
            <v:imagedata r:id="rId157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4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010202"/>
          <w:spacing w:val="-14"/>
        </w:rPr>
        <w:t>Todos</w:t>
      </w:r>
      <w:r>
        <w:rPr>
          <w:color w:val="010202"/>
          <w:spacing w:val="-19"/>
        </w:rPr>
        <w:t> </w:t>
      </w:r>
      <w:r>
        <w:rPr>
          <w:color w:val="010202"/>
          <w:spacing w:val="-5"/>
        </w:rPr>
        <w:t>os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dias</w:t>
      </w:r>
      <w:r>
        <w:rPr>
          <w:color w:val="010202"/>
          <w:spacing w:val="-35"/>
        </w:rPr>
        <w:t> </w:t>
      </w:r>
      <w:r>
        <w:rPr>
          <w:color w:val="010202"/>
          <w:spacing w:val="-8"/>
        </w:rPr>
        <w:t>Anita,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Carolina,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Laura</w:t>
      </w:r>
      <w:r>
        <w:rPr>
          <w:color w:val="010202"/>
          <w:spacing w:val="-19"/>
        </w:rPr>
        <w:t> </w:t>
      </w:r>
      <w:r>
        <w:rPr>
          <w:color w:val="010202"/>
        </w:rPr>
        <w:t>e</w:t>
      </w:r>
      <w:r>
        <w:rPr>
          <w:color w:val="010202"/>
          <w:spacing w:val="-19"/>
        </w:rPr>
        <w:t> </w:t>
      </w:r>
      <w:r>
        <w:rPr>
          <w:color w:val="010202"/>
          <w:spacing w:val="-6"/>
        </w:rPr>
        <w:t>Sofia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brincam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juntas.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Hoje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elas</w:t>
      </w:r>
      <w:r>
        <w:rPr>
          <w:color w:val="010202"/>
          <w:spacing w:val="-19"/>
        </w:rPr>
        <w:t> </w:t>
      </w:r>
      <w:r>
        <w:rPr>
          <w:color w:val="010202"/>
          <w:spacing w:val="-9"/>
        </w:rPr>
        <w:t>resolveram</w:t>
      </w:r>
      <w:r>
        <w:rPr>
          <w:color w:val="010202"/>
          <w:spacing w:val="-19"/>
        </w:rPr>
        <w:t> </w:t>
      </w:r>
      <w:r>
        <w:rPr>
          <w:color w:val="010202"/>
          <w:spacing w:val="-9"/>
        </w:rPr>
        <w:t>contar </w:t>
      </w:r>
      <w:r>
        <w:rPr>
          <w:color w:val="010202"/>
          <w:spacing w:val="-9"/>
        </w:rPr>
      </w:r>
      <w:r>
        <w:rPr>
          <w:color w:val="010202"/>
          <w:spacing w:val="-5"/>
        </w:rPr>
        <w:t>as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bonecas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para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saber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quem</w:t>
      </w:r>
      <w:r>
        <w:rPr>
          <w:color w:val="010202"/>
          <w:spacing w:val="-15"/>
        </w:rPr>
        <w:t> </w:t>
      </w:r>
      <w:r>
        <w:rPr>
          <w:color w:val="010202"/>
          <w:spacing w:val="-6"/>
        </w:rPr>
        <w:t>tem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mesma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quantidade.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Observe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abaixo.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9.1063pt;margin-top:17.273464pt;width:100.25pt;height:180.55pt;mso-position-horizontal-relative:page;mso-position-vertical-relative:paragraph;z-index:5128;mso-wrap-distance-left:0;mso-wrap-distance-right:0" coordorigin="982,345" coordsize="2005,3611">
            <v:group style="position:absolute;left:987;top:350;width:1995;height:2" coordorigin="987,350" coordsize="1995,2">
              <v:shape style="position:absolute;left:987;top:350;width:1995;height:2" coordorigin="987,350" coordsize="1995,0" path="m987,350l2981,350e" filled="false" stroked="true" strokeweight=".5pt" strokecolor="#231f20">
                <v:path arrowok="t"/>
              </v:shape>
            </v:group>
            <v:group style="position:absolute;left:992;top:355;width:2;height:3204" coordorigin="992,355" coordsize="2,3204">
              <v:shape style="position:absolute;left:992;top:355;width:2;height:3204" coordorigin="992,355" coordsize="0,3204" path="m992,3559l992,355e" filled="false" stroked="true" strokeweight=".5pt" strokecolor="#231f20">
                <v:path arrowok="t"/>
              </v:shape>
            </v:group>
            <v:group style="position:absolute;left:2976;top:355;width:2;height:3204" coordorigin="2976,355" coordsize="2,3204">
              <v:shape style="position:absolute;left:2976;top:355;width:2;height:3204" coordorigin="2976,355" coordsize="0,3204" path="m2976,3559l2976,355e" filled="false" stroked="true" strokeweight=".5pt" strokecolor="#231f20">
                <v:path arrowok="t"/>
              </v:shape>
            </v:group>
            <v:group style="position:absolute;left:987;top:3564;width:1995;height:2" coordorigin="987,3564" coordsize="1995,2">
              <v:shape style="position:absolute;left:987;top:3564;width:1995;height:2" coordorigin="987,3564" coordsize="1995,0" path="m987,3564l2981,3564e" filled="false" stroked="true" strokeweight=".5pt" strokecolor="#231f20">
                <v:path arrowok="t"/>
              </v:shape>
            </v:group>
            <v:group style="position:absolute;left:992;top:3569;width:2;height:377" coordorigin="992,3569" coordsize="2,377">
              <v:shape style="position:absolute;left:992;top:3569;width:2;height:377" coordorigin="992,3569" coordsize="0,377" path="m992,3946l992,3569e" filled="false" stroked="true" strokeweight=".5pt" strokecolor="#231f20">
                <v:path arrowok="t"/>
              </v:shape>
            </v:group>
            <v:group style="position:absolute;left:2976;top:3569;width:2;height:377" coordorigin="2976,3569" coordsize="2,377">
              <v:shape style="position:absolute;left:2976;top:3569;width:2;height:377" coordorigin="2976,3569" coordsize="0,377" path="m2976,3946l2976,3569e" filled="false" stroked="true" strokeweight=".5pt" strokecolor="#231f20">
                <v:path arrowok="t"/>
              </v:shape>
            </v:group>
            <v:group style="position:absolute;left:987;top:3951;width:1995;height:2" coordorigin="987,3951" coordsize="1995,2">
              <v:shape style="position:absolute;left:987;top:3951;width:1995;height:2" coordorigin="987,3951" coordsize="1995,0" path="m987,3951l2981,3951e" filled="false" stroked="true" strokeweight=".5pt" strokecolor="#231f20">
                <v:path arrowok="t"/>
              </v:shape>
              <v:shape style="position:absolute;left:1801;top:2348;width:438;height:322" type="#_x0000_t75" stroked="false">
                <v:imagedata r:id="rId159" o:title=""/>
              </v:shape>
              <v:shape style="position:absolute;left:1875;top:2864;width:228;height:223" type="#_x0000_t75" stroked="false">
                <v:imagedata r:id="rId160" o:title=""/>
              </v:shape>
              <v:shape style="position:absolute;left:1559;top:2104;width:875;height:1324" type="#_x0000_t75" stroked="false">
                <v:imagedata r:id="rId161" o:title=""/>
              </v:shape>
              <v:shape style="position:absolute;left:2289;top:2533;width:131;height:286" type="#_x0000_t75" stroked="false">
                <v:imagedata r:id="rId162" o:title=""/>
              </v:shape>
            </v:group>
            <v:group style="position:absolute;left:1612;top:2117;width:788;height:350" coordorigin="1612,2117" coordsize="788,350">
              <v:shape style="position:absolute;left:1612;top:2117;width:788;height:350" coordorigin="1612,2117" coordsize="788,350" path="m2044,2216l2010,2216,2045,2280,2089,2336,2141,2384,2198,2425,2262,2461,2286,2466,2270,2451,2252,2436,2234,2422,2216,2407,2163,2358,2113,2305,2067,2249,2044,2216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107,2190l2026,2190,2069,2246,2118,2300,2170,2352,2224,2402,2251,2427,2278,2450,2312,2465,2356,2466,2327,2393,2288,2330,2238,2278,2181,2233,2117,2195,2107,2190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183,2162l2049,2162,2105,2184,2157,2211,2250,2281,2302,2339,2345,2412,2356,2446,2362,2459,2369,2466,2384,2465,2394,2454,2398,2440,2399,2430,2395,2395,2363,2332,2306,2260,2223,2187,2183,2162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26,2190l1979,2190,1937,2251,1890,2307,1840,2359,1785,2407,1727,2451,1727,2455,1716,2459,1727,2459,1751,2453,1814,2420,1910,2348,1984,2257,1996,2236,2002,2225,2010,2216,2044,2216,2026,2190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1961,2117l1881,2135,1792,2183,1704,2256,1650,2322,1620,2378,1612,2425,1613,2441,1621,2453,1639,2459,1679,2378,1730,2308,1791,2248,1863,2201,1918,2174,1982,2162,2183,2162,2175,2157,2141,2140,2127,2135,2007,2135,2003,2132,1995,2126,1961,2117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49,2162l1982,2162,1902,2188,1833,2223,1774,2269,1724,2324,1683,2387,1649,2459,1708,2459,1770,2411,1828,2360,1883,2305,1933,2248,1979,2190,2107,2190,2049,2162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57,2118l2020,2128,2011,2134,2007,2135,2127,2135,2099,2125,2057,2118xe" filled="true" fillcolor="#ffffff" stroked="false">
                <v:path arrowok="t"/>
                <v:fill type="solid"/>
              </v:shape>
              <v:shape style="position:absolute;left:992;top:3564;width:1985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721" w:right="721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Anita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62.492004pt;margin-top:17.273464pt;width:128.6pt;height:180.55pt;mso-position-horizontal-relative:page;mso-position-vertical-relative:paragraph;z-index:5176;mso-wrap-distance-left:0;mso-wrap-distance-right:0" coordorigin="3250,345" coordsize="2572,3611">
            <v:group style="position:absolute;left:3255;top:350;width:2562;height:2" coordorigin="3255,350" coordsize="2562,2">
              <v:shape style="position:absolute;left:3255;top:350;width:2562;height:2" coordorigin="3255,350" coordsize="2562,0" path="m3255,350l5816,350e" filled="false" stroked="true" strokeweight=".5pt" strokecolor="#231f20">
                <v:path arrowok="t"/>
              </v:shape>
            </v:group>
            <v:group style="position:absolute;left:3260;top:355;width:2;height:3204" coordorigin="3260,355" coordsize="2,3204">
              <v:shape style="position:absolute;left:3260;top:355;width:2;height:3204" coordorigin="3260,355" coordsize="0,3204" path="m3260,3559l3260,355e" filled="false" stroked="true" strokeweight=".5pt" strokecolor="#231f20">
                <v:path arrowok="t"/>
              </v:shape>
            </v:group>
            <v:group style="position:absolute;left:5811;top:355;width:2;height:3204" coordorigin="5811,355" coordsize="2,3204">
              <v:shape style="position:absolute;left:5811;top:355;width:2;height:3204" coordorigin="5811,355" coordsize="0,3204" path="m5811,3559l5811,355e" filled="false" stroked="true" strokeweight=".5pt" strokecolor="#231f20">
                <v:path arrowok="t"/>
              </v:shape>
            </v:group>
            <v:group style="position:absolute;left:3255;top:3564;width:2562;height:2" coordorigin="3255,3564" coordsize="2562,2">
              <v:shape style="position:absolute;left:3255;top:3564;width:2562;height:2" coordorigin="3255,3564" coordsize="2562,0" path="m3255,3564l5816,3564e" filled="false" stroked="true" strokeweight=".5pt" strokecolor="#231f20">
                <v:path arrowok="t"/>
              </v:shape>
            </v:group>
            <v:group style="position:absolute;left:3260;top:3569;width:2;height:377" coordorigin="3260,3569" coordsize="2,377">
              <v:shape style="position:absolute;left:3260;top:3569;width:2;height:377" coordorigin="3260,3569" coordsize="0,377" path="m3260,3946l3260,3569e" filled="false" stroked="true" strokeweight=".5pt" strokecolor="#231f20">
                <v:path arrowok="t"/>
              </v:shape>
            </v:group>
            <v:group style="position:absolute;left:5811;top:3569;width:2;height:377" coordorigin="5811,3569" coordsize="2,377">
              <v:shape style="position:absolute;left:5811;top:3569;width:2;height:377" coordorigin="5811,3569" coordsize="0,377" path="m5811,3946l5811,3569e" filled="false" stroked="true" strokeweight=".5pt" strokecolor="#231f20">
                <v:path arrowok="t"/>
              </v:shape>
            </v:group>
            <v:group style="position:absolute;left:3255;top:3951;width:2562;height:2" coordorigin="3255,3951" coordsize="2562,2">
              <v:shape style="position:absolute;left:3255;top:3951;width:2562;height:2" coordorigin="3255,3951" coordsize="2562,0" path="m3255,3951l5816,3951e" filled="false" stroked="true" strokeweight=".5pt" strokecolor="#231f20">
                <v:path arrowok="t"/>
              </v:shape>
            </v:group>
            <v:group style="position:absolute;left:3610;top:606;width:19;height:17" coordorigin="3610,606" coordsize="19,17">
              <v:shape style="position:absolute;left:3610;top:606;width:19;height:17" coordorigin="3610,606" coordsize="19,17" path="m3626,606l3611,606,3610,614,3610,617,3612,623,3623,622,3624,617,3628,614,3626,606xe" filled="true" fillcolor="#231f20" stroked="false">
                <v:path arrowok="t"/>
                <v:fill type="solid"/>
              </v:shape>
            </v:group>
            <v:group style="position:absolute;left:3513;top:715;width:13;height:12" coordorigin="3513,715" coordsize="13,12">
              <v:shape style="position:absolute;left:3513;top:715;width:13;height:12" coordorigin="3513,715" coordsize="13,12" path="m3526,715l3514,715,3514,720,3513,726,3518,727,3519,721,3524,720,3526,715xe" filled="true" fillcolor="#231f20" stroked="false">
                <v:path arrowok="t"/>
                <v:fill type="solid"/>
              </v:shape>
              <v:shape style="position:absolute;left:3681;top:738;width:208;height:202" type="#_x0000_t75" stroked="false">
                <v:imagedata r:id="rId163" o:title=""/>
              </v:shape>
              <v:shape style="position:absolute;left:3406;top:480;width:914;height:1354" type="#_x0000_t75" stroked="false">
                <v:imagedata r:id="rId164" o:title=""/>
              </v:shape>
              <v:shape style="position:absolute;left:3474;top:517;width:399;height:354" type="#_x0000_t75" stroked="false">
                <v:imagedata r:id="rId165" o:title=""/>
              </v:shape>
              <v:shape style="position:absolute;left:4440;top:539;width:1233;height:1310" type="#_x0000_t75" stroked="false">
                <v:imagedata r:id="rId166" o:title=""/>
              </v:shape>
              <v:shape style="position:absolute;left:3484;top:2005;width:1119;height:1311" type="#_x0000_t75" stroked="false">
                <v:imagedata r:id="rId167" o:title=""/>
              </v:shape>
              <v:shape style="position:absolute;left:3897;top:3174;width:146;height:221" type="#_x0000_t75" stroked="false">
                <v:imagedata r:id="rId168" o:title=""/>
              </v:shape>
              <v:shape style="position:absolute;left:3529;top:2053;width:1071;height:1348" type="#_x0000_t75" stroked="false">
                <v:imagedata r:id="rId169" o:title=""/>
              </v:shape>
              <v:shape style="position:absolute;left:4723;top:2156;width:900;height:1282" type="#_x0000_t75" stroked="false">
                <v:imagedata r:id="rId170" o:title=""/>
              </v:shape>
              <v:shape style="position:absolute;left:3260;top:3564;width:2552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846" w:right="84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Carolina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04.223999pt;margin-top:17.273464pt;width:128.6pt;height:180.55pt;mso-position-horizontal-relative:page;mso-position-vertical-relative:paragraph;z-index:5224;mso-wrap-distance-left:0;mso-wrap-distance-right:0" coordorigin="6084,345" coordsize="2572,3611">
            <v:group style="position:absolute;left:6089;top:350;width:2562;height:2" coordorigin="6089,350" coordsize="2562,2">
              <v:shape style="position:absolute;left:6089;top:350;width:2562;height:2" coordorigin="6089,350" coordsize="2562,0" path="m6089,350l8651,350e" filled="false" stroked="true" strokeweight=".5pt" strokecolor="#231f20">
                <v:path arrowok="t"/>
              </v:shape>
            </v:group>
            <v:group style="position:absolute;left:6094;top:355;width:2;height:3204" coordorigin="6094,355" coordsize="2,3204">
              <v:shape style="position:absolute;left:6094;top:355;width:2;height:3204" coordorigin="6094,355" coordsize="0,3204" path="m6094,3559l6094,355e" filled="false" stroked="true" strokeweight=".5pt" strokecolor="#231f20">
                <v:path arrowok="t"/>
              </v:shape>
            </v:group>
            <v:group style="position:absolute;left:8646;top:355;width:2;height:3204" coordorigin="8646,355" coordsize="2,3204">
              <v:shape style="position:absolute;left:8646;top:355;width:2;height:3204" coordorigin="8646,355" coordsize="0,3204" path="m8646,3559l8646,355e" filled="false" stroked="true" strokeweight=".5pt" strokecolor="#231f20">
                <v:path arrowok="t"/>
              </v:shape>
            </v:group>
            <v:group style="position:absolute;left:6089;top:3564;width:2562;height:2" coordorigin="6089,3564" coordsize="2562,2">
              <v:shape style="position:absolute;left:6089;top:3564;width:2562;height:2" coordorigin="6089,3564" coordsize="2562,0" path="m6089,3564l8651,3564e" filled="false" stroked="true" strokeweight=".5pt" strokecolor="#231f20">
                <v:path arrowok="t"/>
              </v:shape>
            </v:group>
            <v:group style="position:absolute;left:6094;top:3569;width:2;height:377" coordorigin="6094,3569" coordsize="2,377">
              <v:shape style="position:absolute;left:6094;top:3569;width:2;height:377" coordorigin="6094,3569" coordsize="0,377" path="m6094,3946l6094,3569e" filled="false" stroked="true" strokeweight=".5pt" strokecolor="#231f20">
                <v:path arrowok="t"/>
              </v:shape>
            </v:group>
            <v:group style="position:absolute;left:8646;top:3569;width:2;height:377" coordorigin="8646,3569" coordsize="2,377">
              <v:shape style="position:absolute;left:8646;top:3569;width:2;height:377" coordorigin="8646,3569" coordsize="0,377" path="m8646,3946l8646,3569e" filled="false" stroked="true" strokeweight=".5pt" strokecolor="#231f20">
                <v:path arrowok="t"/>
              </v:shape>
            </v:group>
            <v:group style="position:absolute;left:6089;top:3951;width:2562;height:2" coordorigin="6089,3951" coordsize="2562,2">
              <v:shape style="position:absolute;left:6089;top:3951;width:2562;height:2" coordorigin="6089,3951" coordsize="2562,0" path="m6089,3951l8651,3951e" filled="false" stroked="true" strokeweight=".5pt" strokecolor="#231f20">
                <v:path arrowok="t"/>
              </v:shape>
            </v:group>
            <v:group style="position:absolute;left:6585;top:1085;width:648;height:340" coordorigin="6585,1085" coordsize="648,340">
              <v:shape style="position:absolute;left:6585;top:1085;width:648;height:340" coordorigin="6585,1085" coordsize="648,340" path="m6787,1085l6758,1098,6754,1109,6754,1125,6758,1136,6755,1140,6750,1142,6751,1149,6724,1171,6676,1223,6632,1289,6596,1375,6585,1424,6598,1419,6592,1404,6595,1394,6598,1384,6602,1374,6606,1363,6611,1352,6654,1265,6709,1194,6748,1159,6754,1159,6757,1148,6765,1136,6769,1099,6802,1090,6832,1090,6822,1087,6787,1085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87,1166l7079,1166,7100,1184,7120,1205,7176,1283,7211,1352,7225,1398,7222,1412,7233,1417,7209,1337,7173,1269,7112,1188,7087,1166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47,1182l6937,1182,6969,1205,7010,1224,7049,1225,7054,1220,7019,1220,6991,1210,6966,1195,6947,1182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754,1159l6748,1159,6744,1182,6744,1183,6750,1203,6763,1217,6781,1224,6811,1221,6820,1216,6786,1216,6753,1201,6751,1184,6751,1178,6752,1164,6754,1159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78,1094l7041,1094,7074,1098,7083,1114,7083,1131,7077,1147,7067,1161,7070,1178,7068,1194,7062,1208,7053,1219,7019,1220,7054,1220,7074,1196,7077,1186,7073,1173,7079,1166,7087,1166,7077,1156,7087,1143,7090,1125,7090,1124,7086,1106,7078,1094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832,1090l6802,1090,6844,1099,6872,1119,6870,1131,6870,1140,6869,1147,6870,1156,6874,1166,6853,1191,6821,1210,6786,1216,6820,1216,6839,1207,6863,1190,6881,1175,6892,1175,6890,1174,6875,1153,6879,1124,6889,1120,6898,1116,6904,1115,6879,1115,6855,1098,6832,1090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892,1175l6881,1175,6892,1183,6907,1188,6923,1188,6935,1183,6914,1183,6892,1175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53,1119l6946,1119,6954,1130,6953,1147,6948,1163,6939,1175,6914,1183,6935,1183,6937,1182,6947,1182,6944,1180,6950,1169,6956,1157,6960,1144,6960,1126,6967,1122,6953,1122,6953,1119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40,1112l6918,1112,6928,1113,6935,1126,6946,1119,6953,1119,6953,1113,6942,1113,6940,1112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41,1087l7008,1094,6978,1107,6953,1122,6967,1122,6982,1111,7010,1099,7041,1094,7078,1094,7077,1091,7041,1087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18,1107l6905,1108,6892,1111,6879,1115,6904,1115,6908,1113,6918,1112,6940,1112,6932,1110,6918,1107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54,1110l6942,1113,6953,1113,6954,1110xe" filled="true" fillcolor="#231f20" stroked="false">
                <v:path arrowok="t"/>
                <v:fill type="solid"/>
              </v:shape>
              <v:shape style="position:absolute;left:6751;top:1090;width:332;height:130" type="#_x0000_t75" stroked="false">
                <v:imagedata r:id="rId171" o:title=""/>
              </v:shape>
              <v:shape style="position:absolute;left:6373;top:1241;width:1040;height:998" type="#_x0000_t75" stroked="false">
                <v:imagedata r:id="rId172" o:title=""/>
              </v:shape>
              <v:shape style="position:absolute;left:7625;top:1148;width:426;height:340" type="#_x0000_t75" stroked="false">
                <v:imagedata r:id="rId173" o:title=""/>
              </v:shape>
              <v:shape style="position:absolute;left:6894;top:971;width:1472;height:2473" type="#_x0000_t75" stroked="false">
                <v:imagedata r:id="rId174" o:title=""/>
              </v:shape>
              <v:shape style="position:absolute;left:7687;top:2712;width:149;height:123" type="#_x0000_t75" stroked="false">
                <v:imagedata r:id="rId175" o:title=""/>
              </v:shape>
              <v:shape style="position:absolute;left:7187;top:2726;width:382;height:393" type="#_x0000_t75" stroked="false">
                <v:imagedata r:id="rId176" o:title=""/>
              </v:shape>
              <v:shape style="position:absolute;left:7513;top:3274;width:279;height:159" type="#_x0000_t75" stroked="false">
                <v:imagedata r:id="rId177" o:title=""/>
              </v:shape>
              <v:shape style="position:absolute;left:7017;top:3307;width:264;height:119" type="#_x0000_t75" stroked="false">
                <v:imagedata r:id="rId178" o:title=""/>
              </v:shape>
              <v:shape style="position:absolute;left:6094;top:3564;width:2552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846" w:right="84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Laura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445.957001pt;margin-top:17.273464pt;width:100.25pt;height:180.55pt;mso-position-horizontal-relative:page;mso-position-vertical-relative:paragraph;z-index:5272;mso-wrap-distance-left:0;mso-wrap-distance-right:0" coordorigin="8919,345" coordsize="2005,3611">
            <v:group style="position:absolute;left:8924;top:350;width:1995;height:2" coordorigin="8924,350" coordsize="1995,2">
              <v:shape style="position:absolute;left:8924;top:350;width:1995;height:2" coordorigin="8924,350" coordsize="1995,0" path="m8924,350l10918,350e" filled="false" stroked="true" strokeweight=".5pt" strokecolor="#231f20">
                <v:path arrowok="t"/>
              </v:shape>
            </v:group>
            <v:group style="position:absolute;left:8929;top:355;width:2;height:3204" coordorigin="8929,355" coordsize="2,3204">
              <v:shape style="position:absolute;left:8929;top:355;width:2;height:3204" coordorigin="8929,355" coordsize="0,3204" path="m8929,3559l8929,355e" filled="false" stroked="true" strokeweight=".5pt" strokecolor="#231f20">
                <v:path arrowok="t"/>
              </v:shape>
            </v:group>
            <v:group style="position:absolute;left:10913;top:355;width:2;height:3204" coordorigin="10913,355" coordsize="2,3204">
              <v:shape style="position:absolute;left:10913;top:355;width:2;height:3204" coordorigin="10913,355" coordsize="0,3204" path="m10913,3559l10913,355e" filled="false" stroked="true" strokeweight=".5pt" strokecolor="#231f20">
                <v:path arrowok="t"/>
              </v:shape>
            </v:group>
            <v:group style="position:absolute;left:8924;top:3564;width:1995;height:2" coordorigin="8924,3564" coordsize="1995,2">
              <v:shape style="position:absolute;left:8924;top:3564;width:1995;height:2" coordorigin="8924,3564" coordsize="1995,0" path="m8924,3564l10918,3564e" filled="false" stroked="true" strokeweight=".5pt" strokecolor="#231f20">
                <v:path arrowok="t"/>
              </v:shape>
            </v:group>
            <v:group style="position:absolute;left:8929;top:3569;width:2;height:377" coordorigin="8929,3569" coordsize="2,377">
              <v:shape style="position:absolute;left:8929;top:3569;width:2;height:377" coordorigin="8929,3569" coordsize="0,377" path="m8929,3946l8929,3569e" filled="false" stroked="true" strokeweight=".5pt" strokecolor="#231f20">
                <v:path arrowok="t"/>
              </v:shape>
            </v:group>
            <v:group style="position:absolute;left:10913;top:3569;width:2;height:377" coordorigin="10913,3569" coordsize="2,377">
              <v:shape style="position:absolute;left:10913;top:3569;width:2;height:377" coordorigin="10913,3569" coordsize="0,377" path="m10913,3946l10913,3569e" filled="false" stroked="true" strokeweight=".5pt" strokecolor="#231f20">
                <v:path arrowok="t"/>
              </v:shape>
            </v:group>
            <v:group style="position:absolute;left:8924;top:3951;width:1995;height:2" coordorigin="8924,3951" coordsize="1995,2">
              <v:shape style="position:absolute;left:8924;top:3951;width:1995;height:2" coordorigin="8924,3951" coordsize="1995,0" path="m8924,3951l10918,3951e" filled="false" stroked="true" strokeweight=".5pt" strokecolor="#231f20">
                <v:path arrowok="t"/>
              </v:shape>
              <v:shape style="position:absolute;left:9557;top:2430;width:728;height:1006" type="#_x0000_t75" stroked="false">
                <v:imagedata r:id="rId179" o:title=""/>
              </v:shape>
              <v:shape style="position:absolute;left:10148;top:3064;width:133;height:142" type="#_x0000_t75" stroked="false">
                <v:imagedata r:id="rId180" o:title=""/>
              </v:shape>
              <v:shape style="position:absolute;left:9630;top:2930;width:542;height:436" type="#_x0000_t75" stroked="false">
                <v:imagedata r:id="rId181" o:title=""/>
              </v:shape>
              <v:shape style="position:absolute;left:9743;top:2598;width:383;height:397" type="#_x0000_t75" stroked="false">
                <v:imagedata r:id="rId182" o:title=""/>
              </v:shape>
              <v:shape style="position:absolute;left:9671;top:2435;width:605;height:492" type="#_x0000_t75" stroked="false">
                <v:imagedata r:id="rId183" o:title=""/>
              </v:shape>
              <v:shape style="position:absolute;left:9562;top:2892;width:118;height:112" type="#_x0000_t75" stroked="false">
                <v:imagedata r:id="rId184" o:title=""/>
              </v:shape>
              <v:shape style="position:absolute;left:9557;top:2428;width:729;height:1009" type="#_x0000_t75" stroked="false">
                <v:imagedata r:id="rId185" o:title=""/>
              </v:shape>
              <v:shape style="position:absolute;left:9743;top:2598;width:383;height:397" type="#_x0000_t75" stroked="false">
                <v:imagedata r:id="rId186" o:title=""/>
              </v:shape>
              <v:shape style="position:absolute;left:9630;top:2930;width:542;height:436" type="#_x0000_t75" stroked="false">
                <v:imagedata r:id="rId187" o:title=""/>
              </v:shape>
              <v:shape style="position:absolute;left:10148;top:3064;width:133;height:142" type="#_x0000_t75" stroked="false">
                <v:imagedata r:id="rId188" o:title=""/>
              </v:shape>
              <v:shape style="position:absolute;left:9562;top:2661;width:528;height:769" type="#_x0000_t75" stroked="false">
                <v:imagedata r:id="rId189" o:title=""/>
              </v:shape>
              <v:shape style="position:absolute;left:8929;top:3564;width:1985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721" w:right="721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Sofia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Quais dessas meninas tem a mesma quantidade de</w:t>
      </w:r>
      <w:r>
        <w:rPr>
          <w:color w:val="231F20"/>
          <w:spacing w:val="-2"/>
        </w:rPr>
        <w:t> </w:t>
      </w:r>
      <w:r>
        <w:rPr>
          <w:color w:val="231F20"/>
        </w:rPr>
        <w:t>bonecas?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Carolina.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Sofia.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Carolina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Laura.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Laura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Sofia.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5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fila de formigas andando em direção à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flor.</w:t>
      </w:r>
      <w:r>
        <w:rPr>
          <w:spacing w:val="-3"/>
        </w:rPr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53.943501pt;margin-top:12.386196pt;width:487.4pt;height:144.15pt;mso-position-horizontal-relative:page;mso-position-vertical-relative:paragraph;z-index:5296;mso-wrap-distance-left:0;mso-wrap-distance-right:0" coordorigin="1079,248" coordsize="9748,2883">
            <v:group style="position:absolute;left:1443;top:1969;width:1371;height:1153" coordorigin="1443,1969" coordsize="1371,1153">
              <v:shape style="position:absolute;left:1443;top:1969;width:1371;height:1153" coordorigin="1443,1969" coordsize="1371,1153" path="m2267,2610l2065,2610,2083,2679,2089,2760,2090,2848,2092,2934,2100,3013,2121,3078,2160,3121,2146,3053,2142,2976,2146,2893,2153,2807,2163,2720,2172,2634,2201,2633,2225,2627,2267,2610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25,2574l1934,2574,1886,2618,1824,2653,1755,2685,1685,2717,1619,2752,1554,2788,1523,2801,1488,2814,1465,2835,1471,2871,1539,2833,1612,2798,1688,2768,1844,2710,1921,2680,1995,2647,2065,2610,2341,2610,2325,257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41,2610l2267,2610,2311,2645,2355,2692,2399,2743,2445,2788,2496,2821,2505,2800,2451,2744,2396,2688,2349,2627,2341,2610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726,2354l1662,2354,1599,2366,1542,2389,1459,2464,1443,2516,1447,2574,1481,2622,1544,2659,1625,2680,1709,2681,1775,2658,1824,2622,1872,2588,1934,2574,2325,2574,2315,2551,2328,2547,2334,2535,2339,2522,2350,2515,2640,2515,2623,2479,2652,2479,2658,2479,2672,2474,2683,2468,2668,2445,2000,2445,1982,2444,1980,2432,1887,2432,1843,2392,1788,2366,1726,235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40,2515l2576,2515,2622,2561,2677,2598,2740,2627,2813,2646,2788,2600,2742,2575,2690,2555,2646,2528,2640,2515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576,2515l2350,2515,2402,2528,2461,2527,2521,2520,2576,2515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52,2479l2623,2479,2642,2481,2652,247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060,2419l2026,2432,2000,2445,2668,2445,2653,2420,2101,2420,2060,241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921,2206l1863,2206,1872,2260,1881,2313,1887,2366,1887,2389,1887,2432,1980,2432,1968,2359,1951,2278,1923,2209,1921,2206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15,1969l2279,1969,2228,2023,2185,2085,2150,2155,2124,2234,2107,2322,2101,2420,2653,2420,2646,2409,2614,2349,2160,2349,2165,2264,2191,2195,2230,2136,2270,2083,2301,2029,2315,196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208,2254l2195,2277,2184,2302,2174,2327,2160,2349,2614,2349,2613,2347,2583,2283,2574,2265,2281,2265,2208,225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31,2149l2572,2164,2523,2197,2493,2242,2420,2250,2351,2261,2281,2265,2574,2265,2552,2218,2594,2210,2639,2204,2676,2191,2695,2159,2631,214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875,2159l1788,2170,1606,2184,1519,2194,1581,2221,1650,2234,1723,2235,1795,2225,1863,2206,1921,2206,1875,2159xe" filled="true" fillcolor="#231f20" stroked="false">
                <v:path arrowok="t"/>
                <v:fill type="solid"/>
              </v:shape>
              <v:shape style="position:absolute;left:3141;top:1314;width:1371;height:1807" type="#_x0000_t75" stroked="false">
                <v:imagedata r:id="rId192" o:title=""/>
              </v:shape>
              <v:shape style="position:absolute;left:3692;top:1508;width:126;height:129" type="#_x0000_t75" stroked="false">
                <v:imagedata r:id="rId193" o:title=""/>
              </v:shape>
            </v:group>
            <v:group style="position:absolute;left:3896;top:1898;width:29;height:17" coordorigin="3896,1898" coordsize="29,17">
              <v:shape style="position:absolute;left:3896;top:1898;width:29;height:17" coordorigin="3896,1898" coordsize="29,17" path="m3906,1898l3896,1906,3905,1911,3923,1914,3924,1911,3915,1911,3906,1898xe" filled="true" fillcolor="#231f20" stroked="false">
                <v:path arrowok="t"/>
                <v:fill type="solid"/>
              </v:shape>
              <v:shape style="position:absolute;left:3896;top:1898;width:29;height:17" coordorigin="3896,1898" coordsize="29,17" path="m3925,1905l3915,1911,3924,1911,3925,1905xe" filled="true" fillcolor="#231f20" stroked="false">
                <v:path arrowok="t"/>
                <v:fill type="solid"/>
              </v:shape>
            </v:group>
            <v:group style="position:absolute;left:3896;top:1898;width:29;height:17" coordorigin="3896,1898" coordsize="29,17">
              <v:shape style="position:absolute;left:3896;top:1898;width:29;height:17" coordorigin="3896,1898" coordsize="29,17" path="m3925,1905l3923,1914,3905,1911,3896,1906,3906,1898,3915,1911,3925,1905xe" filled="false" stroked="true" strokeweight=".878pt" strokecolor="#231f20">
                <v:path arrowok="t"/>
              </v:shape>
            </v:group>
            <v:group style="position:absolute;left:3733;top:1795;width:14;height:13" coordorigin="3733,1795" coordsize="14,13">
              <v:shape style="position:absolute;left:3733;top:1795;width:14;height:13" coordorigin="3733,1795" coordsize="14,13" path="m3742,1795l3738,1797,3733,1803,3737,1808,3742,1806,3746,1801,3742,1795xe" filled="true" fillcolor="#231f20" stroked="false">
                <v:path arrowok="t"/>
                <v:fill type="solid"/>
              </v:shape>
            </v:group>
            <v:group style="position:absolute;left:3733;top:1795;width:14;height:13" coordorigin="3733,1795" coordsize="14,13">
              <v:shape style="position:absolute;left:3733;top:1795;width:14;height:13" coordorigin="3733,1795" coordsize="14,13" path="m3746,1801l3742,1806,3737,1808,3733,1803,3738,1797,3742,1795,3746,1801xe" filled="false" stroked="true" strokeweight=".878pt" strokecolor="#231f20">
                <v:path arrowok="t"/>
              </v:shape>
            </v:group>
            <v:group style="position:absolute;left:3703;top:1802;width:28;height:13" coordorigin="3703,1802" coordsize="28,13">
              <v:shape style="position:absolute;left:3703;top:1802;width:28;height:13" coordorigin="3703,1802" coordsize="28,13" path="m3703,1805l3708,1815,3714,1808,3728,1808,3728,1807,3719,1807,3703,1805xe" filled="true" fillcolor="#231f20" stroked="false">
                <v:path arrowok="t"/>
                <v:fill type="solid"/>
              </v:shape>
              <v:shape style="position:absolute;left:3703;top:1802;width:28;height:13" coordorigin="3703,1802" coordsize="28,13" path="m3728,1808l3714,1808,3731,1813,3728,1808xe" filled="true" fillcolor="#231f20" stroked="false">
                <v:path arrowok="t"/>
                <v:fill type="solid"/>
              </v:shape>
              <v:shape style="position:absolute;left:3703;top:1802;width:28;height:13" coordorigin="3703,1802" coordsize="28,13" path="m3725,1802l3719,1807,3728,1807,3725,1802xe" filled="true" fillcolor="#231f20" stroked="false">
                <v:path arrowok="t"/>
                <v:fill type="solid"/>
              </v:shape>
            </v:group>
            <v:group style="position:absolute;left:3703;top:1802;width:28;height:13" coordorigin="3703,1802" coordsize="28,13">
              <v:shape style="position:absolute;left:3703;top:1802;width:28;height:13" coordorigin="3703,1802" coordsize="28,13" path="m3725,1802l3731,1813,3714,1808,3708,1815,3703,1805,3719,1807,3725,1802xe" filled="false" stroked="true" strokeweight=".878pt" strokecolor="#231f20">
                <v:path arrowok="t"/>
              </v:shape>
            </v:group>
            <v:group style="position:absolute;left:3665;top:1811;width:32;height:26" coordorigin="3665,1811" coordsize="32,26">
              <v:shape style="position:absolute;left:3665;top:1811;width:32;height:26" coordorigin="3665,1811" coordsize="32,26" path="m3697,1811l3687,1812,3679,1818,3671,1827,3665,1836,3674,1830,3683,1825,3692,1820,3697,1811xe" filled="true" fillcolor="#231f20" stroked="false">
                <v:path arrowok="t"/>
                <v:fill type="solid"/>
              </v:shape>
            </v:group>
            <v:group style="position:absolute;left:3665;top:1811;width:32;height:26" coordorigin="3665,1811" coordsize="32,26">
              <v:shape style="position:absolute;left:3665;top:1811;width:32;height:26" coordorigin="3665,1811" coordsize="32,26" path="m3697,1811l3692,1820,3683,1825,3674,1830,3665,1836,3671,1827,3679,1818,3687,1812,3697,1811xe" filled="false" stroked="true" strokeweight=".878pt" strokecolor="#231f20">
                <v:path arrowok="t"/>
              </v:shape>
            </v:group>
            <v:group style="position:absolute;left:3575;top:1798;width:103;height:16" coordorigin="3575,1798" coordsize="103,16">
              <v:shape style="position:absolute;left:3575;top:1798;width:103;height:16" coordorigin="3575,1798" coordsize="103,16" path="m3647,1802l3608,1802,3626,1804,3643,1809,3660,1814,3678,1814,3652,1803,3647,1802xe" filled="true" fillcolor="#231f20" stroked="false">
                <v:path arrowok="t"/>
                <v:fill type="solid"/>
              </v:shape>
              <v:shape style="position:absolute;left:3575;top:1798;width:103;height:16" coordorigin="3575,1798" coordsize="103,16" path="m3627,1798l3601,1799,3575,1807,3588,1813,3596,1803,3608,1802,3647,1802,3627,1798xe" filled="true" fillcolor="#231f20" stroked="false">
                <v:path arrowok="t"/>
                <v:fill type="solid"/>
              </v:shape>
            </v:group>
            <v:group style="position:absolute;left:3575;top:1798;width:103;height:16" coordorigin="3575,1798" coordsize="103,16">
              <v:shape style="position:absolute;left:3575;top:1798;width:103;height:16" coordorigin="3575,1798" coordsize="103,16" path="m3678,1814l3660,1814,3643,1809,3626,1804,3608,1802,3596,1803,3588,1813,3575,1807,3601,1799,3627,1798,3652,1803,3678,1814xe" filled="false" stroked="true" strokeweight=".878pt" strokecolor="#231f20">
                <v:path arrowok="t"/>
              </v:shape>
            </v:group>
            <v:group style="position:absolute;left:3549;top:1787;width:19;height:20" coordorigin="3549,1787" coordsize="19,20">
              <v:shape style="position:absolute;left:3549;top:1787;width:19;height:20" coordorigin="3549,1787" coordsize="19,20" path="m3556,1787l3549,1795,3556,1798,3562,1807,3568,1799,3562,1796,3556,1787xe" filled="true" fillcolor="#231f20" stroked="false">
                <v:path arrowok="t"/>
                <v:fill type="solid"/>
              </v:shape>
            </v:group>
            <v:group style="position:absolute;left:3549;top:1787;width:19;height:20" coordorigin="3549,1787" coordsize="19,20">
              <v:shape style="position:absolute;left:3549;top:1787;width:19;height:20" coordorigin="3549,1787" coordsize="19,20" path="m3568,1799l3562,1807,3556,1798,3549,1795,3556,1787,3562,1796,3568,1799xe" filled="false" stroked="true" strokeweight=".878pt" strokecolor="#231f20">
                <v:path arrowok="t"/>
              </v:shape>
            </v:group>
            <v:group style="position:absolute;left:3519;top:1786;width:21;height:13" coordorigin="3519,1786" coordsize="21,13">
              <v:shape style="position:absolute;left:3519;top:1786;width:21;height:13" coordorigin="3519,1786" coordsize="21,13" path="m3539,1792l3530,1792,3535,1799,3540,1793,3539,1792xe" filled="true" fillcolor="#231f20" stroked="false">
                <v:path arrowok="t"/>
                <v:fill type="solid"/>
              </v:shape>
              <v:shape style="position:absolute;left:3519;top:1786;width:21;height:13" coordorigin="3519,1786" coordsize="21,13" path="m3519,1786l3525,1796,3530,1792,3539,1792,3534,1787,3519,1786xe" filled="true" fillcolor="#231f20" stroked="false">
                <v:path arrowok="t"/>
                <v:fill type="solid"/>
              </v:shape>
            </v:group>
            <v:group style="position:absolute;left:3519;top:1786;width:21;height:13" coordorigin="3519,1786" coordsize="21,13">
              <v:shape style="position:absolute;left:3519;top:1786;width:21;height:13" coordorigin="3519,1786" coordsize="21,13" path="m3540,1793l3535,1799,3530,1792,3525,1796,3519,1786,3534,1787,3540,1793xe" filled="false" stroked="true" strokeweight=".878pt" strokecolor="#231f20">
                <v:path arrowok="t"/>
              </v:shape>
            </v:group>
            <v:group style="position:absolute;left:3972;top:1908;width:263;height:160" coordorigin="3972,1908" coordsize="263,160">
              <v:shape style="position:absolute;left:3972;top:1908;width:263;height:160" coordorigin="3972,1908" coordsize="263,160" path="m3975,1908l3972,1908,3974,1911,3987,1911,4001,1914,4015,1917,4029,1922,4058,1931,4099,1981,4104,1995,4110,2014,4116,2032,4125,2051,4140,2068,4144,2057,4131,2051,4122,2032,4123,2018,4119,2006,4111,1993,4103,1980,4098,1967,4098,1953,4128,1953,4083,1933,4055,1923,4026,1914,4002,1909,3976,1909,3975,1908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4128,1953l4098,1953,4123,1956,4149,1964,4174,1972,4200,1971,4197,1968,4193,1965,4179,1965,4157,1963,4133,1955,4128,1953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4235,1942l4219,1947,4206,1954,4193,1961,4179,1965,4193,1965,4198,1962,4208,1959,4218,1956,4228,1951,4235,1942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3999,1908l3976,1909,4002,1909,3999,1908xe" filled="true" fillcolor="#231f20" stroked="false">
                <v:path arrowok="t"/>
                <v:fill type="solid"/>
              </v:shape>
            </v:group>
            <v:group style="position:absolute;left:3972;top:1908;width:263;height:160" coordorigin="3972,1908" coordsize="263,160">
              <v:shape style="position:absolute;left:3972;top:1908;width:263;height:160" coordorigin="3972,1908" coordsize="263,160" path="m4235,1942l4228,1951,4218,1956,4208,1959,4198,1962,4193,1965,4197,1968,4200,1971,4174,1972,4149,1964,4123,1956,4098,1953,4098,1967,4103,1980,4111,1993,4119,2006,4123,2018,4122,2032,4127,2043,4131,2051,4144,2057,4140,2068,4125,2051,4116,2032,4110,2014,4104,1995,4099,1981,4094,1967,4089,1954,4029,1922,4015,1917,4001,1914,3987,1911,3974,1911,3972,1908,3975,1908,3976,1909,3999,1908,4083,1933,4133,1955,4157,1963,4179,1965,4193,1961,4206,1954,4219,1947,4235,1942xe" filled="false" stroked="true" strokeweight=".878pt" strokecolor="#231f20">
                <v:path arrowok="t"/>
              </v:shape>
            </v:group>
            <v:group style="position:absolute;left:3899;top:1918;width:116;height:298" coordorigin="3899,1918" coordsize="116,298">
              <v:shape style="position:absolute;left:3899;top:1918;width:116;height:298" coordorigin="3899,1918" coordsize="116,298" path="m3900,1918l3899,1928,3904,1936,3912,1942,3918,1949,3931,1972,3941,1996,3951,2020,3962,2043,3955,2053,3967,2058,3969,2066,3970,2103,3965,2143,3961,2181,3966,2216,3971,2186,3972,2156,3974,2126,3983,2097,3994,2097,3988,2092,3978,2087,3977,2068,3970,2049,3961,2029,3952,2009,3943,1985,3933,1962,3920,1940,3900,1918xe" filled="true" fillcolor="#231f20" stroked="false">
                <v:path arrowok="t"/>
                <v:fill type="solid"/>
              </v:shape>
              <v:shape style="position:absolute;left:3899;top:1918;width:116;height:298" coordorigin="3899,1918" coordsize="116,298" path="m3994,2097l3983,2097,3991,2105,3999,2113,4007,2119,4015,2123,4008,2112,3999,2101,3994,2097xe" filled="true" fillcolor="#231f20" stroked="false">
                <v:path arrowok="t"/>
                <v:fill type="solid"/>
              </v:shape>
            </v:group>
            <v:group style="position:absolute;left:3899;top:1918;width:116;height:298" coordorigin="3899,1918" coordsize="116,298">
              <v:shape style="position:absolute;left:3899;top:1918;width:116;height:298" coordorigin="3899,1918" coordsize="116,298" path="m3900,1918l3920,1940,3933,1962,3943,1985,3952,2009,3961,2029,3970,2049,3977,2068,3978,2087,3988,2092,3999,2101,4008,2112,4015,2123,4007,2119,3999,2113,3991,2105,3983,2097,3974,2126,3972,2156,3971,2186,3966,2216,3961,2181,3965,2143,3970,2103,3969,2066,3967,2058,3955,2053,3962,2043,3951,2020,3941,1996,3931,1972,3918,1949,3912,1942,3904,1936,3899,1928,3900,1918xe" filled="false" stroked="true" strokeweight=".878pt" strokecolor="#231f20">
                <v:path arrowok="t"/>
              </v:shape>
            </v:group>
            <v:group style="position:absolute;left:1468;top:1543;width:1636;height:774" coordorigin="1468,1543" coordsize="1636,774">
              <v:shape style="position:absolute;left:1468;top:1543;width:1636;height:774" coordorigin="1468,1543" coordsize="1636,774" path="m1539,2231l1476,2232,1470,2251,1468,2274,1472,2298,1480,2316,1560,2314,1607,2306,1484,2306,1480,2289,1478,2269,1480,2251,1486,2236,1684,2236,1716,2232,1717,2232,1603,2232,1539,2231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2106,2180l2023,2187,1945,2202,1871,2223,1724,2269,1649,2288,1569,2302,1484,2306,1607,2306,1635,2302,1708,2282,1779,2259,1849,2235,1919,2213,1990,2198,2018,2194,2049,2191,2079,2189,2141,2189,2106,2180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1684,2236l1486,2236,1564,2243,1641,2241,1684,2236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2141,2189l2079,2189,2107,2189,2159,2197,2250,2223,2256,2225,2305,2233,2380,2233,2417,2227,2328,2227,2271,2221,2216,2209,2161,2194,2141,2189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3098,1543l3022,1558,2945,1572,2626,1625,2547,1640,2470,1655,2391,1674,2321,1697,2263,1731,2218,1782,2187,1841,2162,1908,2142,1979,2123,2054,2104,2128,2061,2144,2015,2158,1919,2182,1873,2194,1777,2218,1666,2232,1603,2232,1717,2232,1788,2219,1856,2203,1919,2187,2025,2162,2074,2149,2119,2132,2114,2123,2115,2114,2119,2104,2122,2095,2139,2022,2158,1955,2179,1891,2205,1829,2265,1739,2359,1688,2435,1667,2513,1649,2593,1635,2675,1622,2840,1599,2920,1586,2999,1571,3075,1553,3096,1553,3103,1547,3103,1543,3101,1543,3098,1543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3096,1553l3075,1553,3078,1553,3080,1553,3080,1557,3026,1605,2979,1661,2936,1724,2898,1790,2860,1857,2822,1923,2782,1985,2740,2039,2690,2091,2632,2137,2566,2175,2494,2205,2415,2223,2328,2227,2417,2227,2513,2205,2570,2181,2642,2139,2702,2089,2754,2033,2799,1970,2842,1901,2884,1827,2919,1766,2958,1705,3001,1647,3049,1593,3096,1553xe" filled="true" fillcolor="#231f20" stroked="false">
                <v:path arrowok="t"/>
                <v:fill type="solid"/>
              </v:shape>
            </v:group>
            <v:group style="position:absolute;left:1478;top:1553;width:1603;height:754" coordorigin="1478,1553" coordsize="1603,754">
              <v:shape style="position:absolute;left:1478;top:1553;width:1603;height:754" coordorigin="1478,1553" coordsize="1603,754" path="m3080,1557l3080,1553,3078,1553,3075,1553,2999,1571,2920,1586,2840,1599,2758,1610,2675,1622,2593,1635,2513,1649,2435,1667,2359,1688,2265,1739,2205,1829,2179,1891,2158,1955,2139,2022,2122,2095,2119,2104,2115,2114,2114,2123,2119,2132,2074,2149,2025,2162,1973,2174,1919,2187,1856,2203,1788,2219,1716,2232,1641,2241,1564,2243,1486,2236,1480,2251,1478,2269,1480,2289,1484,2306,1569,2302,1649,2288,1724,2269,1798,2246,1871,2223,1945,2202,2023,2187,2106,2180,2161,2194,2216,2209,2271,2221,2328,2227,2415,2223,2494,2205,2566,2175,2632,2137,2690,2091,2740,2039,2782,1985,2822,1923,2860,1857,2898,1790,2936,1724,2979,1661,3026,1605,3080,1557xe" filled="false" stroked="true" strokeweight=".878pt" strokecolor="#231f20">
                <v:path arrowok="t"/>
              </v:shape>
            </v:group>
            <v:group style="position:absolute;left:1468;top:1543;width:1636;height:774" coordorigin="1468,1543" coordsize="1636,774">
              <v:shape style="position:absolute;left:1468;top:1543;width:1636;height:774" coordorigin="1468,1543" coordsize="1636,774" path="m2884,1827l2842,1901,2799,1970,2754,2033,2702,2089,2642,2139,2570,2181,2513,2205,2449,2223,2380,2233,2305,2233,2256,2225,2208,2211,2159,2197,2107,2189,2079,2189,2049,2191,1919,2213,1849,2235,1779,2259,1708,2282,1635,2302,1560,2314,1480,2316,1472,2298,1468,2274,1470,2251,1476,2232,1539,2231,1603,2232,1666,2232,1729,2227,1825,2207,1919,2182,1968,2170,2015,2158,2061,2144,2104,2128,2123,2054,2142,1979,2162,1908,2187,1841,2218,1782,2263,1731,2321,1697,2391,1674,2470,1655,2547,1640,2626,1625,2705,1611,2786,1598,2866,1585,2945,1572,3022,1558,3098,1543,3101,1543,3103,1543,3103,1547,3049,1593,3001,1647,2958,1705,2919,1766,2884,1827xe" filled="false" stroked="true" strokeweight=".878pt" strokecolor="#231f20">
                <v:path arrowok="t"/>
              </v:shape>
            </v:group>
            <v:group style="position:absolute;left:2106;top:1628;width:846;height:529" coordorigin="2106,1628" coordsize="846,529">
              <v:shape style="position:absolute;left:2106;top:1628;width:846;height:529" coordorigin="2106,1628" coordsize="846,529" path="m2484,1758l2434,1813,2396,1881,2371,1959,2363,2043,2305,2078,2244,2109,2178,2136,2106,2156,2178,2143,2250,2115,2317,2080,2377,2043,2384,2038,2373,2038,2380,1956,2406,1883,2443,1817,2484,1758xe" filled="true" fillcolor="#231f20" stroked="false">
                <v:path arrowok="t"/>
                <v:fill type="solid"/>
              </v:shape>
              <v:shape style="position:absolute;left:2106;top:1628;width:846;height:529" coordorigin="2106,1628" coordsize="846,529" path="m2742,1668l2695,1691,2658,1723,2634,1768,2627,1827,2566,1883,2506,1938,2442,1991,2373,2038,2384,2038,2476,1974,2564,1900,2645,1823,2631,1823,2639,1785,2668,1722,2720,1687,2733,1681,2742,1668xe" filled="true" fillcolor="#231f20" stroked="false">
                <v:path arrowok="t"/>
                <v:fill type="solid"/>
              </v:shape>
              <v:shape style="position:absolute;left:2106;top:1628;width:846;height:529" coordorigin="2106,1628" coordsize="846,529" path="m2951,1628l2929,1629,2908,1636,2888,1648,2868,1659,2804,1694,2741,1733,2683,1775,2631,1823,2645,1823,2648,1820,2690,1780,2736,1744,2785,1711,2838,1682,2893,1655,2951,1628xe" filled="true" fillcolor="#231f20" stroked="false">
                <v:path arrowok="t"/>
                <v:fill type="solid"/>
              </v:shape>
            </v:group>
            <v:group style="position:absolute;left:2106;top:1628;width:846;height:529" coordorigin="2106,1628" coordsize="846,529">
              <v:shape style="position:absolute;left:2106;top:1628;width:846;height:529" coordorigin="2106,1628" coordsize="846,529" path="m2951,1628l2929,1629,2908,1636,2888,1648,2868,1659,2804,1694,2741,1733,2683,1775,2631,1823,2639,1785,2668,1722,2720,1687,2733,1681,2658,1723,2627,1827,2566,1883,2506,1938,2442,1991,2373,2038,2380,1956,2406,1883,2443,1817,2484,1758,2434,1813,2396,1881,2371,1959,2363,2043,2305,2078,2244,2109,2178,2136,2106,2156,2178,2143,2250,2115,2317,2080,2377,2043,2428,2009,2521,1937,2607,1860,2648,1820,2690,1780,2736,1744,2785,1711,2838,1682,2893,1655,2951,1628xe" filled="false" stroked="true" strokeweight=".878pt" strokecolor="#231f20">
                <v:path arrowok="t"/>
              </v:shape>
              <v:shape style="position:absolute;left:2514;top:1845;width:277;height:107" type="#_x0000_t75" stroked="false">
                <v:imagedata r:id="rId194" o:title=""/>
              </v:shape>
              <v:shape style="position:absolute;left:2273;top:2024;width:370;height:103" type="#_x0000_t75" stroked="false">
                <v:imagedata r:id="rId195" o:title=""/>
              </v:shape>
              <v:shape style="position:absolute;left:4673;top:1054;width:1371;height:2067" type="#_x0000_t75" stroked="false">
                <v:imagedata r:id="rId196" o:title=""/>
              </v:shape>
              <v:shape style="position:absolute;left:6372;top:1758;width:1459;height:1363" type="#_x0000_t75" stroked="false">
                <v:imagedata r:id="rId197" o:title=""/>
              </v:shape>
              <v:shape style="position:absolute;left:8778;top:248;width:1762;height:2860" type="#_x0000_t75" stroked="false">
                <v:imagedata r:id="rId198" o:title=""/>
              </v:shape>
              <v:shape style="position:absolute;left:9948;top:2022;width:197;height:274" type="#_x0000_t75" stroked="false">
                <v:imagedata r:id="rId199" o:title=""/>
              </v:shape>
            </v:group>
            <v:group style="position:absolute;left:9497;top:262;width:208;height:315" coordorigin="9497,262" coordsize="208,315">
              <v:shape style="position:absolute;left:9497;top:262;width:208;height:315" coordorigin="9497,262" coordsize="208,315" path="m9620,289l9566,289,9587,300,9605,314,9621,329,9635,346,9644,359,9646,369,9641,378,9630,389,9615,400,9601,412,9554,455,9497,516,9543,526,9589,539,9635,555,9681,576,9684,565,9690,555,9688,548,9680,526,9671,504,9664,486,9609,486,9606,483,9653,430,9682,401,9698,386,9705,371,9701,355,9688,338,9663,317,9636,298,9620,289xe" filled="true" fillcolor="#ffffff" stroked="false">
                <v:path arrowok="t"/>
                <v:fill type="solid"/>
              </v:shape>
              <v:shape style="position:absolute;left:9497;top:262;width:208;height:315" coordorigin="9497,262" coordsize="208,315" path="m9654,460l9609,486,9664,486,9654,460xe" filled="true" fillcolor="#ffffff" stroked="false">
                <v:path arrowok="t"/>
                <v:fill type="solid"/>
              </v:shape>
              <v:shape style="position:absolute;left:9497;top:262;width:208;height:315" coordorigin="9497,262" coordsize="208,315" path="m9541,262l9523,264,9506,273,9512,288,9519,302,9526,316,9534,328,9549,347,9562,367,9571,389,9575,414,9580,407,9584,403,9591,395,9596,392,9600,388,9608,377,9613,366,9612,355,9607,343,9598,330,9587,316,9577,303,9566,289,9620,289,9608,282,9578,269,9559,263,9541,262xe" filled="true" fillcolor="#ffffff" stroked="false">
                <v:path arrowok="t"/>
                <v:fill type="solid"/>
              </v:shape>
              <v:shape style="position:absolute;left:9798;top:1323;width:260;height:243" type="#_x0000_t75" stroked="false">
                <v:imagedata r:id="rId200" o:title=""/>
              </v:shape>
            </v:group>
            <v:group style="position:absolute;left:9261;top:356;width:262;height:153" coordorigin="9261,356" coordsize="262,153">
              <v:shape style="position:absolute;left:9261;top:356;width:262;height:153" coordorigin="9261,356" coordsize="262,153" path="m9266,421l9282,479,9455,507,9467,509,9474,505,9487,494,9500,484,9523,462,9498,444,9337,444,9301,438,9266,421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472,425l9409,425,9373,441,9337,444,9498,444,9485,435,9472,425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276,356l9266,362,9263,372,9261,379,9310,420,9375,427,9382,427,9396,426,9409,425,9472,425,9467,421,9462,415,9456,412,9432,401,9415,397,9330,397,9312,393,9299,381,9288,359,9276,356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382,393l9330,397,9415,397,9407,395,9382,393xe" filled="true" fillcolor="#ffffff" stroked="false">
                <v:path arrowok="t"/>
                <v:fill type="solid"/>
              </v:shape>
            </v:group>
            <v:group style="position:absolute;left:9679;top:353;width:164;height:251" coordorigin="9679,353" coordsize="164,251">
              <v:shape style="position:absolute;left:9679;top:353;width:164;height:251" coordorigin="9679,353" coordsize="164,251" path="m9836,385l9764,385,9756,400,9747,415,9718,476,9704,539,9698,570,9697,574,9698,581,9708,591,9717,596,9727,603,9736,530,9780,456,9814,435,9826,428,9838,416,9842,402,9839,388,9836,385xe" filled="true" fillcolor="#ffffff" stroked="false">
                <v:path arrowok="t"/>
                <v:fill type="solid"/>
              </v:shape>
              <v:shape style="position:absolute;left:9679;top:353;width:164;height:251" coordorigin="9679,353" coordsize="164,251" path="m9721,353l9726,373,9727,390,9721,405,9710,417,9702,424,9693,429,9682,437,9679,442,9680,446,9682,457,9685,469,9691,492,9703,461,9718,431,9737,405,9764,385,9836,385,9827,376,9802,363,9776,356,9749,353,9721,353xe" filled="true" fillcolor="#ffffff" stroked="false">
                <v:path arrowok="t"/>
                <v:fill type="solid"/>
              </v:shape>
            </v:group>
            <v:group style="position:absolute;left:9317;top:274;width:189;height:134" coordorigin="9317,274" coordsize="189,134">
              <v:shape style="position:absolute;left:9317;top:274;width:189;height:134" coordorigin="9317,274" coordsize="189,134" path="m9498,385l9429,385,9455,391,9479,407,9491,395,9498,385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338,341l9332,341,9329,343,9322,348,9317,354,9320,374,9323,382,9343,386,9354,387,9364,388,9374,388,9402,385,9498,385,9500,381,9505,367,9505,358,9389,358,9372,357,9355,353,9340,343,9338,341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496,321l9470,321,9467,333,9460,342,9389,358,9505,358,9505,351,9501,335,9496,321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454,274l9380,303,9353,329,9355,339,9368,340,9394,341,9420,339,9445,333,9470,321,9496,321,9465,276,9454,274xe" filled="true" fillcolor="#ffffff" stroked="false">
                <v:path arrowok="t"/>
                <v:fill type="solid"/>
              </v:shape>
            </v:group>
            <v:group style="position:absolute;left:9272;top:1403;width:168;height:163" coordorigin="9272,1403" coordsize="168,163">
              <v:shape style="position:absolute;left:9272;top:1403;width:168;height:163" coordorigin="9272,1403" coordsize="168,163" path="m9376,1403l9316,1431,9307,1473,9309,1495,9309,1517,9302,1536,9290,1552,9272,1564,9280,1564,9346,1541,9372,1494,9381,1472,9395,1456,9412,1445,9433,1440,9421,1424,9414,1415,9407,1407,9405,1404,9400,1404,9376,1403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5,1440l9434,1440,9433,1440,9434,1441,9435,1440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7,1438l9435,1440,9436,1440,9437,1438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9,1436l9437,1437,9439,1436xe" filled="true" fillcolor="#ffffff" stroked="false">
                <v:path arrowok="t"/>
                <v:fill type="solid"/>
              </v:shape>
              <v:shape style="position:absolute;left:9724;top:1820;width:117;height:132" type="#_x0000_t75" stroked="false">
                <v:imagedata r:id="rId201" o:title=""/>
              </v:shape>
            </v:group>
            <v:group style="position:absolute;left:9888;top:2561;width:61;height:87" coordorigin="9888,2561" coordsize="61,87">
              <v:shape style="position:absolute;left:9888;top:2561;width:61;height:87" coordorigin="9888,2561" coordsize="61,87" path="m9949,2561l9894,2600,9888,2647,9915,2633,9935,2612,9947,2587,9949,2561xe" filled="true" fillcolor="#ffffff" stroked="false">
                <v:path arrowok="t"/>
                <v:fill type="solid"/>
              </v:shape>
            </v:group>
            <v:group style="position:absolute;left:9492;top:361;width:59;height:84" coordorigin="9492,361" coordsize="59,84">
              <v:shape style="position:absolute;left:9492;top:361;width:59;height:84" coordorigin="9492,361" coordsize="59,84" path="m9531,361l9518,384,9512,396,9505,407,9502,413,9492,418,9507,432,9516,437,9533,444,9550,431,9550,423,9547,406,9544,390,9539,374,9531,361xe" filled="true" fillcolor="#ffffff" stroked="false">
                <v:path arrowok="t"/>
                <v:fill type="solid"/>
              </v:shape>
            </v:group>
            <v:group style="position:absolute;left:9480;top:1059;width:616;height:263" coordorigin="9480,1059" coordsize="616,263">
              <v:shape style="position:absolute;left:9480;top:1059;width:616;height:263" coordorigin="9480,1059" coordsize="616,263" path="m10039,1059l9976,1108,9939,1147,9902,1182,9815,1226,9732,1246,9659,1252,9622,1252,9596,1253,9520,1278,9480,1322,9490,1315,9499,1310,9507,1304,9538,1286,9570,1275,9603,1270,9751,1270,9806,1261,9875,1236,9936,1186,9969,1142,9986,1120,10039,1080,10055,1078,10086,1078,10085,1076,10064,1062,10039,1059xe" filled="true" fillcolor="#231f20" stroked="false">
                <v:path arrowok="t"/>
                <v:fill type="solid"/>
              </v:shape>
              <v:shape style="position:absolute;left:9480;top:1059;width:616;height:263" coordorigin="9480,1059" coordsize="616,263" path="m9751,1270l9603,1270,9638,1270,9695,1272,9751,1270,9751,1270xe" filled="true" fillcolor="#231f20" stroked="false">
                <v:path arrowok="t"/>
                <v:fill type="solid"/>
              </v:shape>
              <v:shape style="position:absolute;left:9480;top:1059;width:616;height:263" coordorigin="9480,1059" coordsize="616,263" path="m10086,1078l10055,1078,10070,1078,10084,1084,10096,1098,10086,1078xe" filled="true" fillcolor="#231f20" stroked="false">
                <v:path arrowok="t"/>
                <v:fill type="solid"/>
              </v:shape>
            </v:group>
            <v:group style="position:absolute;left:1088;top:3121;width:9730;height:2" coordorigin="1088,3121" coordsize="9730,2">
              <v:shape style="position:absolute;left:1088;top:3121;width:9730;height:2" coordorigin="1088,3121" coordsize="9730,0" path="m1088,3121l10818,3121e" filled="false" stroked="true" strokeweight="0pt" strokecolor="#231f20">
                <v:path arrowok="t"/>
              </v:shape>
            </v:group>
            <v:group style="position:absolute;left:1088;top:3121;width:9730;height:2" coordorigin="1088,3121" coordsize="9730,2">
              <v:shape style="position:absolute;left:1088;top:3121;width:9730;height:2" coordorigin="1088,3121" coordsize="9730,0" path="m1088,3121l10818,3121e" filled="false" stroked="true" strokeweight=".878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9"/>
        <w:ind w:left="110" w:right="0"/>
        <w:jc w:val="left"/>
      </w:pPr>
      <w:r>
        <w:rPr>
          <w:color w:val="231F20"/>
        </w:rPr>
        <w:t>A  formiga que está em 1° lugar  nessa fila está carregando qual</w:t>
      </w:r>
      <w:r>
        <w:rPr>
          <w:color w:val="231F20"/>
          <w:spacing w:val="-18"/>
        </w:rPr>
        <w:t> </w:t>
      </w:r>
      <w:r>
        <w:rPr>
          <w:color w:val="231F20"/>
        </w:rPr>
        <w:t>folha?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29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6.062248pt;margin-top:-2.199168pt;width:89.4pt;height:42.8pt;mso-position-horizontal-relative:page;mso-position-vertical-relative:paragraph;z-index:5320" coordorigin="1521,-44" coordsize="1788,856">
            <v:group style="position:absolute;left:1531;top:-34;width:1769;height:837" coordorigin="1531,-34" coordsize="1769,837">
              <v:shape style="position:absolute;left:1531;top:-34;width:1769;height:837" coordorigin="1531,-34" coordsize="1769,837" path="m1608,710l1540,711,1532,732,1531,752,1531,759,1534,783,1543,802,1630,800,1681,792,1548,792,1543,773,1541,752,1543,732,1550,716,1764,716,1798,712,1799,712,1676,712,1608,710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2221,655l2141,661,2065,675,1993,694,1922,715,1852,738,1781,759,1707,776,1630,788,1548,792,1681,792,1711,787,1790,766,1867,740,1942,714,2018,691,2095,675,2125,671,2159,667,2192,665,2259,665,2221,655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1764,716l1550,716,1634,724,1717,721,1764,716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2259,665l2192,665,2221,665,2278,673,2383,703,2436,712,2517,712,2557,706,2461,706,2399,700,2339,687,2280,671,2259,665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3294,-34l3221,-20,3147,-6,2764,58,2688,72,2615,88,2528,108,2453,133,2390,170,2341,225,2308,289,2281,361,2259,438,2239,518,2219,599,2172,617,2122,631,2019,657,1968,671,1865,697,1744,712,1676,712,1799,712,1877,697,1950,680,2019,663,2133,636,2186,622,2234,604,2229,594,2230,583,2234,573,2238,563,2256,484,2276,411,2300,342,2328,276,2358,221,2436,147,2494,123,2568,102,2644,84,2722,70,2801,57,3041,22,3119,9,3195,-6,3269,-23,3292,-23,3299,-30,3300,-34,3297,-34,3294,-34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3292,-23l3269,-23,3272,-23,3275,-23,3274,-19,3216,33,3165,94,3119,161,3077,233,3036,306,2995,377,2952,444,2913,496,2866,545,2814,590,2755,630,2690,663,2620,688,2543,703,2461,706,2557,706,2660,682,2722,656,2790,617,2848,573,2898,523,2943,468,2984,408,3023,342,3062,273,3100,207,3142,141,3189,78,3241,20,3292,-23xe" filled="true" fillcolor="#231f20" stroked="false">
                <v:path arrowok="t"/>
                <v:fill type="solid"/>
              </v:shape>
            </v:group>
            <v:group style="position:absolute;left:1541;top:-23;width:1734;height:816" coordorigin="1541,-23" coordsize="1734,816">
              <v:shape style="position:absolute;left:1541;top:-23;width:1734;height:816" coordorigin="1541,-23" coordsize="1734,816" path="m3274,-19l3275,-23,3272,-23,3269,-23,3195,-6,3119,9,3041,22,2961,34,2881,45,2801,57,2722,70,2644,84,2568,102,2494,123,2436,147,2358,221,2328,276,2300,342,2276,411,2256,484,2238,563,2234,573,2230,583,2229,594,2234,604,2186,622,2133,636,2077,649,2019,663,1950,680,1877,697,1798,712,1717,721,1634,724,1550,716,1543,732,1541,752,1543,773,1548,792,1630,788,1707,776,1781,759,1852,738,1922,715,1993,694,2065,675,2141,661,2221,655,2280,671,2339,687,2399,700,2461,706,2543,703,2620,688,2690,663,2755,630,2814,590,2866,545,2913,496,2952,444,2995,377,3036,306,3077,233,3119,161,3165,94,3216,33,3274,-19xe" filled="false" stroked="true" strokeweight=".95pt" strokecolor="#231f20">
                <v:path arrowok="t"/>
              </v:shape>
            </v:group>
            <v:group style="position:absolute;left:1531;top:-34;width:1769;height:837" coordorigin="1531,-34" coordsize="1769,837">
              <v:shape style="position:absolute;left:1531;top:-34;width:1769;height:837" coordorigin="1531,-34" coordsize="1769,837" path="m3062,273l3023,343,2984,408,2943,468,2898,523,2848,573,2790,617,2722,656,2660,682,2592,701,2517,712,2436,712,2383,703,2331,688,2278,673,2221,665,2192,665,2159,667,2095,675,2018,691,1942,714,1867,740,1790,766,1711,787,1630,800,1543,802,1534,783,1531,757,1532,732,1540,711,1608,710,1676,712,1744,712,1813,706,1917,684,2019,657,2071,644,2122,631,2172,617,2219,599,2239,518,2259,438,2281,361,2308,289,2341,225,2390,170,2453,133,2528,108,2615,88,2688,72,2764,58,2840,45,2917,32,2994,19,3071,7,3147,-6,3221,-20,3294,-34,3297,-34,3300,-34,3299,-30,3241,20,3189,78,3142,141,3100,207,3062,273xe" filled="false" stroked="true" strokeweight=".95pt" strokecolor="#231f20">
                <v:path arrowok="t"/>
              </v:shape>
            </v:group>
            <v:group style="position:absolute;left:2220;top:58;width:915;height:572" coordorigin="2220,58" coordsize="915,572">
              <v:shape style="position:absolute;left:2220;top:58;width:915;height:572" coordorigin="2220,58" coordsize="915,572" path="m2629,199l2576,258,2534,331,2508,416,2499,507,2436,544,2370,578,2299,607,2220,629,2299,615,2376,585,2449,547,2514,507,2521,502,2509,502,2517,413,2545,334,2585,263,2629,199xe" filled="true" fillcolor="#231f20" stroked="false">
                <v:path arrowok="t"/>
                <v:fill type="solid"/>
              </v:shape>
              <v:shape style="position:absolute;left:2220;top:58;width:915;height:572" coordorigin="2220,58" coordsize="915,572" path="m2909,102l2858,126,2818,161,2792,209,2784,274,2719,334,2653,394,2584,451,2509,502,2521,502,2620,432,2669,392,2716,352,2762,309,2804,268,2789,268,2798,228,2829,160,2884,122,2899,115,2909,102xe" filled="true" fillcolor="#231f20" stroked="false">
                <v:path arrowok="t"/>
                <v:fill type="solid"/>
              </v:shape>
              <v:shape style="position:absolute;left:2220;top:58;width:915;height:572" coordorigin="2220,58" coordsize="915,572" path="m3135,58l3111,59,3088,67,3067,79,3045,91,2975,130,2908,171,2845,217,2789,268,2804,268,2807,265,2853,223,2902,183,2956,148,3012,116,3072,87,3135,58xe" filled="true" fillcolor="#231f20" stroked="false">
                <v:path arrowok="t"/>
                <v:fill type="solid"/>
              </v:shape>
            </v:group>
            <v:group style="position:absolute;left:2220;top:58;width:915;height:572" coordorigin="2220,58" coordsize="915,572">
              <v:shape style="position:absolute;left:2220;top:58;width:915;height:572" coordorigin="2220,58" coordsize="915,572" path="m3135,58l3111,59,3088,67,3067,79,3045,91,2975,130,2908,171,2845,217,2789,268,2798,228,2829,160,2884,122,2899,115,2818,161,2784,274,2719,334,2653,394,2584,451,2509,502,2517,413,2545,334,2585,263,2629,199,2576,258,2534,331,2508,416,2499,507,2436,544,2370,578,2299,607,2220,629,2299,615,2376,585,2449,547,2514,507,2569,470,2620,432,2669,392,2716,352,2762,309,2807,265,2853,223,2902,183,2956,148,3012,116,3072,87,3135,58xe" filled="false" stroked="true" strokeweight=".95pt" strokecolor="#231f20">
                <v:path arrowok="t"/>
              </v:shape>
              <v:shape style="position:absolute;left:2662;top:293;width:300;height:116" type="#_x0000_t75" stroked="false">
                <v:imagedata r:id="rId202" o:title=""/>
              </v:shape>
              <v:shape style="position:absolute;left:2401;top:487;width:401;height:111" type="#_x0000_t75" stroked="false">
                <v:imagedata r:id="rId203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6" w:lineRule="exact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5.838997pt;margin-top:-14.789175pt;width:54.5pt;height:52.05pt;mso-position-horizontal-relative:page;mso-position-vertical-relative:paragraph;z-index:5344" coordorigin="1517,-296" coordsize="1090,1041">
            <v:shape style="position:absolute;left:1517;top:-296;width:1089;height:1041" type="#_x0000_t75" stroked="false">
              <v:imagedata r:id="rId204" o:title=""/>
            </v:shape>
            <v:shape style="position:absolute;left:1741;top:-85;width:136;height:140" type="#_x0000_t75" stroked="false">
              <v:imagedata r:id="rId205" o:title=""/>
            </v:shape>
            <v:group style="position:absolute;left:1963;top:343;width:31;height:12" coordorigin="1963,343" coordsize="31,12">
              <v:shape style="position:absolute;left:1963;top:343;width:31;height:12" coordorigin="1963,343" coordsize="31,12" path="m1971,343l1963,346,1972,351,1991,354,1993,346,1986,346,1978,344,1971,343xe" filled="true" fillcolor="#231f20" stroked="false">
                <v:path arrowok="t"/>
                <v:fill type="solid"/>
              </v:shape>
              <v:shape style="position:absolute;left:1963;top:343;width:31;height:12" coordorigin="1963,343" coordsize="31,12" path="m1994,345l1986,346,1993,346,1994,345xe" filled="true" fillcolor="#231f20" stroked="false">
                <v:path arrowok="t"/>
                <v:fill type="solid"/>
              </v:shape>
            </v:group>
            <v:group style="position:absolute;left:1963;top:343;width:31;height:12" coordorigin="1963,343" coordsize="31,12">
              <v:shape style="position:absolute;left:1963;top:343;width:31;height:12" coordorigin="1963,343" coordsize="31,12" path="m1994,345l1991,354,1972,351,1963,346,1971,343,1978,344,1986,346,1994,345xe" filled="false" stroked="true" strokeweight=".95pt" strokecolor="#231f20">
                <v:path arrowok="t"/>
              </v:shape>
            </v:group>
            <v:group style="position:absolute;left:1786;top:226;width:15;height:14" coordorigin="1786,226" coordsize="15,14">
              <v:shape style="position:absolute;left:1786;top:226;width:15;height:14" coordorigin="1786,226" coordsize="15,14" path="m1796,226l1791,228,1786,233,1791,239,1796,237,1801,232,1796,226xe" filled="true" fillcolor="#231f20" stroked="false">
                <v:path arrowok="t"/>
                <v:fill type="solid"/>
              </v:shape>
            </v:group>
            <v:group style="position:absolute;left:1786;top:226;width:15;height:14" coordorigin="1786,226" coordsize="15,14">
              <v:shape style="position:absolute;left:1786;top:226;width:15;height:14" coordorigin="1786,226" coordsize="15,14" path="m1801,232l1796,237,1791,239,1786,233,1791,228,1796,226,1801,232xe" filled="false" stroked="true" strokeweight=".95pt" strokecolor="#231f20">
                <v:path arrowok="t"/>
              </v:shape>
            </v:group>
            <v:group style="position:absolute;left:1753;top:233;width:31;height:14" coordorigin="1753,233" coordsize="31,14">
              <v:shape style="position:absolute;left:1753;top:233;width:31;height:14" coordorigin="1753,233" coordsize="31,14" path="m1753,236l1759,247,1766,239,1781,239,1780,238,1771,238,1753,236xe" filled="true" fillcolor="#231f20" stroked="false">
                <v:path arrowok="t"/>
                <v:fill type="solid"/>
              </v:shape>
              <v:shape style="position:absolute;left:1753;top:233;width:31;height:14" coordorigin="1753,233" coordsize="31,14" path="m1781,239l1766,239,1784,245,1781,239xe" filled="true" fillcolor="#231f20" stroked="false">
                <v:path arrowok="t"/>
                <v:fill type="solid"/>
              </v:shape>
              <v:shape style="position:absolute;left:1753;top:233;width:31;height:14" coordorigin="1753,233" coordsize="31,14" path="m1778,233l1771,238,1780,238,1778,233xe" filled="true" fillcolor="#231f20" stroked="false">
                <v:path arrowok="t"/>
                <v:fill type="solid"/>
              </v:shape>
            </v:group>
            <v:group style="position:absolute;left:1753;top:233;width:31;height:14" coordorigin="1753,233" coordsize="31,14">
              <v:shape style="position:absolute;left:1753;top:233;width:31;height:14" coordorigin="1753,233" coordsize="31,14" path="m1778,233l1784,245,1766,239,1759,247,1753,236,1771,238,1778,233xe" filled="false" stroked="true" strokeweight=".95pt" strokecolor="#231f20">
                <v:path arrowok="t"/>
              </v:shape>
            </v:group>
            <v:group style="position:absolute;left:1713;top:242;width:34;height:28" coordorigin="1713,242" coordsize="34,28">
              <v:shape style="position:absolute;left:1713;top:242;width:34;height:28" coordorigin="1713,242" coordsize="34,28" path="m1747,242l1737,243,1728,250,1720,260,1713,270,1722,263,1733,258,1742,252,1747,242xe" filled="true" fillcolor="#231f20" stroked="false">
                <v:path arrowok="t"/>
                <v:fill type="solid"/>
              </v:shape>
            </v:group>
            <v:group style="position:absolute;left:1713;top:242;width:34;height:28" coordorigin="1713,242" coordsize="34,28">
              <v:shape style="position:absolute;left:1713;top:242;width:34;height:28" coordorigin="1713,242" coordsize="34,28" path="m1747,242l1742,252,1733,258,1722,263,1713,270,1720,260,1728,250,1737,243,1747,242xe" filled="false" stroked="true" strokeweight=".95pt" strokecolor="#231f20">
                <v:path arrowok="t"/>
              </v:shape>
            </v:group>
            <v:group style="position:absolute;left:1616;top:229;width:111;height:18" coordorigin="1616,229" coordsize="111,18">
              <v:shape style="position:absolute;left:1616;top:229;width:111;height:18" coordorigin="1616,229" coordsize="111,18" path="m1693,233l1651,233,1670,235,1689,240,1707,245,1726,246,1699,234,1693,233xe" filled="true" fillcolor="#231f20" stroked="false">
                <v:path arrowok="t"/>
                <v:fill type="solid"/>
              </v:shape>
              <v:shape style="position:absolute;left:1616;top:229;width:111;height:18" coordorigin="1616,229" coordsize="111,18" path="m1671,229l1644,230,1616,238,1629,245,1638,234,1651,233,1693,233,1671,229xe" filled="true" fillcolor="#231f20" stroked="false">
                <v:path arrowok="t"/>
                <v:fill type="solid"/>
              </v:shape>
            </v:group>
            <v:group style="position:absolute;left:1616;top:229;width:111;height:18" coordorigin="1616,229" coordsize="111,18">
              <v:shape style="position:absolute;left:1616;top:229;width:111;height:18" coordorigin="1616,229" coordsize="111,18" path="m1726,246l1707,245,1689,240,1670,235,1651,233,1638,234,1629,245,1616,238,1644,230,1671,229,1699,234,1726,246xe" filled="false" stroked="true" strokeweight=".95pt" strokecolor="#231f20">
                <v:path arrowok="t"/>
              </v:shape>
            </v:group>
            <v:group style="position:absolute;left:1588;top:217;width:21;height:21" coordorigin="1588,217" coordsize="21,21">
              <v:shape style="position:absolute;left:1588;top:217;width:21;height:21" coordorigin="1588,217" coordsize="21,21" path="m1595,217l1588,225,1594,228,1601,238,1608,230,1601,227,1595,217xe" filled="true" fillcolor="#231f20" stroked="false">
                <v:path arrowok="t"/>
                <v:fill type="solid"/>
              </v:shape>
            </v:group>
            <v:group style="position:absolute;left:1588;top:217;width:21;height:21" coordorigin="1588,217" coordsize="21,21">
              <v:shape style="position:absolute;left:1588;top:217;width:21;height:21" coordorigin="1588,217" coordsize="21,21" path="m1608,230l1601,238,1594,228,1588,225,1595,217,1601,227,1608,230xe" filled="false" stroked="true" strokeweight=".95pt" strokecolor="#231f20">
                <v:path arrowok="t"/>
              </v:shape>
            </v:group>
            <v:group style="position:absolute;left:1555;top:216;width:23;height:14" coordorigin="1555,216" coordsize="23,14">
              <v:shape style="position:absolute;left:1555;top:216;width:23;height:14" coordorigin="1555,216" coordsize="23,14" path="m1577,222l1566,222,1572,230,1577,222,1577,222xe" filled="true" fillcolor="#231f20" stroked="false">
                <v:path arrowok="t"/>
                <v:fill type="solid"/>
              </v:shape>
              <v:shape style="position:absolute;left:1555;top:216;width:23;height:14" coordorigin="1555,216" coordsize="23,14" path="m1555,216l1561,226,1566,222,1577,222,1571,217,1555,216xe" filled="true" fillcolor="#231f20" stroked="false">
                <v:path arrowok="t"/>
                <v:fill type="solid"/>
              </v:shape>
            </v:group>
            <v:group style="position:absolute;left:1555;top:216;width:23;height:14" coordorigin="1555,216" coordsize="23,14">
              <v:shape style="position:absolute;left:1555;top:216;width:23;height:14" coordorigin="1555,216" coordsize="23,14" path="m1577,222l1572,230,1566,222,1561,226,1555,216,1571,217,1577,222xe" filled="false" stroked="true" strokeweight=".95pt" strokecolor="#231f20">
                <v:path arrowok="t"/>
              </v:shape>
            </v:group>
            <v:group style="position:absolute;left:2045;top:347;width:284;height:174" coordorigin="2045,347" coordsize="284,174">
              <v:shape style="position:absolute;left:2045;top:347;width:284;height:174" coordorigin="2045,347" coordsize="284,174" path="m2048,347l2045,348,2047,350,2061,351,2076,354,2091,358,2106,363,2138,372,2182,426,2188,441,2194,462,2201,482,2210,502,2226,520,2231,509,2216,502,2213,493,2210,484,2208,474,2206,464,2204,454,2196,439,2187,425,2181,411,2181,396,2213,396,2165,375,2134,363,2103,354,2077,348,2049,348,2048,347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213,396l2181,396,2208,399,2236,408,2263,416,2291,416,2288,412,2284,409,2269,409,2245,407,2219,398,2213,396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329,384l2312,390,2298,397,2283,405,2269,409,2284,409,2284,409,2289,405,2300,403,2311,399,2322,393,2329,384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074,348l2049,348,2077,348,2074,348xe" filled="true" fillcolor="#231f20" stroked="false">
                <v:path arrowok="t"/>
                <v:fill type="solid"/>
              </v:shape>
            </v:group>
            <v:group style="position:absolute;left:2045;top:347;width:284;height:174" coordorigin="2045,347" coordsize="284,174">
              <v:shape style="position:absolute;left:2045;top:347;width:284;height:174" coordorigin="2045,347" coordsize="284,174" path="m2329,384l2322,393,2311,399,2300,403,2289,405,2284,409,2288,412,2291,416,2263,416,2236,408,2208,399,2181,396,2181,411,2187,425,2196,439,2204,454,2206,464,2208,474,2210,484,2213,493,2216,502,2231,509,2226,520,2210,502,2201,482,2194,462,2188,441,2182,426,2177,411,2171,397,2106,363,2091,358,2076,354,2061,351,2047,350,2045,348,2048,347,2049,348,2074,348,2134,363,2192,386,2219,398,2245,407,2269,409,2283,405,2298,397,2312,390,2329,384xe" filled="false" stroked="true" strokeweight=".95pt" strokecolor="#231f20">
                <v:path arrowok="t"/>
              </v:shape>
            </v:group>
            <v:group style="position:absolute;left:1966;top:358;width:125;height:323" coordorigin="1966,358" coordsize="125,323">
              <v:shape style="position:absolute;left:1966;top:358;width:125;height:323" coordorigin="1966,358" coordsize="125,323" path="m1967,358l1966,369,1972,377,1980,385,1986,392,2000,417,2011,443,2022,469,2034,494,2027,504,2040,510,2042,518,2043,559,2038,601,2033,643,2038,680,2044,648,2045,616,2047,584,2057,552,2068,552,2062,547,2051,541,2050,520,2043,500,2033,479,2023,456,2013,431,2003,406,1988,382,1967,358xe" filled="true" fillcolor="#231f20" stroked="false">
                <v:path arrowok="t"/>
                <v:fill type="solid"/>
              </v:shape>
              <v:shape style="position:absolute;left:1966;top:358;width:125;height:323" coordorigin="1966,358" coordsize="125,323" path="m2068,552l2057,552,2065,561,2074,569,2082,576,2091,579,2084,568,2074,556,2068,552xe" filled="true" fillcolor="#231f20" stroked="false">
                <v:path arrowok="t"/>
                <v:fill type="solid"/>
              </v:shape>
            </v:group>
            <v:group style="position:absolute;left:1966;top:358;width:125;height:323" coordorigin="1966,358" coordsize="125,323">
              <v:shape style="position:absolute;left:1966;top:358;width:125;height:323" coordorigin="1966,358" coordsize="125,323" path="m1967,358l1988,382,2003,406,2013,431,2023,456,2033,479,2043,500,2050,520,2051,541,2062,547,2074,556,2084,568,2091,579,2082,576,2074,569,2065,561,2057,552,2047,584,2045,616,2044,648,2038,680,2033,643,2038,601,2043,559,2042,518,2040,510,2027,504,2034,494,2022,469,2011,443,2000,417,1986,392,1980,385,1972,377,1966,369,1967,358xe" filled="false" stroked="true" strokeweight=".9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4"/>
        <w:rPr>
          <w:rFonts w:ascii="Arial" w:hAnsi="Arial" w:cs="Arial" w:eastAsia="Arial" w:hint="default"/>
          <w:sz w:val="41"/>
          <w:szCs w:val="41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48003pt;margin-top:-25.904669pt;width:70.048242pt;height:67.1pt;mso-position-horizontal-relative:page;mso-position-vertical-relative:paragraph;z-index:5368" type="#_x0000_t75" stroked="false">
            <v:imagedata r:id="rId206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90221pt;margin-top:-6.797161pt;width:68.95pt;height:30.3pt;mso-position-horizontal-relative:page;mso-position-vertical-relative:paragraph;z-index:5392" coordorigin="1418,-136" coordsize="1379,606">
            <v:group style="position:absolute;left:1418;top:-136;width:1379;height:606" coordorigin="1418,-136" coordsize="1379,606">
              <v:shape style="position:absolute;left:1418;top:-136;width:1379;height:606" coordorigin="1418,-136" coordsize="1379,606" path="m2329,-136l2257,-136,2183,-124,2107,-98,2031,-56,1962,0,1902,60,1849,126,1802,192,1757,258,1701,272,1638,290,1573,312,1511,338,1433,382,1418,414,1423,434,1432,454,1442,470,1464,458,1484,442,1495,432,1452,432,1450,424,1445,416,1445,408,1477,386,1508,368,1538,354,1569,342,1627,342,1657,326,1722,296,1785,280,1842,280,1806,264,1828,244,1853,230,1866,224,1814,224,1833,192,1854,162,1878,132,1904,102,1933,102,1939,90,1951,64,1958,52,1963,40,1971,30,1985,18,2011,-6,2039,-28,2068,-48,2099,-66,2132,-66,2149,-84,2167,-94,2189,-100,2211,-104,2272,-110,2470,-110,2441,-118,2398,-126,2329,-13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627,342l1569,342,1511,384,1481,408,1452,432,1495,432,1503,424,1523,408,1590,362,1627,34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842,280l1785,280,1851,314,1920,346,1989,372,2060,392,2132,404,2205,410,2279,406,2353,392,2370,386,2214,386,2197,384,2189,384,2158,382,2127,378,2063,362,2035,358,2023,356,2014,350,1999,336,1997,334,1968,334,1927,320,1886,302,1846,282,1842,28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065,160l2032,160,2068,218,2112,278,2161,334,2210,380,2214,386,2370,386,2382,382,2257,382,2203,338,2148,282,2098,216,2065,16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269,108l2235,108,2290,180,2350,238,2412,282,2475,314,2420,342,2365,362,2311,376,2257,382,2382,382,2433,364,2510,322,2547,294,2509,294,2444,268,2381,230,2320,174,2269,10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932,206l1903,206,1915,236,1929,268,1947,302,1968,334,1997,334,1985,316,1972,294,1960,274,1950,252,1941,232,1934,212,1932,20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99,66l2463,66,2507,104,2553,134,2600,154,2644,164,2616,198,2585,230,2549,264,2509,294,2547,294,2646,202,2697,138,2699,134,2624,134,2581,120,2540,94,2499,6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933,102l1904,102,1895,140,1893,158,1898,178,1856,198,1835,210,1814,224,1866,224,1879,218,1903,206,1932,206,1929,194,1955,186,1980,176,2006,168,1923,168,1921,144,1927,116,1933,10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132,-66l2099,-66,2085,-40,2074,-16,2063,10,2054,36,2045,62,2037,86,2029,112,2018,138,1994,144,1923,168,2006,168,2032,160,2065,160,2059,150,2103,140,2147,128,2164,124,2057,124,2060,100,2086,22,2111,-36,2128,-62,2132,-6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775,-6l2745,-6,2730,30,2712,64,2690,100,2668,134,2699,134,2719,104,2740,68,2753,42,2765,16,2775,-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70,-110l2311,-110,2286,-64,2264,-16,2247,32,2235,80,2190,90,2146,102,2101,112,2057,124,2164,124,2235,108,2269,108,2264,102,2364,82,2401,76,2264,76,2293,-16,2339,-104,2342,-108,2477,-108,2470,-11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77,-108l2346,-108,2423,-96,2460,-86,2498,-74,2484,-46,2474,-18,2468,10,2463,38,2414,48,2314,64,2264,76,2401,76,2463,66,2499,66,2498,64,2499,62,2500,62,2560,54,2621,44,2648,36,2493,36,2495,10,2501,-16,2511,-42,2524,-66,2525,-68,2603,-68,2592,-72,2572,-80,2528,-94,2477,-10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603,-68l2526,-68,2527,-66,2562,-56,2596,-42,2631,-30,2665,-22,2678,-20,2702,-20,2712,-16,2656,8,2601,20,2493,36,2648,36,2682,26,2745,-6,2775,-6,2786,-34,2791,-44,2705,-44,2681,-46,2659,-50,2636,-56,2614,-64,2603,-6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791,-72l2781,-72,2770,-66,2758,-56,2747,-50,2728,-46,2705,-44,2791,-44,2795,-52,2796,-62,2791,-7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346,-108l2342,-108,2344,-106,2346,-108xe" filled="true" fillcolor="#231f20" stroked="false">
                <v:path arrowok="t"/>
                <v:fill type="solid"/>
              </v:shape>
            </v:group>
            <v:group style="position:absolute;left:1445;top:341;width:125;height:92" coordorigin="1445,341" coordsize="125,92">
              <v:shape style="position:absolute;left:1445;top:341;width:125;height:92" coordorigin="1445,341" coordsize="125,92" path="m1569,341l1538,354,1508,368,1477,384,1445,407,1445,415,1450,424,1452,432,1481,407,1511,383,1542,361,1569,341xe" filled="true" fillcolor="#ffffff" stroked="false">
                <v:path arrowok="t"/>
                <v:fill type="solid"/>
              </v:shape>
              <v:shape style="position:absolute;left:1806;top:-111;width:692;height:496" type="#_x0000_t75" stroked="false">
                <v:imagedata r:id="rId207" o:title=""/>
              </v:shape>
            </v:group>
            <v:group style="position:absolute;left:2059;top:107;width:417;height:275" coordorigin="2059,107" coordsize="417,275">
              <v:shape style="position:absolute;left:2059;top:107;width:417;height:275" coordorigin="2059,107" coordsize="417,275" path="m2235,107l2191,117,2147,127,2103,138,2059,150,2098,215,2148,280,2203,338,2257,381,2311,374,2365,362,2420,342,2475,314,2412,281,2350,237,2290,179,2235,107xe" filled="true" fillcolor="#ffffff" stroked="false">
                <v:path arrowok="t"/>
                <v:fill type="solid"/>
              </v:shape>
              <v:shape style="position:absolute;left:2264;top:-69;width:481;height:363" type="#_x0000_t75" stroked="false">
                <v:imagedata r:id="rId208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90"/>
          <w:footerReference w:type="default" r:id="rId19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844"/>
        <w:jc w:val="left"/>
      </w:pPr>
      <w:r>
        <w:rPr>
          <w:color w:val="231F20"/>
        </w:rPr>
        <w:t>Aline</w:t>
      </w:r>
      <w:r>
        <w:rPr>
          <w:color w:val="231F20"/>
          <w:spacing w:val="-32"/>
        </w:rPr>
        <w:t> </w:t>
      </w:r>
      <w:r>
        <w:rPr>
          <w:color w:val="231F20"/>
        </w:rPr>
        <w:t>fez</w:t>
      </w:r>
      <w:r>
        <w:rPr>
          <w:color w:val="231F20"/>
          <w:spacing w:val="-32"/>
        </w:rPr>
        <w:t> </w:t>
      </w:r>
      <w:r>
        <w:rPr>
          <w:color w:val="231F20"/>
        </w:rPr>
        <w:t>uma</w:t>
      </w:r>
      <w:r>
        <w:rPr>
          <w:color w:val="231F20"/>
          <w:spacing w:val="-32"/>
        </w:rPr>
        <w:t> </w:t>
      </w:r>
      <w:r>
        <w:rPr>
          <w:color w:val="231F20"/>
        </w:rPr>
        <w:t>pesquisa</w:t>
      </w:r>
      <w:r>
        <w:rPr>
          <w:color w:val="231F20"/>
          <w:spacing w:val="-32"/>
        </w:rPr>
        <w:t> </w:t>
      </w:r>
      <w:r>
        <w:rPr>
          <w:color w:val="231F20"/>
        </w:rPr>
        <w:t>em</w:t>
      </w:r>
      <w:r>
        <w:rPr>
          <w:color w:val="231F20"/>
          <w:spacing w:val="-32"/>
        </w:rPr>
        <w:t> </w:t>
      </w:r>
      <w:r>
        <w:rPr>
          <w:color w:val="231F20"/>
        </w:rPr>
        <w:t>sua</w:t>
      </w:r>
      <w:r>
        <w:rPr>
          <w:color w:val="231F20"/>
          <w:spacing w:val="-32"/>
        </w:rPr>
        <w:t> </w:t>
      </w:r>
      <w:r>
        <w:rPr>
          <w:color w:val="231F20"/>
        </w:rPr>
        <w:t>escola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2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</w:rPr>
        <w:t>esporte</w:t>
      </w:r>
      <w:r>
        <w:rPr>
          <w:color w:val="231F20"/>
          <w:spacing w:val="-32"/>
        </w:rPr>
        <w:t> </w:t>
      </w:r>
      <w:r>
        <w:rPr>
          <w:color w:val="231F20"/>
        </w:rPr>
        <w:t>preferido</w:t>
      </w:r>
      <w:r>
        <w:rPr>
          <w:color w:val="231F20"/>
          <w:spacing w:val="-32"/>
        </w:rPr>
        <w:t> </w:t>
      </w:r>
      <w:r>
        <w:rPr>
          <w:color w:val="231F20"/>
        </w:rPr>
        <w:t>pelos</w:t>
      </w:r>
      <w:r>
        <w:rPr>
          <w:color w:val="231F20"/>
          <w:spacing w:val="-32"/>
        </w:rPr>
        <w:t> </w:t>
      </w:r>
      <w:r>
        <w:rPr>
          <w:color w:val="231F20"/>
        </w:rPr>
        <w:t>alunos.</w:t>
      </w:r>
      <w:r>
        <w:rPr>
          <w:color w:val="231F20"/>
          <w:spacing w:val="-32"/>
        </w:rPr>
        <w:t> </w:t>
      </w:r>
      <w:r>
        <w:rPr>
          <w:color w:val="231F20"/>
        </w:rPr>
        <w:t>Nessa </w:t>
      </w:r>
      <w:r>
        <w:rPr>
          <w:color w:val="231F20"/>
        </w:rPr>
        <w:t>pesquisa, cada aluno indicou a preferência por um único</w:t>
      </w:r>
      <w:r>
        <w:rPr>
          <w:color w:val="231F20"/>
          <w:spacing w:val="-2"/>
        </w:rPr>
        <w:t> </w:t>
      </w:r>
      <w:r>
        <w:rPr>
          <w:color w:val="231F20"/>
        </w:rPr>
        <w:t>esporte.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</w:p>
    <w:p>
      <w:pPr>
        <w:spacing w:before="70"/>
        <w:ind w:left="336" w:right="772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46.225998pt;margin-top:8.49689pt;width:351.65pt;height:183.1pt;mso-position-horizontal-relative:page;mso-position-vertical-relative:paragraph;z-index: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9"/>
                    <w:gridCol w:w="402"/>
                    <w:gridCol w:w="1333"/>
                    <w:gridCol w:w="402"/>
                    <w:gridCol w:w="1350"/>
                    <w:gridCol w:w="402"/>
                    <w:gridCol w:w="1356"/>
                    <w:gridCol w:w="402"/>
                    <w:gridCol w:w="1056"/>
                  </w:tblGrid>
                  <w:tr>
                    <w:trPr>
                      <w:trHeight w:val="606" w:hRule="exact"/>
                    </w:trPr>
                    <w:tc>
                      <w:tcPr>
                        <w:tcW w:w="700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1" w:hRule="exact"/>
                    </w:trPr>
                    <w:tc>
                      <w:tcPr>
                        <w:tcW w:w="203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566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7" w:hRule="exact"/>
                    </w:trPr>
                    <w:tc>
                      <w:tcPr>
                        <w:tcW w:w="203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0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94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0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2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2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30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336" w:right="772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336" w:right="772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96.738045pt;margin-top:2.928854pt;width:12.05pt;height:83.7pt;mso-position-horizontal-relative:page;mso-position-vertical-relative:paragraph;z-index:5416" type="#_x0000_t202" filled="false" stroked="false">
            <v:textbox inset="0,0,0,0" style="layout-flow:vertical;mso-layout-flow-alt:bottom-to-top">
              <w:txbxContent>
                <w:p>
                  <w:pPr>
                    <w:spacing w:line="220" w:lineRule="exact" w:before="0"/>
                    <w:ind w:left="20" w:right="-546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0"/>
                    </w:rPr>
                    <w:t>Número de votos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336" w:right="772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336" w:right="772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0" w:right="728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5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0"/>
        <w:ind w:left="188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162" w:val="left" w:leader="none"/>
          <w:tab w:pos="6004" w:val="left" w:leader="none"/>
          <w:tab w:pos="7605" w:val="left" w:leader="none"/>
        </w:tabs>
        <w:spacing w:before="73"/>
        <w:ind w:left="2503" w:right="844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vôlei</w:t>
        <w:tab/>
        <w:t>futebol</w:t>
        <w:tab/>
        <w:t>tênis</w:t>
        <w:tab/>
        <w:t>natação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36"/>
        <w:ind w:left="336" w:right="96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Modalidades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esportivas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97" w:lineRule="auto" w:before="64"/>
        <w:ind w:left="110" w:right="844"/>
        <w:jc w:val="left"/>
      </w:pPr>
      <w:r>
        <w:rPr>
          <w:color w:val="231F20"/>
        </w:rPr>
        <w:t>De acordo com esse gráfico, qual foi o esporte que recebeu, no total, o voto de 15 alunos?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Vôlei.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Futebol.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Tênis.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Natação.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09"/>
          <w:footerReference w:type="default" r:id="rId210"/>
          <w:pgSz w:w="11910" w:h="16840"/>
          <w:pgMar w:header="417" w:footer="524" w:top="1300" w:bottom="720" w:left="740" w:right="0"/>
          <w:pgNumType w:start="21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0"/>
        <w:jc w:val="left"/>
      </w:pPr>
      <w:r>
        <w:rPr>
          <w:color w:val="231F20"/>
        </w:rPr>
        <w:t>Alice montou o boneco abaixo usando 7 formas</w:t>
      </w:r>
      <w:r>
        <w:rPr>
          <w:color w:val="231F20"/>
          <w:spacing w:val="-2"/>
        </w:rPr>
        <w:t> </w:t>
      </w:r>
      <w:r>
        <w:rPr>
          <w:color w:val="231F20"/>
        </w:rPr>
        <w:t>geométricas.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01.275002pt;margin-top:16.225172pt;width:132.950pt;height:132.4pt;mso-position-horizontal-relative:page;mso-position-vertical-relative:paragraph;z-index:5536;mso-wrap-distance-left:0;mso-wrap-distance-right:0" coordorigin="2026,325" coordsize="2659,2648">
            <v:group style="position:absolute;left:2881;top:335;width:960;height:960" coordorigin="2881,335" coordsize="960,960">
              <v:shape style="position:absolute;left:2881;top:335;width:960;height:960" coordorigin="2881,335" coordsize="960,960" path="m3361,335l3439,341,3513,359,3582,388,3645,427,3700,475,3748,531,3787,594,3817,663,3835,737,3841,815,3835,892,3817,966,3787,1035,3748,1098,3700,1154,3645,1202,3582,1241,3513,1270,3439,1288,3361,1295,3283,1288,3209,1270,3140,1241,3078,1202,3022,1154,2974,1098,2935,1035,2905,966,2887,892,2881,815,2887,737,2905,663,2935,594,2974,531,3022,475,3078,427,3140,388,3209,359,3283,341,3361,335xe" filled="false" stroked="true" strokeweight="1pt" strokecolor="#231f20">
                <v:path arrowok="t"/>
              </v:shape>
            </v:group>
            <v:group style="position:absolute;left:2036;top:1540;width:798;height:475" coordorigin="2036,1540" coordsize="798,475">
              <v:shape style="position:absolute;left:2036;top:1540;width:798;height:475" coordorigin="2036,1540" coordsize="798,475" path="m2036,1800l2833,1540,2833,2014,2036,1800xe" filled="false" stroked="true" strokeweight="1pt" strokecolor="#231f20">
                <v:path arrowok="t"/>
              </v:shape>
            </v:group>
            <v:group style="position:absolute;left:3876;top:1540;width:798;height:475" coordorigin="3876,1540" coordsize="798,475">
              <v:shape style="position:absolute;left:3876;top:1540;width:798;height:475" coordorigin="3876,1540" coordsize="798,475" path="m4674,1800l3876,1540,3876,2014,4674,1800xe" filled="false" stroked="true" strokeweight="1pt" strokecolor="#231f20">
                <v:path arrowok="t"/>
              </v:shape>
            </v:group>
            <v:group style="position:absolute;left:2875;top:1360;width:954;height:876" coordorigin="2875,1360" coordsize="954,876">
              <v:shape style="position:absolute;left:2875;top:1360;width:954;height:876" coordorigin="2875,1360" coordsize="954,876" path="m3829,1696l3361,1360,2875,1678,3073,2236,3673,2236,3829,1696xe" filled="false" stroked="true" strokeweight="1pt" strokecolor="#231f20">
                <v:path arrowok="t"/>
              </v:shape>
            </v:group>
            <v:group style="position:absolute;left:3061;top:2302;width:618;height:660" coordorigin="3061,2302" coordsize="618,660">
              <v:shape style="position:absolute;left:3061;top:2302;width:618;height:660" coordorigin="3061,2302" coordsize="618,660" path="m3061,2302l3679,2302,3679,2962,3061,2962,3061,2302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3"/>
          <w:szCs w:val="3"/>
        </w:rPr>
      </w:pPr>
    </w:p>
    <w:p>
      <w:pPr>
        <w:tabs>
          <w:tab w:pos="2747" w:val="left" w:leader="none"/>
        </w:tabs>
        <w:spacing w:line="240" w:lineRule="auto"/>
        <w:ind w:left="228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2"/>
        <w:ind w:left="110" w:right="0"/>
        <w:jc w:val="left"/>
      </w:pPr>
      <w:r>
        <w:rPr>
          <w:color w:val="231F20"/>
        </w:rPr>
        <w:t>A figura geométrica utilizada por Alice para fazer os braços desse boneco é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círculo.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retângulo.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trapézio.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triângulo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1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56.692902pt;margin-top:11.289194pt;width:481.9pt;height:193.55pt;mso-position-horizontal-relative:page;mso-position-vertical-relative:paragraph;z-index:56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18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Bichos de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estimação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68" w:lineRule="auto" w:before="23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Sem essa de cãozinho ou gatinho. Algumas crianças escolhem criar em casa bichinhos estranhos como iguana, rato 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perereca.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assim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Rodrigo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Yuzo,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10,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tem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iguana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sensação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prédio.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  <w:spacing w:val="-8"/>
                    </w:rPr>
                    <w:t>Toda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vez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desce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réptil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térreo,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amigos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ficam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curiosos. </w:t>
                  </w:r>
                  <w:r>
                    <w:rPr>
                      <w:color w:val="231F20"/>
                    </w:rPr>
                    <w:t>Ele gosta de colocar a iguana no pescoço e na cabeça. E jura que o animal o reconhece: “Ela me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lambe”.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1" w:firstLine="283"/>
                    <w:jc w:val="both"/>
                  </w:pPr>
                  <w:r>
                    <w:rPr>
                      <w:color w:val="231F20"/>
                      <w:spacing w:val="4"/>
                    </w:rPr>
                    <w:t>Rodrigo resolveu comprar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4"/>
                    </w:rPr>
                    <w:t>iguana porque </w:t>
                  </w:r>
                  <w:r>
                    <w:rPr>
                      <w:color w:val="231F20"/>
                      <w:spacing w:val="3"/>
                    </w:rPr>
                    <w:t>mora </w:t>
                  </w:r>
                  <w:r>
                    <w:rPr>
                      <w:color w:val="231F20"/>
                      <w:spacing w:val="2"/>
                    </w:rPr>
                    <w:t>em </w:t>
                  </w:r>
                  <w:r>
                    <w:rPr>
                      <w:color w:val="231F20"/>
                      <w:spacing w:val="4"/>
                    </w:rPr>
                    <w:t>apartamento </w:t>
                  </w:r>
                  <w:r>
                    <w:rPr>
                      <w:color w:val="231F20"/>
                      <w:spacing w:val="5"/>
                    </w:rPr>
                    <w:t>e, </w:t>
                  </w:r>
                  <w:r>
                    <w:rPr>
                      <w:color w:val="231F20"/>
                      <w:spacing w:val="5"/>
                    </w:rPr>
                  </w:r>
                  <w:r>
                    <w:rPr>
                      <w:color w:val="231F20"/>
                    </w:rPr>
                    <w:t>principalmente por ter alergia a pelos de gato e cachorro. Ele explica que o </w:t>
                  </w:r>
                  <w:r>
                    <w:rPr>
                      <w:color w:val="231F20"/>
                    </w:rPr>
                    <w:t>réptil não dá muito trabalho. “Não precisa nem dar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banho.”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11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VALE, </w:t>
      </w:r>
      <w:r>
        <w:rPr>
          <w:rFonts w:ascii="Arial" w:hAnsi="Arial"/>
          <w:color w:val="231F20"/>
          <w:sz w:val="16"/>
        </w:rPr>
        <w:t>Maristela. </w:t>
      </w:r>
      <w:r>
        <w:rPr>
          <w:rFonts w:ascii="Arial" w:hAnsi="Arial"/>
          <w:i/>
          <w:color w:val="231F20"/>
          <w:sz w:val="16"/>
        </w:rPr>
        <w:t>Folha de São Paulo. Folhinha</w:t>
      </w:r>
      <w:r>
        <w:rPr>
          <w:rFonts w:ascii="Arial" w:hAnsi="Arial"/>
          <w:color w:val="231F20"/>
          <w:sz w:val="16"/>
        </w:rPr>
        <w:t>. 10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2007. p.2. Fragmento.</w:t>
      </w:r>
      <w:r>
        <w:rPr>
          <w:rFonts w:ascii="Arial" w:hAnsi="Arial"/>
          <w:color w:val="231F20"/>
          <w:spacing w:val="4"/>
          <w:sz w:val="16"/>
        </w:rPr>
        <w:t> </w:t>
      </w:r>
      <w:r>
        <w:rPr>
          <w:rFonts w:ascii="Arial" w:hAnsi="Arial"/>
          <w:color w:val="231F20"/>
          <w:sz w:val="16"/>
        </w:rPr>
        <w:t>(P041931E4_SUP)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42.52pt;margin-top:7.304691pt;width:510.25pt;height:22.7pt;mso-position-horizontal-relative:page;mso-position-vertical-relative:paragraph;z-index:5752;mso-wrap-distance-left:0;mso-wrap-distance-right:0" coordorigin="850,146" coordsize="10205,454">
            <v:group style="position:absolute;left:850;top:146;width:2098;height:454" coordorigin="850,146" coordsize="2098,454">
              <v:shape style="position:absolute;left:850;top:146;width:2098;height:454" coordorigin="850,146" coordsize="2098,454" path="m2948,146l850,146,850,600,2948,600,2948,146xe" filled="true" fillcolor="#d1d3d4" stroked="false">
                <v:path arrowok="t"/>
                <v:fill type="solid"/>
              </v:shape>
            </v:group>
            <v:group style="position:absolute;left:2948;top:146;width:8108;height:454" coordorigin="2948,146" coordsize="8108,454">
              <v:shape style="position:absolute;left:2948;top:146;width:8108;height:454" coordorigin="2948,146" coordsize="8108,454" path="m11055,146l2948,146,2948,600,11055,600,11055,146xe" filled="true" fillcolor="#d1d3d4" stroked="false">
                <v:path arrowok="t"/>
                <v:fill type="solid"/>
              </v:shape>
              <v:shape style="position:absolute;left:930;top:25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No trecho “E jura que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o animal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o reconhece:”, a expressão destacada</w:t>
      </w:r>
      <w:r>
        <w:rPr>
          <w:color w:val="231F20"/>
          <w:spacing w:val="-2"/>
        </w:rPr>
        <w:t> </w:t>
      </w:r>
      <w:r>
        <w:rPr>
          <w:color w:val="231F20"/>
        </w:rPr>
        <w:t>substitui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iguana.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perereca.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cãozinho.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gatinho.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68169pt;width:510.25pt;height:22.7pt;mso-position-horizontal-relative:page;mso-position-vertical-relative:paragraph;z-index:5824;mso-wrap-distance-left:0;mso-wrap-distance-right:0" coordorigin="850,205" coordsize="10205,454">
            <v:group style="position:absolute;left:850;top:205;width:2098;height:454" coordorigin="850,205" coordsize="2098,454">
              <v:shape style="position:absolute;left:850;top:205;width:2098;height:454" coordorigin="850,205" coordsize="2098,454" path="m2948,205l850,205,850,659,2948,659,2948,205xe" filled="true" fillcolor="#d1d3d4" stroked="false">
                <v:path arrowok="t"/>
                <v:fill type="solid"/>
              </v:shape>
            </v:group>
            <v:group style="position:absolute;left:2948;top:205;width:8108;height:454" coordorigin="2948,205" coordsize="8108,454">
              <v:shape style="position:absolute;left:2948;top:205;width:8108;height:454" coordorigin="2948,205" coordsize="8108,454" path="m11055,205l2948,205,2948,659,11055,659,11055,205xe" filled="true" fillcolor="#d1d3d4" stroked="false">
                <v:path arrowok="t"/>
                <v:fill type="solid"/>
              </v:shape>
              <v:shape style="position:absolute;left:930;top:31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6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97" w:lineRule="auto" w:before="64"/>
        <w:ind w:left="110" w:right="0"/>
        <w:jc w:val="left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acordo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esse</w:t>
      </w:r>
      <w:r>
        <w:rPr>
          <w:color w:val="231F20"/>
          <w:spacing w:val="-6"/>
        </w:rPr>
        <w:t> </w:t>
      </w:r>
      <w:r>
        <w:rPr>
          <w:color w:val="231F20"/>
        </w:rPr>
        <w:t>texto,</w:t>
      </w:r>
      <w:r>
        <w:rPr>
          <w:color w:val="231F20"/>
          <w:spacing w:val="-6"/>
        </w:rPr>
        <w:t> </w:t>
      </w:r>
      <w:r>
        <w:rPr>
          <w:color w:val="231F20"/>
        </w:rPr>
        <w:t>Rodrigo</w:t>
      </w:r>
      <w:r>
        <w:rPr>
          <w:color w:val="231F20"/>
          <w:spacing w:val="-6"/>
        </w:rPr>
        <w:t> </w:t>
      </w:r>
      <w:r>
        <w:rPr>
          <w:color w:val="231F20"/>
        </w:rPr>
        <w:t>escolheu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iguana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bicho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estimação </w:t>
      </w:r>
      <w:r>
        <w:rPr>
          <w:color w:val="231F20"/>
        </w:rPr>
        <w:t>principalmente</w:t>
      </w:r>
      <w:r>
        <w:rPr>
          <w:color w:val="231F20"/>
          <w:spacing w:val="-1"/>
        </w:rPr>
        <w:t> </w:t>
      </w:r>
      <w:r>
        <w:rPr>
          <w:color w:val="231F20"/>
        </w:rPr>
        <w:t>porque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ela era um bichinho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incomum.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podia ser carregada no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pescoço.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ele tinha alergia a pelo de</w:t>
      </w:r>
      <w:r>
        <w:rPr>
          <w:rFonts w:ascii="Arial"/>
          <w:color w:val="231F20"/>
          <w:spacing w:val="-2"/>
          <w:sz w:val="28"/>
        </w:rPr>
        <w:t> </w:t>
      </w:r>
      <w:r>
        <w:rPr>
          <w:rFonts w:ascii="Arial"/>
          <w:color w:val="231F20"/>
          <w:sz w:val="28"/>
        </w:rPr>
        <w:t>animais.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ele queria ser famoso no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prédio.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212"/>
          <w:pgSz w:w="11910" w:h="16840"/>
          <w:pgMar w:footer="524" w:header="377" w:top="560" w:bottom="720" w:left="740" w:right="740"/>
          <w:pgNumType w:start="23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group style="position:absolute;margin-left:227.630005pt;margin-top:11.033196pt;width:140.050pt;height:123.2pt;mso-position-horizontal-relative:page;mso-position-vertical-relative:paragraph;z-index:5848;mso-wrap-distance-left:0;mso-wrap-distance-right:0" coordorigin="4553,221" coordsize="2801,2464">
            <v:shape style="position:absolute;left:4553;top:221;width:2800;height:2464" type="#_x0000_t75" stroked="false">
              <v:imagedata r:id="rId214" o:title=""/>
            </v:shape>
            <v:shape style="position:absolute;left:6935;top:1956;width:192;height:163" type="#_x0000_t75" stroked="false">
              <v:imagedata r:id="rId215" o:title=""/>
            </v:shape>
            <v:shape style="position:absolute;left:4667;top:344;width:2570;height:2217" type="#_x0000_t75" stroked="false">
              <v:imagedata r:id="rId216" o:title=""/>
            </v:shape>
            <v:shape style="position:absolute;left:5271;top:1159;width:401;height:323" type="#_x0000_t75" stroked="false">
              <v:imagedata r:id="rId217" o:title=""/>
            </v:shape>
            <v:shape style="position:absolute;left:4703;top:376;width:2499;height:2160" type="#_x0000_t75" stroked="false">
              <v:imagedata r:id="rId218" o:title=""/>
            </v:shape>
            <v:shape style="position:absolute;left:5539;top:936;width:618;height:611" type="#_x0000_t75" stroked="false">
              <v:imagedata r:id="rId219" o:title=""/>
            </v:shape>
            <v:shape style="position:absolute;left:5071;top:844;width:1121;height:720" type="#_x0000_t75" stroked="false">
              <v:imagedata r:id="rId220" o:title=""/>
            </v:shape>
            <v:shape style="position:absolute;left:5083;top:857;width:624;height:511" type="#_x0000_t75" stroked="false">
              <v:imagedata r:id="rId221" o:title=""/>
            </v:shape>
            <v:shape style="position:absolute;left:5065;top:837;width:1092;height:710" type="#_x0000_t75" stroked="false">
              <v:imagedata r:id="rId222" o:title=""/>
            </v:shape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Faça um X no número de sílabas (pedaços) do nome da figura que você</w:t>
      </w:r>
      <w:r>
        <w:rPr>
          <w:color w:val="231F20"/>
          <w:spacing w:val="-2"/>
        </w:rPr>
        <w:t> </w:t>
      </w:r>
      <w:r>
        <w:rPr>
          <w:color w:val="231F20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41pt;width:510.25pt;height:22.7pt;mso-position-horizontal-relative:page;mso-position-vertical-relative:paragraph;z-index:5920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P030026D3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letra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19"/>
          <w:szCs w:val="19"/>
        </w:rPr>
      </w:pPr>
      <w:r>
        <w:rPr/>
        <w:pict>
          <v:shape style="position:absolute;margin-left:269.548004pt;margin-top:12.283194pt;width:56.2pt;height:25.55pt;mso-position-horizontal-relative:page;mso-position-vertical-relative:paragraph;z-index:59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89"/>
                    <w:ind w:left="5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P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Faça um X no quadro onde aparece a letra que você viu escrita de outra</w:t>
      </w:r>
      <w:r>
        <w:rPr>
          <w:color w:val="231F20"/>
          <w:spacing w:val="-2"/>
        </w:rPr>
        <w:t> </w:t>
      </w:r>
      <w:r>
        <w:rPr>
          <w:color w:val="231F20"/>
        </w:rPr>
        <w:t>forma.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6.145165pt;width:28.35pt;height:28.35pt;mso-position-horizontal-relative:page;mso-position-vertical-relative:paragraph;z-index:5968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</w:pPr>
                  <w:r>
                    <w:rPr>
                      <w:color w:val="231F20"/>
                      <w:w w:val="99"/>
                    </w:rPr>
                    <w:t>q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616pt;width:28.35pt;height:28.35pt;mso-position-horizontal-relative:page;mso-position-vertical-relative:paragraph;z-index:5992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</w:pPr>
                  <w:r>
                    <w:rPr>
                      <w:color w:val="231F20"/>
                      <w:w w:val="99"/>
                    </w:rPr>
                    <w:t>p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6164pt;width:28.35pt;height:28.35pt;mso-position-horizontal-relative:page;mso-position-vertical-relative:paragraph;z-index:6016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d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5863pt;width:28.35pt;height:28.35pt;mso-position-horizontal-relative:page;mso-position-vertical-relative:paragraph;z-index:604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b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1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P040026E4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81.55pt;mso-position-horizontal-relative:page;mso-position-vertical-relative:paragraph;z-index:61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Poste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Juquinha chega em casa todo molhado e sua mãe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pergunta: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1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Meu filho, onde você estava até essa hora que chegou todo</w:t>
                  </w:r>
                  <w:r>
                    <w:rPr>
                      <w:rFonts w:ascii="Arial" w:hAnsi="Arial"/>
                      <w:color w:val="231F2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molhado?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1"/>
                    </w:numPr>
                    <w:tabs>
                      <w:tab w:pos="621" w:val="left" w:leader="none"/>
                    </w:tabs>
                    <w:spacing w:line="240" w:lineRule="auto" w:before="78" w:after="0"/>
                    <w:ind w:left="620" w:right="0" w:hanging="229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pacing w:val="-8"/>
                      <w:sz w:val="28"/>
                    </w:rPr>
                    <w:t>Tava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brincando,</w:t>
                  </w:r>
                  <w:r>
                    <w:rPr>
                      <w:rFonts w:ascii="Arial" w:hAnsi="Arial"/>
                      <w:color w:val="231F20"/>
                      <w:spacing w:val="7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mamãe!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1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Brincando de que, se nem chovendo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tá?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1"/>
                    </w:numPr>
                    <w:tabs>
                      <w:tab w:pos="621" w:val="left" w:leader="none"/>
                    </w:tabs>
                    <w:spacing w:line="240" w:lineRule="auto" w:before="78" w:after="0"/>
                    <w:ind w:left="620" w:right="0" w:hanging="229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pacing w:val="-8"/>
                      <w:sz w:val="28"/>
                    </w:rPr>
                    <w:t>Tava </w:t>
                  </w:r>
                  <w:r>
                    <w:rPr>
                      <w:rFonts w:ascii="Arial"/>
                      <w:color w:val="231F20"/>
                      <w:sz w:val="28"/>
                    </w:rPr>
                    <w:t>brincando de cachorrinho com meus</w:t>
                  </w:r>
                  <w:r>
                    <w:rPr>
                      <w:rFonts w:ascii="Arial"/>
                      <w:color w:val="231F20"/>
                      <w:spacing w:val="7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amigos...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1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Mas desde quando brincar de cachorrinho</w:t>
                  </w:r>
                  <w:r>
                    <w:rPr>
                      <w:rFonts w:ascii="Arial"/>
                      <w:color w:val="231F20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molha?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1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É que hoje eu era o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poste!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08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24">
        <w:r>
          <w:rPr>
            <w:rFonts w:ascii="Arial" w:hAnsi="Arial"/>
            <w:color w:val="231F20"/>
            <w:sz w:val="16"/>
          </w:rPr>
          <w:t>em:&lt; http://www.piadografo.sitebr.net/Juquinha2.htm&gt;.</w:t>
        </w:r>
      </w:hyperlink>
      <w:r>
        <w:rPr>
          <w:rFonts w:ascii="Arial" w:hAnsi="Arial"/>
          <w:color w:val="231F20"/>
          <w:sz w:val="16"/>
        </w:rPr>
        <w:t> Acesso em: 22 dez. 2012.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(P040026E4_SUP)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Esse texto é engraçado porque</w:t>
      </w:r>
      <w:r>
        <w:rPr>
          <w:color w:val="231F20"/>
          <w:spacing w:val="-1"/>
        </w:rPr>
        <w:t> </w:t>
      </w:r>
      <w:r>
        <w:rPr>
          <w:color w:val="231F20"/>
        </w:rPr>
        <w:t>Juquinha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brincava com seus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amigos.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chegou tarde em sua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era o poste na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brincadeira.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estava molhado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chuva.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2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2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56.692902pt;margin-top:11.283181pt;width:481.9pt;height:247.55pt;mso-position-horizontal-relative:page;mso-position-vertical-relative:paragraph;z-index:616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016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Quem tem medo de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quem?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23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Já é tarde da noite e Nil, o carneirinho, não está com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sono!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pos="626" w:val="left" w:leader="none"/>
                    </w:tabs>
                    <w:spacing w:line="240" w:lineRule="auto" w:before="38" w:after="0"/>
                    <w:ind w:left="108" w:right="0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Olhe, uma porta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aberta!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68" w:lineRule="auto" w:before="3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seguida,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entra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celeiro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totalmente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escuro!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Ou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quase,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porque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em </w:t>
                  </w:r>
                  <w:r>
                    <w:rPr>
                      <w:color w:val="231F20"/>
                    </w:rPr>
                    <w:t>cima da viga, centenas de luzinhas vermelhas lhe dão um pouco 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medo.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Nil volta devagar para a porta, mas... bang! Ele esbarra num balde. Em meio a um grande barulho de asas, Nil vê as luzinhas vermelhas passarem perto de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cabeça.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pos="626" w:val="left" w:leader="none"/>
                    </w:tabs>
                    <w:spacing w:line="240" w:lineRule="auto" w:before="0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 então, vamos assustar os morcegos? – diz uma voz atrás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dele.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pos="640" w:val="left" w:leader="none"/>
                    </w:tabs>
                    <w:spacing w:line="268" w:lineRule="auto" w:before="38" w:after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Oh! Não! Eu que estou com medo! – diz Nil tremendo. – E você? Está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medo?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pos="614" w:val="left" w:leader="none"/>
                    </w:tabs>
                    <w:spacing w:line="268" w:lineRule="auto" w:before="0" w:after="0"/>
                    <w:ind w:left="108" w:right="110" w:firstLine="283"/>
                    <w:jc w:val="both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Não!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responde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gatinha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Maria.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consigo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enxergar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escuro,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são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morcegos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que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têm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medo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mim!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quiser,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acompanho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volta.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81"/>
        <w:ind w:left="302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TRANNOY, </w:t>
      </w:r>
      <w:r>
        <w:rPr>
          <w:rFonts w:ascii="Arial" w:hAnsi="Arial"/>
          <w:color w:val="231F20"/>
          <w:sz w:val="16"/>
        </w:rPr>
        <w:t>G. </w:t>
      </w:r>
      <w:r>
        <w:rPr>
          <w:rFonts w:ascii="Arial" w:hAnsi="Arial"/>
          <w:i/>
          <w:color w:val="231F20"/>
          <w:sz w:val="16"/>
        </w:rPr>
        <w:t>Histórias de fazendas. </w:t>
      </w:r>
      <w:r>
        <w:rPr>
          <w:rFonts w:ascii="Arial" w:hAnsi="Arial"/>
          <w:color w:val="231F20"/>
          <w:sz w:val="16"/>
        </w:rPr>
        <w:t>São Paulo: Ciranda Cultural. </w:t>
      </w:r>
      <w:r>
        <w:rPr>
          <w:rFonts w:ascii="Arial" w:hAnsi="Arial"/>
          <w:color w:val="231F20"/>
          <w:spacing w:val="-3"/>
          <w:sz w:val="16"/>
        </w:rPr>
        <w:t>2011. </w:t>
      </w:r>
      <w:r>
        <w:rPr>
          <w:rFonts w:ascii="Arial" w:hAnsi="Arial"/>
          <w:color w:val="231F20"/>
          <w:sz w:val="16"/>
        </w:rPr>
        <w:t>p. 89. (P041918E4_SUP)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42.52pt;margin-top:12.30466pt;width:510.25pt;height:22.7pt;mso-position-horizontal-relative:page;mso-position-vertical-relative:paragraph;z-index:6232;mso-wrap-distance-left:0;mso-wrap-distance-right:0" coordorigin="850,246" coordsize="10205,454">
            <v:group style="position:absolute;left:850;top:246;width:2098;height:454" coordorigin="850,246" coordsize="2098,454">
              <v:shape style="position:absolute;left:850;top:246;width:2098;height:454" coordorigin="850,246" coordsize="2098,454" path="m2948,246l850,246,850,700,2948,700,2948,246xe" filled="true" fillcolor="#d1d3d4" stroked="false">
                <v:path arrowok="t"/>
                <v:fill type="solid"/>
              </v:shape>
            </v:group>
            <v:group style="position:absolute;left:2948;top:246;width:8108;height:454" coordorigin="2948,246" coordsize="8108,454">
              <v:shape style="position:absolute;left:2948;top:246;width:8108;height:454" coordorigin="2948,246" coordsize="8108,454" path="m11055,246l2948,246,2948,700,11055,700,11055,246xe" filled="true" fillcolor="#d1d3d4" stroked="false">
                <v:path arrowok="t"/>
                <v:fill type="solid"/>
              </v:shape>
              <v:shape style="position:absolute;left:930;top:35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0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Nesse texto, as luzinhas vermelhas em cima da viga do celeiro</w:t>
      </w:r>
      <w:r>
        <w:rPr>
          <w:color w:val="231F20"/>
          <w:spacing w:val="-2"/>
        </w:rPr>
        <w:t> </w:t>
      </w:r>
      <w:r>
        <w:rPr>
          <w:color w:val="231F20"/>
        </w:rPr>
        <w:t>são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brilho das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estrelas.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brilho dos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vagalumes.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olhos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gatinha.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olhos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morcegos.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7165pt;width:510.25pt;height:22.7pt;mso-position-horizontal-relative:page;mso-position-vertical-relative:paragraph;z-index:6304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8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No trecho, “mas... </w:t>
      </w:r>
      <w:r>
        <w:rPr>
          <w:rFonts w:ascii="Arial" w:hAnsi="Arial" w:cs="Arial" w:eastAsia="Arial" w:hint="default"/>
          <w:b/>
          <w:bCs/>
          <w:color w:val="231F20"/>
        </w:rPr>
        <w:t>bang</w:t>
      </w:r>
      <w:r>
        <w:rPr>
          <w:color w:val="231F20"/>
        </w:rPr>
        <w:t>!” a palavra em destaque indica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barulho da porta do celeiro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batendo.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barulho de muitas asas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batendo.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som da batida de Nil em 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balde.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som de passos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carneirinho.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P020024B1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a palavra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53.242004pt;margin-top:9.784173pt;width:88.8pt;height:25.55pt;mso-position-horizontal-relative:page;mso-position-vertical-relative:paragraph;z-index:640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89"/>
                    <w:ind w:left="333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spacing w:val="-5"/>
                    </w:rPr>
                    <w:t>CANETA</w:t>
                  </w:r>
                  <w:r>
                    <w:rPr>
                      <w:rFonts w:ascii="Arial"/>
                      <w:spacing w:val="-5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/>
        <w:pict>
          <v:group style="position:absolute;margin-left:74.194pt;margin-top:54.617847pt;width:107.05pt;height:101.15pt;mso-position-horizontal-relative:page;mso-position-vertical-relative:paragraph;z-index:6424" coordorigin="1484,1092" coordsize="2141,2023">
            <v:group style="position:absolute;left:1491;top:1099;width:2127;height:2009" coordorigin="1491,1099" coordsize="2127,2009">
              <v:shape style="position:absolute;left:1491;top:1099;width:2127;height:2009" coordorigin="1491,1099" coordsize="2127,2009" path="m3617,3108l1491,3108,1491,1099,3617,1099,3617,3108xe" filled="false" stroked="true" strokeweight=".655pt" strokecolor="#231f20">
                <v:path arrowok="t"/>
              </v:shape>
            </v:group>
            <v:group style="position:absolute;left:2014;top:1244;width:1080;height:1784" coordorigin="2014,1244" coordsize="1080,1784">
              <v:shape style="position:absolute;left:2014;top:1244;width:1080;height:1784" coordorigin="2014,1244" coordsize="1080,1784" path="m2651,2378l2556,2378,2556,2434,2556,2488,2556,2540,2556,2608,2553,2780,2552,2852,2552,2902,2552,2976,2552,3022,2592,3028,2635,3028,2671,3018,2686,3000,2585,3000,2580,2930,2577,2858,2577,2834,2577,2796,2577,2762,2578,2702,2580,2608,2582,2542,2584,2476,2584,2468,2585,2394,2589,2382,2602,2380,2651,2380,2651,237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51,2380l2602,2380,2617,2384,2630,2386,2628,2460,2628,2470,2627,2522,2627,2618,2627,2782,2626,2852,2623,2928,2618,3000,2643,3000,2644,2926,2644,2856,2645,2694,2646,2610,2647,2532,2649,2454,2651,238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92,2368l2667,2368,2667,2370,2667,2372,2667,2864,2669,2902,2670,2940,2663,2976,2643,3000,2686,3000,2692,2992,2692,236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06,1502l2479,1502,2482,1510,2476,1600,2472,1668,2463,1824,2458,1902,2453,1976,2395,2000,2282,2052,2226,2080,2114,2132,2063,2164,2019,2204,2014,2242,2024,2272,2046,2294,2073,2306,2068,2388,2062,2472,2057,2548,2051,2628,2047,2698,2042,2774,2038,2852,2036,2926,2068,2932,2101,2932,2132,2928,2160,2918,2160,2910,2087,2910,2071,2906,2061,2906,2065,2818,2070,2732,2076,2644,2094,2368,2098,2306,2212,2306,2201,2304,2123,2288,2048,2270,2044,2258,2041,2246,2039,2232,2040,2216,2142,2216,2123,2212,2061,2196,2106,2168,2208,2118,2263,2092,2386,2028,2453,2004,2531,1994,2911,1994,2827,1988,2742,1984,2564,1972,2477,1972,2483,1896,2488,1816,2493,1736,2502,1580,2506,1502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212,2306l2113,2306,2124,2312,2135,2316,2129,2404,2124,2496,2120,2572,2115,2666,2111,2742,2105,2826,2098,2910,2160,2910,2160,2906,2122,2906,2125,2820,2129,2736,2134,2654,2144,2486,2148,2404,2151,2320,2294,2320,2281,2318,2212,230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294,2320l2164,2320,2157,2476,2154,2548,2150,2628,2143,2770,2142,2842,2137,2876,2122,2906,2160,2906,2165,2834,2169,2750,2177,2578,2181,2494,2186,2410,2193,2328,2349,2328,2294,232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349,2328l2193,2328,2250,2340,2311,2350,2373,2358,2432,2368,2430,2444,2424,2596,2421,2670,2420,2736,2420,2814,2444,2818,2471,2820,2498,2818,2519,2810,2521,2798,2473,2798,2453,2796,2445,2782,2444,2762,2444,2742,2444,2670,2448,2596,2452,2522,2456,2448,2457,2388,2457,2364,2692,2364,2692,2356,2618,2356,2531,2350,2362,2330,2349,232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32,2250l2907,2250,2908,2326,2909,2336,2911,2496,2912,2578,2914,2658,2918,2740,2923,2818,3010,2818,3022,2794,2952,2794,2944,2720,2938,2640,2936,2558,2935,2486,2935,2400,2934,2320,2934,2306,2932,225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63,2368l2490,2368,2488,2460,2487,2548,2485,2632,2481,2716,2473,2798,2521,2798,2522,2790,2502,2790,2500,2712,2501,2698,2502,2632,2502,2624,2508,2456,2510,2372,2662,2372,2663,236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89,2204l2965,2204,2969,2286,2973,2370,2977,2456,2979,2540,2981,2624,2981,2688,2981,2720,2981,2794,3022,2794,3028,2782,3029,2778,3006,2778,3002,2694,2999,2608,2996,2522,2993,2434,2991,2348,2990,2268,2989,220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62,2372l2515,2372,2518,2374,2519,2378,2516,2460,2514,2548,2513,2628,2509,2710,2502,2790,2522,2790,2531,2742,2537,2666,2540,2586,2542,2508,2543,2434,2542,2414,2541,2402,2544,2388,2556,2378,2651,2378,2654,2374,2662,2374,2662,2372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21,2184l2989,2184,2997,2350,3000,2436,3003,2524,3005,2610,3006,2670,3006,2710,3006,2778,3029,2778,3034,2744,3033,2704,3031,2664,3030,2658,3028,2582,3025,2500,3024,2420,3022,2326,3021,218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92,2364l2457,2364,2467,2368,2476,2370,2490,2368,2692,2368,2692,236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142,2216l2040,2216,2115,2236,2192,2254,2273,2268,2356,2280,2441,2290,2528,2298,2618,2302,2618,2356,2692,2356,2709,2348,2647,2348,2644,2336,2645,2326,2647,2314,2647,2298,2691,2280,2543,2280,2470,2272,2397,2260,2256,2240,2142,221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19,2088l2998,2088,3002,2116,2994,2140,2891,2226,2807,2270,2722,2312,2647,2348,2709,2348,2747,2330,2802,2300,2856,2272,2907,2250,2932,2250,2932,2224,2944,2220,2953,2210,2965,2204,2989,2204,2989,2184,3021,2184,3019,208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49,1750l2576,1750,2751,1754,2923,1762,2920,1820,2916,1876,2912,1934,2911,1994,2610,1994,2691,2000,2772,2008,2851,2018,2925,2030,2993,2042,2963,2082,2878,2152,2780,2212,2726,2240,2670,2264,2543,2280,2691,2280,2801,2228,2872,2186,2937,2140,2998,2088,3019,2088,3018,2026,3018,2014,2985,2014,2985,2006,2956,2006,2939,1994,2933,1974,2934,1952,2936,1932,2940,1854,2947,1774,2949,175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4,1514l3018,1514,3015,1584,3012,1668,3009,1744,3006,1824,3002,1902,3001,1934,3000,1962,2996,1990,2985,2014,3018,2014,3019,1936,3025,1852,3032,1768,3039,1684,3043,1600,3043,1518,3066,1518,3074,1516,3074,151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5,1510l2989,1510,2985,1600,2981,1686,2972,1838,2969,1918,2969,1942,2970,1966,2967,1988,2956,2006,2985,2006,2988,1930,2992,1848,3000,1682,3003,1596,3006,1514,3074,1514,3075,151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60,1498l2535,1498,2536,1562,2536,1580,2534,1656,2530,1736,2525,1816,2519,1902,2515,1972,2564,1972,2566,1916,2567,1898,2540,1898,2539,1890,2539,1876,2539,1866,2543,1864,2568,1864,2568,1860,2571,1820,2544,1820,2543,1810,2543,1804,2543,1786,2573,1786,2576,1750,2949,1750,2950,1738,2923,1738,2659,1726,2568,1724,2569,1704,2571,1682,2572,1666,2572,1662,2572,1650,2581,1650,2664,1646,2956,1646,2957,1638,2932,1638,2850,1626,2552,1626,2555,1596,2557,1564,2558,1530,2560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68,1864l2543,1864,2544,1874,2543,1888,2543,1898,2567,1898,2568,186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73,1786l2547,1786,2548,1796,2548,1804,2548,1820,2571,1820,2572,1804,2573,178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56,1646l2664,1646,2756,1648,2846,1654,2927,1668,2927,1686,2928,1704,2927,1722,2923,1738,2950,1738,2954,1692,2956,164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7,1498l2681,1498,2851,1502,2936,1506,2934,1538,2932,1570,2931,1596,2931,1608,2932,1638,2957,1638,2959,1608,2960,1522,2960,1510,3075,1510,3076,1506,3077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93,1498l2560,1498,2566,1524,2566,1562,2561,1598,2552,1626,2585,1626,2587,1592,2589,1562,2591,1530,2593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63,1620l2673,1620,2585,1626,2850,1626,2763,162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69,1244l2692,1246,2623,1254,2550,1268,2489,1290,2453,1370,2457,1412,2460,1454,2457,1494,2460,1500,2470,1502,2517,1502,2530,1504,2535,1498,3077,1498,3078,1494,3055,1494,3055,1490,3022,1490,2949,1482,2898,1478,2482,1478,2485,1442,2483,1404,2482,1366,2490,1332,2528,1300,2597,1280,2684,1270,2982,1270,2949,1262,2859,1248,2769,124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9,1324l3043,1324,3062,1352,3067,1396,3062,1448,3055,1494,3078,1494,3085,1452,3093,1398,3090,1346,3079,132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82,1270l2774,1270,2853,1274,2900,1280,2984,1298,3032,1348,3036,1392,3030,1440,3022,1490,3055,1490,3053,1458,3057,1410,3057,1362,3043,1324,3079,1324,3068,1304,3023,1280,2982,127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17,1470l2638,1470,2559,1472,2482,1478,2898,1478,2873,1476,2796,1472,2717,147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Faça um X na figura que mostra a palavra que você</w:t>
      </w:r>
      <w:r>
        <w:rPr>
          <w:color w:val="231F20"/>
          <w:spacing w:val="-2"/>
        </w:rPr>
        <w:t> </w:t>
      </w:r>
      <w:r>
        <w:rPr>
          <w:color w:val="231F20"/>
        </w:rPr>
        <w:t>leu.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9"/>
          <w:szCs w:val="39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316" w:lineRule="exact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4.223999pt;margin-top:-39.714169pt;width:107.85pt;height:101.9pt;mso-position-horizontal-relative:page;mso-position-vertical-relative:paragraph;z-index:6448" coordorigin="1484,-794" coordsize="2157,2038">
            <v:group style="position:absolute;left:1491;top:-787;width:2143;height:2024" coordorigin="1491,-787" coordsize="2143,2024">
              <v:shape style="position:absolute;left:1491;top:-787;width:2143;height:2024" coordorigin="1491,-787" coordsize="2143,2024" path="m3634,1237l1491,1237,1491,-787,3634,-787,3634,1237xe" filled="false" stroked="true" strokeweight=".66pt" strokecolor="#231f20">
                <v:path arrowok="t"/>
              </v:shape>
            </v:group>
            <v:group style="position:absolute;left:1983;top:-516;width:1262;height:1630" coordorigin="1983,-516" coordsize="1262,1630">
              <v:shape style="position:absolute;left:1983;top:-516;width:1262;height:1630" coordorigin="1983,-516" coordsize="1262,1630" path="m3214,-516l3126,-464,3066,-403,3009,-334,2954,-267,2902,-208,2899,-196,2901,-189,2903,-183,2902,-174,2853,-113,2804,-52,2755,10,2659,134,2374,506,2278,630,2228,692,2178,753,2128,816,2082,881,2041,952,2007,1029,1983,1113,2014,1106,2042,1089,2044,1088,2009,1088,2012,1065,2021,1041,2032,1018,2042,995,2083,995,2091,981,2064,981,2059,967,2086,903,2135,837,2163,804,2190,770,2203,753,2334,583,2877,-110,2924,-171,2935,-173,2969,-173,2953,-184,2972,-260,3026,-326,3084,-389,3144,-447,3208,-495,3239,-495,3238,-506,3227,-514,3214,-516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91,-152l2968,-152,2945,-113,2920,-76,2893,-40,2818,56,2770,117,2625,300,2577,361,2529,423,2334,681,2284,745,2235,809,2185,872,2134,934,2083,995,2042,995,2056,1000,2067,1007,2076,1016,2083,1028,2064,1043,2046,1058,2028,1073,2009,1088,2044,1088,2066,1068,2090,1047,2114,1028,2133,1014,2101,1014,2109,993,2121,974,2135,957,2149,940,2198,878,2247,816,2296,753,2832,55,2930,-71,2979,-134,3003,-134,2998,-144,2991,-152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3003,-134l2979,-134,2986,-131,2987,-126,2980,-107,2969,-89,2956,-72,2942,-56,2321,753,2271,818,2232,872,2193,924,2151,972,2101,1014,2133,1014,2186,969,2227,918,2247,890,2267,862,2303,816,2351,753,2835,113,2877,113,2897,95,2861,95,2895,38,2934,-13,2974,-63,3012,-115,3003,-134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79,-167l2946,-167,2924,-128,2897,-92,2868,-58,2839,-23,2232,753,2184,816,2139,873,2125,892,2112,910,2102,929,2092,949,2081,966,2064,981,2091,981,2117,932,2158,872,2202,815,2248,760,2293,704,2927,-114,2957,-152,2991,-152,2979,-167,2979,-167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877,113l2835,113,2843,120,2844,132,2861,128,2877,113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3239,-495l3219,-495,3223,-473,3218,-450,3210,-428,3201,-407,3174,-344,3145,-282,3114,-221,3079,-163,3030,-90,2978,-21,2922,42,2861,95,2897,95,2970,19,3019,-41,3064,-105,3106,-172,3146,-243,3182,-318,3201,-354,3227,-408,3244,-465,3239,-495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69,-173l2935,-173,2935,-164,2946,-167,2979,-167,2969,-173xe" filled="true" fillcolor="#231f20" stroked="false">
                <v:path arrowok="t"/>
                <v:fill type="solid"/>
              </v:shape>
            </v:group>
            <v:group style="position:absolute;left:2861;top:-495;width:362;height:591" coordorigin="2861,-495" coordsize="362,591">
              <v:shape style="position:absolute;left:2861;top:-495;width:362;height:591" coordorigin="2861,-495" coordsize="362,591" path="m3219,-495l3208,-495,3144,-447,3084,-389,3026,-326,2972,-260,2920,-193,2953,-184,2979,-167,2998,-144,3012,-115,2974,-63,2934,-13,2895,38,2861,95,2922,42,2978,-21,3030,-90,3079,-163,3114,-221,3145,-282,3174,-344,3201,-407,3210,-428,3218,-450,3223,-473,3219,-495xe" filled="true" fillcolor="#ffffff" stroked="false">
                <v:path arrowok="t"/>
                <v:fill type="solid"/>
              </v:shape>
            </v:group>
            <v:group style="position:absolute;left:2060;top:-173;width:887;height:1154" coordorigin="2060,-173" coordsize="887,1154">
              <v:shape style="position:absolute;left:2060;top:-173;width:887;height:1154" coordorigin="2060,-173" coordsize="887,1154" path="m2935,-173l2924,-171,2877,-110,2285,646,2190,770,2163,804,2135,837,2109,870,2086,903,2076,922,2065,945,2060,967,2064,981,2081,966,2092,949,2102,929,2112,910,2839,-23,2897,-92,2924,-128,2945,-164,2935,-164,2935,-173xe" filled="true" fillcolor="#ffffff" stroked="false">
                <v:path arrowok="t"/>
                <v:fill type="solid"/>
              </v:shape>
              <v:shape style="position:absolute;left:2060;top:-173;width:887;height:1154" coordorigin="2060,-173" coordsize="887,1154" path="m2946,-167l2935,-164,2945,-164,2946,-167xe" filled="true" fillcolor="#ffffff" stroked="false">
                <v:path arrowok="t"/>
                <v:fill type="solid"/>
              </v:shape>
            </v:group>
            <v:group style="position:absolute;left:2083;top:-152;width:886;height:1148" coordorigin="2083,-152" coordsize="886,1148">
              <v:shape style="position:absolute;left:2083;top:-152;width:886;height:1148" coordorigin="2083,-152" coordsize="886,1148" path="m2968,-152l2957,-152,2293,704,2248,760,2202,815,2158,872,2117,932,2083,995,2134,934,2185,872,2235,809,2284,745,2334,681,2529,423,2577,361,2625,300,2770,117,2818,56,2893,-40,2920,-76,2946,-114,2968,-152xe" filled="true" fillcolor="#ffffff" stroked="false">
                <v:path arrowok="t"/>
                <v:fill type="solid"/>
              </v:shape>
            </v:group>
            <v:group style="position:absolute;left:2101;top:-134;width:886;height:1148" coordorigin="2101,-134" coordsize="886,1148">
              <v:shape style="position:absolute;left:2101;top:-134;width:886;height:1148" coordorigin="2101,-134" coordsize="886,1148" path="m2979,-134l2930,-71,2832,55,2296,753,2198,878,2149,940,2135,957,2121,974,2109,993,2101,1014,2151,972,2193,924,2232,872,2271,818,2942,-56,2956,-72,2969,-89,2980,-107,2987,-126,2986,-131,2983,-132,2979,-134xe" filled="true" fillcolor="#ffffff" stroked="false">
                <v:path arrowok="t"/>
                <v:fill type="solid"/>
              </v:shape>
            </v:group>
            <v:group style="position:absolute;left:2009;top:995;width:74;height:93" coordorigin="2009,995" coordsize="74,93">
              <v:shape style="position:absolute;left:2009;top:995;width:74;height:93" coordorigin="2009,995" coordsize="74,93" path="m2042,995l2032,1018,2021,1041,2012,1065,2009,1088,2028,1073,2046,1058,2064,1043,2083,1028,2076,1016,2067,1007,2056,1000,2042,99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37"/>
          <w:szCs w:val="37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4.299004pt;margin-top:-43.666161pt;width:109.433pt;height:103.403pt;mso-position-horizontal-relative:page;mso-position-vertical-relative:paragraph;z-index:6472" type="#_x0000_t75" stroked="false">
            <v:imagedata r:id="rId225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35"/>
          <w:szCs w:val="35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919998pt;margin-top:-45.621155pt;width:115.55pt;height:106.85pt;mso-position-horizontal-relative:page;mso-position-vertical-relative:paragraph;z-index:6496" coordorigin="1418,-912" coordsize="2311,2137">
            <v:group style="position:absolute;left:1596;top:-95;width:1332;height:145" coordorigin="1596,-95" coordsize="1332,145">
              <v:shape style="position:absolute;left:1596;top:-95;width:1332;height:145" coordorigin="1596,-95" coordsize="1332,145" path="m1596,-73l2827,50,2928,-4,1746,-95,1596,-73xe" filled="false" stroked="true" strokeweight=".644pt" strokecolor="#231f20">
                <v:path arrowok="t"/>
              </v:shape>
            </v:group>
            <v:group style="position:absolute;left:1599;top:-64;width:1229;height:727" coordorigin="1599,-64" coordsize="1229,727">
              <v:shape style="position:absolute;left:1599;top:-64;width:1229;height:727" coordorigin="1599,-64" coordsize="1229,727" path="m1599,-64l1599,399,1815,443,2004,480,2168,513,2309,541,2428,566,2527,586,2608,603,2673,616,2762,636,2824,656,2827,662,2827,50e" filled="false" stroked="true" strokeweight=".644pt" strokecolor="#231f20">
                <v:path arrowok="t"/>
              </v:shape>
            </v:group>
            <v:group style="position:absolute;left:2827;top:-4;width:102;height:667" coordorigin="2827,-4" coordsize="102,667">
              <v:shape style="position:absolute;left:2827;top:-4;width:102;height:667" coordorigin="2827,-4" coordsize="102,667" path="m2827,662l2928,602,2928,-4e" filled="false" stroked="true" strokeweight=".644pt" strokecolor="#231f20">
                <v:path arrowok="t"/>
              </v:shape>
            </v:group>
            <v:group style="position:absolute;left:2928;top:-156;width:458;height:722" coordorigin="2928,-156" coordsize="458,722">
              <v:shape style="position:absolute;left:2928;top:-156;width:458;height:722" coordorigin="2928,-156" coordsize="458,722" path="m2928,566l3385,322,3385,-156,2928,33e" filled="false" stroked="true" strokeweight=".644pt" strokecolor="#231f20">
                <v:path arrowok="t"/>
              </v:shape>
            </v:group>
            <v:group style="position:absolute;left:1893;top:-185;width:1496;height:101" coordorigin="1893,-185" coordsize="1496,101">
              <v:shape style="position:absolute;left:1893;top:-185;width:1496;height:101" coordorigin="1893,-185" coordsize="1496,101" path="m3389,-156l2467,-185,1893,-84e" filled="false" stroked="true" strokeweight=".644pt" strokecolor="#231f20">
                <v:path arrowok="t"/>
              </v:shape>
            </v:group>
            <v:group style="position:absolute;left:1810;top:-186;width:658;height:91" coordorigin="1810,-186" coordsize="658,91">
              <v:shape style="position:absolute;left:1810;top:-186;width:658;height:91" coordorigin="1810,-186" coordsize="658,91" path="m2467,-185l2331,-186,1810,-96e" filled="false" stroked="true" strokeweight=".644pt" strokecolor="#231f20">
                <v:path arrowok="t"/>
              </v:shape>
            </v:group>
            <v:group style="position:absolute;left:2463;top:-185;width:2;height:142" coordorigin="2463,-185" coordsize="2,142">
              <v:shape style="position:absolute;left:2463;top:-185;width:2;height:142" coordorigin="2463,-185" coordsize="0,142" path="m2463,-185l2463,-43e" filled="false" stroked="true" strokeweight=".644pt" strokecolor="#231f20">
                <v:path arrowok="t"/>
              </v:shape>
              <v:shape style="position:absolute;left:1976;top:227;width:359;height:124" type="#_x0000_t75" stroked="false">
                <v:imagedata r:id="rId226" o:title=""/>
              </v:shape>
            </v:group>
            <v:group style="position:absolute;left:2329;top:-370;width:1055;height:1051" coordorigin="2329,-370" coordsize="1055,1051">
              <v:shape style="position:absolute;left:2329;top:-370;width:1055;height:1051" coordorigin="2329,-370" coordsize="1055,1051" path="m2329,-185l2330,-370,3384,-370,3384,680,3174,680,2928,602e" filled="false" stroked="true" strokeweight=".644pt" strokecolor="#231f20">
                <v:path arrowok="t"/>
              </v:shape>
            </v:group>
            <v:group style="position:absolute;left:1425;top:-906;width:2298;height:2124" coordorigin="1425,-906" coordsize="2298,2124">
              <v:shape style="position:absolute;left:1425;top:-906;width:2298;height:2124" coordorigin="1425,-906" coordsize="2298,2124" path="m1425,-906l3722,-906,3722,1218,1425,1218,1425,-906xe" filled="false" stroked="true" strokeweight=".64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41.55pt;mso-position-horizontal-relative:page;mso-position-vertical-relative:paragraph;z-index:652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Coelhinho Radical!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78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i/>
                      <w:color w:val="231F20"/>
                      <w:sz w:val="28"/>
                    </w:rPr>
                    <w:t>Uma aventura muito maluca na</w:t>
                  </w:r>
                  <w:r>
                    <w:rPr>
                      <w:rFonts w:ascii="Arial"/>
                      <w:i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28"/>
                    </w:rPr>
                    <w:t>tela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9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400" w:lineRule="atLeast" w:before="0"/>
                    <w:ind w:left="108" w:right="102" w:firstLine="283"/>
                    <w:jc w:val="both"/>
                  </w:pP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descolado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J.R.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só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tocar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bateria,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curtir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vida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ser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famoso.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Isso </w:t>
                  </w:r>
                  <w:r>
                    <w:rPr>
                      <w:color w:val="231F20"/>
                    </w:rPr>
                    <w:t>não pareceria tão estranho se ele não fosse filho do Coelho da Páscoa! No filme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HOP-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Rebeldes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Páscoa,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você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vai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conhecer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esse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coelho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irado,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</w:rPr>
                    <w:t>nem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entregar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ovos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chocolate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resolve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fugir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casa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busca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fama.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Nessa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aventura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cinema,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você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curte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história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muito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engraçada,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que mistura personagens de animação com atores e cenários reais. O mais </w:t>
                  </w:r>
                  <w:r>
                    <w:rPr>
                      <w:color w:val="231F20"/>
                    </w:rPr>
                    <w:t>legal é descobrir o mundo do Coelhinho da Páscoa! Até porque todo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mundo </w:t>
                  </w:r>
                  <w:r>
                    <w:rPr>
                      <w:color w:val="231F20"/>
                    </w:rPr>
                    <w:t>já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ouviu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histórias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sobre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Papai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Polo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Norte,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primeira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vez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</w:rPr>
                    <w:t>um filme revela os segredos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coelho.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5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BARRETO M. Fábio. Cinema. </w:t>
      </w:r>
      <w:r>
        <w:rPr>
          <w:rFonts w:ascii="Arial" w:hAnsi="Arial"/>
          <w:i/>
          <w:color w:val="231F20"/>
          <w:sz w:val="16"/>
        </w:rPr>
        <w:t>Recreio</w:t>
      </w:r>
      <w:r>
        <w:rPr>
          <w:rFonts w:ascii="Arial" w:hAnsi="Arial"/>
          <w:color w:val="231F20"/>
          <w:sz w:val="16"/>
        </w:rPr>
        <w:t>, ano </w:t>
      </w:r>
      <w:r>
        <w:rPr>
          <w:rFonts w:ascii="Arial" w:hAnsi="Arial"/>
          <w:color w:val="231F20"/>
          <w:spacing w:val="-4"/>
          <w:sz w:val="16"/>
        </w:rPr>
        <w:t>11, </w:t>
      </w:r>
      <w:r>
        <w:rPr>
          <w:rFonts w:ascii="Arial" w:hAnsi="Arial"/>
          <w:color w:val="231F20"/>
          <w:sz w:val="16"/>
        </w:rPr>
        <w:t>n 580, p.6-7, 21 </w:t>
      </w:r>
      <w:r>
        <w:rPr>
          <w:rFonts w:ascii="Arial" w:hAnsi="Arial"/>
          <w:color w:val="231F20"/>
          <w:spacing w:val="-3"/>
          <w:sz w:val="16"/>
        </w:rPr>
        <w:t>abr. 2011. </w:t>
      </w:r>
      <w:r>
        <w:rPr>
          <w:rFonts w:ascii="Arial" w:hAnsi="Arial"/>
          <w:color w:val="231F20"/>
          <w:sz w:val="16"/>
        </w:rPr>
        <w:t>Fragmento. *Adaptado: Reforma Ortográfica.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z w:val="16"/>
        </w:rPr>
        <w:t>(P040247E4_SUP)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história do filme HOP- Rebeldes Sem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Páscoa.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história sobre o Papai Noel no Polo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Norte.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atores famosos do filme</w:t>
      </w:r>
      <w:r>
        <w:rPr>
          <w:rFonts w:ascii="Arial"/>
          <w:color w:val="231F20"/>
          <w:spacing w:val="2"/>
          <w:sz w:val="28"/>
        </w:rPr>
        <w:t> </w:t>
      </w:r>
      <w:r>
        <w:rPr>
          <w:rFonts w:ascii="Arial"/>
          <w:color w:val="231F20"/>
          <w:spacing w:val="-10"/>
          <w:sz w:val="28"/>
        </w:rPr>
        <w:t>HOP.</w:t>
      </w:r>
      <w:r>
        <w:rPr>
          <w:rFonts w:ascii="Arial"/>
          <w:spacing w:val="-10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Os efeitos de animação nos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filmes.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2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41.550pt;mso-position-horizontal-relative:page;mso-position-vertical-relative:paragraph;z-index:65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 cachorro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Do quarto próximo, chega a voz irritada da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arrumadeira: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pos="638" w:val="left" w:leader="none"/>
                    </w:tabs>
                    <w:spacing w:line="297" w:lineRule="auto" w:before="78" w:after="0"/>
                    <w:ind w:left="108" w:right="107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Meu Deus! A gente mal estende a cama e já vem esse cachorro deitar em cima! Salta daí pra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fora!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 Lili, muito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formalizada: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Finoca! O cachorro tem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nome!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4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QUINTANA, Mário. Lili inventa o mundo. São Paulo: Global, 2005. p. 18.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(P041954E4_SUP)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A arrumadeira ficou irritada</w:t>
      </w:r>
      <w:r>
        <w:rPr>
          <w:color w:val="231F20"/>
          <w:spacing w:val="-17"/>
        </w:rPr>
        <w:t> </w:t>
      </w:r>
      <w:r>
        <w:rPr>
          <w:color w:val="231F20"/>
        </w:rPr>
        <w:t>porque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não sabia o nome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cachorro.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ouviu Lili chamar a sua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atenção.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cachorro deitou na cama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arrumada.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cachorro saltou para cima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dela.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2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229"/>
          <w:footerReference w:type="default" r:id="rId23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231"/>
          <w:footerReference w:type="default" r:id="rId23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35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36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233"/>
      <w:footerReference w:type="default" r:id="rId234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32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1322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31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1317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314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314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312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312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31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312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30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130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30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305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130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1304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2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139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1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134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313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P030096D3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12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117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11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112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1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M041445E4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108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10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103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10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M041349E4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098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0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093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0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M031930E4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088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0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084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531006pt;margin-top:49.288498pt;width:43pt;height:10pt;mso-position-horizontal-relative:page;mso-position-vertical-relative:page;z-index:-130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010202"/>
                    <w:spacing w:val="-5"/>
                    <w:sz w:val="16"/>
                  </w:rPr>
                  <w:t>M020423E4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079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0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074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0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M041512E4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064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0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06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0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M041491E4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0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043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04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038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03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P030190E4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218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2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213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2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M041360E4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03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031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02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026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02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P040247E4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021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01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016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01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P041954E4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208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2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204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2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199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1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194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319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M041458E4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0.55pt;mso-position-horizontal-relative:page;mso-position-vertical-relative:page;z-index:-131896" coordorigin="850,850" coordsize="10205,411">
          <v:group style="position:absolute;left:850;top:850;width:2098;height:411" coordorigin="850,850" coordsize="2098,411">
            <v:shape style="position:absolute;left:850;top:850;width:2098;height:411" coordorigin="850,850" coordsize="2098,411" path="m2948,850l850,850,850,1261,2948,1261,2948,850xe" filled="true" fillcolor="#d1d3d4" stroked="false">
              <v:path arrowok="t"/>
              <v:fill type="solid"/>
            </v:shape>
          </v:group>
          <v:group style="position:absolute;left:2948;top:850;width:8108;height:411" coordorigin="2948,850" coordsize="8108,411">
            <v:shape style="position:absolute;left:2948;top:850;width:8108;height:411" coordorigin="2948,850" coordsize="8108,411" path="m11055,850l2948,850,2948,1261,11055,1261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1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5.975925pt;width:72.1pt;height:15pt;mso-position-horizontal-relative:page;mso-position-vertical-relative:page;z-index:-13184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8.207497pt;width:45.15pt;height:10pt;mso-position-horizontal-relative:page;mso-position-vertical-relative:page;z-index:-1318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M041324E4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318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172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17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168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12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1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P040219E4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163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1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158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131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P041964E4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315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31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314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1314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P020127C2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–"/>
      <w:lvlJc w:val="left"/>
      <w:pPr>
        <w:ind w:left="108" w:hanging="247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47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–"/>
      <w:lvlJc w:val="left"/>
      <w:pPr>
        <w:ind w:left="108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34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–"/>
      <w:lvlJc w:val="left"/>
      <w:pPr>
        <w:ind w:left="625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52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234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–"/>
      <w:lvlJc w:val="left"/>
      <w:pPr>
        <w:ind w:left="625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52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234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08" w:hanging="18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57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8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2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0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4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18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92" w:hanging="184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203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22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0" w:hanging="461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26">
    <w:abstractNumId w:val="25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227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header" Target="header2.xml"/><Relationship Id="rId37" Type="http://schemas.openxmlformats.org/officeDocument/2006/relationships/header" Target="header3.xml"/><Relationship Id="rId38" Type="http://schemas.openxmlformats.org/officeDocument/2006/relationships/header" Target="header4.xml"/><Relationship Id="rId39" Type="http://schemas.openxmlformats.org/officeDocument/2006/relationships/header" Target="header5.xml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header" Target="header6.xml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footer" Target="footer2.xml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header" Target="header7.xml"/><Relationship Id="rId75" Type="http://schemas.openxmlformats.org/officeDocument/2006/relationships/hyperlink" Target="http://www.blocosonline.com.br/literatura/poesia/pinf/pinf0094.htm" TargetMode="External"/><Relationship Id="rId76" Type="http://schemas.openxmlformats.org/officeDocument/2006/relationships/header" Target="header8.xml"/><Relationship Id="rId77" Type="http://schemas.openxmlformats.org/officeDocument/2006/relationships/header" Target="header9.xml"/><Relationship Id="rId78" Type="http://schemas.openxmlformats.org/officeDocument/2006/relationships/footer" Target="footer3.xml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png"/><Relationship Id="rId89" Type="http://schemas.openxmlformats.org/officeDocument/2006/relationships/image" Target="media/image72.png"/><Relationship Id="rId90" Type="http://schemas.openxmlformats.org/officeDocument/2006/relationships/image" Target="media/image73.png"/><Relationship Id="rId91" Type="http://schemas.openxmlformats.org/officeDocument/2006/relationships/image" Target="media/image74.png"/><Relationship Id="rId92" Type="http://schemas.openxmlformats.org/officeDocument/2006/relationships/header" Target="header10.xml"/><Relationship Id="rId93" Type="http://schemas.openxmlformats.org/officeDocument/2006/relationships/footer" Target="footer4.xml"/><Relationship Id="rId94" Type="http://schemas.openxmlformats.org/officeDocument/2006/relationships/hyperlink" Target="http://www.sanduicheprimavera.com.br/" TargetMode="External"/><Relationship Id="rId95" Type="http://schemas.openxmlformats.org/officeDocument/2006/relationships/header" Target="header11.xml"/><Relationship Id="rId96" Type="http://schemas.openxmlformats.org/officeDocument/2006/relationships/image" Target="media/image75.png"/><Relationship Id="rId97" Type="http://schemas.openxmlformats.org/officeDocument/2006/relationships/hyperlink" Target="http://www2.uol.com.br/ruthrocha/historias_01.htm" TargetMode="External"/><Relationship Id="rId98" Type="http://schemas.openxmlformats.org/officeDocument/2006/relationships/footer" Target="footer5.xml"/><Relationship Id="rId99" Type="http://schemas.openxmlformats.org/officeDocument/2006/relationships/image" Target="media/image76.png"/><Relationship Id="rId100" Type="http://schemas.openxmlformats.org/officeDocument/2006/relationships/image" Target="media/image77.png"/><Relationship Id="rId101" Type="http://schemas.openxmlformats.org/officeDocument/2006/relationships/header" Target="header12.xml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image" Target="media/image93.png"/><Relationship Id="rId118" Type="http://schemas.openxmlformats.org/officeDocument/2006/relationships/image" Target="media/image94.png"/><Relationship Id="rId119" Type="http://schemas.openxmlformats.org/officeDocument/2006/relationships/image" Target="media/image95.png"/><Relationship Id="rId120" Type="http://schemas.openxmlformats.org/officeDocument/2006/relationships/image" Target="media/image96.png"/><Relationship Id="rId121" Type="http://schemas.openxmlformats.org/officeDocument/2006/relationships/image" Target="media/image97.png"/><Relationship Id="rId122" Type="http://schemas.openxmlformats.org/officeDocument/2006/relationships/image" Target="media/image98.png"/><Relationship Id="rId123" Type="http://schemas.openxmlformats.org/officeDocument/2006/relationships/image" Target="media/image99.png"/><Relationship Id="rId124" Type="http://schemas.openxmlformats.org/officeDocument/2006/relationships/image" Target="media/image100.png"/><Relationship Id="rId125" Type="http://schemas.openxmlformats.org/officeDocument/2006/relationships/image" Target="media/image101.png"/><Relationship Id="rId126" Type="http://schemas.openxmlformats.org/officeDocument/2006/relationships/image" Target="media/image102.png"/><Relationship Id="rId127" Type="http://schemas.openxmlformats.org/officeDocument/2006/relationships/image" Target="media/image103.png"/><Relationship Id="rId128" Type="http://schemas.openxmlformats.org/officeDocument/2006/relationships/image" Target="media/image104.png"/><Relationship Id="rId129" Type="http://schemas.openxmlformats.org/officeDocument/2006/relationships/image" Target="media/image105.png"/><Relationship Id="rId130" Type="http://schemas.openxmlformats.org/officeDocument/2006/relationships/image" Target="media/image106.png"/><Relationship Id="rId131" Type="http://schemas.openxmlformats.org/officeDocument/2006/relationships/image" Target="media/image107.png"/><Relationship Id="rId132" Type="http://schemas.openxmlformats.org/officeDocument/2006/relationships/image" Target="media/image108.png"/><Relationship Id="rId133" Type="http://schemas.openxmlformats.org/officeDocument/2006/relationships/header" Target="header13.xml"/><Relationship Id="rId134" Type="http://schemas.openxmlformats.org/officeDocument/2006/relationships/image" Target="media/image109.png"/><Relationship Id="rId135" Type="http://schemas.openxmlformats.org/officeDocument/2006/relationships/image" Target="media/image110.png"/><Relationship Id="rId136" Type="http://schemas.openxmlformats.org/officeDocument/2006/relationships/image" Target="media/image111.png"/><Relationship Id="rId137" Type="http://schemas.openxmlformats.org/officeDocument/2006/relationships/image" Target="media/image112.png"/><Relationship Id="rId138" Type="http://schemas.openxmlformats.org/officeDocument/2006/relationships/image" Target="media/image113.png"/><Relationship Id="rId139" Type="http://schemas.openxmlformats.org/officeDocument/2006/relationships/image" Target="media/image114.png"/><Relationship Id="rId140" Type="http://schemas.openxmlformats.org/officeDocument/2006/relationships/image" Target="media/image115.png"/><Relationship Id="rId141" Type="http://schemas.openxmlformats.org/officeDocument/2006/relationships/image" Target="media/image116.png"/><Relationship Id="rId142" Type="http://schemas.openxmlformats.org/officeDocument/2006/relationships/image" Target="media/image117.png"/><Relationship Id="rId143" Type="http://schemas.openxmlformats.org/officeDocument/2006/relationships/image" Target="media/image118.png"/><Relationship Id="rId144" Type="http://schemas.openxmlformats.org/officeDocument/2006/relationships/image" Target="media/image119.png"/><Relationship Id="rId145" Type="http://schemas.openxmlformats.org/officeDocument/2006/relationships/image" Target="media/image120.png"/><Relationship Id="rId146" Type="http://schemas.openxmlformats.org/officeDocument/2006/relationships/header" Target="header14.xml"/><Relationship Id="rId147" Type="http://schemas.openxmlformats.org/officeDocument/2006/relationships/image" Target="media/image121.png"/><Relationship Id="rId148" Type="http://schemas.openxmlformats.org/officeDocument/2006/relationships/image" Target="media/image122.png"/><Relationship Id="rId149" Type="http://schemas.openxmlformats.org/officeDocument/2006/relationships/image" Target="media/image123.png"/><Relationship Id="rId150" Type="http://schemas.openxmlformats.org/officeDocument/2006/relationships/image" Target="media/image124.png"/><Relationship Id="rId151" Type="http://schemas.openxmlformats.org/officeDocument/2006/relationships/image" Target="media/image125.png"/><Relationship Id="rId152" Type="http://schemas.openxmlformats.org/officeDocument/2006/relationships/image" Target="media/image126.png"/><Relationship Id="rId153" Type="http://schemas.openxmlformats.org/officeDocument/2006/relationships/image" Target="media/image127.png"/><Relationship Id="rId154" Type="http://schemas.openxmlformats.org/officeDocument/2006/relationships/image" Target="media/image128.png"/><Relationship Id="rId155" Type="http://schemas.openxmlformats.org/officeDocument/2006/relationships/image" Target="media/image129.png"/><Relationship Id="rId156" Type="http://schemas.openxmlformats.org/officeDocument/2006/relationships/image" Target="media/image130.png"/><Relationship Id="rId157" Type="http://schemas.openxmlformats.org/officeDocument/2006/relationships/image" Target="media/image131.png"/><Relationship Id="rId158" Type="http://schemas.openxmlformats.org/officeDocument/2006/relationships/header" Target="header15.xml"/><Relationship Id="rId159" Type="http://schemas.openxmlformats.org/officeDocument/2006/relationships/image" Target="media/image132.png"/><Relationship Id="rId160" Type="http://schemas.openxmlformats.org/officeDocument/2006/relationships/image" Target="media/image133.png"/><Relationship Id="rId161" Type="http://schemas.openxmlformats.org/officeDocument/2006/relationships/image" Target="media/image134.png"/><Relationship Id="rId162" Type="http://schemas.openxmlformats.org/officeDocument/2006/relationships/image" Target="media/image135.png"/><Relationship Id="rId163" Type="http://schemas.openxmlformats.org/officeDocument/2006/relationships/image" Target="media/image136.png"/><Relationship Id="rId164" Type="http://schemas.openxmlformats.org/officeDocument/2006/relationships/image" Target="media/image137.png"/><Relationship Id="rId165" Type="http://schemas.openxmlformats.org/officeDocument/2006/relationships/image" Target="media/image138.png"/><Relationship Id="rId166" Type="http://schemas.openxmlformats.org/officeDocument/2006/relationships/image" Target="media/image139.png"/><Relationship Id="rId167" Type="http://schemas.openxmlformats.org/officeDocument/2006/relationships/image" Target="media/image140.png"/><Relationship Id="rId168" Type="http://schemas.openxmlformats.org/officeDocument/2006/relationships/image" Target="media/image141.png"/><Relationship Id="rId169" Type="http://schemas.openxmlformats.org/officeDocument/2006/relationships/image" Target="media/image142.png"/><Relationship Id="rId170" Type="http://schemas.openxmlformats.org/officeDocument/2006/relationships/image" Target="media/image143.png"/><Relationship Id="rId171" Type="http://schemas.openxmlformats.org/officeDocument/2006/relationships/image" Target="media/image144.png"/><Relationship Id="rId172" Type="http://schemas.openxmlformats.org/officeDocument/2006/relationships/image" Target="media/image145.png"/><Relationship Id="rId173" Type="http://schemas.openxmlformats.org/officeDocument/2006/relationships/image" Target="media/image146.png"/><Relationship Id="rId174" Type="http://schemas.openxmlformats.org/officeDocument/2006/relationships/image" Target="media/image147.png"/><Relationship Id="rId175" Type="http://schemas.openxmlformats.org/officeDocument/2006/relationships/image" Target="media/image148.png"/><Relationship Id="rId176" Type="http://schemas.openxmlformats.org/officeDocument/2006/relationships/image" Target="media/image149.png"/><Relationship Id="rId177" Type="http://schemas.openxmlformats.org/officeDocument/2006/relationships/image" Target="media/image150.png"/><Relationship Id="rId178" Type="http://schemas.openxmlformats.org/officeDocument/2006/relationships/image" Target="media/image151.png"/><Relationship Id="rId179" Type="http://schemas.openxmlformats.org/officeDocument/2006/relationships/image" Target="media/image152.png"/><Relationship Id="rId180" Type="http://schemas.openxmlformats.org/officeDocument/2006/relationships/image" Target="media/image153.png"/><Relationship Id="rId181" Type="http://schemas.openxmlformats.org/officeDocument/2006/relationships/image" Target="media/image154.png"/><Relationship Id="rId182" Type="http://schemas.openxmlformats.org/officeDocument/2006/relationships/image" Target="media/image155.png"/><Relationship Id="rId183" Type="http://schemas.openxmlformats.org/officeDocument/2006/relationships/image" Target="media/image156.png"/><Relationship Id="rId184" Type="http://schemas.openxmlformats.org/officeDocument/2006/relationships/image" Target="media/image157.png"/><Relationship Id="rId185" Type="http://schemas.openxmlformats.org/officeDocument/2006/relationships/image" Target="media/image158.png"/><Relationship Id="rId186" Type="http://schemas.openxmlformats.org/officeDocument/2006/relationships/image" Target="media/image159.png"/><Relationship Id="rId187" Type="http://schemas.openxmlformats.org/officeDocument/2006/relationships/image" Target="media/image160.png"/><Relationship Id="rId188" Type="http://schemas.openxmlformats.org/officeDocument/2006/relationships/image" Target="media/image161.png"/><Relationship Id="rId189" Type="http://schemas.openxmlformats.org/officeDocument/2006/relationships/image" Target="media/image162.png"/><Relationship Id="rId190" Type="http://schemas.openxmlformats.org/officeDocument/2006/relationships/header" Target="header16.xml"/><Relationship Id="rId191" Type="http://schemas.openxmlformats.org/officeDocument/2006/relationships/footer" Target="footer6.xml"/><Relationship Id="rId192" Type="http://schemas.openxmlformats.org/officeDocument/2006/relationships/image" Target="media/image163.png"/><Relationship Id="rId193" Type="http://schemas.openxmlformats.org/officeDocument/2006/relationships/image" Target="media/image164.png"/><Relationship Id="rId194" Type="http://schemas.openxmlformats.org/officeDocument/2006/relationships/image" Target="media/image165.png"/><Relationship Id="rId195" Type="http://schemas.openxmlformats.org/officeDocument/2006/relationships/image" Target="media/image166.png"/><Relationship Id="rId196" Type="http://schemas.openxmlformats.org/officeDocument/2006/relationships/image" Target="media/image167.png"/><Relationship Id="rId197" Type="http://schemas.openxmlformats.org/officeDocument/2006/relationships/image" Target="media/image168.png"/><Relationship Id="rId198" Type="http://schemas.openxmlformats.org/officeDocument/2006/relationships/image" Target="media/image169.png"/><Relationship Id="rId199" Type="http://schemas.openxmlformats.org/officeDocument/2006/relationships/image" Target="media/image170.png"/><Relationship Id="rId200" Type="http://schemas.openxmlformats.org/officeDocument/2006/relationships/image" Target="media/image171.png"/><Relationship Id="rId201" Type="http://schemas.openxmlformats.org/officeDocument/2006/relationships/image" Target="media/image172.png"/><Relationship Id="rId202" Type="http://schemas.openxmlformats.org/officeDocument/2006/relationships/image" Target="media/image173.png"/><Relationship Id="rId203" Type="http://schemas.openxmlformats.org/officeDocument/2006/relationships/image" Target="media/image174.png"/><Relationship Id="rId204" Type="http://schemas.openxmlformats.org/officeDocument/2006/relationships/image" Target="media/image175.png"/><Relationship Id="rId205" Type="http://schemas.openxmlformats.org/officeDocument/2006/relationships/image" Target="media/image176.png"/><Relationship Id="rId206" Type="http://schemas.openxmlformats.org/officeDocument/2006/relationships/image" Target="media/image177.png"/><Relationship Id="rId207" Type="http://schemas.openxmlformats.org/officeDocument/2006/relationships/image" Target="media/image178.png"/><Relationship Id="rId208" Type="http://schemas.openxmlformats.org/officeDocument/2006/relationships/image" Target="media/image179.png"/><Relationship Id="rId209" Type="http://schemas.openxmlformats.org/officeDocument/2006/relationships/header" Target="header17.xml"/><Relationship Id="rId210" Type="http://schemas.openxmlformats.org/officeDocument/2006/relationships/footer" Target="footer7.xml"/><Relationship Id="rId211" Type="http://schemas.openxmlformats.org/officeDocument/2006/relationships/header" Target="header18.xml"/><Relationship Id="rId212" Type="http://schemas.openxmlformats.org/officeDocument/2006/relationships/footer" Target="footer8.xml"/><Relationship Id="rId213" Type="http://schemas.openxmlformats.org/officeDocument/2006/relationships/header" Target="header19.xml"/><Relationship Id="rId214" Type="http://schemas.openxmlformats.org/officeDocument/2006/relationships/image" Target="media/image180.png"/><Relationship Id="rId215" Type="http://schemas.openxmlformats.org/officeDocument/2006/relationships/image" Target="media/image181.png"/><Relationship Id="rId216" Type="http://schemas.openxmlformats.org/officeDocument/2006/relationships/image" Target="media/image182.png"/><Relationship Id="rId217" Type="http://schemas.openxmlformats.org/officeDocument/2006/relationships/image" Target="media/image183.png"/><Relationship Id="rId218" Type="http://schemas.openxmlformats.org/officeDocument/2006/relationships/image" Target="media/image184.png"/><Relationship Id="rId219" Type="http://schemas.openxmlformats.org/officeDocument/2006/relationships/image" Target="media/image185.png"/><Relationship Id="rId220" Type="http://schemas.openxmlformats.org/officeDocument/2006/relationships/image" Target="media/image186.png"/><Relationship Id="rId221" Type="http://schemas.openxmlformats.org/officeDocument/2006/relationships/image" Target="media/image187.png"/><Relationship Id="rId222" Type="http://schemas.openxmlformats.org/officeDocument/2006/relationships/image" Target="media/image188.png"/><Relationship Id="rId223" Type="http://schemas.openxmlformats.org/officeDocument/2006/relationships/header" Target="header20.xml"/><Relationship Id="rId224" Type="http://schemas.openxmlformats.org/officeDocument/2006/relationships/hyperlink" Target="http://www.piadografo.sitebr.net/Juquinha2.htm" TargetMode="External"/><Relationship Id="rId225" Type="http://schemas.openxmlformats.org/officeDocument/2006/relationships/image" Target="media/image189.png"/><Relationship Id="rId226" Type="http://schemas.openxmlformats.org/officeDocument/2006/relationships/image" Target="media/image190.png"/><Relationship Id="rId227" Type="http://schemas.openxmlformats.org/officeDocument/2006/relationships/header" Target="header21.xml"/><Relationship Id="rId228" Type="http://schemas.openxmlformats.org/officeDocument/2006/relationships/header" Target="header22.xml"/><Relationship Id="rId229" Type="http://schemas.openxmlformats.org/officeDocument/2006/relationships/header" Target="header23.xml"/><Relationship Id="rId230" Type="http://schemas.openxmlformats.org/officeDocument/2006/relationships/footer" Target="footer9.xml"/><Relationship Id="rId231" Type="http://schemas.openxmlformats.org/officeDocument/2006/relationships/header" Target="header24.xml"/><Relationship Id="rId232" Type="http://schemas.openxmlformats.org/officeDocument/2006/relationships/footer" Target="footer10.xml"/><Relationship Id="rId233" Type="http://schemas.openxmlformats.org/officeDocument/2006/relationships/header" Target="header25.xml"/><Relationship Id="rId234" Type="http://schemas.openxmlformats.org/officeDocument/2006/relationships/footer" Target="footer11.xml"/><Relationship Id="rId235" Type="http://schemas.openxmlformats.org/officeDocument/2006/relationships/image" Target="media/image191.png"/><Relationship Id="rId236" Type="http://schemas.openxmlformats.org/officeDocument/2006/relationships/image" Target="media/image192.png"/><Relationship Id="rId237" Type="http://schemas.openxmlformats.org/officeDocument/2006/relationships/image" Target="media/image193.png"/><Relationship Id="rId2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C0406.indb</dc:title>
  <dcterms:created xsi:type="dcterms:W3CDTF">2016-02-07T03:24:31Z</dcterms:created>
  <dcterms:modified xsi:type="dcterms:W3CDTF">2016-02-07T03:24:31Z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