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1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2.xml" ContentType="application/vnd.openxmlformats-officedocument.wordprocessingml.footer+xml"/>
  <Override PartName="/word/header24.xml" ContentType="application/vnd.openxmlformats-officedocument.wordprocessingml.header+xml"/>
  <Override PartName="/word/footer13.xml" ContentType="application/vnd.openxmlformats-officedocument.wordprocessingml.footer+xml"/>
  <Override PartName="/word/header25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C0408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0244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13"/>
          <w:szCs w:val="13"/>
        </w:rPr>
      </w:pPr>
      <w:r>
        <w:rPr/>
        <w:pict>
          <v:group style="position:absolute;margin-left:42.52pt;margin-top:8.748pt;width:510.25pt;height:22.7pt;mso-position-horizontal-relative:page;mso-position-vertical-relative:paragraph;z-index:1480;mso-wrap-distance-left:0;mso-wrap-distance-right:0" coordorigin="850,175" coordsize="10205,454">
            <v:group style="position:absolute;left:850;top:175;width:2098;height:454" coordorigin="850,175" coordsize="2098,454">
              <v:shape style="position:absolute;left:850;top:175;width:2098;height:454" coordorigin="850,175" coordsize="2098,454" path="m2948,175l850,175,850,629,2948,629,2948,175xe" filled="true" fillcolor="#d1d3d4" stroked="false">
                <v:path arrowok="t"/>
                <v:fill type="solid"/>
              </v:shape>
            </v:group>
            <v:group style="position:absolute;left:2948;top:175;width:8108;height:454" coordorigin="2948,175" coordsize="8108,454">
              <v:shape style="position:absolute;left:2948;top:175;width:8108;height:454" coordorigin="2948,175" coordsize="8108,454" path="m11055,175l2948,175,2948,629,11055,629,11055,175xe" filled="true" fillcolor="#d1d3d4" stroked="false">
                <v:path arrowok="t"/>
                <v:fill type="solid"/>
              </v:shape>
              <v:shape style="position:absolute;left:930;top:28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3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M041330E4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99.462601pt;margin-top:11.283211pt;width:85.05pt;height:74.45pt;mso-position-horizontal-relative:page;mso-position-vertical-relative:paragraph;z-index:15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63"/>
                    <w:ind w:left="66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873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831" w:val="left" w:leader="none"/>
                    </w:tabs>
                    <w:spacing w:line="240" w:lineRule="auto" w:before="78"/>
                    <w:ind w:left="43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+</w:t>
                    <w:tab/>
                    <w:t>17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115.762001pt;margin-top:-34.13118pt;width:52.45pt;height:.1pt;mso-position-horizontal-relative:page;mso-position-vertical-relative:paragraph;z-index:-101800" coordorigin="2315,-683" coordsize="1049,2">
            <v:shape style="position:absolute;left:2315;top:-683;width:1049;height:2" coordorigin="2315,-683" coordsize="1049,0" path="m2315,-683l3364,-683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2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856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890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 8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 8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910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1175pt;width:510.25pt;height:22.7pt;mso-position-horizontal-relative:page;mso-position-vertical-relative:paragraph;z-index:1576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8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os adesivos que Maria comprou em uma</w:t>
      </w:r>
      <w:r>
        <w:rPr>
          <w:color w:val="231F20"/>
          <w:spacing w:val="-2"/>
        </w:rPr>
        <w:t> </w:t>
      </w:r>
      <w:r>
        <w:rPr>
          <w:color w:val="231F20"/>
        </w:rPr>
        <w:t>papelaria.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99.450203pt;margin-top:8.635213pt;width:39.1pt;height:39.1pt;mso-position-horizontal-relative:page;mso-position-vertical-relative:paragraph;z-index:1600;mso-wrap-distance-left:0;mso-wrap-distance-right:0" coordorigin="1989,173" coordsize="782,782">
            <v:group style="position:absolute;left:1997;top:180;width:767;height:767" coordorigin="1997,180" coordsize="767,767">
              <v:shape style="position:absolute;left:1997;top:180;width:767;height:767" coordorigin="1997,180" coordsize="767,767" path="m1997,564l2004,641,2027,713,2062,778,2109,835,2166,882,2231,917,2303,939,2380,947,2457,939,2529,917,2594,882,2651,835,2698,778,2733,713,2756,641,2763,564,2756,486,2733,414,2698,349,2651,293,2594,246,2529,210,2457,188,2380,180,2303,188,2231,210,2166,246,2109,293,2062,349,2027,414,2004,486,1997,564xe" filled="false" stroked="true" strokeweight=".72pt" strokecolor="#231f20">
                <v:path arrowok="t"/>
              </v:shape>
              <v:shape style="position:absolute;left:2168;top:352;width:168;height:168" type="#_x0000_t75" stroked="false">
                <v:imagedata r:id="rId20" o:title=""/>
              </v:shape>
              <v:shape style="position:absolute;left:2424;top:352;width:168;height:168" type="#_x0000_t75" stroked="false">
                <v:imagedata r:id="rId21" o:title=""/>
              </v:shape>
            </v:group>
            <v:group style="position:absolute;left:2124;top:644;width:512;height:108" coordorigin="2124,644" coordsize="512,108">
              <v:shape style="position:absolute;left:2124;top:644;width:512;height:108" coordorigin="2124,644" coordsize="512,108" path="m2124,644l2178,691,2240,724,2309,744,2380,751,2451,744,2520,724,2582,691,2636,644,212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42.940002pt;margin-top:8.635213pt;width:39.1pt;height:39.1pt;mso-position-horizontal-relative:page;mso-position-vertical-relative:paragraph;z-index:1624;mso-wrap-distance-left:0;mso-wrap-distance-right:0" coordorigin="2859,173" coordsize="782,782">
            <v:group style="position:absolute;left:2866;top:180;width:767;height:767" coordorigin="2866,180" coordsize="767,767">
              <v:shape style="position:absolute;left:2866;top:180;width:767;height:767" coordorigin="2866,180" coordsize="767,767" path="m2866,564l2874,641,2896,713,2932,778,2979,835,3035,882,3100,917,3172,939,3250,947,3327,939,3399,917,3464,882,3521,835,3568,778,3603,713,3625,641,3633,564,3625,486,3603,414,3568,349,3521,293,3464,246,3399,210,3327,188,3250,180,3172,188,3100,210,3035,246,2979,293,2932,349,2896,414,2874,486,2866,564xe" filled="false" stroked="true" strokeweight=".72pt" strokecolor="#231f20">
                <v:path arrowok="t"/>
              </v:shape>
              <v:shape style="position:absolute;left:3038;top:352;width:168;height:168" type="#_x0000_t75" stroked="false">
                <v:imagedata r:id="rId20" o:title=""/>
              </v:shape>
              <v:shape style="position:absolute;left:3294;top:352;width:168;height:168" type="#_x0000_t75" stroked="false">
                <v:imagedata r:id="rId21" o:title=""/>
              </v:shape>
            </v:group>
            <v:group style="position:absolute;left:2994;top:644;width:512;height:108" coordorigin="2994,644" coordsize="512,108">
              <v:shape style="position:absolute;left:2994;top:644;width:512;height:108" coordorigin="2994,644" coordsize="512,108" path="m2994,644l3048,691,3110,724,3178,744,3250,751,3321,744,3389,724,3452,691,3505,644,299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86.429993pt;margin-top:8.635213pt;width:39.1pt;height:39.1pt;mso-position-horizontal-relative:page;mso-position-vertical-relative:paragraph;z-index:1648;mso-wrap-distance-left:0;mso-wrap-distance-right:0" coordorigin="3729,173" coordsize="782,782">
            <v:group style="position:absolute;left:3736;top:180;width:767;height:767" coordorigin="3736,180" coordsize="767,767">
              <v:shape style="position:absolute;left:3736;top:180;width:767;height:767" coordorigin="3736,180" coordsize="767,767" path="m3736,564l3744,641,3766,713,3802,778,3848,835,3905,882,3970,917,4042,939,4119,947,4197,939,4269,917,4334,882,4391,835,4437,778,4473,713,4495,641,4503,564,4495,486,4473,414,4437,349,4391,293,4334,246,4269,210,4197,188,4119,180,4042,188,3970,210,3905,246,3848,293,3802,349,3766,414,3744,486,3736,564xe" filled="false" stroked="true" strokeweight=".72pt" strokecolor="#231f20">
                <v:path arrowok="t"/>
              </v:shape>
              <v:shape style="position:absolute;left:3908;top:352;width:168;height:168" type="#_x0000_t75" stroked="false">
                <v:imagedata r:id="rId20" o:title=""/>
              </v:shape>
              <v:shape style="position:absolute;left:4163;top:352;width:168;height:168" type="#_x0000_t75" stroked="false">
                <v:imagedata r:id="rId20" o:title=""/>
              </v:shape>
            </v:group>
            <v:group style="position:absolute;left:3864;top:644;width:512;height:108" coordorigin="3864,644" coordsize="512,108">
              <v:shape style="position:absolute;left:3864;top:644;width:512;height:108" coordorigin="3864,644" coordsize="512,108" path="m3864,644l3917,691,3980,724,4048,744,4119,751,4191,744,4259,724,4322,691,4375,644,386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29.919006pt;margin-top:8.635213pt;width:39.1pt;height:39.1pt;mso-position-horizontal-relative:page;mso-position-vertical-relative:paragraph;z-index:1672;mso-wrap-distance-left:0;mso-wrap-distance-right:0" coordorigin="4598,173" coordsize="782,782">
            <v:group style="position:absolute;left:4606;top:180;width:767;height:767" coordorigin="4606,180" coordsize="767,767">
              <v:shape style="position:absolute;left:4606;top:180;width:767;height:767" coordorigin="4606,180" coordsize="767,767" path="m4606,564l4614,641,4636,713,4671,778,4718,835,4775,882,4840,917,4912,939,4989,947,5067,939,5138,917,5204,882,5260,835,5307,778,5343,713,5365,641,5373,564,5365,486,5343,414,5307,349,5260,293,5204,246,5138,210,5067,188,4989,180,4912,188,4840,210,4775,246,4718,293,4671,349,4636,414,4614,486,4606,564xe" filled="false" stroked="true" strokeweight=".72pt" strokecolor="#231f20">
                <v:path arrowok="t"/>
              </v:shape>
              <v:shape style="position:absolute;left:4778;top:352;width:168;height:168" type="#_x0000_t75" stroked="false">
                <v:imagedata r:id="rId20" o:title=""/>
              </v:shape>
              <v:shape style="position:absolute;left:5033;top:352;width:168;height:168" type="#_x0000_t75" stroked="false">
                <v:imagedata r:id="rId20" o:title=""/>
              </v:shape>
            </v:group>
            <v:group style="position:absolute;left:4734;top:644;width:512;height:108" coordorigin="4734,644" coordsize="512,108">
              <v:shape style="position:absolute;left:4734;top:644;width:512;height:108" coordorigin="4734,644" coordsize="512,108" path="m4734,644l4787,691,4849,724,4918,744,4989,751,5061,744,5129,724,5191,691,5245,644,473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73.408997pt;margin-top:8.635213pt;width:39.1pt;height:39.1pt;mso-position-horizontal-relative:page;mso-position-vertical-relative:paragraph;z-index:1696;mso-wrap-distance-left:0;mso-wrap-distance-right:0" coordorigin="5468,173" coordsize="782,782">
            <v:group style="position:absolute;left:5476;top:180;width:767;height:767" coordorigin="5476,180" coordsize="767,767">
              <v:shape style="position:absolute;left:5476;top:180;width:767;height:767" coordorigin="5476,180" coordsize="767,767" path="m5476,564l5483,641,5506,713,5541,778,5588,835,5645,882,5710,917,5782,939,5859,947,5936,939,6008,917,6073,882,6130,835,6177,778,6212,713,6235,641,6242,564,6235,486,6212,414,6177,349,6130,293,6073,246,6008,210,5936,188,5859,180,5782,188,5710,210,5645,246,5588,293,5541,349,5506,414,5483,486,5476,564xe" filled="false" stroked="true" strokeweight=".72pt" strokecolor="#231f20">
                <v:path arrowok="t"/>
              </v:shape>
              <v:shape style="position:absolute;left:5647;top:352;width:168;height:168" type="#_x0000_t75" stroked="false">
                <v:imagedata r:id="rId20" o:title=""/>
              </v:shape>
              <v:shape style="position:absolute;left:5903;top:352;width:168;height:168" type="#_x0000_t75" stroked="false">
                <v:imagedata r:id="rId20" o:title=""/>
              </v:shape>
            </v:group>
            <v:group style="position:absolute;left:5603;top:644;width:512;height:108" coordorigin="5603,644" coordsize="512,108">
              <v:shape style="position:absolute;left:5603;top:644;width:512;height:108" coordorigin="5603,644" coordsize="512,108" path="m5603,644l5657,691,5719,724,5788,744,5859,751,5930,744,5999,724,6061,691,6115,644,5603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30.567001pt;margin-top:59.635212pt;width:39.1pt;height:39.1pt;mso-position-horizontal-relative:page;mso-position-vertical-relative:paragraph;z-index:1720;mso-wrap-distance-left:0;mso-wrap-distance-right:0" coordorigin="2611,1193" coordsize="782,782">
            <v:group style="position:absolute;left:2619;top:1200;width:767;height:767" coordorigin="2619,1200" coordsize="767,767">
              <v:shape style="position:absolute;left:2619;top:1200;width:767;height:767" coordorigin="2619,1200" coordsize="767,767" path="m2619,1584l2627,1661,2649,1733,2684,1798,2731,1855,2788,1902,2853,1937,2925,1959,3002,1967,3079,1959,3151,1937,3217,1902,3273,1855,3320,1798,3356,1733,3378,1661,3386,1584,3378,1506,3356,1434,3320,1369,3273,1313,3217,1266,3151,1230,3079,1208,3002,1200,2925,1208,2853,1230,2788,1266,2731,1313,2684,1369,2649,1434,2627,1506,2619,1584xe" filled="false" stroked="true" strokeweight=".72pt" strokecolor="#231f20">
                <v:path arrowok="t"/>
              </v:shape>
              <v:shape style="position:absolute;left:2791;top:1372;width:168;height:168" type="#_x0000_t75" stroked="false">
                <v:imagedata r:id="rId20" o:title=""/>
              </v:shape>
              <v:shape style="position:absolute;left:3046;top:1372;width:168;height:168" type="#_x0000_t75" stroked="false">
                <v:imagedata r:id="rId21" o:title=""/>
              </v:shape>
            </v:group>
            <v:group style="position:absolute;left:2747;top:1664;width:512;height:108" coordorigin="2747,1664" coordsize="512,108">
              <v:shape style="position:absolute;left:2747;top:1664;width:512;height:108" coordorigin="2747,1664" coordsize="512,108" path="m2747,1664l2800,1711,2862,1744,2931,1764,3002,1771,3074,1764,3142,1744,3204,1711,3258,1664,2747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74.057007pt;margin-top:59.635212pt;width:39.1pt;height:39.1pt;mso-position-horizontal-relative:page;mso-position-vertical-relative:paragraph;z-index:1744;mso-wrap-distance-left:0;mso-wrap-distance-right:0" coordorigin="3481,1193" coordsize="782,782">
            <v:group style="position:absolute;left:3489;top:1200;width:767;height:767" coordorigin="3489,1200" coordsize="767,767">
              <v:shape style="position:absolute;left:3489;top:1200;width:767;height:767" coordorigin="3489,1200" coordsize="767,767" path="m3489,1584l3496,1661,3519,1733,3554,1798,3601,1855,3658,1902,3723,1937,3795,1959,3872,1967,3949,1959,4021,1937,4086,1902,4143,1855,4190,1798,4225,1733,4248,1661,4255,1584,4248,1506,4225,1434,4190,1369,4143,1313,4086,1266,4021,1230,3949,1208,3872,1200,3795,1208,3723,1230,3658,1266,3601,1313,3554,1369,3519,1434,3496,1506,3489,1584xe" filled="false" stroked="true" strokeweight=".72pt" strokecolor="#231f20">
                <v:path arrowok="t"/>
              </v:shape>
              <v:shape style="position:absolute;left:3660;top:1372;width:168;height:168" type="#_x0000_t75" stroked="false">
                <v:imagedata r:id="rId20" o:title=""/>
              </v:shape>
              <v:shape style="position:absolute;left:3916;top:1372;width:168;height:168" type="#_x0000_t75" stroked="false">
                <v:imagedata r:id="rId20" o:title=""/>
              </v:shape>
            </v:group>
            <v:group style="position:absolute;left:3616;top:1664;width:512;height:108" coordorigin="3616,1664" coordsize="512,108">
              <v:shape style="position:absolute;left:3616;top:1664;width:512;height:108" coordorigin="3616,1664" coordsize="512,108" path="m3616,1664l3670,1711,3732,1744,3801,1764,3872,1771,3943,1764,4012,1744,4074,1711,4128,1664,3616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7.546997pt;margin-top:59.635212pt;width:39.1pt;height:39.1pt;mso-position-horizontal-relative:page;mso-position-vertical-relative:paragraph;z-index:1768;mso-wrap-distance-left:0;mso-wrap-distance-right:0" coordorigin="4351,1193" coordsize="782,782">
            <v:group style="position:absolute;left:4358;top:1200;width:767;height:767" coordorigin="4358,1200" coordsize="767,767">
              <v:shape style="position:absolute;left:4358;top:1200;width:767;height:767" coordorigin="4358,1200" coordsize="767,767" path="m4358,1584l4366,1661,4389,1733,4424,1798,4471,1855,4527,1902,4593,1937,4665,1959,4742,1967,4819,1959,4891,1937,4956,1902,5013,1855,5060,1798,5095,1733,5117,1661,5125,1584,5117,1506,5095,1434,5060,1369,5013,1313,4956,1266,4891,1230,4819,1208,4742,1200,4665,1208,4593,1230,4527,1266,4471,1313,4424,1369,4389,1434,4366,1506,4358,1584xe" filled="false" stroked="true" strokeweight=".72pt" strokecolor="#231f20">
                <v:path arrowok="t"/>
              </v:shape>
              <v:shape style="position:absolute;left:4530;top:1372;width:168;height:168" type="#_x0000_t75" stroked="false">
                <v:imagedata r:id="rId20" o:title=""/>
              </v:shape>
              <v:shape style="position:absolute;left:4786;top:1372;width:168;height:168" type="#_x0000_t75" stroked="false">
                <v:imagedata r:id="rId20" o:title=""/>
              </v:shape>
            </v:group>
            <v:group style="position:absolute;left:4486;top:1664;width:512;height:108" coordorigin="4486,1664" coordsize="512,108">
              <v:shape style="position:absolute;left:4486;top:1664;width:512;height:108" coordorigin="4486,1664" coordsize="512,108" path="m4486,1664l4540,1711,4602,1744,4670,1764,4742,1771,4813,1764,4882,1744,4944,1711,4997,1664,4486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1.036011pt;margin-top:59.635212pt;width:39.1pt;height:39.1pt;mso-position-horizontal-relative:page;mso-position-vertical-relative:paragraph;z-index:1792;mso-wrap-distance-left:0;mso-wrap-distance-right:0" coordorigin="5221,1193" coordsize="782,782">
            <v:group style="position:absolute;left:5228;top:1200;width:767;height:767" coordorigin="5228,1200" coordsize="767,767">
              <v:shape style="position:absolute;left:5228;top:1200;width:767;height:767" coordorigin="5228,1200" coordsize="767,767" path="m5228,1584l5236,1661,5258,1733,5294,1798,5341,1855,5397,1902,5462,1937,5534,1959,5612,1967,5689,1959,5761,1937,5826,1902,5883,1855,5930,1798,5965,1733,5987,1661,5995,1584,5987,1506,5965,1434,5930,1369,5883,1313,5826,1266,5761,1230,5689,1208,5612,1200,5534,1208,5462,1230,5397,1266,5341,1313,5294,1369,5258,1434,5236,1506,5228,1584xe" filled="false" stroked="true" strokeweight=".72pt" strokecolor="#231f20">
                <v:path arrowok="t"/>
              </v:shape>
              <v:shape style="position:absolute;left:5400;top:1372;width:168;height:168" type="#_x0000_t75" stroked="false">
                <v:imagedata r:id="rId20" o:title=""/>
              </v:shape>
              <v:shape style="position:absolute;left:5656;top:1372;width:168;height:168" type="#_x0000_t75" stroked="false">
                <v:imagedata r:id="rId20" o:title=""/>
              </v:shape>
            </v:group>
            <v:group style="position:absolute;left:5356;top:1664;width:512;height:108" coordorigin="5356,1664" coordsize="512,108">
              <v:shape style="position:absolute;left:5356;top:1664;width:512;height:108" coordorigin="5356,1664" coordsize="512,108" path="m5356,1664l5409,1711,5472,1744,5540,1764,5612,1771,5683,1764,5751,1744,5814,1711,5867,1664,5356,1664xe" filled="false" stroked="true" strokeweight=".7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Quantos adesivos Maria comprou, no total, nessa</w:t>
      </w:r>
      <w:r>
        <w:rPr>
          <w:color w:val="231F20"/>
          <w:spacing w:val="-2"/>
        </w:rPr>
        <w:t> </w:t>
      </w:r>
      <w:r>
        <w:rPr>
          <w:color w:val="231F20"/>
        </w:rPr>
        <w:t>papelaria?</w:t>
      </w:r>
      <w:r>
        <w:rPr/>
      </w:r>
    </w:p>
    <w:p>
      <w:pPr>
        <w:spacing w:line="240" w:lineRule="auto" w:before="2"/>
        <w:rPr>
          <w:rFonts w:ascii="Arial" w:hAnsi="Arial" w:cs="Arial" w:eastAsia="Arial" w:hint="default"/>
          <w:sz w:val="40"/>
          <w:szCs w:val="40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9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"/>
          <w:footerReference w:type="default" r:id="rId19"/>
          <w:pgSz w:w="11910" w:h="16840"/>
          <w:pgMar w:header="377" w:footer="901" w:top="560" w:bottom="110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13"/>
        </w:rPr>
        <w:t> </w:t>
      </w:r>
      <w:r>
        <w:rPr>
          <w:color w:val="231F20"/>
        </w:rPr>
        <w:t>abaixo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moedas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Marcelo</w:t>
      </w:r>
      <w:r>
        <w:rPr>
          <w:color w:val="231F20"/>
          <w:spacing w:val="-12"/>
        </w:rPr>
        <w:t> </w:t>
      </w:r>
      <w:r>
        <w:rPr>
          <w:color w:val="231F20"/>
        </w:rPr>
        <w:t>tirou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cofrinho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trocar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nota.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9.815102pt;margin-top:7.235626pt;width:343.45pt;height:55.3pt;mso-position-horizontal-relative:page;mso-position-vertical-relative:paragraph;z-index:1840;mso-wrap-distance-left:0;mso-wrap-distance-right:0" coordorigin="996,145" coordsize="6869,1106">
            <v:shape style="position:absolute;left:996;top:145;width:6867;height:1104" type="#_x0000_t75" stroked="false">
              <v:imagedata r:id="rId24" o:title=""/>
            </v:shape>
            <v:shape style="position:absolute;left:7353;top:456;width:444;height:614" type="#_x0000_t75" stroked="false">
              <v:imagedata r:id="rId25" o:title=""/>
            </v:shape>
            <v:group style="position:absolute;left:7206;top:926;width:509;height:203" coordorigin="7206,926" coordsize="509,203">
              <v:shape style="position:absolute;left:7206;top:926;width:509;height:203" coordorigin="7206,926" coordsize="509,203" path="m7714,926l7674,993,7621,1048,7556,1091,7482,1118,7401,1128,7349,1124,7299,1112,7251,1093,7206,1067e" filled="false" stroked="true" strokeweight=".541pt" strokecolor="#231f20">
                <v:path arrowok="t"/>
              </v:shape>
            </v:group>
            <v:group style="position:absolute;left:6938;top:324;width:921;height:921" coordorigin="6938,324" coordsize="921,921">
              <v:shape style="position:absolute;left:6938;top:324;width:921;height:921" coordorigin="6938,324" coordsize="921,921" path="m7399,324l7473,330,7544,348,7610,375,7670,413,7724,459,7770,513,7808,573,7835,639,7853,710,7859,784,7853,859,7835,930,7808,996,7770,1056,7724,1110,7670,1156,7610,1193,7544,1221,7473,1239,7399,1245,7324,1239,7253,1221,7187,1193,7127,1156,7073,1110,7027,1056,6990,996,6962,930,6944,859,6938,784,6944,710,6962,639,6990,573,7027,513,7073,459,7127,413,7187,375,7253,348,7324,330,7399,324xe" filled="false" stroked="true" strokeweight=".567pt" strokecolor="#231f20">
                <v:path arrowok="t"/>
              </v:shape>
              <v:shape style="position:absolute;left:7256;top:1083;width:297;height:119" type="#_x0000_t75" stroked="false">
                <v:imagedata r:id="rId26" o:title=""/>
              </v:shape>
            </v:group>
            <w10:wrap type="topAndBottom"/>
          </v:group>
        </w:pict>
      </w:r>
      <w:r>
        <w:rPr/>
        <w:pict>
          <v:group style="position:absolute;margin-left:397.506012pt;margin-top:15.904126pt;width:46.65pt;height:46.65pt;mso-position-horizontal-relative:page;mso-position-vertical-relative:paragraph;z-index:1864;mso-wrap-distance-left:0;mso-wrap-distance-right:0" coordorigin="7950,318" coordsize="933,933"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342,330,8271,348,8205,375,8145,413,8091,459,8045,513,8008,573,7980,639,7962,710,7956,784,7962,859,7980,930,8008,996,8045,1056,8091,1110,8145,1156,8205,1193,8271,1221,8342,1239,8416,1245,8491,1239,8562,1221,8628,1193,8688,1156,8742,1110,8788,1056,8825,996,8853,930,8871,859,8877,784,8871,710,8853,639,8825,573,8788,513,8742,459,8688,413,8628,375,8562,348,8491,330,8416,324xe" filled="true" fillcolor="#d1d3d4" stroked="false">
                <v:path arrowok="t"/>
                <v:fill type="solid"/>
              </v:shape>
            </v:group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491,330,8562,348,8628,375,8688,413,8742,459,8788,513,8825,573,8853,639,8871,710,8877,784,8871,859,8853,930,8825,996,8788,1056,8742,1110,8688,1156,8628,1193,8562,1221,8491,1239,8416,1245,8342,1239,8271,1221,8205,1193,8145,1156,8091,1110,8045,1056,8008,996,7980,930,7962,859,7956,784,7962,710,7980,639,8008,573,8045,513,8091,459,8145,413,8205,375,8271,348,8342,330,8416,324xe" filled="false" stroked="true" strokeweight=".425pt" strokecolor="#231f20">
                <v:path arrowok="t"/>
              </v:shape>
            </v:group>
            <v:group style="position:absolute;left:8169;top:357;width:419;height:816" coordorigin="8169,357" coordsize="419,816">
              <v:shape style="position:absolute;left:8169;top:357;width:419;height:816" coordorigin="8169,357" coordsize="419,816" path="m8169,1173l8588,357e" filled="false" stroked="true" strokeweight=".306pt" strokecolor="#6d6e71">
                <v:path arrowok="t"/>
              </v:shape>
            </v:group>
            <v:group style="position:absolute;left:7966;top:473;width:112;height:217" coordorigin="7966,473" coordsize="112,217">
              <v:shape style="position:absolute;left:7966;top:473;width:112;height:217" coordorigin="7966,473" coordsize="112,217" path="m7966,690l8077,473e" filled="false" stroked="true" strokeweight=".306pt" strokecolor="#6d6e71">
                <v:path arrowok="t"/>
              </v:shape>
            </v:group>
            <v:group style="position:absolute;left:7958;top:436;width:159;height:309" coordorigin="7958,436" coordsize="159,309">
              <v:shape style="position:absolute;left:7958;top:436;width:159;height:309" coordorigin="7958,436" coordsize="159,309" path="m7958,744l8116,436e" filled="false" stroked="true" strokeweight=".306pt" strokecolor="#6d6e71">
                <v:path arrowok="t"/>
              </v:shape>
            </v:group>
            <v:group style="position:absolute;left:7956;top:410;width:193;height:376" coordorigin="7956,410" coordsize="193,376">
              <v:shape style="position:absolute;left:7956;top:410;width:193;height:376" coordorigin="7956,410" coordsize="193,376" path="m7956,785l8149,410e" filled="false" stroked="true" strokeweight=".306pt" strokecolor="#6d6e71">
                <v:path arrowok="t"/>
              </v:shape>
            </v:group>
            <v:group style="position:absolute;left:7958;top:390;width:222;height:431" coordorigin="7958,390" coordsize="222,431">
              <v:shape style="position:absolute;left:7958;top:390;width:222;height:431" coordorigin="7958,390" coordsize="222,431" path="m7958,821l8179,390e" filled="false" stroked="true" strokeweight=".306pt" strokecolor="#6d6e71">
                <v:path arrowok="t"/>
              </v:shape>
            </v:group>
            <v:group style="position:absolute;left:7961;top:375;width:246;height:478" coordorigin="7961,375" coordsize="246,478">
              <v:shape style="position:absolute;left:7961;top:375;width:246;height:478" coordorigin="7961,375" coordsize="246,478" path="m7961,852l8206,375e" filled="false" stroked="true" strokeweight=".306pt" strokecolor="#6d6e71">
                <v:path arrowok="t"/>
              </v:shape>
            </v:group>
            <v:group style="position:absolute;left:7966;top:363;width:266;height:518" coordorigin="7966,363" coordsize="266,518">
              <v:shape style="position:absolute;left:7966;top:363;width:266;height:518" coordorigin="7966,363" coordsize="266,518" path="m7966,880l8232,363e" filled="false" stroked="true" strokeweight=".306pt" strokecolor="#6d6e71">
                <v:path arrowok="t"/>
              </v:shape>
            </v:group>
            <v:group style="position:absolute;left:7972;top:353;width:285;height:554" coordorigin="7972,353" coordsize="285,554">
              <v:shape style="position:absolute;left:7972;top:353;width:285;height:554" coordorigin="7972,353" coordsize="285,554" path="m7972,906l8257,353e" filled="false" stroked="true" strokeweight=".306pt" strokecolor="#6d6e71">
                <v:path arrowok="t"/>
              </v:shape>
            </v:group>
            <v:group style="position:absolute;left:7980;top:344;width:301;height:586" coordorigin="7980,344" coordsize="301,586">
              <v:shape style="position:absolute;left:7980;top:344;width:301;height:586" coordorigin="7980,344" coordsize="301,586" path="m7980,930l8281,344e" filled="false" stroked="true" strokeweight=".306pt" strokecolor="#6d6e71">
                <v:path arrowok="t"/>
              </v:shape>
            </v:group>
            <v:group style="position:absolute;left:7988;top:338;width:316;height:615" coordorigin="7988,338" coordsize="316,615">
              <v:shape style="position:absolute;left:7988;top:338;width:316;height:615" coordorigin="7988,338" coordsize="316,615" path="m7988,953l8304,338e" filled="false" stroked="true" strokeweight=".306pt" strokecolor="#6d6e71">
                <v:path arrowok="t"/>
              </v:shape>
            </v:group>
            <v:group style="position:absolute;left:7997;top:333;width:329;height:641" coordorigin="7997,333" coordsize="329,641">
              <v:shape style="position:absolute;left:7997;top:333;width:329;height:641" coordorigin="7997,333" coordsize="329,641" path="m7997,974l8326,333e" filled="false" stroked="true" strokeweight=".306pt" strokecolor="#6d6e71">
                <v:path arrowok="t"/>
              </v:shape>
            </v:group>
            <v:group style="position:absolute;left:8006;top:329;width:342;height:665" coordorigin="8006,329" coordsize="342,665">
              <v:shape style="position:absolute;left:8006;top:329;width:342;height:665" coordorigin="8006,329" coordsize="342,665" path="m8006,993l8347,329e" filled="false" stroked="true" strokeweight=".306pt" strokecolor="#6d6e71">
                <v:path arrowok="t"/>
              </v:shape>
            </v:group>
            <v:group style="position:absolute;left:8016;top:327;width:352;height:686" coordorigin="8016,327" coordsize="352,686">
              <v:shape style="position:absolute;left:8016;top:327;width:352;height:686" coordorigin="8016,327" coordsize="352,686" path="m8016,1012l8368,327e" filled="false" stroked="true" strokeweight=".306pt" strokecolor="#6d6e71">
                <v:path arrowok="t"/>
              </v:shape>
            </v:group>
            <v:group style="position:absolute;left:8027;top:325;width:362;height:705" coordorigin="8027,325" coordsize="362,705">
              <v:shape style="position:absolute;left:8027;top:325;width:362;height:705" coordorigin="8027,325" coordsize="362,705" path="m8027,1030l8389,325e" filled="false" stroked="true" strokeweight=".306pt" strokecolor="#6d6e71">
                <v:path arrowok="t"/>
              </v:shape>
            </v:group>
            <v:group style="position:absolute;left:8038;top:324;width:371;height:723" coordorigin="8038,324" coordsize="371,723">
              <v:shape style="position:absolute;left:8038;top:324;width:371;height:723" coordorigin="8038,324" coordsize="371,723" path="m8038,1046l8409,324e" filled="false" stroked="true" strokeweight=".306pt" strokecolor="#6d6e71">
                <v:path arrowok="t"/>
              </v:shape>
            </v:group>
            <v:group style="position:absolute;left:8049;top:324;width:379;height:738" coordorigin="8049,324" coordsize="379,738">
              <v:shape style="position:absolute;left:8049;top:324;width:379;height:738" coordorigin="8049,324" coordsize="379,738" path="m8049,1062l8428,324e" filled="false" stroked="true" strokeweight=".306pt" strokecolor="#6d6e71">
                <v:path arrowok="t"/>
              </v:shape>
            </v:group>
            <v:group style="position:absolute;left:8061;top:325;width:387;height:752" coordorigin="8061,325" coordsize="387,752">
              <v:shape style="position:absolute;left:8061;top:325;width:387;height:752" coordorigin="8061,325" coordsize="387,752" path="m8061,1077l8447,325e" filled="false" stroked="true" strokeweight=".306pt" strokecolor="#6d6e71">
                <v:path arrowok="t"/>
              </v:shape>
            </v:group>
            <v:group style="position:absolute;left:8074;top:327;width:393;height:765" coordorigin="8074,327" coordsize="393,765">
              <v:shape style="position:absolute;left:8074;top:327;width:393;height:765" coordorigin="8074,327" coordsize="393,765" path="m8074,1091l8466,327e" filled="false" stroked="true" strokeweight=".306pt" strokecolor="#6d6e71">
                <v:path arrowok="t"/>
              </v:shape>
            </v:group>
            <v:group style="position:absolute;left:8086;top:329;width:399;height:776" coordorigin="8086,329" coordsize="399,776">
              <v:shape style="position:absolute;left:8086;top:329;width:399;height:776" coordorigin="8086,329" coordsize="399,776" path="m8086,1105l8485,329e" filled="false" stroked="true" strokeweight=".306pt" strokecolor="#6d6e71">
                <v:path arrowok="t"/>
              </v:shape>
            </v:group>
            <v:group style="position:absolute;left:8099;top:332;width:404;height:786" coordorigin="8099,332" coordsize="404,786">
              <v:shape style="position:absolute;left:8099;top:332;width:404;height:786" coordorigin="8099,332" coordsize="404,786" path="m8099,1118l8503,332e" filled="false" stroked="true" strokeweight=".306pt" strokecolor="#6d6e71">
                <v:path arrowok="t"/>
              </v:shape>
            </v:group>
            <v:group style="position:absolute;left:8113;top:336;width:408;height:795" coordorigin="8113,336" coordsize="408,795">
              <v:shape style="position:absolute;left:8113;top:336;width:408;height:795" coordorigin="8113,336" coordsize="408,795" path="m8113,1130l8520,336e" filled="false" stroked="true" strokeweight=".306pt" strokecolor="#6d6e71">
                <v:path arrowok="t"/>
              </v:shape>
            </v:group>
            <v:group style="position:absolute;left:8126;top:340;width:412;height:802" coordorigin="8126,340" coordsize="412,802">
              <v:shape style="position:absolute;left:8126;top:340;width:412;height:802" coordorigin="8126,340" coordsize="412,802" path="m8126,1142l8538,340e" filled="false" stroked="true" strokeweight=".306pt" strokecolor="#6d6e71">
                <v:path arrowok="t"/>
              </v:shape>
            </v:group>
            <v:group style="position:absolute;left:8140;top:345;width:415;height:808" coordorigin="8140,345" coordsize="415,808">
              <v:shape style="position:absolute;left:8140;top:345;width:415;height:808" coordorigin="8140,345" coordsize="415,808" path="m8140,1153l8555,345e" filled="false" stroked="true" strokeweight=".306pt" strokecolor="#6d6e71">
                <v:path arrowok="t"/>
              </v:shape>
            </v:group>
            <v:group style="position:absolute;left:8155;top:351;width:417;height:812" coordorigin="8155,351" coordsize="417,812">
              <v:shape style="position:absolute;left:8155;top:351;width:417;height:812" coordorigin="8155,351" coordsize="417,812" path="m8155,1163l8572,351e" filled="false" stroked="true" strokeweight=".306pt" strokecolor="#6d6e71">
                <v:path arrowok="t"/>
              </v:shape>
            </v:group>
            <v:group style="position:absolute;left:8006;top:468;width:293;height:412" coordorigin="8006,468" coordsize="293,412">
              <v:shape style="position:absolute;left:8006;top:468;width:293;height:412" coordorigin="8006,468" coordsize="293,412" path="m8046,808l8030,808,8022,811,8010,823,8006,831,8006,850,8072,880,8096,878,8118,874,8140,867,8162,856,8176,847,8112,847,8101,843,8072,821,8062,813,8058,811,8053,809,8046,808xe" filled="true" fillcolor="#231f20" stroked="false">
                <v:path arrowok="t"/>
                <v:fill type="solid"/>
              </v:shape>
              <v:shape style="position:absolute;left:8006;top:468;width:293;height:412" coordorigin="8006,468" coordsize="293,412" path="m8298,468l8142,468,8057,637,8075,638,8091,641,8146,670,8180,728,8184,763,8183,781,8154,836,8124,847,8176,847,8228,793,8250,731,8252,710,8251,692,8224,629,8172,589,8114,574,8133,538,8278,538,8298,468xe" filled="true" fillcolor="#231f20" stroked="false">
                <v:path arrowok="t"/>
                <v:fill type="solid"/>
              </v:shape>
            </v:group>
            <v:group style="position:absolute;left:8271;top:452;width:305;height:435" coordorigin="8271,452" coordsize="305,435">
              <v:shape style="position:absolute;left:8271;top:452;width:305;height:435" coordorigin="8271,452" coordsize="305,435" path="m8476,452l8404,476,8356,524,8311,598,8287,662,8273,733,8271,768,8272,784,8290,842,8340,883,8366,887,8380,886,8361,867,8353,864,8341,853,8338,845,8339,829,8354,751,8371,693,8399,608,8424,537,8456,479,8472,473,8536,473,8532,469,8520,462,8506,456,8492,453,8476,452xe" filled="true" fillcolor="#231f20" stroked="false">
                <v:path arrowok="t"/>
                <v:fill type="solid"/>
              </v:shape>
              <v:shape style="position:absolute;left:8271;top:452;width:305;height:435" coordorigin="8271,452" coordsize="305,435" path="m8536,473l8487,473,8494,476,8500,482,8506,488,8509,496,8509,508,8499,572,8471,665,8436,771,8415,829,8378,867,8436,867,8483,828,8523,770,8554,700,8572,623,8575,573,8575,559,8552,490,8543,479,8536,473xe" filled="true" fillcolor="#231f20" stroked="false">
                <v:path arrowok="t"/>
                <v:fill type="solid"/>
              </v:shape>
            </v:group>
            <v:group style="position:absolute;left:8038;top:915;width:63;height:74" coordorigin="8038,915" coordsize="63,74">
              <v:shape style="position:absolute;left:8038;top:915;width:63;height:74" coordorigin="8038,915" coordsize="63,74" path="m8081,915l8062,915,8054,919,8041,932,8038,941,8038,964,8041,973,8053,985,8061,989,8079,989,8085,987,8095,979,8097,976,8066,976,8061,974,8055,967,8053,961,8053,943,8055,937,8061,930,8066,928,8098,928,8097,926,8088,918,8081,915xe" filled="true" fillcolor="#231f20" stroked="false">
                <v:path arrowok="t"/>
                <v:fill type="solid"/>
              </v:shape>
              <v:shape style="position:absolute;left:8038;top:915;width:63;height:74" coordorigin="8038,915" coordsize="63,74" path="m8087,961l8086,967,8084,970,8078,975,8075,976,8097,976,8099,973,8101,966,8087,961xe" filled="true" fillcolor="#231f20" stroked="false">
                <v:path arrowok="t"/>
                <v:fill type="solid"/>
              </v:shape>
              <v:shape style="position:absolute;left:8038;top:915;width:63;height:74" coordorigin="8038,915" coordsize="63,74" path="m8098,928l8075,928,8078,929,8084,933,8086,936,8086,940,8101,936,8099,931,8098,928xe" filled="true" fillcolor="#231f20" stroked="false">
                <v:path arrowok="t"/>
                <v:fill type="solid"/>
              </v:shape>
            </v:group>
            <v:group style="position:absolute;left:8114;top:917;width:55;height:71" coordorigin="8114,917" coordsize="55,71">
              <v:shape style="position:absolute;left:8114;top:917;width:55;height:71" coordorigin="8114,917" coordsize="55,71" path="m8167,917l8114,917,8114,987,8169,987,8169,975,8128,975,8128,956,8164,956,8164,944,8128,944,8128,929,8167,929,8167,917xe" filled="true" fillcolor="#231f20" stroked="false">
                <v:path arrowok="t"/>
                <v:fill type="solid"/>
              </v:shape>
            </v:group>
            <v:group style="position:absolute;left:8181;top:917;width:58;height:71" coordorigin="8181,917" coordsize="58,71">
              <v:shape style="position:absolute;left:8181;top:917;width:58;height:71" coordorigin="8181,917" coordsize="58,71" path="m8195,917l8181,917,8181,987,8195,987,8195,941,8211,941,8195,917xe" filled="true" fillcolor="#231f20" stroked="false">
                <v:path arrowok="t"/>
                <v:fill type="solid"/>
              </v:shape>
              <v:shape style="position:absolute;left:8181;top:917;width:58;height:71" coordorigin="8181,917" coordsize="58,71" path="m8211,941l8195,941,8224,987,8239,987,8239,964,8225,964,8211,941xe" filled="true" fillcolor="#231f20" stroked="false">
                <v:path arrowok="t"/>
                <v:fill type="solid"/>
              </v:shape>
              <v:shape style="position:absolute;left:8181;top:917;width:58;height:71" coordorigin="8181,917" coordsize="58,71" path="m8239,917l8225,917,8225,964,8239,964,8239,917xe" filled="true" fillcolor="#231f20" stroked="false">
                <v:path arrowok="t"/>
                <v:fill type="solid"/>
              </v:shape>
            </v:group>
            <v:group style="position:absolute;left:8249;top:917;width:58;height:71" coordorigin="8249,917" coordsize="58,71">
              <v:shape style="position:absolute;left:8249;top:917;width:58;height:71" coordorigin="8249,917" coordsize="58,71" path="m8285,929l8270,929,8270,987,8285,987,8285,929xe" filled="true" fillcolor="#231f20" stroked="false">
                <v:path arrowok="t"/>
                <v:fill type="solid"/>
              </v:shape>
              <v:shape style="position:absolute;left:8249;top:917;width:58;height:71" coordorigin="8249,917" coordsize="58,71" path="m8306,917l8249,917,8249,929,8306,929,8306,917xe" filled="true" fillcolor="#231f20" stroked="false">
                <v:path arrowok="t"/>
                <v:fill type="solid"/>
              </v:shape>
            </v:group>
            <v:group style="position:absolute;left:8301;top:917;width:73;height:71" coordorigin="8301,917" coordsize="73,71">
              <v:shape style="position:absolute;left:8301;top:917;width:73;height:71" coordorigin="8301,917" coordsize="73,71" path="m8344,917l8329,917,8301,987,8316,987,8322,971,8367,971,8362,959,8327,959,8337,933,8351,933,8344,917xe" filled="true" fillcolor="#231f20" stroked="false">
                <v:path arrowok="t"/>
                <v:fill type="solid"/>
              </v:shape>
              <v:shape style="position:absolute;left:8301;top:917;width:73;height:71" coordorigin="8301,917" coordsize="73,71" path="m8367,971l8351,971,8358,987,8373,987,8367,971xe" filled="true" fillcolor="#231f20" stroked="false">
                <v:path arrowok="t"/>
                <v:fill type="solid"/>
              </v:shape>
              <v:shape style="position:absolute;left:8301;top:917;width:73;height:71" coordorigin="8301,917" coordsize="73,71" path="m8351,933l8337,933,8347,959,8362,959,8351,933xe" filled="true" fillcolor="#231f20" stroked="false">
                <v:path arrowok="t"/>
                <v:fill type="solid"/>
              </v:shape>
            </v:group>
            <v:group style="position:absolute;left:8366;top:917;width:68;height:71" coordorigin="8366,917" coordsize="68,71">
              <v:shape style="position:absolute;left:8366;top:917;width:68;height:71" coordorigin="8366,917" coordsize="68,71" path="m8382,917l8366,917,8392,987,8408,987,8414,969,8400,969,8382,917xe" filled="true" fillcolor="#231f20" stroked="false">
                <v:path arrowok="t"/>
                <v:fill type="solid"/>
              </v:shape>
              <v:shape style="position:absolute;left:8366;top:917;width:68;height:71" coordorigin="8366,917" coordsize="68,71" path="m8434,917l8418,917,8400,969,8414,969,8434,917xe" filled="true" fillcolor="#231f20" stroked="false">
                <v:path arrowok="t"/>
                <v:fill type="solid"/>
              </v:shape>
            </v:group>
            <v:group style="position:absolute;left:8438;top:915;width:71;height:74" coordorigin="8438,915" coordsize="71,74">
              <v:shape style="position:absolute;left:8438;top:915;width:71;height:74" coordorigin="8438,915" coordsize="71,74" path="m8484,915l8467,915,8462,916,8438,945,8438,964,8441,973,8454,985,8463,989,8484,989,8492,985,8501,976,8467,976,8463,974,8455,966,8453,960,8453,944,8455,938,8462,930,8467,928,8501,928,8492,919,8484,915xe" filled="true" fillcolor="#231f20" stroked="false">
                <v:path arrowok="t"/>
                <v:fill type="solid"/>
              </v:shape>
              <v:shape style="position:absolute;left:8438;top:915;width:71;height:74" coordorigin="8438,915" coordsize="71,74" path="m8501,928l8479,928,8484,930,8491,938,8493,944,8493,960,8491,966,8484,974,8479,976,8501,976,8505,972,8508,964,8508,941,8505,932,8501,928xe" filled="true" fillcolor="#231f20" stroked="false">
                <v:path arrowok="t"/>
                <v:fill type="solid"/>
              </v:shape>
            </v:group>
            <v:group style="position:absolute;left:8516;top:915;width:59;height:74" coordorigin="8516,915" coordsize="59,74">
              <v:shape style="position:absolute;left:8516;top:915;width:59;height:74" coordorigin="8516,915" coordsize="59,74" path="m8530,963l8516,964,8517,972,8520,978,8530,987,8537,989,8552,989,8557,988,8566,984,8569,982,8572,977,8541,977,8538,975,8533,971,8531,968,8530,963xe" filled="true" fillcolor="#231f20" stroked="false">
                <v:path arrowok="t"/>
                <v:fill type="solid"/>
              </v:shape>
              <v:shape style="position:absolute;left:8516;top:915;width:59;height:74" coordorigin="8516,915" coordsize="59,74" path="m8554,915l8539,915,8535,916,8519,941,8521,946,8528,952,8534,955,8548,958,8552,959,8556,960,8558,961,8560,964,8560,965,8560,969,8559,972,8554,976,8551,977,8572,977,8574,975,8575,971,8575,962,8574,959,8541,942,8537,940,8533,937,8533,936,8533,932,8533,931,8537,928,8541,927,8571,927,8570,925,8561,917,8554,915xe" filled="true" fillcolor="#231f20" stroked="false">
                <v:path arrowok="t"/>
                <v:fill type="solid"/>
              </v:shape>
              <v:shape style="position:absolute;left:8516;top:915;width:59;height:74" coordorigin="8516,915" coordsize="59,74" path="m8571,927l8549,927,8552,928,8556,931,8557,934,8558,938,8573,937,8572,930,8571,927xe" filled="true" fillcolor="#231f20" stroked="false">
                <v:path arrowok="t"/>
                <v:fill type="solid"/>
              </v:shape>
            </v:group>
            <v:group style="position:absolute;left:8529;top:634;width:269;height:419" coordorigin="8529,634" coordsize="269,419">
              <v:shape style="position:absolute;left:8529;top:634;width:269;height:419" coordorigin="8529,634" coordsize="269,419" path="m8529,634l8634,690,8726,758,8780,833,8798,901,8785,959,8749,1005,8696,1037,8633,1053e" filled="false" stroked="true" strokeweight=".613pt" strokecolor="#231f20">
                <v:path arrowok="t"/>
              </v:shape>
              <v:shape style="position:absolute;left:8370;top:456;width:444;height:614" type="#_x0000_t75" stroked="false">
                <v:imagedata r:id="rId27" o:title=""/>
              </v:shape>
            </v:group>
            <v:group style="position:absolute;left:8223;top:926;width:509;height:203" coordorigin="8223,926" coordsize="509,203">
              <v:shape style="position:absolute;left:8223;top:926;width:509;height:203" coordorigin="8223,926" coordsize="509,203" path="m8732,926l8692,993,8638,1048,8574,1091,8500,1118,8419,1128,8367,1124,8316,1112,8268,1093,8223,1067e" filled="false" stroked="true" strokeweight=".541pt" strokecolor="#231f20">
                <v:path arrowok="t"/>
              </v:shape>
            </v:group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491,330,8562,348,8628,375,8688,413,8742,459,8788,513,8825,573,8853,639,8871,710,8877,784,8871,859,8853,930,8825,996,8788,1056,8742,1110,8688,1156,8628,1193,8562,1221,8491,1239,8416,1245,8342,1239,8271,1221,8205,1193,8145,1156,8091,1110,8045,1056,8008,996,7980,930,7962,859,7956,784,7962,710,7980,639,8008,573,8045,513,8091,459,8145,413,8205,375,8271,348,8342,330,8416,324xe" filled="false" stroked="true" strokeweight=".567pt" strokecolor="#231f20">
                <v:path arrowok="t"/>
              </v:shape>
              <v:shape style="position:absolute;left:8274;top:1083;width:297;height:119" type="#_x0000_t75" stroked="false">
                <v:imagedata r:id="rId28" o:title=""/>
              </v:shape>
            </v:group>
            <w10:wrap type="topAndBottom"/>
          </v:group>
        </w:pict>
      </w:r>
      <w:r>
        <w:rPr/>
        <w:pict>
          <v:group style="position:absolute;margin-left:448.395996pt;margin-top:15.904126pt;width:46.65pt;height:46.65pt;mso-position-horizontal-relative:page;mso-position-vertical-relative:paragraph;z-index:1888;mso-wrap-distance-left:0;mso-wrap-distance-right:0" coordorigin="8968,318" coordsize="933,933"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360,330,9289,348,9223,375,9162,413,9109,459,9063,513,9025,573,8997,639,8980,710,8974,784,8980,859,8997,930,9025,996,9063,1056,9109,1110,9162,1156,9223,1193,9289,1221,9360,1239,9434,1245,9509,1239,9580,1221,9646,1193,9706,1156,9760,1110,9806,1056,9843,996,9871,930,9889,859,9895,784,9889,710,9871,639,9843,573,9806,513,9760,459,9706,413,9646,375,9580,348,9509,330,9434,324xe" filled="true" fillcolor="#d1d3d4" stroked="false">
                <v:path arrowok="t"/>
                <v:fill type="solid"/>
              </v:shape>
            </v:group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509,330,9580,348,9646,375,9706,413,9760,459,9806,513,9843,573,9871,639,9889,710,9895,784,9889,859,9871,930,9843,996,9806,1056,9760,1110,9706,1156,9646,1193,9580,1221,9509,1239,9434,1245,9360,1239,9289,1221,9223,1193,9162,1156,9109,1110,9063,1056,9025,996,8997,930,8980,859,8974,784,8980,710,8997,639,9025,573,9063,513,9109,459,9162,413,9223,375,9289,348,9360,330,9434,324xe" filled="false" stroked="true" strokeweight=".425pt" strokecolor="#231f20">
                <v:path arrowok="t"/>
              </v:shape>
            </v:group>
            <v:group style="position:absolute;left:9187;top:357;width:419;height:816" coordorigin="9187,357" coordsize="419,816">
              <v:shape style="position:absolute;left:9187;top:357;width:419;height:816" coordorigin="9187,357" coordsize="419,816" path="m9187,1173l9606,357e" filled="false" stroked="true" strokeweight=".306pt" strokecolor="#6d6e71">
                <v:path arrowok="t"/>
              </v:shape>
            </v:group>
            <v:group style="position:absolute;left:8984;top:473;width:112;height:217" coordorigin="8984,473" coordsize="112,217">
              <v:shape style="position:absolute;left:8984;top:473;width:112;height:217" coordorigin="8984,473" coordsize="112,217" path="m8984,690l9095,473e" filled="false" stroked="true" strokeweight=".306pt" strokecolor="#6d6e71">
                <v:path arrowok="t"/>
              </v:shape>
            </v:group>
            <v:group style="position:absolute;left:8976;top:436;width:159;height:309" coordorigin="8976,436" coordsize="159,309">
              <v:shape style="position:absolute;left:8976;top:436;width:159;height:309" coordorigin="8976,436" coordsize="159,309" path="m8976,744l9134,436e" filled="false" stroked="true" strokeweight=".306pt" strokecolor="#6d6e71">
                <v:path arrowok="t"/>
              </v:shape>
            </v:group>
            <v:group style="position:absolute;left:8974;top:410;width:193;height:376" coordorigin="8974,410" coordsize="193,376">
              <v:shape style="position:absolute;left:8974;top:410;width:193;height:376" coordorigin="8974,410" coordsize="193,376" path="m8974,785l9167,410e" filled="false" stroked="true" strokeweight=".306pt" strokecolor="#6d6e71">
                <v:path arrowok="t"/>
              </v:shape>
            </v:group>
            <v:group style="position:absolute;left:8975;top:390;width:222;height:431" coordorigin="8975,390" coordsize="222,431">
              <v:shape style="position:absolute;left:8975;top:390;width:222;height:431" coordorigin="8975,390" coordsize="222,431" path="m8975,821l9196,390e" filled="false" stroked="true" strokeweight=".306pt" strokecolor="#6d6e71">
                <v:path arrowok="t"/>
              </v:shape>
            </v:group>
            <v:group style="position:absolute;left:8979;top:375;width:246;height:478" coordorigin="8979,375" coordsize="246,478">
              <v:shape style="position:absolute;left:8979;top:375;width:246;height:478" coordorigin="8979,375" coordsize="246,478" path="m8979,852l9224,375e" filled="false" stroked="true" strokeweight=".306pt" strokecolor="#6d6e71">
                <v:path arrowok="t"/>
              </v:shape>
            </v:group>
            <v:group style="position:absolute;left:8984;top:363;width:266;height:518" coordorigin="8984,363" coordsize="266,518">
              <v:shape style="position:absolute;left:8984;top:363;width:266;height:518" coordorigin="8984,363" coordsize="266,518" path="m8984,880l9250,363e" filled="false" stroked="true" strokeweight=".306pt" strokecolor="#6d6e71">
                <v:path arrowok="t"/>
              </v:shape>
            </v:group>
            <v:group style="position:absolute;left:8990;top:353;width:285;height:554" coordorigin="8990,353" coordsize="285,554">
              <v:shape style="position:absolute;left:8990;top:353;width:285;height:554" coordorigin="8990,353" coordsize="285,554" path="m8990,906l9275,353e" filled="false" stroked="true" strokeweight=".306pt" strokecolor="#6d6e71">
                <v:path arrowok="t"/>
              </v:shape>
            </v:group>
            <v:group style="position:absolute;left:8998;top:344;width:301;height:586" coordorigin="8998,344" coordsize="301,586">
              <v:shape style="position:absolute;left:8998;top:344;width:301;height:586" coordorigin="8998,344" coordsize="301,586" path="m8998,930l9298,344e" filled="false" stroked="true" strokeweight=".306pt" strokecolor="#6d6e71">
                <v:path arrowok="t"/>
              </v:shape>
            </v:group>
            <v:group style="position:absolute;left:9006;top:338;width:316;height:615" coordorigin="9006,338" coordsize="316,615">
              <v:shape style="position:absolute;left:9006;top:338;width:316;height:615" coordorigin="9006,338" coordsize="316,615" path="m9006,953l9321,338e" filled="false" stroked="true" strokeweight=".306pt" strokecolor="#6d6e71">
                <v:path arrowok="t"/>
              </v:shape>
            </v:group>
            <v:group style="position:absolute;left:9014;top:333;width:329;height:641" coordorigin="9014,333" coordsize="329,641">
              <v:shape style="position:absolute;left:9014;top:333;width:329;height:641" coordorigin="9014,333" coordsize="329,641" path="m9014,974l9343,333e" filled="false" stroked="true" strokeweight=".306pt" strokecolor="#6d6e71">
                <v:path arrowok="t"/>
              </v:shape>
            </v:group>
            <v:group style="position:absolute;left:9024;top:329;width:342;height:665" coordorigin="9024,329" coordsize="342,665">
              <v:shape style="position:absolute;left:9024;top:329;width:342;height:665" coordorigin="9024,329" coordsize="342,665" path="m9024,993l9365,329e" filled="false" stroked="true" strokeweight=".306pt" strokecolor="#6d6e71">
                <v:path arrowok="t"/>
              </v:shape>
            </v:group>
            <v:group style="position:absolute;left:9034;top:327;width:352;height:686" coordorigin="9034,327" coordsize="352,686">
              <v:shape style="position:absolute;left:9034;top:327;width:352;height:686" coordorigin="9034,327" coordsize="352,686" path="m9034,1012l9386,327e" filled="false" stroked="true" strokeweight=".306pt" strokecolor="#6d6e71">
                <v:path arrowok="t"/>
              </v:shape>
            </v:group>
            <v:group style="position:absolute;left:9045;top:325;width:362;height:705" coordorigin="9045,325" coordsize="362,705">
              <v:shape style="position:absolute;left:9045;top:325;width:362;height:705" coordorigin="9045,325" coordsize="362,705" path="m9045,1030l9407,325e" filled="false" stroked="true" strokeweight=".306pt" strokecolor="#6d6e71">
                <v:path arrowok="t"/>
              </v:shape>
            </v:group>
            <v:group style="position:absolute;left:9056;top:324;width:371;height:723" coordorigin="9056,324" coordsize="371,723">
              <v:shape style="position:absolute;left:9056;top:324;width:371;height:723" coordorigin="9056,324" coordsize="371,723" path="m9056,1046l9427,324e" filled="false" stroked="true" strokeweight=".306pt" strokecolor="#6d6e71">
                <v:path arrowok="t"/>
              </v:shape>
            </v:group>
            <v:group style="position:absolute;left:9067;top:324;width:379;height:738" coordorigin="9067,324" coordsize="379,738">
              <v:shape style="position:absolute;left:9067;top:324;width:379;height:738" coordorigin="9067,324" coordsize="379,738" path="m9067,1062l9446,324e" filled="false" stroked="true" strokeweight=".306pt" strokecolor="#6d6e71">
                <v:path arrowok="t"/>
              </v:shape>
            </v:group>
            <v:group style="position:absolute;left:9079;top:325;width:387;height:752" coordorigin="9079,325" coordsize="387,752">
              <v:shape style="position:absolute;left:9079;top:325;width:387;height:752" coordorigin="9079,325" coordsize="387,752" path="m9079,1077l9465,325e" filled="false" stroked="true" strokeweight=".306pt" strokecolor="#6d6e71">
                <v:path arrowok="t"/>
              </v:shape>
            </v:group>
            <v:group style="position:absolute;left:9091;top:327;width:393;height:765" coordorigin="9091,327" coordsize="393,765">
              <v:shape style="position:absolute;left:9091;top:327;width:393;height:765" coordorigin="9091,327" coordsize="393,765" path="m9091,1091l9484,327e" filled="false" stroked="true" strokeweight=".306pt" strokecolor="#6d6e71">
                <v:path arrowok="t"/>
              </v:shape>
            </v:group>
            <v:group style="position:absolute;left:9104;top:329;width:399;height:776" coordorigin="9104,329" coordsize="399,776">
              <v:shape style="position:absolute;left:9104;top:329;width:399;height:776" coordorigin="9104,329" coordsize="399,776" path="m9104,1105l9502,329e" filled="false" stroked="true" strokeweight=".306pt" strokecolor="#6d6e71">
                <v:path arrowok="t"/>
              </v:shape>
            </v:group>
            <v:group style="position:absolute;left:9117;top:332;width:404;height:786" coordorigin="9117,332" coordsize="404,786">
              <v:shape style="position:absolute;left:9117;top:332;width:404;height:786" coordorigin="9117,332" coordsize="404,786" path="m9117,1118l9520,332e" filled="false" stroked="true" strokeweight=".306pt" strokecolor="#6d6e71">
                <v:path arrowok="t"/>
              </v:shape>
            </v:group>
            <v:group style="position:absolute;left:9130;top:336;width:408;height:795" coordorigin="9130,336" coordsize="408,795">
              <v:shape style="position:absolute;left:9130;top:336;width:408;height:795" coordorigin="9130,336" coordsize="408,795" path="m9130,1130l9538,336e" filled="false" stroked="true" strokeweight=".306pt" strokecolor="#6d6e71">
                <v:path arrowok="t"/>
              </v:shape>
            </v:group>
            <v:group style="position:absolute;left:9144;top:340;width:412;height:802" coordorigin="9144,340" coordsize="412,802">
              <v:shape style="position:absolute;left:9144;top:340;width:412;height:802" coordorigin="9144,340" coordsize="412,802" path="m9144,1142l9556,340e" filled="false" stroked="true" strokeweight=".306pt" strokecolor="#6d6e71">
                <v:path arrowok="t"/>
              </v:shape>
            </v:group>
            <v:group style="position:absolute;left:9158;top:345;width:415;height:808" coordorigin="9158,345" coordsize="415,808">
              <v:shape style="position:absolute;left:9158;top:345;width:415;height:808" coordorigin="9158,345" coordsize="415,808" path="m9158,1153l9573,345e" filled="false" stroked="true" strokeweight=".306pt" strokecolor="#6d6e71">
                <v:path arrowok="t"/>
              </v:shape>
            </v:group>
            <v:group style="position:absolute;left:9172;top:351;width:417;height:812" coordorigin="9172,351" coordsize="417,812">
              <v:shape style="position:absolute;left:9172;top:351;width:417;height:812" coordorigin="9172,351" coordsize="417,812" path="m9172,1163l9589,351e" filled="false" stroked="true" strokeweight=".306pt" strokecolor="#6d6e71">
                <v:path arrowok="t"/>
              </v:shape>
            </v:group>
            <v:group style="position:absolute;left:9024;top:468;width:293;height:412" coordorigin="9024,468" coordsize="293,412">
              <v:shape style="position:absolute;left:9024;top:468;width:293;height:412" coordorigin="9024,468" coordsize="293,412" path="m9064,808l9048,808,9040,811,9027,823,9024,831,9024,850,9090,880,9114,878,9136,874,9158,867,9180,856,9194,847,9130,847,9118,843,9090,821,9080,813,9076,811,9070,809,9064,808xe" filled="true" fillcolor="#231f20" stroked="false">
                <v:path arrowok="t"/>
                <v:fill type="solid"/>
              </v:shape>
              <v:shape style="position:absolute;left:9024;top:468;width:293;height:412" coordorigin="9024,468" coordsize="293,412" path="m9316,468l9159,468,9075,637,9093,638,9109,641,9163,670,9198,728,9202,763,9201,781,9172,836,9141,847,9194,847,9246,793,9268,731,9269,710,9268,692,9242,629,9190,589,9132,574,9150,538,9296,538,9316,468xe" filled="true" fillcolor="#231f20" stroked="false">
                <v:path arrowok="t"/>
                <v:fill type="solid"/>
              </v:shape>
            </v:group>
            <v:group style="position:absolute;left:9289;top:452;width:305;height:435" coordorigin="9289,452" coordsize="305,435">
              <v:shape style="position:absolute;left:9289;top:452;width:305;height:435" coordorigin="9289,452" coordsize="305,435" path="m9494,452l9422,476,9374,524,9329,598,9304,662,9291,733,9289,768,9290,784,9308,842,9358,883,9383,887,9398,886,9378,867,9371,864,9359,853,9356,845,9356,829,9371,751,9389,693,9417,608,9442,537,9474,479,9490,473,9554,473,9550,469,9537,462,9524,456,9510,453,9494,452xe" filled="true" fillcolor="#231f20" stroked="false">
                <v:path arrowok="t"/>
                <v:fill type="solid"/>
              </v:shape>
              <v:shape style="position:absolute;left:9289;top:452;width:305;height:435" coordorigin="9289,452" coordsize="305,435" path="m9554,473l9505,473,9512,476,9518,482,9524,488,9527,496,9527,508,9516,572,9488,665,9454,771,9433,829,9396,867,9453,867,9500,828,9540,770,9572,700,9590,623,9593,573,9592,559,9569,490,9560,479,9554,473xe" filled="true" fillcolor="#231f20" stroked="false">
                <v:path arrowok="t"/>
                <v:fill type="solid"/>
              </v:shape>
            </v:group>
            <v:group style="position:absolute;left:9056;top:915;width:63;height:74" coordorigin="9056,915" coordsize="63,74">
              <v:shape style="position:absolute;left:9056;top:915;width:63;height:74" coordorigin="9056,915" coordsize="63,74" path="m9099,915l9080,915,9071,919,9059,932,9056,941,9056,964,9059,973,9071,985,9079,989,9097,989,9103,987,9113,979,9115,976,9083,976,9079,974,9073,967,9071,961,9071,943,9073,937,9079,930,9084,928,9115,928,9115,926,9106,918,9099,915xe" filled="true" fillcolor="#231f20" stroked="false">
                <v:path arrowok="t"/>
                <v:fill type="solid"/>
              </v:shape>
              <v:shape style="position:absolute;left:9056;top:915;width:63;height:74" coordorigin="9056,915" coordsize="63,74" path="m9105,961l9103,967,9101,970,9096,975,9093,976,9115,976,9117,973,9119,966,9105,961xe" filled="true" fillcolor="#231f20" stroked="false">
                <v:path arrowok="t"/>
                <v:fill type="solid"/>
              </v:shape>
              <v:shape style="position:absolute;left:9056;top:915;width:63;height:74" coordorigin="9056,915" coordsize="63,74" path="m9115,928l9093,928,9096,929,9102,933,9103,936,9104,940,9119,936,9117,931,9115,928xe" filled="true" fillcolor="#231f20" stroked="false">
                <v:path arrowok="t"/>
                <v:fill type="solid"/>
              </v:shape>
            </v:group>
            <v:group style="position:absolute;left:9131;top:917;width:55;height:71" coordorigin="9131,917" coordsize="55,71">
              <v:shape style="position:absolute;left:9131;top:917;width:55;height:71" coordorigin="9131,917" coordsize="55,71" path="m9185,917l9131,917,9131,987,9186,987,9186,975,9146,975,9146,956,9182,956,9182,944,9146,944,9146,929,9185,929,9185,917xe" filled="true" fillcolor="#231f20" stroked="false">
                <v:path arrowok="t"/>
                <v:fill type="solid"/>
              </v:shape>
            </v:group>
            <v:group style="position:absolute;left:9199;top:917;width:58;height:71" coordorigin="9199,917" coordsize="58,71">
              <v:shape style="position:absolute;left:9199;top:917;width:58;height:71" coordorigin="9199,917" coordsize="58,71" path="m9213,917l9199,917,9199,987,9212,987,9212,941,9229,941,9213,917xe" filled="true" fillcolor="#231f20" stroked="false">
                <v:path arrowok="t"/>
                <v:fill type="solid"/>
              </v:shape>
              <v:shape style="position:absolute;left:9199;top:917;width:58;height:71" coordorigin="9199,917" coordsize="58,71" path="m9229,941l9212,941,9242,987,9256,987,9256,964,9243,964,9229,941xe" filled="true" fillcolor="#231f20" stroked="false">
                <v:path arrowok="t"/>
                <v:fill type="solid"/>
              </v:shape>
              <v:shape style="position:absolute;left:9199;top:917;width:58;height:71" coordorigin="9199,917" coordsize="58,71" path="m9256,917l9243,917,9243,964,9256,964,9256,917xe" filled="true" fillcolor="#231f20" stroked="false">
                <v:path arrowok="t"/>
                <v:fill type="solid"/>
              </v:shape>
            </v:group>
            <v:group style="position:absolute;left:9267;top:917;width:58;height:71" coordorigin="9267,917" coordsize="58,71">
              <v:shape style="position:absolute;left:9267;top:917;width:58;height:71" coordorigin="9267,917" coordsize="58,71" path="m9303,929l9288,929,9288,987,9303,987,9303,929xe" filled="true" fillcolor="#231f20" stroked="false">
                <v:path arrowok="t"/>
                <v:fill type="solid"/>
              </v:shape>
              <v:shape style="position:absolute;left:9267;top:917;width:58;height:71" coordorigin="9267,917" coordsize="58,71" path="m9324,917l9267,917,9267,929,9324,929,9324,917xe" filled="true" fillcolor="#231f20" stroked="false">
                <v:path arrowok="t"/>
                <v:fill type="solid"/>
              </v:shape>
            </v:group>
            <v:group style="position:absolute;left:9319;top:917;width:73;height:71" coordorigin="9319,917" coordsize="73,71">
              <v:shape style="position:absolute;left:9319;top:917;width:73;height:71" coordorigin="9319,917" coordsize="73,71" path="m9362,917l9347,917,9319,987,9334,987,9340,971,9385,971,9380,959,9345,959,9354,933,9369,933,9362,917xe" filled="true" fillcolor="#231f20" stroked="false">
                <v:path arrowok="t"/>
                <v:fill type="solid"/>
              </v:shape>
              <v:shape style="position:absolute;left:9319;top:917;width:73;height:71" coordorigin="9319,917" coordsize="73,71" path="m9385,971l9369,971,9375,987,9391,987,9385,971xe" filled="true" fillcolor="#231f20" stroked="false">
                <v:path arrowok="t"/>
                <v:fill type="solid"/>
              </v:shape>
              <v:shape style="position:absolute;left:9319;top:917;width:73;height:71" coordorigin="9319,917" coordsize="73,71" path="m9369,933l9354,933,9364,959,9380,959,9369,933xe" filled="true" fillcolor="#231f20" stroked="false">
                <v:path arrowok="t"/>
                <v:fill type="solid"/>
              </v:shape>
            </v:group>
            <v:group style="position:absolute;left:9384;top:917;width:68;height:71" coordorigin="9384,917" coordsize="68,71">
              <v:shape style="position:absolute;left:9384;top:917;width:68;height:71" coordorigin="9384,917" coordsize="68,71" path="m9400,917l9384,917,9410,987,9425,987,9432,969,9418,969,9400,917xe" filled="true" fillcolor="#231f20" stroked="false">
                <v:path arrowok="t"/>
                <v:fill type="solid"/>
              </v:shape>
              <v:shape style="position:absolute;left:9384;top:917;width:68;height:71" coordorigin="9384,917" coordsize="68,71" path="m9451,917l9436,917,9418,969,9432,969,9451,917xe" filled="true" fillcolor="#231f20" stroked="false">
                <v:path arrowok="t"/>
                <v:fill type="solid"/>
              </v:shape>
            </v:group>
            <v:group style="position:absolute;left:9456;top:915;width:71;height:74" coordorigin="9456,915" coordsize="71,74">
              <v:shape style="position:absolute;left:9456;top:915;width:71;height:74" coordorigin="9456,915" coordsize="71,74" path="m9502,915l9485,915,9480,916,9456,945,9456,964,9459,973,9472,985,9480,989,9502,989,9510,985,9519,976,9485,976,9480,974,9473,966,9471,960,9471,944,9473,938,9480,930,9485,928,9519,928,9510,919,9502,915xe" filled="true" fillcolor="#231f20" stroked="false">
                <v:path arrowok="t"/>
                <v:fill type="solid"/>
              </v:shape>
              <v:shape style="position:absolute;left:9456;top:915;width:71;height:74" coordorigin="9456,915" coordsize="71,74" path="m9519,928l9497,928,9502,930,9509,938,9511,944,9511,960,9509,966,9502,974,9497,976,9519,976,9523,972,9526,964,9526,941,9523,932,9519,928xe" filled="true" fillcolor="#231f20" stroked="false">
                <v:path arrowok="t"/>
                <v:fill type="solid"/>
              </v:shape>
            </v:group>
            <v:group style="position:absolute;left:9534;top:915;width:59;height:74" coordorigin="9534,915" coordsize="59,74">
              <v:shape style="position:absolute;left:9534;top:915;width:59;height:74" coordorigin="9534,915" coordsize="59,74" path="m9548,963l9534,964,9535,972,9538,978,9547,987,9554,989,9570,989,9575,988,9584,984,9587,982,9590,977,9559,977,9556,975,9550,971,9549,968,9548,963xe" filled="true" fillcolor="#231f20" stroked="false">
                <v:path arrowok="t"/>
                <v:fill type="solid"/>
              </v:shape>
              <v:shape style="position:absolute;left:9534;top:915;width:59;height:74" coordorigin="9534,915" coordsize="59,74" path="m9572,915l9557,915,9552,916,9536,941,9539,946,9546,952,9552,955,9566,958,9569,959,9574,960,9575,961,9577,964,9578,965,9578,969,9577,972,9572,976,9568,977,9590,977,9591,975,9592,971,9593,962,9592,959,9559,942,9554,940,9551,937,9550,936,9550,932,9551,931,9555,928,9558,927,9589,927,9588,925,9579,917,9572,915xe" filled="true" fillcolor="#231f20" stroked="false">
                <v:path arrowok="t"/>
                <v:fill type="solid"/>
              </v:shape>
              <v:shape style="position:absolute;left:9534;top:915;width:59;height:74" coordorigin="9534,915" coordsize="59,74" path="m9589,927l9567,927,9570,928,9574,931,9575,934,9576,938,9590,937,9590,930,9589,927xe" filled="true" fillcolor="#231f20" stroked="false">
                <v:path arrowok="t"/>
                <v:fill type="solid"/>
              </v:shape>
            </v:group>
            <v:group style="position:absolute;left:9547;top:634;width:269;height:419" coordorigin="9547,634" coordsize="269,419">
              <v:shape style="position:absolute;left:9547;top:634;width:269;height:419" coordorigin="9547,634" coordsize="269,419" path="m9547,634l9652,690,9744,758,9798,833,9816,901,9803,959,9766,1005,9713,1037,9651,1053e" filled="false" stroked="true" strokeweight=".613pt" strokecolor="#231f20">
                <v:path arrowok="t"/>
              </v:shape>
              <v:shape style="position:absolute;left:9388;top:456;width:444;height:614" type="#_x0000_t75" stroked="false">
                <v:imagedata r:id="rId29" o:title=""/>
              </v:shape>
            </v:group>
            <v:group style="position:absolute;left:9241;top:926;width:509;height:203" coordorigin="9241,926" coordsize="509,203">
              <v:shape style="position:absolute;left:9241;top:926;width:509;height:203" coordorigin="9241,926" coordsize="509,203" path="m9750,926l9710,993,9656,1048,9591,1091,9517,1118,9436,1128,9385,1124,9334,1112,9286,1093,9241,1067e" filled="false" stroked="true" strokeweight=".541pt" strokecolor="#231f20">
                <v:path arrowok="t"/>
              </v:shape>
            </v:group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509,330,9580,348,9646,375,9706,413,9760,459,9806,513,9843,573,9871,639,9889,710,9895,784,9889,859,9871,930,9843,996,9806,1056,9760,1110,9706,1156,9646,1193,9580,1221,9509,1239,9434,1245,9360,1239,9289,1221,9223,1193,9162,1156,9109,1110,9063,1056,9025,996,8997,930,8980,859,8974,784,8980,710,8997,639,9025,573,9063,513,9109,459,9162,413,9223,375,9289,348,9360,330,9434,324xe" filled="false" stroked="true" strokeweight=".567pt" strokecolor="#231f20">
                <v:path arrowok="t"/>
              </v:shape>
              <v:shape style="position:absolute;left:9291;top:1083;width:297;height:119" type="#_x0000_t75" stroked="false">
                <v:imagedata r:id="rId30" o:title=""/>
              </v:shape>
            </v:group>
            <w10:wrap type="topAndBottom"/>
          </v:group>
        </w:pict>
      </w:r>
      <w:r>
        <w:rPr/>
        <w:pict>
          <v:group style="position:absolute;margin-left:499.285004pt;margin-top:15.904126pt;width:46.65pt;height:46.65pt;mso-position-horizontal-relative:page;mso-position-vertical-relative:paragraph;z-index:1912;mso-wrap-distance-left:0;mso-wrap-distance-right:0" coordorigin="9986,318" coordsize="933,933"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377,330,10307,348,10240,375,10180,413,10127,459,10081,513,10043,573,10015,639,9998,710,9992,784,9998,859,10015,930,10043,996,10081,1056,10127,1110,10180,1156,10240,1193,10307,1221,10377,1239,10452,1245,10527,1239,10597,1221,10664,1193,10724,1156,10777,1110,10824,1056,10861,996,10889,930,10906,859,10912,784,10906,710,10889,639,10861,573,10824,513,10777,459,10724,413,10664,375,10597,348,10527,330,10452,324xe" filled="true" fillcolor="#d1d3d4" stroked="false">
                <v:path arrowok="t"/>
                <v:fill type="solid"/>
              </v:shape>
            </v:group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527,330,10597,348,10664,375,10724,413,10777,459,10824,513,10861,573,10889,639,10906,710,10912,784,10906,859,10889,930,10861,996,10824,1056,10777,1110,10724,1156,10664,1193,10597,1221,10527,1239,10452,1245,10377,1239,10307,1221,10240,1193,10180,1156,10127,1110,10081,1056,10043,996,10015,930,9998,859,9992,784,9998,710,10015,639,10043,573,10081,513,10127,459,10180,413,10240,375,10307,348,10377,330,10452,324xe" filled="false" stroked="true" strokeweight=".425pt" strokecolor="#231f20">
                <v:path arrowok="t"/>
              </v:shape>
            </v:group>
            <v:group style="position:absolute;left:10205;top:357;width:419;height:816" coordorigin="10205,357" coordsize="419,816">
              <v:shape style="position:absolute;left:10205;top:357;width:419;height:816" coordorigin="10205,357" coordsize="419,816" path="m10205,1173l10624,357e" filled="false" stroked="true" strokeweight=".306pt" strokecolor="#6d6e71">
                <v:path arrowok="t"/>
              </v:shape>
            </v:group>
            <v:group style="position:absolute;left:10001;top:473;width:112;height:217" coordorigin="10001,473" coordsize="112,217">
              <v:shape style="position:absolute;left:10001;top:473;width:112;height:217" coordorigin="10001,473" coordsize="112,217" path="m10001,690l10113,473e" filled="false" stroked="true" strokeweight=".306pt" strokecolor="#6d6e71">
                <v:path arrowok="t"/>
              </v:shape>
            </v:group>
            <v:group style="position:absolute;left:9994;top:436;width:159;height:309" coordorigin="9994,436" coordsize="159,309">
              <v:shape style="position:absolute;left:9994;top:436;width:159;height:309" coordorigin="9994,436" coordsize="159,309" path="m9994,744l10152,436e" filled="false" stroked="true" strokeweight=".306pt" strokecolor="#6d6e71">
                <v:path arrowok="t"/>
              </v:shape>
            </v:group>
            <v:group style="position:absolute;left:9992;top:410;width:193;height:376" coordorigin="9992,410" coordsize="193,376">
              <v:shape style="position:absolute;left:9992;top:410;width:193;height:376" coordorigin="9992,410" coordsize="193,376" path="m9992,785l10185,410e" filled="false" stroked="true" strokeweight=".306pt" strokecolor="#6d6e71">
                <v:path arrowok="t"/>
              </v:shape>
            </v:group>
            <v:group style="position:absolute;left:9993;top:390;width:222;height:431" coordorigin="9993,390" coordsize="222,431">
              <v:shape style="position:absolute;left:9993;top:390;width:222;height:431" coordorigin="9993,390" coordsize="222,431" path="m9993,821l10214,390e" filled="false" stroked="true" strokeweight=".306pt" strokecolor="#6d6e71">
                <v:path arrowok="t"/>
              </v:shape>
            </v:group>
            <v:group style="position:absolute;left:9997;top:375;width:246;height:478" coordorigin="9997,375" coordsize="246,478">
              <v:shape style="position:absolute;left:9997;top:375;width:246;height:478" coordorigin="9997,375" coordsize="246,478" path="m9997,852l10242,375e" filled="false" stroked="true" strokeweight=".306pt" strokecolor="#6d6e71">
                <v:path arrowok="t"/>
              </v:shape>
            </v:group>
            <v:group style="position:absolute;left:10002;top:363;width:266;height:518" coordorigin="10002,363" coordsize="266,518">
              <v:shape style="position:absolute;left:10002;top:363;width:266;height:518" coordorigin="10002,363" coordsize="266,518" path="m10002,880l10268,363e" filled="false" stroked="true" strokeweight=".306pt" strokecolor="#6d6e71">
                <v:path arrowok="t"/>
              </v:shape>
            </v:group>
            <v:group style="position:absolute;left:10008;top:353;width:285;height:554" coordorigin="10008,353" coordsize="285,554">
              <v:shape style="position:absolute;left:10008;top:353;width:285;height:554" coordorigin="10008,353" coordsize="285,554" path="m10008,906l10292,353e" filled="false" stroked="true" strokeweight=".306pt" strokecolor="#6d6e71">
                <v:path arrowok="t"/>
              </v:shape>
            </v:group>
            <v:group style="position:absolute;left:10015;top:344;width:301;height:586" coordorigin="10015,344" coordsize="301,586">
              <v:shape style="position:absolute;left:10015;top:344;width:301;height:586" coordorigin="10015,344" coordsize="301,586" path="m10015,930l10316,344e" filled="false" stroked="true" strokeweight=".306pt" strokecolor="#6d6e71">
                <v:path arrowok="t"/>
              </v:shape>
            </v:group>
            <v:group style="position:absolute;left:10023;top:338;width:316;height:615" coordorigin="10023,338" coordsize="316,615">
              <v:shape style="position:absolute;left:10023;top:338;width:316;height:615" coordorigin="10023,338" coordsize="316,615" path="m10023,953l10339,338e" filled="false" stroked="true" strokeweight=".306pt" strokecolor="#6d6e71">
                <v:path arrowok="t"/>
              </v:shape>
            </v:group>
            <v:group style="position:absolute;left:10032;top:333;width:329;height:641" coordorigin="10032,333" coordsize="329,641">
              <v:shape style="position:absolute;left:10032;top:333;width:329;height:641" coordorigin="10032,333" coordsize="329,641" path="m10032,974l10361,333e" filled="false" stroked="true" strokeweight=".306pt" strokecolor="#6d6e71">
                <v:path arrowok="t"/>
              </v:shape>
            </v:group>
            <v:group style="position:absolute;left:10042;top:329;width:342;height:665" coordorigin="10042,329" coordsize="342,665">
              <v:shape style="position:absolute;left:10042;top:329;width:342;height:665" coordorigin="10042,329" coordsize="342,665" path="m10042,993l10383,329e" filled="false" stroked="true" strokeweight=".306pt" strokecolor="#6d6e71">
                <v:path arrowok="t"/>
              </v:shape>
            </v:group>
            <v:group style="position:absolute;left:10052;top:327;width:352;height:686" coordorigin="10052,327" coordsize="352,686">
              <v:shape style="position:absolute;left:10052;top:327;width:352;height:686" coordorigin="10052,327" coordsize="352,686" path="m10052,1012l10404,327e" filled="false" stroked="true" strokeweight=".306pt" strokecolor="#6d6e71">
                <v:path arrowok="t"/>
              </v:shape>
            </v:group>
            <v:group style="position:absolute;left:10062;top:325;width:362;height:705" coordorigin="10062,325" coordsize="362,705">
              <v:shape style="position:absolute;left:10062;top:325;width:362;height:705" coordorigin="10062,325" coordsize="362,705" path="m10062,1030l10424,325e" filled="false" stroked="true" strokeweight=".306pt" strokecolor="#6d6e71">
                <v:path arrowok="t"/>
              </v:shape>
            </v:group>
            <v:group style="position:absolute;left:10073;top:324;width:371;height:723" coordorigin="10073,324" coordsize="371,723">
              <v:shape style="position:absolute;left:10073;top:324;width:371;height:723" coordorigin="10073,324" coordsize="371,723" path="m10073,1046l10444,324e" filled="false" stroked="true" strokeweight=".306pt" strokecolor="#6d6e71">
                <v:path arrowok="t"/>
              </v:shape>
            </v:group>
            <v:group style="position:absolute;left:10085;top:324;width:379;height:738" coordorigin="10085,324" coordsize="379,738">
              <v:shape style="position:absolute;left:10085;top:324;width:379;height:738" coordorigin="10085,324" coordsize="379,738" path="m10085,1062l10464,324e" filled="false" stroked="true" strokeweight=".306pt" strokecolor="#6d6e71">
                <v:path arrowok="t"/>
              </v:shape>
            </v:group>
            <v:group style="position:absolute;left:10097;top:325;width:387;height:752" coordorigin="10097,325" coordsize="387,752">
              <v:shape style="position:absolute;left:10097;top:325;width:387;height:752" coordorigin="10097,325" coordsize="387,752" path="m10097,1077l10483,325e" filled="false" stroked="true" strokeweight=".306pt" strokecolor="#6d6e71">
                <v:path arrowok="t"/>
              </v:shape>
            </v:group>
            <v:group style="position:absolute;left:10109;top:327;width:393;height:765" coordorigin="10109,327" coordsize="393,765">
              <v:shape style="position:absolute;left:10109;top:327;width:393;height:765" coordorigin="10109,327" coordsize="393,765" path="m10109,1091l10502,327e" filled="false" stroked="true" strokeweight=".306pt" strokecolor="#6d6e71">
                <v:path arrowok="t"/>
              </v:shape>
            </v:group>
            <v:group style="position:absolute;left:10122;top:329;width:399;height:776" coordorigin="10122,329" coordsize="399,776">
              <v:shape style="position:absolute;left:10122;top:329;width:399;height:776" coordorigin="10122,329" coordsize="399,776" path="m10122,1105l10520,329e" filled="false" stroked="true" strokeweight=".306pt" strokecolor="#6d6e71">
                <v:path arrowok="t"/>
              </v:shape>
            </v:group>
            <v:group style="position:absolute;left:10135;top:332;width:404;height:786" coordorigin="10135,332" coordsize="404,786">
              <v:shape style="position:absolute;left:10135;top:332;width:404;height:786" coordorigin="10135,332" coordsize="404,786" path="m10135,1118l10538,332e" filled="false" stroked="true" strokeweight=".306pt" strokecolor="#6d6e71">
                <v:path arrowok="t"/>
              </v:shape>
            </v:group>
            <v:group style="position:absolute;left:10148;top:336;width:408;height:795" coordorigin="10148,336" coordsize="408,795">
              <v:shape style="position:absolute;left:10148;top:336;width:408;height:795" coordorigin="10148,336" coordsize="408,795" path="m10148,1130l10556,336e" filled="false" stroked="true" strokeweight=".306pt" strokecolor="#6d6e71">
                <v:path arrowok="t"/>
              </v:shape>
            </v:group>
            <v:group style="position:absolute;left:10162;top:340;width:412;height:802" coordorigin="10162,340" coordsize="412,802">
              <v:shape style="position:absolute;left:10162;top:340;width:412;height:802" coordorigin="10162,340" coordsize="412,802" path="m10162,1142l10573,340e" filled="false" stroked="true" strokeweight=".306pt" strokecolor="#6d6e71">
                <v:path arrowok="t"/>
              </v:shape>
            </v:group>
            <v:group style="position:absolute;left:10176;top:345;width:415;height:808" coordorigin="10176,345" coordsize="415,808">
              <v:shape style="position:absolute;left:10176;top:345;width:415;height:808" coordorigin="10176,345" coordsize="415,808" path="m10176,1153l10590,345e" filled="false" stroked="true" strokeweight=".306pt" strokecolor="#6d6e71">
                <v:path arrowok="t"/>
              </v:shape>
            </v:group>
            <v:group style="position:absolute;left:10190;top:351;width:417;height:812" coordorigin="10190,351" coordsize="417,812">
              <v:shape style="position:absolute;left:10190;top:351;width:417;height:812" coordorigin="10190,351" coordsize="417,812" path="m10190,1163l10607,351e" filled="false" stroked="true" strokeweight=".306pt" strokecolor="#6d6e71">
                <v:path arrowok="t"/>
              </v:shape>
            </v:group>
            <v:group style="position:absolute;left:10042;top:468;width:293;height:412" coordorigin="10042,468" coordsize="293,412">
              <v:shape style="position:absolute;left:10042;top:468;width:293;height:412" coordorigin="10042,468" coordsize="293,412" path="m10082,808l10066,808,10058,811,10045,823,10042,831,10042,850,10108,880,10131,878,10154,874,10176,867,10198,856,10212,847,10148,847,10136,843,10108,821,10097,813,10094,811,10088,809,10082,808xe" filled="true" fillcolor="#231f20" stroked="false">
                <v:path arrowok="t"/>
                <v:fill type="solid"/>
              </v:shape>
              <v:shape style="position:absolute;left:10042;top:468;width:293;height:412" coordorigin="10042,468" coordsize="293,412" path="m10334,468l10177,468,10093,637,10111,638,10127,641,10181,670,10215,728,10220,763,10219,781,10190,836,10159,847,10212,847,10263,793,10286,731,10287,710,10286,692,10260,629,10207,589,10150,574,10168,538,10314,538,10334,468xe" filled="true" fillcolor="#231f20" stroked="false">
                <v:path arrowok="t"/>
                <v:fill type="solid"/>
              </v:shape>
            </v:group>
            <v:group style="position:absolute;left:10307;top:452;width:305;height:435" coordorigin="10307,452" coordsize="305,435">
              <v:shape style="position:absolute;left:10307;top:452;width:305;height:435" coordorigin="10307,452" coordsize="305,435" path="m10512,452l10440,476,10392,524,10347,598,10322,662,10308,733,10307,768,10307,784,10326,842,10376,883,10401,887,10415,886,10396,867,10389,864,10377,853,10374,845,10374,829,10389,751,10407,693,10434,608,10459,537,10492,479,10507,473,10571,473,10567,469,10555,462,10542,456,10527,453,10512,452xe" filled="true" fillcolor="#231f20" stroked="false">
                <v:path arrowok="t"/>
                <v:fill type="solid"/>
              </v:shape>
              <v:shape style="position:absolute;left:10307;top:452;width:305;height:435" coordorigin="10307,452" coordsize="305,435" path="m10571,473l10523,473,10530,476,10536,482,10542,488,10545,496,10544,508,10534,572,10506,665,10471,771,10451,829,10414,867,10471,867,10518,828,10558,770,10589,700,10607,623,10611,573,10610,559,10587,490,10578,479,10571,473xe" filled="true" fillcolor="#231f20" stroked="false">
                <v:path arrowok="t"/>
                <v:fill type="solid"/>
              </v:shape>
            </v:group>
            <v:group style="position:absolute;left:10074;top:915;width:63;height:74" coordorigin="10074,915" coordsize="63,74">
              <v:shape style="position:absolute;left:10074;top:915;width:63;height:74" coordorigin="10074,915" coordsize="63,74" path="m10116,915l10097,915,10089,919,10077,932,10074,941,10074,964,10077,973,10089,985,10097,989,10114,989,10121,987,10131,979,10133,976,10101,976,10097,974,10090,967,10089,961,10089,943,10090,937,10097,930,10101,928,10133,928,10132,926,10124,918,10116,915xe" filled="true" fillcolor="#231f20" stroked="false">
                <v:path arrowok="t"/>
                <v:fill type="solid"/>
              </v:shape>
              <v:shape style="position:absolute;left:10074;top:915;width:63;height:74" coordorigin="10074,915" coordsize="63,74" path="m10122,961l10121,967,10119,970,10114,975,10110,976,10133,976,10134,973,10137,966,10122,961xe" filled="true" fillcolor="#231f20" stroked="false">
                <v:path arrowok="t"/>
                <v:fill type="solid"/>
              </v:shape>
              <v:shape style="position:absolute;left:10074;top:915;width:63;height:74" coordorigin="10074,915" coordsize="63,74" path="m10133,928l10111,928,10114,929,10119,933,10121,936,10122,940,10136,936,10135,931,10133,928xe" filled="true" fillcolor="#231f20" stroked="false">
                <v:path arrowok="t"/>
                <v:fill type="solid"/>
              </v:shape>
            </v:group>
            <v:group style="position:absolute;left:10149;top:917;width:55;height:71" coordorigin="10149,917" coordsize="55,71">
              <v:shape style="position:absolute;left:10149;top:917;width:55;height:71" coordorigin="10149,917" coordsize="55,71" path="m10203,917l10149,917,10149,987,10204,987,10204,975,10164,975,10164,956,10200,956,10200,944,10164,944,10164,929,10203,929,10203,917xe" filled="true" fillcolor="#231f20" stroked="false">
                <v:path arrowok="t"/>
                <v:fill type="solid"/>
              </v:shape>
            </v:group>
            <v:group style="position:absolute;left:10217;top:917;width:58;height:71" coordorigin="10217,917" coordsize="58,71">
              <v:shape style="position:absolute;left:10217;top:917;width:58;height:71" coordorigin="10217,917" coordsize="58,71" path="m10231,917l10217,917,10217,987,10230,987,10230,941,10246,941,10231,917xe" filled="true" fillcolor="#231f20" stroked="false">
                <v:path arrowok="t"/>
                <v:fill type="solid"/>
              </v:shape>
              <v:shape style="position:absolute;left:10217;top:917;width:58;height:71" coordorigin="10217,917" coordsize="58,71" path="m10246,941l10230,941,10259,987,10274,987,10274,964,10261,964,10246,941xe" filled="true" fillcolor="#231f20" stroked="false">
                <v:path arrowok="t"/>
                <v:fill type="solid"/>
              </v:shape>
              <v:shape style="position:absolute;left:10217;top:917;width:58;height:71" coordorigin="10217,917" coordsize="58,71" path="m10274,917l10261,917,10261,964,10274,964,10274,917xe" filled="true" fillcolor="#231f20" stroked="false">
                <v:path arrowok="t"/>
                <v:fill type="solid"/>
              </v:shape>
            </v:group>
            <v:group style="position:absolute;left:10284;top:917;width:58;height:71" coordorigin="10284,917" coordsize="58,71">
              <v:shape style="position:absolute;left:10284;top:917;width:58;height:71" coordorigin="10284,917" coordsize="58,71" path="m10320,929l10306,929,10306,987,10320,987,10320,929xe" filled="true" fillcolor="#231f20" stroked="false">
                <v:path arrowok="t"/>
                <v:fill type="solid"/>
              </v:shape>
              <v:shape style="position:absolute;left:10284;top:917;width:58;height:71" coordorigin="10284,917" coordsize="58,71" path="m10342,917l10284,917,10284,929,10342,929,10342,917xe" filled="true" fillcolor="#231f20" stroked="false">
                <v:path arrowok="t"/>
                <v:fill type="solid"/>
              </v:shape>
            </v:group>
            <v:group style="position:absolute;left:10336;top:917;width:73;height:71" coordorigin="10336,917" coordsize="73,71">
              <v:shape style="position:absolute;left:10336;top:917;width:73;height:71" coordorigin="10336,917" coordsize="73,71" path="m10380,917l10365,917,10336,987,10352,987,10358,971,10402,971,10398,959,10362,959,10372,933,10387,933,10380,917xe" filled="true" fillcolor="#231f20" stroked="false">
                <v:path arrowok="t"/>
                <v:fill type="solid"/>
              </v:shape>
              <v:shape style="position:absolute;left:10336;top:917;width:73;height:71" coordorigin="10336,917" coordsize="73,71" path="m10402,971l10387,971,10393,987,10409,987,10402,971xe" filled="true" fillcolor="#231f20" stroked="false">
                <v:path arrowok="t"/>
                <v:fill type="solid"/>
              </v:shape>
              <v:shape style="position:absolute;left:10336;top:917;width:73;height:71" coordorigin="10336,917" coordsize="73,71" path="m10387,933l10372,933,10382,959,10398,959,10387,933xe" filled="true" fillcolor="#231f20" stroked="false">
                <v:path arrowok="t"/>
                <v:fill type="solid"/>
              </v:shape>
            </v:group>
            <v:group style="position:absolute;left:10402;top:917;width:68;height:71" coordorigin="10402,917" coordsize="68,71">
              <v:shape style="position:absolute;left:10402;top:917;width:68;height:71" coordorigin="10402,917" coordsize="68,71" path="m10418,917l10402,917,10428,987,10443,987,10450,969,10436,969,10418,917xe" filled="true" fillcolor="#231f20" stroked="false">
                <v:path arrowok="t"/>
                <v:fill type="solid"/>
              </v:shape>
              <v:shape style="position:absolute;left:10402;top:917;width:68;height:71" coordorigin="10402,917" coordsize="68,71" path="m10469,917l10454,917,10436,969,10450,969,10469,917xe" filled="true" fillcolor="#231f20" stroked="false">
                <v:path arrowok="t"/>
                <v:fill type="solid"/>
              </v:shape>
            </v:group>
            <v:group style="position:absolute;left:10474;top:915;width:71;height:74" coordorigin="10474,915" coordsize="71,74">
              <v:shape style="position:absolute;left:10474;top:915;width:71;height:74" coordorigin="10474,915" coordsize="71,74" path="m10519,915l10503,915,10498,916,10474,945,10474,964,10477,973,10490,985,10498,989,10519,989,10528,985,10537,976,10503,976,10498,974,10491,966,10489,960,10489,944,10491,938,10498,930,10503,928,10537,928,10528,919,10519,915xe" filled="true" fillcolor="#231f20" stroked="false">
                <v:path arrowok="t"/>
                <v:fill type="solid"/>
              </v:shape>
              <v:shape style="position:absolute;left:10474;top:915;width:71;height:74" coordorigin="10474,915" coordsize="71,74" path="m10537,928l10515,928,10520,930,10527,938,10529,944,10529,960,10527,966,10519,974,10515,976,10537,976,10541,972,10544,964,10544,941,10541,932,10537,928xe" filled="true" fillcolor="#231f20" stroked="false">
                <v:path arrowok="t"/>
                <v:fill type="solid"/>
              </v:shape>
            </v:group>
            <v:group style="position:absolute;left:10552;top:915;width:59;height:74" coordorigin="10552,915" coordsize="59,74">
              <v:shape style="position:absolute;left:10552;top:915;width:59;height:74" coordorigin="10552,915" coordsize="59,74" path="m10566,963l10552,964,10552,972,10555,978,10565,987,10572,989,10588,989,10593,988,10601,984,10605,982,10608,977,10577,977,10574,975,10568,971,10567,968,10566,963xe" filled="true" fillcolor="#231f20" stroked="false">
                <v:path arrowok="t"/>
                <v:fill type="solid"/>
              </v:shape>
              <v:shape style="position:absolute;left:10552;top:915;width:59;height:74" coordorigin="10552,915" coordsize="59,74" path="m10590,915l10575,915,10570,916,10554,941,10556,946,10564,952,10569,955,10583,958,10587,959,10591,960,10593,961,10595,964,10596,965,10596,969,10595,972,10590,976,10586,977,10608,977,10609,975,10610,971,10610,962,10609,959,10577,942,10572,940,10569,937,10568,936,10568,932,10569,931,10573,928,10576,927,10607,927,10606,925,10596,917,10590,915xe" filled="true" fillcolor="#231f20" stroked="false">
                <v:path arrowok="t"/>
                <v:fill type="solid"/>
              </v:shape>
              <v:shape style="position:absolute;left:10552;top:915;width:59;height:74" coordorigin="10552,915" coordsize="59,74" path="m10607,927l10585,927,10588,928,10592,931,10593,934,10594,938,10608,937,10608,930,10607,927xe" filled="true" fillcolor="#231f20" stroked="false">
                <v:path arrowok="t"/>
                <v:fill type="solid"/>
              </v:shape>
            </v:group>
            <v:group style="position:absolute;left:10565;top:634;width:269;height:419" coordorigin="10565,634" coordsize="269,419">
              <v:shape style="position:absolute;left:10565;top:634;width:269;height:419" coordorigin="10565,634" coordsize="269,419" path="m10565,634l10669,690,10762,758,10816,833,10833,901,10821,959,10784,1005,10731,1037,10668,1053e" filled="false" stroked="true" strokeweight=".613pt" strokecolor="#231f20">
                <v:path arrowok="t"/>
              </v:shape>
              <v:shape style="position:absolute;left:10406;top:456;width:444;height:614" type="#_x0000_t75" stroked="false">
                <v:imagedata r:id="rId31" o:title=""/>
              </v:shape>
            </v:group>
            <v:group style="position:absolute;left:10259;top:926;width:509;height:203" coordorigin="10259,926" coordsize="509,203">
              <v:shape style="position:absolute;left:10259;top:926;width:509;height:203" coordorigin="10259,926" coordsize="509,203" path="m10767,926l10727,993,10674,1048,10609,1091,10535,1118,10454,1128,10402,1124,10352,1112,10304,1093,10259,1067e" filled="false" stroked="true" strokeweight=".541pt" strokecolor="#231f20">
                <v:path arrowok="t"/>
              </v:shape>
            </v:group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527,330,10597,348,10664,375,10724,413,10777,459,10824,513,10861,573,10889,639,10906,710,10912,784,10906,859,10889,930,10861,996,10824,1056,10777,1110,10724,1156,10664,1193,10597,1221,10527,1239,10452,1245,10377,1239,10307,1221,10240,1193,10180,1156,10127,1110,10081,1056,10043,996,10015,930,9998,859,9992,784,9998,710,10015,639,10043,573,10081,513,10127,459,10180,413,10240,375,10307,348,10377,330,10452,324xe" filled="false" stroked="true" strokeweight=".567pt" strokecolor="#231f20">
                <v:path arrowok="t"/>
              </v:shape>
              <v:shape style="position:absolute;left:10309;top:1083;width:297;height:119" type="#_x0000_t75" stroked="false">
                <v:imagedata r:id="rId32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53.4734pt;margin-top:20.418976pt;width:46.65pt;height:46.65pt;mso-position-horizontal-relative:page;mso-position-vertical-relative:paragraph;z-index:1936;mso-wrap-distance-left:0;mso-wrap-distance-right:0" coordorigin="1069,408" coordsize="933,933"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461,420,1390,438,1324,466,1264,503,1210,549,1164,603,1127,663,1099,729,1081,800,1075,875,1081,949,1099,1020,1127,1086,1164,1147,1210,1200,1264,1246,1324,1284,1390,1312,1461,1329,1536,1335,1610,1329,1681,1312,1747,1284,1808,1246,1861,1200,1907,1147,1945,1086,1973,1020,1990,949,1996,875,1990,800,1973,729,1945,663,1907,603,1861,549,1808,503,1747,466,1681,438,1610,420,1536,414xe" filled="true" fillcolor="#d1d3d4" stroked="false">
                <v:path arrowok="t"/>
                <v:fill type="solid"/>
              </v:shape>
            </v:group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610,420,1681,438,1747,466,1808,503,1861,549,1907,603,1945,663,1973,729,1990,800,1996,875,1990,949,1973,1020,1945,1086,1907,1147,1861,1200,1808,1246,1747,1284,1681,1312,1610,1329,1536,1335,1461,1329,1390,1312,1324,1284,1264,1246,1210,1200,1164,1147,1127,1086,1099,1020,1081,949,1075,875,1081,800,1099,729,1127,663,1164,603,1210,549,1264,503,1324,466,1390,438,1461,420,1536,414xe" filled="false" stroked="true" strokeweight=".425pt" strokecolor="#231f20">
                <v:path arrowok="t"/>
              </v:shape>
            </v:group>
            <v:group style="position:absolute;left:1288;top:447;width:419;height:816" coordorigin="1288,447" coordsize="419,816">
              <v:shape style="position:absolute;left:1288;top:447;width:419;height:816" coordorigin="1288,447" coordsize="419,816" path="m1288,1263l1707,447e" filled="false" stroked="true" strokeweight=".306pt" strokecolor="#6d6e71">
                <v:path arrowok="t"/>
              </v:shape>
            </v:group>
            <v:group style="position:absolute;left:1085;top:564;width:112;height:217" coordorigin="1085,564" coordsize="112,217">
              <v:shape style="position:absolute;left:1085;top:564;width:112;height:217" coordorigin="1085,564" coordsize="112,217" path="m1085,780l1196,564e" filled="false" stroked="true" strokeweight=".306pt" strokecolor="#6d6e71">
                <v:path arrowok="t"/>
              </v:shape>
            </v:group>
            <v:group style="position:absolute;left:1077;top:526;width:159;height:309" coordorigin="1077,526" coordsize="159,309">
              <v:shape style="position:absolute;left:1077;top:526;width:159;height:309" coordorigin="1077,526" coordsize="159,309" path="m1077,834l1235,526e" filled="false" stroked="true" strokeweight=".306pt" strokecolor="#6d6e71">
                <v:path arrowok="t"/>
              </v:shape>
            </v:group>
            <v:group style="position:absolute;left:1075;top:500;width:193;height:376" coordorigin="1075,500" coordsize="193,376">
              <v:shape style="position:absolute;left:1075;top:500;width:193;height:376" coordorigin="1075,500" coordsize="193,376" path="m1075,876l1268,500e" filled="false" stroked="true" strokeweight=".306pt" strokecolor="#6d6e71">
                <v:path arrowok="t"/>
              </v:shape>
            </v:group>
            <v:group style="position:absolute;left:1077;top:480;width:222;height:431" coordorigin="1077,480" coordsize="222,431">
              <v:shape style="position:absolute;left:1077;top:480;width:222;height:431" coordorigin="1077,480" coordsize="222,431" path="m1077,911l1298,480e" filled="false" stroked="true" strokeweight=".306pt" strokecolor="#6d6e71">
                <v:path arrowok="t"/>
              </v:shape>
            </v:group>
            <v:group style="position:absolute;left:1080;top:465;width:246;height:478" coordorigin="1080,465" coordsize="246,478">
              <v:shape style="position:absolute;left:1080;top:465;width:246;height:478" coordorigin="1080,465" coordsize="246,478" path="m1080,942l1326,465e" filled="false" stroked="true" strokeweight=".306pt" strokecolor="#6d6e71">
                <v:path arrowok="t"/>
              </v:shape>
            </v:group>
            <v:group style="position:absolute;left:1086;top:453;width:266;height:518" coordorigin="1086,453" coordsize="266,518">
              <v:shape style="position:absolute;left:1086;top:453;width:266;height:518" coordorigin="1086,453" coordsize="266,518" path="m1086,971l1351,453e" filled="false" stroked="true" strokeweight=".306pt" strokecolor="#6d6e71">
                <v:path arrowok="t"/>
              </v:shape>
            </v:group>
            <v:group style="position:absolute;left:1092;top:443;width:285;height:554" coordorigin="1092,443" coordsize="285,554">
              <v:shape style="position:absolute;left:1092;top:443;width:285;height:554" coordorigin="1092,443" coordsize="285,554" path="m1092,997l1376,443e" filled="false" stroked="true" strokeweight=".306pt" strokecolor="#6d6e71">
                <v:path arrowok="t"/>
              </v:shape>
            </v:group>
            <v:group style="position:absolute;left:1099;top:435;width:301;height:586" coordorigin="1099,435" coordsize="301,586">
              <v:shape style="position:absolute;left:1099;top:435;width:301;height:586" coordorigin="1099,435" coordsize="301,586" path="m1099,1021l1400,435e" filled="false" stroked="true" strokeweight=".306pt" strokecolor="#6d6e71">
                <v:path arrowok="t"/>
              </v:shape>
            </v:group>
            <v:group style="position:absolute;left:1107;top:428;width:316;height:615" coordorigin="1107,428" coordsize="316,615">
              <v:shape style="position:absolute;left:1107;top:428;width:316;height:615" coordorigin="1107,428" coordsize="316,615" path="m1107,1043l1423,428e" filled="false" stroked="true" strokeweight=".306pt" strokecolor="#6d6e71">
                <v:path arrowok="t"/>
              </v:shape>
            </v:group>
            <v:group style="position:absolute;left:1116;top:423;width:329;height:641" coordorigin="1116,423" coordsize="329,641">
              <v:shape style="position:absolute;left:1116;top:423;width:329;height:641" coordorigin="1116,423" coordsize="329,641" path="m1116,1064l1445,423e" filled="false" stroked="true" strokeweight=".306pt" strokecolor="#6d6e71">
                <v:path arrowok="t"/>
              </v:shape>
            </v:group>
            <v:group style="position:absolute;left:1126;top:420;width:342;height:665" coordorigin="1126,420" coordsize="342,665">
              <v:shape style="position:absolute;left:1126;top:420;width:342;height:665" coordorigin="1126,420" coordsize="342,665" path="m1126,1084l1467,420e" filled="false" stroked="true" strokeweight=".306pt" strokecolor="#6d6e71">
                <v:path arrowok="t"/>
              </v:shape>
            </v:group>
            <v:group style="position:absolute;left:1136;top:417;width:352;height:686" coordorigin="1136,417" coordsize="352,686">
              <v:shape style="position:absolute;left:1136;top:417;width:352;height:686" coordorigin="1136,417" coordsize="352,686" path="m1136,1102l1488,417e" filled="false" stroked="true" strokeweight=".306pt" strokecolor="#6d6e71">
                <v:path arrowok="t"/>
              </v:shape>
            </v:group>
            <v:group style="position:absolute;left:1146;top:415;width:362;height:705" coordorigin="1146,415" coordsize="362,705">
              <v:shape style="position:absolute;left:1146;top:415;width:362;height:705" coordorigin="1146,415" coordsize="362,705" path="m1146,1120l1508,415e" filled="false" stroked="true" strokeweight=".306pt" strokecolor="#6d6e71">
                <v:path arrowok="t"/>
              </v:shape>
            </v:group>
            <v:group style="position:absolute;left:1157;top:414;width:371;height:723" coordorigin="1157,414" coordsize="371,723">
              <v:shape style="position:absolute;left:1157;top:414;width:371;height:723" coordorigin="1157,414" coordsize="371,723" path="m1157,1137l1528,414e" filled="false" stroked="true" strokeweight=".306pt" strokecolor="#6d6e71">
                <v:path arrowok="t"/>
              </v:shape>
            </v:group>
            <v:group style="position:absolute;left:1169;top:415;width:379;height:738" coordorigin="1169,415" coordsize="379,738">
              <v:shape style="position:absolute;left:1169;top:415;width:379;height:738" coordorigin="1169,415" coordsize="379,738" path="m1169,1152l1548,415e" filled="false" stroked="true" strokeweight=".306pt" strokecolor="#6d6e71">
                <v:path arrowok="t"/>
              </v:shape>
            </v:group>
            <v:group style="position:absolute;left:1181;top:415;width:387;height:752" coordorigin="1181,415" coordsize="387,752">
              <v:shape style="position:absolute;left:1181;top:415;width:387;height:752" coordorigin="1181,415" coordsize="387,752" path="m1181,1167l1567,415e" filled="false" stroked="true" strokeweight=".306pt" strokecolor="#6d6e71">
                <v:path arrowok="t"/>
              </v:shape>
            </v:group>
            <v:group style="position:absolute;left:1193;top:417;width:393;height:765" coordorigin="1193,417" coordsize="393,765">
              <v:shape style="position:absolute;left:1193;top:417;width:393;height:765" coordorigin="1193,417" coordsize="393,765" path="m1193,1182l1586,417e" filled="false" stroked="true" strokeweight=".306pt" strokecolor="#6d6e71">
                <v:path arrowok="t"/>
              </v:shape>
            </v:group>
            <v:group style="position:absolute;left:1206;top:419;width:399;height:776" coordorigin="1206,419" coordsize="399,776">
              <v:shape style="position:absolute;left:1206;top:419;width:399;height:776" coordorigin="1206,419" coordsize="399,776" path="m1206,1195l1604,419e" filled="false" stroked="true" strokeweight=".306pt" strokecolor="#6d6e71">
                <v:path arrowok="t"/>
              </v:shape>
            </v:group>
            <v:group style="position:absolute;left:1218;top:422;width:404;height:786" coordorigin="1218,422" coordsize="404,786">
              <v:shape style="position:absolute;left:1218;top:422;width:404;height:786" coordorigin="1218,422" coordsize="404,786" path="m1218,1208l1622,422e" filled="false" stroked="true" strokeweight=".306pt" strokecolor="#6d6e71">
                <v:path arrowok="t"/>
              </v:shape>
            </v:group>
            <v:group style="position:absolute;left:1232;top:426;width:408;height:795" coordorigin="1232,426" coordsize="408,795">
              <v:shape style="position:absolute;left:1232;top:426;width:408;height:795" coordorigin="1232,426" coordsize="408,795" path="m1232,1220l1640,426e" filled="false" stroked="true" strokeweight=".306pt" strokecolor="#6d6e71">
                <v:path arrowok="t"/>
              </v:shape>
            </v:group>
            <v:group style="position:absolute;left:1246;top:431;width:412;height:802" coordorigin="1246,431" coordsize="412,802">
              <v:shape style="position:absolute;left:1246;top:431;width:412;height:802" coordorigin="1246,431" coordsize="412,802" path="m1246,1232l1657,431e" filled="false" stroked="true" strokeweight=".306pt" strokecolor="#6d6e71">
                <v:path arrowok="t"/>
              </v:shape>
            </v:group>
            <v:group style="position:absolute;left:1260;top:436;width:415;height:808" coordorigin="1260,436" coordsize="415,808">
              <v:shape style="position:absolute;left:1260;top:436;width:415;height:808" coordorigin="1260,436" coordsize="415,808" path="m1260,1243l1674,436e" filled="false" stroked="true" strokeweight=".306pt" strokecolor="#6d6e71">
                <v:path arrowok="t"/>
              </v:shape>
            </v:group>
            <v:group style="position:absolute;left:1274;top:441;width:417;height:812" coordorigin="1274,441" coordsize="417,812">
              <v:shape style="position:absolute;left:1274;top:441;width:417;height:812" coordorigin="1274,441" coordsize="417,812" path="m1274,1253l1691,441e" filled="false" stroked="true" strokeweight=".306pt" strokecolor="#6d6e71">
                <v:path arrowok="t"/>
              </v:shape>
            </v:group>
            <v:group style="position:absolute;left:1126;top:558;width:293;height:412" coordorigin="1126,558" coordsize="293,412">
              <v:shape style="position:absolute;left:1126;top:558;width:293;height:412" coordorigin="1126,558" coordsize="293,412" path="m1165,898l1149,898,1142,901,1129,914,1126,921,1126,940,1192,970,1215,969,1238,964,1260,957,1281,947,1295,938,1231,938,1220,933,1192,911,1181,903,1178,902,1172,899,1165,898xe" filled="true" fillcolor="#231f20" stroked="false">
                <v:path arrowok="t"/>
                <v:fill type="solid"/>
              </v:shape>
              <v:shape style="position:absolute;left:1126;top:558;width:293;height:412" coordorigin="1126,558" coordsize="293,412" path="m1418,558l1261,558,1177,727,1194,728,1210,731,1265,760,1299,818,1304,853,1302,872,1274,927,1243,938,1295,938,1347,883,1369,821,1371,800,1370,782,1344,719,1291,680,1234,664,1252,628,1397,628,1418,558xe" filled="true" fillcolor="#231f20" stroked="false">
                <v:path arrowok="t"/>
                <v:fill type="solid"/>
              </v:shape>
            </v:group>
            <v:group style="position:absolute;left:1390;top:542;width:305;height:435" coordorigin="1390,542" coordsize="305,435">
              <v:shape style="position:absolute;left:1390;top:542;width:305;height:435" coordorigin="1390,542" coordsize="305,435" path="m1595,542l1524,566,1476,614,1430,688,1406,752,1392,823,1390,859,1391,875,1410,933,1460,973,1485,977,1499,976,1480,957,1473,954,1461,943,1458,935,1458,919,1473,842,1491,783,1518,698,1543,627,1575,569,1591,563,1655,563,1651,560,1639,552,1626,547,1611,543,1595,542xe" filled="true" fillcolor="#231f20" stroked="false">
                <v:path arrowok="t"/>
                <v:fill type="solid"/>
              </v:shape>
              <v:shape style="position:absolute;left:1390;top:542;width:305;height:435" coordorigin="1390,542" coordsize="305,435" path="m1655,563l1606,563,1614,566,1620,572,1625,578,1628,586,1628,598,1618,662,1590,755,1555,861,1534,919,1498,957,1555,957,1602,918,1642,860,1673,790,1691,713,1695,663,1694,649,1671,580,1662,569,1655,563xe" filled="true" fillcolor="#231f20" stroked="false">
                <v:path arrowok="t"/>
                <v:fill type="solid"/>
              </v:shape>
            </v:group>
            <v:group style="position:absolute;left:1157;top:1006;width:63;height:74" coordorigin="1157,1006" coordsize="63,74">
              <v:shape style="position:absolute;left:1157;top:1006;width:63;height:74" coordorigin="1157,1006" coordsize="63,74" path="m1200,1006l1181,1006,1173,1009,1160,1022,1157,1031,1157,1054,1160,1063,1173,1076,1181,1079,1198,1079,1205,1077,1215,1069,1216,1067,1185,1067,1181,1065,1174,1057,1172,1051,1172,1033,1174,1027,1181,1020,1185,1018,1217,1018,1216,1016,1207,1008,1200,1006xe" filled="true" fillcolor="#231f20" stroked="false">
                <v:path arrowok="t"/>
                <v:fill type="solid"/>
              </v:shape>
              <v:shape style="position:absolute;left:1157;top:1006;width:63;height:74" coordorigin="1157,1006" coordsize="63,74" path="m1206,1052l1205,1057,1203,1061,1197,1065,1194,1067,1216,1067,1218,1064,1220,1056,1206,1052xe" filled="true" fillcolor="#231f20" stroked="false">
                <v:path arrowok="t"/>
                <v:fill type="solid"/>
              </v:shape>
              <v:shape style="position:absolute;left:1157;top:1006;width:63;height:74" coordorigin="1157,1006" coordsize="63,74" path="m1217,1018l1194,1018,1198,1019,1203,1023,1205,1026,1206,1030,1220,1026,1219,1021,1217,1018xe" filled="true" fillcolor="#231f20" stroked="false">
                <v:path arrowok="t"/>
                <v:fill type="solid"/>
              </v:shape>
            </v:group>
            <v:group style="position:absolute;left:1233;top:1007;width:55;height:71" coordorigin="1233,1007" coordsize="55,71">
              <v:shape style="position:absolute;left:1233;top:1007;width:55;height:71" coordorigin="1233,1007" coordsize="55,71" path="m1287,1007l1233,1007,1233,1078,1288,1078,1288,1066,1248,1066,1248,1047,1284,1047,1284,1035,1248,1035,1248,1019,1287,1019,1287,1007xe" filled="true" fillcolor="#231f20" stroked="false">
                <v:path arrowok="t"/>
                <v:fill type="solid"/>
              </v:shape>
            </v:group>
            <v:group style="position:absolute;left:1300;top:1007;width:58;height:71" coordorigin="1300,1007" coordsize="58,71">
              <v:shape style="position:absolute;left:1300;top:1007;width:58;height:71" coordorigin="1300,1007" coordsize="58,71" path="m1315,1007l1300,1007,1300,1078,1314,1078,1314,1032,1330,1032,1315,1007xe" filled="true" fillcolor="#231f20" stroked="false">
                <v:path arrowok="t"/>
                <v:fill type="solid"/>
              </v:shape>
              <v:shape style="position:absolute;left:1300;top:1007;width:58;height:71" coordorigin="1300,1007" coordsize="58,71" path="m1330,1032l1314,1032,1343,1078,1358,1078,1358,1054,1344,1054,1330,1032xe" filled="true" fillcolor="#231f20" stroked="false">
                <v:path arrowok="t"/>
                <v:fill type="solid"/>
              </v:shape>
              <v:shape style="position:absolute;left:1300;top:1007;width:58;height:71" coordorigin="1300,1007" coordsize="58,71" path="m1358,1007l1344,1007,1344,1054,1358,1054,1358,1007xe" filled="true" fillcolor="#231f20" stroked="false">
                <v:path arrowok="t"/>
                <v:fill type="solid"/>
              </v:shape>
            </v:group>
            <v:group style="position:absolute;left:1368;top:1007;width:58;height:71" coordorigin="1368,1007" coordsize="58,71">
              <v:shape style="position:absolute;left:1368;top:1007;width:58;height:71" coordorigin="1368,1007" coordsize="58,71" path="m1404,1019l1390,1019,1390,1078,1404,1078,1404,1019xe" filled="true" fillcolor="#231f20" stroked="false">
                <v:path arrowok="t"/>
                <v:fill type="solid"/>
              </v:shape>
              <v:shape style="position:absolute;left:1368;top:1007;width:58;height:71" coordorigin="1368,1007" coordsize="58,71" path="m1426,1007l1368,1007,1368,1019,1426,1019,1426,1007xe" filled="true" fillcolor="#231f20" stroked="false">
                <v:path arrowok="t"/>
                <v:fill type="solid"/>
              </v:shape>
            </v:group>
            <v:group style="position:absolute;left:1420;top:1007;width:73;height:71" coordorigin="1420,1007" coordsize="73,71">
              <v:shape style="position:absolute;left:1420;top:1007;width:73;height:71" coordorigin="1420,1007" coordsize="73,71" path="m1464,1007l1448,1007,1420,1078,1436,1078,1442,1062,1486,1062,1481,1050,1446,1050,1456,1023,1471,1023,1464,1007xe" filled="true" fillcolor="#231f20" stroked="false">
                <v:path arrowok="t"/>
                <v:fill type="solid"/>
              </v:shape>
              <v:shape style="position:absolute;left:1420;top:1007;width:73;height:71" coordorigin="1420,1007" coordsize="73,71" path="m1486,1062l1471,1062,1477,1078,1493,1078,1486,1062xe" filled="true" fillcolor="#231f20" stroked="false">
                <v:path arrowok="t"/>
                <v:fill type="solid"/>
              </v:shape>
              <v:shape style="position:absolute;left:1420;top:1007;width:73;height:71" coordorigin="1420,1007" coordsize="73,71" path="m1471,1023l1456,1023,1466,1050,1481,1050,1471,1023xe" filled="true" fillcolor="#231f20" stroked="false">
                <v:path arrowok="t"/>
                <v:fill type="solid"/>
              </v:shape>
            </v:group>
            <v:group style="position:absolute;left:1486;top:1007;width:68;height:71" coordorigin="1486,1007" coordsize="68,71">
              <v:shape style="position:absolute;left:1486;top:1007;width:68;height:71" coordorigin="1486,1007" coordsize="68,71" path="m1501,1007l1486,1007,1511,1078,1527,1078,1534,1059,1520,1059,1501,1007xe" filled="true" fillcolor="#231f20" stroked="false">
                <v:path arrowok="t"/>
                <v:fill type="solid"/>
              </v:shape>
              <v:shape style="position:absolute;left:1486;top:1007;width:68;height:71" coordorigin="1486,1007" coordsize="68,71" path="m1553,1007l1537,1007,1520,1059,1534,1059,1553,1007xe" filled="true" fillcolor="#231f20" stroked="false">
                <v:path arrowok="t"/>
                <v:fill type="solid"/>
              </v:shape>
            </v:group>
            <v:group style="position:absolute;left:1557;top:1006;width:71;height:74" coordorigin="1557,1006" coordsize="71,74">
              <v:shape style="position:absolute;left:1557;top:1006;width:71;height:74" coordorigin="1557,1006" coordsize="71,74" path="m1603,1006l1587,1006,1581,1007,1557,1036,1557,1054,1561,1063,1573,1076,1582,1079,1603,1079,1612,1076,1621,1067,1587,1067,1582,1065,1574,1056,1572,1050,1573,1034,1574,1028,1582,1020,1587,1018,1620,1018,1612,1009,1603,1006xe" filled="true" fillcolor="#231f20" stroked="false">
                <v:path arrowok="t"/>
                <v:fill type="solid"/>
              </v:shape>
              <v:shape style="position:absolute;left:1557;top:1006;width:71;height:74" coordorigin="1557,1006" coordsize="71,74" path="m1620,1018l1599,1018,1603,1020,1611,1028,1612,1034,1612,1050,1611,1056,1603,1065,1598,1067,1621,1067,1624,1063,1628,1054,1628,1031,1624,1022,1620,1018xe" filled="true" fillcolor="#231f20" stroked="false">
                <v:path arrowok="t"/>
                <v:fill type="solid"/>
              </v:shape>
            </v:group>
            <v:group style="position:absolute;left:1635;top:1006;width:59;height:74" coordorigin="1635,1006" coordsize="59,74">
              <v:shape style="position:absolute;left:1635;top:1006;width:59;height:74" coordorigin="1635,1006" coordsize="59,74" path="m1649,1053l1635,1055,1636,1063,1639,1069,1649,1077,1656,1079,1671,1079,1677,1078,1685,1075,1688,1072,1692,1067,1661,1067,1657,1066,1652,1061,1650,1058,1649,1053xe" filled="true" fillcolor="#231f20" stroked="false">
                <v:path arrowok="t"/>
                <v:fill type="solid"/>
              </v:shape>
              <v:shape style="position:absolute;left:1635;top:1006;width:59;height:74" coordorigin="1635,1006" coordsize="59,74" path="m1673,1006l1659,1006,1654,1007,1638,1031,1640,1036,1648,1042,1653,1045,1667,1048,1671,1049,1675,1051,1677,1052,1679,1054,1679,1055,1679,1060,1678,1062,1674,1066,1670,1067,1692,1067,1693,1065,1694,1061,1694,1053,1693,1049,1660,1032,1656,1030,1653,1028,1652,1026,1652,1023,1653,1021,1657,1018,1660,1018,1690,1018,1689,1015,1680,1008,1673,1006xe" filled="true" fillcolor="#231f20" stroked="false">
                <v:path arrowok="t"/>
                <v:fill type="solid"/>
              </v:shape>
              <v:shape style="position:absolute;left:1635;top:1006;width:59;height:74" coordorigin="1635,1006" coordsize="59,74" path="m1690,1018l1668,1018,1671,1018,1675,1022,1677,1024,1677,1028,1692,1027,1692,1021,1690,1018xe" filled="true" fillcolor="#231f20" stroked="false">
                <v:path arrowok="t"/>
                <v:fill type="solid"/>
              </v:shape>
            </v:group>
            <v:group style="position:absolute;left:1648;top:724;width:269;height:419" coordorigin="1648,724" coordsize="269,419">
              <v:shape style="position:absolute;left:1648;top:724;width:269;height:419" coordorigin="1648,724" coordsize="269,419" path="m1648,724l1753,780,1845,848,1900,923,1917,991,1904,1049,1868,1096,1815,1128,1752,1143e" filled="false" stroked="true" strokeweight=".613pt" strokecolor="#231f20">
                <v:path arrowok="t"/>
              </v:shape>
              <v:shape style="position:absolute;left:1490;top:547;width:444;height:614" type="#_x0000_t75" stroked="false">
                <v:imagedata r:id="rId33" o:title=""/>
              </v:shape>
            </v:group>
            <v:group style="position:absolute;left:1343;top:1016;width:509;height:203" coordorigin="1343,1016" coordsize="509,203">
              <v:shape style="position:absolute;left:1343;top:1016;width:509;height:203" coordorigin="1343,1016" coordsize="509,203" path="m1851,1016l1811,1083,1758,1139,1693,1181,1619,1209,1538,1218,1486,1214,1436,1203,1388,1184,1343,1157e" filled="false" stroked="true" strokeweight=".541pt" strokecolor="#231f20">
                <v:path arrowok="t"/>
              </v:shape>
            </v:group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610,420,1681,438,1747,466,1808,503,1861,549,1907,603,1945,663,1973,729,1990,800,1996,875,1990,949,1973,1020,1945,1086,1907,1147,1861,1200,1808,1246,1747,1284,1681,1312,1610,1329,1536,1335,1461,1329,1390,1312,1324,1284,1264,1246,1210,1200,1164,1147,1127,1086,1099,1020,1081,949,1075,875,1081,800,1099,729,1127,663,1164,603,1210,549,1264,503,1324,466,1390,438,1461,420,1536,414xe" filled="false" stroked="true" strokeweight=".567pt" strokecolor="#231f20">
                <v:path arrowok="t"/>
              </v:shape>
              <v:shape style="position:absolute;left:1393;top:1174;width:297;height:119" type="#_x0000_t75" stroked="false">
                <v:imagedata r:id="rId34" o:title=""/>
              </v:shape>
            </v:group>
            <w10:wrap type="topAndBottom"/>
          </v:group>
        </w:pict>
      </w:r>
      <w:r>
        <w:rPr/>
        <w:pict>
          <v:group style="position:absolute;margin-left:104.362999pt;margin-top:20.418976pt;width:46.65pt;height:46.65pt;mso-position-horizontal-relative:page;mso-position-vertical-relative:paragraph;z-index:1960;mso-wrap-distance-left:0;mso-wrap-distance-right:0" coordorigin="2087,408" coordsize="933,933"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479,420,2408,438,2342,466,2282,503,2228,549,2182,603,2145,663,2117,729,2099,800,2093,875,2099,949,2117,1020,2145,1086,2182,1147,2228,1200,2282,1246,2342,1284,2408,1312,2479,1329,2554,1335,2628,1329,2699,1312,2765,1284,2825,1246,2879,1200,2925,1147,2963,1086,2990,1020,3008,949,3014,875,3008,800,2990,729,2963,663,2925,603,2879,549,2825,503,2765,466,2699,438,2628,420,2554,414xe" filled="true" fillcolor="#d1d3d4" stroked="false">
                <v:path arrowok="t"/>
                <v:fill type="solid"/>
              </v:shape>
            </v:group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628,420,2699,438,2765,466,2825,503,2879,549,2925,603,2963,663,2990,729,3008,800,3014,875,3008,949,2990,1020,2963,1086,2925,1147,2879,1200,2825,1246,2765,1284,2699,1312,2628,1329,2554,1335,2479,1329,2408,1312,2342,1284,2282,1246,2228,1200,2182,1147,2145,1086,2117,1020,2099,949,2093,875,2099,800,2117,729,2145,663,2182,603,2228,549,2282,503,2342,466,2408,438,2479,420,2554,414xe" filled="false" stroked="true" strokeweight=".425pt" strokecolor="#231f20">
                <v:path arrowok="t"/>
              </v:shape>
            </v:group>
            <v:group style="position:absolute;left:2306;top:447;width:419;height:816" coordorigin="2306,447" coordsize="419,816">
              <v:shape style="position:absolute;left:2306;top:447;width:419;height:816" coordorigin="2306,447" coordsize="419,816" path="m2306,1263l2725,447e" filled="false" stroked="true" strokeweight=".306pt" strokecolor="#6d6e71">
                <v:path arrowok="t"/>
              </v:shape>
            </v:group>
            <v:group style="position:absolute;left:2103;top:564;width:112;height:217" coordorigin="2103,564" coordsize="112,217">
              <v:shape style="position:absolute;left:2103;top:564;width:112;height:217" coordorigin="2103,564" coordsize="112,217" path="m2103,780l2214,564e" filled="false" stroked="true" strokeweight=".306pt" strokecolor="#6d6e71">
                <v:path arrowok="t"/>
              </v:shape>
            </v:group>
            <v:group style="position:absolute;left:2095;top:526;width:159;height:309" coordorigin="2095,526" coordsize="159,309">
              <v:shape style="position:absolute;left:2095;top:526;width:159;height:309" coordorigin="2095,526" coordsize="159,309" path="m2095,834l2253,526e" filled="false" stroked="true" strokeweight=".306pt" strokecolor="#6d6e71">
                <v:path arrowok="t"/>
              </v:shape>
            </v:group>
            <v:group style="position:absolute;left:2093;top:500;width:193;height:376" coordorigin="2093,500" coordsize="193,376">
              <v:shape style="position:absolute;left:2093;top:500;width:193;height:376" coordorigin="2093,500" coordsize="193,376" path="m2093,876l2286,500e" filled="false" stroked="true" strokeweight=".306pt" strokecolor="#6d6e71">
                <v:path arrowok="t"/>
              </v:shape>
            </v:group>
            <v:group style="position:absolute;left:2095;top:480;width:222;height:431" coordorigin="2095,480" coordsize="222,431">
              <v:shape style="position:absolute;left:2095;top:480;width:222;height:431" coordorigin="2095,480" coordsize="222,431" path="m2095,911l2316,480e" filled="false" stroked="true" strokeweight=".306pt" strokecolor="#6d6e71">
                <v:path arrowok="t"/>
              </v:shape>
            </v:group>
            <v:group style="position:absolute;left:2098;top:465;width:246;height:478" coordorigin="2098,465" coordsize="246,478">
              <v:shape style="position:absolute;left:2098;top:465;width:246;height:478" coordorigin="2098,465" coordsize="246,478" path="m2098,942l2343,465e" filled="false" stroked="true" strokeweight=".306pt" strokecolor="#6d6e71">
                <v:path arrowok="t"/>
              </v:shape>
            </v:group>
            <v:group style="position:absolute;left:2103;top:453;width:266;height:518" coordorigin="2103,453" coordsize="266,518">
              <v:shape style="position:absolute;left:2103;top:453;width:266;height:518" coordorigin="2103,453" coordsize="266,518" path="m2103,971l2369,453e" filled="false" stroked="true" strokeweight=".306pt" strokecolor="#6d6e71">
                <v:path arrowok="t"/>
              </v:shape>
            </v:group>
            <v:group style="position:absolute;left:2110;top:443;width:285;height:554" coordorigin="2110,443" coordsize="285,554">
              <v:shape style="position:absolute;left:2110;top:443;width:285;height:554" coordorigin="2110,443" coordsize="285,554" path="m2110,997l2394,443e" filled="false" stroked="true" strokeweight=".306pt" strokecolor="#6d6e71">
                <v:path arrowok="t"/>
              </v:shape>
            </v:group>
            <v:group style="position:absolute;left:2117;top:435;width:301;height:586" coordorigin="2117,435" coordsize="301,586">
              <v:shape style="position:absolute;left:2117;top:435;width:301;height:586" coordorigin="2117,435" coordsize="301,586" path="m2117,1021l2418,435e" filled="false" stroked="true" strokeweight=".306pt" strokecolor="#6d6e71">
                <v:path arrowok="t"/>
              </v:shape>
            </v:group>
            <v:group style="position:absolute;left:2125;top:428;width:316;height:615" coordorigin="2125,428" coordsize="316,615">
              <v:shape style="position:absolute;left:2125;top:428;width:316;height:615" coordorigin="2125,428" coordsize="316,615" path="m2125,1043l2441,428e" filled="false" stroked="true" strokeweight=".306pt" strokecolor="#6d6e71">
                <v:path arrowok="t"/>
              </v:shape>
            </v:group>
            <v:group style="position:absolute;left:2134;top:423;width:329;height:641" coordorigin="2134,423" coordsize="329,641">
              <v:shape style="position:absolute;left:2134;top:423;width:329;height:641" coordorigin="2134,423" coordsize="329,641" path="m2134,1064l2463,423e" filled="false" stroked="true" strokeweight=".306pt" strokecolor="#6d6e71">
                <v:path arrowok="t"/>
              </v:shape>
            </v:group>
            <v:group style="position:absolute;left:2143;top:420;width:342;height:665" coordorigin="2143,420" coordsize="342,665">
              <v:shape style="position:absolute;left:2143;top:420;width:342;height:665" coordorigin="2143,420" coordsize="342,665" path="m2143,1084l2484,420e" filled="false" stroked="true" strokeweight=".306pt" strokecolor="#6d6e71">
                <v:path arrowok="t"/>
              </v:shape>
            </v:group>
            <v:group style="position:absolute;left:2153;top:417;width:352;height:686" coordorigin="2153,417" coordsize="352,686">
              <v:shape style="position:absolute;left:2153;top:417;width:352;height:686" coordorigin="2153,417" coordsize="352,686" path="m2153,1102l2505,417e" filled="false" stroked="true" strokeweight=".306pt" strokecolor="#6d6e71">
                <v:path arrowok="t"/>
              </v:shape>
            </v:group>
            <v:group style="position:absolute;left:2164;top:415;width:362;height:705" coordorigin="2164,415" coordsize="362,705">
              <v:shape style="position:absolute;left:2164;top:415;width:362;height:705" coordorigin="2164,415" coordsize="362,705" path="m2164,1120l2526,415e" filled="false" stroked="true" strokeweight=".306pt" strokecolor="#6d6e71">
                <v:path arrowok="t"/>
              </v:shape>
            </v:group>
            <v:group style="position:absolute;left:2175;top:414;width:371;height:723" coordorigin="2175,414" coordsize="371,723">
              <v:shape style="position:absolute;left:2175;top:414;width:371;height:723" coordorigin="2175,414" coordsize="371,723" path="m2175,1137l2546,414e" filled="false" stroked="true" strokeweight=".306pt" strokecolor="#6d6e71">
                <v:path arrowok="t"/>
              </v:shape>
            </v:group>
            <v:group style="position:absolute;left:2186;top:415;width:379;height:738" coordorigin="2186,415" coordsize="379,738">
              <v:shape style="position:absolute;left:2186;top:415;width:379;height:738" coordorigin="2186,415" coordsize="379,738" path="m2186,1152l2565,415e" filled="false" stroked="true" strokeweight=".306pt" strokecolor="#6d6e71">
                <v:path arrowok="t"/>
              </v:shape>
            </v:group>
            <v:group style="position:absolute;left:2198;top:415;width:387;height:752" coordorigin="2198,415" coordsize="387,752">
              <v:shape style="position:absolute;left:2198;top:415;width:387;height:752" coordorigin="2198,415" coordsize="387,752" path="m2198,1167l2585,415e" filled="false" stroked="true" strokeweight=".306pt" strokecolor="#6d6e71">
                <v:path arrowok="t"/>
              </v:shape>
            </v:group>
            <v:group style="position:absolute;left:2211;top:417;width:393;height:765" coordorigin="2211,417" coordsize="393,765">
              <v:shape style="position:absolute;left:2211;top:417;width:393;height:765" coordorigin="2211,417" coordsize="393,765" path="m2211,1182l2603,417e" filled="false" stroked="true" strokeweight=".306pt" strokecolor="#6d6e71">
                <v:path arrowok="t"/>
              </v:shape>
            </v:group>
            <v:group style="position:absolute;left:2223;top:419;width:399;height:776" coordorigin="2223,419" coordsize="399,776">
              <v:shape style="position:absolute;left:2223;top:419;width:399;height:776" coordorigin="2223,419" coordsize="399,776" path="m2223,1195l2622,419e" filled="false" stroked="true" strokeweight=".306pt" strokecolor="#6d6e71">
                <v:path arrowok="t"/>
              </v:shape>
            </v:group>
            <v:group style="position:absolute;left:2236;top:422;width:404;height:786" coordorigin="2236,422" coordsize="404,786">
              <v:shape style="position:absolute;left:2236;top:422;width:404;height:786" coordorigin="2236,422" coordsize="404,786" path="m2236,1208l2640,422e" filled="false" stroked="true" strokeweight=".306pt" strokecolor="#6d6e71">
                <v:path arrowok="t"/>
              </v:shape>
            </v:group>
            <v:group style="position:absolute;left:2250;top:426;width:408;height:795" coordorigin="2250,426" coordsize="408,795">
              <v:shape style="position:absolute;left:2250;top:426;width:408;height:795" coordorigin="2250,426" coordsize="408,795" path="m2250,1220l2658,426e" filled="false" stroked="true" strokeweight=".306pt" strokecolor="#6d6e71">
                <v:path arrowok="t"/>
              </v:shape>
            </v:group>
            <v:group style="position:absolute;left:2263;top:431;width:412;height:802" coordorigin="2263,431" coordsize="412,802">
              <v:shape style="position:absolute;left:2263;top:431;width:412;height:802" coordorigin="2263,431" coordsize="412,802" path="m2263,1232l2675,431e" filled="false" stroked="true" strokeweight=".306pt" strokecolor="#6d6e71">
                <v:path arrowok="t"/>
              </v:shape>
            </v:group>
            <v:group style="position:absolute;left:2277;top:436;width:415;height:808" coordorigin="2277,436" coordsize="415,808">
              <v:shape style="position:absolute;left:2277;top:436;width:415;height:808" coordorigin="2277,436" coordsize="415,808" path="m2277,1243l2692,436e" filled="false" stroked="true" strokeweight=".306pt" strokecolor="#6d6e71">
                <v:path arrowok="t"/>
              </v:shape>
            </v:group>
            <v:group style="position:absolute;left:2292;top:441;width:417;height:812" coordorigin="2292,441" coordsize="417,812">
              <v:shape style="position:absolute;left:2292;top:441;width:417;height:812" coordorigin="2292,441" coordsize="417,812" path="m2292,1253l2709,441e" filled="false" stroked="true" strokeweight=".306pt" strokecolor="#6d6e71">
                <v:path arrowok="t"/>
              </v:shape>
            </v:group>
            <v:group style="position:absolute;left:2144;top:558;width:293;height:412" coordorigin="2144,558" coordsize="293,412">
              <v:shape style="position:absolute;left:2144;top:558;width:293;height:412" coordorigin="2144,558" coordsize="293,412" path="m2183,898l2167,898,2160,901,2147,914,2144,921,2144,940,2210,970,2233,969,2256,964,2278,957,2299,947,2313,938,2249,938,2238,933,2209,911,2199,903,2196,902,2190,899,2183,898xe" filled="true" fillcolor="#231f20" stroked="false">
                <v:path arrowok="t"/>
                <v:fill type="solid"/>
              </v:shape>
              <v:shape style="position:absolute;left:2144;top:558;width:293;height:412" coordorigin="2144,558" coordsize="293,412" path="m2436,558l2279,558,2194,727,2212,728,2228,731,2283,760,2317,818,2321,853,2320,872,2292,927,2261,938,2313,938,2365,883,2387,821,2389,800,2388,782,2361,719,2309,680,2251,664,2270,628,2415,628,2436,558xe" filled="true" fillcolor="#231f20" stroked="false">
                <v:path arrowok="t"/>
                <v:fill type="solid"/>
              </v:shape>
            </v:group>
            <v:group style="position:absolute;left:2408;top:542;width:305;height:435" coordorigin="2408,542" coordsize="305,435">
              <v:shape style="position:absolute;left:2408;top:542;width:305;height:435" coordorigin="2408,542" coordsize="305,435" path="m2613,542l2542,566,2494,614,2448,688,2424,752,2410,823,2408,859,2409,875,2427,933,2477,973,2503,977,2517,976,2498,957,2490,954,2479,943,2476,935,2476,919,2491,842,2508,783,2536,698,2561,627,2593,569,2609,563,2673,563,2669,560,2657,552,2643,547,2629,543,2613,542xe" filled="true" fillcolor="#231f20" stroked="false">
                <v:path arrowok="t"/>
                <v:fill type="solid"/>
              </v:shape>
              <v:shape style="position:absolute;left:2408;top:542;width:305;height:435" coordorigin="2408,542" coordsize="305,435" path="m2673,563l2624,563,2631,566,2637,572,2643,578,2646,586,2646,598,2636,662,2608,755,2573,861,2552,919,2516,957,2573,957,2620,918,2660,860,2691,790,2709,713,2712,663,2712,649,2689,580,2680,569,2673,563xe" filled="true" fillcolor="#231f20" stroked="false">
                <v:path arrowok="t"/>
                <v:fill type="solid"/>
              </v:shape>
            </v:group>
            <v:group style="position:absolute;left:2175;top:1006;width:63;height:74" coordorigin="2175,1006" coordsize="63,74">
              <v:shape style="position:absolute;left:2175;top:1006;width:63;height:74" coordorigin="2175,1006" coordsize="63,74" path="m2218,1006l2199,1006,2191,1009,2178,1022,2175,1031,2175,1054,2178,1063,2191,1076,2199,1079,2216,1079,2222,1077,2232,1069,2234,1067,2203,1067,2198,1065,2192,1057,2190,1051,2190,1033,2192,1027,2199,1020,2203,1018,2235,1018,2234,1016,2225,1008,2218,1006xe" filled="true" fillcolor="#231f20" stroked="false">
                <v:path arrowok="t"/>
                <v:fill type="solid"/>
              </v:shape>
              <v:shape style="position:absolute;left:2175;top:1006;width:63;height:74" coordorigin="2175,1006" coordsize="63,74" path="m2224,1052l2223,1057,2221,1061,2215,1065,2212,1067,2234,1067,2236,1064,2238,1056,2224,1052xe" filled="true" fillcolor="#231f20" stroked="false">
                <v:path arrowok="t"/>
                <v:fill type="solid"/>
              </v:shape>
              <v:shape style="position:absolute;left:2175;top:1006;width:63;height:74" coordorigin="2175,1006" coordsize="63,74" path="m2235,1018l2212,1018,2215,1019,2221,1023,2223,1026,2224,1030,2238,1026,2236,1021,2235,1018xe" filled="true" fillcolor="#231f20" stroked="false">
                <v:path arrowok="t"/>
                <v:fill type="solid"/>
              </v:shape>
            </v:group>
            <v:group style="position:absolute;left:2251;top:1007;width:55;height:71" coordorigin="2251,1007" coordsize="55,71">
              <v:shape style="position:absolute;left:2251;top:1007;width:55;height:71" coordorigin="2251,1007" coordsize="55,71" path="m2304,1007l2251,1007,2251,1078,2306,1078,2306,1066,2265,1066,2265,1047,2302,1047,2302,1035,2265,1035,2265,1019,2304,1019,2304,1007xe" filled="true" fillcolor="#231f20" stroked="false">
                <v:path arrowok="t"/>
                <v:fill type="solid"/>
              </v:shape>
            </v:group>
            <v:group style="position:absolute;left:2318;top:1007;width:58;height:71" coordorigin="2318,1007" coordsize="58,71">
              <v:shape style="position:absolute;left:2318;top:1007;width:58;height:71" coordorigin="2318,1007" coordsize="58,71" path="m2332,1007l2318,1007,2318,1078,2332,1078,2332,1032,2348,1032,2332,1007xe" filled="true" fillcolor="#231f20" stroked="false">
                <v:path arrowok="t"/>
                <v:fill type="solid"/>
              </v:shape>
              <v:shape style="position:absolute;left:2318;top:1007;width:58;height:71" coordorigin="2318,1007" coordsize="58,71" path="m2348,1032l2332,1032,2361,1078,2376,1078,2376,1054,2362,1054,2348,1032xe" filled="true" fillcolor="#231f20" stroked="false">
                <v:path arrowok="t"/>
                <v:fill type="solid"/>
              </v:shape>
              <v:shape style="position:absolute;left:2318;top:1007;width:58;height:71" coordorigin="2318,1007" coordsize="58,71" path="m2376,1007l2362,1007,2362,1054,2376,1054,2376,1007xe" filled="true" fillcolor="#231f20" stroked="false">
                <v:path arrowok="t"/>
                <v:fill type="solid"/>
              </v:shape>
            </v:group>
            <v:group style="position:absolute;left:2386;top:1007;width:58;height:71" coordorigin="2386,1007" coordsize="58,71">
              <v:shape style="position:absolute;left:2386;top:1007;width:58;height:71" coordorigin="2386,1007" coordsize="58,71" path="m2422,1019l2407,1019,2407,1078,2422,1078,2422,1019xe" filled="true" fillcolor="#231f20" stroked="false">
                <v:path arrowok="t"/>
                <v:fill type="solid"/>
              </v:shape>
              <v:shape style="position:absolute;left:2386;top:1007;width:58;height:71" coordorigin="2386,1007" coordsize="58,71" path="m2443,1007l2386,1007,2386,1019,2443,1019,2443,1007xe" filled="true" fillcolor="#231f20" stroked="false">
                <v:path arrowok="t"/>
                <v:fill type="solid"/>
              </v:shape>
            </v:group>
            <v:group style="position:absolute;left:2438;top:1007;width:73;height:71" coordorigin="2438,1007" coordsize="73,71">
              <v:shape style="position:absolute;left:2438;top:1007;width:73;height:71" coordorigin="2438,1007" coordsize="73,71" path="m2482,1007l2466,1007,2438,1078,2453,1078,2459,1062,2504,1062,2499,1050,2464,1050,2474,1023,2488,1023,2482,1007xe" filled="true" fillcolor="#231f20" stroked="false">
                <v:path arrowok="t"/>
                <v:fill type="solid"/>
              </v:shape>
              <v:shape style="position:absolute;left:2438;top:1007;width:73;height:71" coordorigin="2438,1007" coordsize="73,71" path="m2504,1062l2488,1062,2495,1078,2511,1078,2504,1062xe" filled="true" fillcolor="#231f20" stroked="false">
                <v:path arrowok="t"/>
                <v:fill type="solid"/>
              </v:shape>
              <v:shape style="position:absolute;left:2438;top:1007;width:73;height:71" coordorigin="2438,1007" coordsize="73,71" path="m2488,1023l2474,1023,2484,1050,2499,1050,2488,1023xe" filled="true" fillcolor="#231f20" stroked="false">
                <v:path arrowok="t"/>
                <v:fill type="solid"/>
              </v:shape>
            </v:group>
            <v:group style="position:absolute;left:2503;top:1007;width:68;height:71" coordorigin="2503,1007" coordsize="68,71">
              <v:shape style="position:absolute;left:2503;top:1007;width:68;height:71" coordorigin="2503,1007" coordsize="68,71" path="m2519,1007l2503,1007,2529,1078,2545,1078,2552,1059,2538,1059,2519,1007xe" filled="true" fillcolor="#231f20" stroked="false">
                <v:path arrowok="t"/>
                <v:fill type="solid"/>
              </v:shape>
              <v:shape style="position:absolute;left:2503;top:1007;width:68;height:71" coordorigin="2503,1007" coordsize="68,71" path="m2571,1007l2555,1007,2538,1059,2552,1059,2571,1007xe" filled="true" fillcolor="#231f20" stroked="false">
                <v:path arrowok="t"/>
                <v:fill type="solid"/>
              </v:shape>
            </v:group>
            <v:group style="position:absolute;left:2575;top:1006;width:71;height:74" coordorigin="2575,1006" coordsize="71,74">
              <v:shape style="position:absolute;left:2575;top:1006;width:71;height:74" coordorigin="2575,1006" coordsize="71,74" path="m2621,1006l2604,1006,2599,1007,2575,1036,2575,1054,2578,1063,2591,1076,2600,1079,2621,1079,2629,1076,2638,1067,2605,1067,2600,1065,2592,1056,2590,1050,2590,1034,2592,1028,2599,1020,2604,1018,2638,1018,2629,1009,2621,1006xe" filled="true" fillcolor="#231f20" stroked="false">
                <v:path arrowok="t"/>
                <v:fill type="solid"/>
              </v:shape>
              <v:shape style="position:absolute;left:2575;top:1006;width:71;height:74" coordorigin="2575,1006" coordsize="71,74" path="m2638,1018l2616,1018,2621,1020,2628,1028,2630,1034,2630,1050,2628,1056,2621,1065,2616,1067,2638,1067,2642,1063,2645,1054,2645,1031,2642,1022,2638,1018xe" filled="true" fillcolor="#231f20" stroked="false">
                <v:path arrowok="t"/>
                <v:fill type="solid"/>
              </v:shape>
            </v:group>
            <v:group style="position:absolute;left:2653;top:1006;width:59;height:74" coordorigin="2653,1006" coordsize="59,74">
              <v:shape style="position:absolute;left:2653;top:1006;width:59;height:74" coordorigin="2653,1006" coordsize="59,74" path="m2667,1053l2653,1055,2654,1063,2657,1069,2667,1077,2674,1079,2689,1079,2694,1078,2703,1075,2706,1072,2709,1067,2679,1067,2675,1066,2670,1061,2668,1058,2667,1053xe" filled="true" fillcolor="#231f20" stroked="false">
                <v:path arrowok="t"/>
                <v:fill type="solid"/>
              </v:shape>
              <v:shape style="position:absolute;left:2653;top:1006;width:59;height:74" coordorigin="2653,1006" coordsize="59,74" path="m2691,1006l2677,1006,2672,1007,2656,1031,2658,1036,2666,1042,2671,1045,2685,1048,2689,1049,2693,1051,2695,1052,2697,1054,2697,1055,2697,1060,2696,1062,2691,1066,2688,1067,2709,1067,2711,1065,2712,1061,2712,1053,2711,1049,2678,1032,2674,1030,2670,1028,2670,1026,2670,1023,2670,1021,2674,1018,2678,1018,2708,1018,2707,1015,2698,1008,2691,1006xe" filled="true" fillcolor="#231f20" stroked="false">
                <v:path arrowok="t"/>
                <v:fill type="solid"/>
              </v:shape>
              <v:shape style="position:absolute;left:2653;top:1006;width:59;height:74" coordorigin="2653,1006" coordsize="59,74" path="m2708,1018l2686,1018,2689,1018,2693,1022,2695,1024,2695,1028,2710,1027,2710,1021,2708,1018xe" filled="true" fillcolor="#231f20" stroked="false">
                <v:path arrowok="t"/>
                <v:fill type="solid"/>
              </v:shape>
            </v:group>
            <v:group style="position:absolute;left:2666;top:724;width:269;height:419" coordorigin="2666,724" coordsize="269,419">
              <v:shape style="position:absolute;left:2666;top:724;width:269;height:419" coordorigin="2666,724" coordsize="269,419" path="m2666,724l2771,780,2863,848,2918,923,2935,991,2922,1049,2886,1096,2833,1128,2770,1143e" filled="false" stroked="true" strokeweight=".613pt" strokecolor="#231f20">
                <v:path arrowok="t"/>
              </v:shape>
              <v:shape style="position:absolute;left:2508;top:547;width:444;height:614" type="#_x0000_t75" stroked="false">
                <v:imagedata r:id="rId35" o:title=""/>
              </v:shape>
            </v:group>
            <v:group style="position:absolute;left:2361;top:1016;width:509;height:203" coordorigin="2361,1016" coordsize="509,203">
              <v:shape style="position:absolute;left:2361;top:1016;width:509;height:203" coordorigin="2361,1016" coordsize="509,203" path="m2869,1016l2829,1083,2776,1139,2711,1181,2637,1209,2556,1218,2504,1214,2454,1203,2405,1184,2361,1157e" filled="false" stroked="true" strokeweight=".541pt" strokecolor="#231f20">
                <v:path arrowok="t"/>
              </v:shape>
            </v:group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628,420,2699,438,2765,466,2825,503,2879,549,2925,603,2963,663,2990,729,3008,800,3014,875,3008,949,2990,1020,2963,1086,2925,1147,2879,1200,2825,1246,2765,1284,2699,1312,2628,1329,2554,1335,2479,1329,2408,1312,2342,1284,2282,1246,2228,1200,2182,1147,2145,1086,2117,1020,2099,949,2093,875,2099,800,2117,729,2145,663,2182,603,2228,549,2282,503,2342,466,2408,438,2479,420,2554,414xe" filled="false" stroked="true" strokeweight=".567pt" strokecolor="#231f20">
                <v:path arrowok="t"/>
              </v:shape>
              <v:shape style="position:absolute;left:2411;top:1174;width:297;height:119" type="#_x0000_t75" stroked="false">
                <v:imagedata r:id="rId28" o:title=""/>
              </v:shape>
            </v:group>
            <w10:wrap type="topAndBottom"/>
          </v:group>
        </w:pict>
      </w:r>
      <w:r>
        <w:rPr/>
        <w:pict>
          <v:group style="position:absolute;margin-left:155.253006pt;margin-top:20.418976pt;width:46.65pt;height:46.65pt;mso-position-horizontal-relative:page;mso-position-vertical-relative:paragraph;z-index:1984;mso-wrap-distance-left:0;mso-wrap-distance-right:0" coordorigin="3105,408" coordsize="933,933"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497,420,3426,438,3360,466,3300,503,3246,549,3200,603,3162,663,3135,729,3117,800,3111,875,3117,949,3135,1020,3162,1086,3200,1147,3246,1200,3300,1246,3360,1284,3426,1312,3497,1329,3571,1335,3646,1329,3717,1312,3783,1284,3843,1246,3897,1200,3943,1147,3980,1086,4008,1020,4026,949,4032,875,4026,800,4008,729,3980,663,3943,603,3897,549,3843,503,3783,466,3717,438,3646,420,3571,414xe" filled="true" fillcolor="#d1d3d4" stroked="false">
                <v:path arrowok="t"/>
                <v:fill type="solid"/>
              </v:shape>
            </v:group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646,420,3717,438,3783,466,3843,503,3897,549,3943,603,3980,663,4008,729,4026,800,4032,875,4026,949,4008,1020,3980,1086,3943,1147,3897,1200,3843,1246,3783,1284,3717,1312,3646,1329,3571,1335,3497,1329,3426,1312,3360,1284,3300,1246,3246,1200,3200,1147,3162,1086,3135,1020,3117,949,3111,875,3117,800,3135,729,3162,663,3200,603,3246,549,3300,503,3360,466,3426,438,3497,420,3571,414xe" filled="false" stroked="true" strokeweight=".425pt" strokecolor="#231f20">
                <v:path arrowok="t"/>
              </v:shape>
            </v:group>
            <v:group style="position:absolute;left:3324;top:447;width:419;height:816" coordorigin="3324,447" coordsize="419,816">
              <v:shape style="position:absolute;left:3324;top:447;width:419;height:816" coordorigin="3324,447" coordsize="419,816" path="m3324,1263l3743,447e" filled="false" stroked="true" strokeweight=".306pt" strokecolor="#6d6e71">
                <v:path arrowok="t"/>
              </v:shape>
            </v:group>
            <v:group style="position:absolute;left:3121;top:564;width:112;height:217" coordorigin="3121,564" coordsize="112,217">
              <v:shape style="position:absolute;left:3121;top:564;width:112;height:217" coordorigin="3121,564" coordsize="112,217" path="m3121,780l3232,564e" filled="false" stroked="true" strokeweight=".306pt" strokecolor="#6d6e71">
                <v:path arrowok="t"/>
              </v:shape>
            </v:group>
            <v:group style="position:absolute;left:3113;top:526;width:159;height:309" coordorigin="3113,526" coordsize="159,309">
              <v:shape style="position:absolute;left:3113;top:526;width:159;height:309" coordorigin="3113,526" coordsize="159,309" path="m3113,834l3271,526e" filled="false" stroked="true" strokeweight=".306pt" strokecolor="#6d6e71">
                <v:path arrowok="t"/>
              </v:shape>
            </v:group>
            <v:group style="position:absolute;left:3111;top:500;width:193;height:376" coordorigin="3111,500" coordsize="193,376">
              <v:shape style="position:absolute;left:3111;top:500;width:193;height:376" coordorigin="3111,500" coordsize="193,376" path="m3111,876l3304,500e" filled="false" stroked="true" strokeweight=".306pt" strokecolor="#6d6e71">
                <v:path arrowok="t"/>
              </v:shape>
            </v:group>
            <v:group style="position:absolute;left:3112;top:480;width:222;height:431" coordorigin="3112,480" coordsize="222,431">
              <v:shape style="position:absolute;left:3112;top:480;width:222;height:431" coordorigin="3112,480" coordsize="222,431" path="m3112,911l3334,480e" filled="false" stroked="true" strokeweight=".306pt" strokecolor="#6d6e71">
                <v:path arrowok="t"/>
              </v:shape>
            </v:group>
            <v:group style="position:absolute;left:3116;top:465;width:246;height:478" coordorigin="3116,465" coordsize="246,478">
              <v:shape style="position:absolute;left:3116;top:465;width:246;height:478" coordorigin="3116,465" coordsize="246,478" path="m3116,942l3361,465e" filled="false" stroked="true" strokeweight=".306pt" strokecolor="#6d6e71">
                <v:path arrowok="t"/>
              </v:shape>
            </v:group>
            <v:group style="position:absolute;left:3121;top:453;width:266;height:518" coordorigin="3121,453" coordsize="266,518">
              <v:shape style="position:absolute;left:3121;top:453;width:266;height:518" coordorigin="3121,453" coordsize="266,518" path="m3121,971l3387,453e" filled="false" stroked="true" strokeweight=".306pt" strokecolor="#6d6e71">
                <v:path arrowok="t"/>
              </v:shape>
            </v:group>
            <v:group style="position:absolute;left:3127;top:443;width:285;height:554" coordorigin="3127,443" coordsize="285,554">
              <v:shape style="position:absolute;left:3127;top:443;width:285;height:554" coordorigin="3127,443" coordsize="285,554" path="m3127,997l3412,443e" filled="false" stroked="true" strokeweight=".306pt" strokecolor="#6d6e71">
                <v:path arrowok="t"/>
              </v:shape>
            </v:group>
            <v:group style="position:absolute;left:3135;top:435;width:301;height:586" coordorigin="3135,435" coordsize="301,586">
              <v:shape style="position:absolute;left:3135;top:435;width:301;height:586" coordorigin="3135,435" coordsize="301,586" path="m3135,1021l3436,435e" filled="false" stroked="true" strokeweight=".306pt" strokecolor="#6d6e71">
                <v:path arrowok="t"/>
              </v:shape>
            </v:group>
            <v:group style="position:absolute;left:3143;top:428;width:316;height:615" coordorigin="3143,428" coordsize="316,615">
              <v:shape style="position:absolute;left:3143;top:428;width:316;height:615" coordorigin="3143,428" coordsize="316,615" path="m3143,1043l3458,428e" filled="false" stroked="true" strokeweight=".306pt" strokecolor="#6d6e71">
                <v:path arrowok="t"/>
              </v:shape>
            </v:group>
            <v:group style="position:absolute;left:3152;top:423;width:329;height:641" coordorigin="3152,423" coordsize="329,641">
              <v:shape style="position:absolute;left:3152;top:423;width:329;height:641" coordorigin="3152,423" coordsize="329,641" path="m3152,1064l3481,423e" filled="false" stroked="true" strokeweight=".306pt" strokecolor="#6d6e71">
                <v:path arrowok="t"/>
              </v:shape>
            </v:group>
            <v:group style="position:absolute;left:3161;top:420;width:342;height:665" coordorigin="3161,420" coordsize="342,665">
              <v:shape style="position:absolute;left:3161;top:420;width:342;height:665" coordorigin="3161,420" coordsize="342,665" path="m3161,1084l3502,420e" filled="false" stroked="true" strokeweight=".306pt" strokecolor="#6d6e71">
                <v:path arrowok="t"/>
              </v:shape>
            </v:group>
            <v:group style="position:absolute;left:3171;top:417;width:352;height:686" coordorigin="3171,417" coordsize="352,686">
              <v:shape style="position:absolute;left:3171;top:417;width:352;height:686" coordorigin="3171,417" coordsize="352,686" path="m3171,1102l3523,417e" filled="false" stroked="true" strokeweight=".306pt" strokecolor="#6d6e71">
                <v:path arrowok="t"/>
              </v:shape>
            </v:group>
            <v:group style="position:absolute;left:3182;top:415;width:362;height:705" coordorigin="3182,415" coordsize="362,705">
              <v:shape style="position:absolute;left:3182;top:415;width:362;height:705" coordorigin="3182,415" coordsize="362,705" path="m3182,1120l3544,415e" filled="false" stroked="true" strokeweight=".306pt" strokecolor="#6d6e71">
                <v:path arrowok="t"/>
              </v:shape>
            </v:group>
            <v:group style="position:absolute;left:3193;top:414;width:371;height:723" coordorigin="3193,414" coordsize="371,723">
              <v:shape style="position:absolute;left:3193;top:414;width:371;height:723" coordorigin="3193,414" coordsize="371,723" path="m3193,1137l3564,414e" filled="false" stroked="true" strokeweight=".306pt" strokecolor="#6d6e71">
                <v:path arrowok="t"/>
              </v:shape>
            </v:group>
            <v:group style="position:absolute;left:3204;top:415;width:379;height:738" coordorigin="3204,415" coordsize="379,738">
              <v:shape style="position:absolute;left:3204;top:415;width:379;height:738" coordorigin="3204,415" coordsize="379,738" path="m3204,1152l3583,415e" filled="false" stroked="true" strokeweight=".306pt" strokecolor="#6d6e71">
                <v:path arrowok="t"/>
              </v:shape>
            </v:group>
            <v:group style="position:absolute;left:3216;top:415;width:387;height:752" coordorigin="3216,415" coordsize="387,752">
              <v:shape style="position:absolute;left:3216;top:415;width:387;height:752" coordorigin="3216,415" coordsize="387,752" path="m3216,1167l3602,415e" filled="false" stroked="true" strokeweight=".306pt" strokecolor="#6d6e71">
                <v:path arrowok="t"/>
              </v:shape>
            </v:group>
            <v:group style="position:absolute;left:3228;top:417;width:393;height:765" coordorigin="3228,417" coordsize="393,765">
              <v:shape style="position:absolute;left:3228;top:417;width:393;height:765" coordorigin="3228,417" coordsize="393,765" path="m3228,1182l3621,417e" filled="false" stroked="true" strokeweight=".306pt" strokecolor="#6d6e71">
                <v:path arrowok="t"/>
              </v:shape>
            </v:group>
            <v:group style="position:absolute;left:3241;top:419;width:399;height:776" coordorigin="3241,419" coordsize="399,776">
              <v:shape style="position:absolute;left:3241;top:419;width:399;height:776" coordorigin="3241,419" coordsize="399,776" path="m3241,1195l3640,419e" filled="false" stroked="true" strokeweight=".306pt" strokecolor="#6d6e71">
                <v:path arrowok="t"/>
              </v:shape>
            </v:group>
            <v:group style="position:absolute;left:3254;top:422;width:404;height:786" coordorigin="3254,422" coordsize="404,786">
              <v:shape style="position:absolute;left:3254;top:422;width:404;height:786" coordorigin="3254,422" coordsize="404,786" path="m3254,1208l3658,422e" filled="false" stroked="true" strokeweight=".306pt" strokecolor="#6d6e71">
                <v:path arrowok="t"/>
              </v:shape>
            </v:group>
            <v:group style="position:absolute;left:3267;top:426;width:408;height:795" coordorigin="3267,426" coordsize="408,795">
              <v:shape style="position:absolute;left:3267;top:426;width:408;height:795" coordorigin="3267,426" coordsize="408,795" path="m3267,1220l3675,426e" filled="false" stroked="true" strokeweight=".306pt" strokecolor="#6d6e71">
                <v:path arrowok="t"/>
              </v:shape>
            </v:group>
            <v:group style="position:absolute;left:3281;top:431;width:412;height:802" coordorigin="3281,431" coordsize="412,802">
              <v:shape style="position:absolute;left:3281;top:431;width:412;height:802" coordorigin="3281,431" coordsize="412,802" path="m3281,1232l3693,431e" filled="false" stroked="true" strokeweight=".306pt" strokecolor="#6d6e71">
                <v:path arrowok="t"/>
              </v:shape>
            </v:group>
            <v:group style="position:absolute;left:3295;top:436;width:415;height:808" coordorigin="3295,436" coordsize="415,808">
              <v:shape style="position:absolute;left:3295;top:436;width:415;height:808" coordorigin="3295,436" coordsize="415,808" path="m3295,1243l3710,436e" filled="false" stroked="true" strokeweight=".306pt" strokecolor="#6d6e71">
                <v:path arrowok="t"/>
              </v:shape>
            </v:group>
            <v:group style="position:absolute;left:3310;top:441;width:417;height:812" coordorigin="3310,441" coordsize="417,812">
              <v:shape style="position:absolute;left:3310;top:441;width:417;height:812" coordorigin="3310,441" coordsize="417,812" path="m3310,1253l3726,441e" filled="false" stroked="true" strokeweight=".306pt" strokecolor="#6d6e71">
                <v:path arrowok="t"/>
              </v:shape>
            </v:group>
            <v:group style="position:absolute;left:3161;top:558;width:293;height:412" coordorigin="3161,558" coordsize="293,412">
              <v:shape style="position:absolute;left:3161;top:558;width:293;height:412" coordorigin="3161,558" coordsize="293,412" path="m3201,898l3185,898,3177,901,3164,914,3161,921,3161,940,3227,970,3251,969,3273,964,3295,957,3317,947,3331,938,3267,938,3256,933,3227,911,3217,903,3213,902,3208,899,3201,898xe" filled="true" fillcolor="#231f20" stroked="false">
                <v:path arrowok="t"/>
                <v:fill type="solid"/>
              </v:shape>
              <v:shape style="position:absolute;left:3161;top:558;width:293;height:412" coordorigin="3161,558" coordsize="293,412" path="m3453,558l3297,558,3212,727,3230,728,3246,731,3300,760,3335,818,3339,853,3338,872,3309,927,3279,938,3331,938,3383,883,3405,821,3407,800,3405,782,3379,719,3327,680,3269,664,3288,628,3433,628,3453,558xe" filled="true" fillcolor="#231f20" stroked="false">
                <v:path arrowok="t"/>
                <v:fill type="solid"/>
              </v:shape>
            </v:group>
            <v:group style="position:absolute;left:3426;top:542;width:305;height:435" coordorigin="3426,542" coordsize="305,435">
              <v:shape style="position:absolute;left:3426;top:542;width:305;height:435" coordorigin="3426,542" coordsize="305,435" path="m3631,542l3559,566,3511,614,3466,688,3442,752,3428,823,3426,859,3427,875,3445,933,3495,973,3520,977,3535,976,3515,957,3508,954,3496,943,3493,935,3494,919,3509,842,3526,783,3554,698,3579,627,3611,569,3627,563,3691,563,3687,560,3675,552,3661,547,3647,543,3631,542xe" filled="true" fillcolor="#231f20" stroked="false">
                <v:path arrowok="t"/>
                <v:fill type="solid"/>
              </v:shape>
              <v:shape style="position:absolute;left:3426;top:542;width:305;height:435" coordorigin="3426,542" coordsize="305,435" path="m3691,563l3642,563,3649,566,3655,572,3661,578,3664,586,3664,598,3654,662,3625,755,3591,861,3570,919,3533,957,3591,957,3637,918,3678,860,3709,790,3727,713,3730,663,3730,649,3707,580,3697,569,3691,563xe" filled="true" fillcolor="#231f20" stroked="false">
                <v:path arrowok="t"/>
                <v:fill type="solid"/>
              </v:shape>
            </v:group>
            <v:group style="position:absolute;left:3193;top:1006;width:63;height:74" coordorigin="3193,1006" coordsize="63,74">
              <v:shape style="position:absolute;left:3193;top:1006;width:63;height:74" coordorigin="3193,1006" coordsize="63,74" path="m3236,1006l3217,1006,3209,1009,3196,1022,3193,1031,3193,1054,3196,1063,3208,1076,3216,1079,3234,1079,3240,1077,3250,1069,3252,1067,3221,1067,3216,1065,3210,1057,3208,1051,3208,1033,3210,1027,3216,1020,3221,1018,3253,1018,3252,1016,3243,1008,3236,1006xe" filled="true" fillcolor="#231f20" stroked="false">
                <v:path arrowok="t"/>
                <v:fill type="solid"/>
              </v:shape>
              <v:shape style="position:absolute;left:3193;top:1006;width:63;height:74" coordorigin="3193,1006" coordsize="63,74" path="m3242,1052l3241,1057,3239,1061,3233,1065,3230,1067,3252,1067,3254,1064,3256,1056,3242,1052xe" filled="true" fillcolor="#231f20" stroked="false">
                <v:path arrowok="t"/>
                <v:fill type="solid"/>
              </v:shape>
              <v:shape style="position:absolute;left:3193;top:1006;width:63;height:74" coordorigin="3193,1006" coordsize="63,74" path="m3253,1018l3230,1018,3233,1019,3239,1023,3240,1026,3241,1030,3256,1026,3254,1021,3253,1018xe" filled="true" fillcolor="#231f20" stroked="false">
                <v:path arrowok="t"/>
                <v:fill type="solid"/>
              </v:shape>
            </v:group>
            <v:group style="position:absolute;left:3269;top:1007;width:55;height:71" coordorigin="3269,1007" coordsize="55,71">
              <v:shape style="position:absolute;left:3269;top:1007;width:55;height:71" coordorigin="3269,1007" coordsize="55,71" path="m3322,1007l3269,1007,3269,1078,3324,1078,3324,1066,3283,1066,3283,1047,3319,1047,3319,1035,3283,1035,3283,1019,3322,1019,3322,1007xe" filled="true" fillcolor="#231f20" stroked="false">
                <v:path arrowok="t"/>
                <v:fill type="solid"/>
              </v:shape>
            </v:group>
            <v:group style="position:absolute;left:3336;top:1007;width:58;height:71" coordorigin="3336,1007" coordsize="58,71">
              <v:shape style="position:absolute;left:3336;top:1007;width:58;height:71" coordorigin="3336,1007" coordsize="58,71" path="m3350,1007l3336,1007,3336,1078,3350,1078,3350,1032,3366,1032,3350,1007xe" filled="true" fillcolor="#231f20" stroked="false">
                <v:path arrowok="t"/>
                <v:fill type="solid"/>
              </v:shape>
              <v:shape style="position:absolute;left:3336;top:1007;width:58;height:71" coordorigin="3336,1007" coordsize="58,71" path="m3366,1032l3350,1032,3379,1078,3393,1078,3393,1054,3380,1054,3366,1032xe" filled="true" fillcolor="#231f20" stroked="false">
                <v:path arrowok="t"/>
                <v:fill type="solid"/>
              </v:shape>
              <v:shape style="position:absolute;left:3336;top:1007;width:58;height:71" coordorigin="3336,1007" coordsize="58,71" path="m3393,1007l3380,1007,3380,1054,3393,1054,3393,1007xe" filled="true" fillcolor="#231f20" stroked="false">
                <v:path arrowok="t"/>
                <v:fill type="solid"/>
              </v:shape>
            </v:group>
            <v:group style="position:absolute;left:3404;top:1007;width:58;height:71" coordorigin="3404,1007" coordsize="58,71">
              <v:shape style="position:absolute;left:3404;top:1007;width:58;height:71" coordorigin="3404,1007" coordsize="58,71" path="m3440,1019l3425,1019,3425,1078,3440,1078,3440,1019xe" filled="true" fillcolor="#231f20" stroked="false">
                <v:path arrowok="t"/>
                <v:fill type="solid"/>
              </v:shape>
              <v:shape style="position:absolute;left:3404;top:1007;width:58;height:71" coordorigin="3404,1007" coordsize="58,71" path="m3461,1007l3404,1007,3404,1019,3461,1019,3461,1007xe" filled="true" fillcolor="#231f20" stroked="false">
                <v:path arrowok="t"/>
                <v:fill type="solid"/>
              </v:shape>
            </v:group>
            <v:group style="position:absolute;left:3456;top:1007;width:73;height:71" coordorigin="3456,1007" coordsize="73,71">
              <v:shape style="position:absolute;left:3456;top:1007;width:73;height:71" coordorigin="3456,1007" coordsize="73,71" path="m3499,1007l3484,1007,3456,1078,3471,1078,3477,1062,3522,1062,3517,1050,3482,1050,3491,1023,3506,1023,3499,1007xe" filled="true" fillcolor="#231f20" stroked="false">
                <v:path arrowok="t"/>
                <v:fill type="solid"/>
              </v:shape>
              <v:shape style="position:absolute;left:3456;top:1007;width:73;height:71" coordorigin="3456,1007" coordsize="73,71" path="m3522,1062l3506,1062,3512,1078,3528,1078,3522,1062xe" filled="true" fillcolor="#231f20" stroked="false">
                <v:path arrowok="t"/>
                <v:fill type="solid"/>
              </v:shape>
              <v:shape style="position:absolute;left:3456;top:1007;width:73;height:71" coordorigin="3456,1007" coordsize="73,71" path="m3506,1023l3491,1023,3501,1050,3517,1050,3506,1023xe" filled="true" fillcolor="#231f20" stroked="false">
                <v:path arrowok="t"/>
                <v:fill type="solid"/>
              </v:shape>
            </v:group>
            <v:group style="position:absolute;left:3521;top:1007;width:68;height:71" coordorigin="3521,1007" coordsize="68,71">
              <v:shape style="position:absolute;left:3521;top:1007;width:68;height:71" coordorigin="3521,1007" coordsize="68,71" path="m3537,1007l3521,1007,3547,1078,3563,1078,3569,1059,3555,1059,3537,1007xe" filled="true" fillcolor="#231f20" stroked="false">
                <v:path arrowok="t"/>
                <v:fill type="solid"/>
              </v:shape>
              <v:shape style="position:absolute;left:3521;top:1007;width:68;height:71" coordorigin="3521,1007" coordsize="68,71" path="m3589,1007l3573,1007,3555,1059,3569,1059,3589,1007xe" filled="true" fillcolor="#231f20" stroked="false">
                <v:path arrowok="t"/>
                <v:fill type="solid"/>
              </v:shape>
            </v:group>
            <v:group style="position:absolute;left:3593;top:1006;width:71;height:74" coordorigin="3593,1006" coordsize="71,74">
              <v:shape style="position:absolute;left:3593;top:1006;width:71;height:74" coordorigin="3593,1006" coordsize="71,74" path="m3639,1006l3622,1006,3617,1007,3593,1036,3593,1054,3596,1063,3609,1076,3617,1079,3639,1079,3647,1076,3656,1067,3622,1067,3618,1065,3610,1056,3608,1050,3608,1034,3610,1028,3617,1020,3622,1018,3656,1018,3647,1009,3639,1006xe" filled="true" fillcolor="#231f20" stroked="false">
                <v:path arrowok="t"/>
                <v:fill type="solid"/>
              </v:shape>
              <v:shape style="position:absolute;left:3593;top:1006;width:71;height:74" coordorigin="3593,1006" coordsize="71,74" path="m3656,1018l3634,1018,3639,1020,3646,1028,3648,1034,3648,1050,3646,1056,3639,1065,3634,1067,3656,1067,3660,1063,3663,1054,3663,1031,3660,1022,3656,1018xe" filled="true" fillcolor="#231f20" stroked="false">
                <v:path arrowok="t"/>
                <v:fill type="solid"/>
              </v:shape>
            </v:group>
            <v:group style="position:absolute;left:3671;top:1006;width:59;height:74" coordorigin="3671,1006" coordsize="59,74">
              <v:shape style="position:absolute;left:3671;top:1006;width:59;height:74" coordorigin="3671,1006" coordsize="59,74" path="m3685,1053l3671,1055,3672,1063,3675,1069,3685,1077,3692,1079,3707,1079,3712,1078,3721,1075,3724,1072,3727,1067,3696,1067,3693,1066,3688,1061,3686,1058,3685,1053xe" filled="true" fillcolor="#231f20" stroked="false">
                <v:path arrowok="t"/>
                <v:fill type="solid"/>
              </v:shape>
              <v:shape style="position:absolute;left:3671;top:1006;width:59;height:74" coordorigin="3671,1006" coordsize="59,74" path="m3709,1006l3694,1006,3690,1007,3673,1031,3676,1036,3683,1042,3689,1045,3703,1048,3707,1049,3711,1051,3713,1052,3715,1054,3715,1055,3715,1060,3714,1062,3709,1066,3706,1067,3727,1067,3729,1065,3730,1061,3730,1053,3729,1049,3696,1032,3691,1030,3688,1028,3687,1026,3687,1023,3688,1021,3692,1018,3695,1018,3726,1018,3725,1015,3716,1008,3709,1006xe" filled="true" fillcolor="#231f20" stroked="false">
                <v:path arrowok="t"/>
                <v:fill type="solid"/>
              </v:shape>
              <v:shape style="position:absolute;left:3671;top:1006;width:59;height:74" coordorigin="3671,1006" coordsize="59,74" path="m3726,1018l3704,1018,3707,1018,3711,1022,3712,1024,3713,1028,3728,1027,3727,1021,3726,1018xe" filled="true" fillcolor="#231f20" stroked="false">
                <v:path arrowok="t"/>
                <v:fill type="solid"/>
              </v:shape>
            </v:group>
            <v:group style="position:absolute;left:3684;top:724;width:269;height:419" coordorigin="3684,724" coordsize="269,419">
              <v:shape style="position:absolute;left:3684;top:724;width:269;height:419" coordorigin="3684,724" coordsize="269,419" path="m3684,724l3789,780,3881,848,3935,923,3953,991,3940,1049,3904,1096,3851,1128,3788,1143e" filled="false" stroked="true" strokeweight=".613pt" strokecolor="#231f20">
                <v:path arrowok="t"/>
              </v:shape>
              <v:shape style="position:absolute;left:3525;top:547;width:444;height:614" type="#_x0000_t75" stroked="false">
                <v:imagedata r:id="rId36" o:title=""/>
              </v:shape>
            </v:group>
            <v:group style="position:absolute;left:3378;top:1016;width:509;height:203" coordorigin="3378,1016" coordsize="509,203">
              <v:shape style="position:absolute;left:3378;top:1016;width:509;height:203" coordorigin="3378,1016" coordsize="509,203" path="m3887,1016l3847,1083,3793,1139,3728,1181,3654,1209,3574,1218,3522,1214,3471,1203,3423,1184,3378,1157e" filled="false" stroked="true" strokeweight=".541pt" strokecolor="#231f20">
                <v:path arrowok="t"/>
              </v:shape>
            </v:group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646,420,3717,438,3783,466,3843,503,3897,549,3943,603,3980,663,4008,729,4026,800,4032,875,4026,949,4008,1020,3980,1086,3943,1147,3897,1200,3843,1246,3783,1284,3717,1312,3646,1329,3571,1335,3497,1329,3426,1312,3360,1284,3300,1246,3246,1200,3200,1147,3162,1086,3135,1020,3117,949,3111,875,3117,800,3135,729,3162,663,3200,603,3246,549,3300,503,3360,466,3426,438,3497,420,3571,414xe" filled="false" stroked="true" strokeweight=".567pt" strokecolor="#231f20">
                <v:path arrowok="t"/>
              </v:shape>
              <v:shape style="position:absolute;left:3428;top:1174;width:297;height:119" type="#_x0000_t75" stroked="false">
                <v:imagedata r:id="rId28" o:title=""/>
              </v:shape>
            </v:group>
            <w10:wrap type="topAndBottom"/>
          </v:group>
        </w:pict>
      </w:r>
      <w:r>
        <w:rPr/>
        <w:pict>
          <v:group style="position:absolute;margin-left:206.141998pt;margin-top:20.418976pt;width:46.65pt;height:46.65pt;mso-position-horizontal-relative:page;mso-position-vertical-relative:paragraph;z-index:2008;mso-wrap-distance-left:0;mso-wrap-distance-right:0" coordorigin="4123,408" coordsize="933,933"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515,420,4444,438,4378,466,4317,503,4264,549,4218,603,4180,663,4152,729,4135,800,4129,875,4135,949,4152,1020,4180,1086,4218,1147,4264,1200,4317,1246,4378,1284,4444,1312,4515,1329,4589,1335,4664,1329,4735,1312,4801,1284,4861,1246,4915,1200,4961,1147,4998,1086,5026,1020,5043,949,5049,875,5043,800,5026,729,4998,663,4961,603,4915,549,4861,503,4801,466,4735,438,4664,420,4589,414xe" filled="true" fillcolor="#d1d3d4" stroked="false">
                <v:path arrowok="t"/>
                <v:fill type="solid"/>
              </v:shape>
            </v:group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664,420,4735,438,4801,466,4861,503,4915,549,4961,603,4998,663,5026,729,5043,800,5049,875,5043,949,5026,1020,4998,1086,4961,1147,4915,1200,4861,1246,4801,1284,4735,1312,4664,1329,4589,1335,4515,1329,4444,1312,4378,1284,4317,1246,4264,1200,4218,1147,4180,1086,4152,1020,4135,949,4129,875,4135,800,4152,729,4180,663,4218,603,4264,549,4317,503,4378,466,4444,438,4515,420,4589,414xe" filled="false" stroked="true" strokeweight=".425pt" strokecolor="#231f20">
                <v:path arrowok="t"/>
              </v:shape>
            </v:group>
            <v:group style="position:absolute;left:4342;top:447;width:419;height:816" coordorigin="4342,447" coordsize="419,816">
              <v:shape style="position:absolute;left:4342;top:447;width:419;height:816" coordorigin="4342,447" coordsize="419,816" path="m4342,1263l4761,447e" filled="false" stroked="true" strokeweight=".306pt" strokecolor="#6d6e71">
                <v:path arrowok="t"/>
              </v:shape>
            </v:group>
            <v:group style="position:absolute;left:4139;top:564;width:112;height:217" coordorigin="4139,564" coordsize="112,217">
              <v:shape style="position:absolute;left:4139;top:564;width:112;height:217" coordorigin="4139,564" coordsize="112,217" path="m4139,780l4250,564e" filled="false" stroked="true" strokeweight=".306pt" strokecolor="#6d6e71">
                <v:path arrowok="t"/>
              </v:shape>
            </v:group>
            <v:group style="position:absolute;left:4131;top:526;width:159;height:309" coordorigin="4131,526" coordsize="159,309">
              <v:shape style="position:absolute;left:4131;top:526;width:159;height:309" coordorigin="4131,526" coordsize="159,309" path="m4131,834l4289,526e" filled="false" stroked="true" strokeweight=".306pt" strokecolor="#6d6e71">
                <v:path arrowok="t"/>
              </v:shape>
            </v:group>
            <v:group style="position:absolute;left:4129;top:500;width:193;height:376" coordorigin="4129,500" coordsize="193,376">
              <v:shape style="position:absolute;left:4129;top:500;width:193;height:376" coordorigin="4129,500" coordsize="193,376" path="m4129,876l4322,500e" filled="false" stroked="true" strokeweight=".306pt" strokecolor="#6d6e71">
                <v:path arrowok="t"/>
              </v:shape>
            </v:group>
            <v:group style="position:absolute;left:4130;top:480;width:222;height:431" coordorigin="4130,480" coordsize="222,431">
              <v:shape style="position:absolute;left:4130;top:480;width:222;height:431" coordorigin="4130,480" coordsize="222,431" path="m4130,911l4351,480e" filled="false" stroked="true" strokeweight=".306pt" strokecolor="#6d6e71">
                <v:path arrowok="t"/>
              </v:shape>
            </v:group>
            <v:group style="position:absolute;left:4134;top:465;width:246;height:478" coordorigin="4134,465" coordsize="246,478">
              <v:shape style="position:absolute;left:4134;top:465;width:246;height:478" coordorigin="4134,465" coordsize="246,478" path="m4134,942l4379,465e" filled="false" stroked="true" strokeweight=".306pt" strokecolor="#6d6e71">
                <v:path arrowok="t"/>
              </v:shape>
            </v:group>
            <v:group style="position:absolute;left:4139;top:453;width:266;height:518" coordorigin="4139,453" coordsize="266,518">
              <v:shape style="position:absolute;left:4139;top:453;width:266;height:518" coordorigin="4139,453" coordsize="266,518" path="m4139,971l4405,453e" filled="false" stroked="true" strokeweight=".306pt" strokecolor="#6d6e71">
                <v:path arrowok="t"/>
              </v:shape>
            </v:group>
            <v:group style="position:absolute;left:4145;top:443;width:285;height:554" coordorigin="4145,443" coordsize="285,554">
              <v:shape style="position:absolute;left:4145;top:443;width:285;height:554" coordorigin="4145,443" coordsize="285,554" path="m4145,997l4430,443e" filled="false" stroked="true" strokeweight=".306pt" strokecolor="#6d6e71">
                <v:path arrowok="t"/>
              </v:shape>
            </v:group>
            <v:group style="position:absolute;left:4152;top:435;width:301;height:586" coordorigin="4152,435" coordsize="301,586">
              <v:shape style="position:absolute;left:4152;top:435;width:301;height:586" coordorigin="4152,435" coordsize="301,586" path="m4152,1021l4453,435e" filled="false" stroked="true" strokeweight=".306pt" strokecolor="#6d6e71">
                <v:path arrowok="t"/>
              </v:shape>
            </v:group>
            <v:group style="position:absolute;left:4161;top:428;width:316;height:615" coordorigin="4161,428" coordsize="316,615">
              <v:shape style="position:absolute;left:4161;top:428;width:316;height:615" coordorigin="4161,428" coordsize="316,615" path="m4161,1043l4476,428e" filled="false" stroked="true" strokeweight=".306pt" strokecolor="#6d6e71">
                <v:path arrowok="t"/>
              </v:shape>
            </v:group>
            <v:group style="position:absolute;left:4169;top:423;width:329;height:641" coordorigin="4169,423" coordsize="329,641">
              <v:shape style="position:absolute;left:4169;top:423;width:329;height:641" coordorigin="4169,423" coordsize="329,641" path="m4169,1064l4498,423e" filled="false" stroked="true" strokeweight=".306pt" strokecolor="#6d6e71">
                <v:path arrowok="t"/>
              </v:shape>
            </v:group>
            <v:group style="position:absolute;left:4179;top:420;width:342;height:665" coordorigin="4179,420" coordsize="342,665">
              <v:shape style="position:absolute;left:4179;top:420;width:342;height:665" coordorigin="4179,420" coordsize="342,665" path="m4179,1084l4520,420e" filled="false" stroked="true" strokeweight=".306pt" strokecolor="#6d6e71">
                <v:path arrowok="t"/>
              </v:shape>
            </v:group>
            <v:group style="position:absolute;left:4189;top:417;width:352;height:686" coordorigin="4189,417" coordsize="352,686">
              <v:shape style="position:absolute;left:4189;top:417;width:352;height:686" coordorigin="4189,417" coordsize="352,686" path="m4189,1102l4541,417e" filled="false" stroked="true" strokeweight=".306pt" strokecolor="#6d6e71">
                <v:path arrowok="t"/>
              </v:shape>
            </v:group>
            <v:group style="position:absolute;left:4200;top:415;width:362;height:705" coordorigin="4200,415" coordsize="362,705">
              <v:shape style="position:absolute;left:4200;top:415;width:362;height:705" coordorigin="4200,415" coordsize="362,705" path="m4200,1120l4561,415e" filled="false" stroked="true" strokeweight=".306pt" strokecolor="#6d6e71">
                <v:path arrowok="t"/>
              </v:shape>
            </v:group>
            <v:group style="position:absolute;left:4211;top:414;width:371;height:723" coordorigin="4211,414" coordsize="371,723">
              <v:shape style="position:absolute;left:4211;top:414;width:371;height:723" coordorigin="4211,414" coordsize="371,723" path="m4211,1137l4581,414e" filled="false" stroked="true" strokeweight=".306pt" strokecolor="#6d6e71">
                <v:path arrowok="t"/>
              </v:shape>
            </v:group>
            <v:group style="position:absolute;left:4222;top:415;width:379;height:738" coordorigin="4222,415" coordsize="379,738">
              <v:shape style="position:absolute;left:4222;top:415;width:379;height:738" coordorigin="4222,415" coordsize="379,738" path="m4222,1152l4601,415e" filled="false" stroked="true" strokeweight=".306pt" strokecolor="#6d6e71">
                <v:path arrowok="t"/>
              </v:shape>
            </v:group>
            <v:group style="position:absolute;left:4234;top:415;width:387;height:752" coordorigin="4234,415" coordsize="387,752">
              <v:shape style="position:absolute;left:4234;top:415;width:387;height:752" coordorigin="4234,415" coordsize="387,752" path="m4234,1167l4620,415e" filled="false" stroked="true" strokeweight=".306pt" strokecolor="#6d6e71">
                <v:path arrowok="t"/>
              </v:shape>
            </v:group>
            <v:group style="position:absolute;left:4246;top:417;width:393;height:765" coordorigin="4246,417" coordsize="393,765">
              <v:shape style="position:absolute;left:4246;top:417;width:393;height:765" coordorigin="4246,417" coordsize="393,765" path="m4246,1182l4639,417e" filled="false" stroked="true" strokeweight=".306pt" strokecolor="#6d6e71">
                <v:path arrowok="t"/>
              </v:shape>
            </v:group>
            <v:group style="position:absolute;left:4259;top:419;width:399;height:776" coordorigin="4259,419" coordsize="399,776">
              <v:shape style="position:absolute;left:4259;top:419;width:399;height:776" coordorigin="4259,419" coordsize="399,776" path="m4259,1195l4657,419e" filled="false" stroked="true" strokeweight=".306pt" strokecolor="#6d6e71">
                <v:path arrowok="t"/>
              </v:shape>
            </v:group>
            <v:group style="position:absolute;left:4272;top:422;width:404;height:786" coordorigin="4272,422" coordsize="404,786">
              <v:shape style="position:absolute;left:4272;top:422;width:404;height:786" coordorigin="4272,422" coordsize="404,786" path="m4272,1208l4675,422e" filled="false" stroked="true" strokeweight=".306pt" strokecolor="#6d6e71">
                <v:path arrowok="t"/>
              </v:shape>
            </v:group>
            <v:group style="position:absolute;left:4285;top:426;width:408;height:795" coordorigin="4285,426" coordsize="408,795">
              <v:shape style="position:absolute;left:4285;top:426;width:408;height:795" coordorigin="4285,426" coordsize="408,795" path="m4285,1220l4693,426e" filled="false" stroked="true" strokeweight=".306pt" strokecolor="#6d6e71">
                <v:path arrowok="t"/>
              </v:shape>
            </v:group>
            <v:group style="position:absolute;left:4299;top:431;width:412;height:802" coordorigin="4299,431" coordsize="412,802">
              <v:shape style="position:absolute;left:4299;top:431;width:412;height:802" coordorigin="4299,431" coordsize="412,802" path="m4299,1232l4710,431e" filled="false" stroked="true" strokeweight=".306pt" strokecolor="#6d6e71">
                <v:path arrowok="t"/>
              </v:shape>
            </v:group>
            <v:group style="position:absolute;left:4313;top:436;width:415;height:808" coordorigin="4313,436" coordsize="415,808">
              <v:shape style="position:absolute;left:4313;top:436;width:415;height:808" coordorigin="4313,436" coordsize="415,808" path="m4313,1243l4728,436e" filled="false" stroked="true" strokeweight=".306pt" strokecolor="#6d6e71">
                <v:path arrowok="t"/>
              </v:shape>
            </v:group>
            <v:group style="position:absolute;left:4327;top:441;width:417;height:812" coordorigin="4327,441" coordsize="417,812">
              <v:shape style="position:absolute;left:4327;top:441;width:417;height:812" coordorigin="4327,441" coordsize="417,812" path="m4327,1253l4744,441e" filled="false" stroked="true" strokeweight=".306pt" strokecolor="#6d6e71">
                <v:path arrowok="t"/>
              </v:shape>
            </v:group>
            <v:group style="position:absolute;left:4179;top:558;width:293;height:412" coordorigin="4179,558" coordsize="293,412">
              <v:shape style="position:absolute;left:4179;top:558;width:293;height:412" coordorigin="4179,558" coordsize="293,412" path="m4219,898l4203,898,4195,901,4182,914,4179,921,4179,940,4245,970,4268,969,4291,964,4313,957,4335,947,4349,938,4285,938,4273,933,4245,911,4235,903,4231,902,4225,899,4219,898xe" filled="true" fillcolor="#231f20" stroked="false">
                <v:path arrowok="t"/>
                <v:fill type="solid"/>
              </v:shape>
              <v:shape style="position:absolute;left:4179;top:558;width:293;height:412" coordorigin="4179,558" coordsize="293,412" path="m4471,558l4314,558,4230,727,4248,728,4264,731,4318,760,4353,818,4357,853,4356,872,4327,927,4296,938,4349,938,4401,883,4423,821,4424,800,4423,782,4397,719,4345,680,4287,664,4305,628,4451,628,4471,558xe" filled="true" fillcolor="#231f20" stroked="false">
                <v:path arrowok="t"/>
                <v:fill type="solid"/>
              </v:shape>
            </v:group>
            <v:group style="position:absolute;left:4444;top:542;width:305;height:435" coordorigin="4444,542" coordsize="305,435">
              <v:shape style="position:absolute;left:4444;top:542;width:305;height:435" coordorigin="4444,542" coordsize="305,435" path="m4649,542l4577,566,4529,614,4484,688,4459,752,4446,823,4444,859,4445,875,4463,933,4513,973,4538,977,4552,976,4533,957,4526,954,4514,943,4511,935,4511,919,4526,842,4544,783,4572,698,4597,627,4629,569,4645,563,4709,563,4704,560,4692,552,4679,547,4665,543,4649,542xe" filled="true" fillcolor="#231f20" stroked="false">
                <v:path arrowok="t"/>
                <v:fill type="solid"/>
              </v:shape>
              <v:shape style="position:absolute;left:4444;top:542;width:305;height:435" coordorigin="4444,542" coordsize="305,435" path="m4709,563l4660,563,4667,566,4673,572,4679,578,4682,586,4682,598,4671,662,4643,755,4609,861,4588,919,4551,957,4608,957,4655,918,4695,860,4727,790,4745,713,4748,663,4747,649,4724,580,4715,569,4709,563xe" filled="true" fillcolor="#231f20" stroked="false">
                <v:path arrowok="t"/>
                <v:fill type="solid"/>
              </v:shape>
            </v:group>
            <v:group style="position:absolute;left:4211;top:1006;width:63;height:74" coordorigin="4211,1006" coordsize="63,74">
              <v:shape style="position:absolute;left:4211;top:1006;width:63;height:74" coordorigin="4211,1006" coordsize="63,74" path="m4253,1006l4234,1006,4226,1009,4214,1022,4211,1031,4211,1054,4214,1063,4226,1076,4234,1079,4251,1079,4258,1077,4268,1069,4270,1067,4238,1067,4234,1065,4227,1057,4226,1051,4226,1033,4227,1027,4234,1020,4238,1018,4270,1018,4269,1016,4261,1008,4253,1006xe" filled="true" fillcolor="#231f20" stroked="false">
                <v:path arrowok="t"/>
                <v:fill type="solid"/>
              </v:shape>
              <v:shape style="position:absolute;left:4211;top:1006;width:63;height:74" coordorigin="4211,1006" coordsize="63,74" path="m4260,1052l4258,1057,4256,1061,4251,1065,4247,1067,4270,1067,4272,1064,4274,1056,4260,1052xe" filled="true" fillcolor="#231f20" stroked="false">
                <v:path arrowok="t"/>
                <v:fill type="solid"/>
              </v:shape>
              <v:shape style="position:absolute;left:4211;top:1006;width:63;height:74" coordorigin="4211,1006" coordsize="63,74" path="m4270,1018l4248,1018,4251,1019,4256,1023,4258,1026,4259,1030,4274,1026,4272,1021,4270,1018xe" filled="true" fillcolor="#231f20" stroked="false">
                <v:path arrowok="t"/>
                <v:fill type="solid"/>
              </v:shape>
            </v:group>
            <v:group style="position:absolute;left:4286;top:1007;width:55;height:71" coordorigin="4286,1007" coordsize="55,71">
              <v:shape style="position:absolute;left:4286;top:1007;width:55;height:71" coordorigin="4286,1007" coordsize="55,71" path="m4340,1007l4286,1007,4286,1078,4341,1078,4341,1066,4301,1066,4301,1047,4337,1047,4337,1035,4301,1035,4301,1019,4340,1019,4340,1007xe" filled="true" fillcolor="#231f20" stroked="false">
                <v:path arrowok="t"/>
                <v:fill type="solid"/>
              </v:shape>
            </v:group>
            <v:group style="position:absolute;left:4354;top:1007;width:58;height:71" coordorigin="4354,1007" coordsize="58,71">
              <v:shape style="position:absolute;left:4354;top:1007;width:58;height:71" coordorigin="4354,1007" coordsize="58,71" path="m4368,1007l4354,1007,4354,1078,4367,1078,4367,1032,4383,1032,4368,1007xe" filled="true" fillcolor="#231f20" stroked="false">
                <v:path arrowok="t"/>
                <v:fill type="solid"/>
              </v:shape>
              <v:shape style="position:absolute;left:4354;top:1007;width:58;height:71" coordorigin="4354,1007" coordsize="58,71" path="m4383,1032l4367,1032,4397,1078,4411,1078,4411,1054,4398,1054,4383,1032xe" filled="true" fillcolor="#231f20" stroked="false">
                <v:path arrowok="t"/>
                <v:fill type="solid"/>
              </v:shape>
              <v:shape style="position:absolute;left:4354;top:1007;width:58;height:71" coordorigin="4354,1007" coordsize="58,71" path="m4411,1007l4398,1007,4398,1054,4411,1054,4411,1007xe" filled="true" fillcolor="#231f20" stroked="false">
                <v:path arrowok="t"/>
                <v:fill type="solid"/>
              </v:shape>
            </v:group>
            <v:group style="position:absolute;left:4421;top:1007;width:58;height:71" coordorigin="4421,1007" coordsize="58,71">
              <v:shape style="position:absolute;left:4421;top:1007;width:58;height:71" coordorigin="4421,1007" coordsize="58,71" path="m4458,1019l4443,1019,4443,1078,4458,1078,4458,1019xe" filled="true" fillcolor="#231f20" stroked="false">
                <v:path arrowok="t"/>
                <v:fill type="solid"/>
              </v:shape>
              <v:shape style="position:absolute;left:4421;top:1007;width:58;height:71" coordorigin="4421,1007" coordsize="58,71" path="m4479,1007l4421,1007,4421,1019,4479,1019,4479,1007xe" filled="true" fillcolor="#231f20" stroked="false">
                <v:path arrowok="t"/>
                <v:fill type="solid"/>
              </v:shape>
            </v:group>
            <v:group style="position:absolute;left:4474;top:1007;width:73;height:71" coordorigin="4474,1007" coordsize="73,71">
              <v:shape style="position:absolute;left:4474;top:1007;width:73;height:71" coordorigin="4474,1007" coordsize="73,71" path="m4517,1007l4502,1007,4474,1078,4489,1078,4495,1062,4540,1062,4535,1050,4499,1050,4509,1023,4524,1023,4517,1007xe" filled="true" fillcolor="#231f20" stroked="false">
                <v:path arrowok="t"/>
                <v:fill type="solid"/>
              </v:shape>
              <v:shape style="position:absolute;left:4474;top:1007;width:73;height:71" coordorigin="4474,1007" coordsize="73,71" path="m4540,1062l4524,1062,4530,1078,4546,1078,4540,1062xe" filled="true" fillcolor="#231f20" stroked="false">
                <v:path arrowok="t"/>
                <v:fill type="solid"/>
              </v:shape>
              <v:shape style="position:absolute;left:4474;top:1007;width:73;height:71" coordorigin="4474,1007" coordsize="73,71" path="m4524,1023l4509,1023,4519,1050,4535,1050,4524,1023xe" filled="true" fillcolor="#231f20" stroked="false">
                <v:path arrowok="t"/>
                <v:fill type="solid"/>
              </v:shape>
            </v:group>
            <v:group style="position:absolute;left:4539;top:1007;width:68;height:71" coordorigin="4539,1007" coordsize="68,71">
              <v:shape style="position:absolute;left:4539;top:1007;width:68;height:71" coordorigin="4539,1007" coordsize="68,71" path="m4555,1007l4539,1007,4565,1078,4580,1078,4587,1059,4573,1059,4555,1007xe" filled="true" fillcolor="#231f20" stroked="false">
                <v:path arrowok="t"/>
                <v:fill type="solid"/>
              </v:shape>
              <v:shape style="position:absolute;left:4539;top:1007;width:68;height:71" coordorigin="4539,1007" coordsize="68,71" path="m4606,1007l4591,1007,4573,1059,4587,1059,4606,1007xe" filled="true" fillcolor="#231f20" stroked="false">
                <v:path arrowok="t"/>
                <v:fill type="solid"/>
              </v:shape>
            </v:group>
            <v:group style="position:absolute;left:4611;top:1006;width:71;height:74" coordorigin="4611,1006" coordsize="71,74">
              <v:shape style="position:absolute;left:4611;top:1006;width:71;height:74" coordorigin="4611,1006" coordsize="71,74" path="m4656,1006l4640,1006,4635,1007,4611,1036,4611,1054,4614,1063,4627,1076,4635,1079,4657,1079,4665,1076,4674,1067,4640,1067,4635,1065,4628,1056,4626,1050,4626,1034,4628,1028,4635,1020,4640,1018,4674,1018,4665,1009,4656,1006xe" filled="true" fillcolor="#231f20" stroked="false">
                <v:path arrowok="t"/>
                <v:fill type="solid"/>
              </v:shape>
              <v:shape style="position:absolute;left:4611;top:1006;width:71;height:74" coordorigin="4611,1006" coordsize="71,74" path="m4674,1018l4652,1018,4657,1020,4664,1028,4666,1034,4666,1050,4664,1056,4657,1065,4652,1067,4674,1067,4678,1063,4681,1054,4681,1031,4678,1022,4674,1018xe" filled="true" fillcolor="#231f20" stroked="false">
                <v:path arrowok="t"/>
                <v:fill type="solid"/>
              </v:shape>
            </v:group>
            <v:group style="position:absolute;left:4689;top:1006;width:59;height:74" coordorigin="4689,1006" coordsize="59,74">
              <v:shape style="position:absolute;left:4689;top:1006;width:59;height:74" coordorigin="4689,1006" coordsize="59,74" path="m4703,1053l4689,1055,4690,1063,4693,1069,4702,1077,4709,1079,4725,1079,4730,1078,4738,1075,4742,1072,4745,1067,4714,1067,4711,1066,4705,1061,4704,1058,4703,1053xe" filled="true" fillcolor="#231f20" stroked="false">
                <v:path arrowok="t"/>
                <v:fill type="solid"/>
              </v:shape>
              <v:shape style="position:absolute;left:4689;top:1006;width:59;height:74" coordorigin="4689,1006" coordsize="59,74" path="m4727,1006l4712,1006,4707,1007,4691,1031,4693,1036,4701,1042,4707,1045,4720,1048,4724,1049,4729,1051,4730,1052,4732,1054,4733,1055,4733,1060,4732,1062,4727,1066,4723,1067,4745,1067,4746,1065,4747,1061,4747,1053,4746,1049,4714,1032,4709,1030,4706,1028,4705,1026,4705,1023,4706,1021,4710,1018,4713,1018,4744,1018,4743,1015,4734,1008,4727,1006xe" filled="true" fillcolor="#231f20" stroked="false">
                <v:path arrowok="t"/>
                <v:fill type="solid"/>
              </v:shape>
              <v:shape style="position:absolute;left:4689;top:1006;width:59;height:74" coordorigin="4689,1006" coordsize="59,74" path="m4744,1018l4722,1018,4725,1018,4729,1022,4730,1024,4731,1028,4745,1027,4745,1021,4744,1018xe" filled="true" fillcolor="#231f20" stroked="false">
                <v:path arrowok="t"/>
                <v:fill type="solid"/>
              </v:shape>
            </v:group>
            <v:group style="position:absolute;left:4702;top:724;width:269;height:419" coordorigin="4702,724" coordsize="269,419">
              <v:shape style="position:absolute;left:4702;top:724;width:269;height:419" coordorigin="4702,724" coordsize="269,419" path="m4702,724l4807,780,4899,848,4953,923,4971,991,4958,1049,4921,1096,4868,1128,4805,1143e" filled="false" stroked="true" strokeweight=".613pt" strokecolor="#231f20">
                <v:path arrowok="t"/>
              </v:shape>
              <v:shape style="position:absolute;left:4543;top:547;width:444;height:614" type="#_x0000_t75" stroked="false">
                <v:imagedata r:id="rId37" o:title=""/>
              </v:shape>
            </v:group>
            <v:group style="position:absolute;left:4396;top:1016;width:509;height:203" coordorigin="4396,1016" coordsize="509,203">
              <v:shape style="position:absolute;left:4396;top:1016;width:509;height:203" coordorigin="4396,1016" coordsize="509,203" path="m4904,1016l4865,1083,4811,1139,4746,1181,4672,1209,4591,1218,4540,1214,4489,1203,4441,1184,4396,1157e" filled="false" stroked="true" strokeweight=".541pt" strokecolor="#231f20">
                <v:path arrowok="t"/>
              </v:shape>
            </v:group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664,420,4735,438,4801,466,4861,503,4915,549,4961,603,4998,663,5026,729,5043,800,5049,875,5043,949,5026,1020,4998,1086,4961,1147,4915,1200,4861,1246,4801,1284,4735,1312,4664,1329,4589,1335,4515,1329,4444,1312,4378,1284,4317,1246,4264,1200,4218,1147,4180,1086,4152,1020,4135,949,4129,875,4135,800,4152,729,4180,663,4218,603,4264,549,4317,503,4378,466,4444,438,4515,420,4589,414xe" filled="false" stroked="true" strokeweight=".567pt" strokecolor="#231f20">
                <v:path arrowok="t"/>
              </v:shape>
              <v:shape style="position:absolute;left:4446;top:1174;width:297;height:119" type="#_x0000_t75" stroked="false">
                <v:imagedata r:id="rId34" o:title=""/>
              </v:shape>
            </v:group>
            <w10:wrap type="topAndBottom"/>
          </v:group>
        </w:pict>
      </w:r>
      <w:r>
        <w:rPr/>
        <w:pict>
          <v:group style="position:absolute;margin-left:256.71701pt;margin-top:15.825976pt;width:50.85pt;height:50.85pt;mso-position-horizontal-relative:page;mso-position-vertical-relative:paragraph;z-index:2032;mso-wrap-distance-left:0;mso-wrap-distance-right:0" coordorigin="5134,317" coordsize="1017,1017"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568,328,5497,344,5431,369,5369,403,5313,446,5264,495,5221,551,5187,613,5162,680,5146,750,5140,825,5146,899,5162,970,5187,1036,5221,1098,5264,1154,5313,1204,5369,1246,5431,1280,5497,1306,5568,1321,5643,1327,5717,1321,5788,1306,5854,1280,5916,1246,5972,1204,6021,1154,6064,1098,6098,1036,6123,970,6139,899,6145,825,6139,750,6123,680,6098,613,6064,551,6021,495,5972,446,5916,403,5854,369,5788,344,5717,328,5643,323xe" filled="true" fillcolor="#d1d3d4" stroked="false">
                <v:path arrowok="t"/>
                <v:fill type="solid"/>
              </v:shape>
            </v:group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717,328,5788,344,5854,369,5916,403,5972,446,6021,495,6064,551,6098,613,6123,680,6139,750,6145,825,6139,899,6123,970,6098,1036,6064,1098,6021,1154,5972,1204,5916,1246,5854,1280,5788,1306,5717,1321,5643,1327,5568,1321,5497,1306,5431,1280,5369,1246,5313,1204,5264,1154,5221,1098,5187,1036,5162,970,5146,899,5140,825,5146,750,5162,680,5187,613,5221,551,5264,495,5313,446,5369,403,5431,369,5497,344,5568,328,5643,323xe" filled="false" stroked="true" strokeweight=".425pt" strokecolor="#231f20">
                <v:path arrowok="t"/>
              </v:shape>
            </v:group>
            <v:group style="position:absolute;left:5373;top:359;width:457;height:890" coordorigin="5373,359" coordsize="457,890">
              <v:shape style="position:absolute;left:5373;top:359;width:457;height:890" coordorigin="5373,359" coordsize="457,890" path="m5373,1248l5830,359e" filled="false" stroked="true" strokeweight=".334pt" strokecolor="#6d6e71">
                <v:path arrowok="t"/>
              </v:shape>
            </v:group>
            <v:group style="position:absolute;left:5151;top:485;width:122;height:237" coordorigin="5151,485" coordsize="122,237">
              <v:shape style="position:absolute;left:5151;top:485;width:122;height:237" coordorigin="5151,485" coordsize="122,237" path="m5151,722l5272,485e" filled="false" stroked="true" strokeweight=".334pt" strokecolor="#6d6e71">
                <v:path arrowok="t"/>
              </v:shape>
            </v:group>
            <v:group style="position:absolute;left:5142;top:444;width:173;height:337" coordorigin="5142,444" coordsize="173,337">
              <v:shape style="position:absolute;left:5142;top:444;width:173;height:337" coordorigin="5142,444" coordsize="173,337" path="m5142,780l5315,444e" filled="false" stroked="true" strokeweight=".334pt" strokecolor="#6d6e71">
                <v:path arrowok="t"/>
              </v:shape>
            </v:group>
            <v:group style="position:absolute;left:5140;top:416;width:211;height:410" coordorigin="5140,416" coordsize="211,410">
              <v:shape style="position:absolute;left:5140;top:416;width:211;height:410" coordorigin="5140,416" coordsize="211,410" path="m5140,826l5351,416e" filled="false" stroked="true" strokeweight=".334pt" strokecolor="#6d6e71">
                <v:path arrowok="t"/>
              </v:shape>
            </v:group>
            <v:group style="position:absolute;left:5142;top:395;width:242;height:470" coordorigin="5142,395" coordsize="242,470">
              <v:shape style="position:absolute;left:5142;top:395;width:242;height:470" coordorigin="5142,395" coordsize="242,470" path="m5142,864l5383,395e" filled="false" stroked="true" strokeweight=".334pt" strokecolor="#6d6e71">
                <v:path arrowok="t"/>
              </v:shape>
            </v:group>
            <v:group style="position:absolute;left:5146;top:378;width:268;height:521" coordorigin="5146,378" coordsize="268,521">
              <v:shape style="position:absolute;left:5146;top:378;width:268;height:521" coordorigin="5146,378" coordsize="268,521" path="m5146,898l5413,378e" filled="false" stroked="true" strokeweight=".334pt" strokecolor="#6d6e71">
                <v:path arrowok="t"/>
              </v:shape>
            </v:group>
            <v:group style="position:absolute;left:5151;top:364;width:291;height:565" coordorigin="5151,364" coordsize="291,565">
              <v:shape style="position:absolute;left:5151;top:364;width:291;height:565" coordorigin="5151,364" coordsize="291,565" path="m5151,929l5441,364e" filled="false" stroked="true" strokeweight=".334pt" strokecolor="#6d6e71">
                <v:path arrowok="t"/>
              </v:shape>
            </v:group>
            <v:group style="position:absolute;left:5158;top:354;width:311;height:605" coordorigin="5158,354" coordsize="311,605">
              <v:shape style="position:absolute;left:5158;top:354;width:311;height:605" coordorigin="5158,354" coordsize="311,605" path="m5158,958l5468,354e" filled="false" stroked="true" strokeweight=".334pt" strokecolor="#6d6e71">
                <v:path arrowok="t"/>
              </v:shape>
            </v:group>
            <v:group style="position:absolute;left:5166;top:345;width:329;height:640" coordorigin="5166,345" coordsize="329,640">
              <v:shape style="position:absolute;left:5166;top:345;width:329;height:640" coordorigin="5166,345" coordsize="329,640" path="m5166,984l5494,345e" filled="false" stroked="true" strokeweight=".334pt" strokecolor="#6d6e71">
                <v:path arrowok="t"/>
              </v:shape>
            </v:group>
            <v:group style="position:absolute;left:5175;top:338;width:345;height:671" coordorigin="5175,338" coordsize="345,671">
              <v:shape style="position:absolute;left:5175;top:338;width:345;height:671" coordorigin="5175,338" coordsize="345,671" path="m5175,1008l5519,338e" filled="false" stroked="true" strokeweight=".334pt" strokecolor="#6d6e71">
                <v:path arrowok="t"/>
              </v:shape>
            </v:group>
            <v:group style="position:absolute;left:5185;top:332;width:359;height:699" coordorigin="5185,332" coordsize="359,699">
              <v:shape style="position:absolute;left:5185;top:332;width:359;height:699" coordorigin="5185,332" coordsize="359,699" path="m5185,1031l5544,332e" filled="false" stroked="true" strokeweight=".334pt" strokecolor="#6d6e71">
                <v:path arrowok="t"/>
              </v:shape>
            </v:group>
            <v:group style="position:absolute;left:5195;top:328;width:373;height:725" coordorigin="5195,328" coordsize="373,725">
              <v:shape style="position:absolute;left:5195;top:328;width:373;height:725" coordorigin="5195,328" coordsize="373,725" path="m5195,1053l5567,328e" filled="false" stroked="true" strokeweight=".334pt" strokecolor="#6d6e71">
                <v:path arrowok="t"/>
              </v:shape>
            </v:group>
            <v:group style="position:absolute;left:5206;top:325;width:384;height:748" coordorigin="5206,325" coordsize="384,748">
              <v:shape style="position:absolute;left:5206;top:325;width:384;height:748" coordorigin="5206,325" coordsize="384,748" path="m5206,1073l5590,325e" filled="false" stroked="true" strokeweight=".334pt" strokecolor="#6d6e71">
                <v:path arrowok="t"/>
              </v:shape>
            </v:group>
            <v:group style="position:absolute;left:5217;top:323;width:395;height:769" coordorigin="5217,323" coordsize="395,769">
              <v:shape style="position:absolute;left:5217;top:323;width:395;height:769" coordorigin="5217,323" coordsize="395,769" path="m5217,1092l5612,323e" filled="false" stroked="true" strokeweight=".334pt" strokecolor="#6d6e71">
                <v:path arrowok="t"/>
              </v:shape>
            </v:group>
            <v:group style="position:absolute;left:5230;top:323;width:405;height:788" coordorigin="5230,323" coordsize="405,788">
              <v:shape style="position:absolute;left:5230;top:323;width:405;height:788" coordorigin="5230,323" coordsize="405,788" path="m5230,1110l5634,323e" filled="false" stroked="true" strokeweight=".334pt" strokecolor="#6d6e71">
                <v:path arrowok="t"/>
              </v:shape>
            </v:group>
            <v:group style="position:absolute;left:5242;top:323;width:414;height:805" coordorigin="5242,323" coordsize="414,805">
              <v:shape style="position:absolute;left:5242;top:323;width:414;height:805" coordorigin="5242,323" coordsize="414,805" path="m5242,1128l5655,323e" filled="false" stroked="true" strokeweight=".334pt" strokecolor="#6d6e71">
                <v:path arrowok="t"/>
              </v:shape>
            </v:group>
            <v:group style="position:absolute;left:5255;top:324;width:422;height:821" coordorigin="5255,324" coordsize="422,821">
              <v:shape style="position:absolute;left:5255;top:324;width:422;height:821" coordorigin="5255,324" coordsize="422,821" path="m5255,1144l5676,324e" filled="false" stroked="true" strokeweight=".334pt" strokecolor="#6d6e71">
                <v:path arrowok="t"/>
              </v:shape>
            </v:group>
            <v:group style="position:absolute;left:5268;top:325;width:429;height:835" coordorigin="5268,325" coordsize="429,835">
              <v:shape style="position:absolute;left:5268;top:325;width:429;height:835" coordorigin="5268,325" coordsize="429,835" path="m5268,1160l5697,325e" filled="false" stroked="true" strokeweight=".334pt" strokecolor="#6d6e71">
                <v:path arrowok="t"/>
              </v:shape>
            </v:group>
            <v:group style="position:absolute;left:5282;top:328;width:435;height:847" coordorigin="5282,328" coordsize="435,847">
              <v:shape style="position:absolute;left:5282;top:328;width:435;height:847" coordorigin="5282,328" coordsize="435,847" path="m5282,1174l5717,328e" filled="false" stroked="true" strokeweight=".334pt" strokecolor="#6d6e71">
                <v:path arrowok="t"/>
              </v:shape>
            </v:group>
            <v:group style="position:absolute;left:5296;top:331;width:441;height:858" coordorigin="5296,331" coordsize="441,858">
              <v:shape style="position:absolute;left:5296;top:331;width:441;height:858" coordorigin="5296,331" coordsize="441,858" path="m5296,1188l5737,331e" filled="false" stroked="true" strokeweight=".334pt" strokecolor="#6d6e71">
                <v:path arrowok="t"/>
              </v:shape>
            </v:group>
            <v:group style="position:absolute;left:5311;top:335;width:445;height:867" coordorigin="5311,335" coordsize="445,867">
              <v:shape style="position:absolute;left:5311;top:335;width:445;height:867" coordorigin="5311,335" coordsize="445,867" path="m5311,1202l5756,335e" filled="false" stroked="true" strokeweight=".334pt" strokecolor="#6d6e71">
                <v:path arrowok="t"/>
              </v:shape>
            </v:group>
            <v:group style="position:absolute;left:5326;top:340;width:449;height:875" coordorigin="5326,340" coordsize="449,875">
              <v:shape style="position:absolute;left:5326;top:340;width:449;height:875" coordorigin="5326,340" coordsize="449,875" path="m5326,1214l5775,340e" filled="false" stroked="true" strokeweight=".334pt" strokecolor="#6d6e71">
                <v:path arrowok="t"/>
              </v:shape>
            </v:group>
            <v:group style="position:absolute;left:5341;top:346;width:453;height:881" coordorigin="5341,346" coordsize="453,881">
              <v:shape style="position:absolute;left:5341;top:346;width:453;height:881" coordorigin="5341,346" coordsize="453,881" path="m5341,1226l5793,346e" filled="false" stroked="true" strokeweight=".334pt" strokecolor="#6d6e71">
                <v:path arrowok="t"/>
              </v:shape>
            </v:group>
            <v:group style="position:absolute;left:5357;top:352;width:455;height:886" coordorigin="5357,352" coordsize="455,886">
              <v:shape style="position:absolute;left:5357;top:352;width:455;height:886" coordorigin="5357,352" coordsize="455,886" path="m5357,1237l5812,352e" filled="false" stroked="true" strokeweight=".334pt" strokecolor="#6d6e71">
                <v:path arrowok="t"/>
              </v:shape>
            </v:group>
            <v:group style="position:absolute;left:5172;top:471;width:328;height:449" coordorigin="5172,471" coordsize="328,449">
              <v:shape style="position:absolute;left:5172;top:471;width:328;height:449" coordorigin="5172,471" coordsize="328,449" path="m5493,534l5345,534,5359,535,5371,539,5411,586,5412,600,5411,616,5389,680,5330,752,5258,827,5172,908,5172,920,5412,920,5445,845,5272,845,5323,802,5398,736,5443,691,5484,632,5499,566,5497,548,5493,534xe" filled="true" fillcolor="#231f20" stroked="false">
                <v:path arrowok="t"/>
                <v:fill type="solid"/>
              </v:shape>
              <v:shape style="position:absolute;left:5172;top:471;width:328;height:449" coordorigin="5172,471" coordsize="328,449" path="m5465,799l5449,799,5442,811,5434,822,5378,844,5359,845,5445,845,5465,799xe" filled="true" fillcolor="#231f20" stroked="false">
                <v:path arrowok="t"/>
                <v:fill type="solid"/>
              </v:shape>
              <v:shape style="position:absolute;left:5172;top:471;width:328;height:449" coordorigin="5172,471" coordsize="328,449" path="m5388,471l5318,490,5273,536,5253,578,5265,584,5283,562,5302,546,5322,537,5345,534,5493,534,5492,531,5432,478,5411,472,5388,471xe" filled="true" fillcolor="#231f20" stroked="false">
                <v:path arrowok="t"/>
                <v:fill type="solid"/>
              </v:shape>
            </v:group>
            <v:group style="position:absolute;left:5471;top:471;width:349;height:466" coordorigin="5471,471" coordsize="349,466">
              <v:shape style="position:absolute;left:5471;top:471;width:349;height:466" coordorigin="5471,471" coordsize="349,466" path="m5519,855l5499,855,5490,859,5475,873,5471,881,5471,903,5531,936,5550,937,5578,935,5605,930,5631,922,5657,910,5674,900,5611,900,5601,899,5591,896,5580,892,5571,885,5557,875,5546,867,5538,862,5533,859,5526,857,5519,855xe" filled="true" fillcolor="#231f20" stroked="false">
                <v:path arrowok="t"/>
                <v:fill type="solid"/>
              </v:shape>
              <v:shape style="position:absolute;left:5471;top:471;width:349;height:466" coordorigin="5471,471" coordsize="349,466" path="m5820,471l5633,471,5532,662,5553,664,5572,667,5637,699,5678,765,5684,804,5682,825,5648,887,5611,900,5674,900,5720,860,5757,792,5764,744,5763,725,5731,653,5669,609,5600,591,5622,550,5795,550,5820,471xe" filled="true" fillcolor="#231f20" stroked="false">
                <v:path arrowok="t"/>
                <v:fill type="solid"/>
              </v:shape>
            </v:group>
            <v:group style="position:absolute;left:5230;top:968;width:69;height:80" coordorigin="5230,968" coordsize="69,80">
              <v:shape style="position:absolute;left:5230;top:968;width:69;height:80" coordorigin="5230,968" coordsize="69,80" path="m5276,968l5256,968,5247,971,5233,985,5230,995,5230,1020,5233,1030,5247,1044,5255,1047,5274,1047,5281,1045,5292,1037,5294,1034,5260,1034,5255,1032,5252,1028,5248,1024,5246,1017,5246,998,5248,991,5255,983,5260,981,5295,981,5294,979,5284,970,5276,968xe" filled="true" fillcolor="#231f20" stroked="false">
                <v:path arrowok="t"/>
                <v:fill type="solid"/>
              </v:shape>
              <v:shape style="position:absolute;left:5230;top:968;width:69;height:80" coordorigin="5230,968" coordsize="69,80" path="m5283,1018l5282,1023,5279,1028,5273,1033,5270,1034,5294,1034,5296,1031,5298,1023,5283,1018xe" filled="true" fillcolor="#231f20" stroked="false">
                <v:path arrowok="t"/>
                <v:fill type="solid"/>
              </v:shape>
              <v:shape style="position:absolute;left:5230;top:968;width:69;height:80" coordorigin="5230,968" coordsize="69,80" path="m5295,981l5270,981,5274,982,5280,987,5282,990,5282,994,5298,990,5296,984,5295,981xe" filled="true" fillcolor="#231f20" stroked="false">
                <v:path arrowok="t"/>
                <v:fill type="solid"/>
              </v:shape>
            </v:group>
            <v:group style="position:absolute;left:5312;top:969;width:60;height:78" coordorigin="5312,969" coordsize="60,78">
              <v:shape style="position:absolute;left:5312;top:969;width:60;height:78" coordorigin="5312,969" coordsize="60,78" path="m5371,969l5312,969,5312,1046,5372,1046,5372,1033,5328,1033,5328,1012,5368,1012,5368,999,5328,999,5328,982,5371,982,5371,969xe" filled="true" fillcolor="#231f20" stroked="false">
                <v:path arrowok="t"/>
                <v:fill type="solid"/>
              </v:shape>
            </v:group>
            <v:group style="position:absolute;left:5386;top:969;width:63;height:78" coordorigin="5386,969" coordsize="63,78">
              <v:shape style="position:absolute;left:5386;top:969;width:63;height:78" coordorigin="5386,969" coordsize="63,78" path="m5401,969l5386,969,5386,1046,5401,1046,5401,996,5418,996,5401,969xe" filled="true" fillcolor="#231f20" stroked="false">
                <v:path arrowok="t"/>
                <v:fill type="solid"/>
              </v:shape>
              <v:shape style="position:absolute;left:5386;top:969;width:63;height:78" coordorigin="5386,969" coordsize="63,78" path="m5418,996l5401,996,5432,1046,5448,1046,5448,1021,5434,1021,5418,996xe" filled="true" fillcolor="#231f20" stroked="false">
                <v:path arrowok="t"/>
                <v:fill type="solid"/>
              </v:shape>
              <v:shape style="position:absolute;left:5386;top:969;width:63;height:78" coordorigin="5386,969" coordsize="63,78" path="m5448,969l5434,969,5434,1021,5448,1021,5448,969xe" filled="true" fillcolor="#231f20" stroked="false">
                <v:path arrowok="t"/>
                <v:fill type="solid"/>
              </v:shape>
            </v:group>
            <v:group style="position:absolute;left:5460;top:969;width:63;height:78" coordorigin="5460,969" coordsize="63,78">
              <v:shape style="position:absolute;left:5460;top:969;width:63;height:78" coordorigin="5460,969" coordsize="63,78" path="m5499,982l5483,982,5483,1046,5499,1046,5499,982xe" filled="true" fillcolor="#231f20" stroked="false">
                <v:path arrowok="t"/>
                <v:fill type="solid"/>
              </v:shape>
              <v:shape style="position:absolute;left:5460;top:969;width:63;height:78" coordorigin="5460,969" coordsize="63,78" path="m5522,969l5460,969,5460,982,5522,982,5522,969xe" filled="true" fillcolor="#231f20" stroked="false">
                <v:path arrowok="t"/>
                <v:fill type="solid"/>
              </v:shape>
            </v:group>
            <v:group style="position:absolute;left:5516;top:969;width:80;height:78" coordorigin="5516,969" coordsize="80,78">
              <v:shape style="position:absolute;left:5516;top:969;width:80;height:78" coordorigin="5516,969" coordsize="80,78" path="m5564,969l5547,969,5516,1046,5533,1046,5540,1029,5588,1029,5583,1016,5545,1016,5555,987,5571,987,5564,969xe" filled="true" fillcolor="#231f20" stroked="false">
                <v:path arrowok="t"/>
                <v:fill type="solid"/>
              </v:shape>
              <v:shape style="position:absolute;left:5516;top:969;width:80;height:78" coordorigin="5516,969" coordsize="80,78" path="m5588,1029l5571,1029,5578,1046,5596,1046,5588,1029xe" filled="true" fillcolor="#231f20" stroked="false">
                <v:path arrowok="t"/>
                <v:fill type="solid"/>
              </v:shape>
              <v:shape style="position:absolute;left:5516;top:969;width:80;height:78" coordorigin="5516,969" coordsize="80,78" path="m5571,987l5555,987,5566,1016,5583,1016,5571,987xe" filled="true" fillcolor="#231f20" stroked="false">
                <v:path arrowok="t"/>
                <v:fill type="solid"/>
              </v:shape>
            </v:group>
            <v:group style="position:absolute;left:5588;top:969;width:74;height:78" coordorigin="5588,969" coordsize="74,78">
              <v:shape style="position:absolute;left:5588;top:969;width:74;height:78" coordorigin="5588,969" coordsize="74,78" path="m5605,969l5588,969,5616,1046,5633,1046,5640,1026,5625,1026,5605,969xe" filled="true" fillcolor="#231f20" stroked="false">
                <v:path arrowok="t"/>
                <v:fill type="solid"/>
              </v:shape>
              <v:shape style="position:absolute;left:5588;top:969;width:74;height:78" coordorigin="5588,969" coordsize="74,78" path="m5661,969l5644,969,5625,1026,5640,1026,5661,969xe" filled="true" fillcolor="#231f20" stroked="false">
                <v:path arrowok="t"/>
                <v:fill type="solid"/>
              </v:shape>
            </v:group>
            <v:group style="position:absolute;left:5666;top:968;width:77;height:80" coordorigin="5666,968" coordsize="77,80">
              <v:shape style="position:absolute;left:5666;top:968;width:77;height:80" coordorigin="5666,968" coordsize="77,80" path="m5716,968l5698,968,5692,969,5666,1000,5666,1020,5670,1030,5683,1044,5693,1047,5716,1047,5725,1044,5735,1034,5698,1034,5693,1032,5685,1023,5683,1016,5683,998,5685,992,5693,983,5698,981,5735,981,5725,971,5716,968xe" filled="true" fillcolor="#231f20" stroked="false">
                <v:path arrowok="t"/>
                <v:fill type="solid"/>
              </v:shape>
              <v:shape style="position:absolute;left:5666;top:968;width:77;height:80" coordorigin="5666,968" coordsize="77,80" path="m5735,981l5711,981,5716,983,5724,992,5726,998,5726,1016,5724,1023,5716,1032,5711,1034,5735,1034,5739,1030,5743,1020,5743,995,5739,985,5735,981xe" filled="true" fillcolor="#231f20" stroked="false">
                <v:path arrowok="t"/>
                <v:fill type="solid"/>
              </v:shape>
            </v:group>
            <v:group style="position:absolute;left:5751;top:968;width:65;height:80" coordorigin="5751,968" coordsize="65,80">
              <v:shape style="position:absolute;left:5751;top:968;width:65;height:80" coordorigin="5751,968" coordsize="65,80" path="m5767,1020l5751,1021,5752,1030,5755,1036,5766,1045,5774,1047,5790,1047,5796,1047,5805,1043,5809,1040,5813,1034,5779,1034,5775,1033,5769,1028,5767,1025,5767,1020xe" filled="true" fillcolor="#231f20" stroked="false">
                <v:path arrowok="t"/>
                <v:fill type="solid"/>
              </v:shape>
              <v:shape style="position:absolute;left:5751;top:968;width:65;height:80" coordorigin="5751,968" coordsize="65,80" path="m5793,968l5777,968,5771,969,5754,995,5756,1000,5765,1008,5771,1010,5786,1014,5790,1015,5795,1017,5797,1018,5799,1020,5799,1022,5799,1027,5798,1029,5793,1033,5789,1034,5813,1034,5814,1032,5815,1028,5815,1019,5814,1015,5778,996,5773,994,5770,992,5769,990,5769,986,5770,985,5774,981,5778,981,5811,981,5810,978,5805,974,5800,970,5793,968xe" filled="true" fillcolor="#231f20" stroked="false">
                <v:path arrowok="t"/>
                <v:fill type="solid"/>
              </v:shape>
              <v:shape style="position:absolute;left:5751;top:968;width:65;height:80" coordorigin="5751,968" coordsize="65,80" path="m5811,981l5787,981,5790,981,5795,985,5796,988,5797,992,5813,991,5813,984,5811,981xe" filled="true" fillcolor="#231f20" stroked="false">
                <v:path arrowok="t"/>
                <v:fill type="solid"/>
              </v:shape>
            </v:group>
            <v:group style="position:absolute;left:5765;top:661;width:292;height:457" coordorigin="5765,661" coordsize="292,457">
              <v:shape style="position:absolute;left:5765;top:661;width:292;height:457" coordorigin="5765,661" coordsize="292,457" path="m5765,661l5822,690,5880,722,5934,756,5980,796,6034,866,6057,931,6054,989,6030,1038,5990,1077,5938,1104,5879,1118e" filled="false" stroked="true" strokeweight=".669pt" strokecolor="#231f20">
                <v:path arrowok="t"/>
              </v:shape>
              <v:shape style="position:absolute;left:5592;top:465;width:484;height:671" type="#_x0000_t75" stroked="false">
                <v:imagedata r:id="rId38" o:title=""/>
              </v:shape>
            </v:group>
            <v:group style="position:absolute;left:5432;top:979;width:555;height:221" coordorigin="5432,979" coordsize="555,221">
              <v:shape style="position:absolute;left:5432;top:979;width:555;height:221" coordorigin="5432,979" coordsize="555,221" path="m5987,979l5951,1040,5906,1094,5851,1138,5788,1171,5719,1192,5645,1199,5588,1195,5533,1182,5481,1162,5432,1133e" filled="false" stroked="true" strokeweight=".717pt" strokecolor="#231f20">
                <v:path arrowok="t"/>
              </v:shape>
            </v:group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717,328,5788,344,5854,369,5916,403,5972,446,6021,495,6064,551,6098,613,6123,680,6139,750,6145,825,6139,899,6123,970,6098,1036,6064,1098,6021,1154,5972,1204,5916,1246,5854,1280,5788,1306,5717,1321,5643,1327,5568,1321,5497,1306,5431,1280,5369,1246,5313,1204,5264,1154,5221,1098,5187,1036,5162,970,5146,899,5140,825,5146,750,5162,680,5187,613,5221,551,5264,495,5313,446,5369,403,5431,369,5497,344,5568,328,5643,323xe" filled="false" stroked="true" strokeweight=".567pt" strokecolor="#231f20">
                <v:path arrowok="t"/>
              </v:shape>
              <v:shape style="position:absolute;left:5485;top:1149;width:326;height:132" type="#_x0000_t75" stroked="false">
                <v:imagedata r:id="rId39" o:title=""/>
              </v:shape>
            </v:group>
            <w10:wrap type="topAndBottom"/>
          </v:group>
        </w:pict>
      </w:r>
      <w:r>
        <w:rPr/>
        <w:pict>
          <v:group style="position:absolute;margin-left:311.606995pt;margin-top:15.825976pt;width:50.85pt;height:50.85pt;mso-position-horizontal-relative:page;mso-position-vertical-relative:paragraph;z-index:2056;mso-wrap-distance-left:0;mso-wrap-distance-right:0" coordorigin="6232,317" coordsize="1017,1017"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666,328,6595,344,6529,369,6467,403,6411,446,6361,495,6319,551,6285,613,6259,680,6244,750,6238,825,6244,899,6259,970,6285,1036,6319,1098,6361,1154,6411,1204,6467,1246,6529,1280,6595,1306,6666,1321,6740,1327,6814,1321,6885,1306,6952,1280,7014,1246,7070,1204,7119,1154,7162,1098,7196,1036,7221,970,7237,899,7242,825,7237,750,7221,680,7196,613,7162,551,7119,495,7070,446,7014,403,6952,369,6885,344,6814,328,6740,323xe" filled="true" fillcolor="#d1d3d4" stroked="false">
                <v:path arrowok="t"/>
                <v:fill type="solid"/>
              </v:shape>
            </v:group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814,328,6885,344,6952,369,7014,403,7070,446,7119,495,7162,551,7196,613,7221,680,7237,750,7242,825,7237,899,7221,970,7196,1036,7162,1098,7119,1154,7070,1204,7014,1246,6952,1280,6885,1306,6814,1321,6740,1327,6666,1321,6595,1306,6529,1280,6467,1246,6411,1204,6361,1154,6319,1098,6285,1036,6259,970,6244,899,6238,825,6244,750,6259,680,6285,613,6319,551,6361,495,6411,446,6467,403,6529,369,6595,344,6666,328,6740,323xe" filled="false" stroked="true" strokeweight=".425pt" strokecolor="#231f20">
                <v:path arrowok="t"/>
              </v:shape>
            </v:group>
            <v:group style="position:absolute;left:6470;top:359;width:457;height:890" coordorigin="6470,359" coordsize="457,890">
              <v:shape style="position:absolute;left:6470;top:359;width:457;height:890" coordorigin="6470,359" coordsize="457,890" path="m6470,1248l6927,359e" filled="false" stroked="true" strokeweight=".334pt" strokecolor="#6d6e71">
                <v:path arrowok="t"/>
              </v:shape>
            </v:group>
            <v:group style="position:absolute;left:6249;top:485;width:122;height:237" coordorigin="6249,485" coordsize="122,237">
              <v:shape style="position:absolute;left:6249;top:485;width:122;height:237" coordorigin="6249,485" coordsize="122,237" path="m6249,722l6370,485e" filled="false" stroked="true" strokeweight=".334pt" strokecolor="#6d6e71">
                <v:path arrowok="t"/>
              </v:shape>
            </v:group>
            <v:group style="position:absolute;left:6240;top:444;width:173;height:337" coordorigin="6240,444" coordsize="173,337">
              <v:shape style="position:absolute;left:6240;top:444;width:173;height:337" coordorigin="6240,444" coordsize="173,337" path="m6240,780l6413,444e" filled="false" stroked="true" strokeweight=".334pt" strokecolor="#6d6e71">
                <v:path arrowok="t"/>
              </v:shape>
            </v:group>
            <v:group style="position:absolute;left:6238;top:416;width:211;height:410" coordorigin="6238,416" coordsize="211,410">
              <v:shape style="position:absolute;left:6238;top:416;width:211;height:410" coordorigin="6238,416" coordsize="211,410" path="m6238,826l6449,416e" filled="false" stroked="true" strokeweight=".334pt" strokecolor="#6d6e71">
                <v:path arrowok="t"/>
              </v:shape>
            </v:group>
            <v:group style="position:absolute;left:6240;top:395;width:242;height:470" coordorigin="6240,395" coordsize="242,470">
              <v:shape style="position:absolute;left:6240;top:395;width:242;height:470" coordorigin="6240,395" coordsize="242,470" path="m6240,864l6481,395e" filled="false" stroked="true" strokeweight=".334pt" strokecolor="#6d6e71">
                <v:path arrowok="t"/>
              </v:shape>
            </v:group>
            <v:group style="position:absolute;left:6244;top:378;width:268;height:521" coordorigin="6244,378" coordsize="268,521">
              <v:shape style="position:absolute;left:6244;top:378;width:268;height:521" coordorigin="6244,378" coordsize="268,521" path="m6244,898l6511,378e" filled="false" stroked="true" strokeweight=".334pt" strokecolor="#6d6e71">
                <v:path arrowok="t"/>
              </v:shape>
            </v:group>
            <v:group style="position:absolute;left:6249;top:364;width:291;height:565" coordorigin="6249,364" coordsize="291,565">
              <v:shape style="position:absolute;left:6249;top:364;width:291;height:565" coordorigin="6249,364" coordsize="291,565" path="m6249,929l6539,364e" filled="false" stroked="true" strokeweight=".334pt" strokecolor="#6d6e71">
                <v:path arrowok="t"/>
              </v:shape>
            </v:group>
            <v:group style="position:absolute;left:6256;top:354;width:311;height:605" coordorigin="6256,354" coordsize="311,605">
              <v:shape style="position:absolute;left:6256;top:354;width:311;height:605" coordorigin="6256,354" coordsize="311,605" path="m6256,958l6566,354e" filled="false" stroked="true" strokeweight=".334pt" strokecolor="#6d6e71">
                <v:path arrowok="t"/>
              </v:shape>
            </v:group>
            <v:group style="position:absolute;left:6264;top:345;width:329;height:640" coordorigin="6264,345" coordsize="329,640">
              <v:shape style="position:absolute;left:6264;top:345;width:329;height:640" coordorigin="6264,345" coordsize="329,640" path="m6264,984l6592,345e" filled="false" stroked="true" strokeweight=".334pt" strokecolor="#6d6e71">
                <v:path arrowok="t"/>
              </v:shape>
            </v:group>
            <v:group style="position:absolute;left:6273;top:338;width:345;height:671" coordorigin="6273,338" coordsize="345,671">
              <v:shape style="position:absolute;left:6273;top:338;width:345;height:671" coordorigin="6273,338" coordsize="345,671" path="m6273,1008l6617,338e" filled="false" stroked="true" strokeweight=".334pt" strokecolor="#6d6e71">
                <v:path arrowok="t"/>
              </v:shape>
            </v:group>
            <v:group style="position:absolute;left:6282;top:332;width:359;height:699" coordorigin="6282,332" coordsize="359,699">
              <v:shape style="position:absolute;left:6282;top:332;width:359;height:699" coordorigin="6282,332" coordsize="359,699" path="m6282,1031l6641,332e" filled="false" stroked="true" strokeweight=".334pt" strokecolor="#6d6e71">
                <v:path arrowok="t"/>
              </v:shape>
            </v:group>
            <v:group style="position:absolute;left:6293;top:328;width:373;height:725" coordorigin="6293,328" coordsize="373,725">
              <v:shape style="position:absolute;left:6293;top:328;width:373;height:725" coordorigin="6293,328" coordsize="373,725" path="m6293,1053l6665,328e" filled="false" stroked="true" strokeweight=".334pt" strokecolor="#6d6e71">
                <v:path arrowok="t"/>
              </v:shape>
            </v:group>
            <v:group style="position:absolute;left:6304;top:325;width:384;height:748" coordorigin="6304,325" coordsize="384,748">
              <v:shape style="position:absolute;left:6304;top:325;width:384;height:748" coordorigin="6304,325" coordsize="384,748" path="m6304,1073l6688,325e" filled="false" stroked="true" strokeweight=".334pt" strokecolor="#6d6e71">
                <v:path arrowok="t"/>
              </v:shape>
            </v:group>
            <v:group style="position:absolute;left:6315;top:323;width:395;height:769" coordorigin="6315,323" coordsize="395,769">
              <v:shape style="position:absolute;left:6315;top:323;width:395;height:769" coordorigin="6315,323" coordsize="395,769" path="m6315,1092l6710,323e" filled="false" stroked="true" strokeweight=".334pt" strokecolor="#6d6e71">
                <v:path arrowok="t"/>
              </v:shape>
            </v:group>
            <v:group style="position:absolute;left:6327;top:323;width:405;height:788" coordorigin="6327,323" coordsize="405,788">
              <v:shape style="position:absolute;left:6327;top:323;width:405;height:788" coordorigin="6327,323" coordsize="405,788" path="m6327,1110l6732,323e" filled="false" stroked="true" strokeweight=".334pt" strokecolor="#6d6e71">
                <v:path arrowok="t"/>
              </v:shape>
            </v:group>
            <v:group style="position:absolute;left:6340;top:323;width:414;height:805" coordorigin="6340,323" coordsize="414,805">
              <v:shape style="position:absolute;left:6340;top:323;width:414;height:805" coordorigin="6340,323" coordsize="414,805" path="m6340,1128l6753,323e" filled="false" stroked="true" strokeweight=".334pt" strokecolor="#6d6e71">
                <v:path arrowok="t"/>
              </v:shape>
            </v:group>
            <v:group style="position:absolute;left:6353;top:324;width:422;height:821" coordorigin="6353,324" coordsize="422,821">
              <v:shape style="position:absolute;left:6353;top:324;width:422;height:821" coordorigin="6353,324" coordsize="422,821" path="m6353,1144l6774,324e" filled="false" stroked="true" strokeweight=".334pt" strokecolor="#6d6e71">
                <v:path arrowok="t"/>
              </v:shape>
            </v:group>
            <v:group style="position:absolute;left:6366;top:325;width:429;height:835" coordorigin="6366,325" coordsize="429,835">
              <v:shape style="position:absolute;left:6366;top:325;width:429;height:835" coordorigin="6366,325" coordsize="429,835" path="m6366,1160l6795,325e" filled="false" stroked="true" strokeweight=".334pt" strokecolor="#6d6e71">
                <v:path arrowok="t"/>
              </v:shape>
            </v:group>
            <v:group style="position:absolute;left:6380;top:328;width:435;height:847" coordorigin="6380,328" coordsize="435,847">
              <v:shape style="position:absolute;left:6380;top:328;width:435;height:847" coordorigin="6380,328" coordsize="435,847" path="m6380,1174l6815,328e" filled="false" stroked="true" strokeweight=".334pt" strokecolor="#6d6e71">
                <v:path arrowok="t"/>
              </v:shape>
            </v:group>
            <v:group style="position:absolute;left:6394;top:331;width:441;height:858" coordorigin="6394,331" coordsize="441,858">
              <v:shape style="position:absolute;left:6394;top:331;width:441;height:858" coordorigin="6394,331" coordsize="441,858" path="m6394,1188l6834,331e" filled="false" stroked="true" strokeweight=".334pt" strokecolor="#6d6e71">
                <v:path arrowok="t"/>
              </v:shape>
            </v:group>
            <v:group style="position:absolute;left:6409;top:335;width:445;height:867" coordorigin="6409,335" coordsize="445,867">
              <v:shape style="position:absolute;left:6409;top:335;width:445;height:867" coordorigin="6409,335" coordsize="445,867" path="m6409,1202l6854,335e" filled="false" stroked="true" strokeweight=".334pt" strokecolor="#6d6e71">
                <v:path arrowok="t"/>
              </v:shape>
            </v:group>
            <v:group style="position:absolute;left:6424;top:340;width:449;height:875" coordorigin="6424,340" coordsize="449,875">
              <v:shape style="position:absolute;left:6424;top:340;width:449;height:875" coordorigin="6424,340" coordsize="449,875" path="m6424,1214l6873,340e" filled="false" stroked="true" strokeweight=".334pt" strokecolor="#6d6e71">
                <v:path arrowok="t"/>
              </v:shape>
            </v:group>
            <v:group style="position:absolute;left:6439;top:346;width:453;height:881" coordorigin="6439,346" coordsize="453,881">
              <v:shape style="position:absolute;left:6439;top:346;width:453;height:881" coordorigin="6439,346" coordsize="453,881" path="m6439,1226l6891,346e" filled="false" stroked="true" strokeweight=".334pt" strokecolor="#6d6e71">
                <v:path arrowok="t"/>
              </v:shape>
            </v:group>
            <v:group style="position:absolute;left:6455;top:352;width:455;height:886" coordorigin="6455,352" coordsize="455,886">
              <v:shape style="position:absolute;left:6455;top:352;width:455;height:886" coordorigin="6455,352" coordsize="455,886" path="m6455,1237l6909,352e" filled="false" stroked="true" strokeweight=".334pt" strokecolor="#6d6e71">
                <v:path arrowok="t"/>
              </v:shape>
            </v:group>
            <v:group style="position:absolute;left:6269;top:471;width:328;height:449" coordorigin="6269,471" coordsize="328,449">
              <v:shape style="position:absolute;left:6269;top:471;width:328;height:449" coordorigin="6269,471" coordsize="328,449" path="m6590,534l6443,534,6456,535,6469,539,6509,586,6510,600,6509,616,6486,680,6428,752,6356,827,6269,908,6269,920,6510,920,6543,845,6369,845,6421,802,6495,736,6540,691,6582,632,6597,566,6595,548,6590,534xe" filled="true" fillcolor="#231f20" stroked="false">
                <v:path arrowok="t"/>
                <v:fill type="solid"/>
              </v:shape>
              <v:shape style="position:absolute;left:6269;top:471;width:328;height:449" coordorigin="6269,471" coordsize="328,449" path="m6563,799l6547,799,6540,811,6532,822,6476,844,6457,845,6543,845,6563,799xe" filled="true" fillcolor="#231f20" stroked="false">
                <v:path arrowok="t"/>
                <v:fill type="solid"/>
              </v:shape>
              <v:shape style="position:absolute;left:6269;top:471;width:328;height:449" coordorigin="6269,471" coordsize="328,449" path="m6486,471l6416,490,6371,536,6351,578,6363,584,6380,562,6400,546,6420,537,6443,534,6590,534,6589,531,6530,478,6509,472,6486,471xe" filled="true" fillcolor="#231f20" stroked="false">
                <v:path arrowok="t"/>
                <v:fill type="solid"/>
              </v:shape>
            </v:group>
            <v:group style="position:absolute;left:6569;top:471;width:349;height:466" coordorigin="6569,471" coordsize="349,466">
              <v:shape style="position:absolute;left:6569;top:471;width:349;height:466" coordorigin="6569,471" coordsize="349,466" path="m6616,855l6597,855,6588,859,6573,873,6569,881,6569,903,6629,936,6648,937,6676,935,6703,930,6729,922,6755,910,6771,900,6709,900,6699,899,6688,896,6678,892,6668,885,6654,875,6643,867,6636,862,6631,859,6624,857,6616,855xe" filled="true" fillcolor="#231f20" stroked="false">
                <v:path arrowok="t"/>
                <v:fill type="solid"/>
              </v:shape>
              <v:shape style="position:absolute;left:6569;top:471;width:349;height:466" coordorigin="6569,471" coordsize="349,466" path="m6918,471l6730,471,6630,662,6651,664,6670,667,6735,699,6776,765,6781,804,6780,825,6746,887,6709,900,6771,900,6818,860,6855,792,6862,744,6860,725,6829,653,6766,609,6698,591,6720,550,6893,550,6918,471xe" filled="true" fillcolor="#231f20" stroked="false">
                <v:path arrowok="t"/>
                <v:fill type="solid"/>
              </v:shape>
            </v:group>
            <v:group style="position:absolute;left:6327;top:968;width:69;height:80" coordorigin="6327,968" coordsize="69,80">
              <v:shape style="position:absolute;left:6327;top:968;width:69;height:80" coordorigin="6327,968" coordsize="69,80" path="m6374,968l6353,968,6344,971,6331,985,6327,995,6327,1020,6331,1030,6344,1044,6353,1047,6372,1047,6379,1045,6390,1037,6392,1034,6358,1034,6353,1032,6349,1028,6346,1024,6344,1017,6344,998,6346,991,6353,983,6358,981,6392,981,6391,979,6382,970,6374,968xe" filled="true" fillcolor="#231f20" stroked="false">
                <v:path arrowok="t"/>
                <v:fill type="solid"/>
              </v:shape>
              <v:shape style="position:absolute;left:6327;top:968;width:69;height:80" coordorigin="6327,968" coordsize="69,80" path="m6381,1018l6379,1023,6377,1028,6371,1033,6367,1034,6392,1034,6394,1031,6396,1023,6381,1018xe" filled="true" fillcolor="#231f20" stroked="false">
                <v:path arrowok="t"/>
                <v:fill type="solid"/>
              </v:shape>
              <v:shape style="position:absolute;left:6327;top:968;width:69;height:80" coordorigin="6327,968" coordsize="69,80" path="m6392,981l6368,981,6371,982,6377,987,6379,990,6380,994,6396,990,6394,984,6392,981xe" filled="true" fillcolor="#231f20" stroked="false">
                <v:path arrowok="t"/>
                <v:fill type="solid"/>
              </v:shape>
            </v:group>
            <v:group style="position:absolute;left:6410;top:969;width:60;height:78" coordorigin="6410,969" coordsize="60,78">
              <v:shape style="position:absolute;left:6410;top:969;width:60;height:78" coordorigin="6410,969" coordsize="60,78" path="m6468,969l6410,969,6410,1046,6470,1046,6470,1033,6426,1033,6426,1012,6465,1012,6465,999,6426,999,6426,982,6468,982,6468,969xe" filled="true" fillcolor="#231f20" stroked="false">
                <v:path arrowok="t"/>
                <v:fill type="solid"/>
              </v:shape>
            </v:group>
            <v:group style="position:absolute;left:6484;top:969;width:63;height:78" coordorigin="6484,969" coordsize="63,78">
              <v:shape style="position:absolute;left:6484;top:969;width:63;height:78" coordorigin="6484,969" coordsize="63,78" path="m6499,969l6484,969,6484,1046,6498,1046,6498,996,6516,996,6499,969xe" filled="true" fillcolor="#231f20" stroked="false">
                <v:path arrowok="t"/>
                <v:fill type="solid"/>
              </v:shape>
              <v:shape style="position:absolute;left:6484;top:969;width:63;height:78" coordorigin="6484,969" coordsize="63,78" path="m6516,996l6498,996,6530,1046,6546,1046,6546,1021,6531,1021,6516,996xe" filled="true" fillcolor="#231f20" stroked="false">
                <v:path arrowok="t"/>
                <v:fill type="solid"/>
              </v:shape>
              <v:shape style="position:absolute;left:6484;top:969;width:63;height:78" coordorigin="6484,969" coordsize="63,78" path="m6546,969l6531,969,6531,1021,6546,1021,6546,969xe" filled="true" fillcolor="#231f20" stroked="false">
                <v:path arrowok="t"/>
                <v:fill type="solid"/>
              </v:shape>
            </v:group>
            <v:group style="position:absolute;left:6557;top:969;width:63;height:78" coordorigin="6557,969" coordsize="63,78">
              <v:shape style="position:absolute;left:6557;top:969;width:63;height:78" coordorigin="6557,969" coordsize="63,78" path="m6597,982l6581,982,6581,1046,6597,1046,6597,982xe" filled="true" fillcolor="#231f20" stroked="false">
                <v:path arrowok="t"/>
                <v:fill type="solid"/>
              </v:shape>
              <v:shape style="position:absolute;left:6557;top:969;width:63;height:78" coordorigin="6557,969" coordsize="63,78" path="m6620,969l6557,969,6557,982,6620,982,6620,969xe" filled="true" fillcolor="#231f20" stroked="false">
                <v:path arrowok="t"/>
                <v:fill type="solid"/>
              </v:shape>
            </v:group>
            <v:group style="position:absolute;left:6614;top:969;width:80;height:78" coordorigin="6614,969" coordsize="80,78">
              <v:shape style="position:absolute;left:6614;top:969;width:80;height:78" coordorigin="6614,969" coordsize="80,78" path="m6662,969l6645,969,6614,1046,6631,1046,6638,1029,6686,1029,6681,1016,6642,1016,6653,987,6669,987,6662,969xe" filled="true" fillcolor="#231f20" stroked="false">
                <v:path arrowok="t"/>
                <v:fill type="solid"/>
              </v:shape>
              <v:shape style="position:absolute;left:6614;top:969;width:80;height:78" coordorigin="6614,969" coordsize="80,78" path="m6686,1029l6669,1029,6676,1046,6693,1046,6686,1029xe" filled="true" fillcolor="#231f20" stroked="false">
                <v:path arrowok="t"/>
                <v:fill type="solid"/>
              </v:shape>
              <v:shape style="position:absolute;left:6614;top:969;width:80;height:78" coordorigin="6614,969" coordsize="80,78" path="m6669,987l6653,987,6664,1016,6681,1016,6669,987xe" filled="true" fillcolor="#231f20" stroked="false">
                <v:path arrowok="t"/>
                <v:fill type="solid"/>
              </v:shape>
            </v:group>
            <v:group style="position:absolute;left:6686;top:969;width:74;height:78" coordorigin="6686,969" coordsize="74,78">
              <v:shape style="position:absolute;left:6686;top:969;width:74;height:78" coordorigin="6686,969" coordsize="74,78" path="m6703,969l6686,969,6714,1046,6731,1046,6738,1026,6723,1026,6703,969xe" filled="true" fillcolor="#231f20" stroked="false">
                <v:path arrowok="t"/>
                <v:fill type="solid"/>
              </v:shape>
              <v:shape style="position:absolute;left:6686;top:969;width:74;height:78" coordorigin="6686,969" coordsize="74,78" path="m6759,969l6742,969,6723,1026,6738,1026,6759,969xe" filled="true" fillcolor="#231f20" stroked="false">
                <v:path arrowok="t"/>
                <v:fill type="solid"/>
              </v:shape>
            </v:group>
            <v:group style="position:absolute;left:6764;top:968;width:77;height:80" coordorigin="6764,968" coordsize="77,80">
              <v:shape style="position:absolute;left:6764;top:968;width:77;height:80" coordorigin="6764,968" coordsize="77,80" path="m6814,968l6796,968,6790,969,6764,1000,6764,1020,6767,1030,6781,1044,6791,1047,6814,1047,6823,1044,6833,1034,6796,1034,6791,1032,6782,1023,6780,1016,6780,998,6782,992,6790,983,6796,981,6833,981,6823,971,6814,968xe" filled="true" fillcolor="#231f20" stroked="false">
                <v:path arrowok="t"/>
                <v:fill type="solid"/>
              </v:shape>
              <v:shape style="position:absolute;left:6764;top:968;width:77;height:80" coordorigin="6764,968" coordsize="77,80" path="m6833,981l6809,981,6814,983,6822,992,6824,998,6824,1016,6822,1023,6814,1032,6809,1034,6833,1034,6837,1030,6840,1020,6840,995,6837,985,6833,981xe" filled="true" fillcolor="#231f20" stroked="false">
                <v:path arrowok="t"/>
                <v:fill type="solid"/>
              </v:shape>
            </v:group>
            <v:group style="position:absolute;left:6849;top:968;width:65;height:80" coordorigin="6849,968" coordsize="65,80">
              <v:shape style="position:absolute;left:6849;top:968;width:65;height:80" coordorigin="6849,968" coordsize="65,80" path="m6864,1020l6849,1021,6850,1030,6853,1036,6864,1045,6871,1047,6888,1047,6894,1047,6903,1043,6907,1040,6910,1034,6877,1034,6873,1033,6867,1028,6865,1025,6864,1020xe" filled="true" fillcolor="#231f20" stroked="false">
                <v:path arrowok="t"/>
                <v:fill type="solid"/>
              </v:shape>
              <v:shape style="position:absolute;left:6849;top:968;width:65;height:80" coordorigin="6849,968" coordsize="65,80" path="m6890,968l6874,968,6869,969,6852,995,6854,1000,6862,1008,6868,1010,6884,1014,6888,1015,6892,1017,6894,1018,6897,1020,6897,1022,6897,1027,6896,1029,6891,1033,6887,1034,6910,1034,6912,1032,6913,1028,6913,1019,6912,1015,6876,996,6871,994,6868,992,6867,990,6867,986,6868,985,6872,981,6876,981,6909,981,6908,978,6903,974,6898,970,6890,968xe" filled="true" fillcolor="#231f20" stroked="false">
                <v:path arrowok="t"/>
                <v:fill type="solid"/>
              </v:shape>
              <v:shape style="position:absolute;left:6849;top:968;width:65;height:80" coordorigin="6849,968" coordsize="65,80" path="m6909,981l6885,981,6888,981,6893,985,6894,988,6895,992,6911,991,6910,984,6909,981xe" filled="true" fillcolor="#231f20" stroked="false">
                <v:path arrowok="t"/>
                <v:fill type="solid"/>
              </v:shape>
            </v:group>
            <v:group style="position:absolute;left:6863;top:661;width:292;height:457" coordorigin="6863,661" coordsize="292,457">
              <v:shape style="position:absolute;left:6863;top:661;width:292;height:457" coordorigin="6863,661" coordsize="292,457" path="m6863,661l6920,690,6977,722,7032,756,7078,796,7132,866,7155,931,7152,989,7128,1038,7088,1077,7036,1104,6976,1118e" filled="false" stroked="true" strokeweight=".669pt" strokecolor="#231f20">
                <v:path arrowok="t"/>
              </v:shape>
              <v:shape style="position:absolute;left:6690;top:465;width:484;height:671" type="#_x0000_t75" stroked="false">
                <v:imagedata r:id="rId40" o:title=""/>
              </v:shape>
            </v:group>
            <v:group style="position:absolute;left:6530;top:979;width:555;height:221" coordorigin="6530,979" coordsize="555,221">
              <v:shape style="position:absolute;left:6530;top:979;width:555;height:221" coordorigin="6530,979" coordsize="555,221" path="m7084,979l7049,1040,7003,1094,6948,1138,6886,1171,6817,1192,6743,1199,6686,1195,6631,1182,6579,1162,6530,1133e" filled="false" stroked="true" strokeweight=".717pt" strokecolor="#231f20">
                <v:path arrowok="t"/>
              </v:shape>
            </v:group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814,328,6885,344,6952,369,7014,403,7070,446,7119,495,7162,551,7196,613,7221,680,7237,750,7242,825,7237,899,7221,970,7196,1036,7162,1098,7119,1154,7070,1204,7014,1246,6952,1280,6885,1306,6814,1321,6740,1327,6666,1321,6595,1306,6529,1280,6467,1246,6411,1204,6361,1154,6319,1098,6285,1036,6259,970,6244,899,6238,825,6244,750,6259,680,6285,613,6319,551,6361,495,6411,446,6467,403,6529,369,6595,344,6666,328,6740,323xe" filled="false" stroked="true" strokeweight=".567pt" strokecolor="#231f20">
                <v:path arrowok="t"/>
              </v:shape>
              <v:shape style="position:absolute;left:6583;top:1149;width:326;height:132" type="#_x0000_t75" stroked="false">
                <v:imagedata r:id="rId41" o:title=""/>
              </v:shape>
            </v:group>
            <w10:wrap type="topAndBottom"/>
          </v:group>
        </w:pict>
      </w:r>
      <w:r>
        <w:rPr/>
        <w:pict>
          <v:group style="position:absolute;margin-left:366.641998pt;margin-top:26.556976pt;width:40.4pt;height:40.4pt;mso-position-horizontal-relative:page;mso-position-vertical-relative:paragraph;z-index:2080;mso-wrap-distance-left:0;mso-wrap-distance-right:0" coordorigin="7333,531" coordsize="808,808"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665,544,7598,562,7536,591,7480,631,7432,679,7393,734,7364,796,7345,863,7339,935,7345,1006,7364,1073,7393,1135,7432,1191,7480,1239,7536,1278,7598,1307,7665,1326,7736,1332,7808,1326,7875,1307,7937,1278,7993,1239,8040,1191,8080,1135,8109,1073,8128,1006,8134,935,8128,863,8109,796,8080,734,8040,679,7993,631,7937,591,7875,562,7808,544,7736,537xe" filled="true" fillcolor="#d1d3d4" stroked="false">
                <v:path arrowok="t"/>
                <v:fill type="solid"/>
              </v:shape>
            </v:group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808,544,7875,562,7937,591,7993,631,8040,679,8080,734,8109,796,8128,863,8134,935,8128,1006,8109,1073,8080,1135,8040,1191,7993,1239,7937,1278,7875,1307,7808,1326,7736,1332,7665,1326,7598,1307,7536,1278,7480,1239,7432,1191,7393,1135,7364,1073,7345,1006,7339,935,7345,863,7364,796,7393,734,7432,679,7480,631,7536,591,7598,562,7665,544,7736,537xe" filled="false" stroked="true" strokeweight=".425pt" strokecolor="#231f20">
                <v:path arrowok="t"/>
              </v:shape>
            </v:group>
            <v:group style="position:absolute;left:7523;top:566;width:362;height:705" coordorigin="7523,566" coordsize="362,705">
              <v:shape style="position:absolute;left:7523;top:566;width:362;height:705" coordorigin="7523,566" coordsize="362,705" path="m7523,1270l7884,566e" filled="false" stroked="true" strokeweight=".283pt" strokecolor="#6d6e71">
                <v:path arrowok="t"/>
              </v:shape>
            </v:group>
            <v:group style="position:absolute;left:7347;top:666;width:97;height:188" coordorigin="7347,666" coordsize="97,188">
              <v:shape style="position:absolute;left:7347;top:666;width:97;height:188" coordorigin="7347,666" coordsize="97,188" path="m7347,853l7443,666e" filled="false" stroked="true" strokeweight=".283pt" strokecolor="#6d6e71">
                <v:path arrowok="t"/>
              </v:shape>
            </v:group>
            <v:group style="position:absolute;left:7340;top:633;width:137;height:266" coordorigin="7340,633" coordsize="137,266">
              <v:shape style="position:absolute;left:7340;top:633;width:137;height:266" coordorigin="7340,633" coordsize="137,266" path="m7340,899l7477,633e" filled="false" stroked="true" strokeweight=".283pt" strokecolor="#6d6e71">
                <v:path arrowok="t"/>
              </v:shape>
            </v:group>
            <v:group style="position:absolute;left:7339;top:611;width:167;height:325" coordorigin="7339,611" coordsize="167,325">
              <v:shape style="position:absolute;left:7339;top:611;width:167;height:325" coordorigin="7339,611" coordsize="167,325" path="m7339,935l7505,611e" filled="false" stroked="true" strokeweight=".283pt" strokecolor="#6d6e71">
                <v:path arrowok="t"/>
              </v:shape>
            </v:group>
            <v:group style="position:absolute;left:7340;top:594;width:191;height:372" coordorigin="7340,594" coordsize="191,372">
              <v:shape style="position:absolute;left:7340;top:594;width:191;height:372" coordorigin="7340,594" coordsize="191,372" path="m7340,966l7531,594e" filled="false" stroked="true" strokeweight=".283pt" strokecolor="#6d6e71">
                <v:path arrowok="t"/>
              </v:shape>
            </v:group>
            <v:group style="position:absolute;left:7343;top:581;width:212;height:413" coordorigin="7343,581" coordsize="212,413">
              <v:shape style="position:absolute;left:7343;top:581;width:212;height:413" coordorigin="7343,581" coordsize="212,413" path="m7343,993l7555,581e" filled="false" stroked="true" strokeweight=".283pt" strokecolor="#6d6e71">
                <v:path arrowok="t"/>
              </v:shape>
            </v:group>
            <v:group style="position:absolute;left:7348;top:570;width:230;height:448" coordorigin="7348,570" coordsize="230,448">
              <v:shape style="position:absolute;left:7348;top:570;width:230;height:448" coordorigin="7348,570" coordsize="230,448" path="m7348,1018l7577,570e" filled="false" stroked="true" strokeweight=".283pt" strokecolor="#6d6e71">
                <v:path arrowok="t"/>
              </v:shape>
            </v:group>
            <v:group style="position:absolute;left:7353;top:562;width:246;height:479" coordorigin="7353,562" coordsize="246,479">
              <v:shape style="position:absolute;left:7353;top:562;width:246;height:479" coordorigin="7353,562" coordsize="246,479" path="m7353,1040l7599,562e" filled="false" stroked="true" strokeweight=".283pt" strokecolor="#6d6e71">
                <v:path arrowok="t"/>
              </v:shape>
            </v:group>
            <v:group style="position:absolute;left:7359;top:555;width:260;height:506" coordorigin="7359,555" coordsize="260,506">
              <v:shape style="position:absolute;left:7359;top:555;width:260;height:506" coordorigin="7359,555" coordsize="260,506" path="m7359,1061l7619,555e" filled="false" stroked="true" strokeweight=".283pt" strokecolor="#6d6e71">
                <v:path arrowok="t"/>
              </v:shape>
            </v:group>
            <v:group style="position:absolute;left:7366;top:549;width:273;height:531" coordorigin="7366,549" coordsize="273,531">
              <v:shape style="position:absolute;left:7366;top:549;width:273;height:531" coordorigin="7366,549" coordsize="273,531" path="m7366,1080l7639,549e" filled="false" stroked="true" strokeweight=".283pt" strokecolor="#6d6e71">
                <v:path arrowok="t"/>
              </v:shape>
            </v:group>
            <v:group style="position:absolute;left:7374;top:545;width:285;height:554" coordorigin="7374,545" coordsize="285,554">
              <v:shape style="position:absolute;left:7374;top:545;width:285;height:554" coordorigin="7374,545" coordsize="285,554" path="m7374,1098l7658,545e" filled="false" stroked="true" strokeweight=".283pt" strokecolor="#6d6e71">
                <v:path arrowok="t"/>
              </v:shape>
            </v:group>
            <v:group style="position:absolute;left:7382;top:542;width:295;height:574" coordorigin="7382,542" coordsize="295,574">
              <v:shape style="position:absolute;left:7382;top:542;width:295;height:574" coordorigin="7382,542" coordsize="295,574" path="m7382,1115l7677,542e" filled="false" stroked="true" strokeweight=".283pt" strokecolor="#6d6e71">
                <v:path arrowok="t"/>
              </v:shape>
            </v:group>
            <v:group style="position:absolute;left:7391;top:539;width:304;height:592" coordorigin="7391,539" coordsize="304,592">
              <v:shape style="position:absolute;left:7391;top:539;width:304;height:592" coordorigin="7391,539" coordsize="304,592" path="m7391,1131l7695,539e" filled="false" stroked="true" strokeweight=".283pt" strokecolor="#6d6e71">
                <v:path arrowok="t"/>
              </v:shape>
            </v:group>
            <v:group style="position:absolute;left:7400;top:538;width:313;height:609" coordorigin="7400,538" coordsize="313,609">
              <v:shape style="position:absolute;left:7400;top:538;width:313;height:609" coordorigin="7400,538" coordsize="313,609" path="m7400,1146l7712,538e" filled="false" stroked="true" strokeweight=".283pt" strokecolor="#6d6e71">
                <v:path arrowok="t"/>
              </v:shape>
            </v:group>
            <v:group style="position:absolute;left:7409;top:537;width:321;height:624" coordorigin="7409,537" coordsize="321,624">
              <v:shape style="position:absolute;left:7409;top:537;width:321;height:624" coordorigin="7409,537" coordsize="321,624" path="m7409,1161l7730,537e" filled="false" stroked="true" strokeweight=".283pt" strokecolor="#6d6e71">
                <v:path arrowok="t"/>
              </v:shape>
            </v:group>
            <v:group style="position:absolute;left:7419;top:537;width:328;height:638" coordorigin="7419,537" coordsize="328,638">
              <v:shape style="position:absolute;left:7419;top:537;width:328;height:638" coordorigin="7419,537" coordsize="328,638" path="m7419,1175l7747,537e" filled="false" stroked="true" strokeweight=".283pt" strokecolor="#6d6e71">
                <v:path arrowok="t"/>
              </v:shape>
            </v:group>
            <v:group style="position:absolute;left:7430;top:538;width:334;height:650" coordorigin="7430,538" coordsize="334,650">
              <v:shape style="position:absolute;left:7430;top:538;width:334;height:650" coordorigin="7430,538" coordsize="334,650" path="m7430,1188l7763,538e" filled="false" stroked="true" strokeweight=".283pt" strokecolor="#6d6e71">
                <v:path arrowok="t"/>
              </v:shape>
            </v:group>
            <v:group style="position:absolute;left:7440;top:539;width:340;height:661" coordorigin="7440,539" coordsize="340,661">
              <v:shape style="position:absolute;left:7440;top:539;width:340;height:661" coordorigin="7440,539" coordsize="340,661" path="m7440,1200l7779,539e" filled="false" stroked="true" strokeweight=".283pt" strokecolor="#6d6e71">
                <v:path arrowok="t"/>
              </v:shape>
            </v:group>
            <v:group style="position:absolute;left:7451;top:541;width:345;height:671" coordorigin="7451,541" coordsize="345,671">
              <v:shape style="position:absolute;left:7451;top:541;width:345;height:671" coordorigin="7451,541" coordsize="345,671" path="m7451,1212l7795,541e" filled="false" stroked="true" strokeweight=".283pt" strokecolor="#6d6e71">
                <v:path arrowok="t"/>
              </v:shape>
            </v:group>
            <v:group style="position:absolute;left:7462;top:544;width:349;height:679" coordorigin="7462,544" coordsize="349,679">
              <v:shape style="position:absolute;left:7462;top:544;width:349;height:679" coordorigin="7462,544" coordsize="349,679" path="m7462,1223l7811,544e" filled="false" stroked="true" strokeweight=".283pt" strokecolor="#6d6e71">
                <v:path arrowok="t"/>
              </v:shape>
            </v:group>
            <v:group style="position:absolute;left:7474;top:547;width:353;height:686" coordorigin="7474,547" coordsize="353,686">
              <v:shape style="position:absolute;left:7474;top:547;width:353;height:686" coordorigin="7474,547" coordsize="353,686" path="m7474,1233l7826,547e" filled="false" stroked="true" strokeweight=".283pt" strokecolor="#6d6e71">
                <v:path arrowok="t"/>
              </v:shape>
            </v:group>
            <v:group style="position:absolute;left:7486;top:551;width:356;height:693" coordorigin="7486,551" coordsize="356,693">
              <v:shape style="position:absolute;left:7486;top:551;width:356;height:693" coordorigin="7486,551" coordsize="356,693" path="m7486,1243l7841,551e" filled="false" stroked="true" strokeweight=".283pt" strokecolor="#6d6e71">
                <v:path arrowok="t"/>
              </v:shape>
            </v:group>
            <v:group style="position:absolute;left:7498;top:555;width:359;height:698" coordorigin="7498,555" coordsize="359,698">
              <v:shape style="position:absolute;left:7498;top:555;width:359;height:698" coordorigin="7498,555" coordsize="359,698" path="m7498,1253l7856,555e" filled="false" stroked="true" strokeweight=".283pt" strokecolor="#6d6e71">
                <v:path arrowok="t"/>
              </v:shape>
            </v:group>
            <v:group style="position:absolute;left:7510;top:560;width:361;height:702" coordorigin="7510,560" coordsize="361,702">
              <v:shape style="position:absolute;left:7510;top:560;width:361;height:702" coordorigin="7510,560" coordsize="361,702" path="m7510,1261l7870,560e" filled="false" stroked="true" strokeweight=".283pt" strokecolor="#6d6e71">
                <v:path arrowok="t"/>
              </v:shape>
              <v:shape style="position:absolute;left:7374;top:648;width:705;height:534" type="#_x0000_t75" stroked="false">
                <v:imagedata r:id="rId42" o:title=""/>
              </v:shape>
            </v:group>
            <v:group style="position:absolute;left:7570;top:1057;width:439;height:175" coordorigin="7570,1057" coordsize="439,175">
              <v:shape style="position:absolute;left:7570;top:1057;width:439;height:175" coordorigin="7570,1057" coordsize="439,175" path="m8009,1057l7964,1127,7901,1183,7825,1219,7738,1231,7694,1228,7650,1218,7608,1201,7570,1179e" filled="false" stroked="true" strokeweight=".568pt" strokecolor="#231f20">
                <v:path arrowok="t"/>
              </v:shape>
            </v:group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808,544,7875,562,7937,591,7993,631,8040,679,8080,734,8109,796,8128,863,8134,935,8128,1006,8109,1073,8080,1135,8040,1191,7993,1239,7937,1278,7875,1307,7808,1326,7736,1332,7665,1326,7598,1307,7536,1278,7480,1239,7432,1191,7393,1135,7364,1073,7345,1006,7339,935,7345,863,7364,796,7393,734,7432,679,7480,631,7536,591,7598,562,7665,544,7736,537xe" filled="false" stroked="true" strokeweight=".567pt" strokecolor="#231f20">
                <v:path arrowok="t"/>
              </v:shape>
              <v:shape style="position:absolute;left:7612;top:1192;width:258;height:105" type="#_x0000_t75" stroked="false">
                <v:imagedata r:id="rId43" o:title=""/>
              </v:shape>
            </v:group>
            <w10:wrap type="topAndBottom"/>
          </v:group>
        </w:pict>
      </w:r>
      <w:r>
        <w:rPr/>
        <w:pict>
          <v:group style="position:absolute;margin-left:411.531006pt;margin-top:26.556976pt;width:40.4pt;height:40.4pt;mso-position-horizontal-relative:page;mso-position-vertical-relative:paragraph;z-index:2104;mso-wrap-distance-left:0;mso-wrap-distance-right:0" coordorigin="8231,531" coordsize="808,808"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563,544,8495,562,8434,591,8378,631,8330,679,8291,734,8261,796,8243,863,8237,935,8243,1006,8261,1073,8291,1135,8330,1191,8378,1239,8434,1278,8495,1307,8563,1326,8634,1332,8706,1326,8773,1307,8835,1278,8890,1239,8938,1191,8977,1135,9007,1073,9025,1006,9032,935,9025,863,9007,796,8977,734,8938,679,8890,631,8835,591,8773,562,8706,544,8634,537xe" filled="true" fillcolor="#d1d3d4" stroked="false">
                <v:path arrowok="t"/>
                <v:fill type="solid"/>
              </v:shape>
            </v:group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706,544,8773,562,8835,591,8890,631,8938,679,8977,734,9007,796,9025,863,9032,935,9025,1006,9007,1073,8977,1135,8938,1191,8890,1239,8835,1278,8773,1307,8706,1326,8634,1332,8563,1326,8495,1307,8434,1278,8378,1239,8330,1191,8291,1135,8261,1073,8243,1006,8237,935,8243,863,8261,796,8291,734,8330,679,8378,631,8434,591,8495,562,8563,544,8634,537xe" filled="false" stroked="true" strokeweight=".425pt" strokecolor="#231f20">
                <v:path arrowok="t"/>
              </v:shape>
            </v:group>
            <v:group style="position:absolute;left:8421;top:566;width:362;height:705" coordorigin="8421,566" coordsize="362,705">
              <v:shape style="position:absolute;left:8421;top:566;width:362;height:705" coordorigin="8421,566" coordsize="362,705" path="m8421,1270l8782,566e" filled="false" stroked="true" strokeweight=".283pt" strokecolor="#6d6e71">
                <v:path arrowok="t"/>
              </v:shape>
            </v:group>
            <v:group style="position:absolute;left:8245;top:666;width:97;height:188" coordorigin="8245,666" coordsize="97,188">
              <v:shape style="position:absolute;left:8245;top:666;width:97;height:188" coordorigin="8245,666" coordsize="97,188" path="m8245,853l8341,666e" filled="false" stroked="true" strokeweight=".283pt" strokecolor="#6d6e71">
                <v:path arrowok="t"/>
              </v:shape>
            </v:group>
            <v:group style="position:absolute;left:8238;top:633;width:137;height:266" coordorigin="8238,633" coordsize="137,266">
              <v:shape style="position:absolute;left:8238;top:633;width:137;height:266" coordorigin="8238,633" coordsize="137,266" path="m8238,899l8375,633e" filled="false" stroked="true" strokeweight=".283pt" strokecolor="#6d6e71">
                <v:path arrowok="t"/>
              </v:shape>
            </v:group>
            <v:group style="position:absolute;left:8237;top:611;width:167;height:325" coordorigin="8237,611" coordsize="167,325">
              <v:shape style="position:absolute;left:8237;top:611;width:167;height:325" coordorigin="8237,611" coordsize="167,325" path="m8237,935l8403,611e" filled="false" stroked="true" strokeweight=".283pt" strokecolor="#6d6e71">
                <v:path arrowok="t"/>
              </v:shape>
            </v:group>
            <v:group style="position:absolute;left:8238;top:594;width:191;height:372" coordorigin="8238,594" coordsize="191,372">
              <v:shape style="position:absolute;left:8238;top:594;width:191;height:372" coordorigin="8238,594" coordsize="191,372" path="m8238,966l8429,594e" filled="false" stroked="true" strokeweight=".283pt" strokecolor="#6d6e71">
                <v:path arrowok="t"/>
              </v:shape>
            </v:group>
            <v:group style="position:absolute;left:8241;top:581;width:212;height:413" coordorigin="8241,581" coordsize="212,413">
              <v:shape style="position:absolute;left:8241;top:581;width:212;height:413" coordorigin="8241,581" coordsize="212,413" path="m8241,993l8453,581e" filled="false" stroked="true" strokeweight=".283pt" strokecolor="#6d6e71">
                <v:path arrowok="t"/>
              </v:shape>
            </v:group>
            <v:group style="position:absolute;left:8245;top:570;width:230;height:448" coordorigin="8245,570" coordsize="230,448">
              <v:shape style="position:absolute;left:8245;top:570;width:230;height:448" coordorigin="8245,570" coordsize="230,448" path="m8245,1018l8475,570e" filled="false" stroked="true" strokeweight=".283pt" strokecolor="#6d6e71">
                <v:path arrowok="t"/>
              </v:shape>
            </v:group>
            <v:group style="position:absolute;left:8251;top:562;width:246;height:479" coordorigin="8251,562" coordsize="246,479">
              <v:shape style="position:absolute;left:8251;top:562;width:246;height:479" coordorigin="8251,562" coordsize="246,479" path="m8251,1040l8496,562e" filled="false" stroked="true" strokeweight=".283pt" strokecolor="#6d6e71">
                <v:path arrowok="t"/>
              </v:shape>
            </v:group>
            <v:group style="position:absolute;left:8257;top:555;width:260;height:506" coordorigin="8257,555" coordsize="260,506">
              <v:shape style="position:absolute;left:8257;top:555;width:260;height:506" coordorigin="8257,555" coordsize="260,506" path="m8257,1061l8517,555e" filled="false" stroked="true" strokeweight=".283pt" strokecolor="#6d6e71">
                <v:path arrowok="t"/>
              </v:shape>
            </v:group>
            <v:group style="position:absolute;left:8264;top:549;width:273;height:531" coordorigin="8264,549" coordsize="273,531">
              <v:shape style="position:absolute;left:8264;top:549;width:273;height:531" coordorigin="8264,549" coordsize="273,531" path="m8264,1080l8537,549e" filled="false" stroked="true" strokeweight=".283pt" strokecolor="#6d6e71">
                <v:path arrowok="t"/>
              </v:shape>
            </v:group>
            <v:group style="position:absolute;left:8272;top:545;width:285;height:554" coordorigin="8272,545" coordsize="285,554">
              <v:shape style="position:absolute;left:8272;top:545;width:285;height:554" coordorigin="8272,545" coordsize="285,554" path="m8272,1098l8556,545e" filled="false" stroked="true" strokeweight=".283pt" strokecolor="#6d6e71">
                <v:path arrowok="t"/>
              </v:shape>
            </v:group>
            <v:group style="position:absolute;left:8280;top:542;width:295;height:574" coordorigin="8280,542" coordsize="295,574">
              <v:shape style="position:absolute;left:8280;top:542;width:295;height:574" coordorigin="8280,542" coordsize="295,574" path="m8280,1115l8574,542e" filled="false" stroked="true" strokeweight=".283pt" strokecolor="#6d6e71">
                <v:path arrowok="t"/>
              </v:shape>
            </v:group>
            <v:group style="position:absolute;left:8289;top:539;width:304;height:592" coordorigin="8289,539" coordsize="304,592">
              <v:shape style="position:absolute;left:8289;top:539;width:304;height:592" coordorigin="8289,539" coordsize="304,592" path="m8289,1131l8593,539e" filled="false" stroked="true" strokeweight=".283pt" strokecolor="#6d6e71">
                <v:path arrowok="t"/>
              </v:shape>
            </v:group>
            <v:group style="position:absolute;left:8298;top:538;width:313;height:609" coordorigin="8298,538" coordsize="313,609">
              <v:shape style="position:absolute;left:8298;top:538;width:313;height:609" coordorigin="8298,538" coordsize="313,609" path="m8298,1146l8610,538e" filled="false" stroked="true" strokeweight=".283pt" strokecolor="#6d6e71">
                <v:path arrowok="t"/>
              </v:shape>
            </v:group>
            <v:group style="position:absolute;left:8307;top:537;width:321;height:624" coordorigin="8307,537" coordsize="321,624">
              <v:shape style="position:absolute;left:8307;top:537;width:321;height:624" coordorigin="8307,537" coordsize="321,624" path="m8307,1161l8628,537e" filled="false" stroked="true" strokeweight=".283pt" strokecolor="#6d6e71">
                <v:path arrowok="t"/>
              </v:shape>
            </v:group>
            <v:group style="position:absolute;left:8317;top:537;width:328;height:638" coordorigin="8317,537" coordsize="328,638">
              <v:shape style="position:absolute;left:8317;top:537;width:328;height:638" coordorigin="8317,537" coordsize="328,638" path="m8317,1175l8644,537e" filled="false" stroked="true" strokeweight=".283pt" strokecolor="#6d6e71">
                <v:path arrowok="t"/>
              </v:shape>
            </v:group>
            <v:group style="position:absolute;left:8327;top:538;width:334;height:650" coordorigin="8327,538" coordsize="334,650">
              <v:shape style="position:absolute;left:8327;top:538;width:334;height:650" coordorigin="8327,538" coordsize="334,650" path="m8327,1188l8661,538e" filled="false" stroked="true" strokeweight=".283pt" strokecolor="#6d6e71">
                <v:path arrowok="t"/>
              </v:shape>
            </v:group>
            <v:group style="position:absolute;left:8338;top:539;width:340;height:661" coordorigin="8338,539" coordsize="340,661">
              <v:shape style="position:absolute;left:8338;top:539;width:340;height:661" coordorigin="8338,539" coordsize="340,661" path="m8338,1200l8677,539e" filled="false" stroked="true" strokeweight=".283pt" strokecolor="#6d6e71">
                <v:path arrowok="t"/>
              </v:shape>
            </v:group>
            <v:group style="position:absolute;left:8349;top:541;width:345;height:671" coordorigin="8349,541" coordsize="345,671">
              <v:shape style="position:absolute;left:8349;top:541;width:345;height:671" coordorigin="8349,541" coordsize="345,671" path="m8349,1212l8693,541e" filled="false" stroked="true" strokeweight=".283pt" strokecolor="#6d6e71">
                <v:path arrowok="t"/>
              </v:shape>
            </v:group>
            <v:group style="position:absolute;left:8360;top:544;width:349;height:679" coordorigin="8360,544" coordsize="349,679">
              <v:shape style="position:absolute;left:8360;top:544;width:349;height:679" coordorigin="8360,544" coordsize="349,679" path="m8360,1223l8709,544e" filled="false" stroked="true" strokeweight=".283pt" strokecolor="#6d6e71">
                <v:path arrowok="t"/>
              </v:shape>
            </v:group>
            <v:group style="position:absolute;left:8372;top:547;width:353;height:686" coordorigin="8372,547" coordsize="353,686">
              <v:shape style="position:absolute;left:8372;top:547;width:353;height:686" coordorigin="8372,547" coordsize="353,686" path="m8372,1233l8724,547e" filled="false" stroked="true" strokeweight=".283pt" strokecolor="#6d6e71">
                <v:path arrowok="t"/>
              </v:shape>
            </v:group>
            <v:group style="position:absolute;left:8384;top:551;width:356;height:693" coordorigin="8384,551" coordsize="356,693">
              <v:shape style="position:absolute;left:8384;top:551;width:356;height:693" coordorigin="8384,551" coordsize="356,693" path="m8384,1243l8739,551e" filled="false" stroked="true" strokeweight=".283pt" strokecolor="#6d6e71">
                <v:path arrowok="t"/>
              </v:shape>
            </v:group>
            <v:group style="position:absolute;left:8396;top:555;width:359;height:698" coordorigin="8396,555" coordsize="359,698">
              <v:shape style="position:absolute;left:8396;top:555;width:359;height:698" coordorigin="8396,555" coordsize="359,698" path="m8396,1253l8754,555e" filled="false" stroked="true" strokeweight=".283pt" strokecolor="#6d6e71">
                <v:path arrowok="t"/>
              </v:shape>
            </v:group>
            <v:group style="position:absolute;left:8408;top:560;width:361;height:702" coordorigin="8408,560" coordsize="361,702">
              <v:shape style="position:absolute;left:8408;top:560;width:361;height:702" coordorigin="8408,560" coordsize="361,702" path="m8408,1261l8768,560e" filled="false" stroked="true" strokeweight=".283pt" strokecolor="#6d6e71">
                <v:path arrowok="t"/>
              </v:shape>
              <v:shape style="position:absolute;left:8272;top:648;width:705;height:534" type="#_x0000_t75" stroked="false">
                <v:imagedata r:id="rId44" o:title=""/>
              </v:shape>
            </v:group>
            <v:group style="position:absolute;left:8468;top:1057;width:439;height:175" coordorigin="8468,1057" coordsize="439,175">
              <v:shape style="position:absolute;left:8468;top:1057;width:439;height:175" coordorigin="8468,1057" coordsize="439,175" path="m8907,1057l8862,1127,8799,1183,8723,1219,8636,1231,8591,1228,8548,1218,8506,1201,8468,1179e" filled="false" stroked="true" strokeweight=".568pt" strokecolor="#231f20">
                <v:path arrowok="t"/>
              </v:shape>
            </v:group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706,544,8773,562,8835,591,8890,631,8938,679,8977,734,9007,796,9025,863,9032,935,9025,1006,9007,1073,8977,1135,8938,1191,8890,1239,8835,1278,8773,1307,8706,1326,8634,1332,8563,1326,8495,1307,8434,1278,8378,1239,8330,1191,8291,1135,8261,1073,8243,1006,8237,935,8243,863,8261,796,8291,734,8330,679,8378,631,8434,591,8495,562,8563,544,8634,537xe" filled="false" stroked="true" strokeweight=".567pt" strokecolor="#231f20">
                <v:path arrowok="t"/>
              </v:shape>
              <v:shape style="position:absolute;left:8510;top:1192;width:258;height:105" type="#_x0000_t75" stroked="false">
                <v:imagedata r:id="rId45" o:title=""/>
              </v:shape>
            </v:group>
            <w10:wrap type="topAndBottom"/>
          </v:group>
        </w:pict>
      </w:r>
      <w:r>
        <w:rPr/>
        <w:pict>
          <v:group style="position:absolute;margin-left:456.42099pt;margin-top:26.556976pt;width:40.4pt;height:40.4pt;mso-position-horizontal-relative:page;mso-position-vertical-relative:paragraph;z-index:2128;mso-wrap-distance-left:0;mso-wrap-distance-right:0" coordorigin="9128,531" coordsize="808,808"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461,544,9393,562,9331,591,9276,631,9228,679,9189,734,9159,796,9141,863,9134,935,9141,1006,9159,1073,9189,1135,9228,1191,9276,1239,9331,1278,9393,1307,9461,1326,9532,1332,9603,1326,9671,1307,9733,1278,9788,1239,9836,1191,9875,1135,9905,1073,9923,1006,9930,935,9923,863,9905,796,9875,734,9836,679,9788,631,9733,591,9671,562,9603,544,9532,537xe" filled="true" fillcolor="#d1d3d4" stroked="false">
                <v:path arrowok="t"/>
                <v:fill type="solid"/>
              </v:shape>
            </v:group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603,544,9671,562,9733,591,9788,631,9836,679,9875,734,9905,796,9923,863,9930,935,9923,1006,9905,1073,9875,1135,9836,1191,9788,1239,9733,1278,9671,1307,9603,1326,9532,1332,9461,1326,9393,1307,9331,1278,9276,1239,9228,1191,9189,1135,9159,1073,9141,1006,9134,935,9141,863,9159,796,9189,734,9228,679,9276,631,9331,591,9393,562,9461,544,9532,537xe" filled="false" stroked="true" strokeweight=".425pt" strokecolor="#231f20">
                <v:path arrowok="t"/>
              </v:shape>
            </v:group>
            <v:group style="position:absolute;left:9318;top:566;width:362;height:705" coordorigin="9318,566" coordsize="362,705">
              <v:shape style="position:absolute;left:9318;top:566;width:362;height:705" coordorigin="9318,566" coordsize="362,705" path="m9318,1270l9680,566e" filled="false" stroked="true" strokeweight=".283pt" strokecolor="#6d6e71">
                <v:path arrowok="t"/>
              </v:shape>
            </v:group>
            <v:group style="position:absolute;left:9143;top:666;width:97;height:188" coordorigin="9143,666" coordsize="97,188">
              <v:shape style="position:absolute;left:9143;top:666;width:97;height:188" coordorigin="9143,666" coordsize="97,188" path="m9143,853l9239,666e" filled="false" stroked="true" strokeweight=".283pt" strokecolor="#6d6e71">
                <v:path arrowok="t"/>
              </v:shape>
            </v:group>
            <v:group style="position:absolute;left:9136;top:633;width:137;height:266" coordorigin="9136,633" coordsize="137,266">
              <v:shape style="position:absolute;left:9136;top:633;width:137;height:266" coordorigin="9136,633" coordsize="137,266" path="m9136,899l9273,633e" filled="false" stroked="true" strokeweight=".283pt" strokecolor="#6d6e71">
                <v:path arrowok="t"/>
              </v:shape>
            </v:group>
            <v:group style="position:absolute;left:9134;top:611;width:167;height:325" coordorigin="9134,611" coordsize="167,325">
              <v:shape style="position:absolute;left:9134;top:611;width:167;height:325" coordorigin="9134,611" coordsize="167,325" path="m9134,935l9301,611e" filled="false" stroked="true" strokeweight=".283pt" strokecolor="#6d6e71">
                <v:path arrowok="t"/>
              </v:shape>
            </v:group>
            <v:group style="position:absolute;left:9136;top:594;width:191;height:372" coordorigin="9136,594" coordsize="191,372">
              <v:shape style="position:absolute;left:9136;top:594;width:191;height:372" coordorigin="9136,594" coordsize="191,372" path="m9136,966l9327,594e" filled="false" stroked="true" strokeweight=".283pt" strokecolor="#6d6e71">
                <v:path arrowok="t"/>
              </v:shape>
            </v:group>
            <v:group style="position:absolute;left:9139;top:581;width:212;height:413" coordorigin="9139,581" coordsize="212,413">
              <v:shape style="position:absolute;left:9139;top:581;width:212;height:413" coordorigin="9139,581" coordsize="212,413" path="m9139,993l9350,581e" filled="false" stroked="true" strokeweight=".283pt" strokecolor="#6d6e71">
                <v:path arrowok="t"/>
              </v:shape>
            </v:group>
            <v:group style="position:absolute;left:9143;top:570;width:230;height:448" coordorigin="9143,570" coordsize="230,448">
              <v:shape style="position:absolute;left:9143;top:570;width:230;height:448" coordorigin="9143,570" coordsize="230,448" path="m9143,1018l9373,570e" filled="false" stroked="true" strokeweight=".283pt" strokecolor="#6d6e71">
                <v:path arrowok="t"/>
              </v:shape>
            </v:group>
            <v:group style="position:absolute;left:9149;top:562;width:246;height:479" coordorigin="9149,562" coordsize="246,479">
              <v:shape style="position:absolute;left:9149;top:562;width:246;height:479" coordorigin="9149,562" coordsize="246,479" path="m9149,1040l9394,562e" filled="false" stroked="true" strokeweight=".283pt" strokecolor="#6d6e71">
                <v:path arrowok="t"/>
              </v:shape>
            </v:group>
            <v:group style="position:absolute;left:9155;top:555;width:260;height:506" coordorigin="9155,555" coordsize="260,506">
              <v:shape style="position:absolute;left:9155;top:555;width:260;height:506" coordorigin="9155,555" coordsize="260,506" path="m9155,1061l9415,555e" filled="false" stroked="true" strokeweight=".283pt" strokecolor="#6d6e71">
                <v:path arrowok="t"/>
              </v:shape>
            </v:group>
            <v:group style="position:absolute;left:9162;top:549;width:273;height:531" coordorigin="9162,549" coordsize="273,531">
              <v:shape style="position:absolute;left:9162;top:549;width:273;height:531" coordorigin="9162,549" coordsize="273,531" path="m9162,1080l9434,549e" filled="false" stroked="true" strokeweight=".283pt" strokecolor="#6d6e71">
                <v:path arrowok="t"/>
              </v:shape>
            </v:group>
            <v:group style="position:absolute;left:9169;top:545;width:285;height:554" coordorigin="9169,545" coordsize="285,554">
              <v:shape style="position:absolute;left:9169;top:545;width:285;height:554" coordorigin="9169,545" coordsize="285,554" path="m9169,1098l9454,545e" filled="false" stroked="true" strokeweight=".283pt" strokecolor="#6d6e71">
                <v:path arrowok="t"/>
              </v:shape>
            </v:group>
            <v:group style="position:absolute;left:9178;top:542;width:295;height:574" coordorigin="9178,542" coordsize="295,574">
              <v:shape style="position:absolute;left:9178;top:542;width:295;height:574" coordorigin="9178,542" coordsize="295,574" path="m9178,1115l9472,542e" filled="false" stroked="true" strokeweight=".283pt" strokecolor="#6d6e71">
                <v:path arrowok="t"/>
              </v:shape>
            </v:group>
            <v:group style="position:absolute;left:9186;top:539;width:304;height:592" coordorigin="9186,539" coordsize="304,592">
              <v:shape style="position:absolute;left:9186;top:539;width:304;height:592" coordorigin="9186,539" coordsize="304,592" path="m9186,1131l9490,539e" filled="false" stroked="true" strokeweight=".283pt" strokecolor="#6d6e71">
                <v:path arrowok="t"/>
              </v:shape>
            </v:group>
            <v:group style="position:absolute;left:9195;top:538;width:313;height:609" coordorigin="9195,538" coordsize="313,609">
              <v:shape style="position:absolute;left:9195;top:538;width:313;height:609" coordorigin="9195,538" coordsize="313,609" path="m9195,1146l9508,538e" filled="false" stroked="true" strokeweight=".283pt" strokecolor="#6d6e71">
                <v:path arrowok="t"/>
              </v:shape>
            </v:group>
            <v:group style="position:absolute;left:9205;top:537;width:321;height:624" coordorigin="9205,537" coordsize="321,624">
              <v:shape style="position:absolute;left:9205;top:537;width:321;height:624" coordorigin="9205,537" coordsize="321,624" path="m9205,1161l9525,537e" filled="false" stroked="true" strokeweight=".283pt" strokecolor="#6d6e71">
                <v:path arrowok="t"/>
              </v:shape>
            </v:group>
            <v:group style="position:absolute;left:9215;top:537;width:328;height:638" coordorigin="9215,537" coordsize="328,638">
              <v:shape style="position:absolute;left:9215;top:537;width:328;height:638" coordorigin="9215,537" coordsize="328,638" path="m9215,1175l9542,537e" filled="false" stroked="true" strokeweight=".283pt" strokecolor="#6d6e71">
                <v:path arrowok="t"/>
              </v:shape>
            </v:group>
            <v:group style="position:absolute;left:9225;top:538;width:334;height:650" coordorigin="9225,538" coordsize="334,650">
              <v:shape style="position:absolute;left:9225;top:538;width:334;height:650" coordorigin="9225,538" coordsize="334,650" path="m9225,1188l9559,538e" filled="false" stroked="true" strokeweight=".283pt" strokecolor="#6d6e71">
                <v:path arrowok="t"/>
              </v:shape>
            </v:group>
            <v:group style="position:absolute;left:9236;top:539;width:340;height:661" coordorigin="9236,539" coordsize="340,661">
              <v:shape style="position:absolute;left:9236;top:539;width:340;height:661" coordorigin="9236,539" coordsize="340,661" path="m9236,1200l9575,539e" filled="false" stroked="true" strokeweight=".283pt" strokecolor="#6d6e71">
                <v:path arrowok="t"/>
              </v:shape>
            </v:group>
            <v:group style="position:absolute;left:9247;top:541;width:345;height:671" coordorigin="9247,541" coordsize="345,671">
              <v:shape style="position:absolute;left:9247;top:541;width:345;height:671" coordorigin="9247,541" coordsize="345,671" path="m9247,1212l9591,541e" filled="false" stroked="true" strokeweight=".283pt" strokecolor="#6d6e71">
                <v:path arrowok="t"/>
              </v:shape>
            </v:group>
            <v:group style="position:absolute;left:9258;top:544;width:349;height:679" coordorigin="9258,544" coordsize="349,679">
              <v:shape style="position:absolute;left:9258;top:544;width:349;height:679" coordorigin="9258,544" coordsize="349,679" path="m9258,1223l9606,544e" filled="false" stroked="true" strokeweight=".283pt" strokecolor="#6d6e71">
                <v:path arrowok="t"/>
              </v:shape>
            </v:group>
            <v:group style="position:absolute;left:9269;top:547;width:353;height:686" coordorigin="9269,547" coordsize="353,686">
              <v:shape style="position:absolute;left:9269;top:547;width:353;height:686" coordorigin="9269,547" coordsize="353,686" path="m9269,1233l9622,547e" filled="false" stroked="true" strokeweight=".283pt" strokecolor="#6d6e71">
                <v:path arrowok="t"/>
              </v:shape>
            </v:group>
            <v:group style="position:absolute;left:9281;top:551;width:356;height:693" coordorigin="9281,551" coordsize="356,693">
              <v:shape style="position:absolute;left:9281;top:551;width:356;height:693" coordorigin="9281,551" coordsize="356,693" path="m9281,1243l9637,551e" filled="false" stroked="true" strokeweight=".283pt" strokecolor="#6d6e71">
                <v:path arrowok="t"/>
              </v:shape>
            </v:group>
            <v:group style="position:absolute;left:9293;top:555;width:359;height:698" coordorigin="9293,555" coordsize="359,698">
              <v:shape style="position:absolute;left:9293;top:555;width:359;height:698" coordorigin="9293,555" coordsize="359,698" path="m9293,1253l9651,555e" filled="false" stroked="true" strokeweight=".283pt" strokecolor="#6d6e71">
                <v:path arrowok="t"/>
              </v:shape>
            </v:group>
            <v:group style="position:absolute;left:9306;top:560;width:361;height:702" coordorigin="9306,560" coordsize="361,702">
              <v:shape style="position:absolute;left:9306;top:560;width:361;height:702" coordorigin="9306,560" coordsize="361,702" path="m9306,1261l9666,560e" filled="false" stroked="true" strokeweight=".283pt" strokecolor="#6d6e71">
                <v:path arrowok="t"/>
              </v:shape>
              <v:shape style="position:absolute;left:9170;top:648;width:705;height:534" type="#_x0000_t75" stroked="false">
                <v:imagedata r:id="rId46" o:title=""/>
              </v:shape>
            </v:group>
            <v:group style="position:absolute;left:9365;top:1057;width:439;height:175" coordorigin="9365,1057" coordsize="439,175">
              <v:shape style="position:absolute;left:9365;top:1057;width:439;height:175" coordorigin="9365,1057" coordsize="439,175" path="m9804,1057l9759,1127,9697,1183,9620,1219,9534,1231,9489,1228,9446,1218,9404,1201,9365,1179e" filled="false" stroked="true" strokeweight=".568pt" strokecolor="#231f20">
                <v:path arrowok="t"/>
              </v:shape>
            </v:group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603,544,9671,562,9733,591,9788,631,9836,679,9875,734,9905,796,9923,863,9930,935,9923,1006,9905,1073,9875,1135,9836,1191,9788,1239,9733,1278,9671,1307,9603,1326,9532,1332,9461,1326,9393,1307,9331,1278,9276,1239,9228,1191,9189,1135,9159,1073,9141,1006,9134,935,9141,863,9159,796,9189,734,9228,679,9276,631,9331,591,9393,562,9461,544,9532,537xe" filled="false" stroked="true" strokeweight=".567pt" strokecolor="#231f20">
                <v:path arrowok="t"/>
              </v:shape>
              <v:shape style="position:absolute;left:9408;top:1192;width:258;height:105" type="#_x0000_t75" stroked="false">
                <v:imagedata r:id="rId47" o:title=""/>
              </v:shape>
            </v:group>
            <w10:wrap type="topAndBottom"/>
          </v:group>
        </w:pict>
      </w:r>
      <w:r>
        <w:rPr/>
        <w:pict>
          <v:group style="position:absolute;margin-left:501.311005pt;margin-top:26.556976pt;width:40.4pt;height:40.4pt;mso-position-horizontal-relative:page;mso-position-vertical-relative:paragraph;z-index:2152;mso-wrap-distance-left:0;mso-wrap-distance-right:0" coordorigin="10026,531" coordsize="808,808"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358,544,10291,562,10229,591,10174,631,10126,679,10087,734,10057,796,10039,863,10032,935,10039,1006,10057,1073,10087,1135,10126,1191,10174,1239,10229,1278,10291,1307,10358,1326,10430,1332,10501,1326,10568,1307,10630,1278,10686,1239,10734,1191,10773,1135,10802,1073,10821,1006,10827,935,10821,863,10802,796,10773,734,10734,679,10686,631,10630,591,10568,562,10501,544,10430,537xe" filled="true" fillcolor="#d1d3d4" stroked="false">
                <v:path arrowok="t"/>
                <v:fill type="solid"/>
              </v:shape>
            </v:group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501,544,10568,562,10630,591,10686,631,10734,679,10773,734,10802,796,10821,863,10827,935,10821,1006,10802,1073,10773,1135,10734,1191,10686,1239,10630,1278,10568,1307,10501,1326,10430,1332,10358,1326,10291,1307,10229,1278,10174,1239,10126,1191,10087,1135,10057,1073,10039,1006,10032,935,10039,863,10057,796,10087,734,10126,679,10174,631,10229,591,10291,562,10358,544,10430,537xe" filled="false" stroked="true" strokeweight=".425pt" strokecolor="#231f20">
                <v:path arrowok="t"/>
              </v:shape>
            </v:group>
            <v:group style="position:absolute;left:10216;top:566;width:362;height:705" coordorigin="10216,566" coordsize="362,705">
              <v:shape style="position:absolute;left:10216;top:566;width:362;height:705" coordorigin="10216,566" coordsize="362,705" path="m10216,1270l10578,566e" filled="false" stroked="true" strokeweight=".283pt" strokecolor="#6d6e71">
                <v:path arrowok="t"/>
              </v:shape>
            </v:group>
            <v:group style="position:absolute;left:10041;top:666;width:97;height:188" coordorigin="10041,666" coordsize="97,188">
              <v:shape style="position:absolute;left:10041;top:666;width:97;height:188" coordorigin="10041,666" coordsize="97,188" path="m10041,853l10137,666e" filled="false" stroked="true" strokeweight=".283pt" strokecolor="#6d6e71">
                <v:path arrowok="t"/>
              </v:shape>
            </v:group>
            <v:group style="position:absolute;left:10034;top:633;width:137;height:266" coordorigin="10034,633" coordsize="137,266">
              <v:shape style="position:absolute;left:10034;top:633;width:137;height:266" coordorigin="10034,633" coordsize="137,266" path="m10034,899l10170,633e" filled="false" stroked="true" strokeweight=".283pt" strokecolor="#6d6e71">
                <v:path arrowok="t"/>
              </v:shape>
            </v:group>
            <v:group style="position:absolute;left:10032;top:611;width:167;height:325" coordorigin="10032,611" coordsize="167,325">
              <v:shape style="position:absolute;left:10032;top:611;width:167;height:325" coordorigin="10032,611" coordsize="167,325" path="m10032,935l10199,611e" filled="false" stroked="true" strokeweight=".283pt" strokecolor="#6d6e71">
                <v:path arrowok="t"/>
              </v:shape>
            </v:group>
            <v:group style="position:absolute;left:10033;top:594;width:191;height:372" coordorigin="10033,594" coordsize="191,372">
              <v:shape style="position:absolute;left:10033;top:594;width:191;height:372" coordorigin="10033,594" coordsize="191,372" path="m10033,966l10224,594e" filled="false" stroked="true" strokeweight=".283pt" strokecolor="#6d6e71">
                <v:path arrowok="t"/>
              </v:shape>
            </v:group>
            <v:group style="position:absolute;left:10037;top:581;width:212;height:413" coordorigin="10037,581" coordsize="212,413">
              <v:shape style="position:absolute;left:10037;top:581;width:212;height:413" coordorigin="10037,581" coordsize="212,413" path="m10037,993l10248,581e" filled="false" stroked="true" strokeweight=".283pt" strokecolor="#6d6e71">
                <v:path arrowok="t"/>
              </v:shape>
            </v:group>
            <v:group style="position:absolute;left:10041;top:570;width:230;height:448" coordorigin="10041,570" coordsize="230,448">
              <v:shape style="position:absolute;left:10041;top:570;width:230;height:448" coordorigin="10041,570" coordsize="230,448" path="m10041,1018l10271,570e" filled="false" stroked="true" strokeweight=".283pt" strokecolor="#6d6e71">
                <v:path arrowok="t"/>
              </v:shape>
            </v:group>
            <v:group style="position:absolute;left:10046;top:562;width:246;height:479" coordorigin="10046,562" coordsize="246,479">
              <v:shape style="position:absolute;left:10046;top:562;width:246;height:479" coordorigin="10046,562" coordsize="246,479" path="m10046,1040l10292,562e" filled="false" stroked="true" strokeweight=".283pt" strokecolor="#6d6e71">
                <v:path arrowok="t"/>
              </v:shape>
            </v:group>
            <v:group style="position:absolute;left:10053;top:555;width:260;height:506" coordorigin="10053,555" coordsize="260,506">
              <v:shape style="position:absolute;left:10053;top:555;width:260;height:506" coordorigin="10053,555" coordsize="260,506" path="m10053,1061l10312,555e" filled="false" stroked="true" strokeweight=".283pt" strokecolor="#6d6e71">
                <v:path arrowok="t"/>
              </v:shape>
            </v:group>
            <v:group style="position:absolute;left:10060;top:549;width:273;height:531" coordorigin="10060,549" coordsize="273,531">
              <v:shape style="position:absolute;left:10060;top:549;width:273;height:531" coordorigin="10060,549" coordsize="273,531" path="m10060,1080l10332,549e" filled="false" stroked="true" strokeweight=".283pt" strokecolor="#6d6e71">
                <v:path arrowok="t"/>
              </v:shape>
            </v:group>
            <v:group style="position:absolute;left:10067;top:545;width:285;height:554" coordorigin="10067,545" coordsize="285,554">
              <v:shape style="position:absolute;left:10067;top:545;width:285;height:554" coordorigin="10067,545" coordsize="285,554" path="m10067,1098l10351,545e" filled="false" stroked="true" strokeweight=".283pt" strokecolor="#6d6e71">
                <v:path arrowok="t"/>
              </v:shape>
            </v:group>
            <v:group style="position:absolute;left:10075;top:542;width:295;height:574" coordorigin="10075,542" coordsize="295,574">
              <v:shape style="position:absolute;left:10075;top:542;width:295;height:574" coordorigin="10075,542" coordsize="295,574" path="m10075,1115l10370,542e" filled="false" stroked="true" strokeweight=".283pt" strokecolor="#6d6e71">
                <v:path arrowok="t"/>
              </v:shape>
            </v:group>
            <v:group style="position:absolute;left:10084;top:539;width:304;height:592" coordorigin="10084,539" coordsize="304,592">
              <v:shape style="position:absolute;left:10084;top:539;width:304;height:592" coordorigin="10084,539" coordsize="304,592" path="m10084,1131l10388,539e" filled="false" stroked="true" strokeweight=".283pt" strokecolor="#6d6e71">
                <v:path arrowok="t"/>
              </v:shape>
            </v:group>
            <v:group style="position:absolute;left:10093;top:538;width:313;height:609" coordorigin="10093,538" coordsize="313,609">
              <v:shape style="position:absolute;left:10093;top:538;width:313;height:609" coordorigin="10093,538" coordsize="313,609" path="m10093,1146l10406,538e" filled="false" stroked="true" strokeweight=".283pt" strokecolor="#6d6e71">
                <v:path arrowok="t"/>
              </v:shape>
            </v:group>
            <v:group style="position:absolute;left:10103;top:537;width:321;height:624" coordorigin="10103,537" coordsize="321,624">
              <v:shape style="position:absolute;left:10103;top:537;width:321;height:624" coordorigin="10103,537" coordsize="321,624" path="m10103,1161l10423,537e" filled="false" stroked="true" strokeweight=".283pt" strokecolor="#6d6e71">
                <v:path arrowok="t"/>
              </v:shape>
            </v:group>
            <v:group style="position:absolute;left:10113;top:537;width:328;height:638" coordorigin="10113,537" coordsize="328,638">
              <v:shape style="position:absolute;left:10113;top:537;width:328;height:638" coordorigin="10113,537" coordsize="328,638" path="m10113,1175l10440,537e" filled="false" stroked="true" strokeweight=".283pt" strokecolor="#6d6e71">
                <v:path arrowok="t"/>
              </v:shape>
            </v:group>
            <v:group style="position:absolute;left:10123;top:538;width:334;height:650" coordorigin="10123,538" coordsize="334,650">
              <v:shape style="position:absolute;left:10123;top:538;width:334;height:650" coordorigin="10123,538" coordsize="334,650" path="m10123,1188l10457,538e" filled="false" stroked="true" strokeweight=".283pt" strokecolor="#6d6e71">
                <v:path arrowok="t"/>
              </v:shape>
            </v:group>
            <v:group style="position:absolute;left:10134;top:539;width:340;height:661" coordorigin="10134,539" coordsize="340,661">
              <v:shape style="position:absolute;left:10134;top:539;width:340;height:661" coordorigin="10134,539" coordsize="340,661" path="m10134,1200l10473,539e" filled="false" stroked="true" strokeweight=".283pt" strokecolor="#6d6e71">
                <v:path arrowok="t"/>
              </v:shape>
            </v:group>
            <v:group style="position:absolute;left:10145;top:541;width:345;height:671" coordorigin="10145,541" coordsize="345,671">
              <v:shape style="position:absolute;left:10145;top:541;width:345;height:671" coordorigin="10145,541" coordsize="345,671" path="m10145,1212l10489,541e" filled="false" stroked="true" strokeweight=".283pt" strokecolor="#6d6e71">
                <v:path arrowok="t"/>
              </v:shape>
            </v:group>
            <v:group style="position:absolute;left:10156;top:544;width:349;height:679" coordorigin="10156,544" coordsize="349,679">
              <v:shape style="position:absolute;left:10156;top:544;width:349;height:679" coordorigin="10156,544" coordsize="349,679" path="m10156,1223l10504,544e" filled="false" stroked="true" strokeweight=".283pt" strokecolor="#6d6e71">
                <v:path arrowok="t"/>
              </v:shape>
            </v:group>
            <v:group style="position:absolute;left:10167;top:547;width:353;height:686" coordorigin="10167,547" coordsize="353,686">
              <v:shape style="position:absolute;left:10167;top:547;width:353;height:686" coordorigin="10167,547" coordsize="353,686" path="m10167,1233l10520,547e" filled="false" stroked="true" strokeweight=".283pt" strokecolor="#6d6e71">
                <v:path arrowok="t"/>
              </v:shape>
            </v:group>
            <v:group style="position:absolute;left:10179;top:551;width:356;height:693" coordorigin="10179,551" coordsize="356,693">
              <v:shape style="position:absolute;left:10179;top:551;width:356;height:693" coordorigin="10179,551" coordsize="356,693" path="m10179,1243l10535,551e" filled="false" stroked="true" strokeweight=".283pt" strokecolor="#6d6e71">
                <v:path arrowok="t"/>
              </v:shape>
            </v:group>
            <v:group style="position:absolute;left:10191;top:555;width:359;height:698" coordorigin="10191,555" coordsize="359,698">
              <v:shape style="position:absolute;left:10191;top:555;width:359;height:698" coordorigin="10191,555" coordsize="359,698" path="m10191,1253l10549,555e" filled="false" stroked="true" strokeweight=".283pt" strokecolor="#6d6e71">
                <v:path arrowok="t"/>
              </v:shape>
            </v:group>
            <v:group style="position:absolute;left:10204;top:560;width:361;height:702" coordorigin="10204,560" coordsize="361,702">
              <v:shape style="position:absolute;left:10204;top:560;width:361;height:702" coordorigin="10204,560" coordsize="361,702" path="m10204,1261l10564,560e" filled="false" stroked="true" strokeweight=".283pt" strokecolor="#6d6e71">
                <v:path arrowok="t"/>
              </v:shape>
              <v:shape style="position:absolute;left:10068;top:648;width:705;height:534" type="#_x0000_t75" stroked="false">
                <v:imagedata r:id="rId48" o:title=""/>
              </v:shape>
            </v:group>
            <v:group style="position:absolute;left:10263;top:1057;width:439;height:175" coordorigin="10263,1057" coordsize="439,175">
              <v:shape style="position:absolute;left:10263;top:1057;width:439;height:175" coordorigin="10263,1057" coordsize="439,175" path="m10702,1057l10657,1127,10595,1183,10518,1219,10432,1231,10387,1228,10343,1218,10302,1201,10263,1179e" filled="false" stroked="true" strokeweight=".568pt" strokecolor="#231f20">
                <v:path arrowok="t"/>
              </v:shape>
            </v:group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501,544,10568,562,10630,591,10686,631,10734,679,10773,734,10802,796,10821,863,10827,935,10821,1006,10802,1073,10773,1135,10734,1191,10686,1239,10630,1278,10568,1307,10501,1326,10430,1332,10358,1326,10291,1307,10229,1278,10174,1239,10126,1191,10087,1135,10057,1073,10039,1006,10032,935,10039,863,10057,796,10087,734,10126,679,10174,631,10229,591,10291,562,10358,544,10430,537xe" filled="false" stroked="true" strokeweight=".567pt" strokecolor="#231f20">
                <v:path arrowok="t"/>
              </v:shape>
              <v:shape style="position:absolute;left:10305;top:1192;width:258;height:105" type="#_x0000_t75" stroked="false">
                <v:imagedata r:id="rId45" o:title=""/>
              </v:shape>
            </v:group>
            <w10:wrap type="topAndBottom"/>
          </v:group>
        </w:pict>
      </w:r>
      <w:r>
        <w:rPr/>
        <w:pict>
          <v:group style="position:absolute;margin-left:277.307007pt;margin-top:86.556976pt;width:40.4pt;height:40.4pt;mso-position-horizontal-relative:page;mso-position-vertical-relative:paragraph;z-index:2176;mso-wrap-distance-left:0;mso-wrap-distance-right:0" coordorigin="5546,1731" coordsize="808,808"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5878,1744,5811,1762,5749,1791,5694,1831,5646,1879,5606,1934,5577,1996,5559,2063,5552,2135,5559,2206,5577,2273,5606,2335,5646,2391,5694,2439,5749,2478,5811,2507,5878,2526,5950,2532,6021,2526,6088,2507,6150,2478,6206,2439,6254,2391,6293,2335,6322,2273,6341,2206,6347,2135,6341,2063,6322,1996,6293,1934,6254,1879,6206,1831,6150,1791,6088,1762,6021,1744,5950,1737xe" filled="true" fillcolor="#d1d3d4" stroked="false">
                <v:path arrowok="t"/>
                <v:fill type="solid"/>
              </v:shape>
            </v:group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6021,1744,6088,1762,6150,1791,6206,1831,6254,1879,6293,1934,6322,1996,6341,2063,6347,2135,6341,2206,6322,2273,6293,2335,6254,2391,6206,2439,6150,2478,6088,2507,6021,2526,5950,2532,5878,2526,5811,2507,5749,2478,5694,2439,5646,2391,5606,2335,5577,2273,5559,2206,5552,2135,5559,2063,5577,1996,5606,1934,5646,1879,5694,1831,5749,1791,5811,1762,5878,1744,5950,1737xe" filled="false" stroked="true" strokeweight=".425pt" strokecolor="#231f20">
                <v:path arrowok="t"/>
              </v:shape>
            </v:group>
            <v:group style="position:absolute;left:5736;top:1766;width:362;height:705" coordorigin="5736,1766" coordsize="362,705">
              <v:shape style="position:absolute;left:5736;top:1766;width:362;height:705" coordorigin="5736,1766" coordsize="362,705" path="m5736,2470l6098,1766e" filled="false" stroked="true" strokeweight=".283pt" strokecolor="#6d6e71">
                <v:path arrowok="t"/>
              </v:shape>
            </v:group>
            <v:group style="position:absolute;left:5561;top:1866;width:97;height:188" coordorigin="5561,1866" coordsize="97,188">
              <v:shape style="position:absolute;left:5561;top:1866;width:97;height:188" coordorigin="5561,1866" coordsize="97,188" path="m5561,2053l5657,1866e" filled="false" stroked="true" strokeweight=".283pt" strokecolor="#6d6e71">
                <v:path arrowok="t"/>
              </v:shape>
            </v:group>
            <v:group style="position:absolute;left:5554;top:1833;width:137;height:266" coordorigin="5554,1833" coordsize="137,266">
              <v:shape style="position:absolute;left:5554;top:1833;width:137;height:266" coordorigin="5554,1833" coordsize="137,266" path="m5554,2099l5690,1833e" filled="false" stroked="true" strokeweight=".283pt" strokecolor="#6d6e71">
                <v:path arrowok="t"/>
              </v:shape>
            </v:group>
            <v:group style="position:absolute;left:5552;top:1811;width:167;height:325" coordorigin="5552,1811" coordsize="167,325">
              <v:shape style="position:absolute;left:5552;top:1811;width:167;height:325" coordorigin="5552,1811" coordsize="167,325" path="m5552,2135l5719,1811e" filled="false" stroked="true" strokeweight=".283pt" strokecolor="#6d6e71">
                <v:path arrowok="t"/>
              </v:shape>
            </v:group>
            <v:group style="position:absolute;left:5553;top:1794;width:191;height:372" coordorigin="5553,1794" coordsize="191,372">
              <v:shape style="position:absolute;left:5553;top:1794;width:191;height:372" coordorigin="5553,1794" coordsize="191,372" path="m5553,2166l5744,1794e" filled="false" stroked="true" strokeweight=".283pt" strokecolor="#6d6e71">
                <v:path arrowok="t"/>
              </v:shape>
            </v:group>
            <v:group style="position:absolute;left:5556;top:1781;width:212;height:413" coordorigin="5556,1781" coordsize="212,413">
              <v:shape style="position:absolute;left:5556;top:1781;width:212;height:413" coordorigin="5556,1781" coordsize="212,413" path="m5556,2193l5768,1781e" filled="false" stroked="true" strokeweight=".283pt" strokecolor="#6d6e71">
                <v:path arrowok="t"/>
              </v:shape>
            </v:group>
            <v:group style="position:absolute;left:5561;top:1770;width:230;height:448" coordorigin="5561,1770" coordsize="230,448">
              <v:shape style="position:absolute;left:5561;top:1770;width:230;height:448" coordorigin="5561,1770" coordsize="230,448" path="m5561,2218l5791,1770e" filled="false" stroked="true" strokeweight=".283pt" strokecolor="#6d6e71">
                <v:path arrowok="t"/>
              </v:shape>
            </v:group>
            <v:group style="position:absolute;left:5566;top:1762;width:246;height:479" coordorigin="5566,1762" coordsize="246,479">
              <v:shape style="position:absolute;left:5566;top:1762;width:246;height:479" coordorigin="5566,1762" coordsize="246,479" path="m5566,2240l5812,1762e" filled="false" stroked="true" strokeweight=".283pt" strokecolor="#6d6e71">
                <v:path arrowok="t"/>
              </v:shape>
            </v:group>
            <v:group style="position:absolute;left:5573;top:1755;width:260;height:506" coordorigin="5573,1755" coordsize="260,506">
              <v:shape style="position:absolute;left:5573;top:1755;width:260;height:506" coordorigin="5573,1755" coordsize="260,506" path="m5573,2261l5832,1755e" filled="false" stroked="true" strokeweight=".283pt" strokecolor="#6d6e71">
                <v:path arrowok="t"/>
              </v:shape>
            </v:group>
            <v:group style="position:absolute;left:5580;top:1749;width:273;height:531" coordorigin="5580,1749" coordsize="273,531">
              <v:shape style="position:absolute;left:5580;top:1749;width:273;height:531" coordorigin="5580,1749" coordsize="273,531" path="m5580,2280l5852,1749e" filled="false" stroked="true" strokeweight=".283pt" strokecolor="#6d6e71">
                <v:path arrowok="t"/>
              </v:shape>
            </v:group>
            <v:group style="position:absolute;left:5587;top:1745;width:285;height:554" coordorigin="5587,1745" coordsize="285,554">
              <v:shape style="position:absolute;left:5587;top:1745;width:285;height:554" coordorigin="5587,1745" coordsize="285,554" path="m5587,2298l5871,1745e" filled="false" stroked="true" strokeweight=".283pt" strokecolor="#6d6e71">
                <v:path arrowok="t"/>
              </v:shape>
            </v:group>
            <v:group style="position:absolute;left:5595;top:1742;width:295;height:574" coordorigin="5595,1742" coordsize="295,574">
              <v:shape style="position:absolute;left:5595;top:1742;width:295;height:574" coordorigin="5595,1742" coordsize="295,574" path="m5595,2315l5890,1742e" filled="false" stroked="true" strokeweight=".283pt" strokecolor="#6d6e71">
                <v:path arrowok="t"/>
              </v:shape>
            </v:group>
            <v:group style="position:absolute;left:5604;top:1739;width:304;height:592" coordorigin="5604,1739" coordsize="304,592">
              <v:shape style="position:absolute;left:5604;top:1739;width:304;height:592" coordorigin="5604,1739" coordsize="304,592" path="m5604,2331l5908,1739e" filled="false" stroked="true" strokeweight=".283pt" strokecolor="#6d6e71">
                <v:path arrowok="t"/>
              </v:shape>
            </v:group>
            <v:group style="position:absolute;left:5613;top:1738;width:313;height:609" coordorigin="5613,1738" coordsize="313,609">
              <v:shape style="position:absolute;left:5613;top:1738;width:313;height:609" coordorigin="5613,1738" coordsize="313,609" path="m5613,2346l5926,1738e" filled="false" stroked="true" strokeweight=".283pt" strokecolor="#6d6e71">
                <v:path arrowok="t"/>
              </v:shape>
            </v:group>
            <v:group style="position:absolute;left:5623;top:1737;width:321;height:624" coordorigin="5623,1737" coordsize="321,624">
              <v:shape style="position:absolute;left:5623;top:1737;width:321;height:624" coordorigin="5623,1737" coordsize="321,624" path="m5623,2361l5943,1737e" filled="false" stroked="true" strokeweight=".283pt" strokecolor="#6d6e71">
                <v:path arrowok="t"/>
              </v:shape>
            </v:group>
            <v:group style="position:absolute;left:5633;top:1737;width:328;height:638" coordorigin="5633,1737" coordsize="328,638">
              <v:shape style="position:absolute;left:5633;top:1737;width:328;height:638" coordorigin="5633,1737" coordsize="328,638" path="m5633,2375l5960,1737e" filled="false" stroked="true" strokeweight=".283pt" strokecolor="#6d6e71">
                <v:path arrowok="t"/>
              </v:shape>
            </v:group>
            <v:group style="position:absolute;left:5643;top:1738;width:334;height:650" coordorigin="5643,1738" coordsize="334,650">
              <v:shape style="position:absolute;left:5643;top:1738;width:334;height:650" coordorigin="5643,1738" coordsize="334,650" path="m5643,2388l5976,1738e" filled="false" stroked="true" strokeweight=".283pt" strokecolor="#6d6e71">
                <v:path arrowok="t"/>
              </v:shape>
            </v:group>
            <v:group style="position:absolute;left:5654;top:1739;width:340;height:661" coordorigin="5654,1739" coordsize="340,661">
              <v:shape style="position:absolute;left:5654;top:1739;width:340;height:661" coordorigin="5654,1739" coordsize="340,661" path="m5654,2400l5993,1739e" filled="false" stroked="true" strokeweight=".283pt" strokecolor="#6d6e71">
                <v:path arrowok="t"/>
              </v:shape>
            </v:group>
            <v:group style="position:absolute;left:5664;top:1741;width:345;height:671" coordorigin="5664,1741" coordsize="345,671">
              <v:shape style="position:absolute;left:5664;top:1741;width:345;height:671" coordorigin="5664,1741" coordsize="345,671" path="m5664,2412l6009,1741e" filled="false" stroked="true" strokeweight=".283pt" strokecolor="#6d6e71">
                <v:path arrowok="t"/>
              </v:shape>
            </v:group>
            <v:group style="position:absolute;left:5676;top:1744;width:349;height:679" coordorigin="5676,1744" coordsize="349,679">
              <v:shape style="position:absolute;left:5676;top:1744;width:349;height:679" coordorigin="5676,1744" coordsize="349,679" path="m5676,2423l6024,1744e" filled="false" stroked="true" strokeweight=".283pt" strokecolor="#6d6e71">
                <v:path arrowok="t"/>
              </v:shape>
            </v:group>
            <v:group style="position:absolute;left:5687;top:1747;width:353;height:686" coordorigin="5687,1747" coordsize="353,686">
              <v:shape style="position:absolute;left:5687;top:1747;width:353;height:686" coordorigin="5687,1747" coordsize="353,686" path="m5687,2433l6040,1747e" filled="false" stroked="true" strokeweight=".283pt" strokecolor="#6d6e71">
                <v:path arrowok="t"/>
              </v:shape>
            </v:group>
            <v:group style="position:absolute;left:5699;top:1751;width:356;height:693" coordorigin="5699,1751" coordsize="356,693">
              <v:shape style="position:absolute;left:5699;top:1751;width:356;height:693" coordorigin="5699,1751" coordsize="356,693" path="m5699,2443l6054,1751e" filled="false" stroked="true" strokeweight=".283pt" strokecolor="#6d6e71">
                <v:path arrowok="t"/>
              </v:shape>
            </v:group>
            <v:group style="position:absolute;left:5711;top:1755;width:359;height:698" coordorigin="5711,1755" coordsize="359,698">
              <v:shape style="position:absolute;left:5711;top:1755;width:359;height:698" coordorigin="5711,1755" coordsize="359,698" path="m5711,2453l6069,1755e" filled="false" stroked="true" strokeweight=".283pt" strokecolor="#6d6e71">
                <v:path arrowok="t"/>
              </v:shape>
            </v:group>
            <v:group style="position:absolute;left:5724;top:1760;width:361;height:702" coordorigin="5724,1760" coordsize="361,702">
              <v:shape style="position:absolute;left:5724;top:1760;width:361;height:702" coordorigin="5724,1760" coordsize="361,702" path="m5724,2461l6084,1760e" filled="false" stroked="true" strokeweight=".283pt" strokecolor="#6d6e71">
                <v:path arrowok="t"/>
              </v:shape>
              <v:shape style="position:absolute;left:5588;top:1848;width:705;height:534" type="#_x0000_t75" stroked="false">
                <v:imagedata r:id="rId49" o:title=""/>
              </v:shape>
            </v:group>
            <v:group style="position:absolute;left:5783;top:2257;width:439;height:175" coordorigin="5783,2257" coordsize="439,175">
              <v:shape style="position:absolute;left:5783;top:2257;width:439;height:175" coordorigin="5783,2257" coordsize="439,175" path="m6222,2257l6177,2327,6114,2383,6038,2419,5952,2431,5907,2428,5863,2418,5822,2401,5783,2379e" filled="false" stroked="true" strokeweight=".568pt" strokecolor="#231f20">
                <v:path arrowok="t"/>
              </v:shape>
            </v:group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6021,1744,6088,1762,6150,1791,6206,1831,6254,1879,6293,1934,6322,1996,6341,2063,6347,2135,6341,2206,6322,2273,6293,2335,6254,2391,6206,2439,6150,2478,6088,2507,6021,2526,5950,2532,5878,2526,5811,2507,5749,2478,5694,2439,5646,2391,5606,2335,5577,2273,5559,2206,5552,2135,5559,2063,5577,1996,5606,1934,5646,1879,5694,1831,5749,1791,5811,1762,5878,1744,5950,1737xe" filled="false" stroked="true" strokeweight=".567pt" strokecolor="#231f20">
                <v:path arrowok="t"/>
              </v:shape>
              <v:shape style="position:absolute;left:5825;top:2392;width:258;height:105" type="#_x0000_t75" stroked="false">
                <v:imagedata r:id="rId50" o:title="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29"/>
          <w:szCs w:val="29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nota Marcelo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89158pt;width:146.772pt;height:66.852pt;mso-position-horizontal-relative:page;mso-position-vertical-relative:paragraph;z-index:2200" type="#_x0000_t75" stroked="false">
            <v:imagedata r:id="rId51" o:title=""/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39156pt;width:146.771800pt;height:66.694pt;mso-position-horizontal-relative:page;mso-position-vertical-relative:paragraph;z-index:2224" type="#_x0000_t75" stroked="false">
            <v:imagedata r:id="rId52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40061pt;width:146.772pt;height:66.6949pt;mso-position-horizontal-relative:page;mso-position-vertical-relative:paragraph;z-index:2248" type="#_x0000_t75" stroked="false">
            <v:imagedata r:id="rId53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40166pt;width:146.772pt;height:66.852pt;mso-position-horizontal-relative:page;mso-position-vertical-relative:paragraph;z-index:2272" type="#_x0000_t75" stroked="false">
            <v:imagedata r:id="rId54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2"/>
          <w:footerReference w:type="default" r:id="rId23"/>
          <w:pgSz w:w="11910" w:h="16840"/>
          <w:pgMar w:header="417" w:footer="524" w:top="1300" w:bottom="720" w:left="740" w:right="740"/>
          <w:pgNumType w:start="3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54" w:lineRule="auto" w:before="64"/>
        <w:ind w:left="110" w:right="3716"/>
        <w:jc w:val="left"/>
      </w:pPr>
      <w:r>
        <w:rPr>
          <w:color w:val="231F20"/>
        </w:rPr>
        <w:t>Letícia tem 13 lápis, Fernanda tem 7 e Camila tem 9. Quantos lápis as três têm</w:t>
      </w:r>
      <w:r>
        <w:rPr>
          <w:color w:val="231F20"/>
          <w:spacing w:val="-1"/>
        </w:rPr>
        <w:t> </w:t>
      </w:r>
      <w:r>
        <w:rPr>
          <w:color w:val="231F20"/>
        </w:rPr>
        <w:t>juntas?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08159pt;width:510.25pt;height:22.7pt;mso-position-horizontal-relative:page;mso-position-vertical-relative:paragraph;z-index:2344;mso-wrap-distance-left:0;mso-wrap-distance-right:0" coordorigin="850,144" coordsize="10205,454">
            <v:group style="position:absolute;left:850;top:144;width:2098;height:454" coordorigin="850,144" coordsize="2098,454">
              <v:shape style="position:absolute;left:850;top:144;width:2098;height:454" coordorigin="850,144" coordsize="2098,454" path="m2948,144l850,144,850,598,2948,598,2948,144xe" filled="true" fillcolor="#d1d3d4" stroked="false">
                <v:path arrowok="t"/>
                <v:fill type="solid"/>
              </v:shape>
            </v:group>
            <v:group style="position:absolute;left:2948;top:144;width:8108;height:454" coordorigin="2948,144" coordsize="8108,454">
              <v:shape style="position:absolute;left:2948;top:144;width:8108;height:454" coordorigin="2948,144" coordsize="8108,454" path="m11055,144l2948,144,2948,598,11055,598,11055,144xe" filled="true" fillcolor="#d1d3d4" stroked="false">
                <v:path arrowok="t"/>
                <v:fill type="solid"/>
              </v:shape>
              <v:shape style="position:absolute;left:930;top:25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0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M041510E4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o convite da festa junina que Cecília</w:t>
      </w:r>
      <w:r>
        <w:rPr>
          <w:color w:val="231F20"/>
          <w:spacing w:val="-2"/>
        </w:rPr>
        <w:t> </w:t>
      </w:r>
      <w:r>
        <w:rPr>
          <w:color w:val="231F20"/>
        </w:rPr>
        <w:t>recebeu.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106.962997pt;margin-top:8.784169pt;width:302pt;height:176pt;mso-position-horizontal-relative:page;mso-position-vertical-relative:paragraph;z-index:2416;mso-wrap-distance-left:0;mso-wrap-distance-right:0" coordorigin="2139,176" coordsize="6040,3520">
            <v:group style="position:absolute;left:3404;top:1707;width:15;height:17" coordorigin="3404,1707" coordsize="15,17">
              <v:shape style="position:absolute;left:3404;top:1707;width:15;height:17" coordorigin="3404,1707" coordsize="15,17" path="m3413,1707l3411,1711,3406,1711,3406,1712,3404,1712,3406,1719,3406,1724,3415,1720,3418,1720,3419,1715,3418,1712,3406,1712,3404,1712,3418,1712,3418,1711,3411,1711,3406,1710,3417,1710,3413,1707xe" filled="true" fillcolor="#231f20" stroked="false">
                <v:path arrowok="t"/>
                <v:fill type="solid"/>
              </v:shape>
              <v:shape style="position:absolute;left:3404;top:1707;width:15;height:17" coordorigin="3404,1707" coordsize="15,17" path="m3418,1720l3415,1720,3418,1721,3418,1720xe" filled="true" fillcolor="#231f20" stroked="false">
                <v:path arrowok="t"/>
                <v:fill type="solid"/>
              </v:shape>
            </v:group>
            <v:group style="position:absolute;left:3318;top:1719;width:20;height:21" coordorigin="3318,1719" coordsize="20,21">
              <v:shape style="position:absolute;left:3318;top:1719;width:20;height:21" coordorigin="3318,1719" coordsize="20,21" path="m3327,1719l3324,1722,3320,1722,3320,1724,3318,1724,3319,1727,3318,1731,3322,1735,3327,1737,3332,1740,3337,1733,3330,1724,3330,1724,3320,1724,3318,1724,3330,1724,3329,1722,3324,1722,3320,1721,3328,1721,3327,1719xe" filled="true" fillcolor="#231f20" stroked="false">
                <v:path arrowok="t"/>
                <v:fill type="solid"/>
              </v:shape>
            </v:group>
            <v:group style="position:absolute;left:3297;top:1654;width:24;height:17" coordorigin="3297,1654" coordsize="24,17">
              <v:shape style="position:absolute;left:3297;top:1654;width:24;height:17" coordorigin="3297,1654" coordsize="24,17" path="m3317,1654l3300,1655,3297,1658,3298,1662,3298,1668,3302,1670,3304,1666,3309,1666,3309,1664,3318,1664,3317,1661,3320,1658,3317,1654xe" filled="true" fillcolor="#231f20" stroked="false">
                <v:path arrowok="t"/>
                <v:fill type="solid"/>
              </v:shape>
              <v:shape style="position:absolute;left:3297;top:1654;width:24;height:17" coordorigin="3297,1654" coordsize="24,17" path="m3309,1666l3304,1666,3309,1668,3309,1666xe" filled="true" fillcolor="#231f20" stroked="false">
                <v:path arrowok="t"/>
                <v:fill type="solid"/>
              </v:shape>
              <v:shape style="position:absolute;left:3297;top:1654;width:24;height:17" coordorigin="3297,1654" coordsize="24,17" path="m3318,1664l3309,1664,3314,1666,3318,1665,3318,1664xe" filled="true" fillcolor="#231f20" stroked="false">
                <v:path arrowok="t"/>
                <v:fill type="solid"/>
              </v:shape>
            </v:group>
            <v:group style="position:absolute;left:2912;top:1734;width:28;height:23" coordorigin="2912,1734" coordsize="28,23">
              <v:shape style="position:absolute;left:2912;top:1734;width:28;height:23" coordorigin="2912,1734" coordsize="28,23" path="m2920,1734l2912,1740,2916,1743,2915,1747,2916,1747,2918,1747,2917,1749,2919,1756,2926,1750,2938,1750,2940,1740,2932,1736,2920,1734xe" filled="true" fillcolor="#231f20" stroked="false">
                <v:path arrowok="t"/>
                <v:fill type="solid"/>
              </v:shape>
            </v:group>
            <v:group style="position:absolute;left:2875;top:1807;width:18;height:21" coordorigin="2875,1807" coordsize="18,21">
              <v:shape style="position:absolute;left:2875;top:1807;width:18;height:21" coordorigin="2875,1807" coordsize="18,21" path="m2885,1807l2882,1807,2879,1811,2875,1811,2878,1818,2879,1827,2889,1828,2893,1825,2891,1816,2891,1811,2887,1811,2887,1811,2879,1811,2875,1810,2886,1810,2885,1807xe" filled="true" fillcolor="#231f20" stroked="false">
                <v:path arrowok="t"/>
                <v:fill type="solid"/>
              </v:shape>
              <v:shape style="position:absolute;left:2875;top:1807;width:18;height:21" coordorigin="2875,1807" coordsize="18,21" path="m2892,1810l2887,1811,2891,1811,2892,1810xe" filled="true" fillcolor="#231f20" stroked="false">
                <v:path arrowok="t"/>
                <v:fill type="solid"/>
              </v:shape>
            </v:group>
            <v:group style="position:absolute;left:3041;top:1811;width:45;height:23" coordorigin="3041,1811" coordsize="45,23">
              <v:shape style="position:absolute;left:3041;top:1811;width:45;height:23" coordorigin="3041,1811" coordsize="45,23" path="m3050,1830l3045,1830,3048,1833,3050,1830xe" filled="true" fillcolor="#231f20" stroked="false">
                <v:path arrowok="t"/>
                <v:fill type="solid"/>
              </v:shape>
              <v:shape style="position:absolute;left:3041;top:1811;width:45;height:23" coordorigin="3041,1811" coordsize="45,23" path="m3061,1811l3048,1818,3041,1831,3045,1830,3050,1830,3054,1823,3071,1821,3083,1821,3076,1812,3061,1811xe" filled="true" fillcolor="#231f20" stroked="false">
                <v:path arrowok="t"/>
                <v:fill type="solid"/>
              </v:shape>
              <v:shape style="position:absolute;left:3041;top:1811;width:45;height:23" coordorigin="3041,1811" coordsize="45,23" path="m3083,1821l3071,1821,3083,1828,3081,1825,3085,1824,3083,1821xe" filled="true" fillcolor="#231f20" stroked="false">
                <v:path arrowok="t"/>
                <v:fill type="solid"/>
              </v:shape>
            </v:group>
            <v:group style="position:absolute;left:2938;top:1816;width:61;height:31" coordorigin="2938,1816" coordsize="61,31">
              <v:shape style="position:absolute;left:2938;top:1816;width:61;height:31" coordorigin="2938,1816" coordsize="61,31" path="m2967,1816l2948,1826,2938,1842,2942,1844,2943,1847,2953,1839,2966,1833,2982,1830,2997,1830,2987,1817,2967,1816xe" filled="true" fillcolor="#231f20" stroked="false">
                <v:path arrowok="t"/>
                <v:fill type="solid"/>
              </v:shape>
              <v:shape style="position:absolute;left:2938;top:1816;width:61;height:31" coordorigin="2938,1816" coordsize="61,31" path="m2997,1830l2982,1830,2999,1833,2997,1830xe" filled="true" fillcolor="#231f20" stroked="false">
                <v:path arrowok="t"/>
                <v:fill type="solid"/>
              </v:shape>
            </v:group>
            <v:group style="position:absolute;left:3933;top:1814;width:17;height:12" coordorigin="3933,1814" coordsize="17,12">
              <v:shape style="position:absolute;left:3933;top:1814;width:17;height:12" coordorigin="3933,1814" coordsize="17,12" path="m3935,1814l3936,1818,3933,1819,3933,1821,3936,1823,3935,1826,3941,1826,3942,1822,3949,1822,3949,1816,3943,1815,3935,1814xe" filled="true" fillcolor="#231f20" stroked="false">
                <v:path arrowok="t"/>
                <v:fill type="solid"/>
              </v:shape>
              <v:shape style="position:absolute;left:3933;top:1814;width:17;height:12" coordorigin="3933,1814" coordsize="17,12" path="m3949,1822l3942,1822,3949,1824,3949,1822xe" filled="true" fillcolor="#231f20" stroked="false">
                <v:path arrowok="t"/>
                <v:fill type="solid"/>
              </v:shape>
            </v:group>
            <v:group style="position:absolute;left:3980;top:1733;width:26;height:33" coordorigin="3980,1733" coordsize="26,33">
              <v:shape style="position:absolute;left:3980;top:1733;width:26;height:33" coordorigin="3980,1733" coordsize="26,33" path="m4000,1733l3988,1736,3988,1752,3980,1758,3983,1760,3986,1763,3989,1763,3996,1765,3997,1755,4005,1742,4000,1733xe" filled="true" fillcolor="#231f20" stroked="false">
                <v:path arrowok="t"/>
                <v:fill type="solid"/>
              </v:shape>
            </v:group>
            <v:group style="position:absolute;left:4066;top:1731;width:18;height:24" coordorigin="4066,1731" coordsize="18,24">
              <v:shape style="position:absolute;left:4066;top:1731;width:18;height:24" coordorigin="4066,1731" coordsize="18,24" path="m4078,1751l4070,1751,4073,1754,4075,1754,4078,1751xe" filled="true" fillcolor="#231f20" stroked="false">
                <v:path arrowok="t"/>
                <v:fill type="solid"/>
              </v:shape>
              <v:shape style="position:absolute;left:4066;top:1731;width:18;height:24" coordorigin="4066,1731" coordsize="18,24" path="m4077,1731l4068,1733,4070,1745,4066,1752,4070,1751,4078,1751,4078,1750,4082,1750,4082,1743,4083,1733,4077,1731xe" filled="true" fillcolor="#231f20" stroked="false">
                <v:path arrowok="t"/>
                <v:fill type="solid"/>
              </v:shape>
              <v:shape style="position:absolute;left:4066;top:1731;width:18;height:24" coordorigin="4066,1731" coordsize="18,24" path="m4082,1750l4078,1750,4082,1752,4082,1750xe" filled="true" fillcolor="#231f20" stroked="false">
                <v:path arrowok="t"/>
                <v:fill type="solid"/>
              </v:shape>
            </v:group>
            <v:group style="position:absolute;left:3675;top:1870;width:23;height:15" coordorigin="3675,1870" coordsize="23,15">
              <v:shape style="position:absolute;left:3675;top:1870;width:23;height:15" coordorigin="3675,1870" coordsize="23,15" path="m3694,1870l3675,1871,3677,1880,3678,1885,3690,1881,3695,1881,3694,1878,3698,1875,3694,1870xe" filled="true" fillcolor="#231f20" stroked="false">
                <v:path arrowok="t"/>
                <v:fill type="solid"/>
              </v:shape>
              <v:shape style="position:absolute;left:3675;top:1870;width:23;height:15" coordorigin="3675,1870" coordsize="23,15" path="m3695,1881l3690,1881,3695,1882,3695,1881xe" filled="true" fillcolor="#231f20" stroked="false">
                <v:path arrowok="t"/>
                <v:fill type="solid"/>
              </v:shape>
            </v:group>
            <v:group style="position:absolute;left:3707;top:1877;width:24;height:21" coordorigin="3707,1877" coordsize="24,21">
              <v:shape style="position:absolute;left:3707;top:1877;width:24;height:21" coordorigin="3707,1877" coordsize="24,21" path="m3728,1895l3717,1895,3726,1898,3728,1895xe" filled="true" fillcolor="#231f20" stroked="false">
                <v:path arrowok="t"/>
                <v:fill type="solid"/>
              </v:shape>
              <v:shape style="position:absolute;left:3707;top:1877;width:24;height:21" coordorigin="3707,1877" coordsize="24,21" path="m3707,1877l3708,1881,3707,1884,3707,1889,3710,1892,3709,1896,3717,1895,3728,1895,3730,1894,3726,1885,3717,1880,3707,1877xe" filled="true" fillcolor="#231f20" stroked="false">
                <v:path arrowok="t"/>
                <v:fill type="solid"/>
              </v:shape>
              <v:shape style="position:absolute;left:3020;top:1928;width:103;height:131" type="#_x0000_t75" stroked="false">
                <v:imagedata r:id="rId57" o:title=""/>
              </v:shape>
            </v:group>
            <v:group style="position:absolute;left:2717;top:1984;width:38;height:20" coordorigin="2717,1984" coordsize="38,20">
              <v:shape style="position:absolute;left:2717;top:1984;width:38;height:20" coordorigin="2717,1984" coordsize="38,20" path="m2752,1994l2737,1994,2744,2004,2754,2003,2752,1994xe" filled="true" fillcolor="#231f20" stroked="false">
                <v:path arrowok="t"/>
                <v:fill type="solid"/>
              </v:shape>
              <v:shape style="position:absolute;left:2717;top:1984;width:38;height:20" coordorigin="2717,1984" coordsize="38,20" path="m2733,1997l2726,1997,2728,2001,2733,1997xe" filled="true" fillcolor="#231f20" stroked="false">
                <v:path arrowok="t"/>
                <v:fill type="solid"/>
              </v:shape>
              <v:shape style="position:absolute;left:2717;top:1984;width:38;height:20" coordorigin="2717,1984" coordsize="38,20" path="m2728,1984l2717,1989,2720,1992,2719,1996,2721,1996,2722,1996,2721,1998,2726,1997,2733,1997,2737,1994,2752,1994,2751,1992,2741,1985,2728,1984xe" filled="true" fillcolor="#231f20" stroked="false">
                <v:path arrowok="t"/>
                <v:fill type="solid"/>
              </v:shape>
            </v:group>
            <v:group style="position:absolute;left:2711;top:2010;width:17;height:25" coordorigin="2711,2010" coordsize="17,25">
              <v:shape style="position:absolute;left:2711;top:2010;width:17;height:25" coordorigin="2711,2010" coordsize="17,25" path="m2717,2010l2714,2013,2711,2035,2719,2033,2727,2033,2723,2020,2724,2014,2720,2014,2717,2010xe" filled="true" fillcolor="#231f20" stroked="false">
                <v:path arrowok="t"/>
                <v:fill type="solid"/>
              </v:shape>
              <v:shape style="position:absolute;left:2711;top:2010;width:17;height:25" coordorigin="2711,2010" coordsize="17,25" path="m2724,2012l2720,2014,2724,2014,2724,2012xe" filled="true" fillcolor="#231f20" stroked="false">
                <v:path arrowok="t"/>
                <v:fill type="solid"/>
              </v:shape>
            </v:group>
            <v:group style="position:absolute;left:3852;top:2026;width:138;height:80" coordorigin="3852,2026" coordsize="138,80">
              <v:shape style="position:absolute;left:3852;top:2026;width:138;height:80" coordorigin="3852,2026" coordsize="138,80" path="m3856,2029l3853,2033,3852,2050,3856,2054,3861,2057,3874,2060,3888,2069,3897,2083,3896,2101,3899,2102,3969,2079,3989,2066,3988,2066,3948,2066,3913,2061,3884,2048,3866,2030,3860,2030,3856,2029xe" filled="true" fillcolor="#231f20" stroked="false">
                <v:path arrowok="t"/>
                <v:fill type="solid"/>
              </v:shape>
              <v:shape style="position:absolute;left:3852;top:2026;width:138;height:80" coordorigin="3852,2026" coordsize="138,80" path="m3987,2061l3948,2066,3988,2066,3985,2065,3987,2061xe" filled="true" fillcolor="#231f20" stroked="false">
                <v:path arrowok="t"/>
                <v:fill type="solid"/>
              </v:shape>
              <v:shape style="position:absolute;left:3852;top:2026;width:138;height:80" coordorigin="3852,2026" coordsize="138,80" path="m3863,2026l3860,2030,3866,2030,3863,2026xe" filled="true" fillcolor="#231f20" stroked="false">
                <v:path arrowok="t"/>
                <v:fill type="solid"/>
              </v:shape>
            </v:group>
            <v:group style="position:absolute;left:3462;top:2715;width:10;height:21" coordorigin="3462,2715" coordsize="10,21">
              <v:shape style="position:absolute;left:3462;top:2715;width:10;height:21" coordorigin="3462,2715" coordsize="10,21" path="m3472,2715l3462,2716,3463,2724,3464,2730,3467,2735,3465,2729,3472,2715xe" filled="true" fillcolor="#231f20" stroked="false">
                <v:path arrowok="t"/>
                <v:fill type="solid"/>
              </v:shape>
            </v:group>
            <v:group style="position:absolute;left:3459;top:2726;width:4;height:14" coordorigin="3459,2726" coordsize="4,14">
              <v:shape style="position:absolute;left:3459;top:2726;width:4;height:14" coordorigin="3459,2726" coordsize="4,14" path="m3461,2726l3459,2733,3461,2739,3463,2732,3461,2726xe" filled="true" fillcolor="#231f20" stroked="false">
                <v:path arrowok="t"/>
                <v:fill type="solid"/>
              </v:shape>
            </v:group>
            <v:group style="position:absolute;left:3457;top:2737;width:4;height:14" coordorigin="3457,2737" coordsize="4,14">
              <v:shape style="position:absolute;left:3457;top:2737;width:4;height:14" coordorigin="3457,2737" coordsize="4,14" path="m3459,2737l3457,2745,3459,2751,3461,2743,3459,2737xe" filled="true" fillcolor="#231f20" stroked="false">
                <v:path arrowok="t"/>
                <v:fill type="solid"/>
              </v:shape>
            </v:group>
            <v:group style="position:absolute;left:3466;top:2735;width:5;height:29" coordorigin="3466,2735" coordsize="5,29">
              <v:shape style="position:absolute;left:3466;top:2735;width:5;height:29" coordorigin="3466,2735" coordsize="5,29" path="m3471,2735l3467,2742,3467,2746,3466,2763,3469,2756,3469,2752,3471,2735xe" filled="true" fillcolor="#231f20" stroked="false">
                <v:path arrowok="t"/>
                <v:fill type="solid"/>
              </v:shape>
            </v:group>
            <v:group style="position:absolute;left:3468;top:2758;width:5;height:29" coordorigin="3468,2758" coordsize="5,29">
              <v:shape style="position:absolute;left:3468;top:2758;width:5;height:29" coordorigin="3468,2758" coordsize="5,29" path="m3473,2758l3469,2765,3470,2769,3468,2786,3472,2779,3471,2775,3473,2758xe" filled="true" fillcolor="#231f20" stroked="false">
                <v:path arrowok="t"/>
                <v:fill type="solid"/>
              </v:shape>
            </v:group>
            <v:group style="position:absolute;left:3470;top:2781;width:5;height:29" coordorigin="3470,2781" coordsize="5,29">
              <v:shape style="position:absolute;left:3470;top:2781;width:5;height:29" coordorigin="3470,2781" coordsize="5,29" path="m3475,2781l3472,2788,3472,2792,3470,2809,3474,2802,3474,2798,3475,2781xe" filled="true" fillcolor="#231f20" stroked="false">
                <v:path arrowok="t"/>
                <v:fill type="solid"/>
              </v:shape>
            </v:group>
            <v:group style="position:absolute;left:3430;top:2852;width:5;height:19" coordorigin="3430,2852" coordsize="5,19">
              <v:shape style="position:absolute;left:3430;top:2852;width:5;height:19" coordorigin="3430,2852" coordsize="5,19" path="m3434,2852l3430,2867,3433,2870,3435,2863,3434,2852xe" filled="true" fillcolor="#231f20" stroked="false">
                <v:path arrowok="t"/>
                <v:fill type="solid"/>
              </v:shape>
            </v:group>
            <v:group style="position:absolute;left:3428;top:2866;width:5;height:19" coordorigin="3428,2866" coordsize="5,19">
              <v:shape style="position:absolute;left:3428;top:2866;width:5;height:19" coordorigin="3428,2866" coordsize="5,19" path="m3431,2866l3428,2881,3431,2884,3432,2877,3431,2866xe" filled="true" fillcolor="#231f20" stroked="false">
                <v:path arrowok="t"/>
                <v:fill type="solid"/>
              </v:shape>
            </v:group>
            <v:group style="position:absolute;left:3425;top:2880;width:5;height:19" coordorigin="3425,2880" coordsize="5,19">
              <v:shape style="position:absolute;left:3425;top:2880;width:5;height:19" coordorigin="3425,2880" coordsize="5,19" path="m3429,2880l3425,2895,3429,2898,3430,2891,3429,2880xe" filled="true" fillcolor="#231f20" stroked="false">
                <v:path arrowok="t"/>
                <v:fill type="solid"/>
              </v:shape>
            </v:group>
            <v:group style="position:absolute;left:3423;top:2893;width:5;height:19" coordorigin="3423,2893" coordsize="5,19">
              <v:shape style="position:absolute;left:3423;top:2893;width:5;height:19" coordorigin="3423,2893" coordsize="5,19" path="m3427,2893l3423,2909,3426,2912,3428,2905,3427,2893xe" filled="true" fillcolor="#231f20" stroked="false">
                <v:path arrowok="t"/>
                <v:fill type="solid"/>
              </v:shape>
            </v:group>
            <v:group style="position:absolute;left:3421;top:2907;width:5;height:19" coordorigin="3421,2907" coordsize="5,19">
              <v:shape style="position:absolute;left:3421;top:2907;width:5;height:19" coordorigin="3421,2907" coordsize="5,19" path="m3424,2907l3421,2923,3424,2926,3425,2919,3424,2907xe" filled="true" fillcolor="#231f20" stroked="false">
                <v:path arrowok="t"/>
                <v:fill type="solid"/>
              </v:shape>
            </v:group>
            <v:group style="position:absolute;left:3416;top:2925;width:9;height:16" coordorigin="3416,2925" coordsize="9,16">
              <v:shape style="position:absolute;left:3416;top:2925;width:9;height:16" coordorigin="3416,2925" coordsize="9,16" path="m3424,2925l3420,2926,3421,2931,3416,2931,3418,2937,3425,2941,3425,2931,3421,2931,3416,2931,3424,2931,3424,2925xe" filled="true" fillcolor="#231f20" stroked="false">
                <v:path arrowok="t"/>
                <v:fill type="solid"/>
              </v:shape>
            </v:group>
            <v:group style="position:absolute;left:3366;top:2979;width:5;height:27" coordorigin="3366,2979" coordsize="5,27">
              <v:shape style="position:absolute;left:3366;top:2979;width:5;height:27" coordorigin="3366,2979" coordsize="5,27" path="m3370,2979l3367,2986,3367,2990,3366,3005,3369,2998,3369,2995,3370,2979xe" filled="true" fillcolor="#231f20" stroked="false">
                <v:path arrowok="t"/>
                <v:fill type="solid"/>
              </v:shape>
            </v:group>
            <v:group style="position:absolute;left:3364;top:2997;width:4;height:25" coordorigin="3364,2997" coordsize="4,25">
              <v:shape style="position:absolute;left:3364;top:2997;width:4;height:25" coordorigin="3364,2997" coordsize="4,25" path="m3367,2997l3364,3005,3364,3008,3364,3022,3367,3014,3367,3011,3367,2997xe" filled="true" fillcolor="#231f20" stroked="false">
                <v:path arrowok="t"/>
                <v:fill type="solid"/>
              </v:shape>
            </v:group>
            <v:group style="position:absolute;left:3362;top:3019;width:5;height:19" coordorigin="3362,3019" coordsize="5,19">
              <v:shape style="position:absolute;left:3362;top:3019;width:5;height:19" coordorigin="3362,3019" coordsize="5,19" path="m3366,3019l3362,3035,3366,3038,3367,3031,3366,3019xe" filled="true" fillcolor="#231f20" stroked="false">
                <v:path arrowok="t"/>
                <v:fill type="solid"/>
              </v:shape>
            </v:group>
            <v:group style="position:absolute;left:3317;top:3023;width:5;height:29" coordorigin="3317,3023" coordsize="5,29">
              <v:shape style="position:absolute;left:3317;top:3023;width:5;height:29" coordorigin="3317,3023" coordsize="5,29" path="m3321,3023l3318,3031,3318,3034,3317,3052,3320,3045,3320,3041,3321,3023xe" filled="true" fillcolor="#231f20" stroked="false">
                <v:path arrowok="t"/>
                <v:fill type="solid"/>
              </v:shape>
            </v:group>
            <v:group style="position:absolute;left:3365;top:3033;width:5;height:19" coordorigin="3365,3033" coordsize="5,19">
              <v:shape style="position:absolute;left:3365;top:3033;width:5;height:19" coordorigin="3365,3033" coordsize="5,19" path="m3368,3033l3365,3049,3368,3052,3369,3045,3368,3033xe" filled="true" fillcolor="#231f20" stroked="false">
                <v:path arrowok="t"/>
                <v:fill type="solid"/>
              </v:shape>
            </v:group>
            <v:group style="position:absolute;left:3314;top:3044;width:5;height:29" coordorigin="3314,3044" coordsize="5,29">
              <v:shape style="position:absolute;left:3314;top:3044;width:5;height:29" coordorigin="3314,3044" coordsize="5,29" path="m3319,3044l3316,3052,3316,3055,3314,3073,3318,3065,3318,3062,3319,3044xe" filled="true" fillcolor="#231f20" stroked="false">
                <v:path arrowok="t"/>
                <v:fill type="solid"/>
              </v:shape>
            </v:group>
            <v:group style="position:absolute;left:3367;top:3047;width:5;height:19" coordorigin="3367,3047" coordsize="5,19">
              <v:shape style="position:absolute;left:3367;top:3047;width:5;height:19" coordorigin="3367,3047" coordsize="5,19" path="m3371,3047l3367,3063,3370,3065,3372,3059,3371,3047xe" filled="true" fillcolor="#231f20" stroked="false">
                <v:path arrowok="t"/>
                <v:fill type="solid"/>
              </v:shape>
            </v:group>
            <v:group style="position:absolute;left:3315;top:3073;width:4;height:14" coordorigin="3315,3073" coordsize="4,14">
              <v:shape style="position:absolute;left:3315;top:3073;width:4;height:14" coordorigin="3315,3073" coordsize="4,14" path="m3316,3073l3315,3080,3317,3086,3318,3079,3316,3073xe" filled="true" fillcolor="#231f20" stroked="false">
                <v:path arrowok="t"/>
                <v:fill type="solid"/>
              </v:shape>
            </v:group>
            <v:group style="position:absolute;left:3317;top:3084;width:4;height:14" coordorigin="3317,3084" coordsize="4,14">
              <v:shape style="position:absolute;left:3317;top:3084;width:4;height:14" coordorigin="3317,3084" coordsize="4,14" path="m3319,3084l3317,3092,3319,3098,3321,3090,3319,3084xe" filled="true" fillcolor="#231f20" stroked="false">
                <v:path arrowok="t"/>
                <v:fill type="solid"/>
              </v:shape>
            </v:group>
            <v:group style="position:absolute;left:3552;top:2900;width:5;height:29" coordorigin="3552,2900" coordsize="5,29">
              <v:shape style="position:absolute;left:3552;top:2900;width:5;height:29" coordorigin="3552,2900" coordsize="5,29" path="m3557,2900l3553,2907,3553,2911,3552,2928,3556,2921,3555,2917,3557,2900xe" filled="true" fillcolor="#231f20" stroked="false">
                <v:path arrowok="t"/>
                <v:fill type="solid"/>
              </v:shape>
            </v:group>
            <v:group style="position:absolute;left:3554;top:2921;width:5;height:29" coordorigin="3554,2921" coordsize="5,29">
              <v:shape style="position:absolute;left:3554;top:2921;width:5;height:29" coordorigin="3554,2921" coordsize="5,29" path="m3559,2921l3556,2928,3556,2932,3554,2949,3558,2942,3558,2938,3559,2921xe" filled="true" fillcolor="#231f20" stroked="false">
                <v:path arrowok="t"/>
                <v:fill type="solid"/>
              </v:shape>
            </v:group>
            <v:group style="position:absolute;left:3625;top:2937;width:4;height:25" coordorigin="3625,2937" coordsize="4,25">
              <v:shape style="position:absolute;left:3625;top:2937;width:4;height:25" coordorigin="3625,2937" coordsize="4,25" path="m3628,2937l3625,2944,3625,2947,3625,2961,3628,2954,3628,2951,3628,2937xe" filled="true" fillcolor="#231f20" stroked="false">
                <v:path arrowok="t"/>
                <v:fill type="solid"/>
              </v:shape>
            </v:group>
            <v:group style="position:absolute;left:3554;top:2947;width:5;height:29" coordorigin="3554,2947" coordsize="5,29">
              <v:shape style="position:absolute;left:3554;top:2947;width:5;height:29" coordorigin="3554,2947" coordsize="5,29" path="m3559,2947l3556,2954,3556,2958,3554,2975,3558,2968,3558,2964,3559,2947xe" filled="true" fillcolor="#231f20" stroked="false">
                <v:path arrowok="t"/>
                <v:fill type="solid"/>
              </v:shape>
            </v:group>
            <v:group style="position:absolute;left:3583;top:2951;width:4;height:25" coordorigin="3583,2951" coordsize="4,25">
              <v:shape style="position:absolute;left:3583;top:2951;width:4;height:25" coordorigin="3583,2951" coordsize="4,25" path="m3586,2951l3583,2958,3583,2961,3583,2975,3586,2968,3586,2965,3586,2951xe" filled="true" fillcolor="#231f20" stroked="false">
                <v:path arrowok="t"/>
                <v:fill type="solid"/>
              </v:shape>
            </v:group>
            <v:group style="position:absolute;left:3627;top:2955;width:4;height:25" coordorigin="3627,2955" coordsize="4,25">
              <v:shape style="position:absolute;left:3627;top:2955;width:4;height:25" coordorigin="3627,2955" coordsize="4,25" path="m3630,2955l3628,2963,3627,2966,3627,2980,3630,2972,3630,2969,3630,2955xe" filled="true" fillcolor="#231f20" stroked="false">
                <v:path arrowok="t"/>
                <v:fill type="solid"/>
              </v:shape>
            </v:group>
            <v:group style="position:absolute;left:3629;top:2974;width:5;height:27" coordorigin="3629,2974" coordsize="5,27">
              <v:shape style="position:absolute;left:3629;top:2974;width:5;height:27" coordorigin="3629,2974" coordsize="5,27" path="m3633,2974l3630,2982,3630,2985,3629,3001,3632,2993,3632,2990,3633,2974xe" filled="true" fillcolor="#231f20" stroked="false">
                <v:path arrowok="t"/>
                <v:fill type="solid"/>
              </v:shape>
            </v:group>
            <v:group style="position:absolute;left:3633;top:3057;width:5;height:19" coordorigin="3633,3057" coordsize="5,19">
              <v:shape style="position:absolute;left:3633;top:3057;width:5;height:19" coordorigin="3633,3057" coordsize="5,19" path="m3636,3057l3633,3072,3636,3075,3637,3069,3636,3057xe" filled="true" fillcolor="#231f20" stroked="false">
                <v:path arrowok="t"/>
                <v:fill type="solid"/>
              </v:shape>
            </v:group>
            <v:group style="position:absolute;left:3658;top:3072;width:8;height:7" coordorigin="3658,3072" coordsize="8,7">
              <v:shape style="position:absolute;left:3658;top:3072;width:8;height:7" coordorigin="3658,3072" coordsize="8,7" path="m3663,3072l3662,3076,3659,3076,3658,3079,3665,3079,3665,3077,3665,3073,3663,3072xe" filled="true" fillcolor="#231f20" stroked="false">
                <v:path arrowok="t"/>
                <v:fill type="solid"/>
              </v:shape>
            </v:group>
            <v:group style="position:absolute;left:3632;top:3072;width:5;height:27" coordorigin="3632,3072" coordsize="5,27">
              <v:shape style="position:absolute;left:3632;top:3072;width:5;height:27" coordorigin="3632,3072" coordsize="5,27" path="m3636,3072l3632,3079,3632,3083,3632,3099,3635,3091,3635,3088,3636,3072xe" filled="true" fillcolor="#231f20" stroked="false">
                <v:path arrowok="t"/>
                <v:fill type="solid"/>
              </v:shape>
            </v:group>
            <v:group style="position:absolute;left:3659;top:3077;width:5;height:29" coordorigin="3659,3077" coordsize="5,29">
              <v:shape style="position:absolute;left:3659;top:3077;width:5;height:29" coordorigin="3659,3077" coordsize="5,29" path="m3664,3077l3660,3084,3661,3088,3659,3105,3663,3098,3662,3094,3664,3077xe" filled="true" fillcolor="#231f20" stroked="false">
                <v:path arrowok="t"/>
                <v:fill type="solid"/>
              </v:shape>
            </v:group>
            <v:group style="position:absolute;left:3627;top:3098;width:8;height:17" coordorigin="3627,3098" coordsize="8,17">
              <v:shape style="position:absolute;left:3627;top:3098;width:8;height:17" coordorigin="3627,3098" coordsize="8,17" path="m3630,3098l3631,3103,3627,3113,3632,3114,3635,3112,3633,3102,3630,3098xe" filled="true" fillcolor="#231f20" stroked="false">
                <v:path arrowok="t"/>
                <v:fill type="solid"/>
              </v:shape>
            </v:group>
            <v:group style="position:absolute;left:3657;top:3100;width:5;height:27" coordorigin="3657,3100" coordsize="5,27">
              <v:shape style="position:absolute;left:3657;top:3100;width:5;height:27" coordorigin="3657,3100" coordsize="5,27" path="m3661,3100l3658,3107,3658,3111,3657,3126,3660,3119,3660,3116,3661,3100xe" filled="true" fillcolor="#231f20" stroked="false">
                <v:path arrowok="t"/>
                <v:fill type="solid"/>
              </v:shape>
            </v:group>
            <v:group style="position:absolute;left:3214;top:3107;width:5;height:29" coordorigin="3214,3107" coordsize="5,29">
              <v:shape style="position:absolute;left:3214;top:3107;width:5;height:29" coordorigin="3214,3107" coordsize="5,29" path="m3219,3107l3215,3114,3216,3118,3214,3136,3218,3128,3217,3125,3219,3107xe" filled="true" fillcolor="#231f20" stroked="false">
                <v:path arrowok="t"/>
                <v:fill type="solid"/>
              </v:shape>
            </v:group>
            <v:group style="position:absolute;left:3330;top:3176;width:10;height:11" coordorigin="3330,3176" coordsize="10,11">
              <v:shape style="position:absolute;left:3330;top:3176;width:10;height:11" coordorigin="3330,3176" coordsize="10,11" path="m3330,3176l3330,3182,3333,3183,3333,3186,3337,3187,3339,3182,3330,3176xe" filled="true" fillcolor="#231f20" stroked="false">
                <v:path arrowok="t"/>
                <v:fill type="solid"/>
              </v:shape>
            </v:group>
            <v:group style="position:absolute;left:4096;top:2120;width:31;height:31" coordorigin="4096,2120" coordsize="31,31">
              <v:shape style="position:absolute;left:4096;top:2120;width:31;height:31" coordorigin="4096,2120" coordsize="31,31" path="m4108,2120l4105,2123,4101,2123,4100,2125,4098,2125,4099,2129,4096,2131,4098,2140,4105,2144,4110,2150,4113,2149,4117,2149,4117,2147,4120,2147,4122,2145,4126,2143,4120,2135,4114,2128,4111,2125,4100,2125,4098,2124,4111,2124,4110,2123,4105,2123,4101,2122,4109,2122,4108,2120xe" filled="true" fillcolor="#231f20" stroked="false">
                <v:path arrowok="t"/>
                <v:fill type="solid"/>
              </v:shape>
              <v:shape style="position:absolute;left:4096;top:2120;width:31;height:31" coordorigin="4096,2120" coordsize="31,31" path="m4117,2149l4113,2149,4117,2150,4117,2149xe" filled="true" fillcolor="#231f20" stroked="false">
                <v:path arrowok="t"/>
                <v:fill type="solid"/>
              </v:shape>
              <v:shape style="position:absolute;left:4096;top:2120;width:31;height:31" coordorigin="4096,2120" coordsize="31,31" path="m4120,2147l4117,2147,4119,2148,4120,2147xe" filled="true" fillcolor="#231f20" stroked="false">
                <v:path arrowok="t"/>
                <v:fill type="solid"/>
              </v:shape>
              <v:shape style="position:absolute;left:4203;top:2600;width:172;height:238" type="#_x0000_t75" stroked="false">
                <v:imagedata r:id="rId58" o:title=""/>
              </v:shape>
            </v:group>
            <v:group style="position:absolute;left:4045;top:3219;width:17;height:15" coordorigin="4045,3219" coordsize="17,15">
              <v:shape style="position:absolute;left:4045;top:3219;width:17;height:15" coordorigin="4045,3219" coordsize="17,15" path="m4054,3219l4051,3223,4047,3227,4045,3231,4048,3234,4053,3234,4059,3233,4058,3229,4061,3226,4061,3223,4057,3223,4054,3219xe" filled="true" fillcolor="#231f20" stroked="false">
                <v:path arrowok="t"/>
                <v:fill type="solid"/>
              </v:shape>
              <v:shape style="position:absolute;left:4045;top:3219;width:17;height:15" coordorigin="4045,3219" coordsize="17,15" path="m4061,3222l4057,3223,4061,3223,4061,3222xe" filled="true" fillcolor="#231f20" stroked="false">
                <v:path arrowok="t"/>
                <v:fill type="solid"/>
              </v:shape>
            </v:group>
            <v:group style="position:absolute;left:2999;top:3181;width:19;height:18" coordorigin="2999,3181" coordsize="19,18">
              <v:shape style="position:absolute;left:2999;top:3181;width:19;height:18" coordorigin="2999,3181" coordsize="19,18" path="m2999,3181l3003,3199,3015,3194,3014,3189,3017,3187,3017,3185,3013,3185,3010,3182,2999,3181xe" filled="true" fillcolor="#231f20" stroked="false">
                <v:path arrowok="t"/>
                <v:fill type="solid"/>
              </v:shape>
              <v:shape style="position:absolute;left:2999;top:3181;width:19;height:18" coordorigin="2999,3181" coordsize="19,18" path="m3017,3184l3013,3185,3017,3185,3017,3184xe" filled="true" fillcolor="#231f20" stroked="false">
                <v:path arrowok="t"/>
                <v:fill type="solid"/>
              </v:shape>
              <v:shape style="position:absolute;left:2670;top:2100;width:1479;height:1189" type="#_x0000_t75" stroked="false">
                <v:imagedata r:id="rId59" o:title=""/>
              </v:shape>
            </v:group>
            <v:group style="position:absolute;left:2654;top:2280;width:19;height:26" coordorigin="2654,2280" coordsize="19,26">
              <v:shape style="position:absolute;left:2654;top:2280;width:19;height:26" coordorigin="2654,2280" coordsize="19,26" path="m2668,2302l2663,2302,2666,2306,2668,2302xe" filled="true" fillcolor="#231f20" stroked="false">
                <v:path arrowok="t"/>
                <v:fill type="solid"/>
              </v:shape>
              <v:shape style="position:absolute;left:2654;top:2280;width:19;height:26" coordorigin="2654,2280" coordsize="19,26" path="m2670,2280l2664,2284,2656,2285,2654,2292,2657,2295,2656,2299,2658,2300,2659,2301,2659,2304,2663,2302,2668,2302,2669,2301,2670,2294,2673,2287,2670,2280xe" filled="true" fillcolor="#231f20" stroked="false">
                <v:path arrowok="t"/>
                <v:fill type="solid"/>
              </v:shape>
            </v:group>
            <v:group style="position:absolute;left:2707;top:2084;width:15;height:20" coordorigin="2707,2084" coordsize="15,20">
              <v:shape style="position:absolute;left:2707;top:2084;width:15;height:20" coordorigin="2707,2084" coordsize="15,20" path="m2711,2084l2712,2093,2707,2096,2711,2099,2710,2103,2712,2103,2715,2100,2720,2100,2722,2098,2722,2088,2719,2085,2711,2084xe" filled="true" fillcolor="#231f20" stroked="false">
                <v:path arrowok="t"/>
                <v:fill type="solid"/>
              </v:shape>
              <v:shape style="position:absolute;left:2707;top:2084;width:15;height:20" coordorigin="2707,2084" coordsize="15,20" path="m2720,2100l2715,2100,2719,2101,2720,2100xe" filled="true" fillcolor="#231f20" stroked="false">
                <v:path arrowok="t"/>
                <v:fill type="solid"/>
              </v:shape>
            </v:group>
            <v:group style="position:absolute;left:2647;top:2054;width:21;height:17" coordorigin="2647,2054" coordsize="21,17">
              <v:shape style="position:absolute;left:2647;top:2054;width:21;height:17" coordorigin="2647,2054" coordsize="21,17" path="m2664,2067l2656,2067,2659,2071,2663,2069,2664,2067xe" filled="true" fillcolor="#231f20" stroked="false">
                <v:path arrowok="t"/>
                <v:fill type="solid"/>
              </v:shape>
              <v:shape style="position:absolute;left:2647;top:2054;width:21;height:17" coordorigin="2647,2054" coordsize="21,17" path="m2665,2066l2651,2066,2652,2068,2656,2067,2664,2067,2665,2066xe" filled="true" fillcolor="#231f20" stroked="false">
                <v:path arrowok="t"/>
                <v:fill type="solid"/>
              </v:shape>
              <v:shape style="position:absolute;left:2647;top:2054;width:21;height:17" coordorigin="2647,2054" coordsize="21,17" path="m2667,2054l2656,2057,2649,2057,2650,2061,2647,2064,2647,2067,2651,2066,2665,2066,2666,2065,2668,2061,2668,2057,2656,2057,2649,2057,2668,2057,2667,2054xe" filled="true" fillcolor="#231f20" stroked="false">
                <v:path arrowok="t"/>
                <v:fill type="solid"/>
              </v:shape>
            </v:group>
            <v:group style="position:absolute;left:2617;top:1905;width:20;height:87" coordorigin="2617,1905" coordsize="20,87">
              <v:shape style="position:absolute;left:2617;top:1905;width:20;height:87" coordorigin="2617,1905" coordsize="20,87" path="m2628,1905l2624,1906,2619,1906,2617,1928,2617,1952,2621,1974,2628,1991,2631,1987,2635,1987,2636,1982,2631,1982,2633,1976,2629,1976,2631,1973,2629,1957,2627,1941,2628,1926,2633,1915,2629,1913,2631,1910,2629,1909,2628,1908,2628,1906,2624,1906,2619,1905,2628,1905xe" filled="true" fillcolor="#231f20" stroked="false">
                <v:path arrowok="t"/>
                <v:fill type="solid"/>
              </v:shape>
              <v:shape style="position:absolute;left:2617;top:1905;width:20;height:87" coordorigin="2617,1905" coordsize="20,87" path="m2636,1981l2631,1982,2636,1982,2636,1981xe" filled="true" fillcolor="#231f20" stroked="false">
                <v:path arrowok="t"/>
                <v:fill type="solid"/>
              </v:shape>
              <v:shape style="position:absolute;left:2617;top:1905;width:20;height:87" coordorigin="2617,1905" coordsize="20,87" path="m2633,1975l2629,1976,2633,1976,2633,1975xe" filled="true" fillcolor="#231f20" stroked="false">
                <v:path arrowok="t"/>
                <v:fill type="solid"/>
              </v:shape>
            </v:group>
            <v:group style="position:absolute;left:3622;top:1842;width:34;height:42" coordorigin="3622,1842" coordsize="34,42">
              <v:shape style="position:absolute;left:3622;top:1842;width:34;height:42" coordorigin="3622,1842" coordsize="34,42" path="m3648,1882l3643,1882,3645,1883,3646,1884,3648,1882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6l3636,1876,3639,1882,3643,1882,3648,1882,3649,1879,3656,1879,3656,1876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9l3649,1879,3656,1880,3656,1879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28,1842l3622,1844,3627,1855,3625,1861,3630,1866,3625,1870,3626,1874,3629,1874,3630,1877,3636,1876,3656,1876,3656,1874,3640,1874,3633,1859,3635,1846,3630,1846,3628,1842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49,1870l3640,1874,3656,1874,3656,1874,3651,1874,3649,1870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3l3651,1874,3656,1874,3656,1873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35,1845l3630,1846,3635,1846,3635,1845xe" filled="true" fillcolor="#231f20" stroked="false">
                <v:path arrowok="t"/>
                <v:fill type="solid"/>
              </v:shape>
            </v:group>
            <v:group style="position:absolute;left:2712;top:1887;width:20;height:17" coordorigin="2712,1887" coordsize="20,17">
              <v:shape style="position:absolute;left:2712;top:1887;width:20;height:17" coordorigin="2712,1887" coordsize="20,17" path="m2712,1889l2712,1896,2716,1899,2714,1903,2731,1903,2731,1893,2724,1891,2723,1890,2716,1890,2712,1889xe" filled="true" fillcolor="#231f20" stroked="false">
                <v:path arrowok="t"/>
                <v:fill type="solid"/>
              </v:shape>
              <v:shape style="position:absolute;left:2712;top:1887;width:20;height:17" coordorigin="2712,1887" coordsize="20,17" path="m2719,1887l2716,1890,2723,1890,2719,1887xe" filled="true" fillcolor="#231f20" stroked="false">
                <v:path arrowok="t"/>
                <v:fill type="solid"/>
              </v:shape>
            </v:group>
            <v:group style="position:absolute;left:2754;top:1840;width:21;height:26" coordorigin="2754,1840" coordsize="21,26">
              <v:shape style="position:absolute;left:2754;top:1840;width:21;height:26" coordorigin="2754,1840" coordsize="21,26" path="m2754,1842l2754,1866,2765,1865,2768,1857,2775,1852,2771,1850,2768,1847,2763,1847,2763,1844,2763,1844,2758,1844,2754,1842xe" filled="true" fillcolor="#231f20" stroked="false">
                <v:path arrowok="t"/>
                <v:fill type="solid"/>
              </v:shape>
              <v:shape style="position:absolute;left:2754;top:1840;width:21;height:26" coordorigin="2754,1840" coordsize="21,26" path="m2761,1840l2758,1844,2763,1844,2764,1840,2761,1840xe" filled="true" fillcolor="#231f20" stroked="false">
                <v:path arrowok="t"/>
                <v:fill type="solid"/>
              </v:shape>
            </v:group>
            <v:group style="position:absolute;left:3739;top:1931;width:17;height:16" coordorigin="3739,1931" coordsize="17,16">
              <v:shape style="position:absolute;left:3739;top:1931;width:17;height:16" coordorigin="3739,1931" coordsize="17,16" path="m3744,1931l3741,1933,3739,1937,3740,1943,3740,1946,3756,1946,3756,1943,3752,1940,3754,1936,3752,1935,3751,1935,3751,1934,3747,1934,3744,1931xe" filled="true" fillcolor="#231f20" stroked="false">
                <v:path arrowok="t"/>
                <v:fill type="solid"/>
              </v:shape>
              <v:shape style="position:absolute;left:3739;top:1931;width:17;height:16" coordorigin="3739,1931" coordsize="17,16" path="m3751,1933l3747,1934,3751,1934,3751,1933xe" filled="true" fillcolor="#231f20" stroked="false">
                <v:path arrowok="t"/>
                <v:fill type="solid"/>
              </v:shape>
            </v:group>
            <v:group style="position:absolute;left:3763;top:1918;width:16;height:20" coordorigin="3763,1918" coordsize="16,20">
              <v:shape style="position:absolute;left:3763;top:1918;width:16;height:20" coordorigin="3763,1918" coordsize="16,20" path="m3767,1918l3766,1926,3763,1931,3766,1934,3765,1938,3768,1938,3771,1937,3776,1937,3778,1935,3777,1926,3777,1919,3767,1918xe" filled="true" fillcolor="#231f20" stroked="false">
                <v:path arrowok="t"/>
                <v:fill type="solid"/>
              </v:shape>
              <v:shape style="position:absolute;left:3763;top:1918;width:16;height:20" coordorigin="3763,1918" coordsize="16,20" path="m3776,1937l3771,1937,3774,1938,3776,1937xe" filled="true" fillcolor="#231f20" stroked="false">
                <v:path arrowok="t"/>
                <v:fill type="solid"/>
              </v:shape>
            </v:group>
            <v:group style="position:absolute;left:3793;top:1971;width:26;height:17" coordorigin="3793,1971" coordsize="26,17">
              <v:shape style="position:absolute;left:3793;top:1971;width:26;height:17" coordorigin="3793,1971" coordsize="26,17" path="m3805,1971l3802,1974,3798,1974,3797,1976,3796,1976,3797,1979,3793,1982,3799,1987,3808,1987,3819,1987,3819,1977,3809,1976,3809,1976,3797,1976,3795,1975,3809,1975,3808,1974,3802,1974,3798,1973,3807,1973,3805,1971xe" filled="true" fillcolor="#231f20" stroked="false">
                <v:path arrowok="t"/>
                <v:fill type="solid"/>
              </v:shape>
            </v:group>
            <v:group style="position:absolute;left:4110;top:1747;width:20;height:61" coordorigin="4110,1747" coordsize="20,61">
              <v:shape style="position:absolute;left:4110;top:1747;width:20;height:61" coordorigin="4110,1747" coordsize="20,61" path="m4127,1804l4124,1804,4126,1807,4127,1804xe" filled="true" fillcolor="#231f20" stroked="false">
                <v:path arrowok="t"/>
                <v:fill type="solid"/>
              </v:shape>
              <v:shape style="position:absolute;left:4110;top:1747;width:20;height:61" coordorigin="4110,1747" coordsize="20,61" path="m4128,1797l4114,1797,4117,1800,4119,1801,4120,1802,4119,1805,4124,1804,4127,1804,4128,1797xe" filled="true" fillcolor="#231f20" stroked="false">
                <v:path arrowok="t"/>
                <v:fill type="solid"/>
              </v:shape>
              <v:shape style="position:absolute;left:4110;top:1747;width:20;height:61" coordorigin="4110,1747" coordsize="20,61" path="m4126,1747l4119,1756,4115,1770,4114,1785,4110,1798,4114,1797,4128,1797,4129,1794,4129,1777,4128,1761,4126,1747xe" filled="true" fillcolor="#231f20" stroked="false">
                <v:path arrowok="t"/>
                <v:fill type="solid"/>
              </v:shape>
            </v:group>
            <v:group style="position:absolute;left:4247;top:1726;width:19;height:26" coordorigin="4247,1726" coordsize="19,26">
              <v:shape style="position:absolute;left:4247;top:1726;width:19;height:26" coordorigin="4247,1726" coordsize="19,26" path="m4258,1748l4252,1748,4254,1752,4258,1748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47,1731l4247,1749,4252,1748,4258,1748,4260,1745,4264,1736,4265,1732,4253,1732,4247,1731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59,1726l4254,1726,4253,1732,4265,1732,4266,1727,4263,1727,4259,1726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66,1726l4263,1727,4266,1727,4266,1726xe" filled="true" fillcolor="#231f20" stroked="false">
                <v:path arrowok="t"/>
                <v:fill type="solid"/>
              </v:shape>
            </v:group>
            <v:group style="position:absolute;left:4219;top:1763;width:19;height:31" coordorigin="4219,1763" coordsize="19,31">
              <v:shape style="position:absolute;left:4219;top:1763;width:19;height:31" coordorigin="4219,1763" coordsize="19,31" path="m4228,1790l4224,1790,4226,1793,4228,1790xe" filled="true" fillcolor="#231f20" stroked="false">
                <v:path arrowok="t"/>
                <v:fill type="solid"/>
              </v:shape>
              <v:shape style="position:absolute;left:4219;top:1763;width:19;height:31" coordorigin="4219,1763" coordsize="19,31" path="m4226,1763l4223,1771,4219,1779,4219,1791,4224,1790,4228,1790,4230,1787,4237,1785,4238,1777,4235,1774,4236,1770,4234,1770,4233,1768,4233,1767,4229,1767,4226,1763xe" filled="true" fillcolor="#231f20" stroked="false">
                <v:path arrowok="t"/>
                <v:fill type="solid"/>
              </v:shape>
              <v:shape style="position:absolute;left:4219;top:1763;width:19;height:31" coordorigin="4219,1763" coordsize="19,31" path="m4233,1765l4229,1767,4233,1767,4233,1765xe" filled="true" fillcolor="#231f20" stroked="false">
                <v:path arrowok="t"/>
                <v:fill type="solid"/>
              </v:shape>
            </v:group>
            <v:group style="position:absolute;left:4161;top:1774;width:13;height:18" coordorigin="4161,1774" coordsize="13,18">
              <v:shape style="position:absolute;left:4161;top:1774;width:13;height:18" coordorigin="4161,1774" coordsize="13,18" path="m4162,1774l4161,1789,4166,1791,4169,1788,4173,1788,4173,1782,4172,1777,4168,1775,4162,1774xe" filled="true" fillcolor="#231f20" stroked="false">
                <v:path arrowok="t"/>
                <v:fill type="solid"/>
              </v:shape>
              <v:shape style="position:absolute;left:4161;top:1774;width:13;height:18" coordorigin="4161,1774" coordsize="13,18" path="m4173,1788l4169,1788,4173,1789,4173,1788xe" filled="true" fillcolor="#231f20" stroked="false">
                <v:path arrowok="t"/>
                <v:fill type="solid"/>
              </v:shape>
            </v:group>
            <v:group style="position:absolute;left:2798;top:1877;width:21;height:20" coordorigin="2798,1877" coordsize="21,20">
              <v:shape style="position:absolute;left:2798;top:1877;width:21;height:20" coordorigin="2798,1877" coordsize="21,20" path="m2808,1877l2805,1882,2800,1885,2798,1891,2802,1896,2815,1891,2819,1889,2816,1886,2817,1882,2816,1882,2814,1882,2814,1881,2810,1881,2808,1877xe" filled="true" fillcolor="#231f20" stroked="false">
                <v:path arrowok="t"/>
                <v:fill type="solid"/>
              </v:shape>
              <v:shape style="position:absolute;left:2798;top:1877;width:21;height:20" coordorigin="2798,1877" coordsize="21,20" path="m2815,1880l2810,1881,2814,1881,2815,1880xe" filled="true" fillcolor="#231f20" stroked="false">
                <v:path arrowok="t"/>
                <v:fill type="solid"/>
              </v:shape>
            </v:group>
            <v:group style="position:absolute;left:2749;top:2022;width:17;height:19" coordorigin="2749,2022" coordsize="17,19">
              <v:shape style="position:absolute;left:2749;top:2022;width:17;height:19" coordorigin="2749,2022" coordsize="17,19" path="m2764,2037l2754,2037,2756,2040,2759,2040,2762,2039,2765,2039,2764,2037xe" filled="true" fillcolor="#231f20" stroked="false">
                <v:path arrowok="t"/>
                <v:fill type="solid"/>
              </v:shape>
              <v:shape style="position:absolute;left:2749;top:2022;width:17;height:19" coordorigin="2749,2022" coordsize="17,19" path="m2765,2039l2762,2039,2766,2040,2765,2039xe" filled="true" fillcolor="#231f20" stroked="false">
                <v:path arrowok="t"/>
                <v:fill type="solid"/>
              </v:shape>
              <v:shape style="position:absolute;left:2749;top:2022;width:17;height:19" coordorigin="2749,2022" coordsize="17,19" path="m2761,2022l2752,2022,2751,2031,2749,2038,2754,2037,2764,2037,2762,2032,2764,2029,2761,2022xe" filled="true" fillcolor="#231f20" stroked="false">
                <v:path arrowok="t"/>
                <v:fill type="solid"/>
              </v:shape>
            </v:group>
            <v:group style="position:absolute;left:3681;top:1931;width:31;height:31" coordorigin="3681,1931" coordsize="31,31">
              <v:shape style="position:absolute;left:3681;top:1931;width:31;height:31" coordorigin="3681,1931" coordsize="31,31" path="m3698,1956l3687,1956,3688,1961,3691,1961,3693,1958,3698,1958,3698,1956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698,1958l3693,1958,3698,1959,3698,1958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07,1931l3688,1931,3689,1937,3684,1938,3685,1946,3683,1951,3681,1957,3687,1956,3698,1956,3699,1950,3695,1948,3695,1940,3699,1940,3707,1940,3707,1939,3712,1939,3712,1938,3706,1936,3707,1931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07,1940l3699,1940,3703,1941,3705,1943,3707,1940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12,1939l3707,1939,3712,1940,3712,1939xe" filled="true" fillcolor="#231f20" stroked="false">
                <v:path arrowok="t"/>
                <v:fill type="solid"/>
              </v:shape>
            </v:group>
            <v:group style="position:absolute;left:3730;top:2038;width:14;height:24" coordorigin="3730,2038" coordsize="14,24">
              <v:shape style="position:absolute;left:3730;top:2038;width:14;height:24" coordorigin="3730,2038" coordsize="14,24" path="m3730,2040l3730,2057,3735,2057,3737,2061,3740,2061,3740,2059,3742,2059,3741,2055,3744,2052,3743,2046,3741,2042,3735,2042,3730,2040xe" filled="true" fillcolor="#231f20" stroked="false">
                <v:path arrowok="t"/>
                <v:fill type="solid"/>
              </v:shape>
              <v:shape style="position:absolute;left:3730;top:2038;width:14;height:24" coordorigin="3730,2038" coordsize="14,24" path="m3737,2038l3735,2042,3741,2042,3741,2041,3737,2038xe" filled="true" fillcolor="#231f20" stroked="false">
                <v:path arrowok="t"/>
                <v:fill type="solid"/>
              </v:shape>
            </v:group>
            <v:group style="position:absolute;left:4066;top:1996;width:21;height:56" coordorigin="4066,1996" coordsize="21,56">
              <v:shape style="position:absolute;left:4066;top:1996;width:21;height:56" coordorigin="4066,1996" coordsize="21,56" path="m4084,1996l4073,2002,4069,2014,4067,2030,4066,2045,4069,2048,4070,2052,4073,2052,4073,2050,4075,2050,4074,2044,4080,2043,4081,2032,4073,2020,4080,2012,4081,2007,4087,2007,4087,2003,4084,2000,4084,1996xe" filled="true" fillcolor="#231f20" stroked="false">
                <v:path arrowok="t"/>
                <v:fill type="solid"/>
              </v:shape>
              <v:shape style="position:absolute;left:4066;top:1996;width:21;height:56" coordorigin="4066,1996" coordsize="21,56" path="m4087,2007l4081,2007,4087,2008,4087,2007xe" filled="true" fillcolor="#231f20" stroked="false">
                <v:path arrowok="t"/>
                <v:fill type="solid"/>
              </v:shape>
            </v:group>
            <v:group style="position:absolute;left:3629;top:1998;width:29;height:31" coordorigin="3629,1998" coordsize="29,31">
              <v:shape style="position:absolute;left:3629;top:1998;width:29;height:31" coordorigin="3629,1998" coordsize="29,31" path="m3646,1998l3640,1999,3642,2008,3635,2008,3636,2012,3632,2015,3632,2018,3629,2018,3630,2022,3633,2025,3635,2029,3643,2022,3652,2017,3658,2008,3642,2008,3635,2008,3658,2008,3655,2005,3656,2001,3654,2001,3653,2000,3653,2000,3650,2000,3646,1998xe" filled="true" fillcolor="#231f20" stroked="false">
                <v:path arrowok="t"/>
                <v:fill type="solid"/>
              </v:shape>
              <v:shape style="position:absolute;left:3629;top:1998;width:29;height:31" coordorigin="3629,1998" coordsize="29,31" path="m3653,1998l3650,2000,3653,2000,3653,1998xe" filled="true" fillcolor="#231f20" stroked="false">
                <v:path arrowok="t"/>
                <v:fill type="solid"/>
              </v:shape>
            </v:group>
            <v:group style="position:absolute;left:3109;top:2383;width:19;height:24" coordorigin="3109,2383" coordsize="19,24">
              <v:shape style="position:absolute;left:3109;top:2383;width:19;height:24" coordorigin="3109,2383" coordsize="19,24" path="m3123,2403l3117,2403,3120,2406,3123,2403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11,2385l3109,2394,3113,2396,3113,2404,3117,2403,3123,2403,3124,2402,3125,2394,3127,2388,3122,2388,3121,2386,3115,2386,3111,2385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27,2388l3122,2388,3127,2388,3127,2388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20,2383l3118,2383,3115,2386,3121,2386,3120,2383xe" filled="true" fillcolor="#231f20" stroked="false">
                <v:path arrowok="t"/>
                <v:fill type="solid"/>
              </v:shape>
            </v:group>
            <v:group style="position:absolute;left:3246;top:2051;width:24;height:20" coordorigin="3246,2051" coordsize="24,20">
              <v:shape style="position:absolute;left:3246;top:2051;width:24;height:20" coordorigin="3246,2051" coordsize="24,20" path="m3247,2051l3246,2057,3249,2059,3248,2064,3256,2064,3258,2070,3267,2071,3266,2067,3269,2064,3269,2061,3263,2060,3264,2056,3259,2056,3247,2051xe" filled="true" fillcolor="#231f20" stroked="false">
                <v:path arrowok="t"/>
                <v:fill type="solid"/>
              </v:shape>
              <v:shape style="position:absolute;left:3246;top:2051;width:24;height:20" coordorigin="3246,2051" coordsize="24,20" path="m3264,2054l3259,2056,3264,2056,3264,2054xe" filled="true" fillcolor="#231f20" stroked="false">
                <v:path arrowok="t"/>
                <v:fill type="solid"/>
              </v:shape>
            </v:group>
            <v:group style="position:absolute;left:4080;top:2012;width:21;height:42" coordorigin="4080,2012" coordsize="21,42">
              <v:shape style="position:absolute;left:4080;top:2012;width:21;height:42" coordorigin="4080,2012" coordsize="21,42" path="m4089,2012l4087,2012,4084,2016,4080,2016,4083,2036,4085,2046,4089,2054,4092,2051,4096,2051,4096,2049,4098,2049,4097,2045,4101,2043,4098,2034,4090,2032,4091,2019,4088,2017,4088,2016,4084,2016,4080,2015,4088,2015,4089,2012xe" filled="true" fillcolor="#231f20" stroked="false">
                <v:path arrowok="t"/>
                <v:fill type="solid"/>
              </v:shape>
              <v:shape style="position:absolute;left:4080;top:2012;width:21;height:42" coordorigin="4080,2012" coordsize="21,42" path="m4096,2051l4092,2051,4096,2052,4096,2051xe" filled="true" fillcolor="#231f20" stroked="false">
                <v:path arrowok="t"/>
                <v:fill type="solid"/>
              </v:shape>
              <v:shape style="position:absolute;left:4080;top:2012;width:21;height:42" coordorigin="4080,2012" coordsize="21,42" path="m4098,2049l4096,2049,4098,2050,4098,2049xe" filled="true" fillcolor="#231f20" stroked="false">
                <v:path arrowok="t"/>
                <v:fill type="solid"/>
              </v:shape>
            </v:group>
            <v:group style="position:absolute;left:2963;top:2173;width:19;height:22" coordorigin="2963,2173" coordsize="19,22">
              <v:shape style="position:absolute;left:2963;top:2173;width:19;height:22" coordorigin="2963,2173" coordsize="19,22" path="m2973,2191l2968,2191,2971,2194,2973,2194,2973,2191xe" filled="true" fillcolor="#231f20" stroked="false">
                <v:path arrowok="t"/>
                <v:fill type="solid"/>
              </v:shape>
              <v:shape style="position:absolute;left:2963;top:2173;width:19;height:22" coordorigin="2963,2173" coordsize="19,22" path="m2976,2173l2963,2181,2964,2192,2968,2191,2973,2191,2973,2187,2982,2187,2981,2186,2982,2183,2976,2173xe" filled="true" fillcolor="#231f20" stroked="false">
                <v:path arrowok="t"/>
                <v:fill type="solid"/>
              </v:shape>
              <v:shape style="position:absolute;left:2963;top:2173;width:19;height:22" coordorigin="2963,2173" coordsize="19,22" path="m2982,2187l2973,2187,2980,2189,2982,2189,2982,2187xe" filled="true" fillcolor="#231f20" stroked="false">
                <v:path arrowok="t"/>
                <v:fill type="solid"/>
              </v:shape>
            </v:group>
            <v:group style="position:absolute;left:2938;top:2215;width:19;height:14" coordorigin="2938,2215" coordsize="19,14">
              <v:shape style="position:absolute;left:2938;top:2215;width:19;height:14" coordorigin="2938,2215" coordsize="19,14" path="m2950,2215l2945,2215,2942,2218,2938,2220,2940,2224,2943,2227,2947,2229,2954,2228,2955,2223,2957,2218,2953,2218,2950,2215xe" filled="true" fillcolor="#231f20" stroked="false">
                <v:path arrowok="t"/>
                <v:fill type="solid"/>
              </v:shape>
              <v:shape style="position:absolute;left:2938;top:2215;width:19;height:14" coordorigin="2938,2215" coordsize="19,14" path="m2957,2217l2953,2218,2957,2218,2957,2217xe" filled="true" fillcolor="#231f20" stroked="false">
                <v:path arrowok="t"/>
                <v:fill type="solid"/>
              </v:shape>
            </v:group>
            <v:group style="position:absolute;left:3914;top:2162;width:32;height:39" coordorigin="3914,2162" coordsize="32,39">
              <v:shape style="position:absolute;left:3914;top:2162;width:32;height:39" coordorigin="3914,2162" coordsize="32,39" path="m3938,2177l3923,2177,3926,2178,3921,2191,3927,2200,3942,2199,3941,2195,3945,2192,3944,2189,3938,2189,3932,2178,3938,2177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44,2189l3938,2189,3944,2189,3944,2189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17,2169l3918,2173,3914,2176,3914,2181,3923,2177,3938,2177,3945,2174,3945,2172,3932,2172,3917,2169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45,2162l3933,2162,3932,2172,3945,2172,3945,2162xe" filled="true" fillcolor="#231f20" stroked="false">
                <v:path arrowok="t"/>
                <v:fill type="solid"/>
              </v:shape>
            </v:group>
            <v:group style="position:absolute;left:3945;top:2185;width:22;height:19" coordorigin="3945,2185" coordsize="22,19">
              <v:shape style="position:absolute;left:3945;top:2185;width:22;height:19" coordorigin="3945,2185" coordsize="22,19" path="m3947,2192l3948,2196,3945,2199,3945,2201,3946,2202,3947,2203,3950,2202,3955,2202,3957,2200,3966,2200,3966,2194,3956,2194,3947,2192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55,2202l3950,2202,3954,2203,3955,2202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66,2200l3957,2200,3966,2202,3966,2200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63,2185l3956,2194,3966,2194,3966,2194,3963,2185xe" filled="true" fillcolor="#231f20" stroked="false">
                <v:path arrowok="t"/>
                <v:fill type="solid"/>
              </v:shape>
            </v:group>
            <v:group style="position:absolute;left:3966;top:2209;width:24;height:21" coordorigin="3966,2209" coordsize="24,21">
              <v:shape style="position:absolute;left:3966;top:2209;width:24;height:21" coordorigin="3966,2209" coordsize="24,21" path="m3979,2226l3974,2226,3977,2229,3979,2226xe" filled="true" fillcolor="#231f20" stroked="false">
                <v:path arrowok="t"/>
                <v:fill type="solid"/>
              </v:shape>
              <v:shape style="position:absolute;left:3966;top:2209;width:24;height:21" coordorigin="3966,2209" coordsize="24,21" path="m3983,2209l3972,2215,3966,2217,3969,2220,3968,2224,3969,2225,3971,2225,3970,2227,3974,2226,3979,2226,3980,2223,3988,2221,3989,2213,3983,2209xe" filled="true" fillcolor="#231f20" stroked="false">
                <v:path arrowok="t"/>
                <v:fill type="solid"/>
              </v:shape>
            </v:group>
            <v:group style="position:absolute;left:3977;top:2242;width:26;height:18" coordorigin="3977,2242" coordsize="26,18">
              <v:shape style="position:absolute;left:3977;top:2242;width:26;height:18" coordorigin="3977,2242" coordsize="26,18" path="m4000,2256l3981,2256,3984,2259,3991,2257,4000,2257,4000,2256xe" filled="true" fillcolor="#231f20" stroked="false">
                <v:path arrowok="t"/>
                <v:fill type="solid"/>
              </v:shape>
              <v:shape style="position:absolute;left:3977;top:2242;width:26;height:18" coordorigin="3977,2242" coordsize="26,18" path="m3980,2245l3981,2250,3977,2252,3977,2257,3981,2256,4000,2256,4003,2250,4002,2247,3988,2247,3980,2245xe" filled="true" fillcolor="#231f20" stroked="false">
                <v:path arrowok="t"/>
                <v:fill type="solid"/>
              </v:shape>
              <v:shape style="position:absolute;left:3977;top:2242;width:26;height:18" coordorigin="3977,2242" coordsize="26,18" path="m4002,2242l3988,2247,4002,2247,4002,2242xe" filled="true" fillcolor="#231f20" stroked="false">
                <v:path arrowok="t"/>
                <v:fill type="solid"/>
              </v:shape>
            </v:group>
            <v:group style="position:absolute;left:2960;top:2434;width:14;height:19" coordorigin="2960,2434" coordsize="14,19">
              <v:shape style="position:absolute;left:2960;top:2434;width:14;height:19" coordorigin="2960,2434" coordsize="14,19" path="m2973,2449l2968,2449,2971,2453,2973,2452,2973,2451,2973,2449xe" filled="true" fillcolor="#231f20" stroked="false">
                <v:path arrowok="t"/>
                <v:fill type="solid"/>
              </v:shape>
              <v:shape style="position:absolute;left:2960;top:2434;width:14;height:19" coordorigin="2960,2434" coordsize="14,19" path="m2961,2436l2960,2444,2964,2445,2964,2450,2968,2449,2973,2449,2973,2438,2966,2438,2961,2436xe" filled="true" fillcolor="#231f20" stroked="false">
                <v:path arrowok="t"/>
                <v:fill type="solid"/>
              </v:shape>
              <v:shape style="position:absolute;left:2960;top:2434;width:14;height:19" coordorigin="2960,2434" coordsize="14,19" path="m2973,2434l2968,2434,2966,2438,2973,2438,2973,2434xe" filled="true" fillcolor="#231f20" stroked="false">
                <v:path arrowok="t"/>
                <v:fill type="solid"/>
              </v:shape>
            </v:group>
            <v:group style="position:absolute;left:3111;top:2406;width:8;height:10" coordorigin="3111,2406" coordsize="8,10">
              <v:shape style="position:absolute;left:3111;top:2406;width:8;height:10" coordorigin="3111,2406" coordsize="8,10" path="m3111,2406l3112,2411,3115,2415,3117,2415,3118,2414,3118,2411,3112,2411,3111,2406xe" filled="true" fillcolor="#231f20" stroked="false">
                <v:path arrowok="t"/>
                <v:fill type="solid"/>
              </v:shape>
              <v:shape style="position:absolute;left:3111;top:2406;width:8;height:10" coordorigin="3111,2406" coordsize="8,10" path="m3118,2411l3112,2411,3118,2411,3118,2411xe" filled="true" fillcolor="#231f20" stroked="false">
                <v:path arrowok="t"/>
                <v:fill type="solid"/>
              </v:shape>
            </v:group>
            <v:group style="position:absolute;left:2728;top:2308;width:21;height:19" coordorigin="2728,2308" coordsize="21,19">
              <v:shape style="position:absolute;left:2728;top:2308;width:21;height:19" coordorigin="2728,2308" coordsize="21,19" path="m2747,2308l2739,2311,2734,2315,2728,2320,2729,2327,2740,2324,2747,2324,2746,2320,2749,2318,2749,2315,2746,2312,2747,2308xe" filled="true" fillcolor="#231f20" stroked="false">
                <v:path arrowok="t"/>
                <v:fill type="solid"/>
              </v:shape>
              <v:shape style="position:absolute;left:2728;top:2308;width:21;height:19" coordorigin="2728,2308" coordsize="21,19" path="m2747,2324l2740,2324,2747,2325,2747,2324xe" filled="true" fillcolor="#231f20" stroked="false">
                <v:path arrowok="t"/>
                <v:fill type="solid"/>
              </v:shape>
            </v:group>
            <v:group style="position:absolute;left:2717;top:2371;width:35;height:19" coordorigin="2717,2371" coordsize="35,19">
              <v:shape style="position:absolute;left:2717;top:2371;width:35;height:19" coordorigin="2717,2371" coordsize="35,19" path="m2749,2386l2734,2386,2745,2390,2748,2387,2749,2386xe" filled="true" fillcolor="#231f20" stroked="false">
                <v:path arrowok="t"/>
                <v:fill type="solid"/>
              </v:shape>
              <v:shape style="position:absolute;left:2717;top:2371;width:35;height:19" coordorigin="2717,2371" coordsize="35,19" path="m2723,2371l2717,2376,2718,2388,2734,2386,2749,2386,2752,2385,2752,2383,2750,2382,2749,2381,2746,2378,2747,2374,2737,2374,2723,2371xe" filled="true" fillcolor="#231f20" stroked="false">
                <v:path arrowok="t"/>
                <v:fill type="solid"/>
              </v:shape>
              <v:shape style="position:absolute;left:2717;top:2371;width:35;height:19" coordorigin="2717,2371" coordsize="35,19" path="m2747,2374l2737,2374,2747,2374,2747,2374xe" filled="true" fillcolor="#231f20" stroked="false">
                <v:path arrowok="t"/>
                <v:fill type="solid"/>
              </v:shape>
            </v:group>
            <v:group style="position:absolute;left:2717;top:2429;width:24;height:17" coordorigin="2717,2429" coordsize="24,17">
              <v:shape style="position:absolute;left:2717;top:2429;width:24;height:17" coordorigin="2717,2429" coordsize="24,17" path="m2736,2443l2727,2443,2733,2446,2736,2443xe" filled="true" fillcolor="#231f20" stroked="false">
                <v:path arrowok="t"/>
                <v:fill type="solid"/>
              </v:shape>
              <v:shape style="position:absolute;left:2717;top:2429;width:24;height:17" coordorigin="2717,2429" coordsize="24,17" path="m2720,2431l2717,2436,2717,2445,2727,2443,2736,2443,2736,2443,2740,2441,2740,2439,2738,2438,2738,2436,2735,2434,2735,2432,2729,2432,2720,2431xe" filled="true" fillcolor="#231f20" stroked="false">
                <v:path arrowok="t"/>
                <v:fill type="solid"/>
              </v:shape>
              <v:shape style="position:absolute;left:2717;top:2429;width:24;height:17" coordorigin="2717,2429" coordsize="24,17" path="m2735,2429l2729,2432,2735,2432,2735,2429xe" filled="true" fillcolor="#231f20" stroked="false">
                <v:path arrowok="t"/>
                <v:fill type="solid"/>
              </v:shape>
            </v:group>
            <v:group style="position:absolute;left:2938;top:2453;width:19;height:21" coordorigin="2938,2453" coordsize="19,21">
              <v:shape style="position:absolute;left:2938;top:2453;width:19;height:21" coordorigin="2938,2453" coordsize="19,21" path="m2955,2470l2949,2470,2950,2474,2953,2473,2955,2471,2955,2470xe" filled="true" fillcolor="#231f20" stroked="false">
                <v:path arrowok="t"/>
                <v:fill type="solid"/>
              </v:shape>
              <v:shape style="position:absolute;left:2938;top:2453;width:19;height:21" coordorigin="2938,2453" coordsize="19,21" path="m2943,2453l2943,2458,2938,2460,2942,2461,2940,2464,2943,2465,2945,2467,2945,2471,2949,2470,2955,2470,2954,2467,2953,2462,2957,2460,2953,2456,2949,2454,2943,2453xe" filled="true" fillcolor="#231f20" stroked="false">
                <v:path arrowok="t"/>
                <v:fill type="solid"/>
              </v:shape>
            </v:group>
            <v:group style="position:absolute;left:4297;top:2315;width:19;height:31" coordorigin="4297,2315" coordsize="19,31">
              <v:shape style="position:absolute;left:4297;top:2315;width:19;height:31" coordorigin="4297,2315" coordsize="19,31" path="m4311,2342l4303,2342,4306,2346,4308,2346,4311,2342xe" filled="true" fillcolor="#231f20" stroked="false">
                <v:path arrowok="t"/>
                <v:fill type="solid"/>
              </v:shape>
              <v:shape style="position:absolute;left:4297;top:2315;width:19;height:31" coordorigin="4297,2315" coordsize="19,31" path="m4308,2315l4305,2319,4301,2319,4302,2328,4297,2332,4299,2343,4303,2342,4315,2342,4314,2332,4312,2323,4310,2319,4305,2319,4301,2318,4309,2318,4308,2315xe" filled="true" fillcolor="#231f20" stroked="false">
                <v:path arrowok="t"/>
                <v:fill type="solid"/>
              </v:shape>
              <v:shape style="position:absolute;left:4297;top:2315;width:19;height:31" coordorigin="4297,2315" coordsize="19,31" path="m4315,2342l4311,2342,4315,2343,4315,2342xe" filled="true" fillcolor="#231f20" stroked="false">
                <v:path arrowok="t"/>
                <v:fill type="solid"/>
              </v:shape>
            </v:group>
            <v:group style="position:absolute;left:2663;top:2327;width:16;height:15" coordorigin="2663,2327" coordsize="16,15">
              <v:shape style="position:absolute;left:2663;top:2327;width:16;height:15" coordorigin="2663,2327" coordsize="16,15" path="m2663,2329l2663,2334,2666,2337,2666,2341,2671,2342,2671,2337,2677,2337,2678,2331,2677,2330,2667,2330,2663,2329xe" filled="true" fillcolor="#231f20" stroked="false">
                <v:path arrowok="t"/>
                <v:fill type="solid"/>
              </v:shape>
              <v:shape style="position:absolute;left:2663;top:2327;width:16;height:15" coordorigin="2663,2327" coordsize="16,15" path="m2677,2337l2671,2337,2677,2339,2677,2337xe" filled="true" fillcolor="#231f20" stroked="false">
                <v:path arrowok="t"/>
                <v:fill type="solid"/>
              </v:shape>
              <v:shape style="position:absolute;left:2663;top:2327;width:16;height:15" coordorigin="2663,2327" coordsize="16,15" path="m2670,2327l2667,2330,2677,2330,2674,2329,2670,2327xe" filled="true" fillcolor="#231f20" stroked="false">
                <v:path arrowok="t"/>
                <v:fill type="solid"/>
              </v:shape>
            </v:group>
            <v:group style="position:absolute;left:3898;top:1921;width:52;height:50" coordorigin="3898,1921" coordsize="52,50">
              <v:shape style="position:absolute;left:3898;top:1921;width:52;height:50" coordorigin="3898,1921" coordsize="52,50" path="m3898,1945l3904,1962,3918,1971,3935,1971,3949,1961,3946,1960,3947,1957,3947,1946,3901,1946,3898,1945xe" filled="true" fillcolor="#231f20" stroked="false">
                <v:path arrowok="t"/>
                <v:fill type="solid"/>
              </v:shape>
              <v:shape style="position:absolute;left:3898;top:1921;width:52;height:50" coordorigin="3898,1921" coordsize="52,50" path="m3933,1921l3913,1924,3903,1943,3901,1946,3947,1946,3948,1932,3933,1921xe" filled="true" fillcolor="#231f20" stroked="false">
                <v:path arrowok="t"/>
                <v:fill type="solid"/>
              </v:shape>
            </v:group>
            <v:group style="position:absolute;left:3889;top:1887;width:24;height:24" coordorigin="3889,1887" coordsize="24,24">
              <v:shape style="position:absolute;left:3889;top:1887;width:24;height:24" coordorigin="3889,1887" coordsize="24,24" path="m3896,1889l3889,1896,3892,1904,3900,1908,3905,1910,3907,1905,3910,1901,3912,1896,3908,1893,3909,1890,3900,1890,3896,1889xe" filled="true" fillcolor="#231f20" stroked="false">
                <v:path arrowok="t"/>
                <v:fill type="solid"/>
              </v:shape>
              <v:shape style="position:absolute;left:3889;top:1887;width:24;height:24" coordorigin="3889,1887" coordsize="24,24" path="m3903,1887l3900,1890,3909,1890,3910,1889,3906,1889,3903,1887xe" filled="true" fillcolor="#231f20" stroked="false">
                <v:path arrowok="t"/>
                <v:fill type="solid"/>
              </v:shape>
              <v:shape style="position:absolute;left:3889;top:1887;width:24;height:24" coordorigin="3889,1887" coordsize="24,24" path="m3910,1889l3906,1889,3910,1889xe" filled="true" fillcolor="#231f20" stroked="false">
                <v:path arrowok="t"/>
                <v:fill type="solid"/>
              </v:shape>
            </v:group>
            <v:group style="position:absolute;left:3890;top:1880;width:11;height:7" coordorigin="3890,1880" coordsize="11,7">
              <v:shape style="position:absolute;left:3890;top:1880;width:11;height:7" coordorigin="3890,1880" coordsize="11,7" path="m3893,1880l3890,1880,3890,1886,3893,1887,3896,1883,3893,1880xe" filled="true" fillcolor="#231f20" stroked="false">
                <v:path arrowok="t"/>
                <v:fill type="solid"/>
              </v:shape>
              <v:shape style="position:absolute;left:3890;top:1880;width:11;height:7" coordorigin="3890,1880" coordsize="11,7" path="m3900,1882l3896,1883,3900,1884,3900,1882xe" filled="true" fillcolor="#231f20" stroked="false">
                <v:path arrowok="t"/>
                <v:fill type="solid"/>
              </v:shape>
            </v:group>
            <v:group style="position:absolute;left:4094;top:1891;width:12;height:22" coordorigin="4094,1891" coordsize="12,22">
              <v:shape style="position:absolute;left:4094;top:1891;width:12;height:22" coordorigin="4094,1891" coordsize="12,22" path="m4094,1894l4094,1912,4101,1913,4105,1909,4105,1903,4102,1902,4103,1898,4099,1898,4101,1895,4097,1895,4094,1894xe" filled="true" fillcolor="#231f20" stroked="false">
                <v:path arrowok="t"/>
                <v:fill type="solid"/>
              </v:shape>
              <v:shape style="position:absolute;left:4094;top:1891;width:12;height:22" coordorigin="4094,1891" coordsize="12,22" path="m4098,1891l4097,1895,4101,1895,4102,1892,4098,1891xe" filled="true" fillcolor="#231f20" stroked="false">
                <v:path arrowok="t"/>
                <v:fill type="solid"/>
              </v:shape>
            </v:group>
            <v:group style="position:absolute;left:4061;top:1940;width:38;height:32" coordorigin="4061,1940" coordsize="38,32">
              <v:shape style="position:absolute;left:4061;top:1940;width:38;height:32" coordorigin="4061,1940" coordsize="38,32" path="m4073,1940l4069,1949,4066,1958,4061,1966,4063,1966,4063,1968,4069,1969,4072,1972,4080,1971,4077,1963,4089,1963,4089,1954,4095,1954,4098,1947,4078,1947,4077,1944,4074,1944,4073,1940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89,1963l4077,1963,4083,1963,4089,1964,4089,1963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95,1954l4089,1954,4094,1956,4095,1954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93,1943l4078,1947,4098,1947,4093,1943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75,1940l4074,1944,4077,1944,4075,1940xe" filled="true" fillcolor="#231f20" stroked="false">
                <v:path arrowok="t"/>
                <v:fill type="solid"/>
              </v:shape>
            </v:group>
            <v:group style="position:absolute;left:3998;top:1940;width:47;height:54" coordorigin="3998,1940" coordsize="47,54">
              <v:shape style="position:absolute;left:3998;top:1940;width:47;height:54" coordorigin="3998,1940" coordsize="47,54" path="m4000,1952l3998,1973,4008,1988,4025,1994,4042,1987,4040,1987,4040,1984,4042,1977,4044,1964,4044,1955,4009,1955,4003,1954,4000,1954,4000,1952xe" filled="true" fillcolor="#231f20" stroked="false">
                <v:path arrowok="t"/>
                <v:fill type="solid"/>
              </v:shape>
              <v:shape style="position:absolute;left:3998;top:1940;width:47;height:54" coordorigin="3998,1940" coordsize="47,54" path="m4018,1940l4009,1955,4044,1955,4043,1952,4035,1945,4018,1940xe" filled="true" fillcolor="#231f20" stroked="false">
                <v:path arrowok="t"/>
                <v:fill type="solid"/>
              </v:shape>
            </v:group>
            <v:group style="position:absolute;left:2828;top:1625;width:58;height:72" coordorigin="2828,1625" coordsize="58,72">
              <v:shape style="position:absolute;left:2828;top:1625;width:58;height:72" coordorigin="2828,1625" coordsize="58,72" path="m2886,1625l2869,1636,2853,1650,2839,1666,2828,1684,2831,1690,2838,1695,2845,1696e" filled="false" stroked="true" strokeweight=".594pt" strokecolor="#231f20">
                <v:path arrowok="t"/>
              </v:shape>
            </v:group>
            <v:group style="position:absolute;left:2845;top:1653;width:32;height:44" coordorigin="2845,1653" coordsize="32,44">
              <v:shape style="position:absolute;left:2845;top:1653;width:32;height:44" coordorigin="2845,1653" coordsize="32,44" path="m2845,1696l2851,1684,2859,1673,2868,1663,2876,1653e" filled="false" stroked="true" strokeweight=".53pt" strokecolor="#231f20">
                <v:path arrowok="t"/>
              </v:shape>
            </v:group>
            <v:group style="position:absolute;left:2845;top:1657;width:51;height:52" coordorigin="2845,1657" coordsize="51,52">
              <v:shape style="position:absolute;left:2845;top:1657;width:51;height:52" coordorigin="2845,1657" coordsize="51,52" path="m2845,1696l2853,1700,2861,1707,2870,1709,2877,1697,2885,1684,2891,1671,2895,1657e" filled="false" stroked="true" strokeweight=".609pt" strokecolor="#231f20">
                <v:path arrowok="t"/>
              </v:shape>
            </v:group>
            <v:group style="position:absolute;left:3036;top:1640;width:33;height:24" coordorigin="3036,1640" coordsize="33,24">
              <v:shape style="position:absolute;left:3036;top:1640;width:33;height:24" coordorigin="3036,1640" coordsize="33,24" path="m3059,1659l3056,1659,3057,1663,3059,1659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43,1643l3038,1644,3039,1648,3036,1649,3041,1653,3046,1658,3052,1661,3056,1659,3059,1659,3060,1657,3063,1652,3069,1649,3069,1647,3054,1647,3043,1643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57,1640l3057,1642,3055,1642,3054,1647,3069,1647,3069,1644,3059,1644,3057,1640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69,1642l3059,1644,3069,1644,3069,1642xe" filled="true" fillcolor="#231f20" stroked="false">
                <v:path arrowok="t"/>
                <v:fill type="solid"/>
              </v:shape>
            </v:group>
            <v:group style="position:absolute;left:3049;top:1607;width:11;height:13" coordorigin="3049,1607" coordsize="11,13">
              <v:shape style="position:absolute;left:3049;top:1607;width:11;height:13" coordorigin="3049,1607" coordsize="11,13" path="m3049,1620l3051,1615,3057,1612,3059,1607e" filled="false" stroked="true" strokeweight=".468pt" strokecolor="#231f20">
                <v:path arrowok="t"/>
              </v:shape>
            </v:group>
            <v:group style="position:absolute;left:3074;top:1608;width:24;height:42" coordorigin="3074,1608" coordsize="24,42">
              <v:shape style="position:absolute;left:3074;top:1608;width:24;height:42" coordorigin="3074,1608" coordsize="24,42" path="m3074,1650l3080,1639,3086,1629,3092,1619,3098,1608e" filled="false" stroked="true" strokeweight=".578pt" strokecolor="#231f20">
                <v:path arrowok="t"/>
              </v:shape>
            </v:group>
            <v:group style="position:absolute;left:3065;top:1611;width:14;height:21" coordorigin="3065,1611" coordsize="14,21">
              <v:shape style="position:absolute;left:3065;top:1611;width:14;height:21" coordorigin="3065,1611" coordsize="14,21" path="m3065,1632l3068,1624,3076,1618,3079,1611e" filled="false" stroked="true" strokeweight=".619pt" strokecolor="#231f20">
                <v:path arrowok="t"/>
              </v:shape>
            </v:group>
            <v:group style="position:absolute;left:3105;top:1626;width:28;height:17" coordorigin="3105,1626" coordsize="28,17">
              <v:shape style="position:absolute;left:3105;top:1626;width:28;height:17" coordorigin="3105,1626" coordsize="28,17" path="m3105,1626l3114,1631,3124,1635,3133,1642e" filled="false" stroked="true" strokeweight=".627pt" strokecolor="#231f20">
                <v:path arrowok="t"/>
              </v:shape>
            </v:group>
            <v:group style="position:absolute;left:2744;top:1643;width:14;height:17" coordorigin="2744,1643" coordsize="14,17">
              <v:shape style="position:absolute;left:2744;top:1643;width:14;height:17" coordorigin="2744,1643" coordsize="14,17" path="m2744,1643l2747,1650,2753,1654,2758,1659e" filled="false" stroked="true" strokeweight=".576pt" strokecolor="#231f20">
                <v:path arrowok="t"/>
              </v:shape>
            </v:group>
            <v:group style="position:absolute;left:3274;top:1702;width:137;height:81" coordorigin="3274,1702" coordsize="137,81">
              <v:shape style="position:absolute;left:3274;top:1702;width:137;height:81" coordorigin="3274,1702" coordsize="137,81" path="m3411,1711l3410,1710,3410,1709,3410,1708,3409,1706,3408,1704,3407,1702,3393,1703,3379,1704,3365,1707,3351,1710,3354,1725,3359,1739,3364,1754,3368,1769,3334,1783,3297,1767,3274,1740,3285,1718,3293,1715,3306,1721,3319,1727e" filled="false" stroked="true" strokeweight="1.171pt" strokecolor="#231f20">
                <v:path arrowok="t"/>
              </v:shape>
            </v:group>
            <v:group style="position:absolute;left:3304;top:1666;width:21;height:56" coordorigin="3304,1666" coordsize="21,56">
              <v:shape style="position:absolute;left:3304;top:1666;width:21;height:56" coordorigin="3304,1666" coordsize="21,56" path="m3324,1722l3320,1708,3314,1694,3309,1681,3304,1666e" filled="false" stroked="true" strokeweight="1.117pt" strokecolor="#231f20">
                <v:path arrowok="t"/>
              </v:shape>
            </v:group>
            <v:group style="position:absolute;left:3317;top:1656;width:131;height:100" coordorigin="3317,1656" coordsize="131,100">
              <v:shape style="position:absolute;left:3317;top:1656;width:131;height:100" coordorigin="3317,1656" coordsize="131,100" path="m3405,1715l3397,1715,3389,1716,3382,1718,3382,1739,3400,1751,3425,1756,3447,1752,3446,1728,3438,1704,3428,1680,3419,1656,3394,1658,3368,1661,3342,1662,3317,1661e" filled="false" stroked="true" strokeweight="1.164pt" strokecolor="#231f20">
                <v:path arrowok="t"/>
              </v:shape>
            </v:group>
            <v:group style="position:absolute;left:2727;top:1675;width:23;height:27" coordorigin="2727,1675" coordsize="23,27">
              <v:shape style="position:absolute;left:2727;top:1675;width:23;height:27" coordorigin="2727,1675" coordsize="23,27" path="m2749,1675l2743,1684,2733,1692,2727,1701e" filled="false" stroked="true" strokeweight=".583pt" strokecolor="#231f20">
                <v:path arrowok="t"/>
              </v:shape>
            </v:group>
            <v:group style="position:absolute;left:2914;top:1680;width:19;height:14" coordorigin="2914,1680" coordsize="19,14">
              <v:shape style="position:absolute;left:2914;top:1680;width:19;height:14" coordorigin="2914,1680" coordsize="19,14" path="m2914,1680l2918,1686,2925,1692,2932,1694e" filled="false" stroked="true" strokeweight=".573pt" strokecolor="#231f20">
                <v:path arrowok="t"/>
              </v:shape>
            </v:group>
            <v:group style="position:absolute;left:2801;top:1693;width:51;height:39" coordorigin="2801,1693" coordsize="51,39">
              <v:shape style="position:absolute;left:2801;top:1693;width:51;height:39" coordorigin="2801,1693" coordsize="51,39" path="m2801,1693l2812,1704,2824,1715,2837,1724,2851,1732e" filled="false" stroked="true" strokeweight=".552pt" strokecolor="#231f20">
                <v:path arrowok="t"/>
              </v:shape>
            </v:group>
            <v:group style="position:absolute;left:2747;top:1692;width:6;height:9" coordorigin="2747,1692" coordsize="6,9">
              <v:shape style="position:absolute;left:2747;top:1692;width:6;height:9" coordorigin="2747,1692" coordsize="6,9" path="m2747,1700l2750,1697,2752,1695,2753,1692e" filled="false" stroked="true" strokeweight=".501pt" strokecolor="#231f20">
                <v:path arrowok="t"/>
              </v:shape>
            </v:group>
            <v:group style="position:absolute;left:2780;top:1710;width:56;height:35" coordorigin="2780,1710" coordsize="56,35">
              <v:shape style="position:absolute;left:2780;top:1710;width:56;height:35" coordorigin="2780,1710" coordsize="56,35" path="m2780,1710l2795,1717,2809,1725,2822,1735,2836,1745e" filled="false" stroked="true" strokeweight=".569pt" strokecolor="#231f20">
                <v:path arrowok="t"/>
              </v:shape>
            </v:group>
            <v:group style="position:absolute;left:3101;top:1741;width:2;height:8" coordorigin="3101,1741" coordsize="2,8">
              <v:shape style="position:absolute;left:3101;top:1741;width:2;height:8" coordorigin="3101,1741" coordsize="2,8" path="m3102,1741l3101,1744,3102,1745,3102,1748e" filled="false" stroked="true" strokeweight="1.364pt" strokecolor="#231f20">
                <v:path arrowok="t"/>
              </v:shape>
            </v:group>
            <v:group style="position:absolute;left:3070;top:1714;width:35;height:27" coordorigin="3070,1714" coordsize="35,27">
              <v:shape style="position:absolute;left:3070;top:1714;width:35;height:27" coordorigin="3070,1714" coordsize="35,27" path="m3102,1741l3104,1727,3094,1717,3080,1714,3070,1723,3082,1724,3094,1731,3102,1741e" filled="false" stroked="true" strokeweight="1.029pt" strokecolor="#231f20">
                <v:path arrowok="t"/>
              </v:shape>
            </v:group>
            <v:group style="position:absolute;left:2668;top:1739;width:20;height:30" coordorigin="2668,1739" coordsize="20,30">
              <v:shape style="position:absolute;left:2668;top:1739;width:20;height:30" coordorigin="2668,1739" coordsize="20,30" path="m2668,1768l2676,1759,2682,1749,2688,1739e" filled="false" stroked="true" strokeweight=".560pt" strokecolor="#231f20">
                <v:path arrowok="t"/>
              </v:shape>
            </v:group>
            <v:group style="position:absolute;left:3173;top:1740;width:10;height:25" coordorigin="3173,1740" coordsize="10,25">
              <v:shape style="position:absolute;left:3173;top:1740;width:10;height:25" coordorigin="3173,1740" coordsize="10,25" path="m3173,1764l3175,1756,3178,1747,3183,1740e" filled="false" stroked="true" strokeweight=".646pt" strokecolor="#231f20">
                <v:path arrowok="t"/>
              </v:shape>
            </v:group>
            <v:group style="position:absolute;left:2877;top:1743;width:39;height:68" coordorigin="2877,1743" coordsize="39,68">
              <v:shape style="position:absolute;left:2877;top:1743;width:39;height:68" coordorigin="2877,1743" coordsize="39,68" path="m2879,1811l2877,1790,2884,1770,2898,1753,2916,1743e" filled="false" stroked="true" strokeweight="1.158pt" strokecolor="#231f20">
                <v:path arrowok="t"/>
              </v:shape>
            </v:group>
            <v:group style="position:absolute;left:2887;top:1753;width:32;height:59" coordorigin="2887,1753" coordsize="32,59">
              <v:shape style="position:absolute;left:2887;top:1753;width:32;height:59" coordorigin="2887,1753" coordsize="32,59" path="m2887,1811l2891,1794,2897,1778,2906,1764,2918,1753e" filled="false" stroked="true" strokeweight="1.149pt" strokecolor="#231f20">
                <v:path arrowok="t"/>
              </v:shape>
            </v:group>
            <v:group style="position:absolute;left:2812;top:1757;width:14;height:38" coordorigin="2812,1757" coordsize="14,38">
              <v:shape style="position:absolute;left:2812;top:1757;width:14;height:38" coordorigin="2812,1757" coordsize="14,38" path="m2826,1757l2823,1767,2818,1776,2814,1785,2812,1795e" filled="false" stroked="true" strokeweight=".619pt" strokecolor="#231f20">
                <v:path arrowok="t"/>
              </v:shape>
            </v:group>
            <v:group style="position:absolute;left:3086;top:1781;width:44;height:11" coordorigin="3086,1781" coordsize="44,11">
              <v:shape style="position:absolute;left:3086;top:1781;width:44;height:11" coordorigin="3086,1781" coordsize="44,11" path="m3086,1792l3095,1784,3106,1781,3118,1782,3129,1784e" filled="false" stroked="true" strokeweight="1.422pt" strokecolor="#231f20">
                <v:path arrowok="t"/>
              </v:shape>
            </v:group>
            <v:group style="position:absolute;left:2547;top:1786;width:20;height:17" coordorigin="2547,1786" coordsize="20,17">
              <v:shape style="position:absolute;left:2547;top:1786;width:20;height:17" coordorigin="2547,1786" coordsize="20,17" path="m2551,1786l2547,1796,2550,1798,2549,1803,2551,1803,2554,1799,2559,1799,2567,1789,2551,1786xe" filled="true" fillcolor="#231f20" stroked="false">
                <v:path arrowok="t"/>
                <v:fill type="solid"/>
              </v:shape>
              <v:shape style="position:absolute;left:2547;top:1786;width:20;height:17" coordorigin="2547,1786" coordsize="20,17" path="m2559,1799l2554,1799,2558,1800,2559,1799xe" filled="true" fillcolor="#231f20" stroked="false">
                <v:path arrowok="t"/>
                <v:fill type="solid"/>
              </v:shape>
            </v:group>
            <v:group style="position:absolute;left:2472;top:1917;width:17;height:26" coordorigin="2472,1917" coordsize="17,26">
              <v:shape style="position:absolute;left:2472;top:1917;width:17;height:26" coordorigin="2472,1917" coordsize="17,26" path="m2477,1919l2477,1926,2475,1926,2476,1931,2472,1933,2475,1937,2477,1942,2484,1943,2487,1938,2488,1921,2488,1920,2481,1920,2477,1919xe" filled="true" fillcolor="#231f20" stroked="false">
                <v:path arrowok="t"/>
                <v:fill type="solid"/>
              </v:shape>
              <v:shape style="position:absolute;left:2472;top:1917;width:17;height:26" coordorigin="2472,1917" coordsize="17,26" path="m2484,1917l2481,1920,2488,1920,2484,1917xe" filled="true" fillcolor="#231f20" stroked="false">
                <v:path arrowok="t"/>
                <v:fill type="solid"/>
              </v:shape>
              <v:shape style="position:absolute;left:2393;top:1786;width:173;height:208" type="#_x0000_t75" stroked="false">
                <v:imagedata r:id="rId60" o:title=""/>
              </v:shape>
            </v:group>
            <v:group style="position:absolute;left:3081;top:1825;width:4;height:4" coordorigin="3081,1825" coordsize="4,4">
              <v:shape style="position:absolute;left:3081;top:1825;width:4;height:4" coordorigin="3081,1825" coordsize="4,4" path="m3085,1828l3085,1827,3083,1826,3081,1825e" filled="false" stroked="true" strokeweight=".788pt" strokecolor="#231f20">
                <v:path arrowok="t"/>
              </v:shape>
            </v:group>
            <v:group style="position:absolute;left:3037;top:1830;width:8;height:19" coordorigin="3037,1830" coordsize="8,19">
              <v:shape style="position:absolute;left:3037;top:1830;width:8;height:19" coordorigin="3037,1830" coordsize="8,19" path="m3037,1848l3037,1841,3043,1836,3045,1830e" filled="false" stroked="true" strokeweight=".893pt" strokecolor="#231f20">
                <v:path arrowok="t"/>
              </v:shape>
            </v:group>
            <v:group style="position:absolute;left:2933;top:1844;width:9;height:13" coordorigin="2933,1844" coordsize="9,13">
              <v:shape style="position:absolute;left:2933;top:1844;width:9;height:13" coordorigin="2933,1844" coordsize="9,13" path="m2933,1856l2936,1852,2937,1847,2942,1844e" filled="false" stroked="true" strokeweight=".851pt" strokecolor="#231f20">
                <v:path arrowok="t"/>
              </v:shape>
            </v:group>
            <v:group style="position:absolute;left:3902;top:1818;width:35;height:30" coordorigin="3902,1818" coordsize="35,30">
              <v:shape style="position:absolute;left:3902;top:1818;width:35;height:30" coordorigin="3902,1818" coordsize="35,30" path="m3936,1818l3924,1819,3911,1825,3903,1835,3902,1848,3910,1841,3917,1833,3926,1826,3936,1823e" filled="false" stroked="true" strokeweight=".724pt" strokecolor="#231f20">
                <v:path arrowok="t"/>
              </v:shape>
            </v:group>
            <v:group style="position:absolute;left:2662;top:1834;width:26;height:35" coordorigin="2662,1834" coordsize="26,35">
              <v:shape style="position:absolute;left:2662;top:1834;width:26;height:35" coordorigin="2662,1834" coordsize="26,35" path="m2688,1869l2680,1861,2673,1853,2667,1844,2662,1834e" filled="false" stroked="true" strokeweight=".571pt" strokecolor="#231f20">
                <v:path arrowok="t"/>
              </v:shape>
            </v:group>
            <v:group style="position:absolute;left:4084;top:1869;width:21;height:33" coordorigin="4084,1869" coordsize="21,33">
              <v:shape style="position:absolute;left:4084;top:1869;width:21;height:33" coordorigin="4084,1869" coordsize="21,33" path="m4102,1902l4103,1901,4103,1901,4104,1900,4105,1890,4101,1879,4094,1871,4084,1869,4087,1878,4097,1885,4097,1895e" filled="false" stroked="true" strokeweight=".748pt" strokecolor="#231f20">
                <v:path arrowok="t"/>
              </v:shape>
            </v:group>
            <v:group style="position:absolute;left:3694;top:1892;width:17;height:11" coordorigin="3694,1892" coordsize="17,11">
              <v:shape style="position:absolute;left:3694;top:1892;width:17;height:11" coordorigin="3694,1892" coordsize="17,11" path="m3694,1902l3699,1897,3703,1892,3710,1892e" filled="false" stroked="true" strokeweight="1.108pt" strokecolor="#231f20">
                <v:path arrowok="t"/>
              </v:shape>
            </v:group>
            <v:group style="position:absolute;left:3694;top:1878;width:14;height:4" coordorigin="3694,1878" coordsize="14,4">
              <v:shape style="position:absolute;left:3694;top:1878;width:14;height:4" coordorigin="3694,1878" coordsize="14,4" path="m3708,1881l3703,1880,3699,1878,3694,1878e" filled="false" stroked="true" strokeweight="1.153pt" strokecolor="#231f20">
                <v:path arrowok="t"/>
              </v:shape>
            </v:group>
            <v:group style="position:absolute;left:3025;top:2028;width:53;height:33" coordorigin="3025,2028" coordsize="53,33">
              <v:shape style="position:absolute;left:3025;top:2028;width:53;height:33" coordorigin="3025,2028" coordsize="53,33" path="m3077,2056l3060,2061,3043,2056,3031,2044,3025,2028e" filled="false" stroked="true" strokeweight="1.036pt" strokecolor="#231f20">
                <v:path arrowok="t"/>
              </v:shape>
            </v:group>
            <v:group style="position:absolute;left:3366;top:1951;width:108;height:87" coordorigin="3366,1951" coordsize="108,87">
              <v:shape style="position:absolute;left:3366;top:1951;width:108;height:87" coordorigin="3366,1951" coordsize="108,87" path="m3366,1951l3393,1971,3419,1994,3445,2017,3473,2037e" filled="false" stroked="true" strokeweight="1.101pt" strokecolor="#231f20">
                <v:path arrowok="t"/>
              </v:shape>
            </v:group>
            <v:group style="position:absolute;left:2720;top:1997;width:7;height:17" coordorigin="2720,1997" coordsize="7,17">
              <v:shape style="position:absolute;left:2720;top:1997;width:7;height:17" coordorigin="2720,1997" coordsize="7,17" path="m2720,2014l2720,2008,2723,2002,2726,1997e" filled="false" stroked="true" strokeweight="1.107pt" strokecolor="#231f20">
                <v:path arrowok="t"/>
              </v:shape>
            </v:group>
            <v:group style="position:absolute;left:2702;top:1992;width:19;height:13" coordorigin="2702,1992" coordsize="19,13">
              <v:shape style="position:absolute;left:2702;top:1992;width:19;height:13" coordorigin="2702,1992" coordsize="19,13" path="m2702,2004l2707,1999,2713,1994,2720,1992e" filled="false" stroked="true" strokeweight="1.106pt" strokecolor="#231f20">
                <v:path arrowok="t"/>
              </v:shape>
            </v:group>
            <v:group style="position:absolute;left:3985;top:2060;width:12;height:5" coordorigin="3985,2060" coordsize="12,5">
              <v:shape style="position:absolute;left:3985;top:2060;width:12;height:5" coordorigin="3985,2060" coordsize="12,5" path="m3985,2065l3990,2065,3992,2060,3997,2060e" filled="false" stroked="true" strokeweight=".698pt" strokecolor="#231f20">
                <v:path arrowok="t"/>
              </v:shape>
            </v:group>
            <v:group style="position:absolute;left:3858;top:2056;width:41;height:49" coordorigin="3858,2056" coordsize="41,49">
              <v:shape style="position:absolute;left:3858;top:2056;width:41;height:49" coordorigin="3858,2056" coordsize="41,49" path="m3899,2102l3893,2104,3887,2103,3881,2103,3870,2094,3864,2082,3860,2069,3858,2056e" filled="false" stroked="true" strokeweight=".771pt" strokecolor="#231f20">
                <v:path arrowok="t"/>
              </v:shape>
            </v:group>
            <v:group style="position:absolute;left:3841;top:2000;width:18;height:14" coordorigin="3841,2000" coordsize="18,14">
              <v:shape style="position:absolute;left:3841;top:2000;width:18;height:14" coordorigin="3841,2000" coordsize="18,14" path="m3841,2000l3845,2006,3852,2010,3858,2014e" filled="false" stroked="true" strokeweight="1.175pt" strokecolor="#231f20">
                <v:path arrowok="t"/>
              </v:shape>
            </v:group>
            <v:group style="position:absolute;left:3858;top:2009;width:23;height:7" coordorigin="3858,2009" coordsize="23,7">
              <v:shape style="position:absolute;left:3858;top:2009;width:23;height:7" coordorigin="3858,2009" coordsize="23,7" path="m3858,2014l3866,2015,3873,2012,3881,2009e" filled="false" stroked="true" strokeweight="1.135pt" strokecolor="#231f20">
                <v:path arrowok="t"/>
              </v:shape>
            </v:group>
            <v:group style="position:absolute;left:3858;top:2014;width:3;height:17" coordorigin="3858,2014" coordsize="3,17">
              <v:shape style="position:absolute;left:3858;top:2014;width:3;height:17" coordorigin="3858,2014" coordsize="3,17" path="m3858,2014l3858,2019,3859,2025,3860,2030e" filled="false" stroked="true" strokeweight=".893pt" strokecolor="#231f20">
                <v:path arrowok="t"/>
              </v:shape>
            </v:group>
            <v:group style="position:absolute;left:3981;top:1997;width:14;height:28" coordorigin="3981,1997" coordsize="14,28">
              <v:shape style="position:absolute;left:3981;top:1997;width:14;height:28" coordorigin="3981,1997" coordsize="14,28" path="m3981,1997l3990,2000,3994,2008,3993,2017,3988,2025e" filled="false" stroked="true" strokeweight="1.126pt" strokecolor="#231f20">
                <v:path arrowok="t"/>
              </v:shape>
            </v:group>
            <v:group style="position:absolute;left:3214;top:2104;width:62;height:103" coordorigin="3214,2104" coordsize="62,103">
              <v:shape style="position:absolute;left:3214;top:2104;width:62;height:103" coordorigin="3214,2104" coordsize="62,103" path="m3275,2207l3261,2181,3245,2155,3230,2130,3214,2104e" filled="false" stroked="true" strokeweight="1.084pt" strokecolor="#231f20">
                <v:path arrowok="t"/>
              </v:shape>
            </v:group>
            <v:group style="position:absolute;left:2519;top:2112;width:14;height:17" coordorigin="2519,2112" coordsize="14,17">
              <v:shape style="position:absolute;left:2519;top:2112;width:14;height:17" coordorigin="2519,2112" coordsize="14,17" path="m2519,2116l2521,2122,2523,2129,2526,2129,2527,2126,2530,2126,2529,2122,2533,2120,2533,2117,2526,2117,2519,2116xe" filled="true" fillcolor="#231f20" stroked="false">
                <v:path arrowok="t"/>
                <v:fill type="solid"/>
              </v:shape>
              <v:shape style="position:absolute;left:2519;top:2112;width:14;height:17" coordorigin="2519,2112" coordsize="14,17" path="m2530,2126l2527,2126,2530,2127,2530,2126xe" filled="true" fillcolor="#231f20" stroked="false">
                <v:path arrowok="t"/>
                <v:fill type="solid"/>
              </v:shape>
              <v:shape style="position:absolute;left:2519;top:2112;width:14;height:17" coordorigin="2519,2112" coordsize="14,17" path="m2531,2112l2526,2113,2526,2117,2533,2117,2533,2115,2531,2112xe" filled="true" fillcolor="#231f20" stroked="false">
                <v:path arrowok="t"/>
                <v:fill type="solid"/>
              </v:shape>
            </v:group>
            <v:group style="position:absolute;left:2561;top:2166;width:16;height:24" coordorigin="2561,2166" coordsize="16,24">
              <v:shape style="position:absolute;left:2561;top:2166;width:16;height:24" coordorigin="2561,2166" coordsize="16,24" path="m2563,2166l2561,2173,2563,2180,2566,2186,2572,2189,2576,2186,2574,2178,2575,2172,2570,2172,2568,2169,2565,2169,2565,2167,2563,2166xe" filled="true" fillcolor="#231f20" stroked="false">
                <v:path arrowok="t"/>
                <v:fill type="solid"/>
              </v:shape>
              <v:shape style="position:absolute;left:2561;top:2166;width:16;height:24" coordorigin="2561,2166" coordsize="16,24" path="m2575,2171l2570,2172,2575,2172,2575,2171xe" filled="true" fillcolor="#231f20" stroked="false">
                <v:path arrowok="t"/>
                <v:fill type="solid"/>
              </v:shape>
            </v:group>
            <v:group style="position:absolute;left:2498;top:2229;width:17;height:19" coordorigin="2498,2229" coordsize="17,19">
              <v:shape style="position:absolute;left:2498;top:2229;width:17;height:19" coordorigin="2498,2229" coordsize="17,19" path="m2498,2231l2500,2238,2501,2245,2507,2248,2512,2246,2513,2242,2514,2236,2513,2233,2501,2233,2498,2231xe" filled="true" fillcolor="#231f20" stroked="false">
                <v:path arrowok="t"/>
                <v:fill type="solid"/>
              </v:shape>
              <v:shape style="position:absolute;left:2498;top:2229;width:17;height:19" coordorigin="2498,2229" coordsize="17,19" path="m2505,2231l2501,2233,2513,2233,2513,2232,2509,2232,2505,2231xe" filled="true" fillcolor="#231f20" stroked="false">
                <v:path arrowok="t"/>
                <v:fill type="solid"/>
              </v:shape>
              <v:shape style="position:absolute;left:2498;top:2229;width:17;height:19" coordorigin="2498,2229" coordsize="17,19" path="m2512,2229l2509,2229,2509,2232,2513,2232,2512,2229xe" filled="true" fillcolor="#231f20" stroked="false">
                <v:path arrowok="t"/>
                <v:fill type="solid"/>
              </v:shape>
            </v:group>
            <v:group style="position:absolute;left:2529;top:2122;width:33;height:48" coordorigin="2529,2122" coordsize="33,48">
              <v:shape style="position:absolute;left:2529;top:2122;width:33;height:48" coordorigin="2529,2122" coordsize="33,48" path="m2529,2122l2538,2133,2546,2145,2554,2158,2562,2170e" filled="false" stroked="true" strokeweight="1.073pt" strokecolor="#231f20">
                <v:path arrowok="t"/>
              </v:shape>
            </v:group>
            <v:group style="position:absolute;left:2456;top:2125;width:88;height:165" coordorigin="2456,2125" coordsize="88,165">
              <v:shape style="position:absolute;left:2456;top:2125;width:88;height:165" coordorigin="2456,2125" coordsize="88,165" path="m2513,2233l2537,2220,2544,2242,2536,2273,2512,2290,2496,2272,2482,2252,2469,2231,2456,2211,2473,2190,2491,2170,2508,2148,2522,2125e" filled="false" stroked="true" strokeweight="1.111pt" strokecolor="#231f20">
                <v:path arrowok="t"/>
              </v:shape>
            </v:group>
            <v:group style="position:absolute;left:2501;top:2137;width:119;height:100" coordorigin="2501,2137" coordsize="119,100">
              <v:shape style="position:absolute;left:2501;top:2137;width:119;height:100" coordorigin="2501,2137" coordsize="119,100" path="m2501,2233l2507,2220,2516,2208,2527,2198,2538,2188,2549,2199,2559,2212,2568,2225,2579,2236,2599,2223,2613,2205,2620,2182,2618,2158,2604,2137,2589,2137,2576,2152,2570,2172e" filled="false" stroked="true" strokeweight="1.146pt" strokecolor="#231f20">
                <v:path arrowok="t"/>
              </v:shape>
            </v:group>
            <v:group style="position:absolute;left:3475;top:2817;width:2;height:19" coordorigin="3475,2817" coordsize="2,19">
              <v:shape style="position:absolute;left:3475;top:2817;width:2;height:19" coordorigin="3475,2817" coordsize="0,19" path="m3475,2836l3475,2817e" filled="false" stroked="true" strokeweight=".451pt" strokecolor="#231f20">
                <v:path arrowok="t"/>
              </v:shape>
            </v:group>
            <v:group style="position:absolute;left:3477;top:2859;width:2;height:19" coordorigin="3477,2859" coordsize="2,19">
              <v:shape style="position:absolute;left:3477;top:2859;width:2;height:19" coordorigin="3477,2859" coordsize="0,19" path="m3477,2878l3477,2859e" filled="false" stroked="true" strokeweight=".451pt" strokecolor="#231f20">
                <v:path arrowok="t"/>
              </v:shape>
            </v:group>
            <v:group style="position:absolute;left:3480;top:2901;width:2;height:19" coordorigin="3480,2901" coordsize="2,19">
              <v:shape style="position:absolute;left:3480;top:2901;width:2;height:19" coordorigin="3480,2901" coordsize="0,19" path="m3480,2920l3480,2901e" filled="false" stroked="true" strokeweight=".451pt" strokecolor="#231f20">
                <v:path arrowok="t"/>
              </v:shape>
            </v:group>
            <v:group style="position:absolute;left:3634;top:3006;width:2;height:35" coordorigin="3634,3006" coordsize="2,35">
              <v:shape style="position:absolute;left:3634;top:3006;width:2;height:35" coordorigin="3634,3006" coordsize="0,35" path="m3634,3041l3634,3006e" filled="false" stroked="true" strokeweight=".449pt" strokecolor="#231f20">
                <v:path arrowok="t"/>
              </v:shape>
            </v:group>
            <v:group style="position:absolute;left:3198;top:2018;width:97;height:19" coordorigin="3198,2018" coordsize="97,19">
              <v:shape style="position:absolute;left:3198;top:2018;width:97;height:19" coordorigin="3198,2018" coordsize="97,19" path="m3198,2018l3224,2018,3249,2019,3274,2024,3295,2037e" filled="false" stroked="true" strokeweight="1.146pt" strokecolor="#231f20">
                <v:path arrowok="t"/>
              </v:shape>
            </v:group>
            <v:group style="position:absolute;left:3293;top:2008;width:5;height:29" coordorigin="3293,2008" coordsize="5,29">
              <v:shape style="position:absolute;left:3293;top:2008;width:5;height:29" coordorigin="3293,2008" coordsize="5,29" path="m3295,2037l3298,2027,3293,2017,3296,2008e" filled="false" stroked="true" strokeweight="1.26pt" strokecolor="#231f20">
                <v:path arrowok="t"/>
              </v:shape>
            </v:group>
            <v:group style="position:absolute;left:3295;top:1933;width:103;height:75" coordorigin="3295,1933" coordsize="103,75">
              <v:shape style="position:absolute;left:3295;top:1933;width:103;height:75" coordorigin="3295,1933" coordsize="103,75" path="m3296,2008l3295,2000,3295,1998,3307,1994,3322,1994,3336,1994,3349,1991,3351,1978,3352,1964,3352,1950,3353,1936,3364,1934,3375,1934,3386,1935,3397,1933e" filled="false" stroked="true" strokeweight="1.303pt" strokecolor="#231f20">
                <v:path arrowok="t"/>
              </v:shape>
            </v:group>
            <v:group style="position:absolute;left:3396;top:1843;width:63;height:91" coordorigin="3396,1843" coordsize="63,91">
              <v:shape style="position:absolute;left:3396;top:1843;width:63;height:91" coordorigin="3396,1843" coordsize="63,91" path="m3397,1933l3396,1908,3398,1884,3407,1861,3423,1843,3435,1845,3446,1850,3458,1852e" filled="false" stroked="true" strokeweight="1.208pt" strokecolor="#231f20">
                <v:path arrowok="t"/>
              </v:shape>
            </v:group>
            <v:group style="position:absolute;left:3458;top:1822;width:71;height:30" coordorigin="3458,1822" coordsize="71,30">
              <v:shape style="position:absolute;left:3458;top:1822;width:71;height:30" coordorigin="3458,1822" coordsize="71,30" path="m3458,1852l3470,1835,3490,1823,3511,1822,3528,1834e" filled="false" stroked="true" strokeweight="1.221pt" strokecolor="#231f20">
                <v:path arrowok="t"/>
              </v:shape>
            </v:group>
            <v:group style="position:absolute;left:3528;top:1832;width:43;height:9" coordorigin="3528,1832" coordsize="43,9">
              <v:shape style="position:absolute;left:3528;top:1832;width:43;height:9" coordorigin="3528,1832" coordsize="43,9" path="m3528,1834l3539,1832,3550,1833,3561,1836,3571,1841e" filled="false" stroked="true" strokeweight="1.149pt" strokecolor="#231f20">
                <v:path arrowok="t"/>
              </v:shape>
            </v:group>
            <v:group style="position:absolute;left:3571;top:1610;width:151;height:231" coordorigin="3571,1610" coordsize="151,231">
              <v:shape style="position:absolute;left:3571;top:1610;width:151;height:231" coordorigin="3571,1610" coordsize="151,231" path="m3571,1841l3586,1771,3621,1711,3669,1657,3722,1610e" filled="false" stroked="true" strokeweight="1.133pt" strokecolor="#231f20">
                <v:path arrowok="t"/>
              </v:shape>
            </v:group>
            <v:group style="position:absolute;left:3722;top:1495;width:190;height:115" coordorigin="3722,1495" coordsize="190,115">
              <v:shape style="position:absolute;left:3722;top:1495;width:190;height:115" coordorigin="3722,1495" coordsize="190,115" path="m3722,1610l3753,1563,3800,1529,3855,1507,3911,1495e" filled="false" stroked="true" strokeweight="1.127pt" strokecolor="#231f20">
                <v:path arrowok="t"/>
              </v:shape>
            </v:group>
            <v:group style="position:absolute;left:4042;top:1526;width:28;height:18" coordorigin="4042,1526" coordsize="28,18">
              <v:shape style="position:absolute;left:4042;top:1526;width:28;height:18" coordorigin="4042,1526" coordsize="28,18" path="m4067,1538l4055,1538,4059,1543,4068,1542,4067,1538xe" filled="true" fillcolor="#231f20" stroked="false">
                <v:path arrowok="t"/>
                <v:fill type="solid"/>
              </v:shape>
              <v:shape style="position:absolute;left:4042;top:1526;width:28;height:18" coordorigin="4042,1526" coordsize="28,18" path="m4056,1526l4054,1529,4049,1529,4049,1531,4043,1531,4045,1540,4055,1538,4067,1538,4070,1535,4065,1532,4065,1531,4049,1531,4042,1530,4065,1530,4065,1529,4054,1529,4049,1528,4064,1528,4064,1526,4056,1526xe" filled="true" fillcolor="#231f20" stroked="false">
                <v:path arrowok="t"/>
                <v:fill type="solid"/>
              </v:shape>
            </v:group>
            <v:group style="position:absolute;left:3911;top:1494;width:65;height:2" coordorigin="3911,1494" coordsize="65,2">
              <v:shape style="position:absolute;left:3911;top:1494;width:65;height:2" coordorigin="3911,1494" coordsize="65,2" path="m3911,1495l3927,1494,3943,1494,3959,1494,3975,1495e" filled="false" stroked="true" strokeweight="1.206pt" strokecolor="#231f20">
                <v:path arrowok="t"/>
              </v:shape>
            </v:group>
            <v:group style="position:absolute;left:3975;top:1495;width:79;height:34" coordorigin="3975,1495" coordsize="79,34">
              <v:shape style="position:absolute;left:3975;top:1495;width:79;height:34" coordorigin="3975,1495" coordsize="79,34" path="m3975,1495l3997,1500,4018,1506,4037,1515,4054,1529e" filled="false" stroked="true" strokeweight="1.121pt" strokecolor="#231f20">
                <v:path arrowok="t"/>
              </v:shape>
            </v:group>
            <v:group style="position:absolute;left:4067;top:1538;width:197;height:190" coordorigin="4067,1538" coordsize="197,190">
              <v:shape style="position:absolute;left:4067;top:1538;width:197;height:190" coordorigin="4067,1538" coordsize="197,190" path="m4067,1538l4126,1550,4185,1576,4234,1614,4264,1664,4263,1727e" filled="false" stroked="true" strokeweight="1.122pt" strokecolor="#231f20">
                <v:path arrowok="t"/>
              </v:shape>
            </v:group>
            <v:group style="position:absolute;left:4146;top:1807;width:59;height:104" coordorigin="4146,1807" coordsize="59,104">
              <v:shape style="position:absolute;left:4146;top:1807;width:59;height:104" coordorigin="4146,1807" coordsize="59,104" path="m4205,1807l4200,1837,4189,1866,4171,1892,4146,1910e" filled="false" stroked="true" strokeweight="1.153pt" strokecolor="#231f20">
                <v:path arrowok="t"/>
              </v:shape>
            </v:group>
            <v:group style="position:absolute;left:4102;top:1910;width:44;height:74" coordorigin="4102,1910" coordsize="44,74">
              <v:shape style="position:absolute;left:4102;top:1910;width:44;height:74" coordorigin="4102,1910" coordsize="44,74" path="m4146,1910l4137,1929,4127,1948,4115,1966,4102,1984e" filled="false" stroked="true" strokeweight="1.158pt" strokecolor="#231f20">
                <v:path arrowok="t"/>
              </v:shape>
            </v:group>
            <v:group style="position:absolute;left:4102;top:1984;width:58;height:72" coordorigin="4102,1984" coordsize="58,72">
              <v:shape style="position:absolute;left:4102;top:1984;width:58;height:72" coordorigin="4102,1984" coordsize="58,72" path="m4102,1984l4137,1988,4159,2005,4160,2029,4134,2056e" filled="false" stroked="true" strokeweight="1.149pt" strokecolor="#231f20">
                <v:path arrowok="t"/>
              </v:shape>
            </v:group>
            <v:group style="position:absolute;left:4364;top:2075;width:54;height:54" coordorigin="4364,2075" coordsize="54,54">
              <v:shape style="position:absolute;left:4364;top:2075;width:54;height:54" coordorigin="4364,2075" coordsize="54,54" path="m4405,2115l4382,2115,4394,2118,4405,2124,4415,2129,4416,2119,4407,2119,4405,2115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08,2078l4408,2108,4407,2119,4416,2119,4417,2116,4418,2103,4418,2088,4416,2079,4412,2079,4408,2078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366,2101l4364,2108,4367,2111,4366,2115,4382,2115,4405,2115,4403,2110,4383,2110,4366,2101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385,2103l4383,2110,4403,2110,4401,2104,4390,2104,4385,2103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00,2101l4394,2101,4390,2104,4401,2104,4400,2101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15,2075l4412,2079,4416,2079,4415,2075xe" filled="true" fillcolor="#231f20" stroked="false">
                <v:path arrowok="t"/>
                <v:fill type="solid"/>
              </v:shape>
            </v:group>
            <v:group style="position:absolute;left:4134;top:2004;width:279;height:75" coordorigin="4134,2004" coordsize="279,75">
              <v:shape style="position:absolute;left:4134;top:2004;width:279;height:75" coordorigin="4134,2004" coordsize="279,75" path="m4134,2056l4135,2056,4135,2057,4136,2057,4183,2052,4240,2033,4299,2012,4353,2004,4393,2022,4412,2079e" filled="false" stroked="true" strokeweight="1.174pt" strokecolor="#231f20">
                <v:path arrowok="t"/>
              </v:shape>
            </v:group>
            <v:group style="position:absolute;left:4122;top:2111;width:246;height:58" coordorigin="4122,2111" coordsize="246,58">
              <v:shape style="position:absolute;left:4122;top:2111;width:246;height:58" coordorigin="4122,2111" coordsize="246,58" path="m4367,2111l4306,2130,4244,2156,4182,2168,4122,2145e" filled="false" stroked="true" strokeweight="1.173pt" strokecolor="#231f20">
                <v:path arrowok="t"/>
              </v:shape>
            </v:group>
            <v:group style="position:absolute;left:4091;top:2261;width:49;height:38" coordorigin="4091,2261" coordsize="49,38">
              <v:shape style="position:absolute;left:4091;top:2261;width:49;height:38" coordorigin="4091,2261" coordsize="49,38" path="m4091,2261l4103,2270,4115,2280,4126,2290,4139,2298e" filled="false" stroked="true" strokeweight="1.134pt" strokecolor="#231f20">
                <v:path arrowok="t"/>
              </v:shape>
            </v:group>
            <v:group style="position:absolute;left:4139;top:2202;width:163;height:97" coordorigin="4139,2202" coordsize="163,97">
              <v:shape style="position:absolute;left:4139;top:2202;width:163;height:97" coordorigin="4139,2202" coordsize="163,97" path="m4139,2298l4174,2266,4214,2237,4256,2215,4302,2202e" filled="false" stroked="true" strokeweight="1.119pt" strokecolor="#231f20">
                <v:path arrowok="t"/>
              </v:shape>
            </v:group>
            <v:group style="position:absolute;left:4318;top:2446;width:31;height:14" coordorigin="4318,2446" coordsize="31,14">
              <v:shape style="position:absolute;left:4318;top:2446;width:31;height:14" coordorigin="4318,2446" coordsize="31,14" path="m4345,2446l4320,2446,4318,2456,4326,2457,4331,2460,4334,2456,4338,2456,4337,2451,4345,2451,4344,2450,4345,2446xe" filled="true" fillcolor="#231f20" stroked="false">
                <v:path arrowok="t"/>
                <v:fill type="solid"/>
              </v:shape>
              <v:shape style="position:absolute;left:4318;top:2446;width:31;height:14" coordorigin="4318,2446" coordsize="31,14" path="m4345,2451l4337,2451,4349,2459,4348,2453,4345,2451xe" filled="true" fillcolor="#231f20" stroked="false">
                <v:path arrowok="t"/>
                <v:fill type="solid"/>
              </v:shape>
              <v:shape style="position:absolute;left:4318;top:2446;width:31;height:14" coordorigin="4318,2446" coordsize="31,14" path="m4338,2456l4334,2456,4338,2457,4338,2456xe" filled="true" fillcolor="#231f20" stroked="false">
                <v:path arrowok="t"/>
                <v:fill type="solid"/>
              </v:shape>
            </v:group>
            <v:group style="position:absolute;left:4299;top:2485;width:24;height:17" coordorigin="4299,2485" coordsize="24,17">
              <v:shape style="position:absolute;left:4299;top:2485;width:24;height:17" coordorigin="4299,2485" coordsize="24,17" path="m4319,2485l4302,2487,4299,2490,4299,2498,4306,2499,4310,2502,4313,2498,4317,2498,4318,2497,4320,2497,4318,2493,4322,2490,4319,2485xe" filled="true" fillcolor="#231f20" stroked="false">
                <v:path arrowok="t"/>
                <v:fill type="solid"/>
              </v:shape>
              <v:shape style="position:absolute;left:4299;top:2485;width:24;height:17" coordorigin="4299,2485" coordsize="24,17" path="m4317,2498l4313,2498,4317,2499,4317,2498xe" filled="true" fillcolor="#231f20" stroked="false">
                <v:path arrowok="t"/>
                <v:fill type="solid"/>
              </v:shape>
              <v:shape style="position:absolute;left:4299;top:2485;width:24;height:17" coordorigin="4299,2485" coordsize="24,17" path="m4320,2497l4318,2497,4320,2497,4320,2497xe" filled="true" fillcolor="#231f20" stroked="false">
                <v:path arrowok="t"/>
                <v:fill type="solid"/>
              </v:shape>
            </v:group>
            <v:group style="position:absolute;left:4302;top:2200;width:64;height:250" coordorigin="4302,2200" coordsize="64,250">
              <v:shape style="position:absolute;left:4302;top:2200;width:64;height:250" coordorigin="4302,2200" coordsize="64,250" path="m4302,2202l4302,2202,4303,2201,4303,2200,4312,2200,4317,2206,4318,2215,4313,2222,4320,2232,4325,2243,4325,2254,4320,2266,4328,2275,4335,2285,4337,2296,4331,2308,4332,2317,4341,2322,4343,2331,4347,2342,4337,2353,4342,2363,4351,2370,4357,2378,4359,2388,4354,2398,4359,2414,4365,2432,4364,2445,4346,2450,4346,2450,4345,2450,4344,2450e" filled="false" stroked="true" strokeweight="1.179pt" strokecolor="#231f20">
                <v:path arrowok="t"/>
              </v:shape>
            </v:group>
            <v:group style="position:absolute;left:4318;top:2456;width:24;height:39" coordorigin="4318,2456" coordsize="24,39">
              <v:shape style="position:absolute;left:4318;top:2456;width:24;height:39" coordorigin="4318,2456" coordsize="24,39" path="m4334,2456l4341,2467,4342,2482,4336,2493,4331,2495,4324,2494,4318,2493e" filled="false" stroked="true" strokeweight="1.119pt" strokecolor="#231f20">
                <v:path arrowok="t"/>
              </v:shape>
            </v:group>
            <v:group style="position:absolute;left:4452;top:2919;width:19;height:15" coordorigin="4452,2919" coordsize="19,15">
              <v:shape style="position:absolute;left:4452;top:2919;width:19;height:15" coordorigin="4452,2919" coordsize="19,15" path="m4463,2919l4455,2919,4456,2922,4452,2923,4452,2926,4456,2928,4455,2933,4462,2933,4466,2930,4471,2928,4468,2922,4463,2919xe" filled="true" fillcolor="#231f20" stroked="false">
                <v:path arrowok="t"/>
                <v:fill type="solid"/>
              </v:shape>
              <v:shape style="position:absolute;left:4316;top:2814;width:151;height:120" type="#_x0000_t75" stroked="false">
                <v:imagedata r:id="rId61" o:title=""/>
              </v:shape>
              <v:shape style="position:absolute;left:2341;top:2887;width:344;height:200" type="#_x0000_t75" stroked="false">
                <v:imagedata r:id="rId62" o:title=""/>
              </v:shape>
            </v:group>
            <v:group style="position:absolute;left:2894;top:2615;width:5;height:15" coordorigin="2894,2615" coordsize="5,15">
              <v:shape style="position:absolute;left:2894;top:2615;width:5;height:15" coordorigin="2894,2615" coordsize="5,15" path="m2894,2629l2894,2624,2896,2619,2898,2615e" filled="false" stroked="true" strokeweight="1.24pt" strokecolor="#231f20">
                <v:path arrowok="t"/>
              </v:shape>
            </v:group>
            <v:group style="position:absolute;left:2624;top:2295;width:49;height:170" coordorigin="2624,2295" coordsize="49,170">
              <v:shape style="position:absolute;left:2624;top:2295;width:49;height:170" coordorigin="2624,2295" coordsize="49,170" path="m2672,2464l2638,2430,2624,2384,2630,2335,2657,2295e" filled="false" stroked="true" strokeweight="1.145pt" strokecolor="#231f20">
                <v:path arrowok="t"/>
              </v:shape>
            </v:group>
            <v:group style="position:absolute;left:2776;top:2114;width:59;height:77" coordorigin="2776,2114" coordsize="59,77">
              <v:shape style="position:absolute;left:2776;top:2114;width:59;height:77" coordorigin="2776,2114" coordsize="59,77" path="m2776,2191l2779,2165,2792,2143,2811,2126,2834,2114e" filled="false" stroked="true" strokeweight="1.153pt" strokecolor="#231f20">
                <v:path arrowok="t"/>
              </v:shape>
            </v:group>
            <v:group style="position:absolute;left:2801;top:2092;width:34;height:23" coordorigin="2801,2092" coordsize="34,23">
              <v:shape style="position:absolute;left:2801;top:2092;width:34;height:23" coordorigin="2801,2092" coordsize="34,23" path="m2834,2114l2826,2108,2818,2102,2810,2096,2801,2092e" filled="false" stroked="true" strokeweight="1.145pt" strokecolor="#231f20">
                <v:path arrowok="t"/>
              </v:shape>
            </v:group>
            <v:group style="position:absolute;left:2715;top:2092;width:87;height:35" coordorigin="2715,2092" coordsize="87,35">
              <v:shape style="position:absolute;left:2715;top:2092;width:87;height:35" coordorigin="2715,2092" coordsize="87,35" path="m2801,2092l2796,2102,2787,2108,2777,2110,2766,2106,2754,2121,2737,2126,2722,2119,2715,2100e" filled="false" stroked="true" strokeweight="1.148pt" strokecolor="#231f20">
                <v:path arrowok="t"/>
              </v:shape>
            </v:group>
            <v:group style="position:absolute;left:2648;top:2067;width:63;height:48" coordorigin="2648,2067" coordsize="63,48">
              <v:shape style="position:absolute;left:2648;top:2067;width:63;height:48" coordorigin="2648,2067" coordsize="63,48" path="m2711,2099l2688,2115,2663,2111,2648,2093,2656,2067e" filled="false" stroked="true" strokeweight="1.120pt" strokecolor="#231f20">
                <v:path arrowok="t"/>
              </v:shape>
            </v:group>
            <v:group style="position:absolute;left:2631;top:1987;width:11;height:24" coordorigin="2631,1987" coordsize="11,24">
              <v:shape style="position:absolute;left:2631;top:1987;width:11;height:24" coordorigin="2631,1987" coordsize="11,24" path="m2641,2011l2638,2003,2633,1996,2631,1987e" filled="false" stroked="true" strokeweight="1.236pt" strokecolor="#231f20">
                <v:path arrowok="t"/>
              </v:shape>
            </v:group>
            <v:group style="position:absolute;left:3722;top:1533;width:322;height:78" coordorigin="3722,1533" coordsize="322,78">
              <v:shape style="position:absolute;left:3722;top:1533;width:322;height:78" coordorigin="3722,1533" coordsize="322,78" path="m3722,1610l3797,1572,3876,1546,3959,1533,4044,1535e" filled="false" stroked="true" strokeweight="1.242pt" strokecolor="#231f20">
                <v:path arrowok="t"/>
              </v:shape>
            </v:group>
            <v:group style="position:absolute;left:3571;top:1841;width:9;height:25" coordorigin="3571,1841" coordsize="9,25">
              <v:shape style="position:absolute;left:3571;top:1841;width:9;height:25" coordorigin="3571,1841" coordsize="9,25" path="m3571,1841l3576,1848,3577,1857,3579,1866e" filled="false" stroked="true" strokeweight="1.266pt" strokecolor="#231f20">
                <v:path arrowok="t"/>
              </v:shape>
            </v:group>
            <v:group style="position:absolute;left:3579;top:1860;width:19;height:6" coordorigin="3579,1860" coordsize="19,6">
              <v:shape style="position:absolute;left:3579;top:1860;width:19;height:6" coordorigin="3579,1860" coordsize="19,6" path="m3579,1866l3586,1865,3592,1863,3598,1860e" filled="false" stroked="true" strokeweight="1.279pt" strokecolor="#231f20">
                <v:path arrowok="t"/>
              </v:shape>
            </v:group>
            <v:group style="position:absolute;left:3593;top:1559;width:661;height:302" coordorigin="3593,1559" coordsize="661,302">
              <v:shape style="position:absolute;left:3593;top:1559;width:661;height:302" coordorigin="3593,1559" coordsize="661,302" path="m3598,1860l3594,1845,3593,1830,3595,1815,3602,1801,3600,1784,3604,1769,3614,1757,3629,1752,3632,1733,3640,1715,3654,1703,3673,1699,3683,1682,3696,1667,3712,1656,3731,1650,3742,1636,3755,1625,3770,1619,3788,1621,3800,1605,3816,1592,3834,1586,3855,1590,3870,1576,3889,1567,3908,1566,3928,1574,3928,1575,3930,1574,3931,1574,3949,1563,3969,1559,3990,1561,4009,1571,4024,1564,4040,1563,4056,1566,4071,1573,4089,1569,4105,1574,4119,1584,4130,1598,4146,1594,4159,1599,4170,1609,4178,1621,4183,1619,4188,1620,4193,1620,4206,1624,4208,1639,4206,1651,4218,1659,4225,1670,4229,1683,4230,1697,4240,1702,4247,1711,4250,1721,4251,1723,4251,1726,4252,1729,4252,1730,4253,1731,4253,1732e" filled="false" stroked="true" strokeweight="1.188pt" strokecolor="#231f20">
                <v:path arrowok="t"/>
              </v:shape>
            </v:group>
            <v:group style="position:absolute;left:3630;top:1597;width:602;height:249" coordorigin="3630,1597" coordsize="602,249">
              <v:shape style="position:absolute;left:3630;top:1597;width:602;height:249" coordorigin="3630,1597" coordsize="602,249" path="m3630,1846l3631,1841,3633,1838,3635,1833,3633,1819,3638,1807,3647,1798,3660,1792,3662,1777,3670,1764,3681,1755,3696,1751,3699,1733,3706,1716,3719,1705,3738,1703,3747,1684,3761,1672,3778,1665,3798,1666,3805,1653,3816,1647,3830,1646,3844,1651,3855,1632,3872,1618,3892,1612,3914,1618,3934,1602,3957,1597,3980,1602,3999,1618,4012,1609,4026,1607,4040,1610,4051,1620,4053,1621,4055,1621,4057,1621,4075,1610,4094,1608,4112,1616,4124,1633,4145,1631,4162,1637,4174,1650,4175,1672,4194,1673,4203,1685,4204,1703,4201,1720,4218,1723,4228,1734,4232,1750,4229,1767e" filled="false" stroked="true" strokeweight="1.217pt" strokecolor="#231f20">
                <v:path arrowok="t"/>
              </v:shape>
            </v:group>
            <v:group style="position:absolute;left:4235;top:1748;width:18;height:27" coordorigin="4235,1748" coordsize="18,27">
              <v:shape style="position:absolute;left:4235;top:1748;width:18;height:27" coordorigin="4235,1748" coordsize="18,27" path="m4235,1774l4243,1769,4248,1758,4252,1748e" filled="false" stroked="true" strokeweight="1.090pt" strokecolor="#231f20">
                <v:path arrowok="t"/>
              </v:shape>
            </v:group>
            <v:group style="position:absolute;left:3598;top:1859;width:32;height:7" coordorigin="3598,1859" coordsize="32,7">
              <v:shape style="position:absolute;left:3598;top:1859;width:32;height:7" coordorigin="3598,1859" coordsize="32,7" path="m3598,1860l3609,1859,3619,1862,3630,1866e" filled="false" stroked="true" strokeweight="1.306pt" strokecolor="#231f20">
                <v:path arrowok="t"/>
              </v:shape>
              <v:shape style="position:absolute;left:2611;top:1557;width:623;height:370" type="#_x0000_t75" stroked="false">
                <v:imagedata r:id="rId63" o:title=""/>
              </v:shape>
              <v:shape style="position:absolute;left:2617;top:1631;width:1787;height:1226" type="#_x0000_t75" stroked="false">
                <v:imagedata r:id="rId64" o:title=""/>
              </v:shape>
              <v:shape style="position:absolute;left:2642;top:2240;width:129;height:260" type="#_x0000_t75" stroked="false">
                <v:imagedata r:id="rId65" o:title=""/>
              </v:shape>
            </v:group>
            <v:group style="position:absolute;left:3531;top:3431;width:5;height:27" coordorigin="3531,3431" coordsize="5,27">
              <v:shape style="position:absolute;left:3531;top:3431;width:5;height:27" coordorigin="3531,3431" coordsize="5,27" path="m3535,3431l3532,3438,3532,3442,3531,3457,3535,3450,3535,3446,3535,3431xe" filled="true" fillcolor="#231f20" stroked="false">
                <v:path arrowok="t"/>
                <v:fill type="solid"/>
              </v:shape>
            </v:group>
            <v:group style="position:absolute;left:3528;top:3457;width:13;height:21" coordorigin="3528,3457" coordsize="13,21">
              <v:shape style="position:absolute;left:3528;top:3457;width:13;height:21" coordorigin="3528,3457" coordsize="13,21" path="m3535,3469l3528,3474,3535,3478,3533,3472,3535,3469xe" filled="true" fillcolor="#231f20" stroked="false">
                <v:path arrowok="t"/>
                <v:fill type="solid"/>
              </v:shape>
              <v:shape style="position:absolute;left:3528;top:3457;width:13;height:21" coordorigin="3528,3457" coordsize="13,21" path="m3536,3466l3535,3469,3536,3468,3536,3466xe" filled="true" fillcolor="#231f20" stroked="false">
                <v:path arrowok="t"/>
                <v:fill type="solid"/>
              </v:shape>
              <v:shape style="position:absolute;left:3528;top:3457;width:13;height:21" coordorigin="3528,3457" coordsize="13,21" path="m3541,3457l3535,3462,3536,3466,3541,3457xe" filled="true" fillcolor="#231f20" stroked="false">
                <v:path arrowok="t"/>
                <v:fill type="solid"/>
              </v:shape>
            </v:group>
            <v:group style="position:absolute;left:3596;top:3372;width:134;height:82" coordorigin="3596,3372" coordsize="134,82">
              <v:shape style="position:absolute;left:3596;top:3372;width:134;height:82" coordorigin="3596,3372" coordsize="134,82" path="m3596,3372l3634,3375,3671,3374,3703,3383,3725,3413,3727,3421,3729,3431,3729,3441,3727,3453e" filled="false" stroked="true" strokeweight="1.077pt" strokecolor="#231f20">
                <v:path arrowok="t"/>
              </v:shape>
            </v:group>
            <v:group style="position:absolute;left:3675;top:3453;width:65;height:115" coordorigin="3675,3453" coordsize="65,115">
              <v:shape style="position:absolute;left:3675;top:3453;width:65;height:115" coordorigin="3675,3453" coordsize="65,115" path="m3727,3453l3740,3492,3737,3537,3715,3567,3675,3563e" filled="false" stroked="true" strokeweight="1.059pt" strokecolor="#231f20">
                <v:path arrowok="t"/>
              </v:shape>
            </v:group>
            <v:group style="position:absolute;left:3526;top:3489;width:150;height:75" coordorigin="3526,3489" coordsize="150,75">
              <v:shape style="position:absolute;left:3526;top:3489;width:150;height:75" coordorigin="3526,3489" coordsize="150,75" path="m3675,3563l3639,3547,3605,3527,3570,3507,3534,3489,3529,3496,3533,3506,3526,3512e" filled="false" stroked="true" strokeweight=".961pt" strokecolor="#231f20">
                <v:path arrowok="t"/>
              </v:shape>
            </v:group>
            <v:group style="position:absolute;left:3390;top:3506;width:17;height:31" coordorigin="3390,3506" coordsize="17,31">
              <v:shape style="position:absolute;left:3390;top:3506;width:17;height:31" coordorigin="3390,3506" coordsize="17,31" path="m3404,3508l3400,3509,3390,3509,3391,3527,3395,3534,3402,3536,3406,3530,3403,3517,3404,3509,3394,3509,3390,3508,3404,3508xe" filled="true" fillcolor="#231f20" stroked="false">
                <v:path arrowok="t"/>
                <v:fill type="solid"/>
              </v:shape>
              <v:shape style="position:absolute;left:3390;top:3506;width:17;height:31" coordorigin="3390,3506" coordsize="17,31" path="m3397,3506l3395,3506,3394,3509,3400,3509,3397,3506xe" filled="true" fillcolor="#231f20" stroked="false">
                <v:path arrowok="t"/>
                <v:fill type="solid"/>
              </v:shape>
            </v:group>
            <v:group style="position:absolute;left:3390;top:3410;width:14;height:22" coordorigin="3390,3410" coordsize="14,22">
              <v:shape style="position:absolute;left:3390;top:3410;width:14;height:22" coordorigin="3390,3410" coordsize="14,22" path="m3403,3410l3395,3417,3390,3432,3395,3427,3394,3422,3403,3410xe" filled="true" fillcolor="#231f20" stroked="false">
                <v:path arrowok="t"/>
                <v:fill type="solid"/>
              </v:shape>
            </v:group>
            <v:group style="position:absolute;left:3389;top:3446;width:2;height:19" coordorigin="3389,3446" coordsize="2,19">
              <v:shape style="position:absolute;left:3389;top:3446;width:2;height:19" coordorigin="3389,3446" coordsize="0,19" path="m3389,3465l3389,3446e" filled="false" stroked="true" strokeweight=".451pt" strokecolor="#231f20">
                <v:path arrowok="t"/>
              </v:shape>
            </v:group>
            <v:group style="position:absolute;left:3398;top:3512;width:128;height:70" coordorigin="3398,3512" coordsize="128,70">
              <v:shape style="position:absolute;left:3398;top:3512;width:128;height:70" coordorigin="3398,3512" coordsize="128,70" path="m3526,3512l3515,3560,3471,3582,3423,3574,3398,3535e" filled="false" stroked="true" strokeweight="1.115pt" strokecolor="#231f20">
                <v:path arrowok="t"/>
              </v:shape>
              <v:shape style="position:absolute;left:2675;top:2312;width:1856;height:1095" type="#_x0000_t75" stroked="false">
                <v:imagedata r:id="rId66" o:title=""/>
              </v:shape>
              <v:shape style="position:absolute;left:3000;top:2944;width:191;height:268" type="#_x0000_t75" stroked="false">
                <v:imagedata r:id="rId67" o:title=""/>
              </v:shape>
            </v:group>
            <v:group style="position:absolute;left:2352;top:3076;width:774;height:110" coordorigin="2352,3076" coordsize="774,110">
              <v:shape style="position:absolute;left:2352;top:3076;width:774;height:110" coordorigin="2352,3076" coordsize="774,110" path="m2352,3076l2352,3077,2352,3078,2352,3078,2401,3091,2463,3093,2527,3091,2583,3095,2603,3102,2617,3113,2623,3127,2619,3145,2636,3165,2659,3173,2685,3174,2710,3173,2794,3161,2880,3143,2966,3125,3050,3112,3070,3110,3090,3110,3109,3114,3126,3123,3102,3144,3072,3157,3041,3170,3013,3185e" filled="false" stroked="true" strokeweight="1.197pt" strokecolor="#231f20">
                <v:path arrowok="t"/>
              </v:shape>
            </v:group>
            <v:group style="position:absolute;left:3797;top:2982;width:13;height:30" coordorigin="3797,2982" coordsize="13,30">
              <v:shape style="position:absolute;left:3797;top:2982;width:13;height:30" coordorigin="3797,2982" coordsize="13,30" path="m3797,3011l3801,3001,3805,2991,3809,2982e" filled="false" stroked="true" strokeweight="1.177pt" strokecolor="#231f20">
                <v:path arrowok="t"/>
              </v:shape>
            </v:group>
            <v:group style="position:absolute;left:3214;top:2978;width:52;height:65" coordorigin="3214,2978" coordsize="52,65">
              <v:shape style="position:absolute;left:3214;top:2978;width:52;height:65" coordorigin="3214,2978" coordsize="52,65" path="m3214,2978l3229,2992,3241,3009,3253,3027,3266,3043e" filled="false" stroked="true" strokeweight=".906pt" strokecolor="#231f20">
                <v:path arrowok="t"/>
              </v:shape>
            </v:group>
            <v:group style="position:absolute;left:3258;top:2978;width:9;height:65" coordorigin="3258,2978" coordsize="9,65">
              <v:shape style="position:absolute;left:3258;top:2978;width:9;height:65" coordorigin="3258,2978" coordsize="9,65" path="m3266,3043l3266,3027,3264,3011,3261,2994,3258,2978e" filled="false" stroked="true" strokeweight="1.074pt" strokecolor="#231f20">
                <v:path arrowok="t"/>
              </v:shape>
            </v:group>
            <v:group style="position:absolute;left:3543;top:3388;width:91;height:33" coordorigin="3543,3388" coordsize="91,33">
              <v:shape style="position:absolute;left:3543;top:3388;width:91;height:33" coordorigin="3543,3388" coordsize="91,33" path="m3543,3388l3564,3398,3587,3406,3610,3414,3634,3421e" filled="false" stroked="true" strokeweight=".41pt" strokecolor="#231f20">
                <v:path arrowok="t"/>
              </v:shape>
            </v:group>
            <v:group style="position:absolute;left:3403;top:3394;width:7;height:11" coordorigin="3403,3394" coordsize="7,11">
              <v:shape style="position:absolute;left:3403;top:3394;width:7;height:11" coordorigin="3403,3394" coordsize="7,11" path="m3410,3394l3409,3398,3406,3401,3403,3404e" filled="false" stroked="true" strokeweight=".399pt" strokecolor="#231f20">
                <v:path arrowok="t"/>
              </v:shape>
            </v:group>
            <v:group style="position:absolute;left:3193;top:3372;width:138;height:83" coordorigin="3193,3372" coordsize="138,83">
              <v:shape style="position:absolute;left:3193;top:3372;width:138;height:83" coordorigin="3193,3372" coordsize="138,83" path="m3331,3372l3303,3377,3270,3377,3237,3378,3211,3390,3202,3402,3195,3418,3193,3436,3195,3455e" filled="false" stroked="true" strokeweight="1.074pt" strokecolor="#231f20">
                <v:path arrowok="t"/>
              </v:shape>
            </v:group>
            <v:group style="position:absolute;left:3195;top:3446;width:29;height:10" coordorigin="3195,3446" coordsize="29,10">
              <v:shape style="position:absolute;left:3195;top:3446;width:29;height:10" coordorigin="3195,3446" coordsize="29,10" path="m3195,3455l3202,3447,3213,3446,3224,3446e" filled="false" stroked="true" strokeweight="1.116pt" strokecolor="#231f20">
                <v:path arrowok="t"/>
              </v:shape>
            </v:group>
            <v:group style="position:absolute;left:3224;top:3414;width:91;height:33" coordorigin="3224,3414" coordsize="91,33">
              <v:shape style="position:absolute;left:3224;top:3414;width:91;height:33" coordorigin="3224,3414" coordsize="91,33" path="m3224,3446l3245,3436,3268,3428,3291,3421,3314,3414e" filled="false" stroked="true" strokeweight=".436pt" strokecolor="#231f20">
                <v:path arrowok="t"/>
              </v:shape>
            </v:group>
            <v:group style="position:absolute;left:3242;top:3489;width:152;height:80" coordorigin="3242,3489" coordsize="152,80">
              <v:shape style="position:absolute;left:3242;top:3489;width:152;height:80" coordorigin="3242,3489" coordsize="152,80" path="m3242,3568l3277,3551,3312,3532,3347,3511,3381,3490,3382,3490,3385,3489,3386,3489,3393,3493,3389,3503,3394,3509e" filled="false" stroked="true" strokeweight=".951pt" strokecolor="#231f20">
                <v:path arrowok="t"/>
              </v:shape>
            </v:group>
            <v:group style="position:absolute;left:3182;top:3455;width:60;height:114" coordorigin="3182,3455" coordsize="60,114">
              <v:shape style="position:absolute;left:3182;top:3455;width:60;height:114" coordorigin="3182,3455" coordsize="60,114" path="m3195,3455l3182,3492,3185,3536,3204,3567,3242,3568e" filled="false" stroked="true" strokeweight="1.017000pt" strokecolor="#231f20">
                <v:path arrowok="t"/>
              </v:shape>
            </v:group>
            <v:group style="position:absolute;left:3224;top:3446;width:27;height:122" coordorigin="3224,3446" coordsize="27,122">
              <v:shape style="position:absolute;left:3224;top:3446;width:27;height:122" coordorigin="3224,3446" coordsize="27,122" path="m3242,3568l3248,3536,3250,3502,3244,3470,3224,3446e" filled="false" stroked="true" strokeweight="1.004pt" strokecolor="#231f20">
                <v:path arrowok="t"/>
              </v:shape>
            </v:group>
            <v:group style="position:absolute;left:3671;top:3453;width:56;height:111" coordorigin="3671,3453" coordsize="56,111">
              <v:shape style="position:absolute;left:3671;top:3453;width:56;height:111" coordorigin="3671,3453" coordsize="56,111" path="m3727,3453l3692,3454,3675,3484,3671,3526,3675,3563e" filled="false" stroked="true" strokeweight="1.065pt" strokecolor="#231f20">
                <v:path arrowok="t"/>
              </v:shape>
            </v:group>
            <v:group style="position:absolute;left:3400;top:3457;width:127;height:56" coordorigin="3400,3457" coordsize="127,56">
              <v:shape style="position:absolute;left:3400;top:3457;width:127;height:56" coordorigin="3400,3457" coordsize="127,56" path="m3526,3512l3504,3472,3462,3457,3421,3469,3400,3509e" filled="false" stroked="true" strokeweight="1.022pt" strokecolor="#231f20">
                <v:path arrowok="t"/>
              </v:shape>
            </v:group>
            <v:group style="position:absolute;left:2806;top:1598;width:15;height:30" coordorigin="2806,1598" coordsize="15,30">
              <v:shape style="position:absolute;left:2806;top:1598;width:15;height:30" coordorigin="2806,1598" coordsize="15,30" path="m2806,1627l2811,1617,2819,1609,2821,1599,2819,1598,2817,1598,2815,1598,2815,1600,2813,1601,2811,1601e" filled="false" stroked="true" strokeweight=".635pt" strokecolor="#231f20">
                <v:path arrowok="t"/>
              </v:shape>
            </v:group>
            <v:group style="position:absolute;left:2806;top:1601;width:31;height:33" coordorigin="2806,1601" coordsize="31,33">
              <v:shape style="position:absolute;left:2806;top:1601;width:31;height:33" coordorigin="2806,1601" coordsize="31,33" path="m2806,1627l2807,1629,2810,1632,2812,1634,2820,1628,2827,1620,2832,1611,2837,1601e" filled="false" stroked="true" strokeweight=".53pt" strokecolor="#231f20">
                <v:path arrowok="t"/>
              </v:shape>
            </v:group>
            <v:group style="position:absolute;left:2791;top:1614;width:16;height:13" coordorigin="2791,1614" coordsize="16,13">
              <v:shape style="position:absolute;left:2791;top:1614;width:16;height:13" coordorigin="2791,1614" coordsize="16,13" path="m2791,1614l2798,1616,2800,1625,2806,1627e" filled="false" stroked="true" strokeweight=".784pt" strokecolor="#231f20">
                <v:path arrowok="t"/>
              </v:shape>
              <v:shape style="position:absolute;left:3885;top:1868;width:194;height:124" type="#_x0000_t75" stroked="false">
                <v:imagedata r:id="rId68" o:title=""/>
              </v:shape>
            </v:group>
            <v:group style="position:absolute;left:3533;top:2822;width:3;height:7" coordorigin="3533,2822" coordsize="3,7">
              <v:shape style="position:absolute;left:3533;top:2822;width:3;height:7" coordorigin="3533,2822" coordsize="3,7" path="m3533,2822l3535,2823,3535,2826,3536,2829e" filled="false" stroked="true" strokeweight=".516pt" strokecolor="#231f20">
                <v:path arrowok="t"/>
              </v:shape>
            </v:group>
            <v:group style="position:absolute;left:3435;top:2838;width:3;height:7" coordorigin="3435,2838" coordsize="3,7">
              <v:shape style="position:absolute;left:3435;top:2838;width:3;height:7" coordorigin="3435,2838" coordsize="3,7" path="m3436,2845l3435,2843,3437,2841,3438,2838e" filled="false" stroked="true" strokeweight=".44pt" strokecolor="#231f20">
                <v:path arrowok="t"/>
              </v:shape>
            </v:group>
            <v:group style="position:absolute;left:3522;top:2850;width:10;height:2" coordorigin="3522,2850" coordsize="10,2">
              <v:shape style="position:absolute;left:3522;top:2850;width:10;height:2" coordorigin="3522,2850" coordsize="10,0" path="m3522,2850l3531,2850e" filled="false" stroked="true" strokeweight=".233pt" strokecolor="#231f20">
                <v:path arrowok="t"/>
              </v:shape>
            </v:group>
            <v:group style="position:absolute;left:3405;top:2873;width:9;height:38" coordorigin="3405,2873" coordsize="9,38">
              <v:shape style="position:absolute;left:3405;top:2873;width:9;height:38" coordorigin="3405,2873" coordsize="9,38" path="m3405,2883l3406,2879,3409,2874,3411,2873,3414,2885,3411,2898,3412,2911e" filled="false" stroked="true" strokeweight=".453pt" strokecolor="#231f20">
                <v:path arrowok="t"/>
              </v:shape>
            </v:group>
            <v:group style="position:absolute;left:3512;top:2880;width:3;height:12" coordorigin="3512,2880" coordsize="3,12">
              <v:shape style="position:absolute;left:3512;top:2880;width:3;height:12" coordorigin="3512,2880" coordsize="3,12" path="m3512,2892l3513,2888,3515,2884,3515,2880e" filled="false" stroked="true" strokeweight=".442pt" strokecolor="#231f20">
                <v:path arrowok="t"/>
              </v:shape>
            </v:group>
            <v:group style="position:absolute;left:3548;top:2887;width:9;height:2" coordorigin="3548,2887" coordsize="9,2">
              <v:shape style="position:absolute;left:3548;top:2887;width:9;height:2" coordorigin="3548,2887" coordsize="9,0" path="m3548,2887l3556,2887e" filled="false" stroked="true" strokeweight=".465pt" strokecolor="#231f20">
                <v:path arrowok="t"/>
              </v:shape>
            </v:group>
            <v:group style="position:absolute;left:3387;top:2915;width:10;height:2" coordorigin="3387,2915" coordsize="10,2">
              <v:shape style="position:absolute;left:3387;top:2915;width:10;height:2" coordorigin="3387,2915" coordsize="10,0" path="m3387,2915l3396,2915e" filled="false" stroked="true" strokeweight=".233pt" strokecolor="#231f20">
                <v:path arrowok="t"/>
              </v:shape>
            </v:group>
            <v:group style="position:absolute;left:3608;top:2927;width:17;height:26" coordorigin="3608,2927" coordsize="17,26">
              <v:shape style="position:absolute;left:3608;top:2927;width:17;height:26" coordorigin="3608,2927" coordsize="17,26" path="m3608,2952l3613,2944,3616,2934,3623,2927,3624,2927,3624,2928,3624,2929e" filled="false" stroked="true" strokeweight=".439pt" strokecolor="#231f20">
                <v:path arrowok="t"/>
              </v:shape>
            </v:group>
            <v:group style="position:absolute;left:3578;top:2942;width:10;height:9" coordorigin="3578,2942" coordsize="10,9">
              <v:shape style="position:absolute;left:3578;top:2942;width:10;height:9" coordorigin="3578,2942" coordsize="10,9" path="m3578,2950l3581,2946,3583,2942,3586,2942,3587,2943,3587,2944,3587,2945e" filled="false" stroked="true" strokeweight=".42pt" strokecolor="#231f20">
                <v:path arrowok="t"/>
              </v:shape>
            </v:group>
            <v:group style="position:absolute;left:3481;top:2943;width:9;height:12" coordorigin="3481,2943" coordsize="9,12">
              <v:shape style="position:absolute;left:3481;top:2943;width:9;height:12" coordorigin="3481,2943" coordsize="9,12" path="m3489,2945l3488,2949,3486,2954,3483,2955,3481,2952,3483,2947,3482,2943e" filled="false" stroked="true" strokeweight=".442pt" strokecolor="#231f20">
                <v:path arrowok="t"/>
              </v:shape>
            </v:group>
            <v:group style="position:absolute;left:3369;top:2955;width:7;height:19" coordorigin="3369,2955" coordsize="7,19">
              <v:shape style="position:absolute;left:3369;top:2955;width:7;height:19" coordorigin="3369,2955" coordsize="7,19" path="m3370,2973l3369,2967,3375,2962,3375,2955e" filled="false" stroked="true" strokeweight=".437pt" strokecolor="#231f20">
                <v:path arrowok="t"/>
              </v:shape>
            </v:group>
            <v:group style="position:absolute;left:3566;top:2964;width:5;height:5" coordorigin="3566,2964" coordsize="5,5">
              <v:shape style="position:absolute;left:3566;top:2964;width:5;height:5" coordorigin="3566,2964" coordsize="5,5" path="m3566,2969l3568,2967,3569,2966,3571,2964e" filled="false" stroked="true" strokeweight=".412pt" strokecolor="#231f20">
                <v:path arrowok="t"/>
              </v:shape>
            </v:group>
            <v:group style="position:absolute;left:3582;top:2976;width:7;height:7" coordorigin="3582,2976" coordsize="7,7">
              <v:shape style="position:absolute;left:3582;top:2976;width:7;height:7" coordorigin="3582,2976" coordsize="7,7" path="m3582,2980l3583,2981,3583,2982,3583,2982,3586,2982,3588,2978,3589,2976e" filled="false" stroked="true" strokeweight=".422pt" strokecolor="#231f20">
                <v:path arrowok="t"/>
              </v:shape>
            </v:group>
            <v:group style="position:absolute;left:3554;top:2980;width:5;height:4" coordorigin="3554,2980" coordsize="5,4">
              <v:shape style="position:absolute;left:3554;top:2980;width:5;height:4" coordorigin="3554,2980" coordsize="5,4" path="m3559,2983l3557,2984,3556,2984,3555,2984,3555,2983,3555,2982,3554,2980e" filled="false" stroked="true" strokeweight=".431pt" strokecolor="#231f20">
                <v:path arrowok="t"/>
              </v:shape>
            </v:group>
            <v:group style="position:absolute;left:3321;top:3015;width:5;height:3" coordorigin="3321,3015" coordsize="5,3">
              <v:shape style="position:absolute;left:3321;top:3015;width:5;height:3" coordorigin="3321,3015" coordsize="5,3" path="m3321,3018l3321,3016,3322,3016,3323,3015,3324,3016,3325,3017,3326,3018e" filled="false" stroked="true" strokeweight=".437pt" strokecolor="#231f20">
                <v:path arrowok="t"/>
              </v:shape>
            </v:group>
            <v:group style="position:absolute;left:3335;top:3036;width:5;height:7" coordorigin="3335,3036" coordsize="5,7">
              <v:shape style="position:absolute;left:3335;top:3036;width:5;height:7" coordorigin="3335,3036" coordsize="5,7" path="m3340,3043l3339,3041,3337,3039,3335,3036e" filled="false" stroked="true" strokeweight=".379pt" strokecolor="#231f20">
                <v:path arrowok="t"/>
              </v:shape>
            </v:group>
            <v:group style="position:absolute;left:3368;top:3074;width:8;height:11" coordorigin="3368,3074" coordsize="8,11">
              <v:shape style="position:absolute;left:3368;top:3074;width:8;height:11" coordorigin="3368,3074" coordsize="8,11" path="m3373,3074l3374,3077,3375,3082,3374,3085,3372,3084,3370,3082,3368,3081e" filled="false" stroked="true" strokeweight=".409pt" strokecolor="#231f20">
                <v:path arrowok="t"/>
              </v:shape>
            </v:group>
            <v:group style="position:absolute;left:3213;top:3075;width:4;height:6" coordorigin="3213,3075" coordsize="4,6">
              <v:shape style="position:absolute;left:3213;top:3075;width:4;height:6" coordorigin="3213,3075" coordsize="4,6" path="m3213,3075l3215,3076,3216,3079,3217,3081e" filled="false" stroked="true" strokeweight=".489pt" strokecolor="#231f20">
                <v:path arrowok="t"/>
              </v:shape>
            </v:group>
            <v:group style="position:absolute;left:3217;top:3081;width:7;height:14" coordorigin="3217,3081" coordsize="7,14">
              <v:shape style="position:absolute;left:3217;top:3081;width:7;height:14" coordorigin="3217,3081" coordsize="7,14" path="m3217,3081l3219,3085,3222,3090,3224,3095e" filled="false" stroked="true" strokeweight=".377pt" strokecolor="#231f20">
                <v:path arrowok="t"/>
              </v:shape>
            </v:group>
            <v:group style="position:absolute;left:3214;top:3081;width:3;height:19" coordorigin="3214,3081" coordsize="3,19">
              <v:shape style="position:absolute;left:3214;top:3081;width:3;height:19" coordorigin="3214,3081" coordsize="3,19" path="m3217,3081l3216,3081,3215,3081,3215,3081,3214,3087,3214,3093,3214,3099e" filled="false" stroked="true" strokeweight=".45pt" strokecolor="#231f20">
                <v:path arrowok="t"/>
              </v:shape>
            </v:group>
            <v:group style="position:absolute;left:3272;top:3109;width:12;height:19" coordorigin="3272,3109" coordsize="12,19">
              <v:shape style="position:absolute;left:3272;top:3109;width:12;height:19" coordorigin="3272,3109" coordsize="12,19" path="m3284,3127l3281,3121,3274,3116,3272,3109e" filled="false" stroked="true" strokeweight=".479pt" strokecolor="#231f20">
                <v:path arrowok="t"/>
              </v:shape>
            </v:group>
            <v:group style="position:absolute;left:3233;top:3113;width:10;height:19" coordorigin="3233,3113" coordsize="10,19">
              <v:shape style="position:absolute;left:3233;top:3113;width:10;height:19" coordorigin="3233,3113" coordsize="10,19" path="m3242,3132l3239,3126,3235,3120,3233,3113e" filled="false" stroked="true" strokeweight=".361pt" strokecolor="#231f20">
                <v:path arrowok="t"/>
              </v:shape>
            </v:group>
            <v:group style="position:absolute;left:3326;top:3127;width:3;height:7" coordorigin="3326,3127" coordsize="3,7">
              <v:shape style="position:absolute;left:3326;top:3127;width:3;height:7" coordorigin="3326,3127" coordsize="3,7" path="m3326,3127l3328,3130,3328,3132,3328,3134e" filled="false" stroked="true" strokeweight=".406pt" strokecolor="#231f20">
                <v:path arrowok="t"/>
              </v:shape>
            </v:group>
            <v:group style="position:absolute;left:3675;top:3137;width:10;height:10" coordorigin="3675,3137" coordsize="10,10">
              <v:shape style="position:absolute;left:3675;top:3137;width:10;height:10" coordorigin="3675,3137" coordsize="10,10" path="m3675,3146l3679,3143,3682,3140,3685,3137e" filled="false" stroked="true" strokeweight=".399pt" strokecolor="#231f20">
                <v:path arrowok="t"/>
              </v:shape>
            </v:group>
            <v:group style="position:absolute;left:3220;top:3141;width:5;height:17" coordorigin="3220,3141" coordsize="5,17">
              <v:shape style="position:absolute;left:3220;top:3141;width:5;height:17" coordorigin="3220,3141" coordsize="5,17" path="m3224,3158l3225,3152,3220,3147,3221,3141e" filled="false" stroked="true" strokeweight=".424pt" strokecolor="#231f20">
                <v:path arrowok="t"/>
              </v:shape>
            </v:group>
            <v:group style="position:absolute;left:3254;top:3146;width:7;height:7" coordorigin="3254,3146" coordsize="7,7">
              <v:shape style="position:absolute;left:3254;top:3146;width:7;height:7" coordorigin="3254,3146" coordsize="7,7" path="m3254,3146l3261,3153e" filled="false" stroked="true" strokeweight=".163pt" strokecolor="#231f20">
                <v:path arrowok="t"/>
              </v:shape>
            </v:group>
            <v:group style="position:absolute;left:3687;top:3152;width:10;height:2" coordorigin="3687,3152" coordsize="10,2">
              <v:shape style="position:absolute;left:3687;top:3152;width:10;height:2" coordorigin="3687,3152" coordsize="10,0" path="m3687,3152l3696,3152e" filled="false" stroked="true" strokeweight=".349pt" strokecolor="#231f20">
                <v:path arrowok="t"/>
              </v:shape>
            </v:group>
            <v:group style="position:absolute;left:3317;top:3151;width:5;height:3" coordorigin="3317,3151" coordsize="5,3">
              <v:shape style="position:absolute;left:3317;top:3151;width:5;height:3" coordorigin="3317,3151" coordsize="5,3" path="m3317,3151l3318,3152,3320,3152,3321,3153e" filled="false" stroked="true" strokeweight=".541pt" strokecolor="#231f20">
                <v:path arrowok="t"/>
              </v:shape>
            </v:group>
            <v:group style="position:absolute;left:3645;top:3165;width:7;height:3" coordorigin="3645,3165" coordsize="7,3">
              <v:shape style="position:absolute;left:3645;top:3165;width:7;height:3" coordorigin="3645,3165" coordsize="7,3" path="m3645,3165l3645,3165,3646,3166,3646,3166,3648,3167,3650,3166,3652,3165e" filled="false" stroked="true" strokeweight=".431pt" strokecolor="#231f20">
                <v:path arrowok="t"/>
              </v:shape>
            </v:group>
            <v:group style="position:absolute;left:3272;top:3167;width:5;height:5" coordorigin="3272,3167" coordsize="5,5">
              <v:shape style="position:absolute;left:3272;top:3167;width:5;height:5" coordorigin="3272,3167" coordsize="5,5" path="m3272,3167l3274,3168,3276,3170,3277,3171e" filled="false" stroked="true" strokeweight=".163pt" strokecolor="#231f20">
                <v:path arrowok="t"/>
              </v:shape>
            </v:group>
            <v:group style="position:absolute;left:3317;top:3169;width:5;height:5" coordorigin="3317,3169" coordsize="5,5">
              <v:shape style="position:absolute;left:3317;top:3169;width:5;height:5" coordorigin="3317,3169" coordsize="5,5" path="m3317,3169l3318,3171,3320,3172,3321,3174e" filled="false" stroked="true" strokeweight=".163pt" strokecolor="#231f20">
                <v:path arrowok="t"/>
              </v:shape>
            </v:group>
            <v:group style="position:absolute;left:3680;top:3177;width:10;height:2" coordorigin="3680,3177" coordsize="10,2">
              <v:shape style="position:absolute;left:3680;top:3177;width:10;height:2" coordorigin="3680,3177" coordsize="10,0" path="m3680,3177l3689,3177e" filled="false" stroked="true" strokeweight=".35pt" strokecolor="#231f20">
                <v:path arrowok="t"/>
              </v:shape>
            </v:group>
            <v:group style="position:absolute;left:3291;top:3181;width:3;height:7" coordorigin="3291,3181" coordsize="3,7">
              <v:shape style="position:absolute;left:3291;top:3181;width:3;height:7" coordorigin="3291,3181" coordsize="3,7" path="m3291,3188l3293,3185,3293,3183,3293,3181e" filled="false" stroked="true" strokeweight=".426pt" strokecolor="#231f20">
                <v:path arrowok="t"/>
              </v:shape>
            </v:group>
            <v:group style="position:absolute;left:3666;top:3218;width:5;height:12" coordorigin="3666,3218" coordsize="5,12">
              <v:shape style="position:absolute;left:3666;top:3218;width:5;height:12" coordorigin="3666,3218" coordsize="5,12" path="m3666,3230l3667,3226,3670,3222,3671,3218e" filled="false" stroked="true" strokeweight=".431pt" strokecolor="#231f20">
                <v:path arrowok="t"/>
              </v:shape>
            </v:group>
            <v:group style="position:absolute;left:3648;top:3248;width:10;height:21" coordorigin="3648,3248" coordsize="10,21">
              <v:shape style="position:absolute;left:3648;top:3248;width:10;height:21" coordorigin="3648,3248" coordsize="10,21" path="m3648,3269l3650,3262,3654,3256,3657,3248e" filled="false" stroked="true" strokeweight=".425pt" strokecolor="#231f20">
                <v:path arrowok="t"/>
              </v:shape>
            </v:group>
            <v:group style="position:absolute;left:3261;top:3258;width:10;height:12" coordorigin="3261,3258" coordsize="10,12">
              <v:shape style="position:absolute;left:3261;top:3258;width:10;height:12" coordorigin="3261,3258" coordsize="10,12" path="m3261,3258l3265,3262,3267,3265,3270,3269e" filled="false" stroked="true" strokeweight=".332pt" strokecolor="#231f20">
                <v:path arrowok="t"/>
              </v:shape>
            </v:group>
            <v:group style="position:absolute;left:3282;top:3283;width:5;height:7" coordorigin="3282,3283" coordsize="5,7">
              <v:shape style="position:absolute;left:3282;top:3283;width:5;height:7" coordorigin="3282,3283" coordsize="5,7" path="m3286,3290l3285,3288,3284,3286,3282,3283e" filled="false" stroked="true" strokeweight=".336pt" strokecolor="#231f20">
                <v:path arrowok="t"/>
              </v:shape>
            </v:group>
            <v:group style="position:absolute;left:3298;top:3304;width:40;height:40" coordorigin="3298,3304" coordsize="40,40">
              <v:shape style="position:absolute;left:3298;top:3304;width:40;height:40" coordorigin="3298,3304" coordsize="40,40" path="m3298,3304l3338,3344e" filled="false" stroked="true" strokeweight=".163pt" strokecolor="#231f20">
                <v:path arrowok="t"/>
              </v:shape>
            </v:group>
            <v:group style="position:absolute;left:3582;top:3318;width:26;height:26" coordorigin="3582,3318" coordsize="26,26">
              <v:shape style="position:absolute;left:3582;top:3318;width:26;height:26" coordorigin="3582,3318" coordsize="26,26" path="m3582,3344l3591,3335,3599,3327,3608,3318e" filled="false" stroked="true" strokeweight=".389pt" strokecolor="#231f20">
                <v:path arrowok="t"/>
              </v:shape>
            </v:group>
            <v:group style="position:absolute;left:3564;top:3356;width:5;height:5" coordorigin="3564,3356" coordsize="5,5">
              <v:shape style="position:absolute;left:3564;top:3356;width:5;height:5" coordorigin="3564,3356" coordsize="5,5" path="m3564,3360l3565,3359,3567,3357,3568,3356e" filled="false" stroked="true" strokeweight=".412pt" strokecolor="#231f20">
                <v:path arrowok="t"/>
              </v:shape>
            </v:group>
            <v:group style="position:absolute;left:3524;top:3411;width:3;height:7" coordorigin="3524,3411" coordsize="3,7">
              <v:shape style="position:absolute;left:3524;top:3411;width:3;height:7" coordorigin="3524,3411" coordsize="3,7" path="m3526,3418l3526,3416,3525,3414,3524,3411e" filled="false" stroked="true" strokeweight=".374pt" strokecolor="#231f20">
                <v:path arrowok="t"/>
              </v:shape>
            </v:group>
            <v:group style="position:absolute;left:2154;top:191;width:6010;height:3490" coordorigin="2154,191" coordsize="6010,3490">
              <v:shape style="position:absolute;left:2154;top:191;width:6010;height:3490" coordorigin="2154,191" coordsize="6010,3490" path="m2154,304l2163,260,2187,224,2224,200,2268,191,8051,191,8095,200,8131,224,8155,260,8164,304,8164,3567,8155,3611,8131,3647,8095,3672,8051,3681,2268,3681,2224,3672,2187,3647,2163,3611,2154,3567,2154,304xe" filled="false" stroked="true" strokeweight="1.5pt" strokecolor="#231f20">
                <v:path arrowok="t"/>
              </v:shape>
              <v:shape style="position:absolute;left:2975;top:448;width:4454;height:720" type="#_x0000_t202" filled="false" stroked="false">
                <v:textbox inset="0,0,0,0">
                  <w:txbxContent>
                    <w:p>
                      <w:pPr>
                        <w:spacing w:line="720" w:lineRule="exact" w:before="0"/>
                        <w:ind w:left="0" w:right="-19" w:firstLine="0"/>
                        <w:jc w:val="left"/>
                        <w:rPr>
                          <w:rFonts w:ascii="Comic Sans MS" w:hAnsi="Comic Sans MS" w:cs="Comic Sans MS" w:eastAsia="Comic Sans MS" w:hint="default"/>
                          <w:sz w:val="72"/>
                          <w:szCs w:val="72"/>
                        </w:rPr>
                      </w:pPr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Festa</w:t>
                      </w:r>
                      <w:r>
                        <w:rPr>
                          <w:rFonts w:ascii="Comic Sans MS"/>
                          <w:color w:val="231F20"/>
                          <w:spacing w:val="-1"/>
                          <w:sz w:val="72"/>
                        </w:rPr>
                        <w:t> </w:t>
                      </w:r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Junina!</w:t>
                      </w:r>
                      <w:r>
                        <w:rPr>
                          <w:rFonts w:ascii="Comic Sans MS"/>
                          <w:sz w:val="72"/>
                        </w:rPr>
                      </w:r>
                    </w:p>
                  </w:txbxContent>
                </v:textbox>
                <w10:wrap type="none"/>
              </v:shape>
              <v:shape style="position:absolute;left:4911;top:1921;width:2773;height:1392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786" w:right="-9" w:firstLine="223"/>
                        <w:jc w:val="left"/>
                        <w:rPr>
                          <w:rFonts w:ascii="Comic Sans MS" w:hAnsi="Comic Sans MS" w:cs="Comic Sans MS" w:eastAsia="Comic Sans MS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/>
                          <w:color w:val="231F20"/>
                          <w:sz w:val="24"/>
                        </w:rPr>
                        <w:t>Data:</w:t>
                      </w:r>
                      <w:r>
                        <w:rPr>
                          <w:rFonts w:ascii="Comic Sans MS"/>
                          <w:color w:val="231F20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Comic Sans MS"/>
                          <w:color w:val="231F20"/>
                          <w:sz w:val="24"/>
                        </w:rPr>
                        <w:t>3/6/2014</w:t>
                      </w:r>
                      <w:r>
                        <w:rPr>
                          <w:rFonts w:ascii="Comic Sans MS"/>
                          <w:sz w:val="24"/>
                        </w:rPr>
                      </w:r>
                    </w:p>
                    <w:p>
                      <w:pPr>
                        <w:spacing w:line="570" w:lineRule="atLeast" w:before="6"/>
                        <w:ind w:left="0" w:right="-11" w:firstLine="786"/>
                        <w:jc w:val="left"/>
                        <w:rPr>
                          <w:rFonts w:ascii="Comic Sans MS" w:hAnsi="Comic Sans MS" w:cs="Comic Sans MS" w:eastAsia="Comic Sans MS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Horário: 20</w:t>
                      </w:r>
                      <w:r>
                        <w:rPr>
                          <w:rFonts w:ascii="Comic Sans MS" w:hAnsi="Comic Sans MS"/>
                          <w:color w:val="231F2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horas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Local: Rua dos Cocais,</w:t>
                      </w:r>
                      <w:r>
                        <w:rPr>
                          <w:rFonts w:ascii="Comic Sans MS" w:hAnsi="Comic Sans MS"/>
                          <w:color w:val="231F2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39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De </w:t>
      </w:r>
      <w:r>
        <w:rPr>
          <w:color w:val="231F20"/>
          <w:spacing w:val="-3"/>
        </w:rPr>
        <w:t>acordo </w:t>
      </w:r>
      <w:r>
        <w:rPr>
          <w:color w:val="231F20"/>
        </w:rPr>
        <w:t>com </w:t>
      </w:r>
      <w:r>
        <w:rPr>
          <w:color w:val="231F20"/>
          <w:spacing w:val="-3"/>
        </w:rPr>
        <w:t>esse convite, qual </w:t>
      </w:r>
      <w:r>
        <w:rPr>
          <w:color w:val="231F20"/>
        </w:rPr>
        <w:t>é o dia </w:t>
      </w:r>
      <w:r>
        <w:rPr>
          <w:color w:val="231F20"/>
          <w:spacing w:val="-3"/>
        </w:rPr>
        <w:t>dessa festa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junina?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55"/>
          <w:footerReference w:type="default" r:id="rId56"/>
          <w:pgSz w:w="11910" w:h="16840"/>
          <w:pgMar w:header="417" w:footer="1034" w:top="1300" w:bottom="1220" w:left="740" w:right="740"/>
          <w:pgNumType w:start="4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estante que Marina</w:t>
      </w:r>
      <w:r>
        <w:rPr>
          <w:color w:val="231F20"/>
          <w:spacing w:val="-1"/>
        </w:rPr>
        <w:t> </w:t>
      </w:r>
      <w:r>
        <w:rPr>
          <w:color w:val="231F20"/>
        </w:rPr>
        <w:t>arrumou.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104.712997pt;margin-top:7.201173pt;width:199.3pt;height:201.85pt;mso-position-horizontal-relative:page;mso-position-vertical-relative:paragraph;z-index:2440;mso-wrap-distance-left:0;mso-wrap-distance-right:0" coordorigin="2094,144" coordsize="3986,4037">
            <v:group style="position:absolute;left:2797;top:3620;width:2528;height:2" coordorigin="2797,3620" coordsize="2528,2">
              <v:shape style="position:absolute;left:2797;top:3620;width:2528;height:2" coordorigin="2797,3620" coordsize="2528,0" path="m2797,3620l5324,3620e" filled="false" stroked="true" strokeweight="1pt" strokecolor="#231f20">
                <v:path arrowok="t"/>
              </v:shape>
            </v:group>
            <v:group style="position:absolute;left:2324;top:3620;width:485;height:292" coordorigin="2324,3620" coordsize="485,292">
              <v:shape style="position:absolute;left:2324;top:3620;width:485;height:292" coordorigin="2324,3620" coordsize="485,292" path="m2324,3911l2809,3620e" filled="false" stroked="true" strokeweight="1pt" strokecolor="#231f20">
                <v:path arrowok="t"/>
              </v:shape>
            </v:group>
            <v:group style="position:absolute;left:2814;top:781;width:8;height:405" coordorigin="2814,781" coordsize="8,405">
              <v:shape style="position:absolute;left:2814;top:781;width:8;height:405" coordorigin="2814,781" coordsize="8,405" path="m2814,781l2822,1185e" filled="false" stroked="true" strokeweight="1.0pt" strokecolor="#231f20">
                <v:path arrowok="t"/>
              </v:shape>
            </v:group>
            <v:group style="position:absolute;left:2822;top:1179;width:899;height:2" coordorigin="2822,1179" coordsize="899,2">
              <v:shape style="position:absolute;left:2822;top:1179;width:899;height:2" coordorigin="2822,1179" coordsize="899,0" path="m2822,1179l3720,1179e" filled="false" stroked="true" strokeweight="1pt" strokecolor="#231f20">
                <v:path arrowok="t"/>
              </v:shape>
            </v:group>
            <v:group style="position:absolute;left:2317;top:1570;width:3008;height:10" coordorigin="2317,1570" coordsize="3008,10">
              <v:shape style="position:absolute;left:2317;top:1570;width:3008;height:10" coordorigin="2317,1570" coordsize="3008,10" path="m2317,1570l5324,1580e" filled="false" stroked="true" strokeweight="1pt" strokecolor="#231f20">
                <v:path arrowok="t"/>
              </v:shape>
            </v:group>
            <v:group style="position:absolute;left:2334;top:1179;width:489;height:380" coordorigin="2334,1179" coordsize="489,380">
              <v:shape style="position:absolute;left:2334;top:1179;width:489;height:380" coordorigin="2334,1179" coordsize="489,380" path="m2334,1559l2822,1179e" filled="false" stroked="true" strokeweight="1pt" strokecolor="#231f20">
                <v:path arrowok="t"/>
              </v:shape>
            </v:group>
            <v:group style="position:absolute;left:2324;top:2094;width:477;height:371" coordorigin="2324,2094" coordsize="477,371">
              <v:shape style="position:absolute;left:2324;top:2094;width:477;height:371" coordorigin="2324,2094" coordsize="477,371" path="m2324,2464l2801,2094e" filled="false" stroked="true" strokeweight="1pt" strokecolor="#231f20">
                <v:path arrowok="t"/>
              </v:shape>
            </v:group>
            <v:group style="position:absolute;left:2593;top:154;width:3478;height:2" coordorigin="2593,154" coordsize="3478,2">
              <v:shape style="position:absolute;left:2593;top:154;width:3478;height:2" coordorigin="2593,154" coordsize="3478,0" path="m2593,154l6070,154e" filled="false" stroked="true" strokeweight="1pt" strokecolor="#231f20">
                <v:path arrowok="t"/>
              </v:shape>
            </v:group>
            <v:group style="position:absolute;left:2104;top:154;width:489;height:380" coordorigin="2104,154" coordsize="489,380">
              <v:shape style="position:absolute;left:2104;top:154;width:489;height:380" coordorigin="2104,154" coordsize="489,380" path="m2104,534l2593,154e" filled="false" stroked="true" strokeweight="1pt" strokecolor="#231f20">
                <v:path arrowok="t"/>
              </v:shape>
            </v:group>
            <v:group style="position:absolute;left:5544;top:154;width:526;height:390" coordorigin="5544,154" coordsize="526,390">
              <v:shape style="position:absolute;left:5544;top:154;width:526;height:390" coordorigin="5544,154" coordsize="526,390" path="m5544,543l6070,154e" filled="false" stroked="true" strokeweight="1pt" strokecolor="#231f20">
                <v:path arrowok="t"/>
              </v:shape>
            </v:group>
            <v:group style="position:absolute;left:6070;top:154;width:2;height:3492" coordorigin="6070,154" coordsize="2,3492">
              <v:shape style="position:absolute;left:6070;top:154;width:2;height:3492" coordorigin="6070,154" coordsize="0,3492" path="m6070,154l6070,3646e" filled="false" stroked="true" strokeweight="1pt" strokecolor="#231f20">
                <v:path arrowok="t"/>
              </v:shape>
            </v:group>
            <v:group style="position:absolute;left:5544;top:3639;width:526;height:532" coordorigin="5544,3639" coordsize="526,532">
              <v:shape style="position:absolute;left:5544;top:3639;width:526;height:532" coordorigin="5544,3639" coordsize="526,532" path="m5544,4171l6070,3639e" filled="false" stroked="true" strokeweight="1pt" strokecolor="#231f20">
                <v:path arrowok="t"/>
              </v:shape>
            </v:group>
            <v:group style="position:absolute;left:2797;top:1575;width:2;height:520" coordorigin="2797,1575" coordsize="2,520">
              <v:shape style="position:absolute;left:2797;top:1575;width:2;height:520" coordorigin="2797,1575" coordsize="2,520" path="m2799,1575l2797,2094e" filled="false" stroked="true" strokeweight="1.0pt" strokecolor="#231f20">
                <v:path arrowok="t"/>
              </v:shape>
            </v:group>
            <v:group style="position:absolute;left:2312;top:3230;width:3012;height:10" coordorigin="2312,3230" coordsize="3012,10">
              <v:shape style="position:absolute;left:2312;top:3230;width:3012;height:10" coordorigin="2312,3230" coordsize="3012,10" path="m2312,3230l5324,3240e" filled="false" stroked="true" strokeweight="1pt" strokecolor="#231f20">
                <v:path arrowok="t"/>
              </v:shape>
            </v:group>
            <v:group style="position:absolute;left:2312;top:2850;width:489;height:380" coordorigin="2312,2850" coordsize="489,380">
              <v:shape style="position:absolute;left:2312;top:2850;width:489;height:380" coordorigin="2312,2850" coordsize="489,380" path="m2312,3230l2801,2850e" filled="false" stroked="true" strokeweight="1pt" strokecolor="#231f20">
                <v:path arrowok="t"/>
              </v:shape>
            </v:group>
            <v:group style="position:absolute;left:2789;top:2850;width:344;height:2" coordorigin="2789,2850" coordsize="344,2">
              <v:shape style="position:absolute;left:2789;top:2850;width:344;height:2" coordorigin="2789,2850" coordsize="344,0" path="m2789,2850l3132,2850e" filled="false" stroked="true" strokeweight="1pt" strokecolor="#231f20">
                <v:path arrowok="t"/>
              </v:shape>
            </v:group>
            <v:group style="position:absolute;left:2821;top:3231;width:2;height:389" coordorigin="2821,3231" coordsize="2,389">
              <v:shape style="position:absolute;left:2821;top:3231;width:2;height:389" coordorigin="2821,3231" coordsize="2,389" path="m2823,3231l2821,3620e" filled="false" stroked="true" strokeweight="1pt" strokecolor="#231f20">
                <v:path arrowok="t"/>
              </v:shape>
            </v:group>
            <v:group style="position:absolute;left:4117;top:1179;width:1207;height:2" coordorigin="4117,1179" coordsize="1207,2">
              <v:shape style="position:absolute;left:4117;top:1179;width:1207;height:2" coordorigin="4117,1179" coordsize="1207,0" path="m4117,1179l5324,1179e" filled="false" stroked="true" strokeweight="1pt" strokecolor="#231f20">
                <v:path arrowok="t"/>
              </v:shape>
              <v:shape style="position:absolute;left:3637;top:945;width:294;height:505" type="#_x0000_t75" stroked="false">
                <v:imagedata r:id="rId71" o:title=""/>
              </v:shape>
              <v:shape style="position:absolute;left:3630;top:850;width:471;height:678" type="#_x0000_t75" stroked="false">
                <v:imagedata r:id="rId72" o:title=""/>
              </v:shape>
            </v:group>
            <v:group style="position:absolute;left:2104;top:543;width:3440;height:2" coordorigin="2104,543" coordsize="3440,2">
              <v:shape style="position:absolute;left:2104;top:543;width:3440;height:2" coordorigin="2104,543" coordsize="3440,0" path="m2104,543l5544,543e" filled="false" stroked="true" strokeweight="1pt" strokecolor="#231f20">
                <v:path arrowok="t"/>
              </v:shape>
            </v:group>
            <v:group style="position:absolute;left:2104;top:791;width:3440;height:2" coordorigin="2104,791" coordsize="3440,2">
              <v:shape style="position:absolute;left:2104;top:791;width:3440;height:2" coordorigin="2104,791" coordsize="3440,0" path="m2104,791l5544,791e" filled="false" stroked="true" strokeweight="1pt" strokecolor="#231f20">
                <v:path arrowok="t"/>
              </v:shape>
            </v:group>
            <v:group style="position:absolute;left:2104;top:543;width:2;height:3628" coordorigin="2104,543" coordsize="2,3628">
              <v:shape style="position:absolute;left:2104;top:543;width:2;height:3628" coordorigin="2104,543" coordsize="0,3628" path="m2104,543l2104,4171e" filled="false" stroked="true" strokeweight="1pt" strokecolor="#231f20">
                <v:path arrowok="t"/>
              </v:shape>
            </v:group>
            <v:group style="position:absolute;left:5544;top:543;width:2;height:3628" coordorigin="5544,543" coordsize="2,3628">
              <v:shape style="position:absolute;left:5544;top:543;width:2;height:3628" coordorigin="5544,543" coordsize="0,3628" path="m5544,543l5544,4171e" filled="false" stroked="true" strokeweight="1pt" strokecolor="#231f20">
                <v:path arrowok="t"/>
              </v:shape>
            </v:group>
            <v:group style="position:absolute;left:2324;top:791;width:2;height:3380" coordorigin="2324,791" coordsize="2,3380">
              <v:shape style="position:absolute;left:2324;top:791;width:2;height:3380" coordorigin="2324,791" coordsize="0,3380" path="m2324,791l2324,4171e" filled="false" stroked="true" strokeweight="1pt" strokecolor="#231f20">
                <v:path arrowok="t"/>
              </v:shape>
            </v:group>
            <v:group style="position:absolute;left:3718;top:2100;width:1609;height:2" coordorigin="3718,2100" coordsize="1609,2">
              <v:shape style="position:absolute;left:3718;top:2100;width:1609;height:2" coordorigin="3718,2100" coordsize="1609,0" path="m3718,2100l5327,2100e" filled="false" stroked="true" strokeweight="1pt" strokecolor="#231f20">
                <v:path arrowok="t"/>
              </v:shape>
            </v:group>
            <v:group style="position:absolute;left:5324;top:791;width:2;height:3380" coordorigin="5324,791" coordsize="2,3380">
              <v:shape style="position:absolute;left:5324;top:791;width:2;height:3380" coordorigin="5324,791" coordsize="0,3380" path="m5324,791l5324,4171e" filled="false" stroked="true" strokeweight="1pt" strokecolor="#231f20">
                <v:path arrowok="t"/>
              </v:shape>
            </v:group>
            <v:group style="position:absolute;left:2324;top:3911;width:3000;height:2" coordorigin="2324,3911" coordsize="3000,2">
              <v:shape style="position:absolute;left:2324;top:3911;width:3000;height:2" coordorigin="2324,3911" coordsize="3000,0" path="m2324,3911l5324,3911e" filled="false" stroked="true" strokeweight="1pt" strokecolor="#231f20">
                <v:path arrowok="t"/>
              </v:shape>
            </v:group>
            <v:group style="position:absolute;left:2324;top:2511;width:3000;height:2" coordorigin="2324,2511" coordsize="3000,2">
              <v:shape style="position:absolute;left:2324;top:2511;width:3000;height:2" coordorigin="2324,2511" coordsize="3000,0" path="m2324,2511l5324,2511e" filled="false" stroked="true" strokeweight="1pt" strokecolor="#231f20">
                <v:path arrowok="t"/>
              </v:shape>
            </v:group>
            <v:group style="position:absolute;left:2104;top:4171;width:220;height:2" coordorigin="2104,4171" coordsize="220,2">
              <v:shape style="position:absolute;left:2104;top:4171;width:220;height:2" coordorigin="2104,4171" coordsize="220,0" path="m2104,4171l2324,4171e" filled="false" stroked="true" strokeweight="1pt" strokecolor="#231f20">
                <v:path arrowok="t"/>
              </v:shape>
            </v:group>
            <v:group style="position:absolute;left:5314;top:4171;width:239;height:2" coordorigin="5314,4171" coordsize="239,2">
              <v:shape style="position:absolute;left:5314;top:4171;width:239;height:2" coordorigin="5314,4171" coordsize="239,0" path="m5314,4171l5553,4171e" filled="false" stroked="true" strokeweight="1pt" strokecolor="#231f20">
                <v:path arrowok="t"/>
              </v:shape>
            </v:group>
            <v:group style="position:absolute;left:2821;top:2511;width:2;height:328" coordorigin="2821,2511" coordsize="2,328">
              <v:shape style="position:absolute;left:2821;top:2511;width:2;height:328" coordorigin="2821,2511" coordsize="2,328" path="m2823,2511l2821,2839e" filled="false" stroked="true" strokeweight="1.0pt" strokecolor="#231f20">
                <v:path arrowok="t"/>
              </v:shape>
            </v:group>
            <v:group style="position:absolute;left:3184;top:2850;width:2131;height:2" coordorigin="3184,2850" coordsize="2131,2">
              <v:shape style="position:absolute;left:3184;top:2850;width:2131;height:2" coordorigin="3184,2850" coordsize="2131,0" path="m3184,2850l5314,2850e" filled="false" stroked="true" strokeweight="1pt" strokecolor="#231f20">
                <v:path arrowok="t"/>
              </v:shape>
            </v:group>
            <v:group style="position:absolute;left:2960;top:1773;width:810;height:654" coordorigin="2960,1773" coordsize="810,654">
              <v:shape style="position:absolute;left:2960;top:1773;width:810;height:654" coordorigin="2960,1773" coordsize="810,654" path="m3112,2055l3089,2055,3096,2063,3065,2069,3038,2073,3014,2081,2996,2097,2985,2127,2986,2163,3008,2229,3049,2257,3104,2295,3211,2367,3266,2405,3276,2411,3286,2419,3295,2425,3304,2427,3317,2427,3345,2415,3308,2415,3300,2413,3291,2407,3281,2399,3272,2391,3212,2351,3035,2233,3004,2181,2996,2143,2997,2123,3004,2105,3023,2091,3050,2083,3081,2079,3110,2073,3159,2073,3112,205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19,2257l3711,2261,3688,2271,3642,2287,3620,2295,3325,2409,3312,2415,3345,2415,3359,2409,3430,2383,3570,2329,3639,2301,3708,2275,3717,2273,3727,2271,3734,2263,3734,2259,3720,2259,3719,225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30,2097l3013,2123,3010,2157,3018,2189,3032,2213,3040,2221,3049,2227,3058,2231,3068,2237,3120,2273,3226,2343,3279,2379,3287,2385,3295,2391,3307,2399,3307,2401,3311,2401,3314,2405,3314,2399,3314,2397,3340,2387,3313,2387,3312,2383,3303,2383,3246,2345,3187,2307,3057,2219,3044,2213,3037,2205,3026,2183,3020,2155,3021,2129,3032,2109,3053,2109,3030,209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22,2143l3704,2143,3694,2163,3690,2187,3692,2215,3700,2237,3313,2387,3340,2387,3386,2369,3458,2343,3681,2255,3687,2251,3708,2245,3719,2241,3731,2241,3726,2231,3712,2229,3707,2221,3707,2169,3714,2157,3721,2145,3722,214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53,2109l3032,2109,3103,2145,3172,2183,3241,2219,3311,2257,3302,2285,3298,2317,3298,2351,3303,2383,3312,2383,3308,2353,3308,2319,3312,2287,3321,2259,3353,2249,3320,2249,3053,210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1,2241l3719,2241,3720,2259,3734,2259,3734,2255,3734,2247,3731,224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0,2121l3718,2121,3717,2131,3704,2131,3622,2157,3546,2179,3470,2203,3395,2225,3320,2249,3353,2249,3397,2235,3473,2213,3625,2165,3701,2143,3722,2143,3727,2133,3730,212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159,2073l3121,2073,3155,2085,3212,2109,3383,2175,3393,2181,3404,2185,3414,2187,3422,2189,3440,2187,3460,2183,3479,2177,3434,2177,3424,2175,3414,2175,3403,2171,3380,2161,3233,2101,3159,207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9,1943l3688,1943,3701,1947,3722,1949,3732,1951,3738,1957,3753,1985,3755,2029,3747,2073,3731,2101,3715,2109,3695,2115,3674,2117,3655,2121,3606,2133,3511,2155,3462,2167,3448,2171,3434,2177,3479,2177,3497,2171,3572,2155,3608,2145,3718,2121,3730,2121,3731,2117,3757,2085,3770,2033,3765,1981,3739,194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170,1969l3128,1969,3126,1981,3125,1991,3123,2005,3117,2019,3110,2031,3103,2041,3265,2105,3346,2139,3427,2171,3431,2167,3432,2163,3440,2159,3449,2159,3458,2157,3418,2157,3120,2037,3126,2025,3132,2011,3135,1995,3135,1977,3211,1977,3187,1973,3170,196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376,1985l3333,1985,3346,1989,3359,1991,3372,1995,3385,1997,3397,2001,3422,2005,3432,2041,3433,2081,3427,2121,3418,2157,3458,2157,3476,2153,3429,2153,3437,2117,3442,2079,3442,2041,3434,2005,3497,1997,3413,1997,3400,1991,3389,1989,3376,198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26,1971l3694,1971,3722,1983,3732,2019,3728,2061,3712,2093,3641,2107,3571,2123,3501,2137,3429,2153,3476,2153,3521,2143,3718,2101,3732,2079,3740,2049,3742,2017,3735,1987,3730,1975,3726,197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89,1773l3220,1773,3154,1777,3058,1787,2965,1799,2964,1805,2964,1817,2973,1829,2980,1831,2985,1833,2991,1837,2995,1841,2997,1847,2998,1859,2997,1875,2993,1889,2987,1901,2981,1911,2969,1915,2961,1923,2960,1931,2964,1937,2965,1943,2998,1951,3066,1963,3099,1971,3082,2031,3064,2039,3066,2057,3089,2055,3112,2055,3086,2045,3097,2031,3105,2013,3110,1995,3113,1971,3128,1969,3170,1969,3162,1967,3146,1965,3114,1959,3099,1957,3036,1945,3005,1937,2975,1931,2976,1925,2987,1925,2989,1921,3046,1921,3006,1913,3001,1911,3017,1873,3017,1861,3014,1849,3010,1839,3006,1831,3001,1823,3040,1819,2984,1819,2979,1809,3193,1785,3266,1783,3455,1783,3429,1781,3289,177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698,1959l3684,1963,3618,1973,3565,1979,3513,1987,3448,1995,3435,1997,3497,1997,3631,1981,3694,1971,3726,1971,3719,1963,3698,195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11,1977l3135,1977,3170,1983,3238,1991,3276,1989,3297,1985,3376,1985,3352,1981,3352,1979,3236,1979,3211,197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455,1783l3266,1783,3269,1785,3268,1787,3279,1797,3290,1801,3297,1809,3308,1827,3315,1849,3319,1871,3318,1895,3310,1919,3296,1941,3279,1959,3262,1977,3236,1979,3353,1979,3353,1981,3441,1971,3284,1971,3280,1969,3320,1921,3329,1871,3322,1839,3309,1811,3290,1791,3305,1791,3325,1789,3531,1789,3455,178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531,1789l3347,1789,3365,1793,3378,1803,3389,1823,3396,1845,3400,1867,3398,1897,3390,1927,3378,1951,3362,1969,3342,1969,3323,1971,3441,1971,3515,1963,3383,1963,3402,1925,3409,1877,3402,1829,3380,1793,3380,1791,3577,1791,3531,178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577,1791l3380,1791,3382,1793,3463,1797,3508,1801,3581,1805,3652,1833,3663,1883,3656,1909,3642,1927,3638,1931,3630,1931,3628,1939,3383,1963,3515,1963,3572,1957,3645,1951,3658,1949,3672,1943,3739,1943,3729,1937,3645,1937,3653,1931,3660,1923,3664,1919,3666,1915,3674,1885,3670,1853,3657,1825,3636,1809,3683,1809,3663,1799,3623,1793,3577,179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46,1921l2989,1921,3031,1927,3076,1935,3122,1945,3166,1953,3196,1957,3211,1961,3248,1961,3267,1953,3227,1953,3213,1951,3199,1947,3170,1943,3130,1935,3088,1929,3046,192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65,1803l3228,1803,3257,1807,3278,1823,3291,1847,3296,1875,3292,1905,3279,1931,3258,1947,3227,1953,3267,1953,3283,1943,3294,1929,3306,1887,3300,1843,3279,1809,3265,180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683,1809l3636,1809,3675,1817,3702,1847,3694,1919,3649,1937,3729,1937,3717,1935,3703,1933,3719,1905,3721,1871,3713,1839,3694,1815,3683,180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2987,1925l2976,1925,2986,1927,2987,192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42,1793l3226,1793,3175,1799,3048,1809,3006,1813,2997,1813,2984,1819,3040,1819,3060,1817,3170,1809,3228,1803,3265,1803,3242,1793xe" filled="true" fillcolor="#231f20" stroked="false">
                <v:path arrowok="t"/>
                <v:fill type="solid"/>
              </v:shape>
            </v:group>
            <v:group style="position:absolute;left:2801;top:2100;width:209;height:2" coordorigin="2801,2100" coordsize="209,2">
              <v:shape style="position:absolute;left:2801;top:2100;width:209;height:2" coordorigin="2801,2100" coordsize="209,0" path="m2801,2100l3009,2100e" filled="false" stroked="true" strokeweight="1pt" strokecolor="#231f20">
                <v:path arrowok="t"/>
              </v:shape>
              <v:shape style="position:absolute;left:2877;top:2578;width:614;height:612" type="#_x0000_t75" stroked="false">
                <v:imagedata r:id="rId73" o:title=""/>
              </v:shape>
              <v:shape style="position:absolute;left:2872;top:2573;width:624;height:623" type="#_x0000_t75" stroked="false">
                <v:imagedata r:id="rId74" o:title=""/>
              </v:shape>
            </v:group>
            <v:group style="position:absolute;left:4754;top:2594;width:284;height:351" coordorigin="4754,2594" coordsize="284,351">
              <v:shape style="position:absolute;left:4754;top:2594;width:284;height:351" coordorigin="4754,2594" coordsize="284,351" path="m4897,2594l4824,2596,4754,2602,4761,2648,4775,2742,4797,2831,4834,2913,4895,2945,4913,2944,4968,2895,5000,2814,5016,2746,5028,2676,5038,2604,4970,2596,4897,2594xe" filled="true" fillcolor="#ffffff" stroked="false">
                <v:path arrowok="t"/>
                <v:fill type="solid"/>
              </v:shape>
              <v:shape style="position:absolute;left:4816;top:3094;width:161;height:109" type="#_x0000_t75" stroked="false">
                <v:imagedata r:id="rId75" o:title=""/>
              </v:shape>
              <v:shape style="position:absolute;left:3949;top:2543;width:1184;height:1338" type="#_x0000_t75" stroked="false">
                <v:imagedata r:id="rId76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8"/>
        <w:ind w:left="110" w:right="0"/>
        <w:jc w:val="left"/>
      </w:pPr>
      <w:r>
        <w:rPr>
          <w:color w:val="231F20"/>
        </w:rPr>
        <w:t>Qual foi o objeto que Marina colocou mais distante da boneca nessa</w:t>
      </w:r>
      <w:r>
        <w:rPr>
          <w:color w:val="231F20"/>
          <w:spacing w:val="-2"/>
        </w:rPr>
        <w:t> </w:t>
      </w:r>
      <w:r>
        <w:rPr>
          <w:color w:val="231F20"/>
        </w:rPr>
        <w:t>estante?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2"/>
          <w:szCs w:val="32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5"/>
          <w:position w:val="-22"/>
        </w:rPr>
        <w:drawing>
          <wp:inline distT="0" distB="0" distL="0" distR="0">
            <wp:extent cx="514216" cy="415289"/>
            <wp:effectExtent l="0" t="0" r="0" b="0"/>
            <wp:docPr id="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6" cy="4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22"/>
        </w:rPr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50"/>
          <w:szCs w:val="50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863998pt;margin-top:-7.443158pt;width:31.2pt;height:31.15pt;mso-position-horizontal-relative:page;mso-position-vertical-relative:paragraph;z-index:2464" coordorigin="1477,-149" coordsize="624,623">
            <v:shape style="position:absolute;left:1482;top:-143;width:614;height:612" type="#_x0000_t75" stroked="false">
              <v:imagedata r:id="rId78" o:title=""/>
            </v:shape>
            <v:shape style="position:absolute;left:1477;top:-149;width:624;height:623" type="#_x0000_t75" stroked="false">
              <v:imagedata r:id="rId79" o:title="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316" w:lineRule="exact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4197pt;margin-top:-5.826698pt;width:23.7pt;height:34.1pt;mso-position-horizontal-relative:page;mso-position-vertical-relative:paragraph;z-index:2488" coordorigin="1412,-117" coordsize="474,682">
            <v:shape style="position:absolute;left:1567;top:435;width:161;height:109" type="#_x0000_t75" stroked="false">
              <v:imagedata r:id="rId80" o:title=""/>
            </v:shape>
            <v:group style="position:absolute;left:1412;top:-117;width:474;height:682" coordorigin="1412,-117" coordsize="474,682">
              <v:shape style="position:absolute;left:1412;top:-117;width:474;height:682" coordorigin="1412,-117" coordsize="474,682" path="m1570,225l1562,225,1563,231,1570,245,1579,259,1590,273,1602,283,1598,285,1601,293,1600,297,1616,313,1594,375,1564,381,1551,387,1541,395,1541,543,1556,553,1575,559,1597,563,1621,565,1659,565,1697,563,1730,557,1664,557,1622,555,1582,551,1550,541,1550,415,1594,415,1574,411,1550,403,1554,391,1571,391,1581,387,1599,387,1605,377,1620,353,1628,325,1619,295,1618,295,1616,293,1670,293,1679,291,1696,291,1696,287,1647,287,1628,285,1611,279,1585,255,1570,22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56,413l1746,413,1747,443,1748,475,1746,537,1664,557,1730,557,1755,543,1757,507,1757,469,1757,431,1756,413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94,415l1550,415,1596,425,1649,429,1702,425,1717,421,1637,421,1604,417,1594,41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45,387l1715,387,1726,391,1738,393,1746,399,1733,409,1714,415,1692,419,1671,419,1637,421,1717,421,1746,413,1756,413,1755,395,1745,38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99,387l1589,387,1578,391,1578,395,1587,403,1601,407,1635,411,1658,411,1681,409,1702,405,1710,401,1648,401,1592,397,1599,38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96,291l1679,291,1683,293,1675,301,1670,313,1668,323,1669,333,1674,351,1684,367,1695,383,1704,397,1648,401,1710,401,1718,397,1721,391,1707,389,1715,387,1745,387,1731,381,1717,379,1701,375,1692,363,1683,345,1678,325,1682,307,1685,301,1692,301,1696,295,1696,29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92,301l1685,301,1691,303,1692,30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70,293l1629,293,1646,295,1662,295,1670,293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808,-65l1649,-65,1722,-63,1790,-55,1780,17,1768,87,1752,155,1729,217,1697,271,1647,287,1696,287,1697,285,1694,281,1707,271,1718,259,1727,245,1735,229,1736,225,1744,225,1750,207,1759,191,1752,191,1751,187,1767,165,1760,165,1771,115,1782,63,1791,7,1798,-51,1801,-57,1808,-57,1809,-63,1808,-6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489,-115l1412,-115,1412,-109,1423,-37,1441,27,1466,83,1511,157,1527,177,1542,199,1553,223,1554,229,1562,225,1570,225,1565,215,1554,187,1544,187,1498,127,1461,59,1434,-19,1419,-109,1494,-109,1503,-111,1512,-111,1513,-113,1489,-11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44,225l1736,225,1743,229,1744,22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885,-111l1790,-111,1804,-109,1879,-109,1865,-23,1839,53,1804,121,1762,179,1759,181,1757,185,1755,187,1752,191,1759,191,1820,109,1851,43,1873,-29,1885,-11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01,-109l1495,-107,1423,-107,1432,-39,1449,23,1502,125,1522,155,1544,187,1554,187,1549,173,1546,163,1538,163,1527,151,1474,65,1439,-39,1430,-101,1497,-101,1501,-10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99,-109l1799,-105,1799,-101,1868,-101,1855,-21,1830,49,1798,111,1760,165,1767,165,1795,127,1832,61,1860,-15,1874,-105,1858,-107,1804,-107,1799,-10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29,-59l1496,-59,1498,-51,1505,5,1513,59,1524,113,1538,163,1546,163,1538,131,1527,83,1519,37,1513,-11,1506,-57,1529,-5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497,-101l1492,-101,1493,-91,1493,-81,1493,-73,1487,-67,1487,-57,1496,-59,1529,-59,1576,-63,1649,-65,1808,-65,1808,-67,1497,-67,1570,-75,1648,-77,1793,-77,1758,-81,1505,-81,1503,-91,1507,-97,1508,-99,1496,-99,1497,-10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64,-75l1616,-73,1585,-73,1554,-71,1525,-67,1799,-67,1711,-71,1664,-7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90,-117l1785,-111,1783,-103,1789,-101,1793,-97,1797,-91,1792,-85,1793,-77,1648,-77,1726,-75,1799,-67,1808,-67,1806,-73,1805,-85,1806,-101,1796,-101,1796,-105,1793,-105,1790,-111,1885,-111,1885,-115,1801,-115,1790,-11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23,-85l1574,-85,1505,-81,1758,-81,1723,-8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12,-111l1503,-111,1506,-105,1502,-105,1501,-103,1500,-101,1496,-99,1508,-99,1511,-103,1512,-11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8"/>
          <w:szCs w:val="38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7.228168pt;width:41.482pt;height:29.7pt;mso-position-horizontal-relative:page;mso-position-vertical-relative:paragraph;z-index:2512" type="#_x0000_t75" stroked="false">
            <v:imagedata r:id="rId81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69"/>
          <w:footerReference w:type="default" r:id="rId70"/>
          <w:pgSz w:w="11910" w:h="16840"/>
          <w:pgMar w:header="417" w:footer="524" w:top="1300" w:bottom="720" w:left="740" w:right="740"/>
          <w:pgNumType w:start="4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010202"/>
          <w:spacing w:val="-14"/>
        </w:rPr>
        <w:t>Todos</w:t>
      </w:r>
      <w:r>
        <w:rPr>
          <w:color w:val="010202"/>
          <w:spacing w:val="-19"/>
        </w:rPr>
        <w:t> </w:t>
      </w:r>
      <w:r>
        <w:rPr>
          <w:color w:val="010202"/>
          <w:spacing w:val="-5"/>
        </w:rPr>
        <w:t>os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dias</w:t>
      </w:r>
      <w:r>
        <w:rPr>
          <w:color w:val="010202"/>
          <w:spacing w:val="-35"/>
        </w:rPr>
        <w:t> </w:t>
      </w:r>
      <w:r>
        <w:rPr>
          <w:color w:val="010202"/>
          <w:spacing w:val="-8"/>
        </w:rPr>
        <w:t>Anita,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Carolina,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Laura</w:t>
      </w:r>
      <w:r>
        <w:rPr>
          <w:color w:val="010202"/>
          <w:spacing w:val="-19"/>
        </w:rPr>
        <w:t> </w:t>
      </w:r>
      <w:r>
        <w:rPr>
          <w:color w:val="010202"/>
        </w:rPr>
        <w:t>e</w:t>
      </w:r>
      <w:r>
        <w:rPr>
          <w:color w:val="010202"/>
          <w:spacing w:val="-19"/>
        </w:rPr>
        <w:t> </w:t>
      </w:r>
      <w:r>
        <w:rPr>
          <w:color w:val="010202"/>
          <w:spacing w:val="-6"/>
        </w:rPr>
        <w:t>Sofia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brincam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juntas.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Hoje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elas</w:t>
      </w:r>
      <w:r>
        <w:rPr>
          <w:color w:val="010202"/>
          <w:spacing w:val="-19"/>
        </w:rPr>
        <w:t> </w:t>
      </w:r>
      <w:r>
        <w:rPr>
          <w:color w:val="010202"/>
          <w:spacing w:val="-9"/>
        </w:rPr>
        <w:t>resolveram</w:t>
      </w:r>
      <w:r>
        <w:rPr>
          <w:color w:val="010202"/>
          <w:spacing w:val="-19"/>
        </w:rPr>
        <w:t> </w:t>
      </w:r>
      <w:r>
        <w:rPr>
          <w:color w:val="010202"/>
          <w:spacing w:val="-9"/>
        </w:rPr>
        <w:t>contar </w:t>
      </w:r>
      <w:r>
        <w:rPr>
          <w:color w:val="010202"/>
          <w:spacing w:val="-9"/>
        </w:rPr>
      </w:r>
      <w:r>
        <w:rPr>
          <w:color w:val="010202"/>
          <w:spacing w:val="-5"/>
        </w:rPr>
        <w:t>as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bonecas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para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saber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quem</w:t>
      </w:r>
      <w:r>
        <w:rPr>
          <w:color w:val="010202"/>
          <w:spacing w:val="-15"/>
        </w:rPr>
        <w:t> </w:t>
      </w:r>
      <w:r>
        <w:rPr>
          <w:color w:val="010202"/>
          <w:spacing w:val="-6"/>
        </w:rPr>
        <w:t>tem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mesma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quantidade.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Observe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abaixo.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9.1063pt;margin-top:17.273464pt;width:100.25pt;height:180.55pt;mso-position-horizontal-relative:page;mso-position-vertical-relative:paragraph;z-index:2560;mso-wrap-distance-left:0;mso-wrap-distance-right:0" coordorigin="982,345" coordsize="2005,3611">
            <v:group style="position:absolute;left:987;top:350;width:1995;height:2" coordorigin="987,350" coordsize="1995,2">
              <v:shape style="position:absolute;left:987;top:350;width:1995;height:2" coordorigin="987,350" coordsize="1995,0" path="m987,350l2981,350e" filled="false" stroked="true" strokeweight=".5pt" strokecolor="#231f20">
                <v:path arrowok="t"/>
              </v:shape>
            </v:group>
            <v:group style="position:absolute;left:992;top:355;width:2;height:3204" coordorigin="992,355" coordsize="2,3204">
              <v:shape style="position:absolute;left:992;top:355;width:2;height:3204" coordorigin="992,355" coordsize="0,3204" path="m992,3559l992,355e" filled="false" stroked="true" strokeweight=".5pt" strokecolor="#231f20">
                <v:path arrowok="t"/>
              </v:shape>
            </v:group>
            <v:group style="position:absolute;left:2976;top:355;width:2;height:3204" coordorigin="2976,355" coordsize="2,3204">
              <v:shape style="position:absolute;left:2976;top:355;width:2;height:3204" coordorigin="2976,355" coordsize="0,3204" path="m2976,3559l2976,355e" filled="false" stroked="true" strokeweight=".5pt" strokecolor="#231f20">
                <v:path arrowok="t"/>
              </v:shape>
            </v:group>
            <v:group style="position:absolute;left:987;top:3564;width:1995;height:2" coordorigin="987,3564" coordsize="1995,2">
              <v:shape style="position:absolute;left:987;top:3564;width:1995;height:2" coordorigin="987,3564" coordsize="1995,0" path="m987,3564l2981,3564e" filled="false" stroked="true" strokeweight=".5pt" strokecolor="#231f20">
                <v:path arrowok="t"/>
              </v:shape>
            </v:group>
            <v:group style="position:absolute;left:992;top:3569;width:2;height:377" coordorigin="992,3569" coordsize="2,377">
              <v:shape style="position:absolute;left:992;top:3569;width:2;height:377" coordorigin="992,3569" coordsize="0,377" path="m992,3946l992,3569e" filled="false" stroked="true" strokeweight=".5pt" strokecolor="#231f20">
                <v:path arrowok="t"/>
              </v:shape>
            </v:group>
            <v:group style="position:absolute;left:2976;top:3569;width:2;height:377" coordorigin="2976,3569" coordsize="2,377">
              <v:shape style="position:absolute;left:2976;top:3569;width:2;height:377" coordorigin="2976,3569" coordsize="0,377" path="m2976,3946l2976,3569e" filled="false" stroked="true" strokeweight=".5pt" strokecolor="#231f20">
                <v:path arrowok="t"/>
              </v:shape>
            </v:group>
            <v:group style="position:absolute;left:987;top:3951;width:1995;height:2" coordorigin="987,3951" coordsize="1995,2">
              <v:shape style="position:absolute;left:987;top:3951;width:1995;height:2" coordorigin="987,3951" coordsize="1995,0" path="m987,3951l2981,3951e" filled="false" stroked="true" strokeweight=".5pt" strokecolor="#231f20">
                <v:path arrowok="t"/>
              </v:shape>
              <v:shape style="position:absolute;left:1801;top:2348;width:438;height:322" type="#_x0000_t75" stroked="false">
                <v:imagedata r:id="rId83" o:title=""/>
              </v:shape>
              <v:shape style="position:absolute;left:1875;top:2864;width:228;height:223" type="#_x0000_t75" stroked="false">
                <v:imagedata r:id="rId84" o:title=""/>
              </v:shape>
              <v:shape style="position:absolute;left:1559;top:2104;width:875;height:1324" type="#_x0000_t75" stroked="false">
                <v:imagedata r:id="rId85" o:title=""/>
              </v:shape>
              <v:shape style="position:absolute;left:2289;top:2533;width:131;height:286" type="#_x0000_t75" stroked="false">
                <v:imagedata r:id="rId86" o:title=""/>
              </v:shape>
            </v:group>
            <v:group style="position:absolute;left:1612;top:2117;width:788;height:350" coordorigin="1612,2117" coordsize="788,350">
              <v:shape style="position:absolute;left:1612;top:2117;width:788;height:350" coordorigin="1612,2117" coordsize="788,350" path="m2044,2216l2010,2216,2045,2280,2089,2336,2141,2384,2198,2425,2262,2461,2286,2466,2270,2451,2252,2436,2234,2422,2216,2407,2163,2358,2113,2305,2067,2249,2044,2216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107,2190l2026,2190,2069,2246,2118,2300,2170,2352,2224,2402,2251,2427,2278,2450,2312,2465,2356,2466,2327,2393,2288,2330,2238,2278,2181,2233,2117,2195,2107,2190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183,2162l2049,2162,2105,2184,2157,2211,2250,2281,2302,2339,2345,2412,2356,2446,2362,2459,2369,2466,2384,2465,2394,2454,2398,2440,2399,2430,2395,2395,2363,2332,2306,2260,2223,2187,2183,2162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26,2190l1979,2190,1937,2251,1890,2307,1840,2359,1785,2407,1727,2451,1727,2455,1716,2459,1727,2459,1751,2453,1814,2420,1910,2348,1984,2257,1996,2236,2002,2225,2010,2216,2044,2216,2026,2190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1961,2117l1881,2135,1792,2183,1704,2256,1650,2322,1620,2378,1612,2425,1613,2441,1621,2453,1639,2459,1679,2378,1730,2308,1791,2248,1863,2201,1918,2174,1982,2162,2183,2162,2175,2157,2141,2140,2127,2135,2007,2135,2003,2132,1995,2126,1961,2117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49,2162l1982,2162,1902,2188,1833,2223,1774,2269,1724,2324,1683,2387,1649,2459,1708,2459,1770,2411,1828,2360,1883,2305,1933,2248,1979,2190,2107,2190,2049,2162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57,2118l2020,2128,2011,2134,2007,2135,2127,2135,2099,2125,2057,2118xe" filled="true" fillcolor="#ffffff" stroked="false">
                <v:path arrowok="t"/>
                <v:fill type="solid"/>
              </v:shape>
              <v:shape style="position:absolute;left:992;top:3564;width:1985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721" w:right="721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Anita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62.492004pt;margin-top:17.273464pt;width:128.6pt;height:180.55pt;mso-position-horizontal-relative:page;mso-position-vertical-relative:paragraph;z-index:2608;mso-wrap-distance-left:0;mso-wrap-distance-right:0" coordorigin="3250,345" coordsize="2572,3611">
            <v:group style="position:absolute;left:3255;top:350;width:2562;height:2" coordorigin="3255,350" coordsize="2562,2">
              <v:shape style="position:absolute;left:3255;top:350;width:2562;height:2" coordorigin="3255,350" coordsize="2562,0" path="m3255,350l5816,350e" filled="false" stroked="true" strokeweight=".5pt" strokecolor="#231f20">
                <v:path arrowok="t"/>
              </v:shape>
            </v:group>
            <v:group style="position:absolute;left:3260;top:355;width:2;height:3204" coordorigin="3260,355" coordsize="2,3204">
              <v:shape style="position:absolute;left:3260;top:355;width:2;height:3204" coordorigin="3260,355" coordsize="0,3204" path="m3260,3559l3260,355e" filled="false" stroked="true" strokeweight=".5pt" strokecolor="#231f20">
                <v:path arrowok="t"/>
              </v:shape>
            </v:group>
            <v:group style="position:absolute;left:5811;top:355;width:2;height:3204" coordorigin="5811,355" coordsize="2,3204">
              <v:shape style="position:absolute;left:5811;top:355;width:2;height:3204" coordorigin="5811,355" coordsize="0,3204" path="m5811,3559l5811,355e" filled="false" stroked="true" strokeweight=".5pt" strokecolor="#231f20">
                <v:path arrowok="t"/>
              </v:shape>
            </v:group>
            <v:group style="position:absolute;left:3255;top:3564;width:2562;height:2" coordorigin="3255,3564" coordsize="2562,2">
              <v:shape style="position:absolute;left:3255;top:3564;width:2562;height:2" coordorigin="3255,3564" coordsize="2562,0" path="m3255,3564l5816,3564e" filled="false" stroked="true" strokeweight=".5pt" strokecolor="#231f20">
                <v:path arrowok="t"/>
              </v:shape>
            </v:group>
            <v:group style="position:absolute;left:3260;top:3569;width:2;height:377" coordorigin="3260,3569" coordsize="2,377">
              <v:shape style="position:absolute;left:3260;top:3569;width:2;height:377" coordorigin="3260,3569" coordsize="0,377" path="m3260,3946l3260,3569e" filled="false" stroked="true" strokeweight=".5pt" strokecolor="#231f20">
                <v:path arrowok="t"/>
              </v:shape>
            </v:group>
            <v:group style="position:absolute;left:5811;top:3569;width:2;height:377" coordorigin="5811,3569" coordsize="2,377">
              <v:shape style="position:absolute;left:5811;top:3569;width:2;height:377" coordorigin="5811,3569" coordsize="0,377" path="m5811,3946l5811,3569e" filled="false" stroked="true" strokeweight=".5pt" strokecolor="#231f20">
                <v:path arrowok="t"/>
              </v:shape>
            </v:group>
            <v:group style="position:absolute;left:3255;top:3951;width:2562;height:2" coordorigin="3255,3951" coordsize="2562,2">
              <v:shape style="position:absolute;left:3255;top:3951;width:2562;height:2" coordorigin="3255,3951" coordsize="2562,0" path="m3255,3951l5816,3951e" filled="false" stroked="true" strokeweight=".5pt" strokecolor="#231f20">
                <v:path arrowok="t"/>
              </v:shape>
            </v:group>
            <v:group style="position:absolute;left:3610;top:606;width:19;height:17" coordorigin="3610,606" coordsize="19,17">
              <v:shape style="position:absolute;left:3610;top:606;width:19;height:17" coordorigin="3610,606" coordsize="19,17" path="m3626,606l3611,606,3610,614,3610,617,3612,623,3623,622,3624,617,3628,614,3626,606xe" filled="true" fillcolor="#231f20" stroked="false">
                <v:path arrowok="t"/>
                <v:fill type="solid"/>
              </v:shape>
            </v:group>
            <v:group style="position:absolute;left:3513;top:715;width:13;height:12" coordorigin="3513,715" coordsize="13,12">
              <v:shape style="position:absolute;left:3513;top:715;width:13;height:12" coordorigin="3513,715" coordsize="13,12" path="m3526,715l3514,715,3514,720,3513,726,3518,727,3519,721,3524,720,3526,715xe" filled="true" fillcolor="#231f20" stroked="false">
                <v:path arrowok="t"/>
                <v:fill type="solid"/>
              </v:shape>
              <v:shape style="position:absolute;left:3681;top:738;width:208;height:202" type="#_x0000_t75" stroked="false">
                <v:imagedata r:id="rId87" o:title=""/>
              </v:shape>
              <v:shape style="position:absolute;left:3406;top:480;width:914;height:1354" type="#_x0000_t75" stroked="false">
                <v:imagedata r:id="rId88" o:title=""/>
              </v:shape>
              <v:shape style="position:absolute;left:3474;top:517;width:399;height:354" type="#_x0000_t75" stroked="false">
                <v:imagedata r:id="rId89" o:title=""/>
              </v:shape>
              <v:shape style="position:absolute;left:4440;top:539;width:1233;height:1310" type="#_x0000_t75" stroked="false">
                <v:imagedata r:id="rId90" o:title=""/>
              </v:shape>
              <v:shape style="position:absolute;left:3484;top:2005;width:1119;height:1311" type="#_x0000_t75" stroked="false">
                <v:imagedata r:id="rId91" o:title=""/>
              </v:shape>
              <v:shape style="position:absolute;left:3897;top:3174;width:146;height:221" type="#_x0000_t75" stroked="false">
                <v:imagedata r:id="rId92" o:title=""/>
              </v:shape>
              <v:shape style="position:absolute;left:3529;top:2053;width:1071;height:1348" type="#_x0000_t75" stroked="false">
                <v:imagedata r:id="rId93" o:title=""/>
              </v:shape>
              <v:shape style="position:absolute;left:4723;top:2156;width:900;height:1282" type="#_x0000_t75" stroked="false">
                <v:imagedata r:id="rId94" o:title=""/>
              </v:shape>
              <v:shape style="position:absolute;left:3260;top:3564;width:2552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846" w:right="84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Carolina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04.223999pt;margin-top:17.273464pt;width:128.6pt;height:180.55pt;mso-position-horizontal-relative:page;mso-position-vertical-relative:paragraph;z-index:2656;mso-wrap-distance-left:0;mso-wrap-distance-right:0" coordorigin="6084,345" coordsize="2572,3611">
            <v:group style="position:absolute;left:6089;top:350;width:2562;height:2" coordorigin="6089,350" coordsize="2562,2">
              <v:shape style="position:absolute;left:6089;top:350;width:2562;height:2" coordorigin="6089,350" coordsize="2562,0" path="m6089,350l8651,350e" filled="false" stroked="true" strokeweight=".5pt" strokecolor="#231f20">
                <v:path arrowok="t"/>
              </v:shape>
            </v:group>
            <v:group style="position:absolute;left:6094;top:355;width:2;height:3204" coordorigin="6094,355" coordsize="2,3204">
              <v:shape style="position:absolute;left:6094;top:355;width:2;height:3204" coordorigin="6094,355" coordsize="0,3204" path="m6094,3559l6094,355e" filled="false" stroked="true" strokeweight=".5pt" strokecolor="#231f20">
                <v:path arrowok="t"/>
              </v:shape>
            </v:group>
            <v:group style="position:absolute;left:8646;top:355;width:2;height:3204" coordorigin="8646,355" coordsize="2,3204">
              <v:shape style="position:absolute;left:8646;top:355;width:2;height:3204" coordorigin="8646,355" coordsize="0,3204" path="m8646,3559l8646,355e" filled="false" stroked="true" strokeweight=".5pt" strokecolor="#231f20">
                <v:path arrowok="t"/>
              </v:shape>
            </v:group>
            <v:group style="position:absolute;left:6089;top:3564;width:2562;height:2" coordorigin="6089,3564" coordsize="2562,2">
              <v:shape style="position:absolute;left:6089;top:3564;width:2562;height:2" coordorigin="6089,3564" coordsize="2562,0" path="m6089,3564l8651,3564e" filled="false" stroked="true" strokeweight=".5pt" strokecolor="#231f20">
                <v:path arrowok="t"/>
              </v:shape>
            </v:group>
            <v:group style="position:absolute;left:6094;top:3569;width:2;height:377" coordorigin="6094,3569" coordsize="2,377">
              <v:shape style="position:absolute;left:6094;top:3569;width:2;height:377" coordorigin="6094,3569" coordsize="0,377" path="m6094,3946l6094,3569e" filled="false" stroked="true" strokeweight=".5pt" strokecolor="#231f20">
                <v:path arrowok="t"/>
              </v:shape>
            </v:group>
            <v:group style="position:absolute;left:8646;top:3569;width:2;height:377" coordorigin="8646,3569" coordsize="2,377">
              <v:shape style="position:absolute;left:8646;top:3569;width:2;height:377" coordorigin="8646,3569" coordsize="0,377" path="m8646,3946l8646,3569e" filled="false" stroked="true" strokeweight=".5pt" strokecolor="#231f20">
                <v:path arrowok="t"/>
              </v:shape>
            </v:group>
            <v:group style="position:absolute;left:6089;top:3951;width:2562;height:2" coordorigin="6089,3951" coordsize="2562,2">
              <v:shape style="position:absolute;left:6089;top:3951;width:2562;height:2" coordorigin="6089,3951" coordsize="2562,0" path="m6089,3951l8651,3951e" filled="false" stroked="true" strokeweight=".5pt" strokecolor="#231f20">
                <v:path arrowok="t"/>
              </v:shape>
            </v:group>
            <v:group style="position:absolute;left:6585;top:1085;width:648;height:340" coordorigin="6585,1085" coordsize="648,340">
              <v:shape style="position:absolute;left:6585;top:1085;width:648;height:340" coordorigin="6585,1085" coordsize="648,340" path="m6787,1085l6758,1098,6754,1109,6754,1125,6758,1136,6755,1140,6750,1142,6751,1149,6724,1171,6676,1223,6632,1289,6596,1375,6585,1424,6598,1419,6592,1404,6595,1394,6598,1384,6602,1374,6606,1363,6611,1352,6654,1265,6709,1194,6748,1159,6754,1159,6757,1148,6765,1136,6769,1099,6802,1090,6832,1090,6822,1087,6787,1085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87,1166l7079,1166,7100,1184,7120,1205,7176,1283,7211,1352,7225,1398,7222,1412,7233,1417,7209,1337,7173,1269,7112,1188,7087,1166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47,1182l6937,1182,6969,1205,7010,1224,7049,1225,7054,1220,7019,1220,6991,1210,6966,1195,6947,1182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754,1159l6748,1159,6744,1182,6744,1183,6750,1203,6763,1217,6781,1224,6811,1221,6820,1216,6786,1216,6753,1201,6751,1184,6751,1178,6752,1164,6754,1159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78,1094l7041,1094,7074,1098,7083,1114,7083,1131,7077,1147,7067,1161,7070,1178,7068,1194,7062,1208,7053,1219,7019,1220,7054,1220,7074,1196,7077,1186,7073,1173,7079,1166,7087,1166,7077,1156,7087,1143,7090,1125,7090,1124,7086,1106,7078,1094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832,1090l6802,1090,6844,1099,6872,1119,6870,1131,6870,1140,6869,1147,6870,1156,6874,1166,6853,1191,6821,1210,6786,1216,6820,1216,6839,1207,6863,1190,6881,1175,6892,1175,6890,1174,6875,1153,6879,1124,6889,1120,6898,1116,6904,1115,6879,1115,6855,1098,6832,1090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892,1175l6881,1175,6892,1183,6907,1188,6923,1188,6935,1183,6914,1183,6892,1175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53,1119l6946,1119,6954,1130,6953,1147,6948,1163,6939,1175,6914,1183,6935,1183,6937,1182,6947,1182,6944,1180,6950,1169,6956,1157,6960,1144,6960,1126,6967,1122,6953,1122,6953,1119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40,1112l6918,1112,6928,1113,6935,1126,6946,1119,6953,1119,6953,1113,6942,1113,6940,1112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41,1087l7008,1094,6978,1107,6953,1122,6967,1122,6982,1111,7010,1099,7041,1094,7078,1094,7077,1091,7041,1087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18,1107l6905,1108,6892,1111,6879,1115,6904,1115,6908,1113,6918,1112,6940,1112,6932,1110,6918,1107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54,1110l6942,1113,6953,1113,6954,1110xe" filled="true" fillcolor="#231f20" stroked="false">
                <v:path arrowok="t"/>
                <v:fill type="solid"/>
              </v:shape>
              <v:shape style="position:absolute;left:6751;top:1090;width:332;height:130" type="#_x0000_t75" stroked="false">
                <v:imagedata r:id="rId95" o:title=""/>
              </v:shape>
              <v:shape style="position:absolute;left:6373;top:1241;width:1040;height:998" type="#_x0000_t75" stroked="false">
                <v:imagedata r:id="rId96" o:title=""/>
              </v:shape>
              <v:shape style="position:absolute;left:7625;top:1148;width:426;height:340" type="#_x0000_t75" stroked="false">
                <v:imagedata r:id="rId97" o:title=""/>
              </v:shape>
              <v:shape style="position:absolute;left:6894;top:971;width:1472;height:2473" type="#_x0000_t75" stroked="false">
                <v:imagedata r:id="rId98" o:title=""/>
              </v:shape>
              <v:shape style="position:absolute;left:7687;top:2712;width:149;height:123" type="#_x0000_t75" stroked="false">
                <v:imagedata r:id="rId99" o:title=""/>
              </v:shape>
              <v:shape style="position:absolute;left:7187;top:2726;width:382;height:393" type="#_x0000_t75" stroked="false">
                <v:imagedata r:id="rId100" o:title=""/>
              </v:shape>
              <v:shape style="position:absolute;left:7513;top:3274;width:279;height:159" type="#_x0000_t75" stroked="false">
                <v:imagedata r:id="rId101" o:title=""/>
              </v:shape>
              <v:shape style="position:absolute;left:7017;top:3307;width:264;height:119" type="#_x0000_t75" stroked="false">
                <v:imagedata r:id="rId102" o:title=""/>
              </v:shape>
              <v:shape style="position:absolute;left:6094;top:3564;width:2552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846" w:right="84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Laura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445.957001pt;margin-top:17.273464pt;width:100.25pt;height:180.55pt;mso-position-horizontal-relative:page;mso-position-vertical-relative:paragraph;z-index:2704;mso-wrap-distance-left:0;mso-wrap-distance-right:0" coordorigin="8919,345" coordsize="2005,3611">
            <v:group style="position:absolute;left:8924;top:350;width:1995;height:2" coordorigin="8924,350" coordsize="1995,2">
              <v:shape style="position:absolute;left:8924;top:350;width:1995;height:2" coordorigin="8924,350" coordsize="1995,0" path="m8924,350l10918,350e" filled="false" stroked="true" strokeweight=".5pt" strokecolor="#231f20">
                <v:path arrowok="t"/>
              </v:shape>
            </v:group>
            <v:group style="position:absolute;left:8929;top:355;width:2;height:3204" coordorigin="8929,355" coordsize="2,3204">
              <v:shape style="position:absolute;left:8929;top:355;width:2;height:3204" coordorigin="8929,355" coordsize="0,3204" path="m8929,3559l8929,355e" filled="false" stroked="true" strokeweight=".5pt" strokecolor="#231f20">
                <v:path arrowok="t"/>
              </v:shape>
            </v:group>
            <v:group style="position:absolute;left:10913;top:355;width:2;height:3204" coordorigin="10913,355" coordsize="2,3204">
              <v:shape style="position:absolute;left:10913;top:355;width:2;height:3204" coordorigin="10913,355" coordsize="0,3204" path="m10913,3559l10913,355e" filled="false" stroked="true" strokeweight=".5pt" strokecolor="#231f20">
                <v:path arrowok="t"/>
              </v:shape>
            </v:group>
            <v:group style="position:absolute;left:8924;top:3564;width:1995;height:2" coordorigin="8924,3564" coordsize="1995,2">
              <v:shape style="position:absolute;left:8924;top:3564;width:1995;height:2" coordorigin="8924,3564" coordsize="1995,0" path="m8924,3564l10918,3564e" filled="false" stroked="true" strokeweight=".5pt" strokecolor="#231f20">
                <v:path arrowok="t"/>
              </v:shape>
            </v:group>
            <v:group style="position:absolute;left:8929;top:3569;width:2;height:377" coordorigin="8929,3569" coordsize="2,377">
              <v:shape style="position:absolute;left:8929;top:3569;width:2;height:377" coordorigin="8929,3569" coordsize="0,377" path="m8929,3946l8929,3569e" filled="false" stroked="true" strokeweight=".5pt" strokecolor="#231f20">
                <v:path arrowok="t"/>
              </v:shape>
            </v:group>
            <v:group style="position:absolute;left:10913;top:3569;width:2;height:377" coordorigin="10913,3569" coordsize="2,377">
              <v:shape style="position:absolute;left:10913;top:3569;width:2;height:377" coordorigin="10913,3569" coordsize="0,377" path="m10913,3946l10913,3569e" filled="false" stroked="true" strokeweight=".5pt" strokecolor="#231f20">
                <v:path arrowok="t"/>
              </v:shape>
            </v:group>
            <v:group style="position:absolute;left:8924;top:3951;width:1995;height:2" coordorigin="8924,3951" coordsize="1995,2">
              <v:shape style="position:absolute;left:8924;top:3951;width:1995;height:2" coordorigin="8924,3951" coordsize="1995,0" path="m8924,3951l10918,3951e" filled="false" stroked="true" strokeweight=".5pt" strokecolor="#231f20">
                <v:path arrowok="t"/>
              </v:shape>
              <v:shape style="position:absolute;left:9557;top:2430;width:728;height:1006" type="#_x0000_t75" stroked="false">
                <v:imagedata r:id="rId103" o:title=""/>
              </v:shape>
              <v:shape style="position:absolute;left:10148;top:3064;width:133;height:142" type="#_x0000_t75" stroked="false">
                <v:imagedata r:id="rId104" o:title=""/>
              </v:shape>
              <v:shape style="position:absolute;left:9630;top:2930;width:542;height:436" type="#_x0000_t75" stroked="false">
                <v:imagedata r:id="rId105" o:title=""/>
              </v:shape>
              <v:shape style="position:absolute;left:9743;top:2598;width:383;height:397" type="#_x0000_t75" stroked="false">
                <v:imagedata r:id="rId106" o:title=""/>
              </v:shape>
              <v:shape style="position:absolute;left:9671;top:2435;width:605;height:492" type="#_x0000_t75" stroked="false">
                <v:imagedata r:id="rId107" o:title=""/>
              </v:shape>
              <v:shape style="position:absolute;left:9562;top:2892;width:118;height:112" type="#_x0000_t75" stroked="false">
                <v:imagedata r:id="rId108" o:title=""/>
              </v:shape>
              <v:shape style="position:absolute;left:9557;top:2428;width:729;height:1009" type="#_x0000_t75" stroked="false">
                <v:imagedata r:id="rId109" o:title=""/>
              </v:shape>
              <v:shape style="position:absolute;left:9743;top:2598;width:383;height:397" type="#_x0000_t75" stroked="false">
                <v:imagedata r:id="rId110" o:title=""/>
              </v:shape>
              <v:shape style="position:absolute;left:9630;top:2930;width:542;height:436" type="#_x0000_t75" stroked="false">
                <v:imagedata r:id="rId111" o:title=""/>
              </v:shape>
              <v:shape style="position:absolute;left:10148;top:3064;width:133;height:142" type="#_x0000_t75" stroked="false">
                <v:imagedata r:id="rId112" o:title=""/>
              </v:shape>
              <v:shape style="position:absolute;left:9562;top:2661;width:528;height:769" type="#_x0000_t75" stroked="false">
                <v:imagedata r:id="rId113" o:title=""/>
              </v:shape>
              <v:shape style="position:absolute;left:8929;top:3564;width:1985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721" w:right="721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Sofia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Quais dessas meninas tem a mesma quantidade de</w:t>
      </w:r>
      <w:r>
        <w:rPr>
          <w:color w:val="231F20"/>
          <w:spacing w:val="-2"/>
        </w:rPr>
        <w:t> </w:t>
      </w:r>
      <w:r>
        <w:rPr>
          <w:color w:val="231F20"/>
        </w:rPr>
        <w:t>bonecas?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Carolina.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Sofia.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Carolina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Laura.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Laura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Sofia.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82"/>
          <w:pgSz w:w="11910" w:h="16840"/>
          <w:pgMar w:header="417" w:footer="524" w:top="1300" w:bottom="720" w:left="740" w:right="740"/>
          <w:pgNumType w:start="7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fila de formigas andando em direção à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flor.</w:t>
      </w:r>
      <w:r>
        <w:rPr>
          <w:spacing w:val="-3"/>
        </w:rPr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53.943501pt;margin-top:12.386196pt;width:487.4pt;height:144.15pt;mso-position-horizontal-relative:page;mso-position-vertical-relative:paragraph;z-index:2728;mso-wrap-distance-left:0;mso-wrap-distance-right:0" coordorigin="1079,248" coordsize="9748,2883">
            <v:group style="position:absolute;left:1443;top:1969;width:1371;height:1153" coordorigin="1443,1969" coordsize="1371,1153">
              <v:shape style="position:absolute;left:1443;top:1969;width:1371;height:1153" coordorigin="1443,1969" coordsize="1371,1153" path="m2267,2610l2065,2610,2083,2679,2089,2760,2090,2848,2092,2934,2100,3013,2121,3078,2160,3121,2146,3053,2142,2976,2146,2893,2153,2807,2163,2720,2172,2634,2201,2633,2225,2627,2267,2610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25,2574l1934,2574,1886,2618,1824,2653,1755,2685,1685,2717,1619,2752,1554,2788,1523,2801,1488,2814,1465,2835,1471,2871,1539,2833,1612,2798,1688,2768,1844,2710,1921,2680,1995,2647,2065,2610,2341,2610,2325,257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41,2610l2267,2610,2311,2645,2355,2692,2399,2743,2445,2788,2496,2821,2505,2800,2451,2744,2396,2688,2349,2627,2341,2610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726,2354l1662,2354,1599,2366,1542,2389,1459,2464,1443,2516,1447,2574,1481,2622,1544,2659,1625,2680,1709,2681,1775,2658,1824,2622,1872,2588,1934,2574,2325,2574,2315,2551,2328,2547,2334,2535,2339,2522,2350,2515,2640,2515,2623,2479,2652,2479,2658,2479,2672,2474,2683,2468,2668,2445,2000,2445,1982,2444,1980,2432,1887,2432,1843,2392,1788,2366,1726,235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40,2515l2576,2515,2622,2561,2677,2598,2740,2627,2813,2646,2788,2600,2742,2575,2690,2555,2646,2528,2640,2515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576,2515l2350,2515,2402,2528,2461,2527,2521,2520,2576,2515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52,2479l2623,2479,2642,2481,2652,247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060,2419l2026,2432,2000,2445,2668,2445,2653,2420,2101,2420,2060,241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921,2206l1863,2206,1872,2260,1881,2313,1887,2366,1887,2389,1887,2432,1980,2432,1968,2359,1951,2278,1923,2209,1921,2206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15,1969l2279,1969,2228,2023,2185,2085,2150,2155,2124,2234,2107,2322,2101,2420,2653,2420,2646,2409,2614,2349,2160,2349,2165,2264,2191,2195,2230,2136,2270,2083,2301,2029,2315,196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208,2254l2195,2277,2184,2302,2174,2327,2160,2349,2614,2349,2613,2347,2583,2283,2574,2265,2281,2265,2208,225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31,2149l2572,2164,2523,2197,2493,2242,2420,2250,2351,2261,2281,2265,2574,2265,2552,2218,2594,2210,2639,2204,2676,2191,2695,2159,2631,214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875,2159l1788,2170,1606,2184,1519,2194,1581,2221,1650,2234,1723,2235,1795,2225,1863,2206,1921,2206,1875,2159xe" filled="true" fillcolor="#231f20" stroked="false">
                <v:path arrowok="t"/>
                <v:fill type="solid"/>
              </v:shape>
              <v:shape style="position:absolute;left:3141;top:1314;width:1371;height:1807" type="#_x0000_t75" stroked="false">
                <v:imagedata r:id="rId115" o:title=""/>
              </v:shape>
              <v:shape style="position:absolute;left:3692;top:1508;width:126;height:129" type="#_x0000_t75" stroked="false">
                <v:imagedata r:id="rId116" o:title=""/>
              </v:shape>
            </v:group>
            <v:group style="position:absolute;left:3896;top:1898;width:29;height:17" coordorigin="3896,1898" coordsize="29,17">
              <v:shape style="position:absolute;left:3896;top:1898;width:29;height:17" coordorigin="3896,1898" coordsize="29,17" path="m3906,1898l3896,1906,3905,1911,3923,1914,3924,1911,3915,1911,3906,1898xe" filled="true" fillcolor="#231f20" stroked="false">
                <v:path arrowok="t"/>
                <v:fill type="solid"/>
              </v:shape>
              <v:shape style="position:absolute;left:3896;top:1898;width:29;height:17" coordorigin="3896,1898" coordsize="29,17" path="m3925,1905l3915,1911,3924,1911,3925,1905xe" filled="true" fillcolor="#231f20" stroked="false">
                <v:path arrowok="t"/>
                <v:fill type="solid"/>
              </v:shape>
            </v:group>
            <v:group style="position:absolute;left:3896;top:1898;width:29;height:17" coordorigin="3896,1898" coordsize="29,17">
              <v:shape style="position:absolute;left:3896;top:1898;width:29;height:17" coordorigin="3896,1898" coordsize="29,17" path="m3925,1905l3923,1914,3905,1911,3896,1906,3906,1898,3915,1911,3925,1905xe" filled="false" stroked="true" strokeweight=".878pt" strokecolor="#231f20">
                <v:path arrowok="t"/>
              </v:shape>
            </v:group>
            <v:group style="position:absolute;left:3733;top:1795;width:14;height:13" coordorigin="3733,1795" coordsize="14,13">
              <v:shape style="position:absolute;left:3733;top:1795;width:14;height:13" coordorigin="3733,1795" coordsize="14,13" path="m3742,1795l3738,1797,3733,1803,3737,1808,3742,1806,3746,1801,3742,1795xe" filled="true" fillcolor="#231f20" stroked="false">
                <v:path arrowok="t"/>
                <v:fill type="solid"/>
              </v:shape>
            </v:group>
            <v:group style="position:absolute;left:3733;top:1795;width:14;height:13" coordorigin="3733,1795" coordsize="14,13">
              <v:shape style="position:absolute;left:3733;top:1795;width:14;height:13" coordorigin="3733,1795" coordsize="14,13" path="m3746,1801l3742,1806,3737,1808,3733,1803,3738,1797,3742,1795,3746,1801xe" filled="false" stroked="true" strokeweight=".878pt" strokecolor="#231f20">
                <v:path arrowok="t"/>
              </v:shape>
            </v:group>
            <v:group style="position:absolute;left:3703;top:1802;width:28;height:13" coordorigin="3703,1802" coordsize="28,13">
              <v:shape style="position:absolute;left:3703;top:1802;width:28;height:13" coordorigin="3703,1802" coordsize="28,13" path="m3703,1805l3708,1815,3714,1808,3728,1808,3728,1807,3719,1807,3703,1805xe" filled="true" fillcolor="#231f20" stroked="false">
                <v:path arrowok="t"/>
                <v:fill type="solid"/>
              </v:shape>
              <v:shape style="position:absolute;left:3703;top:1802;width:28;height:13" coordorigin="3703,1802" coordsize="28,13" path="m3728,1808l3714,1808,3731,1813,3728,1808xe" filled="true" fillcolor="#231f20" stroked="false">
                <v:path arrowok="t"/>
                <v:fill type="solid"/>
              </v:shape>
              <v:shape style="position:absolute;left:3703;top:1802;width:28;height:13" coordorigin="3703,1802" coordsize="28,13" path="m3725,1802l3719,1807,3728,1807,3725,1802xe" filled="true" fillcolor="#231f20" stroked="false">
                <v:path arrowok="t"/>
                <v:fill type="solid"/>
              </v:shape>
            </v:group>
            <v:group style="position:absolute;left:3703;top:1802;width:28;height:13" coordorigin="3703,1802" coordsize="28,13">
              <v:shape style="position:absolute;left:3703;top:1802;width:28;height:13" coordorigin="3703,1802" coordsize="28,13" path="m3725,1802l3731,1813,3714,1808,3708,1815,3703,1805,3719,1807,3725,1802xe" filled="false" stroked="true" strokeweight=".878pt" strokecolor="#231f20">
                <v:path arrowok="t"/>
              </v:shape>
            </v:group>
            <v:group style="position:absolute;left:3665;top:1811;width:32;height:26" coordorigin="3665,1811" coordsize="32,26">
              <v:shape style="position:absolute;left:3665;top:1811;width:32;height:26" coordorigin="3665,1811" coordsize="32,26" path="m3697,1811l3687,1812,3679,1818,3671,1827,3665,1836,3674,1830,3683,1825,3692,1820,3697,1811xe" filled="true" fillcolor="#231f20" stroked="false">
                <v:path arrowok="t"/>
                <v:fill type="solid"/>
              </v:shape>
            </v:group>
            <v:group style="position:absolute;left:3665;top:1811;width:32;height:26" coordorigin="3665,1811" coordsize="32,26">
              <v:shape style="position:absolute;left:3665;top:1811;width:32;height:26" coordorigin="3665,1811" coordsize="32,26" path="m3697,1811l3692,1820,3683,1825,3674,1830,3665,1836,3671,1827,3679,1818,3687,1812,3697,1811xe" filled="false" stroked="true" strokeweight=".878pt" strokecolor="#231f20">
                <v:path arrowok="t"/>
              </v:shape>
            </v:group>
            <v:group style="position:absolute;left:3575;top:1798;width:103;height:16" coordorigin="3575,1798" coordsize="103,16">
              <v:shape style="position:absolute;left:3575;top:1798;width:103;height:16" coordorigin="3575,1798" coordsize="103,16" path="m3647,1802l3608,1802,3626,1804,3643,1809,3660,1814,3678,1814,3652,1803,3647,1802xe" filled="true" fillcolor="#231f20" stroked="false">
                <v:path arrowok="t"/>
                <v:fill type="solid"/>
              </v:shape>
              <v:shape style="position:absolute;left:3575;top:1798;width:103;height:16" coordorigin="3575,1798" coordsize="103,16" path="m3627,1798l3601,1799,3575,1807,3588,1813,3596,1803,3608,1802,3647,1802,3627,1798xe" filled="true" fillcolor="#231f20" stroked="false">
                <v:path arrowok="t"/>
                <v:fill type="solid"/>
              </v:shape>
            </v:group>
            <v:group style="position:absolute;left:3575;top:1798;width:103;height:16" coordorigin="3575,1798" coordsize="103,16">
              <v:shape style="position:absolute;left:3575;top:1798;width:103;height:16" coordorigin="3575,1798" coordsize="103,16" path="m3678,1814l3660,1814,3643,1809,3626,1804,3608,1802,3596,1803,3588,1813,3575,1807,3601,1799,3627,1798,3652,1803,3678,1814xe" filled="false" stroked="true" strokeweight=".878pt" strokecolor="#231f20">
                <v:path arrowok="t"/>
              </v:shape>
            </v:group>
            <v:group style="position:absolute;left:3549;top:1787;width:19;height:20" coordorigin="3549,1787" coordsize="19,20">
              <v:shape style="position:absolute;left:3549;top:1787;width:19;height:20" coordorigin="3549,1787" coordsize="19,20" path="m3556,1787l3549,1795,3556,1798,3562,1807,3568,1799,3562,1796,3556,1787xe" filled="true" fillcolor="#231f20" stroked="false">
                <v:path arrowok="t"/>
                <v:fill type="solid"/>
              </v:shape>
            </v:group>
            <v:group style="position:absolute;left:3549;top:1787;width:19;height:20" coordorigin="3549,1787" coordsize="19,20">
              <v:shape style="position:absolute;left:3549;top:1787;width:19;height:20" coordorigin="3549,1787" coordsize="19,20" path="m3568,1799l3562,1807,3556,1798,3549,1795,3556,1787,3562,1796,3568,1799xe" filled="false" stroked="true" strokeweight=".878pt" strokecolor="#231f20">
                <v:path arrowok="t"/>
              </v:shape>
            </v:group>
            <v:group style="position:absolute;left:3519;top:1786;width:21;height:13" coordorigin="3519,1786" coordsize="21,13">
              <v:shape style="position:absolute;left:3519;top:1786;width:21;height:13" coordorigin="3519,1786" coordsize="21,13" path="m3539,1792l3530,1792,3535,1799,3540,1793,3539,1792xe" filled="true" fillcolor="#231f20" stroked="false">
                <v:path arrowok="t"/>
                <v:fill type="solid"/>
              </v:shape>
              <v:shape style="position:absolute;left:3519;top:1786;width:21;height:13" coordorigin="3519,1786" coordsize="21,13" path="m3519,1786l3525,1796,3530,1792,3539,1792,3534,1787,3519,1786xe" filled="true" fillcolor="#231f20" stroked="false">
                <v:path arrowok="t"/>
                <v:fill type="solid"/>
              </v:shape>
            </v:group>
            <v:group style="position:absolute;left:3519;top:1786;width:21;height:13" coordorigin="3519,1786" coordsize="21,13">
              <v:shape style="position:absolute;left:3519;top:1786;width:21;height:13" coordorigin="3519,1786" coordsize="21,13" path="m3540,1793l3535,1799,3530,1792,3525,1796,3519,1786,3534,1787,3540,1793xe" filled="false" stroked="true" strokeweight=".878pt" strokecolor="#231f20">
                <v:path arrowok="t"/>
              </v:shape>
            </v:group>
            <v:group style="position:absolute;left:3972;top:1908;width:263;height:160" coordorigin="3972,1908" coordsize="263,160">
              <v:shape style="position:absolute;left:3972;top:1908;width:263;height:160" coordorigin="3972,1908" coordsize="263,160" path="m3975,1908l3972,1908,3974,1911,3987,1911,4001,1914,4015,1917,4029,1922,4058,1931,4099,1981,4104,1995,4110,2014,4116,2032,4125,2051,4140,2068,4144,2057,4131,2051,4122,2032,4123,2018,4119,2006,4111,1993,4103,1980,4098,1967,4098,1953,4128,1953,4083,1933,4055,1923,4026,1914,4002,1909,3976,1909,3975,1908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4128,1953l4098,1953,4123,1956,4149,1964,4174,1972,4200,1971,4197,1968,4193,1965,4179,1965,4157,1963,4133,1955,4128,1953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4235,1942l4219,1947,4206,1954,4193,1961,4179,1965,4193,1965,4198,1962,4208,1959,4218,1956,4228,1951,4235,1942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3999,1908l3976,1909,4002,1909,3999,1908xe" filled="true" fillcolor="#231f20" stroked="false">
                <v:path arrowok="t"/>
                <v:fill type="solid"/>
              </v:shape>
            </v:group>
            <v:group style="position:absolute;left:3972;top:1908;width:263;height:160" coordorigin="3972,1908" coordsize="263,160">
              <v:shape style="position:absolute;left:3972;top:1908;width:263;height:160" coordorigin="3972,1908" coordsize="263,160" path="m4235,1942l4228,1951,4218,1956,4208,1959,4198,1962,4193,1965,4197,1968,4200,1971,4174,1972,4149,1964,4123,1956,4098,1953,4098,1967,4103,1980,4111,1993,4119,2006,4123,2018,4122,2032,4127,2043,4131,2051,4144,2057,4140,2068,4125,2051,4116,2032,4110,2014,4104,1995,4099,1981,4094,1967,4089,1954,4029,1922,4015,1917,4001,1914,3987,1911,3974,1911,3972,1908,3975,1908,3976,1909,3999,1908,4083,1933,4133,1955,4157,1963,4179,1965,4193,1961,4206,1954,4219,1947,4235,1942xe" filled="false" stroked="true" strokeweight=".878pt" strokecolor="#231f20">
                <v:path arrowok="t"/>
              </v:shape>
            </v:group>
            <v:group style="position:absolute;left:3899;top:1918;width:116;height:298" coordorigin="3899,1918" coordsize="116,298">
              <v:shape style="position:absolute;left:3899;top:1918;width:116;height:298" coordorigin="3899,1918" coordsize="116,298" path="m3900,1918l3899,1928,3904,1936,3912,1942,3918,1949,3931,1972,3941,1996,3951,2020,3962,2043,3955,2053,3967,2058,3969,2066,3970,2103,3965,2143,3961,2181,3966,2216,3971,2186,3972,2156,3974,2126,3983,2097,3994,2097,3988,2092,3978,2087,3977,2068,3970,2049,3961,2029,3952,2009,3943,1985,3933,1962,3920,1940,3900,1918xe" filled="true" fillcolor="#231f20" stroked="false">
                <v:path arrowok="t"/>
                <v:fill type="solid"/>
              </v:shape>
              <v:shape style="position:absolute;left:3899;top:1918;width:116;height:298" coordorigin="3899,1918" coordsize="116,298" path="m3994,2097l3983,2097,3991,2105,3999,2113,4007,2119,4015,2123,4008,2112,3999,2101,3994,2097xe" filled="true" fillcolor="#231f20" stroked="false">
                <v:path arrowok="t"/>
                <v:fill type="solid"/>
              </v:shape>
            </v:group>
            <v:group style="position:absolute;left:3899;top:1918;width:116;height:298" coordorigin="3899,1918" coordsize="116,298">
              <v:shape style="position:absolute;left:3899;top:1918;width:116;height:298" coordorigin="3899,1918" coordsize="116,298" path="m3900,1918l3920,1940,3933,1962,3943,1985,3952,2009,3961,2029,3970,2049,3977,2068,3978,2087,3988,2092,3999,2101,4008,2112,4015,2123,4007,2119,3999,2113,3991,2105,3983,2097,3974,2126,3972,2156,3971,2186,3966,2216,3961,2181,3965,2143,3970,2103,3969,2066,3967,2058,3955,2053,3962,2043,3951,2020,3941,1996,3931,1972,3918,1949,3912,1942,3904,1936,3899,1928,3900,1918xe" filled="false" stroked="true" strokeweight=".878pt" strokecolor="#231f20">
                <v:path arrowok="t"/>
              </v:shape>
            </v:group>
            <v:group style="position:absolute;left:1468;top:1543;width:1636;height:774" coordorigin="1468,1543" coordsize="1636,774">
              <v:shape style="position:absolute;left:1468;top:1543;width:1636;height:774" coordorigin="1468,1543" coordsize="1636,774" path="m1539,2231l1476,2232,1470,2251,1468,2274,1472,2298,1480,2316,1560,2314,1607,2306,1484,2306,1480,2289,1478,2269,1480,2251,1486,2236,1684,2236,1716,2232,1717,2232,1603,2232,1539,2231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2106,2180l2023,2187,1945,2202,1871,2223,1724,2269,1649,2288,1569,2302,1484,2306,1607,2306,1635,2302,1708,2282,1779,2259,1849,2235,1919,2213,1990,2198,2018,2194,2049,2191,2079,2189,2141,2189,2106,2180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1684,2236l1486,2236,1564,2243,1641,2241,1684,2236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2141,2189l2079,2189,2107,2189,2159,2197,2250,2223,2256,2225,2305,2233,2380,2233,2417,2227,2328,2227,2271,2221,2216,2209,2161,2194,2141,2189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3098,1543l3022,1558,2945,1572,2626,1625,2547,1640,2470,1655,2391,1674,2321,1697,2263,1731,2218,1782,2187,1841,2162,1908,2142,1979,2123,2054,2104,2128,2061,2144,2015,2158,1919,2182,1873,2194,1777,2218,1666,2232,1603,2232,1717,2232,1788,2219,1856,2203,1919,2187,2025,2162,2074,2149,2119,2132,2114,2123,2115,2114,2119,2104,2122,2095,2139,2022,2158,1955,2179,1891,2205,1829,2265,1739,2359,1688,2435,1667,2513,1649,2593,1635,2675,1622,2840,1599,2920,1586,2999,1571,3075,1553,3096,1553,3103,1547,3103,1543,3101,1543,3098,1543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3096,1553l3075,1553,3078,1553,3080,1553,3080,1557,3026,1605,2979,1661,2936,1724,2898,1790,2860,1857,2822,1923,2782,1985,2740,2039,2690,2091,2632,2137,2566,2175,2494,2205,2415,2223,2328,2227,2417,2227,2513,2205,2570,2181,2642,2139,2702,2089,2754,2033,2799,1970,2842,1901,2884,1827,2919,1766,2958,1705,3001,1647,3049,1593,3096,1553xe" filled="true" fillcolor="#231f20" stroked="false">
                <v:path arrowok="t"/>
                <v:fill type="solid"/>
              </v:shape>
            </v:group>
            <v:group style="position:absolute;left:1478;top:1553;width:1603;height:754" coordorigin="1478,1553" coordsize="1603,754">
              <v:shape style="position:absolute;left:1478;top:1553;width:1603;height:754" coordorigin="1478,1553" coordsize="1603,754" path="m3080,1557l3080,1553,3078,1553,3075,1553,2999,1571,2920,1586,2840,1599,2758,1610,2675,1622,2593,1635,2513,1649,2435,1667,2359,1688,2265,1739,2205,1829,2179,1891,2158,1955,2139,2022,2122,2095,2119,2104,2115,2114,2114,2123,2119,2132,2074,2149,2025,2162,1973,2174,1919,2187,1856,2203,1788,2219,1716,2232,1641,2241,1564,2243,1486,2236,1480,2251,1478,2269,1480,2289,1484,2306,1569,2302,1649,2288,1724,2269,1798,2246,1871,2223,1945,2202,2023,2187,2106,2180,2161,2194,2216,2209,2271,2221,2328,2227,2415,2223,2494,2205,2566,2175,2632,2137,2690,2091,2740,2039,2782,1985,2822,1923,2860,1857,2898,1790,2936,1724,2979,1661,3026,1605,3080,1557xe" filled="false" stroked="true" strokeweight=".878pt" strokecolor="#231f20">
                <v:path arrowok="t"/>
              </v:shape>
            </v:group>
            <v:group style="position:absolute;left:1468;top:1543;width:1636;height:774" coordorigin="1468,1543" coordsize="1636,774">
              <v:shape style="position:absolute;left:1468;top:1543;width:1636;height:774" coordorigin="1468,1543" coordsize="1636,774" path="m2884,1827l2842,1901,2799,1970,2754,2033,2702,2089,2642,2139,2570,2181,2513,2205,2449,2223,2380,2233,2305,2233,2256,2225,2208,2211,2159,2197,2107,2189,2079,2189,2049,2191,1919,2213,1849,2235,1779,2259,1708,2282,1635,2302,1560,2314,1480,2316,1472,2298,1468,2274,1470,2251,1476,2232,1539,2231,1603,2232,1666,2232,1729,2227,1825,2207,1919,2182,1968,2170,2015,2158,2061,2144,2104,2128,2123,2054,2142,1979,2162,1908,2187,1841,2218,1782,2263,1731,2321,1697,2391,1674,2470,1655,2547,1640,2626,1625,2705,1611,2786,1598,2866,1585,2945,1572,3022,1558,3098,1543,3101,1543,3103,1543,3103,1547,3049,1593,3001,1647,2958,1705,2919,1766,2884,1827xe" filled="false" stroked="true" strokeweight=".878pt" strokecolor="#231f20">
                <v:path arrowok="t"/>
              </v:shape>
            </v:group>
            <v:group style="position:absolute;left:2106;top:1628;width:846;height:529" coordorigin="2106,1628" coordsize="846,529">
              <v:shape style="position:absolute;left:2106;top:1628;width:846;height:529" coordorigin="2106,1628" coordsize="846,529" path="m2484,1758l2434,1813,2396,1881,2371,1959,2363,2043,2305,2078,2244,2109,2178,2136,2106,2156,2178,2143,2250,2115,2317,2080,2377,2043,2384,2038,2373,2038,2380,1956,2406,1883,2443,1817,2484,1758xe" filled="true" fillcolor="#231f20" stroked="false">
                <v:path arrowok="t"/>
                <v:fill type="solid"/>
              </v:shape>
              <v:shape style="position:absolute;left:2106;top:1628;width:846;height:529" coordorigin="2106,1628" coordsize="846,529" path="m2742,1668l2695,1691,2658,1723,2634,1768,2627,1827,2566,1883,2506,1938,2442,1991,2373,2038,2384,2038,2476,1974,2564,1900,2645,1823,2631,1823,2639,1785,2668,1722,2720,1687,2733,1681,2742,1668xe" filled="true" fillcolor="#231f20" stroked="false">
                <v:path arrowok="t"/>
                <v:fill type="solid"/>
              </v:shape>
              <v:shape style="position:absolute;left:2106;top:1628;width:846;height:529" coordorigin="2106,1628" coordsize="846,529" path="m2951,1628l2929,1629,2908,1636,2888,1648,2868,1659,2804,1694,2741,1733,2683,1775,2631,1823,2645,1823,2648,1820,2690,1780,2736,1744,2785,1711,2838,1682,2893,1655,2951,1628xe" filled="true" fillcolor="#231f20" stroked="false">
                <v:path arrowok="t"/>
                <v:fill type="solid"/>
              </v:shape>
            </v:group>
            <v:group style="position:absolute;left:2106;top:1628;width:846;height:529" coordorigin="2106,1628" coordsize="846,529">
              <v:shape style="position:absolute;left:2106;top:1628;width:846;height:529" coordorigin="2106,1628" coordsize="846,529" path="m2951,1628l2929,1629,2908,1636,2888,1648,2868,1659,2804,1694,2741,1733,2683,1775,2631,1823,2639,1785,2668,1722,2720,1687,2733,1681,2658,1723,2627,1827,2566,1883,2506,1938,2442,1991,2373,2038,2380,1956,2406,1883,2443,1817,2484,1758,2434,1813,2396,1881,2371,1959,2363,2043,2305,2078,2244,2109,2178,2136,2106,2156,2178,2143,2250,2115,2317,2080,2377,2043,2428,2009,2521,1937,2607,1860,2648,1820,2690,1780,2736,1744,2785,1711,2838,1682,2893,1655,2951,1628xe" filled="false" stroked="true" strokeweight=".878pt" strokecolor="#231f20">
                <v:path arrowok="t"/>
              </v:shape>
              <v:shape style="position:absolute;left:2514;top:1845;width:277;height:107" type="#_x0000_t75" stroked="false">
                <v:imagedata r:id="rId117" o:title=""/>
              </v:shape>
              <v:shape style="position:absolute;left:2273;top:2024;width:370;height:103" type="#_x0000_t75" stroked="false">
                <v:imagedata r:id="rId118" o:title=""/>
              </v:shape>
              <v:shape style="position:absolute;left:4673;top:1054;width:1371;height:2067" type="#_x0000_t75" stroked="false">
                <v:imagedata r:id="rId119" o:title=""/>
              </v:shape>
              <v:shape style="position:absolute;left:6372;top:1758;width:1459;height:1363" type="#_x0000_t75" stroked="false">
                <v:imagedata r:id="rId120" o:title=""/>
              </v:shape>
              <v:shape style="position:absolute;left:8778;top:248;width:1762;height:2860" type="#_x0000_t75" stroked="false">
                <v:imagedata r:id="rId121" o:title=""/>
              </v:shape>
              <v:shape style="position:absolute;left:9948;top:2022;width:197;height:274" type="#_x0000_t75" stroked="false">
                <v:imagedata r:id="rId122" o:title=""/>
              </v:shape>
            </v:group>
            <v:group style="position:absolute;left:9497;top:262;width:208;height:315" coordorigin="9497,262" coordsize="208,315">
              <v:shape style="position:absolute;left:9497;top:262;width:208;height:315" coordorigin="9497,262" coordsize="208,315" path="m9620,289l9566,289,9587,300,9605,314,9621,329,9635,346,9644,359,9646,369,9641,378,9630,389,9615,400,9601,412,9554,455,9497,516,9543,526,9589,539,9635,555,9681,576,9684,565,9690,555,9688,548,9680,526,9671,504,9664,486,9609,486,9606,483,9653,430,9682,401,9698,386,9705,371,9701,355,9688,338,9663,317,9636,298,9620,289xe" filled="true" fillcolor="#ffffff" stroked="false">
                <v:path arrowok="t"/>
                <v:fill type="solid"/>
              </v:shape>
              <v:shape style="position:absolute;left:9497;top:262;width:208;height:315" coordorigin="9497,262" coordsize="208,315" path="m9654,460l9609,486,9664,486,9654,460xe" filled="true" fillcolor="#ffffff" stroked="false">
                <v:path arrowok="t"/>
                <v:fill type="solid"/>
              </v:shape>
              <v:shape style="position:absolute;left:9497;top:262;width:208;height:315" coordorigin="9497,262" coordsize="208,315" path="m9541,262l9523,264,9506,273,9512,288,9519,302,9526,316,9534,328,9549,347,9562,367,9571,389,9575,414,9580,407,9584,403,9591,395,9596,392,9600,388,9608,377,9613,366,9612,355,9607,343,9598,330,9587,316,9577,303,9566,289,9620,289,9608,282,9578,269,9559,263,9541,262xe" filled="true" fillcolor="#ffffff" stroked="false">
                <v:path arrowok="t"/>
                <v:fill type="solid"/>
              </v:shape>
              <v:shape style="position:absolute;left:9798;top:1323;width:260;height:243" type="#_x0000_t75" stroked="false">
                <v:imagedata r:id="rId123" o:title=""/>
              </v:shape>
            </v:group>
            <v:group style="position:absolute;left:9261;top:356;width:262;height:153" coordorigin="9261,356" coordsize="262,153">
              <v:shape style="position:absolute;left:9261;top:356;width:262;height:153" coordorigin="9261,356" coordsize="262,153" path="m9266,421l9282,479,9455,507,9467,509,9474,505,9487,494,9500,484,9523,462,9498,444,9337,444,9301,438,9266,421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472,425l9409,425,9373,441,9337,444,9498,444,9485,435,9472,425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276,356l9266,362,9263,372,9261,379,9310,420,9375,427,9382,427,9396,426,9409,425,9472,425,9467,421,9462,415,9456,412,9432,401,9415,397,9330,397,9312,393,9299,381,9288,359,9276,356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382,393l9330,397,9415,397,9407,395,9382,393xe" filled="true" fillcolor="#ffffff" stroked="false">
                <v:path arrowok="t"/>
                <v:fill type="solid"/>
              </v:shape>
            </v:group>
            <v:group style="position:absolute;left:9679;top:353;width:164;height:251" coordorigin="9679,353" coordsize="164,251">
              <v:shape style="position:absolute;left:9679;top:353;width:164;height:251" coordorigin="9679,353" coordsize="164,251" path="m9836,385l9764,385,9756,400,9747,415,9718,476,9704,539,9698,570,9697,574,9698,581,9708,591,9717,596,9727,603,9736,530,9780,456,9814,435,9826,428,9838,416,9842,402,9839,388,9836,385xe" filled="true" fillcolor="#ffffff" stroked="false">
                <v:path arrowok="t"/>
                <v:fill type="solid"/>
              </v:shape>
              <v:shape style="position:absolute;left:9679;top:353;width:164;height:251" coordorigin="9679,353" coordsize="164,251" path="m9721,353l9726,373,9727,390,9721,405,9710,417,9702,424,9693,429,9682,437,9679,442,9680,446,9682,457,9685,469,9691,492,9703,461,9718,431,9737,405,9764,385,9836,385,9827,376,9802,363,9776,356,9749,353,9721,353xe" filled="true" fillcolor="#ffffff" stroked="false">
                <v:path arrowok="t"/>
                <v:fill type="solid"/>
              </v:shape>
            </v:group>
            <v:group style="position:absolute;left:9317;top:274;width:189;height:134" coordorigin="9317,274" coordsize="189,134">
              <v:shape style="position:absolute;left:9317;top:274;width:189;height:134" coordorigin="9317,274" coordsize="189,134" path="m9498,385l9429,385,9455,391,9479,407,9491,395,9498,385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338,341l9332,341,9329,343,9322,348,9317,354,9320,374,9323,382,9343,386,9354,387,9364,388,9374,388,9402,385,9498,385,9500,381,9505,367,9505,358,9389,358,9372,357,9355,353,9340,343,9338,341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496,321l9470,321,9467,333,9460,342,9389,358,9505,358,9505,351,9501,335,9496,321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454,274l9380,303,9353,329,9355,339,9368,340,9394,341,9420,339,9445,333,9470,321,9496,321,9465,276,9454,274xe" filled="true" fillcolor="#ffffff" stroked="false">
                <v:path arrowok="t"/>
                <v:fill type="solid"/>
              </v:shape>
            </v:group>
            <v:group style="position:absolute;left:9272;top:1403;width:168;height:163" coordorigin="9272,1403" coordsize="168,163">
              <v:shape style="position:absolute;left:9272;top:1403;width:168;height:163" coordorigin="9272,1403" coordsize="168,163" path="m9376,1403l9316,1431,9307,1473,9309,1495,9309,1517,9302,1536,9290,1552,9272,1564,9280,1564,9346,1541,9372,1494,9381,1472,9395,1456,9412,1445,9433,1440,9421,1424,9414,1415,9407,1407,9405,1404,9400,1404,9376,1403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5,1440l9434,1440,9433,1440,9434,1441,9435,1440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7,1438l9435,1440,9436,1440,9437,1438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9,1436l9437,1437,9439,1436xe" filled="true" fillcolor="#ffffff" stroked="false">
                <v:path arrowok="t"/>
                <v:fill type="solid"/>
              </v:shape>
              <v:shape style="position:absolute;left:9724;top:1820;width:117;height:132" type="#_x0000_t75" stroked="false">
                <v:imagedata r:id="rId124" o:title=""/>
              </v:shape>
            </v:group>
            <v:group style="position:absolute;left:9888;top:2561;width:61;height:87" coordorigin="9888,2561" coordsize="61,87">
              <v:shape style="position:absolute;left:9888;top:2561;width:61;height:87" coordorigin="9888,2561" coordsize="61,87" path="m9949,2561l9894,2600,9888,2647,9915,2633,9935,2612,9947,2587,9949,2561xe" filled="true" fillcolor="#ffffff" stroked="false">
                <v:path arrowok="t"/>
                <v:fill type="solid"/>
              </v:shape>
            </v:group>
            <v:group style="position:absolute;left:9492;top:361;width:59;height:84" coordorigin="9492,361" coordsize="59,84">
              <v:shape style="position:absolute;left:9492;top:361;width:59;height:84" coordorigin="9492,361" coordsize="59,84" path="m9531,361l9518,384,9512,396,9505,407,9502,413,9492,418,9507,432,9516,437,9533,444,9550,431,9550,423,9547,406,9544,390,9539,374,9531,361xe" filled="true" fillcolor="#ffffff" stroked="false">
                <v:path arrowok="t"/>
                <v:fill type="solid"/>
              </v:shape>
            </v:group>
            <v:group style="position:absolute;left:9480;top:1059;width:616;height:263" coordorigin="9480,1059" coordsize="616,263">
              <v:shape style="position:absolute;left:9480;top:1059;width:616;height:263" coordorigin="9480,1059" coordsize="616,263" path="m10039,1059l9976,1108,9939,1147,9902,1182,9815,1226,9732,1246,9659,1252,9622,1252,9596,1253,9520,1278,9480,1322,9490,1315,9499,1310,9507,1304,9538,1286,9570,1275,9603,1270,9751,1270,9806,1261,9875,1236,9936,1186,9969,1142,9986,1120,10039,1080,10055,1078,10086,1078,10085,1076,10064,1062,10039,1059xe" filled="true" fillcolor="#231f20" stroked="false">
                <v:path arrowok="t"/>
                <v:fill type="solid"/>
              </v:shape>
              <v:shape style="position:absolute;left:9480;top:1059;width:616;height:263" coordorigin="9480,1059" coordsize="616,263" path="m9751,1270l9603,1270,9638,1270,9695,1272,9751,1270,9751,1270xe" filled="true" fillcolor="#231f20" stroked="false">
                <v:path arrowok="t"/>
                <v:fill type="solid"/>
              </v:shape>
              <v:shape style="position:absolute;left:9480;top:1059;width:616;height:263" coordorigin="9480,1059" coordsize="616,263" path="m10086,1078l10055,1078,10070,1078,10084,1084,10096,1098,10086,1078xe" filled="true" fillcolor="#231f20" stroked="false">
                <v:path arrowok="t"/>
                <v:fill type="solid"/>
              </v:shape>
            </v:group>
            <v:group style="position:absolute;left:1088;top:3121;width:9730;height:2" coordorigin="1088,3121" coordsize="9730,2">
              <v:shape style="position:absolute;left:1088;top:3121;width:9730;height:2" coordorigin="1088,3121" coordsize="9730,0" path="m1088,3121l10818,3121e" filled="false" stroked="true" strokeweight="0pt" strokecolor="#231f20">
                <v:path arrowok="t"/>
              </v:shape>
            </v:group>
            <v:group style="position:absolute;left:1088;top:3121;width:9730;height:2" coordorigin="1088,3121" coordsize="9730,2">
              <v:shape style="position:absolute;left:1088;top:3121;width:9730;height:2" coordorigin="1088,3121" coordsize="9730,0" path="m1088,3121l10818,3121e" filled="false" stroked="true" strokeweight=".878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9"/>
        <w:ind w:left="110" w:right="0"/>
        <w:jc w:val="left"/>
      </w:pPr>
      <w:r>
        <w:rPr>
          <w:color w:val="231F20"/>
        </w:rPr>
        <w:t>A  formiga que está em 1° lugar  nessa fila está carregando qual</w:t>
      </w:r>
      <w:r>
        <w:rPr>
          <w:color w:val="231F20"/>
          <w:spacing w:val="-18"/>
        </w:rPr>
        <w:t> </w:t>
      </w:r>
      <w:r>
        <w:rPr>
          <w:color w:val="231F20"/>
        </w:rPr>
        <w:t>folha?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29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6.062248pt;margin-top:-2.199168pt;width:89.4pt;height:42.8pt;mso-position-horizontal-relative:page;mso-position-vertical-relative:paragraph;z-index:2752" coordorigin="1521,-44" coordsize="1788,856">
            <v:group style="position:absolute;left:1531;top:-34;width:1769;height:837" coordorigin="1531,-34" coordsize="1769,837">
              <v:shape style="position:absolute;left:1531;top:-34;width:1769;height:837" coordorigin="1531,-34" coordsize="1769,837" path="m1608,710l1540,711,1532,732,1531,752,1531,759,1534,783,1543,802,1630,800,1681,792,1548,792,1543,773,1541,752,1543,732,1550,716,1764,716,1798,712,1799,712,1676,712,1608,710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2221,655l2141,661,2065,675,1993,694,1922,715,1852,738,1781,759,1707,776,1630,788,1548,792,1681,792,1711,787,1790,766,1867,740,1942,714,2018,691,2095,675,2125,671,2159,667,2192,665,2259,665,2221,655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1764,716l1550,716,1634,724,1717,721,1764,716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2259,665l2192,665,2221,665,2278,673,2383,703,2436,712,2517,712,2557,706,2461,706,2399,700,2339,687,2280,671,2259,665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3294,-34l3221,-20,3147,-6,2764,58,2688,72,2615,88,2528,108,2453,133,2390,170,2341,225,2308,289,2281,361,2259,438,2239,518,2219,599,2172,617,2122,631,2019,657,1968,671,1865,697,1744,712,1676,712,1799,712,1877,697,1950,680,2019,663,2133,636,2186,622,2234,604,2229,594,2230,583,2234,573,2238,563,2256,484,2276,411,2300,342,2328,276,2358,221,2436,147,2494,123,2568,102,2644,84,2722,70,2801,57,3041,22,3119,9,3195,-6,3269,-23,3292,-23,3299,-30,3300,-34,3297,-34,3294,-34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3292,-23l3269,-23,3272,-23,3275,-23,3274,-19,3216,33,3165,94,3119,161,3077,233,3036,306,2995,377,2952,444,2913,496,2866,545,2814,590,2755,630,2690,663,2620,688,2543,703,2461,706,2557,706,2660,682,2722,656,2790,617,2848,573,2898,523,2943,468,2984,408,3023,342,3062,273,3100,207,3142,141,3189,78,3241,20,3292,-23xe" filled="true" fillcolor="#231f20" stroked="false">
                <v:path arrowok="t"/>
                <v:fill type="solid"/>
              </v:shape>
            </v:group>
            <v:group style="position:absolute;left:1541;top:-23;width:1734;height:816" coordorigin="1541,-23" coordsize="1734,816">
              <v:shape style="position:absolute;left:1541;top:-23;width:1734;height:816" coordorigin="1541,-23" coordsize="1734,816" path="m3274,-19l3275,-23,3272,-23,3269,-23,3195,-6,3119,9,3041,22,2961,34,2881,45,2801,57,2722,70,2644,84,2568,102,2494,123,2436,147,2358,221,2328,276,2300,342,2276,411,2256,484,2238,563,2234,573,2230,583,2229,594,2234,604,2186,622,2133,636,2077,649,2019,663,1950,680,1877,697,1798,712,1717,721,1634,724,1550,716,1543,732,1541,752,1543,773,1548,792,1630,788,1707,776,1781,759,1852,738,1922,715,1993,694,2065,675,2141,661,2221,655,2280,671,2339,687,2399,700,2461,706,2543,703,2620,688,2690,663,2755,630,2814,590,2866,545,2913,496,2952,444,2995,377,3036,306,3077,233,3119,161,3165,94,3216,33,3274,-19xe" filled="false" stroked="true" strokeweight=".95pt" strokecolor="#231f20">
                <v:path arrowok="t"/>
              </v:shape>
            </v:group>
            <v:group style="position:absolute;left:1531;top:-34;width:1769;height:837" coordorigin="1531,-34" coordsize="1769,837">
              <v:shape style="position:absolute;left:1531;top:-34;width:1769;height:837" coordorigin="1531,-34" coordsize="1769,837" path="m3062,273l3023,343,2984,408,2943,468,2898,523,2848,573,2790,617,2722,656,2660,682,2592,701,2517,712,2436,712,2383,703,2331,688,2278,673,2221,665,2192,665,2159,667,2095,675,2018,691,1942,714,1867,740,1790,766,1711,787,1630,800,1543,802,1534,783,1531,757,1532,732,1540,711,1608,710,1676,712,1744,712,1813,706,1917,684,2019,657,2071,644,2122,631,2172,617,2219,599,2239,518,2259,438,2281,361,2308,289,2341,225,2390,170,2453,133,2528,108,2615,88,2688,72,2764,58,2840,45,2917,32,2994,19,3071,7,3147,-6,3221,-20,3294,-34,3297,-34,3300,-34,3299,-30,3241,20,3189,78,3142,141,3100,207,3062,273xe" filled="false" stroked="true" strokeweight=".95pt" strokecolor="#231f20">
                <v:path arrowok="t"/>
              </v:shape>
            </v:group>
            <v:group style="position:absolute;left:2220;top:58;width:915;height:572" coordorigin="2220,58" coordsize="915,572">
              <v:shape style="position:absolute;left:2220;top:58;width:915;height:572" coordorigin="2220,58" coordsize="915,572" path="m2629,199l2576,258,2534,331,2508,416,2499,507,2436,544,2370,578,2299,607,2220,629,2299,615,2376,585,2449,547,2514,507,2521,502,2509,502,2517,413,2545,334,2585,263,2629,199xe" filled="true" fillcolor="#231f20" stroked="false">
                <v:path arrowok="t"/>
                <v:fill type="solid"/>
              </v:shape>
              <v:shape style="position:absolute;left:2220;top:58;width:915;height:572" coordorigin="2220,58" coordsize="915,572" path="m2909,102l2858,126,2818,161,2792,209,2784,274,2719,334,2653,394,2584,451,2509,502,2521,502,2620,432,2669,392,2716,352,2762,309,2804,268,2789,268,2798,228,2829,160,2884,122,2899,115,2909,102xe" filled="true" fillcolor="#231f20" stroked="false">
                <v:path arrowok="t"/>
                <v:fill type="solid"/>
              </v:shape>
              <v:shape style="position:absolute;left:2220;top:58;width:915;height:572" coordorigin="2220,58" coordsize="915,572" path="m3135,58l3111,59,3088,67,3067,79,3045,91,2975,130,2908,171,2845,217,2789,268,2804,268,2807,265,2853,223,2902,183,2956,148,3012,116,3072,87,3135,58xe" filled="true" fillcolor="#231f20" stroked="false">
                <v:path arrowok="t"/>
                <v:fill type="solid"/>
              </v:shape>
            </v:group>
            <v:group style="position:absolute;left:2220;top:58;width:915;height:572" coordorigin="2220,58" coordsize="915,572">
              <v:shape style="position:absolute;left:2220;top:58;width:915;height:572" coordorigin="2220,58" coordsize="915,572" path="m3135,58l3111,59,3088,67,3067,79,3045,91,2975,130,2908,171,2845,217,2789,268,2798,228,2829,160,2884,122,2899,115,2818,161,2784,274,2719,334,2653,394,2584,451,2509,502,2517,413,2545,334,2585,263,2629,199,2576,258,2534,331,2508,416,2499,507,2436,544,2370,578,2299,607,2220,629,2299,615,2376,585,2449,547,2514,507,2569,470,2620,432,2669,392,2716,352,2762,309,2807,265,2853,223,2902,183,2956,148,3012,116,3072,87,3135,58xe" filled="false" stroked="true" strokeweight=".95pt" strokecolor="#231f20">
                <v:path arrowok="t"/>
              </v:shape>
              <v:shape style="position:absolute;left:2662;top:293;width:300;height:116" type="#_x0000_t75" stroked="false">
                <v:imagedata r:id="rId125" o:title=""/>
              </v:shape>
              <v:shape style="position:absolute;left:2401;top:487;width:401;height:111" type="#_x0000_t75" stroked="false">
                <v:imagedata r:id="rId126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6" w:lineRule="exact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5.838997pt;margin-top:-14.789175pt;width:54.5pt;height:52.05pt;mso-position-horizontal-relative:page;mso-position-vertical-relative:paragraph;z-index:2776" coordorigin="1517,-296" coordsize="1090,1041">
            <v:shape style="position:absolute;left:1517;top:-296;width:1089;height:1041" type="#_x0000_t75" stroked="false">
              <v:imagedata r:id="rId127" o:title=""/>
            </v:shape>
            <v:shape style="position:absolute;left:1741;top:-85;width:136;height:140" type="#_x0000_t75" stroked="false">
              <v:imagedata r:id="rId128" o:title=""/>
            </v:shape>
            <v:group style="position:absolute;left:1963;top:343;width:31;height:12" coordorigin="1963,343" coordsize="31,12">
              <v:shape style="position:absolute;left:1963;top:343;width:31;height:12" coordorigin="1963,343" coordsize="31,12" path="m1971,343l1963,346,1972,351,1991,354,1993,346,1986,346,1978,344,1971,343xe" filled="true" fillcolor="#231f20" stroked="false">
                <v:path arrowok="t"/>
                <v:fill type="solid"/>
              </v:shape>
              <v:shape style="position:absolute;left:1963;top:343;width:31;height:12" coordorigin="1963,343" coordsize="31,12" path="m1994,345l1986,346,1993,346,1994,345xe" filled="true" fillcolor="#231f20" stroked="false">
                <v:path arrowok="t"/>
                <v:fill type="solid"/>
              </v:shape>
            </v:group>
            <v:group style="position:absolute;left:1963;top:343;width:31;height:12" coordorigin="1963,343" coordsize="31,12">
              <v:shape style="position:absolute;left:1963;top:343;width:31;height:12" coordorigin="1963,343" coordsize="31,12" path="m1994,345l1991,354,1972,351,1963,346,1971,343,1978,344,1986,346,1994,345xe" filled="false" stroked="true" strokeweight=".95pt" strokecolor="#231f20">
                <v:path arrowok="t"/>
              </v:shape>
            </v:group>
            <v:group style="position:absolute;left:1786;top:226;width:15;height:14" coordorigin="1786,226" coordsize="15,14">
              <v:shape style="position:absolute;left:1786;top:226;width:15;height:14" coordorigin="1786,226" coordsize="15,14" path="m1796,226l1791,228,1786,233,1791,239,1796,237,1801,232,1796,226xe" filled="true" fillcolor="#231f20" stroked="false">
                <v:path arrowok="t"/>
                <v:fill type="solid"/>
              </v:shape>
            </v:group>
            <v:group style="position:absolute;left:1786;top:226;width:15;height:14" coordorigin="1786,226" coordsize="15,14">
              <v:shape style="position:absolute;left:1786;top:226;width:15;height:14" coordorigin="1786,226" coordsize="15,14" path="m1801,232l1796,237,1791,239,1786,233,1791,228,1796,226,1801,232xe" filled="false" stroked="true" strokeweight=".95pt" strokecolor="#231f20">
                <v:path arrowok="t"/>
              </v:shape>
            </v:group>
            <v:group style="position:absolute;left:1753;top:233;width:31;height:14" coordorigin="1753,233" coordsize="31,14">
              <v:shape style="position:absolute;left:1753;top:233;width:31;height:14" coordorigin="1753,233" coordsize="31,14" path="m1753,236l1759,247,1766,239,1781,239,1780,238,1771,238,1753,236xe" filled="true" fillcolor="#231f20" stroked="false">
                <v:path arrowok="t"/>
                <v:fill type="solid"/>
              </v:shape>
              <v:shape style="position:absolute;left:1753;top:233;width:31;height:14" coordorigin="1753,233" coordsize="31,14" path="m1781,239l1766,239,1784,245,1781,239xe" filled="true" fillcolor="#231f20" stroked="false">
                <v:path arrowok="t"/>
                <v:fill type="solid"/>
              </v:shape>
              <v:shape style="position:absolute;left:1753;top:233;width:31;height:14" coordorigin="1753,233" coordsize="31,14" path="m1778,233l1771,238,1780,238,1778,233xe" filled="true" fillcolor="#231f20" stroked="false">
                <v:path arrowok="t"/>
                <v:fill type="solid"/>
              </v:shape>
            </v:group>
            <v:group style="position:absolute;left:1753;top:233;width:31;height:14" coordorigin="1753,233" coordsize="31,14">
              <v:shape style="position:absolute;left:1753;top:233;width:31;height:14" coordorigin="1753,233" coordsize="31,14" path="m1778,233l1784,245,1766,239,1759,247,1753,236,1771,238,1778,233xe" filled="false" stroked="true" strokeweight=".95pt" strokecolor="#231f20">
                <v:path arrowok="t"/>
              </v:shape>
            </v:group>
            <v:group style="position:absolute;left:1713;top:242;width:34;height:28" coordorigin="1713,242" coordsize="34,28">
              <v:shape style="position:absolute;left:1713;top:242;width:34;height:28" coordorigin="1713,242" coordsize="34,28" path="m1747,242l1737,243,1728,250,1720,260,1713,270,1722,263,1733,258,1742,252,1747,242xe" filled="true" fillcolor="#231f20" stroked="false">
                <v:path arrowok="t"/>
                <v:fill type="solid"/>
              </v:shape>
            </v:group>
            <v:group style="position:absolute;left:1713;top:242;width:34;height:28" coordorigin="1713,242" coordsize="34,28">
              <v:shape style="position:absolute;left:1713;top:242;width:34;height:28" coordorigin="1713,242" coordsize="34,28" path="m1747,242l1742,252,1733,258,1722,263,1713,270,1720,260,1728,250,1737,243,1747,242xe" filled="false" stroked="true" strokeweight=".95pt" strokecolor="#231f20">
                <v:path arrowok="t"/>
              </v:shape>
            </v:group>
            <v:group style="position:absolute;left:1616;top:229;width:111;height:18" coordorigin="1616,229" coordsize="111,18">
              <v:shape style="position:absolute;left:1616;top:229;width:111;height:18" coordorigin="1616,229" coordsize="111,18" path="m1693,233l1651,233,1670,235,1689,240,1707,245,1726,246,1699,234,1693,233xe" filled="true" fillcolor="#231f20" stroked="false">
                <v:path arrowok="t"/>
                <v:fill type="solid"/>
              </v:shape>
              <v:shape style="position:absolute;left:1616;top:229;width:111;height:18" coordorigin="1616,229" coordsize="111,18" path="m1671,229l1644,230,1616,238,1629,245,1638,234,1651,233,1693,233,1671,229xe" filled="true" fillcolor="#231f20" stroked="false">
                <v:path arrowok="t"/>
                <v:fill type="solid"/>
              </v:shape>
            </v:group>
            <v:group style="position:absolute;left:1616;top:229;width:111;height:18" coordorigin="1616,229" coordsize="111,18">
              <v:shape style="position:absolute;left:1616;top:229;width:111;height:18" coordorigin="1616,229" coordsize="111,18" path="m1726,246l1707,245,1689,240,1670,235,1651,233,1638,234,1629,245,1616,238,1644,230,1671,229,1699,234,1726,246xe" filled="false" stroked="true" strokeweight=".95pt" strokecolor="#231f20">
                <v:path arrowok="t"/>
              </v:shape>
            </v:group>
            <v:group style="position:absolute;left:1588;top:217;width:21;height:21" coordorigin="1588,217" coordsize="21,21">
              <v:shape style="position:absolute;left:1588;top:217;width:21;height:21" coordorigin="1588,217" coordsize="21,21" path="m1595,217l1588,225,1594,228,1601,238,1608,230,1601,227,1595,217xe" filled="true" fillcolor="#231f20" stroked="false">
                <v:path arrowok="t"/>
                <v:fill type="solid"/>
              </v:shape>
            </v:group>
            <v:group style="position:absolute;left:1588;top:217;width:21;height:21" coordorigin="1588,217" coordsize="21,21">
              <v:shape style="position:absolute;left:1588;top:217;width:21;height:21" coordorigin="1588,217" coordsize="21,21" path="m1608,230l1601,238,1594,228,1588,225,1595,217,1601,227,1608,230xe" filled="false" stroked="true" strokeweight=".95pt" strokecolor="#231f20">
                <v:path arrowok="t"/>
              </v:shape>
            </v:group>
            <v:group style="position:absolute;left:1555;top:216;width:23;height:14" coordorigin="1555,216" coordsize="23,14">
              <v:shape style="position:absolute;left:1555;top:216;width:23;height:14" coordorigin="1555,216" coordsize="23,14" path="m1577,222l1566,222,1572,230,1577,222,1577,222xe" filled="true" fillcolor="#231f20" stroked="false">
                <v:path arrowok="t"/>
                <v:fill type="solid"/>
              </v:shape>
              <v:shape style="position:absolute;left:1555;top:216;width:23;height:14" coordorigin="1555,216" coordsize="23,14" path="m1555,216l1561,226,1566,222,1577,222,1571,217,1555,216xe" filled="true" fillcolor="#231f20" stroked="false">
                <v:path arrowok="t"/>
                <v:fill type="solid"/>
              </v:shape>
            </v:group>
            <v:group style="position:absolute;left:1555;top:216;width:23;height:14" coordorigin="1555,216" coordsize="23,14">
              <v:shape style="position:absolute;left:1555;top:216;width:23;height:14" coordorigin="1555,216" coordsize="23,14" path="m1577,222l1572,230,1566,222,1561,226,1555,216,1571,217,1577,222xe" filled="false" stroked="true" strokeweight=".95pt" strokecolor="#231f20">
                <v:path arrowok="t"/>
              </v:shape>
            </v:group>
            <v:group style="position:absolute;left:2045;top:347;width:284;height:174" coordorigin="2045,347" coordsize="284,174">
              <v:shape style="position:absolute;left:2045;top:347;width:284;height:174" coordorigin="2045,347" coordsize="284,174" path="m2048,347l2045,348,2047,350,2061,351,2076,354,2091,358,2106,363,2138,372,2182,426,2188,441,2194,462,2201,482,2210,502,2226,520,2231,509,2216,502,2213,493,2210,484,2208,474,2206,464,2204,454,2196,439,2187,425,2181,411,2181,396,2213,396,2165,375,2134,363,2103,354,2077,348,2049,348,2048,347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213,396l2181,396,2208,399,2236,408,2263,416,2291,416,2288,412,2284,409,2269,409,2245,407,2219,398,2213,396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329,384l2312,390,2298,397,2283,405,2269,409,2284,409,2284,409,2289,405,2300,403,2311,399,2322,393,2329,384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074,348l2049,348,2077,348,2074,348xe" filled="true" fillcolor="#231f20" stroked="false">
                <v:path arrowok="t"/>
                <v:fill type="solid"/>
              </v:shape>
            </v:group>
            <v:group style="position:absolute;left:2045;top:347;width:284;height:174" coordorigin="2045,347" coordsize="284,174">
              <v:shape style="position:absolute;left:2045;top:347;width:284;height:174" coordorigin="2045,347" coordsize="284,174" path="m2329,384l2322,393,2311,399,2300,403,2289,405,2284,409,2288,412,2291,416,2263,416,2236,408,2208,399,2181,396,2181,411,2187,425,2196,439,2204,454,2206,464,2208,474,2210,484,2213,493,2216,502,2231,509,2226,520,2210,502,2201,482,2194,462,2188,441,2182,426,2177,411,2171,397,2106,363,2091,358,2076,354,2061,351,2047,350,2045,348,2048,347,2049,348,2074,348,2134,363,2192,386,2219,398,2245,407,2269,409,2283,405,2298,397,2312,390,2329,384xe" filled="false" stroked="true" strokeweight=".95pt" strokecolor="#231f20">
                <v:path arrowok="t"/>
              </v:shape>
            </v:group>
            <v:group style="position:absolute;left:1966;top:358;width:125;height:323" coordorigin="1966,358" coordsize="125,323">
              <v:shape style="position:absolute;left:1966;top:358;width:125;height:323" coordorigin="1966,358" coordsize="125,323" path="m1967,358l1966,369,1972,377,1980,385,1986,392,2000,417,2011,443,2022,469,2034,494,2027,504,2040,510,2042,518,2043,559,2038,601,2033,643,2038,680,2044,648,2045,616,2047,584,2057,552,2068,552,2062,547,2051,541,2050,520,2043,500,2033,479,2023,456,2013,431,2003,406,1988,382,1967,358xe" filled="true" fillcolor="#231f20" stroked="false">
                <v:path arrowok="t"/>
                <v:fill type="solid"/>
              </v:shape>
              <v:shape style="position:absolute;left:1966;top:358;width:125;height:323" coordorigin="1966,358" coordsize="125,323" path="m2068,552l2057,552,2065,561,2074,569,2082,576,2091,579,2084,568,2074,556,2068,552xe" filled="true" fillcolor="#231f20" stroked="false">
                <v:path arrowok="t"/>
                <v:fill type="solid"/>
              </v:shape>
            </v:group>
            <v:group style="position:absolute;left:1966;top:358;width:125;height:323" coordorigin="1966,358" coordsize="125,323">
              <v:shape style="position:absolute;left:1966;top:358;width:125;height:323" coordorigin="1966,358" coordsize="125,323" path="m1967,358l1988,382,2003,406,2013,431,2023,456,2033,479,2043,500,2050,520,2051,541,2062,547,2074,556,2084,568,2091,579,2082,576,2074,569,2065,561,2057,552,2047,584,2045,616,2044,648,2038,680,2033,643,2038,601,2043,559,2042,518,2040,510,2027,504,2034,494,2022,469,2011,443,2000,417,1986,392,1980,385,1972,377,1966,369,1967,358xe" filled="false" stroked="true" strokeweight=".9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4"/>
        <w:rPr>
          <w:rFonts w:ascii="Arial" w:hAnsi="Arial" w:cs="Arial" w:eastAsia="Arial" w:hint="default"/>
          <w:sz w:val="41"/>
          <w:szCs w:val="41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48003pt;margin-top:-25.904669pt;width:70.048242pt;height:67.1pt;mso-position-horizontal-relative:page;mso-position-vertical-relative:paragraph;z-index:2800" type="#_x0000_t75" stroked="false">
            <v:imagedata r:id="rId129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90221pt;margin-top:-6.797161pt;width:68.95pt;height:30.3pt;mso-position-horizontal-relative:page;mso-position-vertical-relative:paragraph;z-index:2824" coordorigin="1418,-136" coordsize="1379,606">
            <v:group style="position:absolute;left:1418;top:-136;width:1379;height:606" coordorigin="1418,-136" coordsize="1379,606">
              <v:shape style="position:absolute;left:1418;top:-136;width:1379;height:606" coordorigin="1418,-136" coordsize="1379,606" path="m2329,-136l2257,-136,2183,-124,2107,-98,2031,-56,1962,0,1902,60,1849,126,1802,192,1757,258,1701,272,1638,290,1573,312,1511,338,1433,382,1418,414,1423,434,1432,454,1442,470,1464,458,1484,442,1495,432,1452,432,1450,424,1445,416,1445,408,1477,386,1508,368,1538,354,1569,342,1627,342,1657,326,1722,296,1785,280,1842,280,1806,264,1828,244,1853,230,1866,224,1814,224,1833,192,1854,162,1878,132,1904,102,1933,102,1939,90,1951,64,1958,52,1963,40,1971,30,1985,18,2011,-6,2039,-28,2068,-48,2099,-66,2132,-66,2149,-84,2167,-94,2189,-100,2211,-104,2272,-110,2470,-110,2441,-118,2398,-126,2329,-13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627,342l1569,342,1511,384,1481,408,1452,432,1495,432,1503,424,1523,408,1590,362,1627,34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842,280l1785,280,1851,314,1920,346,1989,372,2060,392,2132,404,2205,410,2279,406,2353,392,2370,386,2214,386,2197,384,2189,384,2158,382,2127,378,2063,362,2035,358,2023,356,2014,350,1999,336,1997,334,1968,334,1927,320,1886,302,1846,282,1842,28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065,160l2032,160,2068,218,2112,278,2161,334,2210,380,2214,386,2370,386,2382,382,2257,382,2203,338,2148,282,2098,216,2065,16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269,108l2235,108,2290,180,2350,238,2412,282,2475,314,2420,342,2365,362,2311,376,2257,382,2382,382,2433,364,2510,322,2547,294,2509,294,2444,268,2381,230,2320,174,2269,10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932,206l1903,206,1915,236,1929,268,1947,302,1968,334,1997,334,1985,316,1972,294,1960,274,1950,252,1941,232,1934,212,1932,20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99,66l2463,66,2507,104,2553,134,2600,154,2644,164,2616,198,2585,230,2549,264,2509,294,2547,294,2646,202,2697,138,2699,134,2624,134,2581,120,2540,94,2499,6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933,102l1904,102,1895,140,1893,158,1898,178,1856,198,1835,210,1814,224,1866,224,1879,218,1903,206,1932,206,1929,194,1955,186,1980,176,2006,168,1923,168,1921,144,1927,116,1933,10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132,-66l2099,-66,2085,-40,2074,-16,2063,10,2054,36,2045,62,2037,86,2029,112,2018,138,1994,144,1923,168,2006,168,2032,160,2065,160,2059,150,2103,140,2147,128,2164,124,2057,124,2060,100,2086,22,2111,-36,2128,-62,2132,-6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775,-6l2745,-6,2730,30,2712,64,2690,100,2668,134,2699,134,2719,104,2740,68,2753,42,2765,16,2775,-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70,-110l2311,-110,2286,-64,2264,-16,2247,32,2235,80,2190,90,2146,102,2101,112,2057,124,2164,124,2235,108,2269,108,2264,102,2364,82,2401,76,2264,76,2293,-16,2339,-104,2342,-108,2477,-108,2470,-11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77,-108l2346,-108,2423,-96,2460,-86,2498,-74,2484,-46,2474,-18,2468,10,2463,38,2414,48,2314,64,2264,76,2401,76,2463,66,2499,66,2498,64,2499,62,2500,62,2560,54,2621,44,2648,36,2493,36,2495,10,2501,-16,2511,-42,2524,-66,2525,-68,2603,-68,2592,-72,2572,-80,2528,-94,2477,-10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603,-68l2526,-68,2527,-66,2562,-56,2596,-42,2631,-30,2665,-22,2678,-20,2702,-20,2712,-16,2656,8,2601,20,2493,36,2648,36,2682,26,2745,-6,2775,-6,2786,-34,2791,-44,2705,-44,2681,-46,2659,-50,2636,-56,2614,-64,2603,-6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791,-72l2781,-72,2770,-66,2758,-56,2747,-50,2728,-46,2705,-44,2791,-44,2795,-52,2796,-62,2791,-7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346,-108l2342,-108,2344,-106,2346,-108xe" filled="true" fillcolor="#231f20" stroked="false">
                <v:path arrowok="t"/>
                <v:fill type="solid"/>
              </v:shape>
            </v:group>
            <v:group style="position:absolute;left:1445;top:341;width:125;height:92" coordorigin="1445,341" coordsize="125,92">
              <v:shape style="position:absolute;left:1445;top:341;width:125;height:92" coordorigin="1445,341" coordsize="125,92" path="m1569,341l1538,354,1508,368,1477,384,1445,407,1445,415,1450,424,1452,432,1481,407,1511,383,1542,361,1569,341xe" filled="true" fillcolor="#ffffff" stroked="false">
                <v:path arrowok="t"/>
                <v:fill type="solid"/>
              </v:shape>
              <v:shape style="position:absolute;left:1806;top:-111;width:692;height:496" type="#_x0000_t75" stroked="false">
                <v:imagedata r:id="rId130" o:title=""/>
              </v:shape>
            </v:group>
            <v:group style="position:absolute;left:2059;top:107;width:417;height:275" coordorigin="2059,107" coordsize="417,275">
              <v:shape style="position:absolute;left:2059;top:107;width:417;height:275" coordorigin="2059,107" coordsize="417,275" path="m2235,107l2191,117,2147,127,2103,138,2059,150,2098,215,2148,280,2203,338,2257,381,2311,374,2365,362,2420,342,2475,314,2412,281,2350,237,2290,179,2235,107xe" filled="true" fillcolor="#ffffff" stroked="false">
                <v:path arrowok="t"/>
                <v:fill type="solid"/>
              </v:shape>
              <v:shape style="position:absolute;left:2264;top:-69;width:481;height:363" type="#_x0000_t75" stroked="false">
                <v:imagedata r:id="rId131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1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844"/>
        <w:jc w:val="left"/>
      </w:pPr>
      <w:r>
        <w:rPr>
          <w:color w:val="231F20"/>
        </w:rPr>
        <w:t>Aline</w:t>
      </w:r>
      <w:r>
        <w:rPr>
          <w:color w:val="231F20"/>
          <w:spacing w:val="-32"/>
        </w:rPr>
        <w:t> </w:t>
      </w:r>
      <w:r>
        <w:rPr>
          <w:color w:val="231F20"/>
        </w:rPr>
        <w:t>fez</w:t>
      </w:r>
      <w:r>
        <w:rPr>
          <w:color w:val="231F20"/>
          <w:spacing w:val="-32"/>
        </w:rPr>
        <w:t> </w:t>
      </w:r>
      <w:r>
        <w:rPr>
          <w:color w:val="231F20"/>
        </w:rPr>
        <w:t>uma</w:t>
      </w:r>
      <w:r>
        <w:rPr>
          <w:color w:val="231F20"/>
          <w:spacing w:val="-32"/>
        </w:rPr>
        <w:t> </w:t>
      </w:r>
      <w:r>
        <w:rPr>
          <w:color w:val="231F20"/>
        </w:rPr>
        <w:t>pesquisa</w:t>
      </w:r>
      <w:r>
        <w:rPr>
          <w:color w:val="231F20"/>
          <w:spacing w:val="-32"/>
        </w:rPr>
        <w:t> </w:t>
      </w:r>
      <w:r>
        <w:rPr>
          <w:color w:val="231F20"/>
        </w:rPr>
        <w:t>em</w:t>
      </w:r>
      <w:r>
        <w:rPr>
          <w:color w:val="231F20"/>
          <w:spacing w:val="-32"/>
        </w:rPr>
        <w:t> </w:t>
      </w:r>
      <w:r>
        <w:rPr>
          <w:color w:val="231F20"/>
        </w:rPr>
        <w:t>sua</w:t>
      </w:r>
      <w:r>
        <w:rPr>
          <w:color w:val="231F20"/>
          <w:spacing w:val="-32"/>
        </w:rPr>
        <w:t> </w:t>
      </w:r>
      <w:r>
        <w:rPr>
          <w:color w:val="231F20"/>
        </w:rPr>
        <w:t>escola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2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</w:rPr>
        <w:t>esporte</w:t>
      </w:r>
      <w:r>
        <w:rPr>
          <w:color w:val="231F20"/>
          <w:spacing w:val="-32"/>
        </w:rPr>
        <w:t> </w:t>
      </w:r>
      <w:r>
        <w:rPr>
          <w:color w:val="231F20"/>
        </w:rPr>
        <w:t>preferido</w:t>
      </w:r>
      <w:r>
        <w:rPr>
          <w:color w:val="231F20"/>
          <w:spacing w:val="-32"/>
        </w:rPr>
        <w:t> </w:t>
      </w:r>
      <w:r>
        <w:rPr>
          <w:color w:val="231F20"/>
        </w:rPr>
        <w:t>pelos</w:t>
      </w:r>
      <w:r>
        <w:rPr>
          <w:color w:val="231F20"/>
          <w:spacing w:val="-32"/>
        </w:rPr>
        <w:t> </w:t>
      </w:r>
      <w:r>
        <w:rPr>
          <w:color w:val="231F20"/>
        </w:rPr>
        <w:t>alunos.</w:t>
      </w:r>
      <w:r>
        <w:rPr>
          <w:color w:val="231F20"/>
          <w:spacing w:val="-32"/>
        </w:rPr>
        <w:t> </w:t>
      </w:r>
      <w:r>
        <w:rPr>
          <w:color w:val="231F20"/>
        </w:rPr>
        <w:t>Nessa </w:t>
      </w:r>
      <w:r>
        <w:rPr>
          <w:color w:val="231F20"/>
        </w:rPr>
        <w:t>pesquisa, cada aluno indicou a preferência por um único</w:t>
      </w:r>
      <w:r>
        <w:rPr>
          <w:color w:val="231F20"/>
          <w:spacing w:val="-2"/>
        </w:rPr>
        <w:t> </w:t>
      </w:r>
      <w:r>
        <w:rPr>
          <w:color w:val="231F20"/>
        </w:rPr>
        <w:t>esporte.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</w:p>
    <w:p>
      <w:pPr>
        <w:spacing w:before="70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46.225998pt;margin-top:8.49689pt;width:351.65pt;height:183.1pt;mso-position-horizontal-relative:page;mso-position-vertical-relative:paragraph;z-index:2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9"/>
                    <w:gridCol w:w="402"/>
                    <w:gridCol w:w="1333"/>
                    <w:gridCol w:w="402"/>
                    <w:gridCol w:w="1350"/>
                    <w:gridCol w:w="402"/>
                    <w:gridCol w:w="1356"/>
                    <w:gridCol w:w="402"/>
                    <w:gridCol w:w="1056"/>
                  </w:tblGrid>
                  <w:tr>
                    <w:trPr>
                      <w:trHeight w:val="606" w:hRule="exact"/>
                    </w:trPr>
                    <w:tc>
                      <w:tcPr>
                        <w:tcW w:w="700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1" w:hRule="exact"/>
                    </w:trPr>
                    <w:tc>
                      <w:tcPr>
                        <w:tcW w:w="203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566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7" w:hRule="exact"/>
                    </w:trPr>
                    <w:tc>
                      <w:tcPr>
                        <w:tcW w:w="203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0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94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0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2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2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30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96.738045pt;margin-top:2.928854pt;width:12.05pt;height:83.7pt;mso-position-horizontal-relative:page;mso-position-vertical-relative:paragraph;z-index:2848" type="#_x0000_t202" filled="false" stroked="false">
            <v:textbox inset="0,0,0,0" style="layout-flow:vertical;mso-layout-flow-alt:bottom-to-top">
              <w:txbxContent>
                <w:p>
                  <w:pPr>
                    <w:spacing w:line="220" w:lineRule="exact" w:before="0"/>
                    <w:ind w:left="20" w:right="-546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0"/>
                    </w:rPr>
                    <w:t>Número de votos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0" w:right="728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5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0"/>
        <w:ind w:left="188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162" w:val="left" w:leader="none"/>
          <w:tab w:pos="6004" w:val="left" w:leader="none"/>
          <w:tab w:pos="7605" w:val="left" w:leader="none"/>
        </w:tabs>
        <w:spacing w:before="73"/>
        <w:ind w:left="2503" w:right="844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vôlei</w:t>
        <w:tab/>
        <w:t>futebol</w:t>
        <w:tab/>
        <w:t>tênis</w:t>
        <w:tab/>
        <w:t>natação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36"/>
        <w:ind w:left="1757" w:right="239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Modalidades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esportivas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97" w:lineRule="auto" w:before="64"/>
        <w:ind w:left="110" w:right="844"/>
        <w:jc w:val="left"/>
      </w:pPr>
      <w:r>
        <w:rPr>
          <w:color w:val="231F20"/>
        </w:rPr>
        <w:t>De acordo com esse gráfico, qual foi o esporte que recebeu, no total, o voto de 15 alunos?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Vôlei.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Futebol.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Tênis.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Natação.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32"/>
          <w:pgSz w:w="11910" w:h="16840"/>
          <w:pgMar w:header="417" w:footer="524" w:top="1300" w:bottom="720" w:left="740" w:right="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0"/>
        <w:jc w:val="left"/>
      </w:pPr>
      <w:r>
        <w:rPr>
          <w:color w:val="231F20"/>
        </w:rPr>
        <w:t>Alice montou o boneco abaixo usando 7 formas</w:t>
      </w:r>
      <w:r>
        <w:rPr>
          <w:color w:val="231F20"/>
          <w:spacing w:val="-2"/>
        </w:rPr>
        <w:t> </w:t>
      </w:r>
      <w:r>
        <w:rPr>
          <w:color w:val="231F20"/>
        </w:rPr>
        <w:t>geométricas.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01.275002pt;margin-top:16.225172pt;width:132.950pt;height:132.4pt;mso-position-horizontal-relative:page;mso-position-vertical-relative:paragraph;z-index:2968;mso-wrap-distance-left:0;mso-wrap-distance-right:0" coordorigin="2026,325" coordsize="2659,2648">
            <v:group style="position:absolute;left:2881;top:335;width:960;height:960" coordorigin="2881,335" coordsize="960,960">
              <v:shape style="position:absolute;left:2881;top:335;width:960;height:960" coordorigin="2881,335" coordsize="960,960" path="m3361,335l3439,341,3513,359,3582,388,3645,427,3700,475,3748,531,3787,594,3817,663,3835,737,3841,815,3835,892,3817,966,3787,1035,3748,1098,3700,1154,3645,1202,3582,1241,3513,1270,3439,1288,3361,1295,3283,1288,3209,1270,3140,1241,3078,1202,3022,1154,2974,1098,2935,1035,2905,966,2887,892,2881,815,2887,737,2905,663,2935,594,2974,531,3022,475,3078,427,3140,388,3209,359,3283,341,3361,335xe" filled="false" stroked="true" strokeweight="1pt" strokecolor="#231f20">
                <v:path arrowok="t"/>
              </v:shape>
            </v:group>
            <v:group style="position:absolute;left:2036;top:1540;width:798;height:475" coordorigin="2036,1540" coordsize="798,475">
              <v:shape style="position:absolute;left:2036;top:1540;width:798;height:475" coordorigin="2036,1540" coordsize="798,475" path="m2036,1800l2833,1540,2833,2014,2036,1800xe" filled="false" stroked="true" strokeweight="1pt" strokecolor="#231f20">
                <v:path arrowok="t"/>
              </v:shape>
            </v:group>
            <v:group style="position:absolute;left:3876;top:1540;width:798;height:475" coordorigin="3876,1540" coordsize="798,475">
              <v:shape style="position:absolute;left:3876;top:1540;width:798;height:475" coordorigin="3876,1540" coordsize="798,475" path="m4674,1800l3876,1540,3876,2014,4674,1800xe" filled="false" stroked="true" strokeweight="1pt" strokecolor="#231f20">
                <v:path arrowok="t"/>
              </v:shape>
            </v:group>
            <v:group style="position:absolute;left:2875;top:1360;width:954;height:876" coordorigin="2875,1360" coordsize="954,876">
              <v:shape style="position:absolute;left:2875;top:1360;width:954;height:876" coordorigin="2875,1360" coordsize="954,876" path="m3829,1696l3361,1360,2875,1678,3073,2236,3673,2236,3829,1696xe" filled="false" stroked="true" strokeweight="1pt" strokecolor="#231f20">
                <v:path arrowok="t"/>
              </v:shape>
            </v:group>
            <v:group style="position:absolute;left:3061;top:2302;width:618;height:660" coordorigin="3061,2302" coordsize="618,660">
              <v:shape style="position:absolute;left:3061;top:2302;width:618;height:660" coordorigin="3061,2302" coordsize="618,660" path="m3061,2302l3679,2302,3679,2962,3061,2962,3061,2302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3"/>
          <w:szCs w:val="3"/>
        </w:rPr>
      </w:pPr>
    </w:p>
    <w:p>
      <w:pPr>
        <w:tabs>
          <w:tab w:pos="2747" w:val="left" w:leader="none"/>
        </w:tabs>
        <w:spacing w:line="240" w:lineRule="auto"/>
        <w:ind w:left="228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2"/>
        <w:ind w:left="110" w:right="0"/>
        <w:jc w:val="left"/>
      </w:pPr>
      <w:r>
        <w:rPr>
          <w:color w:val="231F20"/>
        </w:rPr>
        <w:t>A figura geométrica utilizada por Alice para fazer os braços desse boneco é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círculo.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retângulo.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trapézio.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triângulo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3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56.692902pt;margin-top:11.289194pt;width:481.9pt;height:193.55pt;mso-position-horizontal-relative:page;mso-position-vertical-relative:paragraph;z-index:31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18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Bichos de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estimação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68" w:lineRule="auto" w:before="23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Sem essa de cãozinho ou gatinho. Algumas crianças escolhem criar em casa bichinhos estranhos como iguana, rato 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perereca.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assim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Rodrigo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Yuzo,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10,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tem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iguana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sensação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prédio.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  <w:spacing w:val="-8"/>
                    </w:rPr>
                    <w:t>Toda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vez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desce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réptil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térreo,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amigos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ficam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curiosos. </w:t>
                  </w:r>
                  <w:r>
                    <w:rPr>
                      <w:color w:val="231F20"/>
                    </w:rPr>
                    <w:t>Ele gosta de colocar a iguana no pescoço e na cabeça. E jura que o animal o reconhece: “Ela me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lambe”.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1" w:firstLine="283"/>
                    <w:jc w:val="both"/>
                  </w:pPr>
                  <w:r>
                    <w:rPr>
                      <w:color w:val="231F20"/>
                      <w:spacing w:val="4"/>
                    </w:rPr>
                    <w:t>Rodrigo resolveu comprar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4"/>
                    </w:rPr>
                    <w:t>iguana porque </w:t>
                  </w:r>
                  <w:r>
                    <w:rPr>
                      <w:color w:val="231F20"/>
                      <w:spacing w:val="3"/>
                    </w:rPr>
                    <w:t>mora </w:t>
                  </w:r>
                  <w:r>
                    <w:rPr>
                      <w:color w:val="231F20"/>
                      <w:spacing w:val="2"/>
                    </w:rPr>
                    <w:t>em </w:t>
                  </w:r>
                  <w:r>
                    <w:rPr>
                      <w:color w:val="231F20"/>
                      <w:spacing w:val="4"/>
                    </w:rPr>
                    <w:t>apartamento </w:t>
                  </w:r>
                  <w:r>
                    <w:rPr>
                      <w:color w:val="231F20"/>
                      <w:spacing w:val="5"/>
                    </w:rPr>
                    <w:t>e, </w:t>
                  </w:r>
                  <w:r>
                    <w:rPr>
                      <w:color w:val="231F20"/>
                      <w:spacing w:val="5"/>
                    </w:rPr>
                  </w:r>
                  <w:r>
                    <w:rPr>
                      <w:color w:val="231F20"/>
                    </w:rPr>
                    <w:t>principalmente por ter alergia a pelos de gato e cachorro. Ele explica que o </w:t>
                  </w:r>
                  <w:r>
                    <w:rPr>
                      <w:color w:val="231F20"/>
                    </w:rPr>
                    <w:t>réptil não dá muito trabalho. “Não precisa nem dar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banho.”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11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VALE, </w:t>
      </w:r>
      <w:r>
        <w:rPr>
          <w:rFonts w:ascii="Arial" w:hAnsi="Arial"/>
          <w:color w:val="231F20"/>
          <w:sz w:val="16"/>
        </w:rPr>
        <w:t>Maristela. </w:t>
      </w:r>
      <w:r>
        <w:rPr>
          <w:rFonts w:ascii="Arial" w:hAnsi="Arial"/>
          <w:i/>
          <w:color w:val="231F20"/>
          <w:sz w:val="16"/>
        </w:rPr>
        <w:t>Folha de São Paulo. Folhinha</w:t>
      </w:r>
      <w:r>
        <w:rPr>
          <w:rFonts w:ascii="Arial" w:hAnsi="Arial"/>
          <w:color w:val="231F20"/>
          <w:sz w:val="16"/>
        </w:rPr>
        <w:t>. 10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2007. p.2. Fragmento.</w:t>
      </w:r>
      <w:r>
        <w:rPr>
          <w:rFonts w:ascii="Arial" w:hAnsi="Arial"/>
          <w:color w:val="231F20"/>
          <w:spacing w:val="4"/>
          <w:sz w:val="16"/>
        </w:rPr>
        <w:t> </w:t>
      </w:r>
      <w:r>
        <w:rPr>
          <w:rFonts w:ascii="Arial" w:hAnsi="Arial"/>
          <w:color w:val="231F20"/>
          <w:sz w:val="16"/>
        </w:rPr>
        <w:t>(P041931E4_SUP)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42.52pt;margin-top:7.304691pt;width:510.25pt;height:22.7pt;mso-position-horizontal-relative:page;mso-position-vertical-relative:paragraph;z-index:3184;mso-wrap-distance-left:0;mso-wrap-distance-right:0" coordorigin="850,146" coordsize="10205,454">
            <v:group style="position:absolute;left:850;top:146;width:2098;height:454" coordorigin="850,146" coordsize="2098,454">
              <v:shape style="position:absolute;left:850;top:146;width:2098;height:454" coordorigin="850,146" coordsize="2098,454" path="m2948,146l850,146,850,600,2948,600,2948,146xe" filled="true" fillcolor="#d1d3d4" stroked="false">
                <v:path arrowok="t"/>
                <v:fill type="solid"/>
              </v:shape>
            </v:group>
            <v:group style="position:absolute;left:2948;top:146;width:8108;height:454" coordorigin="2948,146" coordsize="8108,454">
              <v:shape style="position:absolute;left:2948;top:146;width:8108;height:454" coordorigin="2948,146" coordsize="8108,454" path="m11055,146l2948,146,2948,600,11055,600,11055,146xe" filled="true" fillcolor="#d1d3d4" stroked="false">
                <v:path arrowok="t"/>
                <v:fill type="solid"/>
              </v:shape>
              <v:shape style="position:absolute;left:930;top:257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No trecho “E jura que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o animal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o reconhece:”, a expressão destacada</w:t>
      </w:r>
      <w:r>
        <w:rPr>
          <w:color w:val="231F20"/>
          <w:spacing w:val="-2"/>
        </w:rPr>
        <w:t> </w:t>
      </w:r>
      <w:r>
        <w:rPr>
          <w:color w:val="231F20"/>
        </w:rPr>
        <w:t>substitui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iguana.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perereca.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cãozinho.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gatinho.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68169pt;width:510.25pt;height:22.7pt;mso-position-horizontal-relative:page;mso-position-vertical-relative:paragraph;z-index:3256;mso-wrap-distance-left:0;mso-wrap-distance-right:0" coordorigin="850,205" coordsize="10205,454">
            <v:group style="position:absolute;left:850;top:205;width:2098;height:454" coordorigin="850,205" coordsize="2098,454">
              <v:shape style="position:absolute;left:850;top:205;width:2098;height:454" coordorigin="850,205" coordsize="2098,454" path="m2948,205l850,205,850,659,2948,659,2948,205xe" filled="true" fillcolor="#d1d3d4" stroked="false">
                <v:path arrowok="t"/>
                <v:fill type="solid"/>
              </v:shape>
            </v:group>
            <v:group style="position:absolute;left:2948;top:205;width:8108;height:454" coordorigin="2948,205" coordsize="8108,454">
              <v:shape style="position:absolute;left:2948;top:205;width:8108;height:454" coordorigin="2948,205" coordsize="8108,454" path="m11055,205l2948,205,2948,659,11055,659,11055,205xe" filled="true" fillcolor="#d1d3d4" stroked="false">
                <v:path arrowok="t"/>
                <v:fill type="solid"/>
              </v:shape>
              <v:shape style="position:absolute;left:930;top:31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6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97" w:lineRule="auto" w:before="64"/>
        <w:ind w:left="110" w:right="0"/>
        <w:jc w:val="left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acordo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esse</w:t>
      </w:r>
      <w:r>
        <w:rPr>
          <w:color w:val="231F20"/>
          <w:spacing w:val="-6"/>
        </w:rPr>
        <w:t> </w:t>
      </w:r>
      <w:r>
        <w:rPr>
          <w:color w:val="231F20"/>
        </w:rPr>
        <w:t>texto,</w:t>
      </w:r>
      <w:r>
        <w:rPr>
          <w:color w:val="231F20"/>
          <w:spacing w:val="-6"/>
        </w:rPr>
        <w:t> </w:t>
      </w:r>
      <w:r>
        <w:rPr>
          <w:color w:val="231F20"/>
        </w:rPr>
        <w:t>Rodrigo</w:t>
      </w:r>
      <w:r>
        <w:rPr>
          <w:color w:val="231F20"/>
          <w:spacing w:val="-6"/>
        </w:rPr>
        <w:t> </w:t>
      </w:r>
      <w:r>
        <w:rPr>
          <w:color w:val="231F20"/>
        </w:rPr>
        <w:t>escolheu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iguana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bicho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estimação </w:t>
      </w:r>
      <w:r>
        <w:rPr>
          <w:color w:val="231F20"/>
        </w:rPr>
        <w:t>principalmente</w:t>
      </w:r>
      <w:r>
        <w:rPr>
          <w:color w:val="231F20"/>
          <w:spacing w:val="-1"/>
        </w:rPr>
        <w:t> </w:t>
      </w:r>
      <w:r>
        <w:rPr>
          <w:color w:val="231F20"/>
        </w:rPr>
        <w:t>porque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ela era um bichinho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incomum.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podia ser carregada no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pescoço.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ele tinha alergia a pelo de</w:t>
      </w:r>
      <w:r>
        <w:rPr>
          <w:rFonts w:ascii="Arial"/>
          <w:color w:val="231F20"/>
          <w:spacing w:val="-2"/>
          <w:sz w:val="28"/>
        </w:rPr>
        <w:t> </w:t>
      </w:r>
      <w:r>
        <w:rPr>
          <w:rFonts w:ascii="Arial"/>
          <w:color w:val="231F20"/>
          <w:sz w:val="28"/>
        </w:rPr>
        <w:t>animais.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ele queria ser famoso no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prédio.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134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group style="position:absolute;margin-left:227.630005pt;margin-top:11.033196pt;width:140.050pt;height:123.2pt;mso-position-horizontal-relative:page;mso-position-vertical-relative:paragraph;z-index:3280;mso-wrap-distance-left:0;mso-wrap-distance-right:0" coordorigin="4553,221" coordsize="2801,2464">
            <v:shape style="position:absolute;left:4553;top:221;width:2800;height:2464" type="#_x0000_t75" stroked="false">
              <v:imagedata r:id="rId137" o:title=""/>
            </v:shape>
            <v:shape style="position:absolute;left:6935;top:1956;width:192;height:163" type="#_x0000_t75" stroked="false">
              <v:imagedata r:id="rId138" o:title=""/>
            </v:shape>
            <v:shape style="position:absolute;left:4667;top:344;width:2570;height:2217" type="#_x0000_t75" stroked="false">
              <v:imagedata r:id="rId139" o:title=""/>
            </v:shape>
            <v:shape style="position:absolute;left:5271;top:1159;width:401;height:323" type="#_x0000_t75" stroked="false">
              <v:imagedata r:id="rId140" o:title=""/>
            </v:shape>
            <v:shape style="position:absolute;left:4703;top:376;width:2499;height:2160" type="#_x0000_t75" stroked="false">
              <v:imagedata r:id="rId141" o:title=""/>
            </v:shape>
            <v:shape style="position:absolute;left:5539;top:936;width:618;height:611" type="#_x0000_t75" stroked="false">
              <v:imagedata r:id="rId142" o:title=""/>
            </v:shape>
            <v:shape style="position:absolute;left:5071;top:844;width:1121;height:720" type="#_x0000_t75" stroked="false">
              <v:imagedata r:id="rId143" o:title=""/>
            </v:shape>
            <v:shape style="position:absolute;left:5083;top:857;width:624;height:511" type="#_x0000_t75" stroked="false">
              <v:imagedata r:id="rId144" o:title=""/>
            </v:shape>
            <v:shape style="position:absolute;left:5065;top:837;width:1092;height:710" type="#_x0000_t75" stroked="false">
              <v:imagedata r:id="rId145" o:title=""/>
            </v:shape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Faça um X no número de sílabas (pedaços) do nome da figura que você</w:t>
      </w:r>
      <w:r>
        <w:rPr>
          <w:color w:val="231F20"/>
          <w:spacing w:val="-2"/>
        </w:rPr>
        <w:t> </w:t>
      </w:r>
      <w:r>
        <w:rPr>
          <w:color w:val="231F20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41pt;width:510.25pt;height:22.7pt;mso-position-horizontal-relative:page;mso-position-vertical-relative:paragraph;z-index:3352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P030026D3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letra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19"/>
          <w:szCs w:val="19"/>
        </w:rPr>
      </w:pPr>
      <w:r>
        <w:rPr/>
        <w:pict>
          <v:shape style="position:absolute;margin-left:269.548004pt;margin-top:12.283194pt;width:56.2pt;height:25.55pt;mso-position-horizontal-relative:page;mso-position-vertical-relative:paragraph;z-index:33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89"/>
                    <w:ind w:left="5" w:right="0"/>
                    <w:jc w:val="center"/>
                  </w:pPr>
                  <w:r>
                    <w:rPr>
                      <w:color w:val="231F20"/>
                      <w:w w:val="100"/>
                    </w:rPr>
                    <w:t>P</w:t>
                  </w:r>
                  <w:r>
                    <w:rPr>
                      <w:w w:val="100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Faça um X no quadro onde aparece a letra que você viu escrita de outra</w:t>
      </w:r>
      <w:r>
        <w:rPr>
          <w:color w:val="231F20"/>
          <w:spacing w:val="-2"/>
        </w:rPr>
        <w:t> </w:t>
      </w:r>
      <w:r>
        <w:rPr>
          <w:color w:val="231F20"/>
        </w:rPr>
        <w:t>forma.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6.145165pt;width:28.35pt;height:28.35pt;mso-position-horizontal-relative:page;mso-position-vertical-relative:paragraph;z-index:340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</w:pPr>
                  <w:r>
                    <w:rPr>
                      <w:color w:val="231F20"/>
                      <w:w w:val="99"/>
                    </w:rPr>
                    <w:t>q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616pt;width:28.35pt;height:28.35pt;mso-position-horizontal-relative:page;mso-position-vertical-relative:paragraph;z-index:3424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</w:pPr>
                  <w:r>
                    <w:rPr>
                      <w:color w:val="231F20"/>
                      <w:w w:val="99"/>
                    </w:rPr>
                    <w:t>p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6164pt;width:28.35pt;height:28.35pt;mso-position-horizontal-relative:page;mso-position-vertical-relative:paragraph;z-index:3448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d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5863pt;width:28.35pt;height:28.35pt;mso-position-horizontal-relative:page;mso-position-vertical-relative:paragraph;z-index:3472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b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35"/>
          <w:footerReference w:type="default" r:id="rId13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P040026E4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81.55pt;mso-position-horizontal-relative:page;mso-position-vertical-relative:paragraph;z-index:356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Poste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Juquinha chega em casa todo molhado e sua mãe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pergunta: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Meu filho, onde você estava até essa hora que chegou todo</w:t>
                  </w:r>
                  <w:r>
                    <w:rPr>
                      <w:rFonts w:ascii="Arial" w:hAnsi="Arial"/>
                      <w:color w:val="231F2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molhado?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pos="621" w:val="left" w:leader="none"/>
                    </w:tabs>
                    <w:spacing w:line="240" w:lineRule="auto" w:before="78" w:after="0"/>
                    <w:ind w:left="620" w:right="0" w:hanging="229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pacing w:val="-8"/>
                      <w:sz w:val="28"/>
                    </w:rPr>
                    <w:t>Tava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brincando,</w:t>
                  </w:r>
                  <w:r>
                    <w:rPr>
                      <w:rFonts w:ascii="Arial" w:hAnsi="Arial"/>
                      <w:color w:val="231F20"/>
                      <w:spacing w:val="7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mamãe!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Brincando de que, se nem chovendo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tá?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pos="621" w:val="left" w:leader="none"/>
                    </w:tabs>
                    <w:spacing w:line="240" w:lineRule="auto" w:before="78" w:after="0"/>
                    <w:ind w:left="620" w:right="0" w:hanging="229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pacing w:val="-8"/>
                      <w:sz w:val="28"/>
                    </w:rPr>
                    <w:t>Tava </w:t>
                  </w:r>
                  <w:r>
                    <w:rPr>
                      <w:rFonts w:ascii="Arial"/>
                      <w:color w:val="231F20"/>
                      <w:sz w:val="28"/>
                    </w:rPr>
                    <w:t>brincando de cachorrinho com meus</w:t>
                  </w:r>
                  <w:r>
                    <w:rPr>
                      <w:rFonts w:ascii="Arial"/>
                      <w:color w:val="231F20"/>
                      <w:spacing w:val="7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amigos...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Mas desde quando brincar de cachorrinho</w:t>
                  </w:r>
                  <w:r>
                    <w:rPr>
                      <w:rFonts w:ascii="Arial"/>
                      <w:color w:val="231F20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molha?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É que hoje eu era o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poste!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08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48">
        <w:r>
          <w:rPr>
            <w:rFonts w:ascii="Arial" w:hAnsi="Arial"/>
            <w:color w:val="231F20"/>
            <w:sz w:val="16"/>
          </w:rPr>
          <w:t>em:&lt; http://www.piadografo.sitebr.net/Juquinha2.htm&gt;.</w:t>
        </w:r>
      </w:hyperlink>
      <w:r>
        <w:rPr>
          <w:rFonts w:ascii="Arial" w:hAnsi="Arial"/>
          <w:color w:val="231F20"/>
          <w:sz w:val="16"/>
        </w:rPr>
        <w:t> Acesso em: 22 dez. 2012.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(P040026E4_SUP)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Esse texto é engraçado porque</w:t>
      </w:r>
      <w:r>
        <w:rPr>
          <w:color w:val="231F20"/>
          <w:spacing w:val="-1"/>
        </w:rPr>
        <w:t> </w:t>
      </w:r>
      <w:r>
        <w:rPr>
          <w:color w:val="231F20"/>
        </w:rPr>
        <w:t>Juquinha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brincava com seus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amigos.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chegou tarde em sua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era o poste na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brincadeira.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estava molhado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chuva.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46"/>
          <w:footerReference w:type="default" r:id="rId147"/>
          <w:pgSz w:w="11910" w:h="16840"/>
          <w:pgMar w:header="377" w:footer="524" w:top="560" w:bottom="720" w:left="740" w:right="740"/>
          <w:pgNumType w:start="11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2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56.692902pt;margin-top:11.283181pt;width:481.9pt;height:247.55pt;mso-position-horizontal-relative:page;mso-position-vertical-relative:paragraph;z-index:359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016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Quem tem medo de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quem?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23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Já é tarde da noite e Nil, o carneirinho, não está com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sono!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pos="626" w:val="left" w:leader="none"/>
                    </w:tabs>
                    <w:spacing w:line="240" w:lineRule="auto" w:before="38" w:after="0"/>
                    <w:ind w:left="108" w:right="0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Olhe, uma porta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aberta!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68" w:lineRule="auto" w:before="3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seguida,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entra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celeiro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totalmente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escuro!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Ou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quase,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porque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em </w:t>
                  </w:r>
                  <w:r>
                    <w:rPr>
                      <w:color w:val="231F20"/>
                    </w:rPr>
                    <w:t>cima da viga, centenas de luzinhas vermelhas lhe dão um pouco 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medo.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Nil volta devagar para a porta, mas... bang! Ele esbarra num balde. Em meio a um grande barulho de asas, Nil vê as luzinhas vermelhas passarem perto de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cabeça.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pos="626" w:val="left" w:leader="none"/>
                    </w:tabs>
                    <w:spacing w:line="240" w:lineRule="auto" w:before="0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 então, vamos assustar os morcegos? – diz uma voz atrás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dele.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pos="640" w:val="left" w:leader="none"/>
                    </w:tabs>
                    <w:spacing w:line="268" w:lineRule="auto" w:before="38" w:after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Oh! Não! Eu que estou com medo! – diz Nil tremendo. – E você? Está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medo?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pos="614" w:val="left" w:leader="none"/>
                    </w:tabs>
                    <w:spacing w:line="268" w:lineRule="auto" w:before="0" w:after="0"/>
                    <w:ind w:left="108" w:right="110" w:firstLine="283"/>
                    <w:jc w:val="both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Não!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responde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gatinha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Maria.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consigo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enxergar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escuro,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são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morcegos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que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têm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medo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mim!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quiser,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acompanho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volta.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81"/>
        <w:ind w:left="302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TRANNOY, </w:t>
      </w:r>
      <w:r>
        <w:rPr>
          <w:rFonts w:ascii="Arial" w:hAnsi="Arial"/>
          <w:color w:val="231F20"/>
          <w:sz w:val="16"/>
        </w:rPr>
        <w:t>G. </w:t>
      </w:r>
      <w:r>
        <w:rPr>
          <w:rFonts w:ascii="Arial" w:hAnsi="Arial"/>
          <w:i/>
          <w:color w:val="231F20"/>
          <w:sz w:val="16"/>
        </w:rPr>
        <w:t>Histórias de fazendas. </w:t>
      </w:r>
      <w:r>
        <w:rPr>
          <w:rFonts w:ascii="Arial" w:hAnsi="Arial"/>
          <w:color w:val="231F20"/>
          <w:sz w:val="16"/>
        </w:rPr>
        <w:t>São Paulo: Ciranda Cultural. </w:t>
      </w:r>
      <w:r>
        <w:rPr>
          <w:rFonts w:ascii="Arial" w:hAnsi="Arial"/>
          <w:color w:val="231F20"/>
          <w:spacing w:val="-3"/>
          <w:sz w:val="16"/>
        </w:rPr>
        <w:t>2011. </w:t>
      </w:r>
      <w:r>
        <w:rPr>
          <w:rFonts w:ascii="Arial" w:hAnsi="Arial"/>
          <w:color w:val="231F20"/>
          <w:sz w:val="16"/>
        </w:rPr>
        <w:t>p. 89. (P041918E4_SUP)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42.52pt;margin-top:12.30466pt;width:510.25pt;height:22.7pt;mso-position-horizontal-relative:page;mso-position-vertical-relative:paragraph;z-index:3664;mso-wrap-distance-left:0;mso-wrap-distance-right:0" coordorigin="850,246" coordsize="10205,454">
            <v:group style="position:absolute;left:850;top:246;width:2098;height:454" coordorigin="850,246" coordsize="2098,454">
              <v:shape style="position:absolute;left:850;top:246;width:2098;height:454" coordorigin="850,246" coordsize="2098,454" path="m2948,246l850,246,850,700,2948,700,2948,246xe" filled="true" fillcolor="#d1d3d4" stroked="false">
                <v:path arrowok="t"/>
                <v:fill type="solid"/>
              </v:shape>
            </v:group>
            <v:group style="position:absolute;left:2948;top:246;width:8108;height:454" coordorigin="2948,246" coordsize="8108,454">
              <v:shape style="position:absolute;left:2948;top:246;width:8108;height:454" coordorigin="2948,246" coordsize="8108,454" path="m11055,246l2948,246,2948,700,11055,700,11055,246xe" filled="true" fillcolor="#d1d3d4" stroked="false">
                <v:path arrowok="t"/>
                <v:fill type="solid"/>
              </v:shape>
              <v:shape style="position:absolute;left:930;top:35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0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Nesse texto, as luzinhas vermelhas em cima da viga do celeiro</w:t>
      </w:r>
      <w:r>
        <w:rPr>
          <w:color w:val="231F20"/>
          <w:spacing w:val="-2"/>
        </w:rPr>
        <w:t> </w:t>
      </w:r>
      <w:r>
        <w:rPr>
          <w:color w:val="231F20"/>
        </w:rPr>
        <w:t>são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brilho das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estrelas.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brilho dos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vagalumes.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olhos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gatinha.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olhos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morcegos.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7165pt;width:510.25pt;height:22.7pt;mso-position-horizontal-relative:page;mso-position-vertical-relative:paragraph;z-index:3736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8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No trecho, “mas... </w:t>
      </w:r>
      <w:r>
        <w:rPr>
          <w:rFonts w:ascii="Arial" w:hAnsi="Arial" w:cs="Arial" w:eastAsia="Arial" w:hint="default"/>
          <w:b/>
          <w:bCs/>
          <w:color w:val="231F20"/>
        </w:rPr>
        <w:t>bang</w:t>
      </w:r>
      <w:r>
        <w:rPr>
          <w:color w:val="231F20"/>
        </w:rPr>
        <w:t>!” a palavra em destaque indica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barulho da porta do celeiro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batendo.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barulho de muitas asas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batendo.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som da batida de Nil em 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balde.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som de passos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carneirinho.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P020024B1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a palavra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53.242004pt;margin-top:9.784173pt;width:88.8pt;height:25.55pt;mso-position-horizontal-relative:page;mso-position-vertical-relative:paragraph;z-index:383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89"/>
                    <w:ind w:left="333" w:right="0"/>
                    <w:jc w:val="left"/>
                  </w:pPr>
                  <w:r>
                    <w:rPr>
                      <w:color w:val="231F20"/>
                      <w:spacing w:val="-4"/>
                    </w:rPr>
                    <w:t>CANETA</w:t>
                  </w:r>
                  <w:r>
                    <w:rPr>
                      <w:spacing w:val="-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/>
        <w:pict>
          <v:group style="position:absolute;margin-left:74.194pt;margin-top:54.617847pt;width:107.05pt;height:101.15pt;mso-position-horizontal-relative:page;mso-position-vertical-relative:paragraph;z-index:3856" coordorigin="1484,1092" coordsize="2141,2023">
            <v:group style="position:absolute;left:1491;top:1099;width:2127;height:2009" coordorigin="1491,1099" coordsize="2127,2009">
              <v:shape style="position:absolute;left:1491;top:1099;width:2127;height:2009" coordorigin="1491,1099" coordsize="2127,2009" path="m3617,3108l1491,3108,1491,1099,3617,1099,3617,3108xe" filled="false" stroked="true" strokeweight=".655pt" strokecolor="#231f20">
                <v:path arrowok="t"/>
              </v:shape>
            </v:group>
            <v:group style="position:absolute;left:2014;top:1244;width:1080;height:1784" coordorigin="2014,1244" coordsize="1080,1784">
              <v:shape style="position:absolute;left:2014;top:1244;width:1080;height:1784" coordorigin="2014,1244" coordsize="1080,1784" path="m2651,2378l2556,2378,2556,2434,2556,2488,2556,2540,2556,2608,2553,2780,2552,2852,2552,2902,2552,2976,2552,3022,2592,3028,2635,3028,2671,3018,2686,3000,2585,3000,2580,2930,2577,2858,2577,2834,2577,2796,2577,2762,2578,2702,2580,2608,2582,2542,2584,2476,2584,2468,2585,2394,2589,2382,2602,2380,2651,2380,2651,237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51,2380l2602,2380,2617,2384,2630,2386,2628,2460,2628,2470,2627,2522,2627,2618,2627,2782,2626,2852,2623,2928,2618,3000,2643,3000,2644,2926,2644,2856,2645,2694,2646,2610,2647,2532,2649,2454,2651,238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92,2368l2667,2368,2667,2370,2667,2372,2667,2864,2669,2902,2670,2940,2663,2976,2643,3000,2686,3000,2692,2992,2692,236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06,1502l2479,1502,2482,1510,2476,1600,2472,1668,2463,1824,2458,1902,2453,1976,2395,2000,2282,2052,2226,2080,2114,2132,2063,2164,2019,2204,2014,2242,2024,2272,2046,2294,2073,2306,2068,2388,2062,2472,2057,2548,2051,2628,2047,2698,2042,2774,2038,2852,2036,2926,2068,2932,2101,2932,2132,2928,2160,2918,2160,2910,2087,2910,2071,2906,2061,2906,2065,2818,2070,2732,2076,2644,2094,2368,2098,2306,2212,2306,2201,2304,2123,2288,2048,2270,2044,2258,2041,2246,2039,2232,2040,2216,2142,2216,2123,2212,2061,2196,2106,2168,2208,2118,2263,2092,2386,2028,2453,2004,2531,1994,2911,1994,2827,1988,2742,1984,2564,1972,2477,1972,2483,1896,2488,1816,2493,1736,2502,1580,2506,1502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212,2306l2113,2306,2124,2312,2135,2316,2129,2404,2124,2496,2120,2572,2115,2666,2111,2742,2105,2826,2098,2910,2160,2910,2160,2906,2122,2906,2125,2820,2129,2736,2134,2654,2144,2486,2148,2404,2151,2320,2294,2320,2281,2318,2212,230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294,2320l2164,2320,2157,2476,2154,2548,2150,2628,2143,2770,2142,2842,2137,2876,2122,2906,2160,2906,2165,2834,2169,2750,2177,2578,2181,2494,2186,2410,2193,2328,2349,2328,2294,232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349,2328l2193,2328,2250,2340,2311,2350,2373,2358,2432,2368,2430,2444,2424,2596,2421,2670,2420,2736,2420,2814,2444,2818,2471,2820,2498,2818,2519,2810,2521,2798,2473,2798,2453,2796,2445,2782,2444,2762,2444,2742,2444,2670,2448,2596,2452,2522,2456,2448,2457,2388,2457,2364,2692,2364,2692,2356,2618,2356,2531,2350,2362,2330,2349,232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32,2250l2907,2250,2908,2326,2909,2336,2911,2496,2912,2578,2914,2658,2918,2740,2923,2818,3010,2818,3022,2794,2952,2794,2944,2720,2938,2640,2936,2558,2935,2486,2935,2400,2934,2320,2934,2306,2932,225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63,2368l2490,2368,2488,2460,2487,2548,2485,2632,2481,2716,2473,2798,2521,2798,2522,2790,2502,2790,2500,2712,2501,2698,2502,2632,2502,2624,2508,2456,2510,2372,2662,2372,2663,236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89,2204l2965,2204,2969,2286,2973,2370,2977,2456,2979,2540,2981,2624,2981,2688,2981,2720,2981,2794,3022,2794,3028,2782,3029,2778,3006,2778,3002,2694,2999,2608,2996,2522,2993,2434,2991,2348,2990,2268,2989,220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62,2372l2515,2372,2518,2374,2519,2378,2516,2460,2514,2548,2513,2628,2509,2710,2502,2790,2522,2790,2531,2742,2537,2666,2540,2586,2542,2508,2543,2434,2542,2414,2541,2402,2544,2388,2556,2378,2651,2378,2654,2374,2662,2374,2662,2372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21,2184l2989,2184,2997,2350,3000,2436,3003,2524,3005,2610,3006,2670,3006,2710,3006,2778,3029,2778,3034,2744,3033,2704,3031,2664,3030,2658,3028,2582,3025,2500,3024,2420,3022,2326,3021,218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92,2364l2457,2364,2467,2368,2476,2370,2490,2368,2692,2368,2692,236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142,2216l2040,2216,2115,2236,2192,2254,2273,2268,2356,2280,2441,2290,2528,2298,2618,2302,2618,2356,2692,2356,2709,2348,2647,2348,2644,2336,2645,2326,2647,2314,2647,2298,2691,2280,2543,2280,2470,2272,2397,2260,2256,2240,2142,221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19,2088l2998,2088,3002,2116,2994,2140,2891,2226,2807,2270,2722,2312,2647,2348,2709,2348,2747,2330,2802,2300,2856,2272,2907,2250,2932,2250,2932,2224,2944,2220,2953,2210,2965,2204,2989,2204,2989,2184,3021,2184,3019,208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49,1750l2576,1750,2751,1754,2923,1762,2920,1820,2916,1876,2912,1934,2911,1994,2610,1994,2691,2000,2772,2008,2851,2018,2925,2030,2993,2042,2963,2082,2878,2152,2780,2212,2726,2240,2670,2264,2543,2280,2691,2280,2801,2228,2872,2186,2937,2140,2998,2088,3019,2088,3018,2026,3018,2014,2985,2014,2985,2006,2956,2006,2939,1994,2933,1974,2934,1952,2936,1932,2940,1854,2947,1774,2949,175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4,1514l3018,1514,3015,1584,3012,1668,3009,1744,3006,1824,3002,1902,3001,1934,3000,1962,2996,1990,2985,2014,3018,2014,3019,1936,3025,1852,3032,1768,3039,1684,3043,1600,3043,1518,3066,1518,3074,1516,3074,151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5,1510l2989,1510,2985,1600,2981,1686,2972,1838,2969,1918,2969,1942,2970,1966,2967,1988,2956,2006,2985,2006,2988,1930,2992,1848,3000,1682,3003,1596,3006,1514,3074,1514,3075,151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60,1498l2535,1498,2536,1562,2536,1580,2534,1656,2530,1736,2525,1816,2519,1902,2515,1972,2564,1972,2566,1916,2567,1898,2540,1898,2539,1890,2539,1876,2539,1866,2543,1864,2568,1864,2568,1860,2571,1820,2544,1820,2543,1810,2543,1804,2543,1786,2573,1786,2576,1750,2949,1750,2950,1738,2923,1738,2659,1726,2568,1724,2569,1704,2571,1682,2572,1666,2572,1662,2572,1650,2581,1650,2664,1646,2956,1646,2957,1638,2932,1638,2850,1626,2552,1626,2555,1596,2557,1564,2558,1530,2560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68,1864l2543,1864,2544,1874,2543,1888,2543,1898,2567,1898,2568,186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73,1786l2547,1786,2548,1796,2548,1804,2548,1820,2571,1820,2572,1804,2573,178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56,1646l2664,1646,2756,1648,2846,1654,2927,1668,2927,1686,2928,1704,2927,1722,2923,1738,2950,1738,2954,1692,2956,164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7,1498l2681,1498,2851,1502,2936,1506,2934,1538,2932,1570,2931,1596,2931,1608,2932,1638,2957,1638,2959,1608,2960,1522,2960,1510,3075,1510,3076,1506,3077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93,1498l2560,1498,2566,1524,2566,1562,2561,1598,2552,1626,2585,1626,2587,1592,2589,1562,2591,1530,2593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63,1620l2673,1620,2585,1626,2850,1626,2763,162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69,1244l2692,1246,2623,1254,2550,1268,2489,1290,2453,1370,2457,1412,2460,1454,2457,1494,2460,1500,2470,1502,2517,1502,2530,1504,2535,1498,3077,1498,3078,1494,3055,1494,3055,1490,3022,1490,2949,1482,2898,1478,2482,1478,2485,1442,2483,1404,2482,1366,2490,1332,2528,1300,2597,1280,2684,1270,2982,1270,2949,1262,2859,1248,2769,124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9,1324l3043,1324,3062,1352,3067,1396,3062,1448,3055,1494,3078,1494,3085,1452,3093,1398,3090,1346,3079,132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82,1270l2774,1270,2853,1274,2900,1280,2984,1298,3032,1348,3036,1392,3030,1440,3022,1490,3055,1490,3053,1458,3057,1410,3057,1362,3043,1324,3079,1324,3068,1304,3023,1280,2982,127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17,1470l2638,1470,2559,1472,2482,1478,2898,1478,2873,1476,2796,1472,2717,147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Faça um X na figura que mostra a palavra que você</w:t>
      </w:r>
      <w:r>
        <w:rPr>
          <w:color w:val="231F20"/>
          <w:spacing w:val="-2"/>
        </w:rPr>
        <w:t> </w:t>
      </w:r>
      <w:r>
        <w:rPr>
          <w:color w:val="231F20"/>
        </w:rPr>
        <w:t>leu.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9"/>
          <w:szCs w:val="39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316" w:lineRule="exact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4.223999pt;margin-top:-39.714169pt;width:107.85pt;height:101.9pt;mso-position-horizontal-relative:page;mso-position-vertical-relative:paragraph;z-index:3880" coordorigin="1484,-794" coordsize="2157,2038">
            <v:group style="position:absolute;left:1491;top:-787;width:2143;height:2024" coordorigin="1491,-787" coordsize="2143,2024">
              <v:shape style="position:absolute;left:1491;top:-787;width:2143;height:2024" coordorigin="1491,-787" coordsize="2143,2024" path="m3634,1237l1491,1237,1491,-787,3634,-787,3634,1237xe" filled="false" stroked="true" strokeweight=".66pt" strokecolor="#231f20">
                <v:path arrowok="t"/>
              </v:shape>
            </v:group>
            <v:group style="position:absolute;left:1983;top:-516;width:1262;height:1630" coordorigin="1983,-516" coordsize="1262,1630">
              <v:shape style="position:absolute;left:1983;top:-516;width:1262;height:1630" coordorigin="1983,-516" coordsize="1262,1630" path="m3214,-516l3126,-464,3066,-403,3009,-334,2954,-267,2902,-208,2899,-196,2901,-189,2903,-183,2902,-174,2853,-113,2804,-52,2755,10,2659,134,2374,506,2278,630,2228,692,2178,753,2128,816,2082,881,2041,952,2007,1029,1983,1113,2014,1106,2042,1089,2044,1088,2009,1088,2012,1065,2021,1041,2032,1018,2042,995,2083,995,2091,981,2064,981,2059,967,2086,903,2135,837,2163,804,2190,770,2203,753,2334,583,2877,-110,2924,-171,2935,-173,2969,-173,2953,-184,2972,-260,3026,-326,3084,-389,3144,-447,3208,-495,3239,-495,3238,-506,3227,-514,3214,-516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91,-152l2968,-152,2945,-113,2920,-76,2893,-40,2818,56,2770,117,2625,300,2577,361,2529,423,2334,681,2284,745,2235,809,2185,872,2134,934,2083,995,2042,995,2056,1000,2067,1007,2076,1016,2083,1028,2064,1043,2046,1058,2028,1073,2009,1088,2044,1088,2066,1068,2090,1047,2114,1028,2133,1014,2101,1014,2109,993,2121,974,2135,957,2149,940,2198,878,2247,816,2296,753,2832,55,2930,-71,2979,-134,3003,-134,2998,-144,2991,-152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3003,-134l2979,-134,2986,-131,2987,-126,2980,-107,2969,-89,2956,-72,2942,-56,2321,753,2271,818,2232,872,2193,924,2151,972,2101,1014,2133,1014,2186,969,2227,918,2247,890,2267,862,2303,816,2351,753,2835,113,2877,113,2897,95,2861,95,2895,38,2934,-13,2974,-63,3012,-115,3003,-134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79,-167l2946,-167,2924,-128,2897,-92,2868,-58,2839,-23,2232,753,2184,816,2139,873,2125,892,2112,910,2102,929,2092,949,2081,966,2064,981,2091,981,2117,932,2158,872,2202,815,2248,760,2293,704,2927,-114,2957,-152,2991,-152,2979,-167,2979,-167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877,113l2835,113,2843,120,2844,132,2861,128,2877,113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3239,-495l3219,-495,3223,-473,3218,-450,3210,-428,3201,-407,3174,-344,3145,-282,3114,-221,3079,-163,3030,-90,2978,-21,2922,42,2861,95,2897,95,2970,19,3019,-41,3064,-105,3106,-172,3146,-243,3182,-318,3201,-354,3227,-408,3244,-465,3239,-495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69,-173l2935,-173,2935,-164,2946,-167,2979,-167,2969,-173xe" filled="true" fillcolor="#231f20" stroked="false">
                <v:path arrowok="t"/>
                <v:fill type="solid"/>
              </v:shape>
            </v:group>
            <v:group style="position:absolute;left:2861;top:-495;width:362;height:591" coordorigin="2861,-495" coordsize="362,591">
              <v:shape style="position:absolute;left:2861;top:-495;width:362;height:591" coordorigin="2861,-495" coordsize="362,591" path="m3219,-495l3208,-495,3144,-447,3084,-389,3026,-326,2972,-260,2920,-193,2953,-184,2979,-167,2998,-144,3012,-115,2974,-63,2934,-13,2895,38,2861,95,2922,42,2978,-21,3030,-90,3079,-163,3114,-221,3145,-282,3174,-344,3201,-407,3210,-428,3218,-450,3223,-473,3219,-495xe" filled="true" fillcolor="#ffffff" stroked="false">
                <v:path arrowok="t"/>
                <v:fill type="solid"/>
              </v:shape>
            </v:group>
            <v:group style="position:absolute;left:2060;top:-173;width:887;height:1154" coordorigin="2060,-173" coordsize="887,1154">
              <v:shape style="position:absolute;left:2060;top:-173;width:887;height:1154" coordorigin="2060,-173" coordsize="887,1154" path="m2935,-173l2924,-171,2877,-110,2285,646,2190,770,2163,804,2135,837,2109,870,2086,903,2076,922,2065,945,2060,967,2064,981,2081,966,2092,949,2102,929,2112,910,2839,-23,2897,-92,2924,-128,2945,-164,2935,-164,2935,-173xe" filled="true" fillcolor="#ffffff" stroked="false">
                <v:path arrowok="t"/>
                <v:fill type="solid"/>
              </v:shape>
              <v:shape style="position:absolute;left:2060;top:-173;width:887;height:1154" coordorigin="2060,-173" coordsize="887,1154" path="m2946,-167l2935,-164,2945,-164,2946,-167xe" filled="true" fillcolor="#ffffff" stroked="false">
                <v:path arrowok="t"/>
                <v:fill type="solid"/>
              </v:shape>
            </v:group>
            <v:group style="position:absolute;left:2083;top:-152;width:886;height:1148" coordorigin="2083,-152" coordsize="886,1148">
              <v:shape style="position:absolute;left:2083;top:-152;width:886;height:1148" coordorigin="2083,-152" coordsize="886,1148" path="m2968,-152l2957,-152,2293,704,2248,760,2202,815,2158,872,2117,932,2083,995,2134,934,2185,872,2235,809,2284,745,2334,681,2529,423,2577,361,2625,300,2770,117,2818,56,2893,-40,2920,-76,2946,-114,2968,-152xe" filled="true" fillcolor="#ffffff" stroked="false">
                <v:path arrowok="t"/>
                <v:fill type="solid"/>
              </v:shape>
            </v:group>
            <v:group style="position:absolute;left:2101;top:-134;width:886;height:1148" coordorigin="2101,-134" coordsize="886,1148">
              <v:shape style="position:absolute;left:2101;top:-134;width:886;height:1148" coordorigin="2101,-134" coordsize="886,1148" path="m2979,-134l2930,-71,2832,55,2296,753,2198,878,2149,940,2135,957,2121,974,2109,993,2101,1014,2151,972,2193,924,2232,872,2271,818,2942,-56,2956,-72,2969,-89,2980,-107,2987,-126,2986,-131,2983,-132,2979,-134xe" filled="true" fillcolor="#ffffff" stroked="false">
                <v:path arrowok="t"/>
                <v:fill type="solid"/>
              </v:shape>
            </v:group>
            <v:group style="position:absolute;left:2009;top:995;width:74;height:93" coordorigin="2009,995" coordsize="74,93">
              <v:shape style="position:absolute;left:2009;top:995;width:74;height:93" coordorigin="2009,995" coordsize="74,93" path="m2042,995l2032,1018,2021,1041,2012,1065,2009,1088,2028,1073,2046,1058,2064,1043,2083,1028,2076,1016,2067,1007,2056,1000,2042,99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37"/>
          <w:szCs w:val="37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4.299004pt;margin-top:-43.666161pt;width:109.433pt;height:103.403pt;mso-position-horizontal-relative:page;mso-position-vertical-relative:paragraph;z-index:3904" type="#_x0000_t75" stroked="false">
            <v:imagedata r:id="rId149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35"/>
          <w:szCs w:val="35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919998pt;margin-top:-45.621155pt;width:115.55pt;height:106.85pt;mso-position-horizontal-relative:page;mso-position-vertical-relative:paragraph;z-index:3928" coordorigin="1418,-912" coordsize="2311,2137">
            <v:group style="position:absolute;left:1596;top:-95;width:1332;height:145" coordorigin="1596,-95" coordsize="1332,145">
              <v:shape style="position:absolute;left:1596;top:-95;width:1332;height:145" coordorigin="1596,-95" coordsize="1332,145" path="m1596,-73l2827,50,2928,-4,1746,-95,1596,-73xe" filled="false" stroked="true" strokeweight=".644pt" strokecolor="#231f20">
                <v:path arrowok="t"/>
              </v:shape>
            </v:group>
            <v:group style="position:absolute;left:1599;top:-64;width:1229;height:727" coordorigin="1599,-64" coordsize="1229,727">
              <v:shape style="position:absolute;left:1599;top:-64;width:1229;height:727" coordorigin="1599,-64" coordsize="1229,727" path="m1599,-64l1599,399,1815,443,2004,480,2168,513,2309,541,2428,566,2527,586,2608,603,2673,616,2762,636,2824,656,2827,662,2827,50e" filled="false" stroked="true" strokeweight=".644pt" strokecolor="#231f20">
                <v:path arrowok="t"/>
              </v:shape>
            </v:group>
            <v:group style="position:absolute;left:2827;top:-4;width:102;height:667" coordorigin="2827,-4" coordsize="102,667">
              <v:shape style="position:absolute;left:2827;top:-4;width:102;height:667" coordorigin="2827,-4" coordsize="102,667" path="m2827,662l2928,602,2928,-4e" filled="false" stroked="true" strokeweight=".644pt" strokecolor="#231f20">
                <v:path arrowok="t"/>
              </v:shape>
            </v:group>
            <v:group style="position:absolute;left:2928;top:-156;width:458;height:722" coordorigin="2928,-156" coordsize="458,722">
              <v:shape style="position:absolute;left:2928;top:-156;width:458;height:722" coordorigin="2928,-156" coordsize="458,722" path="m2928,566l3385,322,3385,-156,2928,33e" filled="false" stroked="true" strokeweight=".644pt" strokecolor="#231f20">
                <v:path arrowok="t"/>
              </v:shape>
            </v:group>
            <v:group style="position:absolute;left:1893;top:-185;width:1496;height:101" coordorigin="1893,-185" coordsize="1496,101">
              <v:shape style="position:absolute;left:1893;top:-185;width:1496;height:101" coordorigin="1893,-185" coordsize="1496,101" path="m3389,-156l2467,-185,1893,-84e" filled="false" stroked="true" strokeweight=".644pt" strokecolor="#231f20">
                <v:path arrowok="t"/>
              </v:shape>
            </v:group>
            <v:group style="position:absolute;left:1810;top:-186;width:658;height:91" coordorigin="1810,-186" coordsize="658,91">
              <v:shape style="position:absolute;left:1810;top:-186;width:658;height:91" coordorigin="1810,-186" coordsize="658,91" path="m2467,-185l2331,-186,1810,-96e" filled="false" stroked="true" strokeweight=".644pt" strokecolor="#231f20">
                <v:path arrowok="t"/>
              </v:shape>
            </v:group>
            <v:group style="position:absolute;left:2463;top:-185;width:2;height:142" coordorigin="2463,-185" coordsize="2,142">
              <v:shape style="position:absolute;left:2463;top:-185;width:2;height:142" coordorigin="2463,-185" coordsize="0,142" path="m2463,-185l2463,-43e" filled="false" stroked="true" strokeweight=".644pt" strokecolor="#231f20">
                <v:path arrowok="t"/>
              </v:shape>
              <v:shape style="position:absolute;left:1976;top:227;width:359;height:124" type="#_x0000_t75" stroked="false">
                <v:imagedata r:id="rId150" o:title=""/>
              </v:shape>
            </v:group>
            <v:group style="position:absolute;left:2329;top:-370;width:1055;height:1051" coordorigin="2329,-370" coordsize="1055,1051">
              <v:shape style="position:absolute;left:2329;top:-370;width:1055;height:1051" coordorigin="2329,-370" coordsize="1055,1051" path="m2329,-185l2330,-370,3384,-370,3384,680,3174,680,2928,602e" filled="false" stroked="true" strokeweight=".644pt" strokecolor="#231f20">
                <v:path arrowok="t"/>
              </v:shape>
            </v:group>
            <v:group style="position:absolute;left:1425;top:-906;width:2298;height:2124" coordorigin="1425,-906" coordsize="2298,2124">
              <v:shape style="position:absolute;left:1425;top:-906;width:2298;height:2124" coordorigin="1425,-906" coordsize="2298,2124" path="m1425,-906l3722,-906,3722,1218,1425,1218,1425,-906xe" filled="false" stroked="true" strokeweight=".64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41.55pt;mso-position-horizontal-relative:page;mso-position-vertical-relative:paragraph;z-index:39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Coelhinho Radical!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78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i/>
                      <w:color w:val="231F20"/>
                      <w:sz w:val="28"/>
                    </w:rPr>
                    <w:t>Uma aventura muito maluca na</w:t>
                  </w:r>
                  <w:r>
                    <w:rPr>
                      <w:rFonts w:ascii="Arial"/>
                      <w:i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28"/>
                    </w:rPr>
                    <w:t>tela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9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400" w:lineRule="atLeast" w:before="0"/>
                    <w:ind w:left="108" w:right="102" w:firstLine="283"/>
                    <w:jc w:val="both"/>
                  </w:pP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descolado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J.R.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só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tocar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bateria,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curtir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vida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ser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famoso.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Isso </w:t>
                  </w:r>
                  <w:r>
                    <w:rPr>
                      <w:color w:val="231F20"/>
                    </w:rPr>
                    <w:t>não pareceria tão estranho se ele não fosse filho do Coelho da Páscoa! No filme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HOP-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Rebeldes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Páscoa,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você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vai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conhecer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esse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coelho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irado,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</w:rPr>
                    <w:t>nem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entregar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ovos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chocolate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resolve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fugir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casa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busca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fama.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Nessa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aventura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cinema,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você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curte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história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muito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engraçada,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que mistura personagens de animação com atores e cenários reais. O mais </w:t>
                  </w:r>
                  <w:r>
                    <w:rPr>
                      <w:color w:val="231F20"/>
                    </w:rPr>
                    <w:t>legal é descobrir o mundo do Coelhinho da Páscoa! Até porque todo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mundo </w:t>
                  </w:r>
                  <w:r>
                    <w:rPr>
                      <w:color w:val="231F20"/>
                    </w:rPr>
                    <w:t>já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ouviu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histórias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sobre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Papai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Polo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Norte,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primeira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vez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</w:rPr>
                    <w:t>um filme revela os segredos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coelho.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5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BARRETO M. Fábio. Cinema. </w:t>
      </w:r>
      <w:r>
        <w:rPr>
          <w:rFonts w:ascii="Arial" w:hAnsi="Arial"/>
          <w:i/>
          <w:color w:val="231F20"/>
          <w:sz w:val="16"/>
        </w:rPr>
        <w:t>Recreio</w:t>
      </w:r>
      <w:r>
        <w:rPr>
          <w:rFonts w:ascii="Arial" w:hAnsi="Arial"/>
          <w:color w:val="231F20"/>
          <w:sz w:val="16"/>
        </w:rPr>
        <w:t>, ano </w:t>
      </w:r>
      <w:r>
        <w:rPr>
          <w:rFonts w:ascii="Arial" w:hAnsi="Arial"/>
          <w:color w:val="231F20"/>
          <w:spacing w:val="-4"/>
          <w:sz w:val="16"/>
        </w:rPr>
        <w:t>11, </w:t>
      </w:r>
      <w:r>
        <w:rPr>
          <w:rFonts w:ascii="Arial" w:hAnsi="Arial"/>
          <w:color w:val="231F20"/>
          <w:sz w:val="16"/>
        </w:rPr>
        <w:t>n 580, p.6-7, 21 </w:t>
      </w:r>
      <w:r>
        <w:rPr>
          <w:rFonts w:ascii="Arial" w:hAnsi="Arial"/>
          <w:color w:val="231F20"/>
          <w:spacing w:val="-3"/>
          <w:sz w:val="16"/>
        </w:rPr>
        <w:t>abr. 2011. </w:t>
      </w:r>
      <w:r>
        <w:rPr>
          <w:rFonts w:ascii="Arial" w:hAnsi="Arial"/>
          <w:color w:val="231F20"/>
          <w:sz w:val="16"/>
        </w:rPr>
        <w:t>Fragmento. *Adaptado: Reforma Ortográfica.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z w:val="16"/>
        </w:rPr>
        <w:t>(P040247E4_SUP)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história do filme HOP- Rebeldes Sem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Páscoa.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história sobre o Papai Noel no Polo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Norte.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atores famosos do filme</w:t>
      </w:r>
      <w:r>
        <w:rPr>
          <w:rFonts w:ascii="Arial"/>
          <w:color w:val="231F20"/>
          <w:spacing w:val="2"/>
          <w:sz w:val="28"/>
        </w:rPr>
        <w:t> </w:t>
      </w:r>
      <w:r>
        <w:rPr>
          <w:rFonts w:ascii="Arial"/>
          <w:color w:val="231F20"/>
          <w:spacing w:val="-10"/>
          <w:sz w:val="28"/>
        </w:rPr>
        <w:t>HOP.</w:t>
      </w:r>
      <w:r>
        <w:rPr>
          <w:rFonts w:ascii="Arial"/>
          <w:spacing w:val="-10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Os efeitos de animação nos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filmes.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5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P041954E4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41.550pt;mso-position-horizontal-relative:page;mso-position-vertical-relative:paragraph;z-index:40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 cachorro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Do quarto próximo, chega a voz irritada da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arrumadeira: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pos="638" w:val="left" w:leader="none"/>
                    </w:tabs>
                    <w:spacing w:line="297" w:lineRule="auto" w:before="78" w:after="0"/>
                    <w:ind w:left="108" w:right="107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Meu Deus! A gente mal estende a cama e já vem esse cachorro deitar em cima! Salta daí pra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fora!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 Lili, muito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formalizada: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Finoca! O cachorro tem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nome!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4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QUINTANA, Mário. Lili inventa o mundo. São Paulo: Global, 2005. p. 18.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(P041954E4_SUP)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A arrumadeira ficou irritada</w:t>
      </w:r>
      <w:r>
        <w:rPr>
          <w:color w:val="231F20"/>
          <w:spacing w:val="-17"/>
        </w:rPr>
        <w:t> </w:t>
      </w:r>
      <w:r>
        <w:rPr>
          <w:color w:val="231F20"/>
        </w:rPr>
        <w:t>porque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não sabia o nome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cachorro.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ouviu Lili chamar a sua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atenção.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cachorro deitou na cama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arrumada.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cachorro saltou para cima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dela.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52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42.52pt;margin-top:8.748pt;width:510.25pt;height:22.7pt;mso-position-horizontal-relative:page;mso-position-vertical-relative:paragraph;z-index:4192;mso-wrap-distance-left:0;mso-wrap-distance-right:0" coordorigin="850,175" coordsize="10205,454">
            <v:group style="position:absolute;left:850;top:175;width:2098;height:454" coordorigin="850,175" coordsize="2098,454">
              <v:shape style="position:absolute;left:850;top:175;width:2098;height:454" coordorigin="850,175" coordsize="2098,454" path="m2948,175l850,175,850,629,2948,629,2948,175xe" filled="true" fillcolor="#d1d3d4" stroked="false">
                <v:path arrowok="t"/>
                <v:fill type="solid"/>
              </v:shape>
            </v:group>
            <v:group style="position:absolute;left:2948;top:175;width:8108;height:454" coordorigin="2948,175" coordsize="8108,454">
              <v:shape style="position:absolute;left:2948;top:175;width:8108;height:454" coordorigin="2948,175" coordsize="8108,454" path="m11055,175l2948,175,2948,629,11055,629,11055,175xe" filled="true" fillcolor="#d1d3d4" stroked="false">
                <v:path arrowok="t"/>
                <v:fill type="solid"/>
              </v:shape>
              <v:shape style="position:absolute;left:930;top:28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3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M041460E4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 relógio abaixo indica o horário em que Fábio almoça todos os</w:t>
      </w:r>
      <w:r>
        <w:rPr>
          <w:color w:val="231F20"/>
          <w:spacing w:val="-2"/>
        </w:rPr>
        <w:t> </w:t>
      </w:r>
      <w:r>
        <w:rPr>
          <w:color w:val="231F20"/>
        </w:rPr>
        <w:t>dias.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02.225998pt;margin-top:10.077210pt;width:163.95pt;height:163.95pt;mso-position-horizontal-relative:page;mso-position-vertical-relative:paragraph;z-index:4216;mso-wrap-distance-left:0;mso-wrap-distance-right:0" coordorigin="2045,202" coordsize="3279,3279">
            <v:group style="position:absolute;left:4581;top:2357;width:108;height:72" coordorigin="4581,2357" coordsize="108,72">
              <v:shape style="position:absolute;left:4581;top:2357;width:108;height:72" coordorigin="4581,2357" coordsize="108,72" path="m4581,2357l4689,2429e" filled="false" stroked="true" strokeweight="3.262pt" strokecolor="#c7c8ca">
                <v:path arrowok="t"/>
              </v:shape>
            </v:group>
            <v:group style="position:absolute;left:4565;top:1280;width:117;height:62" coordorigin="4565,1280" coordsize="117,62">
              <v:shape style="position:absolute;left:4565;top:1280;width:117;height:62" coordorigin="4565,1280" coordsize="117,62" path="m4565,1342l4681,1280e" filled="false" stroked="true" strokeweight="3.262pt" strokecolor="#c7c8ca">
                <v:path arrowok="t"/>
              </v:shape>
            </v:group>
            <v:group style="position:absolute;left:4770;top:1843;width:65;height:2" coordorigin="4770,1843" coordsize="65,2">
              <v:shape style="position:absolute;left:4770;top:1843;width:65;height:2" coordorigin="4770,1843" coordsize="65,0" path="m4770,1843l4834,1843e" filled="false" stroked="true" strokeweight="3.188pt" strokecolor="#c7c8ca">
                <v:path arrowok="t"/>
              </v:shape>
            </v:group>
            <v:group style="position:absolute;left:2211;top:373;width:2935;height:2935" coordorigin="2211,373" coordsize="2935,2935">
              <v:shape style="position:absolute;left:2211;top:373;width:2935;height:2935" coordorigin="2211,373" coordsize="2935,2935" path="m3678,373l3603,375,3528,381,3455,390,3383,403,3312,420,3242,439,3174,463,3107,489,3042,518,2979,551,2917,586,2858,624,2800,665,2745,709,2692,755,2641,803,2592,854,2546,907,2502,963,2462,1020,2423,1080,2388,1141,2356,1205,2326,1270,2300,1336,2277,1404,2257,1474,2241,1545,2228,1617,2219,1691,2213,1765,2211,1841,2213,1916,2219,1991,2228,2064,2241,2137,2257,2208,2277,2277,2300,2345,2326,2412,2356,2477,2388,2540,2423,2602,2462,2661,2502,2719,2546,2774,2592,2827,2641,2878,2692,2927,2745,2973,2800,3017,2858,3058,2917,3096,2979,3131,3042,3163,3107,3193,3174,3219,3242,3242,3312,3262,3383,3278,3455,3291,3528,3301,3603,3306,3678,3308,3754,3306,3828,3301,3902,3291,3974,3278,4045,3262,4115,3242,4183,3219,4249,3193,4314,3163,4378,3131,4439,3096,4499,3058,4556,3017,4612,2973,4665,2927,4716,2878,4764,2827,4811,2774,4854,2719,4895,2661,4933,2602,4968,2540,5001,2477,5030,2412,5057,2345,5080,2277,5099,2208,5116,2137,5129,2064,5138,1991,5144,1916,5146,1841,5144,1765,5138,1691,5129,1617,5116,1545,5099,1474,5080,1404,5057,1336,5030,1270,5001,1205,4968,1141,4933,1080,4895,1020,4854,963,4811,907,4764,854,4716,803,4665,755,4612,709,4556,665,4499,624,4439,586,4378,551,4314,518,4249,489,4183,463,4115,439,4045,420,3974,403,3902,390,3828,381,3754,375,3678,373xe" filled="true" fillcolor="#ffffff" stroked="false">
                <v:path arrowok="t"/>
                <v:fill type="solid"/>
              </v:shape>
            </v:group>
            <v:group style="position:absolute;left:2211;top:373;width:2935;height:2935" coordorigin="2211,373" coordsize="2935,2935">
              <v:shape style="position:absolute;left:2211;top:373;width:2935;height:2935" coordorigin="2211,373" coordsize="2935,2935" path="m5146,1841l5144,1916,5138,1991,5129,2064,5116,2137,5099,2208,5080,2277,5057,2345,5030,2412,5001,2477,4968,2540,4933,2602,4895,2661,4854,2719,4811,2774,4764,2827,4716,2878,4665,2927,4612,2973,4556,3017,4499,3058,4439,3096,4378,3131,4314,3163,4249,3193,4183,3219,4115,3242,4045,3262,3974,3278,3902,3291,3828,3301,3754,3306,3678,3308,3603,3306,3528,3301,3455,3291,3383,3278,3312,3262,3242,3242,3174,3219,3107,3193,3042,3163,2979,3131,2917,3096,2858,3058,2800,3017,2745,2973,2692,2927,2641,2878,2592,2827,2546,2774,2502,2719,2462,2661,2423,2602,2388,2540,2356,2477,2326,2412,2300,2345,2277,2277,2257,2208,2241,2137,2228,2064,2219,1991,2213,1916,2211,1841,2213,1765,2219,1691,2228,1617,2241,1545,2257,1474,2277,1404,2300,1336,2326,1270,2356,1205,2388,1141,2423,1080,2462,1020,2502,963,2546,907,2592,854,2641,803,2692,755,2745,709,2800,665,2858,624,2917,586,2979,551,3042,518,3107,489,3174,463,3242,439,3312,420,3383,403,3455,390,3528,381,3603,375,3678,373,3754,375,3828,381,3902,390,3974,403,4045,420,4115,439,4183,463,4249,489,4314,518,4378,551,4439,586,4499,624,4556,665,4612,709,4665,755,4716,803,4764,854,4811,907,4854,963,4895,1020,4933,1080,4968,1141,5001,1205,5030,1270,5057,1336,5080,1404,5099,1474,5116,1545,5129,1617,5138,1691,5144,1765,5146,1841xe" filled="false" stroked="true" strokeweight="1.682pt" strokecolor="#3d3c3e">
                <v:path arrowok="t"/>
              </v:shape>
            </v:group>
            <v:group style="position:absolute;left:2253;top:415;width:2851;height:2851" coordorigin="2253,415" coordsize="2851,2851">
              <v:shape style="position:absolute;left:2253;top:415;width:2851;height:2851" coordorigin="2253,415" coordsize="2851,2851" path="m3678,415l3603,417,3528,423,3454,433,3382,446,3311,463,3241,484,3173,507,3107,534,3042,565,2979,598,2918,635,2859,674,2803,716,2748,761,2696,808,2646,858,2598,910,2553,965,2511,1022,2472,1081,2436,1142,2402,1205,2372,1270,2345,1336,2321,1404,2301,1474,2284,1545,2270,1617,2261,1690,2255,1765,2253,1841,2255,1917,2261,1991,2270,2065,2284,2137,2301,2208,2321,2278,2345,2346,2372,2412,2402,2477,2436,2540,2472,2601,2511,2660,2553,2717,2598,2771,2646,2824,2696,2873,2748,2921,2803,2966,2859,3008,2918,3047,2979,3084,3042,3117,3107,3147,3173,3174,3241,3198,3311,3219,3382,3235,3454,3249,3528,3258,3603,3264,3678,3266,3754,3264,3829,3258,3902,3249,3975,3235,4046,3219,4115,3198,4183,3174,4250,3147,4314,3117,4377,3084,4438,3047,4497,3008,4554,2966,4609,2921,4661,2873,4711,2824,4758,2771,4803,2717,4845,2660,4885,2601,4921,2540,4954,2477,4985,2412,5012,2346,5036,2278,5056,2208,5073,2137,5086,2065,5096,1991,5102,1917,5104,1841,5102,1765,5096,1690,5086,1617,5073,1545,5056,1474,5036,1404,5012,1336,4985,1270,4954,1205,4921,1142,4885,1081,4845,1022,4803,965,4758,910,4711,858,4661,808,4609,761,4554,716,4497,674,4438,635,4377,598,4314,565,4250,534,4183,507,4115,484,4046,463,3975,446,3902,433,3829,423,3754,417,3678,415xe" filled="true" fillcolor="#e3e4e5" stroked="false">
                <v:path arrowok="t"/>
                <v:fill type="solid"/>
              </v:shape>
              <v:shape style="position:absolute;left:3467;top:511;width:399;height:241" type="#_x0000_t75" stroked="false">
                <v:imagedata r:id="rId154" o:title=""/>
              </v:shape>
              <v:shape style="position:absolute;left:4217;top:667;width:136;height:241" type="#_x0000_t75" stroked="false">
                <v:imagedata r:id="rId155" o:title=""/>
              </v:shape>
              <v:shape style="position:absolute;left:4624;top:1094;width:197;height:241" type="#_x0000_t75" stroked="false">
                <v:imagedata r:id="rId156" o:title=""/>
              </v:shape>
              <v:shape style="position:absolute;left:4806;top:1714;width:196;height:245" type="#_x0000_t75" stroked="false">
                <v:imagedata r:id="rId157" o:title=""/>
              </v:shape>
              <v:shape style="position:absolute;left:4632;top:2306;width:207;height:241" type="#_x0000_t75" stroked="false">
                <v:imagedata r:id="rId158" o:title=""/>
              </v:shape>
              <v:shape style="position:absolute;left:4204;top:2769;width:197;height:241" type="#_x0000_t75" stroked="false">
                <v:imagedata r:id="rId159" o:title=""/>
              </v:shape>
              <v:shape style="position:absolute;left:3571;top:2926;width:195;height:245" type="#_x0000_t75" stroked="false">
                <v:imagedata r:id="rId160" o:title=""/>
              </v:shape>
              <v:shape style="position:absolute;left:2982;top:2760;width:192;height:237" type="#_x0000_t75" stroked="false">
                <v:imagedata r:id="rId161" o:title=""/>
              </v:shape>
              <v:shape style="position:absolute;left:2531;top:2306;width:193;height:245" type="#_x0000_t75" stroked="false">
                <v:imagedata r:id="rId162" o:title=""/>
              </v:shape>
              <v:shape style="position:absolute;left:2355;top:1686;width:195;height:245" type="#_x0000_t75" stroked="false">
                <v:imagedata r:id="rId163" o:title=""/>
              </v:shape>
            </v:group>
            <v:group style="position:absolute;left:2514;top:1117;width:401;height:245" coordorigin="2514,1117" coordsize="401,245">
              <v:shape style="position:absolute;left:2514;top:1117;width:401;height:245" coordorigin="2514,1117" coordsize="401,245" path="m2835,1117l2819,1117,2796,1119,2735,1160,2721,1238,2721,1240,2729,1304,2769,1352,2818,1362,2842,1360,2863,1354,2880,1345,2893,1332,2901,1317,2807,1317,2800,1311,2786,1240,2786,1238,2787,1218,2806,1161,2900,1161,2895,1151,2890,1145,2884,1138,2877,1132,2869,1127,2848,1119,2835,1117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900,1161l2828,1161,2836,1166,2841,1177,2849,1238,2849,1252,2835,1310,2830,1315,2824,1317,2901,1317,2902,1315,2909,1293,2913,1268,2914,1238,2914,1223,2902,1165,2900,1161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650,1200l2583,1200,2583,1358,2650,1358,2650,1200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650,1117l2595,1117,2589,1128,2583,1138,2530,1175,2514,1181,2514,1234,2572,1208,2583,1200,2650,1200,2650,1117xe" filled="true" fillcolor="#231f20" stroked="false">
                <v:path arrowok="t"/>
                <v:fill type="solid"/>
              </v:shape>
              <v:shape style="position:absolute;left:2875;top:696;width:356;height:241" type="#_x0000_t75" stroked="false">
                <v:imagedata r:id="rId164" o:title=""/>
              </v:shape>
              <v:shape style="position:absolute;left:3614;top:1780;width:106;height:106" type="#_x0000_t75" stroked="false">
                <v:imagedata r:id="rId165" o:title=""/>
              </v:shape>
            </v:group>
            <v:group style="position:absolute;left:3667;top:375;width:2;height:101" coordorigin="3667,375" coordsize="2,101">
              <v:shape style="position:absolute;left:3667;top:375;width:2;height:101" coordorigin="3667,375" coordsize="0,101" path="m3667,476l3667,375e" filled="false" stroked="true" strokeweight="1.682pt" strokecolor="#3d3c3e">
                <v:path arrowok="t"/>
              </v:shape>
            </v:group>
            <v:group style="position:absolute;left:3670;top:3200;width:2;height:101" coordorigin="3670,3200" coordsize="2,101">
              <v:shape style="position:absolute;left:3670;top:3200;width:2;height:101" coordorigin="3670,3200" coordsize="0,101" path="m3670,3301l3670,3200e" filled="false" stroked="true" strokeweight="1.682pt" strokecolor="#3d3c3e">
                <v:path arrowok="t"/>
              </v:shape>
            </v:group>
            <v:group style="position:absolute;left:5038;top:1834;width:101;height:2" coordorigin="5038,1834" coordsize="101,2">
              <v:shape style="position:absolute;left:5038;top:1834;width:101;height:2" coordorigin="5038,1834" coordsize="101,0" path="m5139,1834l5038,1834e" filled="false" stroked="true" strokeweight="1.682pt" strokecolor="#3d3c3e">
                <v:path arrowok="t"/>
              </v:shape>
            </v:group>
            <v:group style="position:absolute;left:2220;top:1830;width:101;height:2" coordorigin="2220,1830" coordsize="101,2">
              <v:shape style="position:absolute;left:2220;top:1830;width:101;height:2" coordorigin="2220,1830" coordsize="101,0" path="m2321,1830l2220,1830e" filled="false" stroked="true" strokeweight="1.682pt" strokecolor="#3d3c3e">
                <v:path arrowok="t"/>
              </v:shape>
            </v:group>
            <v:group style="position:absolute;left:2958;top:3023;width:51;height:88" coordorigin="2958,3023" coordsize="51,88">
              <v:shape style="position:absolute;left:2958;top:3023;width:51;height:88" coordorigin="2958,3023" coordsize="51,88" path="m3009,3023l2958,3111e" filled="false" stroked="true" strokeweight="1.682pt" strokecolor="#3d3c3e">
                <v:path arrowok="t"/>
              </v:shape>
            </v:group>
            <v:group style="position:absolute;left:4368;top:576;width:51;height:88" coordorigin="4368,576" coordsize="51,88">
              <v:shape style="position:absolute;left:4368;top:576;width:51;height:88" coordorigin="4368,576" coordsize="51,88" path="m4419,576l4368,663e" filled="false" stroked="true" strokeweight="1.682pt" strokecolor="#3d3c3e">
                <v:path arrowok="t"/>
              </v:shape>
            </v:group>
            <v:group style="position:absolute;left:2414;top:1112;width:88;height:51" coordorigin="2414,1112" coordsize="88,51">
              <v:shape style="position:absolute;left:2414;top:1112;width:88;height:51" coordorigin="2414,1112" coordsize="88,51" path="m2414,1112l2501,1163e" filled="false" stroked="true" strokeweight="1.682pt" strokecolor="#3d3c3e">
                <v:path arrowok="t"/>
              </v:shape>
            </v:group>
            <v:group style="position:absolute;left:4852;top:2524;width:88;height:51" coordorigin="4852,2524" coordsize="88,51">
              <v:shape style="position:absolute;left:4852;top:2524;width:88;height:51" coordorigin="4852,2524" coordsize="88,51" path="m4852,2524l4939,2575e" filled="false" stroked="true" strokeweight="1.682pt" strokecolor="#3d3c3e">
                <v:path arrowok="t"/>
              </v:shape>
            </v:group>
            <v:group style="position:absolute;left:4371;top:3011;width:51;height:88" coordorigin="4371,3011" coordsize="51,88">
              <v:shape style="position:absolute;left:4371;top:3011;width:51;height:88" coordorigin="4371,3011" coordsize="51,88" path="m4371,3011l4421,3099e" filled="false" stroked="true" strokeweight="1.682pt" strokecolor="#3d3c3e">
                <v:path arrowok="t"/>
              </v:shape>
            </v:group>
            <v:group style="position:absolute;left:2956;top:567;width:51;height:88" coordorigin="2956,567" coordsize="51,88">
              <v:shape style="position:absolute;left:2956;top:567;width:51;height:88" coordorigin="2956,567" coordsize="51,88" path="m2956,567l3006,654e" filled="false" stroked="true" strokeweight="1.682pt" strokecolor="#3d3c3e">
                <v:path arrowok="t"/>
              </v:shape>
            </v:group>
            <v:group style="position:absolute;left:2418;top:2521;width:88;height:51" coordorigin="2418,2521" coordsize="88,51">
              <v:shape style="position:absolute;left:2418;top:2521;width:88;height:51" coordorigin="2418,2521" coordsize="88,51" path="m2418,2571l2505,2521e" filled="false" stroked="true" strokeweight="1.682pt" strokecolor="#3d3c3e">
                <v:path arrowok="t"/>
              </v:shape>
            </v:group>
            <v:group style="position:absolute;left:4860;top:1116;width:88;height:51" coordorigin="4860,1116" coordsize="88,51">
              <v:shape style="position:absolute;left:4860;top:1116;width:88;height:51" coordorigin="4860,1116" coordsize="88,51" path="m4860,1166l4947,1116e" filled="false" stroked="true" strokeweight="1.682pt" strokecolor="#3d3c3e">
                <v:path arrowok="t"/>
              </v:shape>
            </v:group>
            <v:group style="position:absolute;left:2062;top:219;width:3245;height:3245" coordorigin="2062,219" coordsize="3245,3245">
              <v:shape style="position:absolute;left:2062;top:219;width:3245;height:3245" coordorigin="2062,219" coordsize="3245,3245" path="m5306,1841l5305,1917,5299,1993,5291,2067,5279,2141,5264,2213,5245,2284,5224,2354,5199,2422,5172,2489,5141,2554,5108,2618,5073,2680,5034,2741,4993,2799,4950,2856,4904,2910,4856,2963,4806,3013,4753,3061,4699,3107,4642,3150,4584,3191,4523,3230,4461,3265,4397,3299,4332,3329,4265,3356,4197,3381,4127,3402,4056,3421,3984,3436,3910,3448,3836,3456,3760,3462,3684,3463,3608,3462,3532,3456,3458,3448,3384,3436,3312,3421,3241,3402,3171,3381,3103,3356,3036,3329,2970,3299,2907,3265,2845,3230,2784,3191,2726,3150,2669,3107,2615,3061,2562,3013,2512,2963,2464,2910,2418,2856,2375,2799,2334,2741,2295,2680,2259,2618,2226,2554,2196,2489,2169,2422,2144,2354,2123,2284,2104,2213,2089,2141,2077,2067,2069,1993,2063,1917,2062,1841,2063,1765,2069,1689,2077,1615,2089,1541,2104,1469,2123,1398,2144,1328,2169,1260,2196,1193,2226,1127,2259,1064,2295,1002,2334,941,2375,883,2418,826,2464,772,2512,719,2562,669,2615,621,2669,575,2726,532,2784,491,2845,452,2907,417,2970,383,3036,353,3103,326,3171,301,3241,280,3312,261,3384,246,3458,234,3532,226,3608,220,3684,219,3760,220,3836,226,3910,234,3984,246,4056,261,4127,280,4197,301,4265,326,4332,353,4397,383,4461,417,4523,452,4584,491,4642,532,4699,575,4753,621,4806,669,4856,719,4904,772,4950,826,4993,883,5034,941,5073,1002,5108,1064,5141,1127,5172,1193,5199,1260,5224,1328,5245,1398,5264,1469,5279,1541,5291,1615,5299,1689,5305,1765,5306,1841xe" filled="false" stroked="true" strokeweight="1.682pt" strokecolor="#3d3c3e">
                <v:path arrowok="t"/>
              </v:shape>
            </v:group>
            <v:group style="position:absolute;left:3519;top:1296;width:154;height:549" coordorigin="3519,1296" coordsize="154,549">
              <v:shape style="position:absolute;left:3519;top:1296;width:154;height:549" coordorigin="3519,1296" coordsize="154,549" path="m3672,1845l3519,1296e" filled="false" stroked="true" strokeweight="3.363pt" strokecolor="#231f20">
                <v:path arrowok="t"/>
              </v:shape>
            </v:group>
            <v:group style="position:absolute;left:3429;top:1157;width:194;height:195" coordorigin="3429,1157" coordsize="194,195">
              <v:shape style="position:absolute;left:3429;top:1157;width:194;height:195" coordorigin="3429,1157" coordsize="194,195" path="m3479,1157l3429,1351,3623,1297,3479,1157xe" filled="true" fillcolor="#231f20" stroked="false">
                <v:path arrowok="t"/>
                <v:fill type="solid"/>
              </v:shape>
            </v:group>
            <v:group style="position:absolute;left:3664;top:1844;width:2;height:833" coordorigin="3664,1844" coordsize="2,833">
              <v:shape style="position:absolute;left:3664;top:1844;width:2;height:833" coordorigin="3664,1844" coordsize="0,833" path="m3664,1844l3664,2677e" filled="false" stroked="true" strokeweight="3.985pt" strokecolor="#231f20">
                <v:path arrowok="t"/>
              </v:shape>
            </v:group>
            <v:group style="position:absolute;left:3544;top:2642;width:239;height:207" coordorigin="3544,2642" coordsize="239,207">
              <v:shape style="position:absolute;left:3544;top:2642;width:239;height:207" coordorigin="3544,2642" coordsize="239,207" path="m3783,2642l3544,2642,3664,2848,3783,2642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o horário em que Fábio almoça todos os</w:t>
      </w:r>
      <w:r>
        <w:rPr>
          <w:color w:val="231F20"/>
          <w:spacing w:val="-2"/>
        </w:rPr>
        <w:t> </w:t>
      </w:r>
      <w:r>
        <w:rPr>
          <w:color w:val="231F20"/>
        </w:rPr>
        <w:t>dias?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11"/>
          <w:sz w:val="28"/>
        </w:rPr>
        <w:t>11 </w:t>
      </w:r>
      <w:r>
        <w:rPr>
          <w:rFonts w:ascii="Arial"/>
          <w:color w:val="231F20"/>
          <w:sz w:val="28"/>
        </w:rPr>
        <w:t>horas e 6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11"/>
          <w:sz w:val="28"/>
        </w:rPr>
        <w:t>11 </w:t>
      </w:r>
      <w:r>
        <w:rPr>
          <w:rFonts w:ascii="Arial"/>
          <w:color w:val="231F20"/>
          <w:sz w:val="28"/>
        </w:rPr>
        <w:t>horas e 30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 horas e 6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 horas e 30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7171pt;width:510.25pt;height:22.7pt;mso-position-horizontal-relative:page;mso-position-vertical-relative:paragraph;z-index:4288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8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97" w:lineRule="auto" w:before="64"/>
        <w:ind w:left="110" w:right="1413"/>
        <w:jc w:val="left"/>
      </w:pPr>
      <w:r>
        <w:rPr>
          <w:color w:val="231F20"/>
        </w:rPr>
        <w:t>A professora Amanda distribuiu igualmente 10 balas para 2 alunos. Quantas balas cada um desses alunos ganhou da professora</w:t>
      </w:r>
      <w:r>
        <w:rPr>
          <w:color w:val="231F20"/>
          <w:spacing w:val="-17"/>
        </w:rPr>
        <w:t> </w:t>
      </w:r>
      <w:r>
        <w:rPr>
          <w:color w:val="231F20"/>
        </w:rPr>
        <w:t>Amanda?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5"/>
          <w:szCs w:val="35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153"/>
          <w:pgSz w:w="11910" w:h="16840"/>
          <w:pgMar w:footer="524" w:header="377" w:top="560" w:bottom="720" w:left="740" w:right="740"/>
          <w:pgNumType w:start="16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os anéis que Beatriz tem para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vender.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66.155701pt;margin-top:18.016626pt;width:33.9pt;height:42.9pt;mso-position-horizontal-relative:page;mso-position-vertical-relative:paragraph;z-index:4312;mso-wrap-distance-left:0;mso-wrap-distance-right:0" coordorigin="1323,360" coordsize="678,858">
            <v:group style="position:absolute;left:1323;top:360;width:678;height:858" coordorigin="1323,360" coordsize="678,858">
              <v:shape style="position:absolute;left:1323;top:360;width:678;height:858" coordorigin="1323,360" coordsize="678,858" path="m1496,368l1474,393,1457,422,1443,454,1429,488,1455,520,1484,550,1509,582,1529,620,1464,643,1410,685,1367,740,1337,803,1323,866,1325,944,1345,1015,1379,1078,1426,1131,1483,1173,1550,1203,1622,1218,1707,1217,1785,1197,1810,1184,1657,1184,1602,1179,1498,1144,1414,1079,1361,984,1350,926,1355,850,1379,777,1422,712,1479,664,1549,640,1590,640,1566,611,1514,547,1463,488,1474,481,1492,480,1872,480,1880,468,1556,468,1548,468,1469,468,1485,419,1529,397,1589,393,1835,393,1830,386,1808,372,1572,372,1496,36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49,640l1748,640,1809,662,1840,672,1874,680,1911,725,1941,767,1963,814,1974,873,1973,941,1960,1000,1903,1094,1817,1154,1712,1182,1657,1184,1810,1184,1911,1117,1955,1061,1986,998,2000,932,1998,849,1978,777,1942,717,1895,670,1849,64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90,640l1549,640,1576,660,1600,687,1620,714,1635,733,1569,752,1514,780,1443,866,1424,932,1423,990,1438,1040,1503,1117,1599,1158,1652,1165,1705,1161,1756,1147,1770,1139,1671,1139,1617,1133,1520,1085,1462,996,1456,939,1470,869,1503,819,1553,785,1622,766,1772,766,1753,754,1688,733,1688,727,1662,727,1617,673,1590,64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72,766l1622,766,1697,767,1763,791,1814,835,1846,894,1854,966,1841,1031,1812,1080,1772,1114,1724,1133,1671,1139,1770,1139,1801,1122,1840,1086,1867,1039,1884,968,1877,901,1851,841,1808,791,1772,766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72,481l1834,481,1792,545,1742,606,1694,665,1662,727,1688,727,1688,715,1706,691,1730,665,1748,640,1849,640,1838,633,1775,607,1802,573,1829,539,1856,504,1872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628,481l1589,481,1623,507,1634,555,1640,609,1655,654,1667,608,1668,600,1655,600,1646,573,1640,543,1635,511,1628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42,481l1529,481,1546,514,1564,546,1582,577,1602,607,1604,580,1602,561,1589,561,1575,543,1563,523,1552,503,1542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15,481l1668,481,1666,511,1661,551,1658,573,1655,600,1668,600,1668,551,1678,502,1715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28,481l1715,481,1710,508,1699,560,1695,587,1727,558,1734,547,1721,547,1716,534,1719,517,1725,498,1728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89,481l1575,481,1581,499,1585,518,1587,539,1589,561,1602,561,1600,548,1593,514,1589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4,481l1768,481,1756,497,1743,513,1731,529,1721,547,1734,547,1750,520,1780,488,1834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72,480l1492,480,1511,482,1529,481,1872,481,1872,48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71,428l1555,428,1563,433,1566,444,1569,454,1575,461,1569,468,1556,468,1880,468,1749,468,1742,468,1582,468,1581,451,1571,42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50,428l1728,428,1741,432,1746,443,1751,455,1761,461,1758,468,1749,468,1880,468,1881,468,1768,468,1762,447,1752,431,1750,42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69,408l1546,425,1530,448,1508,466,1469,468,1529,468,1536,458,1543,449,1551,440,1555,428,1571,428,1570,425,1569,40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42,467l1529,468,1548,468,1542,467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5,395l1721,395,1722,422,1721,434,1719,452,1715,468,1728,468,1728,428,1750,428,1741,415,1735,395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7,467l1728,468,1742,468,1737,467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7,395l1801,395,1813,413,1826,429,1839,447,1848,468,1881,468,1863,441,1849,412,1837,395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5,393l1589,393,1657,395,1837,395,1835,393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3,360l1654,366,1572,372,1808,372,1801,368,1733,360xe" filled="true" fillcolor="#231f20" stroked="false">
                <v:path arrowok="t"/>
                <v:fill type="solid"/>
              </v:shape>
              <v:shape style="position:absolute;left:1469;top:393;width:378;height:208" type="#_x0000_t75" stroked="false">
                <v:imagedata r:id="rId167" o:title=""/>
              </v:shape>
            </v:group>
            <v:group style="position:absolute;left:1350;top:640;width:625;height:545" coordorigin="1350,640" coordsize="625,545">
              <v:shape style="position:absolute;left:1350;top:640;width:625;height:545" coordorigin="1350,640" coordsize="625,545" path="m1549,640l1479,664,1422,712,1379,777,1355,850,1350,926,1361,984,1414,1079,1498,1144,1602,1179,1657,1184,1712,1182,1766,1172,1787,1165,1652,1165,1599,1158,1503,1117,1438,1040,1423,990,1424,932,1443,866,1514,780,1569,752,1635,733,1620,714,1600,687,1576,660,1549,640xe" filled="true" fillcolor="#ffffff" stroked="false">
                <v:path arrowok="t"/>
                <v:fill type="solid"/>
              </v:shape>
              <v:shape style="position:absolute;left:1350;top:640;width:625;height:545" coordorigin="1350,640" coordsize="625,545" path="m1748,640l1730,665,1706,691,1688,715,1688,733,1753,754,1808,791,1851,841,1877,901,1884,968,1867,1039,1801,1122,1705,1161,1652,1165,1787,1165,1863,1128,1936,1051,1973,941,1974,873,1963,814,1941,767,1911,725,1874,680,1840,672,1809,662,1748,640xe" filled="true" fillcolor="#ffffff" stroked="false">
                <v:path arrowok="t"/>
                <v:fill type="solid"/>
              </v:shape>
              <v:shape style="position:absolute;left:1456;top:766;width:398;height:373" type="#_x0000_t75" stroked="false">
                <v:imagedata r:id="rId168" o:title=""/>
              </v:shape>
              <v:shape style="position:absolute;left:1463;top:480;width:372;height:246" type="#_x0000_t75" stroked="false">
                <v:imagedata r:id="rId169" o:title=""/>
              </v:shape>
            </v:group>
            <w10:wrap type="topAndBottom"/>
          </v:group>
        </w:pict>
      </w:r>
      <w:r>
        <w:rPr/>
        <w:pict>
          <v:group style="position:absolute;margin-left:120.891968pt;margin-top:21.808172pt;width:45.15pt;height:34.3pt;mso-position-horizontal-relative:page;mso-position-vertical-relative:paragraph;z-index:4336;mso-wrap-distance-left:0;mso-wrap-distance-right:0" coordorigin="2418,436" coordsize="903,686">
            <v:group style="position:absolute;left:2418;top:436;width:903;height:686" coordorigin="2418,436" coordsize="903,686">
              <v:shape style="position:absolute;left:2418;top:436;width:903;height:686" coordorigin="2418,436" coordsize="903,686" path="m2955,1077l2920,1077,2937,1089,2953,1102,2971,1113,2992,1121,3047,1120,3083,1102,3022,1102,3000,1100,2981,1096,2998,1093,3019,1093,3098,1093,3104,1085,3079,1085,3080,1082,2964,1082,2955,107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98,1093l3059,1093,3043,1100,3022,1102,3083,1102,3096,1095,3098,1093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98,1093l3019,1093,3039,1094,3059,1093,3098,1093,3098,1093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34,436l2856,445,2779,461,2704,486,2633,518,2569,556,2513,601,2468,652,2436,707,2419,777,2418,842,2424,899,2467,987,2517,1029,2582,1060,2658,1081,2742,1091,2830,1089,2920,1077,2955,1077,2950,1074,2947,1070,2761,1070,2685,1065,2614,1051,2551,1026,2500,990,2462,942,2441,881,2466,881,2457,867,2446,845,2441,825,2448,795,2459,775,2444,775,2464,702,2504,641,2559,589,2620,548,2731,500,2796,481,2865,468,2935,460,3005,459,3130,459,3100,449,3020,437,2934,43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34,1015l3115,1015,3113,1035,3105,1054,3092,1071,3079,1085,3104,1085,3130,1050,3134,1015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41,1015l2922,1015,2934,1031,2945,1051,2953,1066,2964,1082,3080,1082,3082,1077,2976,1077,2967,1058,2957,1040,2947,1024,2941,1015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78,931l3062,931,3072,950,3082,968,3094,987,3104,1004,3094,1022,3083,1041,3073,1058,3062,1077,3082,1077,3085,1068,3094,1051,3106,1033,3115,1015,3134,1015,3137,995,3118,995,3107,980,3097,962,3087,945,3078,931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36,1007l2903,1007,2903,1021,2905,1034,2909,1045,2914,1054,2838,1066,2761,1070,2947,1070,2937,1058,2928,1038,2922,1015,2941,1015,2936,100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466,881l2441,881,2480,928,2532,965,2595,992,2666,1010,2742,1018,2822,1017,2903,1007,2936,1007,2941,998,2740,998,2662,988,2591,969,2530,941,2483,903,2471,887,2466,881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34,886l2986,891,2947,912,2918,945,2903,987,2821,998,2740,998,2941,998,2942,995,2925,995,2927,975,2935,955,2947,939,2962,926,3124,926,3137,917,3021,917,3009,917,2978,917,2996,909,3018,907,3086,907,3072,899,3054,891,3034,88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24,926l2962,926,2955,941,2945,959,2934,977,2925,995,2942,995,2947,987,2957,967,2968,949,2981,931,3078,931,3076,928,3120,928,3124,92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20,928l3076,928,3091,936,3103,952,3113,973,3118,995,3137,995,3138,990,3168,967,3132,967,3129,957,3124,949,3119,940,3115,931,3120,92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317,758l3294,758,3275,827,3237,883,3188,930,3132,967,3168,967,3200,944,3257,893,3300,830,3317,75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86,907l3018,907,3040,908,3059,914,3041,917,3021,917,3137,917,3142,914,3104,914,3088,908,3086,90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99,917l2978,917,3009,917,2999,91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06,528l2939,528,3011,529,3086,541,3157,562,3218,593,3274,646,3294,693,3288,732,3245,802,3194,854,3135,895,3104,914,3142,914,3169,897,3218,858,3261,812,3294,758,3317,758,3319,749,3320,691,3317,652,3291,652,3283,637,3278,629,3232,585,3173,551,3106,52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47,512l2865,518,2785,534,2711,558,2642,588,2579,626,2524,670,2479,720,2444,775,2459,775,2465,762,2487,730,2562,656,2624,615,2695,581,2772,556,2854,538,2939,528,3106,528,3104,528,3028,515,2947,512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30,459l3005,459,3073,465,3136,481,3192,506,3239,542,3275,589,3297,649,3291,652,3317,652,3302,589,3231,505,3171,472,3130,459xe" filled="true" fillcolor="#231f20" stroked="false">
                <v:path arrowok="t"/>
                <v:fill type="solid"/>
              </v:shape>
            </v:group>
            <v:group style="position:absolute;left:2444;top:459;width:853;height:316" coordorigin="2444,459" coordsize="853,316">
              <v:shape style="position:absolute;left:2444;top:459;width:853;height:316" coordorigin="2444,459" coordsize="853,316" path="m3005,459l2935,460,2865,468,2796,481,2731,500,2671,522,2559,589,2504,641,2464,702,2444,775,2479,720,2524,670,2579,626,2642,588,2711,558,2785,534,2865,518,2947,512,3200,512,3192,506,3136,481,3073,465,3005,459xe" filled="true" fillcolor="#ffffff" stroked="false">
                <v:path arrowok="t"/>
                <v:fill type="solid"/>
              </v:shape>
              <v:shape style="position:absolute;left:2444;top:459;width:853;height:316" coordorigin="2444,459" coordsize="853,316" path="m3200,512l2947,512,3028,515,3104,528,3173,551,3232,585,3278,629,3291,652,3297,649,3275,589,3239,542,3200,512xe" filled="true" fillcolor="#ffffff" stroked="false">
                <v:path arrowok="t"/>
                <v:fill type="solid"/>
              </v:shape>
            </v:group>
            <v:group style="position:absolute;left:2441;top:528;width:853;height:470" coordorigin="2441,528" coordsize="853,470">
              <v:shape style="position:absolute;left:2441;top:528;width:853;height:470" coordorigin="2441,528" coordsize="853,470" path="m2939,528l2854,538,2772,556,2695,581,2624,615,2562,656,2509,705,2465,762,2441,825,2446,845,2483,903,2530,941,2591,969,2662,988,2740,998,2821,998,2903,987,2918,945,2947,912,2986,891,3034,886,3148,886,3165,876,3222,828,3270,769,3294,693,3291,679,3218,593,3157,562,3086,541,3011,530,2939,528xe" filled="true" fillcolor="#ffffff" stroked="false">
                <v:path arrowok="t"/>
                <v:fill type="solid"/>
              </v:shape>
              <v:shape style="position:absolute;left:2441;top:528;width:853;height:470" coordorigin="2441,528" coordsize="853,470" path="m3148,886l3034,886,3054,891,3072,899,3088,908,3104,914,3135,895,3148,886xe" filled="true" fillcolor="#ffffff" stroked="false">
                <v:path arrowok="t"/>
                <v:fill type="solid"/>
              </v:shape>
              <v:shape style="position:absolute;left:3115;top:758;width:179;height:210" type="#_x0000_t75" stroked="false">
                <v:imagedata r:id="rId170" o:title=""/>
              </v:shape>
            </v:group>
            <v:group style="position:absolute;left:2441;top:881;width:473;height:190" coordorigin="2441,881" coordsize="473,190">
              <v:shape style="position:absolute;left:2441;top:881;width:473;height:190" coordorigin="2441,881" coordsize="473,190" path="m2441,881l2462,942,2500,990,2551,1026,2614,1051,2685,1065,2761,1070,2838,1066,2914,1054,2909,1045,2905,1034,2903,1021,2903,1018,2742,1018,2666,1010,2595,992,2532,965,2480,928,2441,881xe" filled="true" fillcolor="#ffffff" stroked="false">
                <v:path arrowok="t"/>
                <v:fill type="solid"/>
              </v:shape>
              <v:shape style="position:absolute;left:2441;top:881;width:473;height:190" coordorigin="2441,881" coordsize="473,190" path="m2903,1007l2822,1017,2742,1018,2903,1018,2903,1007xe" filled="true" fillcolor="#ffffff" stroked="false">
                <v:path arrowok="t"/>
                <v:fill type="solid"/>
              </v:shape>
              <v:shape style="position:absolute;left:2922;top:907;width:196;height:195" type="#_x0000_t75" stroked="false">
                <v:imagedata r:id="rId171" o:title=""/>
              </v:shape>
            </v:group>
            <w10:wrap type="topAndBottom"/>
          </v:group>
        </w:pict>
      </w:r>
      <w:r>
        <w:rPr/>
        <w:pict>
          <v:group style="position:absolute;margin-left:188.505005pt;margin-top:11.755173pt;width:43.45pt;height:52.8pt;mso-position-horizontal-relative:page;mso-position-vertical-relative:paragraph;z-index:4360;mso-wrap-distance-left:0;mso-wrap-distance-right:0" coordorigin="3770,235" coordsize="869,1056">
            <v:group style="position:absolute;left:3770;top:235;width:869;height:1056" coordorigin="3770,235" coordsize="869,1056">
              <v:shape style="position:absolute;left:3770;top:235;width:869;height:1056" coordorigin="3770,235" coordsize="869,1056" path="m4258,235l4231,264,4205,294,4179,325,4155,358,4166,376,4174,397,4184,415,4203,425,4104,437,4020,466,3949,508,3890,560,3844,618,3808,687,3782,763,3770,846,3774,927,3792,1001,3821,1066,3858,1122,3898,1168,3950,1212,4011,1248,4080,1274,4157,1289,4240,1291,4319,1278,4360,1263,4213,1263,4129,1257,4052,1235,3984,1200,3924,1153,3875,1097,3838,1033,3813,963,3801,884,3806,806,3823,734,3849,670,3880,618,3931,561,3996,512,4073,477,4163,458,4374,458,4368,450,4510,450,4509,445,4345,445,4333,443,4316,441,4300,435,4294,429,4258,429,4238,425,4225,425,4227,416,4220,416,4220,408,4294,408,4292,407,4203,385,4203,371,4196,363,4195,350,4255,350,4244,347,4231,342,4218,340,4227,328,4246,305,4255,293,4277,293,4275,280,4411,280,4258,23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74,458l4246,458,4323,473,4391,500,4451,538,4502,585,4548,643,4583,714,4605,797,4608,893,4595,972,4568,1043,4529,1105,4479,1159,4421,1202,4356,1234,4286,1255,4213,1263,4360,1263,4457,1213,4514,1164,4562,1106,4599,1041,4625,970,4638,896,4637,810,4620,731,4589,659,4548,595,4497,539,4441,493,4459,488,4477,478,4480,475,4411,475,4399,470,4386,466,4375,460,4374,458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14,470l4411,475,4480,475,4486,471,4425,471,4414,47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510,450l4368,450,4383,453,4397,456,4411,460,4426,463,4425,471,4486,471,4493,466,4511,455,4510,45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55,425l4290,425,4305,430,4320,433,4334,438,4345,445,4509,445,4509,444,4453,444,4412,442,4368,429,4355,42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55,350l4195,350,4414,409,4488,428,4453,444,4509,444,4503,408,4466,408,4452,407,4436,403,4420,397,4406,393,4411,385,4373,385,4355,380,4338,374,4320,369,4300,365,4312,353,4288,353,4288,351,4256,351,4255,35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94,408l4220,408,4234,410,4249,412,4260,417,4265,428,4258,429,4294,429,4290,425,4355,425,4323,415,4294,408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37,425l4225,425,4238,425,4237,42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91,340l4448,340,4454,355,4458,373,4461,391,4466,408,4503,408,4497,378,4491,34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74,315l4350,315,4359,330,4364,348,4368,367,4373,385,4411,385,4415,379,4417,378,4393,378,4386,363,4382,346,4379,328,4374,31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85,312l4388,312,4403,317,4419,322,4436,325,4426,339,4414,352,4403,364,4393,378,4417,378,4438,354,4448,340,4491,340,4485,312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11,280l4275,280,4292,285,4308,289,4324,294,4341,298,4328,312,4301,339,4288,353,4312,353,4312,352,4339,328,4350,315,4374,315,4373,313,4388,312,4485,312,4483,300,4426,285,4411,28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77,293l4255,293,4261,305,4262,321,4264,337,4268,350,4256,351,4288,351,4284,335,4281,317,4278,298,4277,293xe" filled="true" fillcolor="#231f20" stroked="false">
                <v:path arrowok="t"/>
                <v:fill type="solid"/>
              </v:shape>
              <v:shape style="position:absolute;left:4195;top:280;width:293;height:195" type="#_x0000_t75" stroked="false">
                <v:imagedata r:id="rId172" o:title=""/>
              </v:shape>
            </v:group>
            <v:group style="position:absolute;left:3801;top:458;width:807;height:806" coordorigin="3801,458" coordsize="807,806">
              <v:shape style="position:absolute;left:3801;top:458;width:807;height:806" coordorigin="3801,458" coordsize="807,806" path="m4246,458l4163,458,4073,477,3996,512,3931,561,3880,618,3849,670,3823,734,3806,806,3801,884,3813,963,3838,1033,3875,1097,3924,1153,3984,1200,4052,1235,4129,1257,4213,1263,4286,1255,4356,1234,4421,1202,4479,1159,4500,1136,4190,1136,4124,1123,4062,1095,4009,1052,3966,998,3938,933,3928,861,3935,792,3958,733,4028,645,4091,607,4173,585,4227,585,4502,585,4451,538,4391,500,4323,473,4246,458xe" filled="true" fillcolor="#ffffff" stroked="false">
                <v:path arrowok="t"/>
                <v:fill type="solid"/>
              </v:shape>
              <v:shape style="position:absolute;left:3801;top:458;width:807;height:806" coordorigin="3801,458" coordsize="807,806" path="m4502,585l4227,585,4278,594,4324,610,4409,670,4447,724,4473,787,4483,856,4473,930,4444,999,4399,1057,4340,1101,4270,1129,4190,1136,4500,1136,4529,1105,4568,1043,4595,972,4608,893,4605,797,4583,714,4548,643,4502,585xe" filled="true" fillcolor="#ffffff" stroked="false">
                <v:path arrowok="t"/>
                <v:fill type="solid"/>
              </v:shape>
            </v:group>
            <v:group style="position:absolute;left:3928;top:585;width:556;height:552" coordorigin="3928,585" coordsize="556,552">
              <v:shape style="position:absolute;left:3928;top:585;width:556;height:552" coordorigin="3928,585" coordsize="556,552" path="m4227,585l4130,594,4057,625,3990,683,3935,792,3928,861,3938,933,3967,998,4009,1052,4062,1095,4124,1123,4190,1136,4270,1129,4340,1101,4344,1098,4230,1098,4163,1095,4101,1073,4047,1036,4004,985,3976,926,3965,860,3975,790,4013,716,4070,660,4140,629,4168,623,4349,623,4324,610,4278,594,4227,585xe" filled="true" fillcolor="#231f20" stroked="false">
                <v:path arrowok="t"/>
                <v:fill type="solid"/>
              </v:shape>
              <v:shape style="position:absolute;left:3928;top:585;width:556;height:552" coordorigin="3928,585" coordsize="556,552" path="m4349,623l4168,623,4243,624,4309,644,4362,678,4415,745,4438,804,4443,831,4438,915,4408,986,4359,1042,4298,1080,4230,1098,4344,1098,4399,1057,4444,999,4473,930,4483,856,4473,787,4447,724,4409,670,4363,630,4349,623xe" filled="true" fillcolor="#231f20" stroked="false">
                <v:path arrowok="t"/>
                <v:fill type="solid"/>
              </v:shape>
            </v:group>
            <v:group style="position:absolute;left:3965;top:623;width:478;height:476" coordorigin="3965,623" coordsize="478,476">
              <v:shape style="position:absolute;left:3965;top:623;width:478;height:476" coordorigin="3965,623" coordsize="478,476" path="m4168,623l4090,649,4040,685,3991,752,3965,860,3976,926,4004,985,4047,1036,4101,1073,4163,1095,4230,1098,4298,1080,4359,1042,4408,986,4438,915,4443,831,4438,804,4415,745,4362,678,4309,644,4243,624,4168,62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50.570007pt;margin-top:16.806173pt;width:38.7pt;height:52.35pt;mso-position-horizontal-relative:page;mso-position-vertical-relative:paragraph;z-index:4384;mso-wrap-distance-left:0;mso-wrap-distance-right:0" coordorigin="5011,336" coordsize="774,1047">
            <v:group style="position:absolute;left:5021;top:346;width:755;height:1028" coordorigin="5021,346" coordsize="755,1028">
              <v:shape style="position:absolute;left:5021;top:346;width:755;height:1028" coordorigin="5021,346" coordsize="755,1028" path="m5442,346l5418,346,5340,346,5331,347,5327,351,5298,379,5252,424,5210,466,5240,503,5266,542,5288,582,5309,624,5303,627,5300,629,5224,659,5161,700,5108,751,5067,811,5038,879,5022,952,5021,1020,5021,1031,5033,1098,5059,1163,5095,1221,5142,1272,5197,1314,5259,1346,5326,1365,5372,1374,5425,1374,5468,1364,5436,1364,5348,1362,5275,1345,5209,1315,5151,1273,5103,1220,5065,1160,5039,1092,5027,1020,5029,945,5047,871,5078,804,5122,745,5175,697,5237,659,5306,634,5379,623,5487,623,5489,620,5315,620,5257,514,5260,512,5271,512,5219,469,5263,445,5243,445,5317,372,5327,372,5330,366,5333,361,5341,354,5347,354,5372,353,5470,353,5465,350,5454,346,5442,346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674,1247l5670,1250,5664,1253,5660,1257,5591,1311,5517,1347,5436,1364,5468,1364,5528,1348,5601,1314,5663,1263,5671,1252,5674,1247,5674,1247,5674,1247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674,1247l5674,1247,5674,1247,5674,1247,5674,1247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87,623l5379,623,5456,627,5529,646,5594,679,5650,722,5697,775,5732,835,5756,901,5768,970,5766,1041,5750,1112,5718,1181,5685,1231,5674,1247,5691,1225,5708,1203,5724,1180,5737,1156,5749,1127,5757,1098,5764,1068,5772,1038,5773,1035,5774,1033,5776,1031,5776,961,5771,941,5768,921,5727,810,5686,750,5635,700,5574,661,5502,631,5498,630,5486,626,5487,623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55,503l5545,503,5479,620,5489,620,5506,584,5529,543,5555,504,5555,503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07,529l5398,529,5443,586,5451,579,5441,579,5437,567,5430,558,5433,551,5425,551,5407,529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271,512l5260,512,5353,585,5361,576,5350,576,5271,512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04,424l5490,424,5575,470,5441,579,5451,579,5545,503,5555,503,5536,438,5517,431,5504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04,424l5304,424,5331,483,5345,513,5358,541,5362,551,5362,560,5359,568,5350,576,5361,576,5380,551,5370,551,5312,424,5490,424,5490,424,5504,424,5504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90,424l5483,424,5425,551,5433,551,5446,521,5461,489,5490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399,518l5370,551,5380,551,5398,529,5407,529,5399,518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327,372l5317,372,5309,402,5292,421,5269,434,5243,445,5263,445,5304,424,5504,424,5499,421,5495,416,5310,416,5315,402,5320,390,5325,378,5327,372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70,353l5372,353,5423,353,5453,354,5484,416,5495,416,5488,406,5481,389,5475,371,5475,370,5478,368,5480,366,5473,356,5470,353xe" filled="true" fillcolor="#231f20" stroked="false">
                <v:path arrowok="t"/>
                <v:fill type="solid"/>
              </v:shape>
              <v:shape style="position:absolute;left:5210;top:344;width:374;height:285" type="#_x0000_t75" stroked="false">
                <v:imagedata r:id="rId173" o:title=""/>
              </v:shape>
            </v:group>
            <v:group style="position:absolute;left:5021;top:346;width:755;height:1028" coordorigin="5021,346" coordsize="755,1028">
              <v:shape style="position:absolute;left:5021;top:346;width:755;height:1028" coordorigin="5021,346" coordsize="755,1028" path="m5674,1247l5691,1225,5708,1203,5724,1180,5737,1156,5749,1127,5757,1098,5764,1068,5772,1038,5773,1035,5774,1033,5776,1031,5776,961,5771,941,5768,921,5727,810,5686,750,5635,700,5574,661,5502,631,5498,630,5494,628,5529,543,5582,465,5575,460,5565,453,5555,446,5546,442,5536,438,5526,434,5517,431,5499,421,5488,406,5481,389,5475,371,5475,370,5478,368,5480,366,5473,356,5465,350,5454,346,5442,346,5418,346,5394,346,5370,346,5346,346,5340,346,5268,408,5210,466,5240,503,5266,542,5288,582,5309,624,5303,627,5300,629,5224,659,5161,700,5108,751,5067,811,5038,879,5022,952,5021,1030,5033,1098,5059,1163,5095,1221,5142,1272,5197,1314,5259,1346,5326,1365,5360,1372,5372,1374,5425,1374,5451,1368,5477,1362,5566,1333,5633,1290,5671,1252,5674,1247,5670,1250,5664,1253,5660,1257,5591,1311,5517,1347,5436,1364,5348,1362,5275,1345,5209,1315,5151,1273,5103,1220,5065,1160,5039,1092,5027,1020,5029,945,5047,871,5078,804,5122,745,5175,697,5237,659,5306,634,5379,623,5456,627,5529,646,5594,679,5650,722,5697,775,5732,835,5756,901,5768,970,5766,1041,5750,1112,5718,1181,5685,1231,5674,1247xe" filled="false" stroked="true" strokeweight=".91pt" strokecolor="#231f20">
                <v:path arrowok="t"/>
              </v:shape>
            </v:group>
            <v:group style="position:absolute;left:5475;top:366;width:81;height:80" coordorigin="5475,366" coordsize="81,80">
              <v:shape style="position:absolute;left:5475;top:366;width:81;height:80" coordorigin="5475,366" coordsize="81,80" path="m5480,366l5478,368,5475,370,5475,371,5517,431,5526,434,5536,438,5555,446,5480,366xe" filled="true" fillcolor="#ffffff" stroked="false">
                <v:path arrowok="t"/>
                <v:fill type="solid"/>
              </v:shape>
            </v:group>
            <v:group style="position:absolute;left:5475;top:366;width:81;height:80" coordorigin="5475,366" coordsize="81,80">
              <v:shape style="position:absolute;left:5475;top:366;width:81;height:80" coordorigin="5475,366" coordsize="81,80" path="m5480,366l5478,368,5475,370,5475,371,5517,431,5526,434,5536,438,5546,442,5555,446,5536,426,5518,406,5499,386,5480,366xe" filled="false" stroked="true" strokeweight=".91pt" strokecolor="#231f20">
                <v:path arrowok="t"/>
              </v:shape>
            </v:group>
            <v:group style="position:absolute;left:5027;top:623;width:742;height:741" coordorigin="5027,623" coordsize="742,741">
              <v:shape style="position:absolute;left:5027;top:623;width:742;height:741" coordorigin="5027,623" coordsize="742,741" path="m5379,623l5306,634,5237,659,5175,697,5122,745,5078,804,5047,871,5029,945,5027,1020,5039,1092,5065,1160,5103,1220,5151,1273,5209,1315,5275,1345,5348,1362,5436,1364,5517,1347,5591,1311,5597,1307,5403,1307,5329,1299,5261,1275,5202,1239,5154,1190,5117,1132,5094,1064,5086,990,5094,920,5118,855,5154,798,5203,750,5261,714,5326,691,5397,683,5599,683,5594,679,5529,646,5456,627,5379,623xe" filled="true" fillcolor="#ffffff" stroked="false">
                <v:path arrowok="t"/>
                <v:fill type="solid"/>
              </v:shape>
              <v:shape style="position:absolute;left:5027;top:623;width:742;height:741" coordorigin="5027,623" coordsize="742,741" path="m5599,683l5397,683,5469,691,5535,715,5594,752,5642,800,5679,858,5702,924,5710,996,5702,1066,5678,1131,5641,1189,5593,1238,5536,1275,5472,1299,5403,1307,5597,1307,5660,1257,5664,1253,5670,1250,5674,1247,5685,1231,5696,1214,5750,1112,5766,1041,5768,970,5756,901,5732,835,5697,775,5650,722,5599,683xe" filled="true" fillcolor="#ffffff" stroked="false">
                <v:path arrowok="t"/>
                <v:fill type="solid"/>
              </v:shape>
              <v:shape style="position:absolute;left:5027;top:623;width:742;height:741" coordorigin="5027,623" coordsize="742,741" path="m5674,1247l5674,1247,5674,1247,5674,1247xe" filled="true" fillcolor="#ffffff" stroked="false">
                <v:path arrowok="t"/>
                <v:fill type="solid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469,691,5535,715,5594,752,5642,800,5679,858,5702,924,5710,996,5702,1066,5678,1131,5641,1189,5593,1238,5536,1275,5472,1299,5403,1307,5329,1299,5261,1275,5202,1239,5154,1190,5117,1132,5094,1064,5086,990,5094,920,5118,855,5154,798,5203,750,5261,714,5326,691,5397,683xe" filled="false" stroked="true" strokeweight=".91pt" strokecolor="#231f20">
                <v:path arrowok="t"/>
              </v:shape>
            </v:group>
            <v:group style="position:absolute;left:5027;top:623;width:742;height:741" coordorigin="5027,623" coordsize="742,741">
              <v:shape style="position:absolute;left:5027;top:623;width:742;height:741" coordorigin="5027,623" coordsize="742,741" path="m5674,1247l5685,1231,5696,1214,5708,1198,5718,1181,5750,1112,5766,1041,5768,970,5756,901,5732,835,5697,775,5650,722,5594,679,5529,646,5456,627,5379,623,5306,634,5237,659,5175,697,5122,745,5078,804,5047,871,5029,945,5027,1020,5039,1092,5065,1160,5103,1220,5151,1273,5209,1315,5275,1345,5348,1362,5436,1364,5517,1347,5591,1311,5660,1257,5664,1253,5670,1250,5674,1247,5674,1247xe" filled="false" stroked="true" strokeweight=".91pt" strokecolor="#231f20">
                <v:path arrowok="t"/>
              </v:shape>
              <v:shape style="position:absolute;left:5210;top:344;width:374;height:285" type="#_x0000_t75" stroked="false">
                <v:imagedata r:id="rId174" o:title="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326,691,5261,714,5203,750,5154,798,5118,855,5094,920,5086,990,5094,1064,5117,1132,5154,1190,5202,1239,5261,1275,5329,1299,5403,1307,5457,1301,5398,1301,5317,1290,5245,1259,5184,1213,5137,1153,5105,1084,5092,1007,5098,934,5119,867,5155,808,5202,759,5258,722,5323,698,5392,689,5449,689,5397,683xe" filled="true" fillcolor="#231f20" stroked="false">
                <v:path arrowok="t"/>
                <v:fill type="solid"/>
              </v:shape>
              <v:shape style="position:absolute;left:5086;top:683;width:625;height:625" coordorigin="5086,683" coordsize="625,625" path="m5449,689l5392,689,5464,696,5530,719,5587,754,5635,801,5671,858,5694,922,5702,993,5696,1061,5674,1125,5638,1182,5591,1231,5534,1268,5469,1292,5398,1301,5457,1301,5536,1275,5593,1238,5641,1189,5678,1131,5702,1066,5710,996,5702,924,5679,858,5642,800,5594,752,5535,715,5469,691,5449,689xe" filled="true" fillcolor="#231f20" stroked="false">
                <v:path arrowok="t"/>
                <v:fill type="solid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702,993l5696,1061,5674,1125,5638,1182,5591,1231,5534,1268,5469,1292,5398,1301,5317,1290,5245,1259,5184,1213,5137,1153,5105,1084,5092,1007,5098,934,5119,867,5155,808,5202,759,5258,722,5323,698,5392,689,5464,696,5530,719,5587,754,5635,801,5671,858,5694,922,5702,993xe" filled="false" stroked="true" strokeweight=".91pt" strokecolor="#231f20">
                <v:path arrowok="t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326,691,5261,714,5203,750,5154,798,5118,855,5094,920,5086,990,5094,1064,5117,1132,5154,1190,5202,1239,5261,1275,5329,1299,5403,1307,5472,1299,5536,1275,5593,1238,5641,1189,5678,1131,5702,1066,5710,996,5702,924,5679,858,5642,800,5594,752,5535,715,5469,691,5397,683xe" filled="false" stroked="true" strokeweight=".91pt" strokecolor="#231f20">
                <v:path arrowok="t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392,689l5323,698,5258,722,5202,759,5155,808,5119,867,5098,934,5092,1007,5105,1084,5137,1153,5184,1213,5245,1259,5317,1290,5398,1301,5469,1292,5534,1268,5591,1231,5638,1182,5674,1125,5696,1061,5702,993,5694,922,5671,858,5635,801,5587,754,5530,719,5464,696,5392,689xe" filled="true" fillcolor="#ffffff" stroked="false">
                <v:path arrowok="t"/>
                <v:fill type="solid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702,993l5694,922,5671,858,5635,801,5587,754,5530,719,5464,696,5392,689,5323,698,5258,722,5202,759,5155,808,5119,867,5098,934,5092,1007,5105,1084,5137,1153,5184,1213,5245,1259,5317,1290,5398,1301,5469,1292,5534,1268,5591,1231,5638,1182,5674,1125,5696,1061,5702,993xe" filled="false" stroked="true" strokeweight=".9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07.307007pt;margin-top:18.016626pt;width:33.9pt;height:42.9pt;mso-position-horizontal-relative:page;mso-position-vertical-relative:paragraph;z-index:4408;mso-wrap-distance-left:0;mso-wrap-distance-right:0" coordorigin="6146,360" coordsize="678,858">
            <v:group style="position:absolute;left:6146;top:360;width:678;height:858" coordorigin="6146,360" coordsize="678,858">
              <v:shape style="position:absolute;left:6146;top:360;width:678;height:858" coordorigin="6146,360" coordsize="678,858" path="m6319,368l6297,393,6280,422,6266,454,6252,488,6279,520,6307,550,6332,582,6352,620,6288,643,6233,685,6190,740,6160,803,6146,866,6148,944,6168,1015,6202,1078,6249,1131,6307,1173,6373,1203,6445,1218,6530,1217,6608,1197,6633,1184,6480,1184,6425,1179,6321,1144,6237,1079,6184,984,6173,926,6178,850,6202,777,6245,712,6302,664,6372,640,6413,640,6390,611,6337,547,6286,488,6297,481,6315,480,6695,480,6703,468,6379,468,6371,468,6292,468,6309,419,6352,397,6412,393,6658,393,6654,386,6631,372,6395,372,6319,36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72,640l6571,640,6632,662,6663,672,6697,680,6734,725,6764,767,6786,814,6797,873,6796,941,6783,1000,6726,1094,6640,1154,6535,1182,6480,1184,6633,1184,6734,1117,6778,1061,6809,998,6823,932,6821,849,6801,777,6765,717,6718,670,6672,64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13,640l6372,640,6399,660,6423,687,6443,714,6458,733,6392,752,6337,780,6266,866,6247,932,6246,990,6261,1040,6326,1117,6422,1158,6475,1165,6528,1161,6579,1147,6593,1139,6494,1139,6440,1133,6343,1085,6285,996,6279,939,6293,869,6326,819,6376,785,6445,766,6595,766,6576,754,6511,733,6511,727,6485,727,6440,673,6413,64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95,766l6445,766,6520,767,6586,791,6637,835,6669,894,6677,966,6664,1031,6636,1080,6595,1114,6547,1133,6494,1139,6593,1139,6624,1122,6663,1086,6691,1039,6707,968,6700,901,6674,841,6631,791,6595,766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95,481l6657,481,6615,545,6565,606,6517,665,6485,727,6511,727,6511,715,6529,691,6553,665,6571,640,6672,640,6661,633,6598,607,6625,573,6652,539,6679,504,6695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52,481l6412,481,6446,507,6457,555,6463,609,6478,654,6490,608,6491,600,6478,600,6469,573,6463,543,6458,511,6452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65,481l6352,481,6369,514,6387,546,6405,577,6425,607,6427,580,6425,561,6412,561,6398,543,6386,523,6375,503,6365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38,481l6491,481,6489,511,6484,551,6481,573,6478,600,6491,600,6492,551,6501,502,6538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1,481l6538,481,6533,508,6522,560,6518,587,6550,558,6557,547,6544,547,6539,534,6542,517,6548,498,6551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12,481l6398,481,6404,499,6408,518,6410,539,6412,561,6425,561,6423,548,6416,514,6412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57,481l6591,481,6579,497,6567,513,6555,529,6544,547,6557,547,6573,520,6603,488,6657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95,480l6315,480,6334,482,6352,481,6695,481,6695,48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95,428l6379,428,6386,433,6389,444,6392,454,6398,461,6392,468,6379,468,6703,468,6572,468,6565,468,6405,468,6404,451,6395,42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73,428l6551,428,6564,432,6569,443,6574,455,6584,461,6581,468,6572,468,6703,468,6704,468,6591,468,6585,447,6575,431,6573,42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92,408l6369,425,6353,448,6331,466,6292,468,6352,468,6359,458,6366,449,6374,440,6379,428,6395,428,6393,425,6392,40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65,467l6352,468,6371,468,6365,467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8,395l6544,395,6545,422,6544,434,6542,452,6538,468,6551,468,6551,428,6573,428,6564,415,6558,395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61,467l6551,468,6565,468,6561,467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60,395l6624,395,6636,413,6649,429,6662,447,6671,468,6704,468,6686,441,6672,412,6660,395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58,393l6412,393,6480,395,6660,395,6658,393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7,360l6477,366,6395,372,6631,372,6624,368,6557,360xe" filled="true" fillcolor="#231f20" stroked="false">
                <v:path arrowok="t"/>
                <v:fill type="solid"/>
              </v:shape>
              <v:shape style="position:absolute;left:6292;top:393;width:378;height:208" type="#_x0000_t75" stroked="false">
                <v:imagedata r:id="rId175" o:title=""/>
              </v:shape>
            </v:group>
            <v:group style="position:absolute;left:6173;top:640;width:625;height:545" coordorigin="6173,640" coordsize="625,545">
              <v:shape style="position:absolute;left:6173;top:640;width:625;height:545" coordorigin="6173,640" coordsize="625,545" path="m6372,640l6302,664,6245,712,6202,777,6178,850,6173,926,6184,984,6237,1079,6321,1144,6425,1179,6480,1184,6535,1182,6589,1172,6610,1165,6475,1165,6422,1158,6326,1117,6261,1040,6246,990,6247,932,6266,866,6337,780,6392,752,6458,733,6443,714,6423,687,6399,660,6372,640xe" filled="true" fillcolor="#ffffff" stroked="false">
                <v:path arrowok="t"/>
                <v:fill type="solid"/>
              </v:shape>
              <v:shape style="position:absolute;left:6173;top:640;width:625;height:545" coordorigin="6173,640" coordsize="625,545" path="m6571,640l6553,665,6529,691,6511,715,6511,733,6576,754,6631,791,6674,841,6700,901,6707,968,6691,1039,6624,1122,6528,1161,6475,1165,6610,1165,6686,1128,6759,1051,6796,941,6797,873,6786,814,6764,767,6734,725,6697,680,6663,672,6632,662,6571,640xe" filled="true" fillcolor="#ffffff" stroked="false">
                <v:path arrowok="t"/>
                <v:fill type="solid"/>
              </v:shape>
              <v:shape style="position:absolute;left:6279;top:766;width:398;height:373" type="#_x0000_t75" stroked="false">
                <v:imagedata r:id="rId176" o:title=""/>
              </v:shape>
              <v:shape style="position:absolute;left:6286;top:480;width:372;height:246" type="#_x0000_t75" stroked="false">
                <v:imagedata r:id="rId177" o:title=""/>
              </v:shape>
            </v:group>
            <w10:wrap type="topAndBottom"/>
          </v:group>
        </w:pict>
      </w:r>
      <w:r>
        <w:rPr/>
        <w:pict>
          <v:group style="position:absolute;margin-left:362.043976pt;margin-top:21.808172pt;width:45.15pt;height:34.3pt;mso-position-horizontal-relative:page;mso-position-vertical-relative:paragraph;z-index:4432;mso-wrap-distance-left:0;mso-wrap-distance-right:0" coordorigin="7241,436" coordsize="903,686">
            <v:group style="position:absolute;left:7241;top:436;width:903;height:686" coordorigin="7241,436" coordsize="903,686">
              <v:shape style="position:absolute;left:7241;top:436;width:903;height:686" coordorigin="7241,436" coordsize="903,686" path="m7778,1077l7743,1077,7760,1089,7776,1102,7794,1113,7815,1121,7871,1120,7906,1102,7845,1102,7823,1100,7804,1096,7821,1093,7842,1093,7921,1093,7927,1085,7902,1085,7903,1082,7787,1082,7778,107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1,1093l7882,1093,7866,1100,7845,1102,7906,1102,7919,1095,7921,1093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1,1093l7842,1093,7862,1094,7882,1093,7921,1093,7921,1093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57,436l7679,445,7602,461,7527,486,7456,518,7392,556,7336,601,7291,652,7259,707,7242,777,7241,842,7247,899,7290,987,7340,1029,7405,1060,7481,1081,7565,1091,7653,1089,7743,1077,7778,1077,7773,1074,7770,1070,7584,1070,7508,1065,7437,1051,7374,1026,7323,990,7285,942,7264,881,7289,881,7280,867,7269,845,7264,825,7271,795,7282,775,7267,775,7287,702,7327,641,7382,589,7443,548,7554,500,7619,481,7688,468,7758,460,7828,459,7953,459,7923,449,7844,437,7757,43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57,1015l7938,1015,7937,1035,7928,1054,7915,1071,7902,1085,7927,1085,7953,1050,7957,1015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64,1015l7745,1015,7757,1031,7768,1051,7776,1066,7787,1082,7903,1082,7905,1077,7799,1077,7790,1058,7780,1040,7770,1024,7764,1015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01,931l7885,931,7895,950,7906,968,7917,987,7927,1004,7917,1022,7906,1041,7896,1058,7885,1077,7905,1077,7908,1068,7918,1051,7929,1033,7938,1015,7957,1015,7960,995,7941,995,7930,980,7920,962,7910,945,7901,931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59,1007l7726,1007,7726,1021,7728,1034,7732,1045,7737,1054,7661,1066,7584,1070,7770,1070,7760,1058,7751,1038,7745,1015,7764,1015,7759,100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289,881l7264,881,7303,928,7355,965,7418,992,7489,1010,7566,1018,7645,1017,7726,1007,7759,1007,7764,998,7563,998,7485,988,7414,969,7353,941,7306,903,7294,887,7289,881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857,886l7809,891,7770,912,7741,945,7726,987,7644,998,7563,998,7764,998,7765,995,7748,995,7750,975,7758,955,7770,939,7785,926,7947,926,7960,917,7844,917,7832,917,7801,917,7819,909,7841,907,7909,907,7895,899,7878,891,7857,88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47,926l7785,926,7778,941,7768,959,7757,977,7748,995,7765,995,7770,987,7780,967,7792,949,7804,931,7901,931,7899,928,7943,928,7947,92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43,928l7899,928,7914,936,7926,952,7936,973,7941,995,7960,995,7961,990,7991,967,7955,967,7952,957,7947,949,7942,940,7938,931,7943,92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8140,758l8117,758,8098,827,8060,883,8011,930,7955,967,7991,967,8023,944,8080,893,8123,830,8140,75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09,907l7841,907,7863,908,7882,914,7864,917,7844,917,7960,917,7965,914,7927,914,7911,908,7909,90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822,917l7801,917,7832,917,7822,91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9,528l7762,528,7834,529,7909,541,7980,562,8041,593,8097,646,8117,693,8111,732,8068,802,8017,854,7958,895,7927,914,7965,914,7992,897,8041,858,8084,812,8117,758,8140,758,8143,749,8143,691,8140,652,8114,652,8106,637,8101,629,8055,585,7996,551,7929,52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70,512l7688,518,7608,534,7534,558,7465,588,7402,626,7347,670,7302,720,7267,775,7282,775,7288,762,7310,730,7385,656,7448,615,7518,581,7595,556,7677,538,7762,528,7929,528,7927,528,7851,515,7770,512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53,459l7828,459,7896,465,7959,481,8015,506,8062,542,8098,589,8120,649,8114,652,8140,652,8125,589,8054,505,7994,472,7953,459xe" filled="true" fillcolor="#231f20" stroked="false">
                <v:path arrowok="t"/>
                <v:fill type="solid"/>
              </v:shape>
            </v:group>
            <v:group style="position:absolute;left:7267;top:459;width:853;height:316" coordorigin="7267,459" coordsize="853,316">
              <v:shape style="position:absolute;left:7267;top:459;width:853;height:316" coordorigin="7267,459" coordsize="853,316" path="m7828,459l7758,460,7688,468,7619,481,7554,500,7494,522,7382,589,7327,641,7287,702,7267,775,7302,720,7347,670,7402,626,7465,588,7534,558,7608,534,7688,518,7770,512,8023,512,8015,506,7959,481,7896,465,7828,459xe" filled="true" fillcolor="#ffffff" stroked="false">
                <v:path arrowok="t"/>
                <v:fill type="solid"/>
              </v:shape>
              <v:shape style="position:absolute;left:7267;top:459;width:853;height:316" coordorigin="7267,459" coordsize="853,316" path="m8023,512l7770,512,7851,515,7927,528,7996,551,8055,585,8101,629,8114,652,8120,649,8098,589,8062,542,8023,512xe" filled="true" fillcolor="#ffffff" stroked="false">
                <v:path arrowok="t"/>
                <v:fill type="solid"/>
              </v:shape>
            </v:group>
            <v:group style="position:absolute;left:7264;top:528;width:853;height:470" coordorigin="7264,528" coordsize="853,470">
              <v:shape style="position:absolute;left:7264;top:528;width:853;height:470" coordorigin="7264,528" coordsize="853,470" path="m7762,528l7677,538,7595,556,7518,581,7448,615,7385,656,7332,705,7288,762,7264,825,7269,845,7306,903,7353,941,7414,969,7485,988,7563,998,7644,998,7726,987,7741,945,7770,912,7809,891,7857,886,7972,886,7988,876,8045,828,8093,769,8117,693,8114,679,8041,593,7980,562,7909,541,7834,530,7762,528xe" filled="true" fillcolor="#ffffff" stroked="false">
                <v:path arrowok="t"/>
                <v:fill type="solid"/>
              </v:shape>
              <v:shape style="position:absolute;left:7264;top:528;width:853;height:470" coordorigin="7264,528" coordsize="853,470" path="m7972,886l7857,886,7878,891,7895,899,7911,908,7927,914,7958,895,7972,886xe" filled="true" fillcolor="#ffffff" stroked="false">
                <v:path arrowok="t"/>
                <v:fill type="solid"/>
              </v:shape>
              <v:shape style="position:absolute;left:7938;top:758;width:179;height:210" type="#_x0000_t75" stroked="false">
                <v:imagedata r:id="rId178" o:title=""/>
              </v:shape>
            </v:group>
            <v:group style="position:absolute;left:7264;top:881;width:473;height:190" coordorigin="7264,881" coordsize="473,190">
              <v:shape style="position:absolute;left:7264;top:881;width:473;height:190" coordorigin="7264,881" coordsize="473,190" path="m7264,881l7285,942,7323,990,7374,1026,7437,1051,7508,1065,7584,1070,7661,1066,7737,1054,7732,1045,7728,1034,7726,1021,7726,1018,7566,1018,7489,1010,7418,992,7355,965,7303,928,7264,881xe" filled="true" fillcolor="#ffffff" stroked="false">
                <v:path arrowok="t"/>
                <v:fill type="solid"/>
              </v:shape>
              <v:shape style="position:absolute;left:7264;top:881;width:473;height:190" coordorigin="7264,881" coordsize="473,190" path="m7726,1007l7645,1017,7566,1018,7726,1018,7726,1007xe" filled="true" fillcolor="#ffffff" stroked="false">
                <v:path arrowok="t"/>
                <v:fill type="solid"/>
              </v:shape>
              <v:shape style="position:absolute;left:7745;top:907;width:196;height:195" type="#_x0000_t75" stroked="false">
                <v:imagedata r:id="rId179" o:title=""/>
              </v:shape>
            </v:group>
            <w10:wrap type="topAndBottom"/>
          </v:group>
        </w:pict>
      </w:r>
      <w:r>
        <w:rPr/>
        <w:pict>
          <v:group style="position:absolute;margin-left:429.654999pt;margin-top:11.755173pt;width:43.45pt;height:52.8pt;mso-position-horizontal-relative:page;mso-position-vertical-relative:paragraph;z-index:4456;mso-wrap-distance-left:0;mso-wrap-distance-right:0" coordorigin="8593,235" coordsize="869,1056">
            <v:group style="position:absolute;left:8593;top:235;width:869;height:1056" coordorigin="8593,235" coordsize="869,1056">
              <v:shape style="position:absolute;left:8593;top:235;width:869;height:1056" coordorigin="8593,235" coordsize="869,1056" path="m9081,235l9054,264,9028,294,9002,325,8978,358,8989,376,8997,397,9007,415,9026,425,8927,437,8843,466,8772,508,8713,560,8667,618,8631,687,8605,763,8593,846,8597,927,8615,1001,8644,1066,8681,1122,8721,1168,8773,1212,8834,1248,8904,1274,8980,1289,9063,1291,9142,1278,9184,1263,9036,1263,8952,1257,8875,1235,8807,1200,8747,1153,8698,1097,8661,1033,8636,963,8624,884,8629,806,8646,734,8672,670,8703,618,8754,561,8819,512,8896,477,8986,458,9197,458,9191,450,9333,450,9332,445,9169,445,9156,443,9139,441,9123,435,9117,429,9081,429,9061,425,9048,425,9050,416,9043,416,9043,408,9117,408,9115,407,9026,385,9026,371,9019,363,9018,350,9078,350,9067,347,9054,342,9041,340,9050,328,9069,305,9078,293,9100,293,9098,280,9234,280,9081,23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97,458l9069,458,9146,473,9214,500,9274,538,9325,585,9371,643,9407,714,9428,797,9431,893,9418,972,9391,1043,9352,1105,9302,1159,9244,1202,9179,1234,9109,1255,9036,1263,9184,1263,9280,1213,9338,1164,9385,1106,9422,1041,9448,970,9461,896,9460,810,9443,731,9412,659,9371,595,9320,539,9264,493,9282,488,9300,478,9303,475,9234,475,9222,470,9209,466,9198,460,9197,458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237,470l9234,475,9303,475,9309,471,9248,471,9237,47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33,450l9191,450,9206,453,9220,456,9234,460,9249,463,9248,471,9309,471,9316,466,9334,455,9333,45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78,425l9113,425,9128,430,9143,433,9157,438,9169,445,9332,445,9332,444,9276,444,9235,442,9191,429,9178,42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078,350l9018,350,9237,409,9311,428,9276,444,9332,444,9326,408,9289,408,9275,407,9259,403,9244,397,9229,393,9234,385,9196,385,9178,380,9161,374,9143,369,9124,365,9135,353,9111,353,9111,351,9079,351,9078,35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17,408l9043,408,9057,410,9072,412,9083,417,9088,428,9081,429,9117,429,9113,425,9178,425,9146,415,9117,408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060,425l9048,425,9061,425,9060,42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14,340l9271,340,9277,355,9281,373,9284,391,9289,408,9326,408,9320,378,9314,34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97,315l9174,315,9182,330,9187,348,9191,367,9196,385,9234,385,9238,379,9240,378,9216,378,9209,363,9205,346,9202,328,9197,31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08,312l9211,312,9227,317,9242,322,9259,325,9249,339,9237,352,9226,364,9216,378,9240,378,9261,354,9271,340,9314,340,9308,312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234,280l9098,280,9115,285,9131,289,9147,294,9164,298,9151,312,9124,339,9111,353,9135,353,9135,352,9162,328,9174,315,9197,315,9196,313,9211,312,9308,312,9306,300,9249,285,9234,28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00,293l9078,293,9084,305,9085,321,9087,337,9091,350,9079,351,9111,351,9107,335,9104,317,9101,298,9100,293xe" filled="true" fillcolor="#231f20" stroked="false">
                <v:path arrowok="t"/>
                <v:fill type="solid"/>
              </v:shape>
              <v:shape style="position:absolute;left:9018;top:280;width:293;height:195" type="#_x0000_t75" stroked="false">
                <v:imagedata r:id="rId180" o:title=""/>
              </v:shape>
            </v:group>
            <v:group style="position:absolute;left:8624;top:458;width:807;height:806" coordorigin="8624,458" coordsize="807,806">
              <v:shape style="position:absolute;left:8624;top:458;width:807;height:806" coordorigin="8624,458" coordsize="807,806" path="m9069,458l8986,458,8896,477,8819,512,8754,561,8703,618,8672,670,8646,734,8629,806,8624,884,8636,963,8661,1033,8698,1097,8747,1153,8807,1200,8875,1235,8952,1257,9036,1263,9109,1255,9179,1234,9244,1202,9302,1159,9323,1136,9013,1136,8947,1123,8885,1095,8832,1052,8790,998,8762,933,8751,861,8758,792,8781,733,8851,645,8914,607,8996,585,9050,585,9325,585,9274,538,9214,500,9146,473,9069,458xe" filled="true" fillcolor="#ffffff" stroked="false">
                <v:path arrowok="t"/>
                <v:fill type="solid"/>
              </v:shape>
              <v:shape style="position:absolute;left:8624;top:458;width:807;height:806" coordorigin="8624,458" coordsize="807,806" path="m9325,585l9050,585,9101,594,9147,610,9232,670,9270,724,9296,787,9306,856,9296,930,9267,999,9222,1057,9163,1101,9093,1129,9013,1136,9323,1136,9352,1105,9391,1043,9418,972,9431,893,9428,797,9407,714,9371,643,9325,585xe" filled="true" fillcolor="#ffffff" stroked="false">
                <v:path arrowok="t"/>
                <v:fill type="solid"/>
              </v:shape>
            </v:group>
            <v:group style="position:absolute;left:8751;top:585;width:556;height:552" coordorigin="8751,585" coordsize="556,552">
              <v:shape style="position:absolute;left:8751;top:585;width:556;height:552" coordorigin="8751,585" coordsize="556,552" path="m9050,585l8953,594,8880,625,8813,683,8758,792,8751,861,8762,933,8790,998,8832,1052,8885,1095,8947,1123,9013,1136,9093,1129,9163,1101,9167,1098,9053,1098,8986,1095,8924,1073,8870,1036,8827,985,8799,926,8788,860,8798,790,8836,716,8893,660,8963,629,9172,623,9147,610,9101,594,9050,585xe" filled="true" fillcolor="#231f20" stroked="false">
                <v:path arrowok="t"/>
                <v:fill type="solid"/>
              </v:shape>
              <v:shape style="position:absolute;left:8751;top:585;width:556;height:552" coordorigin="8751,585" coordsize="556,552" path="m9172,623l8991,623,9066,624,9132,644,9185,678,9238,745,9261,804,9266,831,9261,915,9231,986,9182,1042,9121,1080,9053,1098,9167,1098,9222,1057,9267,999,9296,930,9306,856,9296,787,9270,724,9232,670,9186,630,9172,623xe" filled="true" fillcolor="#231f20" stroked="false">
                <v:path arrowok="t"/>
                <v:fill type="solid"/>
              </v:shape>
            </v:group>
            <v:group style="position:absolute;left:8788;top:623;width:478;height:476" coordorigin="8788,623" coordsize="478,476">
              <v:shape style="position:absolute;left:8788;top:623;width:478;height:476" coordorigin="8788,623" coordsize="478,476" path="m8991,623l8913,649,8863,685,8814,752,8788,860,8799,926,8827,985,8870,1036,8924,1073,8986,1095,9053,1098,9121,1080,9182,1042,9231,986,9261,915,9266,831,9261,804,9238,745,9185,678,9132,644,9066,624,8991,62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91.721985pt;margin-top:16.806173pt;width:38.7pt;height:52.35pt;mso-position-horizontal-relative:page;mso-position-vertical-relative:paragraph;z-index:4480;mso-wrap-distance-left:0;mso-wrap-distance-right:0" coordorigin="9834,336" coordsize="774,1047">
            <v:group style="position:absolute;left:9844;top:346;width:755;height:1028" coordorigin="9844,346" coordsize="755,1028">
              <v:shape style="position:absolute;left:9844;top:346;width:755;height:1028" coordorigin="9844,346" coordsize="755,1028" path="m10265,346l10241,346,10163,346,10154,347,10147,353,10121,379,10075,424,10033,466,10063,503,10089,542,10111,582,10132,624,10126,627,10123,629,10047,659,9984,700,9931,751,9890,811,9861,879,9845,952,9844,1020,9844,1031,9856,1098,9882,1163,9918,1221,9965,1272,10020,1314,10082,1346,10149,1365,10195,1374,10248,1374,10291,1364,10259,1364,10171,1362,10098,1345,10032,1315,9974,1273,9926,1220,9888,1160,9862,1092,9850,1020,9852,945,9870,871,9901,804,9945,745,9999,697,10060,659,10129,634,10202,623,10310,623,10312,620,10138,620,10080,514,10083,512,10094,512,10042,469,10086,445,10066,445,10140,372,10150,372,10153,366,10156,361,10164,354,10170,354,10195,353,10293,353,10288,350,10278,346,10265,346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497,1247l10493,1250,10487,1253,10483,1257,10415,1311,10340,1347,10259,1364,10291,1364,10351,1348,10424,1314,10486,1263,10494,1252,10497,1247,10497,1247,10497,1247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497,1247l10497,1247,10497,1247,10497,1247,10497,1247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10,623l10202,623,10279,627,10352,646,10417,679,10473,722,10520,775,10555,835,10579,901,10591,970,10589,1041,10573,1112,10541,1181,10508,1231,10497,1247,10514,1225,10531,1203,10547,1180,10561,1156,10572,1127,10580,1098,10588,1068,10595,1038,10596,1035,10597,1033,10599,1031,10599,961,10595,941,10591,921,10550,810,10509,750,10458,700,10397,661,10325,631,10321,630,10309,626,10310,623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78,503l10368,503,10302,620,10312,620,10329,584,10352,543,10378,504,10378,503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30,529l10221,529,10266,586,10274,579,10264,579,10260,567,10253,558,10256,551,10248,551,10230,529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094,512l10083,512,10176,585,10184,576,10173,576,10094,512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27,424l10313,424,10398,470,10264,579,10274,579,10368,503,10378,503,10359,438,10340,431,10327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27,424l10127,424,10154,483,10168,513,10181,541,10185,551,10185,560,10182,568,10173,576,10184,576,10203,551,10193,551,10135,424,10313,424,10313,424,10327,424,10327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13,424l10306,424,10248,551,10256,551,10269,521,10284,489,10313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22,518l10193,551,10203,551,10221,529,10230,529,10222,518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150,372l10140,372,10132,402,10115,421,10092,434,10066,445,10086,445,10127,424,10327,424,10322,421,10318,416,10133,416,10138,402,10143,390,10148,378,10150,372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93,353l10195,353,10246,353,10276,354,10307,416,10318,416,10311,406,10304,389,10298,371,10298,370,10301,368,10303,366,10296,356,10293,353xe" filled="true" fillcolor="#231f20" stroked="false">
                <v:path arrowok="t"/>
                <v:fill type="solid"/>
              </v:shape>
              <v:shape style="position:absolute;left:10033;top:344;width:374;height:285" type="#_x0000_t75" stroked="false">
                <v:imagedata r:id="rId181" o:title=""/>
              </v:shape>
            </v:group>
            <v:group style="position:absolute;left:9844;top:346;width:755;height:1028" coordorigin="9844,346" coordsize="755,1028">
              <v:shape style="position:absolute;left:9844;top:346;width:755;height:1028" coordorigin="9844,346" coordsize="755,1028" path="m10497,1247l10514,1225,10531,1203,10547,1180,10561,1156,10572,1127,10580,1098,10588,1068,10595,1038,10596,1035,10597,1033,10599,1031,10599,961,10595,941,10591,921,10550,810,10509,750,10458,700,10397,661,10325,631,10321,630,10317,628,10352,543,10405,465,10398,460,10388,453,10378,446,10369,442,10359,438,10349,434,10340,431,10322,421,10311,406,10304,389,10298,371,10298,370,10301,368,10303,366,10296,356,10288,350,10278,346,10265,346,10241,346,10217,346,10193,346,10169,346,10163,346,10091,408,10033,466,10063,503,10089,542,10111,582,10132,624,10126,627,10123,629,10047,659,9984,700,9931,751,9890,811,9861,879,9845,952,9844,1030,9856,1098,9882,1163,9918,1221,9965,1272,10020,1314,10082,1346,10149,1365,10183,1372,10195,1374,10248,1374,10274,1368,10300,1362,10389,1333,10456,1290,10494,1252,10497,1247,10493,1250,10487,1253,10483,1257,10415,1311,10340,1347,10259,1364,10171,1362,10098,1345,10032,1315,9974,1273,9926,1220,9888,1160,9862,1092,9850,1020,9852,945,9870,871,9901,804,9945,745,9999,697,10060,659,10129,634,10202,623,10279,627,10352,646,10417,679,10473,722,10520,775,10555,835,10579,901,10591,970,10589,1041,10573,1112,10541,1181,10508,1231,10497,1247xe" filled="false" stroked="true" strokeweight=".91pt" strokecolor="#231f20">
                <v:path arrowok="t"/>
              </v:shape>
            </v:group>
            <v:group style="position:absolute;left:10298;top:366;width:81;height:80" coordorigin="10298,366" coordsize="81,80">
              <v:shape style="position:absolute;left:10298;top:366;width:81;height:80" coordorigin="10298,366" coordsize="81,80" path="m10303,366l10301,368,10298,370,10298,371,10340,431,10349,434,10359,438,10378,446,10303,366xe" filled="true" fillcolor="#ffffff" stroked="false">
                <v:path arrowok="t"/>
                <v:fill type="solid"/>
              </v:shape>
            </v:group>
            <v:group style="position:absolute;left:10298;top:366;width:81;height:80" coordorigin="10298,366" coordsize="81,80">
              <v:shape style="position:absolute;left:10298;top:366;width:81;height:80" coordorigin="10298,366" coordsize="81,80" path="m10303,366l10301,368,10298,370,10298,371,10340,431,10349,434,10359,438,10369,442,10378,446,10359,426,10341,406,10322,386,10303,366xe" filled="false" stroked="true" strokeweight=".91pt" strokecolor="#231f20">
                <v:path arrowok="t"/>
              </v:shape>
            </v:group>
            <v:group style="position:absolute;left:9850;top:623;width:742;height:741" coordorigin="9850,623" coordsize="742,741">
              <v:shape style="position:absolute;left:9850;top:623;width:742;height:741" coordorigin="9850,623" coordsize="742,741" path="m10202,623l10129,634,10060,659,9999,697,9945,745,9901,804,9870,871,9852,945,9850,1020,9862,1092,9888,1160,9926,1220,9974,1273,10032,1315,10098,1345,10171,1362,10259,1364,10340,1347,10415,1311,10420,1307,10226,1307,10152,1299,10084,1275,10025,1239,9977,1190,9940,1132,9917,1064,9909,990,9917,920,9941,855,9978,798,10026,750,10084,714,10149,691,10220,683,10422,683,10417,679,10352,646,10279,627,10202,623xe" filled="true" fillcolor="#ffffff" stroked="false">
                <v:path arrowok="t"/>
                <v:fill type="solid"/>
              </v:shape>
              <v:shape style="position:absolute;left:9850;top:623;width:742;height:741" coordorigin="9850,623" coordsize="742,741" path="m10422,683l10220,683,10292,691,10358,715,10417,752,10465,800,10502,858,10525,924,10533,996,10525,1066,10501,1131,10464,1189,10416,1238,10359,1275,10295,1299,10226,1307,10420,1307,10483,1257,10487,1253,10493,1250,10497,1247,10508,1231,10520,1214,10573,1112,10589,1041,10591,970,10579,901,10555,835,10520,775,10473,722,10422,683xe" filled="true" fillcolor="#ffffff" stroked="false">
                <v:path arrowok="t"/>
                <v:fill type="solid"/>
              </v:shape>
              <v:shape style="position:absolute;left:9850;top:623;width:742;height:741" coordorigin="9850,623" coordsize="742,741" path="m10497,1247l10497,1247,10497,1247,10497,1247xe" filled="true" fillcolor="#ffffff" stroked="false">
                <v:path arrowok="t"/>
                <v:fill type="solid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292,691,10358,715,10417,752,10465,800,10502,858,10525,924,10533,996,10525,1066,10501,1131,10464,1189,10416,1238,10359,1275,10295,1299,10226,1307,10152,1299,10084,1275,10025,1239,9977,1190,9940,1132,9917,1064,9909,990,9917,920,9941,855,9978,798,10026,750,10084,714,10149,691,10220,683xe" filled="false" stroked="true" strokeweight=".91pt" strokecolor="#231f20">
                <v:path arrowok="t"/>
              </v:shape>
            </v:group>
            <v:group style="position:absolute;left:9850;top:623;width:742;height:741" coordorigin="9850,623" coordsize="742,741">
              <v:shape style="position:absolute;left:9850;top:623;width:742;height:741" coordorigin="9850,623" coordsize="742,741" path="m10497,1247l10508,1231,10520,1214,10531,1198,10541,1181,10573,1112,10589,1041,10591,970,10579,901,10555,835,10520,775,10473,722,10417,679,10352,646,10279,627,10202,623,10129,634,10060,659,9999,697,9945,745,9901,804,9870,871,9852,945,9850,1020,9862,1092,9888,1160,9926,1220,9974,1273,10032,1315,10098,1345,10171,1362,10259,1364,10340,1347,10415,1311,10483,1257,10487,1253,10493,1250,10497,1247,10497,1247xe" filled="false" stroked="true" strokeweight=".91pt" strokecolor="#231f20">
                <v:path arrowok="t"/>
              </v:shape>
              <v:shape style="position:absolute;left:10033;top:344;width:374;height:285" type="#_x0000_t75" stroked="false">
                <v:imagedata r:id="rId182" o:title="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149,691,10084,714,10026,750,9978,798,9941,855,9917,920,9909,990,9917,1064,9940,1132,9977,1190,10025,1239,10084,1275,10152,1299,10226,1307,10280,1301,10221,1301,10140,1290,10068,1259,10007,1213,9960,1153,9928,1084,9915,1007,9921,934,9942,867,9978,808,10025,759,10081,722,10146,698,10215,689,10272,689,10220,683xe" filled="true" fillcolor="#231f20" stroked="false">
                <v:path arrowok="t"/>
                <v:fill type="solid"/>
              </v:shape>
              <v:shape style="position:absolute;left:9909;top:683;width:625;height:625" coordorigin="9909,683" coordsize="625,625" path="m10272,689l10215,689,10287,696,10353,719,10410,754,10458,801,10494,858,10517,922,10525,993,10519,1061,10497,1125,10461,1182,10414,1231,10357,1268,10292,1292,10221,1301,10280,1301,10359,1275,10416,1238,10464,1189,10501,1131,10525,1066,10533,996,10525,924,10502,858,10465,800,10417,752,10358,715,10292,691,10272,689xe" filled="true" fillcolor="#231f20" stroked="false">
                <v:path arrowok="t"/>
                <v:fill type="solid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525,993l10519,1061,10497,1125,10461,1182,10414,1231,10357,1268,10292,1292,10221,1301,10140,1290,10068,1259,10007,1213,9960,1153,9928,1084,9915,1007,9921,934,9942,867,9978,808,10025,759,10081,722,10146,698,10215,689,10287,696,10353,719,10410,754,10458,801,10494,858,10517,922,10525,993xe" filled="false" stroked="true" strokeweight=".91pt" strokecolor="#231f20">
                <v:path arrowok="t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149,691,10084,714,10026,750,9978,798,9941,855,9917,920,9909,990,9917,1064,9940,1132,9977,1190,10025,1239,10084,1275,10152,1299,10226,1307,10295,1299,10359,1275,10416,1238,10464,1189,10501,1131,10525,1066,10533,996,10525,924,10502,858,10465,800,10417,752,10358,715,10292,691,10220,683xe" filled="false" stroked="true" strokeweight=".91pt" strokecolor="#231f20">
                <v:path arrowok="t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215,689l10146,698,10081,722,10025,759,9978,808,9942,867,9921,934,9915,1007,9928,1084,9960,1153,10007,1213,10068,1259,10140,1290,10221,1301,10292,1292,10357,1268,10414,1231,10461,1182,10497,1125,10519,1061,10525,993,10517,922,10494,858,10458,801,10410,754,10353,719,10287,696,10215,689xe" filled="true" fillcolor="#ffffff" stroked="false">
                <v:path arrowok="t"/>
                <v:fill type="solid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525,993l10517,922,10494,858,10458,801,10410,754,10353,719,10287,696,10215,689,10146,698,10081,722,10025,759,9978,808,9942,867,9921,934,9915,1007,9928,1084,9960,1153,10007,1213,10068,1259,10140,1290,10221,1301,10292,1292,10357,1268,10414,1231,10461,1182,10497,1125,10519,1061,10525,993xe" filled="false" stroked="true" strokeweight=".9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56.282001pt;margin-top:79.646301pt;width:47pt;height:55.9pt;mso-position-horizontal-relative:page;mso-position-vertical-relative:paragraph;z-index:4504;mso-wrap-distance-left:0;mso-wrap-distance-right:0" coordorigin="1126,1593" coordsize="940,1118">
            <v:group style="position:absolute;left:1190;top:1882;width:807;height:763" coordorigin="1190,1882" coordsize="807,763">
              <v:shape style="position:absolute;left:1190;top:1882;width:807;height:763" coordorigin="1190,1882" coordsize="807,763" path="m1601,1882l1493,1892,1434,1909,1342,1959,1290,2007,1250,2062,1202,2176,1190,2247,1191,2322,1208,2389,1240,2453,1285,2511,1340,2562,1402,2602,1470,2629,1555,2645,1644,2644,1686,2637,1604,2637,1531,2630,1460,2611,1395,2583,1338,2545,1256,2457,1225,2404,1200,2262,1214,2174,1243,2093,1283,2029,1342,1978,1433,1920,1491,1903,1568,1894,1681,1890,1645,1885,1601,1882xe" filled="true" fillcolor="#231f20" stroked="false">
                <v:path arrowok="t"/>
                <v:fill type="solid"/>
              </v:shape>
              <v:shape style="position:absolute;left:1190;top:1882;width:807;height:763" coordorigin="1190,1882" coordsize="807,763" path="m1681,1890l1634,1890,1664,1894,1678,1897,1806,1959,1872,2011,1927,2075,1967,2153,1984,2232,1981,2315,1962,2394,1929,2466,1887,2523,1836,2559,1817,2571,1765,2606,1677,2632,1604,2637,1686,2637,1799,2604,1889,2537,1953,2446,1978,2384,1996,2295,1994,2214,1974,2139,1940,2073,1895,2015,1842,1967,1783,1929,1722,1901,1687,1891,1681,1890xe" filled="true" fillcolor="#231f20" stroked="false">
                <v:path arrowok="t"/>
                <v:fill type="solid"/>
              </v:shape>
            </v:group>
            <v:group style="position:absolute;left:1200;top:1890;width:784;height:747" coordorigin="1200,1890" coordsize="784,747">
              <v:shape style="position:absolute;left:1200;top:1890;width:784;height:747" coordorigin="1200,1890" coordsize="784,747" path="m1634,1890l1568,1894,1491,1903,1433,1920,1342,1978,1283,2029,1243,2093,1214,2174,1200,2262,1206,2347,1256,2457,1295,2505,1395,2583,1460,2611,1531,2630,1604,2637,1677,2632,1748,2615,1765,2606,1782,2596,1817,2571,1836,2559,1887,2523,1929,2466,1962,2394,1981,2315,1984,2233,1967,2153,1927,2075,1872,2011,1806,1959,1729,1919,1664,1894,1634,1890xe" filled="true" fillcolor="#ffffff" stroked="false">
                <v:path arrowok="t"/>
                <v:fill type="solid"/>
              </v:shape>
            </v:group>
            <v:group style="position:absolute;left:1126;top:1593;width:940;height:1118" coordorigin="1126,1593" coordsize="940,1118">
              <v:shape style="position:absolute;left:1126;top:1593;width:940;height:1118" coordorigin="1126,1593" coordsize="940,1118" path="m1395,1657l1382,1657,1370,1659,1360,1665,1342,1709,1366,1767,1407,1817,1440,1839,1403,1851,1332,1885,1258,1943,1186,2033,1154,2103,1132,2181,1126,2265,1133,2341,1151,2411,1180,2473,1218,2529,1264,2579,1317,2621,1376,2655,1440,2683,1509,2701,1579,2711,1649,2711,1731,2697,1742,2693,1561,2693,1476,2679,1396,2649,1325,2609,1265,2561,1211,2501,1170,2429,1148,2353,1140,2265,1147,2175,1170,2095,1174,2087,1180,2077,1186,2069,1192,2059,1229,2001,1276,1949,1331,1905,1393,1869,1467,1847,1495,1837,1487,1833,1455,1833,1433,1817,1384,1773,1357,1699,1367,1677,1396,1671,1443,1671,1433,1665,1407,1665,1395,165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58,1661l1735,1661,1749,1665,1762,1677,1770,1693,1766,1739,1743,1783,1709,1817,1675,1833,1683,1843,1694,1845,1707,1845,1718,1847,1776,1869,1832,1899,1921,1963,1989,2053,2038,2161,2051,2227,2051,2301,2041,2363,1999,2471,1944,2547,1897,2595,1804,2651,1729,2677,1647,2691,1561,2693,1742,2693,1807,2671,1875,2635,1935,2587,1985,2529,2024,2465,2051,2393,2063,2325,2065,2251,2057,2177,2041,2115,1988,2017,1920,1939,1821,1877,1711,1829,1750,1799,1775,1751,1778,1695,1758,166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43,1671l1396,1671,1402,1685,1401,1699,1397,1713,1396,1727,1414,1767,1449,1797,1497,1817,1550,1825,1550,1803,1525,1803,1507,1801,1505,1799,1492,1799,1463,1789,1435,1771,1415,1743,1411,1709,1433,1709,1426,1697,1418,1675,1449,1675,1443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91,1687l1568,1687,1589,1709,1597,1745,1595,1787,1590,1825,1641,1823,1679,1807,1645,1807,1640,1803,1644,1799,1616,1799,1623,1775,1623,1773,1612,1773,1608,1759,1606,1741,1604,1723,1601,1705,1644,1705,1645,1701,1661,1695,1613,1695,1599,1693,1591,168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26,1689l1711,1689,1721,1729,1709,1765,1681,1793,1645,1807,1679,1807,1688,1803,1723,1769,1737,1727,1734,1711,1729,1699,1726,1689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49,1675l1418,1675,1432,1681,1459,1693,1473,1697,1484,1725,1496,1753,1509,1779,1525,1803,1550,1803,1551,1795,1536,1795,1521,1775,1509,1753,1498,1729,1488,1705,1502,1701,1562,1701,1566,1693,1488,1693,1491,1687,1477,1687,1464,1683,1453,1677,1449,167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33,1709l1422,1709,1436,1735,1453,1759,1471,1779,1492,1799,1505,1799,1492,1789,1478,1773,1466,1755,1451,1737,1438,1717,1433,1709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23,1671l1700,1671,1699,1675,1700,1679,1684,1715,1666,1747,1643,1775,1616,1799,1644,1799,1652,1791,1656,1785,1671,1765,1684,1745,1696,1723,1707,1701,1706,1695,1711,1695,1711,1689,1726,1689,1724,1685,1723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62,1701l1518,1701,1533,1703,1543,1705,1540,1727,1537,1749,1535,1769,1535,1783,1536,1795,1551,1795,1551,1751,1556,1715,1562,170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44,1705l1634,1705,1630,1723,1624,1739,1617,1757,1612,1773,1623,1773,1630,1749,1638,1725,1644,170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21,1637l1563,1637,1609,1639,1616,1651,1623,1665,1629,1679,1634,1693,1613,1695,1661,1695,1674,1689,1677,1687,1653,1687,1643,1675,1635,1663,1628,1651,1620,1639,1621,163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56,1671l1555,1687,1546,1693,1566,1693,1568,1687,1591,1687,1588,1685,1576,1675,1556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18,1617l1492,1617,1504,1619,1509,1627,1521,1631,1511,1647,1487,1671,1477,1687,1491,1687,1503,1665,1528,1645,1563,1637,1621,1637,1624,1633,1571,1633,1538,1627,1518,161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72,1617l1635,1617,1658,1623,1682,1641,1700,1661,1688,1667,1676,1673,1664,1679,1653,1687,1677,1687,1686,1681,1697,1671,1723,1671,1722,1667,1735,1661,1758,1661,1754,1653,1715,1653,1697,1637,1678,1621,1672,161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38,1593l1520,1593,1506,1595,1477,1605,1452,1627,1429,1649,1407,1665,1433,1665,1436,1655,1453,1641,1461,1641,1462,1639,1470,1631,1481,1623,1492,1617,1518,1617,1510,1613,1531,1607,1560,1605,1656,1605,1631,1595,1557,1595,1538,1593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37,1645l1727,1647,1715,1653,1754,1653,1751,1649,1737,164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61,1641l1453,1641,1459,1645,1461,164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56,1605l1560,1605,1620,1609,1601,1627,1571,1633,1624,1633,1635,1617,1672,1617,1656,160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21,1593l1607,1595,1631,1595,1621,1593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22.174004pt;margin-top:83.193176pt;width:51.7pt;height:51.2pt;mso-position-horizontal-relative:page;mso-position-vertical-relative:paragraph;z-index:4528;mso-wrap-distance-left:0;mso-wrap-distance-right:0" coordorigin="2443,1664" coordsize="1034,1024">
            <v:group style="position:absolute;left:2640;top:1664;width:63;height:158" coordorigin="2640,1664" coordsize="63,158">
              <v:shape style="position:absolute;left:2640;top:1664;width:63;height:158" coordorigin="2640,1664" coordsize="63,158" path="m2640,1664l2653,1706,2667,1747,2683,1786,2702,1821,2691,1779,2676,1736,2659,1696,2640,1664xe" filled="true" fillcolor="#231f20" stroked="false">
                <v:path arrowok="t"/>
                <v:fill type="solid"/>
              </v:shape>
            </v:group>
            <v:group style="position:absolute;left:2512;top:1846;width:129;height:36" coordorigin="2512,1846" coordsize="129,36">
              <v:shape style="position:absolute;left:2512;top:1846;width:129;height:36" coordorigin="2512,1846" coordsize="129,36" path="m2512,1846l2538,1858,2570,1870,2606,1878,2640,1881,2610,1870,2578,1859,2544,1851,2512,1846xe" filled="true" fillcolor="#231f20" stroked="false">
                <v:path arrowok="t"/>
                <v:fill type="solid"/>
              </v:shape>
            </v:group>
            <v:group style="position:absolute;left:2814;top:1668;width:42;height:141" coordorigin="2814,1668" coordsize="42,141">
              <v:shape style="position:absolute;left:2814;top:1668;width:42;height:141" coordorigin="2814,1668" coordsize="42,141" path="m2856,1668l2842,1700,2829,1735,2820,1772,2814,1809,2828,1776,2840,1741,2850,1705,2856,1668xe" filled="true" fillcolor="#231f20" stroked="false">
                <v:path arrowok="t"/>
                <v:fill type="solid"/>
              </v:shape>
            </v:group>
            <v:group style="position:absolute;left:2443;top:1977;width:156;height:46" coordorigin="2443,1977" coordsize="156,46">
              <v:shape style="position:absolute;left:2443;top:1977;width:156;height:46" coordorigin="2443,1977" coordsize="156,46" path="m2599,1977l2557,1985,2517,1995,2479,2007,2443,2022,2469,2020,2491,2014,2533,2001,2569,1993,2585,1987,2599,1977xe" filled="true" fillcolor="#231f20" stroked="false">
                <v:path arrowok="t"/>
                <v:fill type="solid"/>
              </v:shape>
            </v:group>
            <v:group style="position:absolute;left:2667;top:1855;width:810;height:832" coordorigin="2667,1855" coordsize="810,832">
              <v:shape style="position:absolute;left:2667;top:1855;width:810;height:832" coordorigin="2667,1855" coordsize="810,832" path="m2787,1855l2773,1869,2758,1883,2723,1917,2692,1947,2675,1963,2667,1977,2667,1999,2673,2021,2679,2045,2682,2071,2726,2079,2748,2081,2771,2085,2734,2143,2703,2207,2682,2277,2677,2357,2693,2433,2723,2495,2764,2547,2810,2593,2856,2639,2903,2661,2953,2677,3009,2687,3075,2687,3154,2675,3050,2675,2988,2671,2927,2655,2875,2631,2839,2597,2839,2595,2875,2595,2827,2575,2822,2561,2808,2561,2803,2553,2781,2553,2773,2535,2769,2531,2740,2495,2716,2455,2699,2409,2690,2353,2693,2287,2709,2227,2732,2173,2758,2127,2832,2127,2856,2123,2859,2121,2777,2121,2780,2113,2784,2105,2789,2099,2833,2097,2864,2081,2865,2079,2833,2079,2779,2075,2721,2065,2693,2065,2690,2053,2701,2041,2704,2039,2688,2039,2684,2013,2684,1987,2689,1967,2704,1953,2714,1953,2711,1949,2723,1935,2735,1923,2747,1911,2760,1899,2774,1899,2764,1895,2773,1885,2782,1875,2791,1867,2853,1867,2840,1865,2787,185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424,2081l3392,2081,3425,2105,3448,2151,3460,2205,3464,2255,3458,2331,3439,2403,3409,2469,3369,2527,3320,2577,3262,2619,3197,2649,3126,2669,3050,2675,3154,2675,3228,2649,3294,2611,3353,2563,3401,2505,3439,2437,3465,2365,3477,2287,3474,2209,3457,2145,3429,2089,3424,208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75,2595l2841,2595,2841,2597,2920,2623,3001,2627,3082,2617,3088,2615,2966,2615,2894,2603,2875,259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324,2027l3243,2027,3290,2033,3333,2045,3371,2063,3397,2125,3406,2197,3400,2271,3382,2341,3355,2403,3299,2479,3228,2539,3173,2571,3108,2597,3038,2613,2966,2615,3088,2615,3159,2591,3228,2555,3286,2509,3334,2457,3374,2393,3403,2319,3418,2241,3415,2161,3392,2081,3424,2081,3406,2057,3388,2057,3324,202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46,2015l3170,2021,3097,2041,3030,2069,2974,2103,2926,2143,2880,2191,2840,2249,2809,2313,2789,2387,2785,2467,2788,2493,2792,2517,2799,2539,2808,2561,2822,2561,2802,2503,2798,2429,2811,2357,2838,2289,2874,2227,2916,2175,2973,2119,3039,2075,3113,2043,3193,2027,3324,2027,3320,2025,3246,201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189,1989l3114,2003,3044,2031,2979,2071,2922,2117,2873,2167,2833,2219,2803,2271,2778,2335,2762,2403,2761,2475,2781,2543,2781,2553,2803,2553,2790,2533,2779,2497,2773,2455,2773,2411,2789,2331,2822,2257,2866,2193,2918,2137,2976,2087,3042,2045,3115,2013,3197,1999,3295,1999,3268,1991,3189,198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32,2127l2758,2127,2781,2129,2806,2129,2832,212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938,1961l2922,1961,2925,1979,2929,1999,2931,2015,2893,2075,2868,2095,2851,2115,2832,2115,2777,2121,2859,2121,2868,2115,2880,2105,2891,2091,2901,2081,2913,2071,2926,2061,2937,2049,2943,2037,2943,2019,2940,2001,2937,1981,2938,196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49,2009l2735,2009,2759,2027,2784,2045,2808,2061,2833,2079,2845,2079,2793,2043,2767,2025,2749,200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32,1931l2818,1931,2837,1955,2853,1983,2870,2011,2887,2037,2878,2049,2868,2061,2857,2071,2845,2079,2865,2079,2887,2057,2907,2031,2907,2025,2889,2025,2873,1999,2857,1973,2842,1947,2832,193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10,2063l2693,2065,2721,2065,2710,2063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95,1999l3252,1999,3303,2009,3349,2029,3388,2057,3406,2057,3394,2041,3371,2017,3352,2017,3351,2015,3348,2015,3295,199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14,1953l2704,1953,2712,1963,2719,1975,2731,2001,2721,2011,2712,2023,2701,2033,2688,2039,2704,2039,2713,2031,2725,2021,2735,2009,2749,2009,2744,2005,2753,1995,2738,1995,2731,1983,2725,1971,2719,1959,2714,1953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53,1867l2791,1867,2813,1873,2878,1885,2882,1919,2884,1955,2887,1991,2889,2025,2907,2025,2907,2009,2907,1989,2905,1975,2912,1971,2918,1967,2919,1965,2897,1965,2896,1943,2893,1909,2893,1899,2891,1877,2866,1869,2853,186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08,1915l3090,1915,3174,1919,3246,1939,3305,1973,3353,2015,3352,2017,3371,2017,3349,1995,3299,1955,3240,1923,3208,191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74,1899l2760,1899,2786,1911,2799,1919,2812,1923,2795,1943,2776,1961,2757,1977,2738,1995,2753,1995,2762,1985,2800,1949,2818,1931,2832,1931,2827,1921,2829,1919,2818,1919,2804,1913,2778,1901,2774,189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937,1941l2928,1945,2918,1951,2905,1963,2897,1965,2919,1965,2922,1961,2938,1961,2958,1953,2936,1953,2937,194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109,1901l3051,1909,2995,1923,2943,1947,2936,1953,2958,1953,2973,1947,3010,1933,3048,1921,3090,1915,3208,1915,3168,1905,3109,190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64,1885l2851,1889,2840,1899,2829,1911,2818,1919,2829,1919,2837,1913,2847,1905,2856,1895,2864,188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87.106003pt;margin-top:87.038239pt;width:45.3pt;height:52.3pt;mso-position-horizontal-relative:page;mso-position-vertical-relative:paragraph;z-index:4552;mso-wrap-distance-left:0;mso-wrap-distance-right:0" coordorigin="3742,1741" coordsize="906,1046">
            <v:group style="position:absolute;left:3742;top:1741;width:906;height:1046" coordorigin="3742,1741" coordsize="906,1046">
              <v:shape style="position:absolute;left:3742;top:1741;width:906;height:1046" coordorigin="3742,1741" coordsize="906,1046" path="m4294,1741l4262,1741,4227,1744,4194,1745,4065,1745,4050,1763,4035,1782,4021,1801,4007,1821,4023,1830,4040,1839,4055,1849,4069,1860,4069,1899,4001,1925,3941,1959,3887,2002,3841,2051,3802,2108,3771,2174,3750,2250,3742,2335,3749,2417,3770,2491,3800,2557,3839,2614,3883,2662,3936,2706,3999,2742,4069,2769,4146,2785,4228,2786,4315,2772,4338,2763,4228,2763,4134,2760,4047,2738,3971,2702,3908,2655,3855,2598,3813,2532,3783,2455,3767,2367,3770,2268,3793,2182,3829,2109,3873,2049,3927,1998,3994,1954,4073,1923,4164,1906,4343,1906,4327,1899,4327,1895,4304,1895,4296,1892,4092,1892,4092,1872,4144,1872,4140,1869,4130,1856,4118,1856,4105,1851,4091,1843,4077,1834,4062,1828,4069,1823,4297,1823,4297,1821,4311,1819,4384,1819,4385,1819,4378,1812,4042,1812,4049,1801,4057,1792,4065,1781,4072,1770,4085,1770,4139,1768,4347,1768,4341,1758,4323,1745,4294,1741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3,1906l4164,1906,4247,1907,4323,1922,4391,1949,4450,1985,4500,2030,4543,2081,4576,2137,4609,2214,4624,2302,4620,2402,4598,2486,4561,2558,4514,2620,4459,2673,4393,2717,4316,2748,4228,2763,4338,2763,4456,2704,4514,2655,4564,2598,4604,2532,4633,2456,4648,2369,4646,2278,4629,2197,4600,2125,4560,2063,4511,2009,4455,1965,4393,1928,4343,1906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27,1867l4302,1867,4307,1872,4303,1886,4304,1895,4327,1895,4327,1867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144,1872l4092,1872,4103,1875,4109,1882,4120,1886,4113,1890,4102,1890,4092,1892,4296,1892,4294,1892,4284,1889,4272,1888,4277,1881,4174,1881,4154,1879,4144,1872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17,1877l4195,1879,4174,1881,4277,1881,4279,1879,4242,1879,4217,1877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6,1823l4281,1823,4272,1838,4263,1852,4253,1866,4242,1879,4279,1879,4279,1878,4295,1877,4302,1867,4327,1867,4327,1858,4277,1858,4279,1850,4286,1841,4292,1831,4296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84,1819l4311,1819,4320,1823,4332,1823,4319,1832,4290,1849,4277,1858,4327,1858,4327,1853,4357,1837,4371,1828,4384,1819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108,1826l4095,1826,4100,1838,4109,1847,4118,1856,4130,1856,4129,1854,4120,1838,4108,1826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7,1823l4069,1823,4085,1827,4095,1826,4108,1826,4150,1823,4296,1823,4297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6,1823l4193,1823,4238,1824,4296,1823,4296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085,1770l4072,1770,4076,1780,4078,1790,4083,1812,4378,1812,4378,1811,4339,1811,4328,1810,4321,1810,4095,1810,4093,1799,4091,1789,4089,1779,4085,1770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52,1775l4318,1775,4327,1782,4334,1791,4341,1801,4348,1810,4339,1811,4378,1811,4369,1802,4355,1780,4352,1775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7,1768l4309,1768,4288,1810,4304,1810,4306,1796,4315,1788,4318,1775,4352,1775,4347,1768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16,1809l4304,1810,4321,1810,4316,1809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7,1768l4196,1768,4253,1768,4347,1768,4347,1768xe" filled="true" fillcolor="#231f20" stroked="false">
                <v:path arrowok="t"/>
                <v:fill type="solid"/>
              </v:shape>
              <v:shape style="position:absolute;left:4042;top:1768;width:306;height:127" type="#_x0000_t75" stroked="false">
                <v:imagedata r:id="rId183" o:title=""/>
              </v:shape>
            </v:group>
            <v:group style="position:absolute;left:3767;top:1906;width:857;height:857" coordorigin="3767,1906" coordsize="857,857">
              <v:shape style="position:absolute;left:3767;top:1906;width:857;height:857" coordorigin="3767,1906" coordsize="857,857" path="m4164,1906l4073,1923,3994,1954,3927,1998,3873,2049,3829,2109,3793,2182,3770,2268,3767,2367,3783,2455,3813,2532,3855,2598,3908,2655,3971,2702,4047,2738,4134,2760,4228,2763,4316,2748,4335,2740,4196,2740,4105,2730,4026,2703,3959,2663,3903,2614,3856,2555,3819,2485,3795,2402,3791,2307,3803,2228,3828,2160,3862,2101,3903,2051,3951,2009,4010,1973,4079,1946,4155,1932,4348,1932,4323,1922,4248,1907,4164,1906xe" filled="true" fillcolor="#ffffff" stroked="false">
                <v:path arrowok="t"/>
                <v:fill type="solid"/>
              </v:shape>
              <v:shape style="position:absolute;left:3767;top:1906;width:857;height:857" coordorigin="3767,1906" coordsize="857,857" path="m4348,1932l4155,1932,4252,1933,4336,1955,4408,1990,4468,2035,4517,2088,4559,2154,4588,2231,4601,2316,4596,2411,4571,2491,4533,2559,4486,2616,4429,2666,4359,2705,4280,2731,4196,2740,4335,2740,4393,2717,4459,2673,4514,2620,4561,2558,4598,2486,4620,2402,4624,2302,4619,2257,4594,2175,4543,2081,4500,2030,4450,1985,4391,1949,4348,1932xe" filled="true" fillcolor="#ffffff" stroked="false">
                <v:path arrowok="t"/>
                <v:fill type="solid"/>
              </v:shape>
            </v:group>
            <v:group style="position:absolute;left:3791;top:1932;width:811;height:809" coordorigin="3791,1932" coordsize="811,809">
              <v:shape style="position:absolute;left:3791;top:1932;width:811;height:809" coordorigin="3791,1932" coordsize="811,809" path="m4155,1932l4079,1946,4010,1973,3951,2009,3903,2051,3862,2101,3828,2160,3803,2228,3791,2307,3795,2402,3819,2485,3856,2555,3903,2614,3959,2663,4026,2703,4105,2730,4196,2740,4280,2731,4322,2717,4201,2717,4119,2710,4047,2687,3985,2653,3933,2611,3889,2562,3852,2504,3826,2436,3814,2360,3817,2276,3835,2201,3865,2136,3906,2080,3955,2034,4009,1998,4076,1970,4155,1955,4336,1955,4252,1933,4155,1932xe" filled="true" fillcolor="#231f20" stroked="false">
                <v:path arrowok="t"/>
                <v:fill type="solid"/>
              </v:shape>
              <v:shape style="position:absolute;left:3791;top:1932;width:811;height:809" coordorigin="3791,1932" coordsize="811,809" path="m4336,1955l4240,1955,4315,1970,4379,1998,4434,2036,4479,2079,4517,2130,4550,2195,4572,2270,4578,2351,4568,2425,4544,2494,4510,2556,4464,2609,4409,2654,4346,2688,4276,2709,4201,2717,4322,2717,4429,2666,4486,2616,4533,2559,4571,2491,4596,2411,4601,2316,4588,2231,4559,2154,4517,2088,4468,2035,4408,1990,4336,1955xe" filled="true" fillcolor="#231f20" stroked="false">
                <v:path arrowok="t"/>
                <v:fill type="solid"/>
              </v:shape>
            </v:group>
            <v:group style="position:absolute;left:3814;top:1955;width:765;height:763" coordorigin="3814,1955" coordsize="765,763">
              <v:shape style="position:absolute;left:3814;top:1955;width:765;height:763" coordorigin="3814,1955" coordsize="765,763" path="m4240,1955l4155,1955,4076,1970,4009,1998,3955,2034,3906,2080,3865,2136,3835,2201,3817,2276,3814,2360,3826,2436,3852,2504,3889,2562,3933,2611,3985,2653,4047,2687,4119,2710,4201,2717,4276,2709,4346,2688,4409,2654,4464,2609,4510,2556,4544,2494,4568,2425,4578,2351,4572,2270,4550,2195,4517,2130,4479,2079,4434,2036,4379,1998,4315,1970,4240,1955xe" filled="true" fillcolor="#ffffff" stroked="false">
                <v:path arrowok="t"/>
                <v:fill type="solid"/>
              </v:shape>
            </v:group>
            <v:group style="position:absolute;left:4277;top:1819;width:56;height:39" coordorigin="4277,1819" coordsize="56,39">
              <v:shape style="position:absolute;left:4277;top:1819;width:56;height:39" coordorigin="4277,1819" coordsize="56,39" path="m4311,1819l4297,1821,4292,1831,4286,1841,4279,1850,4277,1858,4290,1849,4319,1832,4332,1823,4320,1823,4311,1819xe" filled="true" fillcolor="#ffffff" stroked="false">
                <v:path arrowok="t"/>
                <v:fill type="solid"/>
              </v:shape>
            </v:group>
            <v:group style="position:absolute;left:4062;top:1823;width:56;height:33" coordorigin="4062,1823" coordsize="56,33">
              <v:shape style="position:absolute;left:4062;top:1823;width:56;height:33" coordorigin="4062,1823" coordsize="56,33" path="m4069,1823l4062,1828,4077,1834,4091,1843,4105,1851,4118,1856,4109,1847,4100,1838,4095,1827,4085,1827,4069,1823xe" filled="true" fillcolor="#ffffff" stroked="false">
                <v:path arrowok="t"/>
                <v:fill type="solid"/>
              </v:shape>
              <v:shape style="position:absolute;left:4062;top:1823;width:56;height:33" coordorigin="4062,1823" coordsize="56,33" path="m4095,1826l4085,1827,4095,1827,4095,182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51.287003pt;margin-top:95.468567pt;width:40.75pt;height:46.8pt;mso-position-horizontal-relative:page;mso-position-vertical-relative:paragraph;z-index:4576;mso-wrap-distance-left:0;mso-wrap-distance-right:0" coordorigin="5026,1909" coordsize="815,936">
            <v:group style="position:absolute;left:5031;top:1914;width:805;height:926" coordorigin="5031,1914" coordsize="805,926">
              <v:shape style="position:absolute;left:5031;top:1914;width:805;height:926" coordorigin="5031,1914" coordsize="805,926" path="m5342,2081l5266,2089,5193,2113,5132,2153,5083,2206,5050,2269,5032,2341,5031,2418,5044,2487,5069,2554,5104,2616,5148,2673,5200,2724,5259,2767,5322,2801,5390,2825,5461,2838,5532,2840,5597,2832,5494,2832,5456,2827,5331,2794,5262,2758,5200,2711,5147,2655,5103,2592,5069,2526,5048,2457,5041,2387,5049,2306,5075,2235,5121,2176,5188,2128,5287,2096,5338,2092,5430,2092,5430,2087,5418,2087,5380,2082,5342,2081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678,2212l5645,2212,5658,2214,5664,2219,5723,2280,5772,2348,5806,2423,5823,2507,5821,2585,5799,2662,5756,2731,5691,2785,5602,2820,5494,2832,5597,2832,5665,2810,5727,2773,5778,2723,5812,2665,5831,2600,5835,2529,5826,2457,5805,2391,5773,2330,5733,2273,5686,2220,5680,2214,5678,2212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30,2092l5338,2092,5391,2095,5409,2097,5428,2148,5434,2177,5446,2201,5465,2219,5492,2232,5502,2235,5520,2244,5529,2247,5538,2250,5548,2251,5555,2248,5576,2240,5581,2238,5529,2238,5523,2235,5461,2203,5457,2195,5458,2190,5460,2179,5448,2179,5436,2136,5430,2092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92,2126l5472,2126,5595,2189,5568,2212,5556,2223,5544,2233,5539,2237,5529,2238,5581,2238,5584,2237,5559,2237,5555,2230,5570,2218,5586,2205,5601,2194,5618,2185,5635,2180,5596,2180,5511,2137,5492,2126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768,2160l5731,2160,5733,2164,5559,2237,5584,2237,5616,2223,5637,2215,5645,2212,5678,2212,5674,2210,5665,2202,5714,2182,5736,2172,5759,2163,5768,2160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528,2047l5513,2047,5621,2104,5596,2180,5635,2180,5643,2178,5606,2178,5617,2144,5662,2098,5669,2097,5633,2097,5618,2095,5603,2089,5583,2078,5542,2055,5528,2047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41,2004l5430,2004,5445,2047,5457,2090,5460,2133,5448,2179,5460,2179,5461,2175,5464,2160,5472,2126,5492,2126,5484,2122,5481,2120,5478,2110,5480,2107,5483,2100,5470,2100,5441,2004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757,2085l5738,2085,5747,2088,5753,2104,5757,2117,5766,2145,5606,2178,5643,2178,5646,2177,5674,2171,5731,2160,5768,2160,5775,2158,5777,2150,5772,2135,5762,2100,5757,2085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81,1945l5471,1945,5475,1961,5480,1977,5485,1992,5491,2006,5499,2032,5496,2055,5486,2078,5470,2100,5483,2100,5487,2092,5496,2077,5513,2047,5528,2047,5522,2043,5494,1987,5481,1945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612,1924l5569,1924,5581,1924,5593,1927,5604,1932,5631,1946,5684,1973,5728,2017,5744,2071,5682,2088,5663,2093,5648,2096,5633,2097,5669,2097,5686,2094,5709,2090,5738,2085,5757,2085,5741,2031,5731,1996,5729,1991,5725,1985,5721,1982,5612,1924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570,1914l5556,1917,5521,1925,5418,1949,5418,2087,5430,2087,5429,2048,5430,2004,5441,2004,5426,1955,5471,1945,5481,1945,5480,1943,5538,1931,5557,1926,5569,1924,5612,1924,5611,1924,5597,1918,5584,1915,5570,1914xe" filled="true" fillcolor="#231f20" stroked="false">
                <v:path arrowok="t"/>
                <v:fill type="solid"/>
              </v:shape>
              <v:shape style="position:absolute;left:5422;top:1920;width:349;height:323" type="#_x0000_t75" stroked="false">
                <v:imagedata r:id="rId184" o:title="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494,2832l5478,2830,5456,2827,5432,2823,5331,2794,5262,2758,5200,2711,5147,2655,5103,2592,5069,2526,5048,2457,5041,2387,5049,2306,5075,2235,5121,2176,5188,2128,5287,2096,5338,2092,5391,2095,5428,2148,5434,2177,5446,2201,5465,2219,5492,2232,5501,2235,5511,2240,5520,2244,5529,2247,5538,2250,5548,2251,5555,2248,5576,2240,5596,2231,5616,2223,5637,2215,5645,2212,5658,2214,5723,2280,5772,2348,5806,2423,5823,2507,5821,2585,5799,2662,5756,2731,5691,2785,5602,2820,5551,2828,5494,2832xe" filled="false" stroked="true" strokeweight=".455pt" strokecolor="#231f20">
                <v:path arrowok="t"/>
              </v:shape>
            </v:group>
            <v:group style="position:absolute;left:5031;top:1914;width:805;height:926" coordorigin="5031,1914" coordsize="805,926">
              <v:shape style="position:absolute;left:5031;top:1914;width:805;height:926" coordorigin="5031,1914" coordsize="805,926" path="m5665,2202l5690,2192,5714,2182,5736,2172,5759,2163,5775,2158,5777,2150,5772,2135,5762,2100,5751,2065,5741,2031,5731,1996,5666,1953,5638,1938,5611,1924,5597,1918,5584,1915,5570,1914,5556,1917,5521,1925,5486,1933,5452,1941,5418,1949,5418,2087,5380,2082,5304,2083,5193,2113,5132,2153,5083,2206,5050,2269,5032,2341,5031,2418,5044,2487,5069,2554,5104,2616,5148,2673,5200,2724,5259,2767,5322,2801,5390,2825,5461,2838,5532,2840,5600,2831,5665,2810,5727,2773,5778,2723,5812,2665,5831,2600,5835,2529,5826,2457,5805,2391,5773,2330,5733,2273,5686,2220,5674,2210,5665,2202xe" filled="false" stroked="true" strokeweight=".455pt" strokecolor="#231f20">
                <v:path arrowok="t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338,2092l5237,2108,5121,2176,5075,2235,5049,2306,5041,2387,5048,2457,5069,2526,5103,2592,5147,2655,5200,2711,5262,2758,5331,2794,5406,2818,5494,2832,5551,2828,5602,2820,5648,2806,5691,2785,5744,2742,5445,2742,5370,2725,5299,2694,5237,2649,5185,2592,5147,2525,5125,2436,5127,2391,5169,2296,5275,2238,5349,2231,5491,2231,5465,2219,5446,2201,5434,2177,5428,2149,5427,2142,5426,2136,5391,2095,5338,2092xe" filled="true" fillcolor="#ffffff" stroked="false">
                <v:path arrowok="t"/>
                <v:fill type="solid"/>
              </v:shape>
              <v:shape style="position:absolute;left:5041;top:2092;width:783;height:740" coordorigin="5041,2092" coordsize="783,740" path="m5491,2231l5349,2231,5385,2233,5423,2241,5499,2272,5567,2317,5624,2372,5665,2438,5688,2518,5685,2599,5656,2666,5601,2715,5521,2740,5445,2742,5744,2742,5756,2731,5799,2662,5821,2585,5824,2507,5806,2423,5772,2348,5723,2280,5695,2251,5548,2251,5538,2250,5529,2247,5520,2244,5501,2235,5492,2232,5491,2231xe" filled="true" fillcolor="#ffffff" stroked="false">
                <v:path arrowok="t"/>
                <v:fill type="solid"/>
              </v:shape>
              <v:shape style="position:absolute;left:5041;top:2092;width:783;height:740" coordorigin="5041,2092" coordsize="783,740" path="m5645,2212l5637,2215,5616,2223,5587,2235,5576,2240,5555,2248,5548,2251,5695,2251,5664,2219,5658,2214,5645,2212xe" filled="true" fillcolor="#ffffff" stroked="false">
                <v:path arrowok="t"/>
                <v:fill type="solid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423,2241,5499,2272,5567,2317,5624,2372,5665,2438,5688,2518,5685,2599,5656,2666,5601,2715,5521,2740,5445,2742,5370,2725,5299,2694,5237,2649,5185,2592,5147,2525,5125,2436,5127,2391,5169,2296,5275,2238,5349,2231xe" filled="false" stroked="true" strokeweight=".455pt" strokecolor="#231f20">
                <v:path arrowok="t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494,2832l5602,2820,5691,2785,5756,2731,5799,2662,5821,2585,5824,2507,5806,2423,5772,2348,5723,2280,5664,2219,5645,2212,5637,2215,5616,2223,5596,2231,5576,2240,5555,2248,5548,2251,5538,2250,5529,2247,5520,2244,5511,2240,5501,2235,5492,2232,5434,2177,5427,2142,5426,2136,5338,2092,5287,2096,5188,2128,5121,2176,5075,2235,5049,2306,5041,2387,5048,2457,5069,2526,5103,2592,5147,2655,5200,2711,5262,2758,5331,2794,5406,2818,5478,2830,5494,2832xe" filled="false" stroked="true" strokeweight=".455pt" strokecolor="#231f20">
                <v:path arrowok="t"/>
              </v:shape>
              <v:shape style="position:absolute;left:5422;top:1920;width:349;height:323" type="#_x0000_t75" stroked="false">
                <v:imagedata r:id="rId185" o:title="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275,2238,5214,2260,5139,2346,5125,2436,5132,2481,5185,2592,5237,2649,5299,2694,5370,2725,5445,2742,5521,2740,5540,2734,5470,2734,5403,2725,5340,2704,5284,2670,5232,2626,5191,2579,5160,2526,5142,2467,5137,2404,5141,2371,5152,2340,5170,2312,5195,2285,5208,2285,5211,2277,5265,2248,5332,2237,5404,2237,5385,2233,5349,2231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669,2636l5660,2636,5655,2644,5653,2649,5650,2652,5614,2692,5571,2717,5523,2731,5470,2734,5540,2734,5601,2715,5656,2666,5669,2636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208,2285l5195,2285,5202,2376,5228,2455,5273,2524,5337,2583,5412,2629,5490,2654,5572,2657,5603,2650,5559,2650,5529,2649,5432,2625,5346,2577,5289,2527,5245,2468,5217,2401,5206,2325,5206,2317,5206,2311,5206,2304,5206,2289,5208,2285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404,2237l5332,2237,5366,2239,5435,2255,5497,2282,5554,2319,5604,2367,5642,2415,5680,2525,5680,2527,5678,2588,5619,2640,5559,2650,5603,2650,5660,2636,5669,2636,5685,2599,5688,2518,5665,2438,5624,2372,5567,2317,5499,2272,5423,2241,5404,2237xe" filled="true" fillcolor="#231f20" stroked="false">
                <v:path arrowok="t"/>
                <v:fill type="solid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202,2376,5228,2455,5273,2524,5337,2583,5412,2629,5490,2654,5572,2657,5660,2636,5655,2644,5614,2692,5523,2731,5470,2734,5403,2725,5340,2704,5284,2670,5232,2626,5191,2579,5160,2526,5142,2467,5137,2404,5141,2371,5152,2340,5170,2312,5195,2285xe" filled="false" stroked="true" strokeweight=".455pt" strokecolor="#231f20">
                <v:path arrowok="t"/>
              </v:shape>
            </v:group>
            <v:group style="position:absolute;left:5206;top:2237;width:475;height:413" coordorigin="5206,2237" coordsize="475,413">
              <v:shape style="position:absolute;left:5206;top:2237;width:475;height:413" coordorigin="5206,2237" coordsize="475,413" path="m5206,2325l5206,2318,5206,2311,5206,2304,5265,2248,5332,2237,5366,2239,5435,2255,5497,2282,5554,2319,5604,2367,5642,2415,5680,2525,5678,2588,5619,2640,5559,2650,5529,2649,5432,2625,5346,2577,5289,2527,5245,2468,5217,2401,5206,2325xe" filled="false" stroked="true" strokeweight=".455pt" strokecolor="#231f20">
                <v:path arrowok="t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275,2238,5214,2260,5139,2346,5125,2436,5132,2481,5185,2592,5237,2649,5299,2694,5370,2725,5445,2742,5521,2740,5601,2715,5656,2666,5685,2599,5688,2518,5665,2438,5624,2372,5567,2317,5499,2272,5423,2241,5349,2231xe" filled="false" stroked="true" strokeweight=".455pt" strokecolor="#231f20">
                <v:path arrowok="t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170,2312,5152,2340,5141,2371,5137,2404,5142,2467,5160,2526,5191,2579,5232,2626,5284,2670,5340,2704,5403,2725,5470,2734,5523,2731,5571,2717,5614,2692,5646,2657,5572,2657,5490,2654,5412,2629,5337,2583,5273,2524,5228,2455,5202,2376,5195,2285xe" filled="true" fillcolor="#ffffff" stroked="false">
                <v:path arrowok="t"/>
                <v:fill type="solid"/>
              </v:shape>
              <v:shape style="position:absolute;left:5137;top:2285;width:524;height:450" coordorigin="5137,2285" coordsize="524,450" path="m5660,2636l5572,2657,5646,2657,5650,2652,5653,2649,5655,2644,5660,2636xe" filled="true" fillcolor="#ffffff" stroked="false">
                <v:path arrowok="t"/>
                <v:fill type="solid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170,2312,5152,2340,5141,2371,5137,2404,5142,2467,5160,2526,5191,2579,5232,2626,5284,2670,5340,2704,5403,2725,5470,2734,5523,2731,5614,2692,5655,2644,5660,2636,5572,2657,5490,2654,5412,2629,5337,2583,5273,2524,5228,2455,5202,2376,5195,2285x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97.43399pt;margin-top:79.646301pt;width:47pt;height:55.9pt;mso-position-horizontal-relative:page;mso-position-vertical-relative:paragraph;z-index:4600;mso-wrap-distance-left:0;mso-wrap-distance-right:0" coordorigin="5949,1593" coordsize="940,1118">
            <v:group style="position:absolute;left:6013;top:1882;width:807;height:763" coordorigin="6013,1882" coordsize="807,763">
              <v:shape style="position:absolute;left:6013;top:1882;width:807;height:763" coordorigin="6013,1882" coordsize="807,763" path="m6424,1882l6316,1892,6258,1909,6165,1959,6113,2007,6073,2062,6025,2176,6013,2247,6015,2322,6031,2389,6063,2453,6108,2511,6163,2562,6225,2602,6293,2629,6378,2645,6467,2644,6509,2637,6427,2637,6354,2630,6283,2611,6218,2583,6161,2545,6079,2457,6048,2404,6023,2262,6037,2174,6066,2093,6106,2029,6165,1978,6256,1920,6314,1903,6391,1894,6504,1890,6468,1885,6424,1882xe" filled="true" fillcolor="#231f20" stroked="false">
                <v:path arrowok="t"/>
                <v:fill type="solid"/>
              </v:shape>
              <v:shape style="position:absolute;left:6013;top:1882;width:807;height:763" coordorigin="6013,1882" coordsize="807,763" path="m6504,1890l6457,1890,6487,1894,6501,1897,6629,1959,6695,2011,6750,2075,6790,2153,6807,2232,6804,2315,6785,2394,6752,2466,6710,2523,6659,2559,6640,2571,6588,2606,6500,2632,6427,2637,6509,2637,6622,2604,6712,2537,6776,2446,6801,2384,6819,2295,6817,2214,6797,2139,6763,2073,6718,2015,6665,1967,6606,1929,6545,1901,6510,1891,6504,1890xe" filled="true" fillcolor="#231f20" stroked="false">
                <v:path arrowok="t"/>
                <v:fill type="solid"/>
              </v:shape>
            </v:group>
            <v:group style="position:absolute;left:6024;top:1890;width:784;height:747" coordorigin="6024,1890" coordsize="784,747">
              <v:shape style="position:absolute;left:6024;top:1890;width:784;height:747" coordorigin="6024,1890" coordsize="784,747" path="m6457,1890l6391,1894,6314,1903,6256,1920,6165,1978,6106,2029,6066,2093,6037,2174,6024,2262,6029,2347,6079,2457,6118,2505,6218,2583,6283,2611,6354,2630,6427,2637,6500,2632,6571,2615,6588,2606,6605,2596,6640,2571,6659,2559,6710,2523,6752,2466,6785,2394,6804,2315,6807,2233,6790,2153,6750,2075,6695,2011,6629,1959,6552,1919,6487,1894,6457,1890xe" filled="true" fillcolor="#ffffff" stroked="false">
                <v:path arrowok="t"/>
                <v:fill type="solid"/>
              </v:shape>
            </v:group>
            <v:group style="position:absolute;left:5949;top:1593;width:940;height:1118" coordorigin="5949,1593" coordsize="940,1118">
              <v:shape style="position:absolute;left:5949;top:1593;width:940;height:1118" coordorigin="5949,1593" coordsize="940,1118" path="m6218,1657l6205,1657,6193,1659,6183,1665,6165,1709,6189,1767,6230,1817,6263,1839,6226,1851,6155,1885,6081,1943,6009,2033,5977,2103,5955,2181,5949,2265,5956,2341,5974,2411,6003,2473,6041,2529,6087,2579,6140,2621,6199,2655,6264,2683,6332,2701,6402,2711,6472,2711,6554,2697,6565,2693,6384,2693,6299,2679,6220,2649,6148,2609,6088,2561,6034,2501,5993,2429,5971,2353,5963,2265,5970,2175,5993,2095,5997,2087,6003,2077,6009,2069,6015,2059,6052,2001,6099,1949,6154,1905,6216,1869,6291,1847,6318,1837,6310,1833,6278,1833,6256,1817,6207,1773,6180,1699,6190,1677,6219,1671,6266,1671,6256,1665,6230,1665,6218,165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81,1661l6558,1661,6572,1665,6585,1677,6593,1693,6589,1739,6566,1783,6532,1817,6498,1833,6506,1843,6517,1845,6530,1845,6541,1847,6599,1869,6655,1899,6744,1963,6812,2053,6861,2161,6874,2227,6874,2301,6864,2363,6822,2471,6767,2547,6720,2595,6627,2651,6552,2677,6470,2691,6384,2693,6565,2693,6630,2671,6698,2635,6758,2587,6808,2529,6848,2465,6874,2393,6886,2325,6888,2251,6880,2177,6864,2115,6811,2017,6743,1939,6644,1877,6534,1829,6573,1799,6598,1751,6601,1695,6581,166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66,1671l6219,1671,6225,1685,6224,1699,6221,1713,6219,1727,6237,1767,6272,1797,6320,1817,6373,1825,6373,1803,6348,1803,6330,1801,6328,1799,6315,1799,6286,1789,6258,1771,6238,1743,6234,1709,6256,1709,6249,1697,6241,1675,6272,1675,6266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14,1687l6391,1687,6412,1709,6420,1745,6418,1787,6413,1825,6464,1823,6502,1807,6468,1807,6463,1803,6467,1799,6439,1799,6446,1775,6446,1773,6435,1773,6431,1759,6429,1741,6427,1723,6424,1705,6467,1705,6468,1701,6484,1695,6436,1695,6422,1693,6414,168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49,1689l6534,1689,6544,1729,6532,1765,6504,1793,6468,1807,6502,1807,6511,1803,6546,1769,6560,1727,6557,1711,6552,1699,6549,1689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72,1675l6241,1675,6255,1681,6282,1693,6296,1697,6307,1725,6319,1753,6332,1779,6348,1803,6373,1803,6374,1795,6359,1795,6344,1775,6332,1753,6321,1729,6311,1705,6325,1701,6385,1701,6389,1693,6311,1693,6314,1687,6300,1687,6287,1683,6276,1677,6272,167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56,1709l6245,1709,6259,1735,6276,1759,6294,1779,6315,1799,6328,1799,6315,1789,6301,1773,6289,1755,6274,1737,6261,1717,6256,1709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46,1671l6523,1671,6522,1675,6523,1679,6507,1715,6489,1747,6466,1775,6439,1799,6467,1799,6475,1791,6479,1785,6494,1765,6507,1745,6519,1723,6530,1701,6529,1695,6534,1695,6534,1689,6549,1689,6547,1685,6546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85,1701l6341,1701,6356,1703,6366,1705,6363,1727,6360,1749,6358,1769,6358,1783,6359,1795,6374,1795,6374,1751,6379,1715,6385,170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67,1705l6457,1705,6453,1723,6447,1739,6440,1757,6435,1773,6446,1773,6453,1749,6461,1725,6467,170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44,1637l6386,1637,6432,1639,6439,1651,6446,1665,6452,1679,6457,1693,6436,1695,6484,1695,6497,1689,6500,1687,6476,1687,6466,1675,6458,1663,6451,1651,6443,1639,6444,163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79,1671l6378,1687,6369,1693,6389,1693,6391,1687,6414,1687,6411,1685,6399,1675,6379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41,1617l6315,1617,6327,1619,6332,1627,6344,1631,6334,1647,6310,1671,6300,1687,6314,1687,6326,1665,6351,1645,6386,1637,6444,1637,6447,1633,6394,1633,6361,1627,6341,161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96,1617l6458,1617,6481,1623,6505,1641,6523,1661,6511,1667,6499,1673,6487,1679,6476,1687,6500,1687,6509,1681,6520,1671,6546,1671,6545,1667,6558,1661,6581,1661,6577,1653,6538,1653,6520,1637,6501,1621,6496,161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61,1593l6343,1593,6329,1595,6301,1605,6275,1627,6252,1649,6230,1665,6256,1665,6259,1655,6276,1641,6284,1641,6285,1639,6293,1631,6304,1623,6315,1617,6341,1617,6333,1613,6355,1607,6383,1605,6479,1605,6454,1595,6380,1595,6361,1593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60,1645l6550,1647,6538,1653,6577,1653,6574,1649,6560,164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84,1641l6276,1641,6282,1645,6284,164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79,1605l6383,1605,6443,1609,6424,1627,6394,1633,6447,1633,6458,1617,6496,1617,6479,160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44,1593l6430,1595,6454,1595,6444,1593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63.325012pt;margin-top:83.193176pt;width:51.7pt;height:51.2pt;mso-position-horizontal-relative:page;mso-position-vertical-relative:paragraph;z-index:4624;mso-wrap-distance-left:0;mso-wrap-distance-right:0" coordorigin="7267,1664" coordsize="1034,1024">
            <v:group style="position:absolute;left:7463;top:1664;width:63;height:158" coordorigin="7463,1664" coordsize="63,158">
              <v:shape style="position:absolute;left:7463;top:1664;width:63;height:158" coordorigin="7463,1664" coordsize="63,158" path="m7463,1664l7476,1706,7490,1747,7506,1786,7525,1821,7514,1779,7499,1736,7482,1696,7463,1664xe" filled="true" fillcolor="#231f20" stroked="false">
                <v:path arrowok="t"/>
                <v:fill type="solid"/>
              </v:shape>
            </v:group>
            <v:group style="position:absolute;left:7335;top:1846;width:129;height:36" coordorigin="7335,1846" coordsize="129,36">
              <v:shape style="position:absolute;left:7335;top:1846;width:129;height:36" coordorigin="7335,1846" coordsize="129,36" path="m7335,1846l7361,1858,7393,1870,7429,1878,7463,1881,7434,1870,7401,1859,7368,1851,7335,1846xe" filled="true" fillcolor="#231f20" stroked="false">
                <v:path arrowok="t"/>
                <v:fill type="solid"/>
              </v:shape>
            </v:group>
            <v:group style="position:absolute;left:7637;top:1668;width:42;height:141" coordorigin="7637,1668" coordsize="42,141">
              <v:shape style="position:absolute;left:7637;top:1668;width:42;height:141" coordorigin="7637,1668" coordsize="42,141" path="m7679,1668l7665,1700,7652,1735,7643,1772,7637,1809,7651,1776,7663,1741,7673,1705,7679,1668xe" filled="true" fillcolor="#231f20" stroked="false">
                <v:path arrowok="t"/>
                <v:fill type="solid"/>
              </v:shape>
            </v:group>
            <v:group style="position:absolute;left:7267;top:1977;width:156;height:46" coordorigin="7267,1977" coordsize="156,46">
              <v:shape style="position:absolute;left:7267;top:1977;width:156;height:46" coordorigin="7267,1977" coordsize="156,46" path="m7422,1977l7380,1985,7340,1995,7302,2007,7267,2022,7292,2020,7314,2014,7356,2001,7392,1993,7408,1987,7422,1977xe" filled="true" fillcolor="#231f20" stroked="false">
                <v:path arrowok="t"/>
                <v:fill type="solid"/>
              </v:shape>
            </v:group>
            <v:group style="position:absolute;left:7490;top:1855;width:810;height:832" coordorigin="7490,1855" coordsize="810,832">
              <v:shape style="position:absolute;left:7490;top:1855;width:810;height:832" coordorigin="7490,1855" coordsize="810,832" path="m7610,1855l7596,1869,7581,1883,7546,1917,7515,1947,7498,1963,7490,1977,7490,1999,7496,2021,7502,2045,7505,2071,7549,2079,7572,2081,7594,2085,7557,2143,7526,2207,7505,2277,7501,2357,7516,2433,7546,2495,7587,2547,7633,2593,7679,2639,7726,2661,7776,2677,7832,2687,7898,2687,7977,2675,7873,2675,7811,2671,7750,2655,7698,2631,7662,2597,7662,2595,7698,2595,7650,2575,7645,2561,7631,2561,7626,2553,7604,2553,7596,2535,7592,2531,7563,2495,7539,2455,7522,2409,7513,2353,7516,2287,7532,2227,7555,2173,7581,2127,7655,2127,7679,2123,7682,2121,7600,2121,7603,2113,7607,2105,7612,2099,7656,2097,7687,2081,7689,2079,7656,2079,7602,2075,7544,2065,7516,2065,7513,2053,7524,2041,7527,2039,7511,2039,7507,2013,7507,1987,7512,1967,7527,1953,7537,1953,7534,1949,7546,1935,7558,1923,7570,1911,7583,1899,7597,1899,7588,1895,7596,1885,7605,1875,7614,1867,7676,1867,7663,1865,7610,185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247,2081l8215,2081,8248,2105,8271,2151,8283,2205,8287,2255,8281,2331,8262,2403,8232,2469,8192,2527,8143,2577,8085,2619,8020,2649,7949,2669,7873,2675,7977,2675,8051,2649,8117,2611,8176,2563,8224,2505,8262,2437,8288,2365,8300,2287,8297,2209,8280,2145,8252,2089,8247,208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98,2595l7664,2595,7664,2597,7743,2623,7824,2627,7905,2617,7911,2615,7789,2615,7717,2603,7698,259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147,2027l8066,2027,8114,2033,8156,2045,8194,2063,8220,2125,8229,2197,8223,2271,8205,2341,8178,2403,8122,2479,8051,2539,7996,2571,7931,2597,7861,2613,7789,2615,7911,2615,7982,2591,8051,2555,8109,2509,8157,2457,8197,2393,8226,2319,8241,2241,8238,2161,8215,2081,8247,2081,8229,2057,8211,2057,8147,202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69,2015l7993,2021,7920,2041,7853,2069,7797,2103,7749,2143,7704,2191,7663,2249,7632,2313,7612,2387,7608,2467,7611,2493,7615,2517,7622,2539,7631,2561,7645,2561,7625,2503,7621,2429,7634,2357,7661,2289,7697,2227,7739,2175,7796,2119,7862,2075,7936,2043,8016,2027,8147,2027,8143,2025,8069,201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12,1989l7937,2003,7867,2031,7802,2071,7745,2117,7696,2167,7656,2219,7626,2271,7601,2335,7585,2403,7585,2475,7604,2543,7604,2553,7626,2553,7613,2533,7602,2497,7596,2455,7596,2411,7612,2331,7645,2257,7689,2193,7741,2137,7799,2087,7865,2045,7938,2013,8020,1999,8118,1999,8091,1991,8012,198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55,2127l7581,2127,7604,2129,7629,2129,7655,212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761,1961l7745,1961,7748,1979,7752,1999,7754,2015,7716,2075,7691,2095,7674,2115,7655,2115,7600,2121,7682,2121,7691,2115,7703,2105,7714,2091,7724,2081,7736,2071,7749,2061,7760,2049,7766,2037,7766,2019,7763,2001,7760,1981,7761,196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72,2009l7559,2009,7582,2027,7607,2045,7631,2061,7656,2079,7668,2079,7616,2043,7591,2025,7572,200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55,1931l7641,1931,7660,1955,7676,1983,7693,2011,7710,2037,7701,2049,7691,2061,7680,2071,7668,2079,7689,2079,7710,2057,7730,2031,7730,2025,7712,2025,7696,1999,7680,1973,7665,1947,7655,193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33,2063l7516,2065,7544,2065,7533,2063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118,1999l8075,1999,8126,2009,8172,2029,8211,2057,8229,2057,8217,2041,8194,2017,8175,2017,8174,2015,8172,2015,8118,199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37,1953l7527,1953,7535,1963,7542,1975,7554,2001,7544,2011,7535,2023,7524,2033,7511,2039,7527,2039,7536,2031,7548,2021,7559,2009,7572,2009,7567,2005,7576,1995,7561,1995,7554,1983,7548,1971,7542,1959,7537,1953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76,1867l7614,1867,7636,1873,7701,1885,7705,1919,7707,1955,7710,1991,7712,2025,7730,2025,7730,2009,7730,1989,7728,1975,7735,1971,7741,1967,7742,1965,7720,1965,7719,1943,7716,1909,7716,1899,7714,1877,7689,1869,7676,186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31,1915l7913,1915,7997,1919,8069,1939,8128,1973,8176,2015,8175,2017,8194,2017,8172,1995,8122,1955,8063,1923,8031,191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97,1899l7583,1899,7609,1911,7622,1919,7635,1923,7618,1943,7599,1961,7580,1977,7561,1995,7576,1995,7585,1985,7623,1949,7641,1931,7655,1931,7650,1921,7652,1919,7641,1919,7627,1913,7601,1901,7597,189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760,1941l7751,1945,7741,1951,7728,1963,7720,1965,7742,1965,7745,1961,7761,1961,7781,1953,7759,1953,7760,194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932,1901l7874,1909,7818,1923,7766,1947,7759,1953,7781,1953,7796,1947,7833,1933,7871,1921,7913,1915,8031,1915,7991,1905,7932,190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87,1885l7674,1889,7663,1899,7652,1911,7641,1919,7652,1919,7660,1913,7670,1905,7679,1895,7687,188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28.257996pt;margin-top:87.038239pt;width:45.3pt;height:52.3pt;mso-position-horizontal-relative:page;mso-position-vertical-relative:paragraph;z-index:4648;mso-wrap-distance-left:0;mso-wrap-distance-right:0" coordorigin="8565,1741" coordsize="906,1046">
            <v:group style="position:absolute;left:8565;top:1741;width:906;height:1046" coordorigin="8565,1741" coordsize="906,1046">
              <v:shape style="position:absolute;left:8565;top:1741;width:906;height:1046" coordorigin="8565,1741" coordsize="906,1046" path="m9117,1741l9085,1741,9050,1744,9017,1745,8888,1745,8873,1763,8858,1782,8844,1801,8830,1821,8846,1830,8863,1839,8879,1849,8892,1860,8892,1899,8824,1925,8764,1959,8710,2002,8664,2051,8625,2108,8594,2174,8573,2250,8565,2335,8573,2417,8593,2491,8624,2557,8662,2614,8706,2662,8759,2706,8822,2742,8892,2769,8969,2785,9051,2786,9138,2772,9161,2763,9051,2763,8957,2760,8870,2738,8794,2702,8731,2655,8678,2598,8636,2532,8606,2455,8591,2367,8593,2268,8616,2182,8652,2109,8696,2049,8750,1998,8817,1954,8896,1923,8987,1906,9166,1906,9150,1899,9150,1895,9127,1895,9119,1892,8915,1892,8915,1872,8967,1872,8963,1869,8954,1856,8941,1856,8928,1851,8914,1843,8900,1834,8885,1828,8892,1823,9120,1823,9120,1821,9134,1819,9207,1819,9208,1819,9201,1812,8865,1812,8872,1801,8880,1792,8888,1781,8895,1770,8908,1770,8962,1768,9170,1768,9164,1758,9146,1745,9117,1741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66,1906l8987,1906,9071,1907,9146,1922,9214,1949,9273,1985,9324,2030,9366,2081,9399,2137,9432,2214,9448,2302,9443,2402,9421,2486,9384,2558,9337,2620,9282,2673,9216,2717,9139,2748,9051,2763,9161,2763,9279,2704,9337,2655,9387,2598,9427,2532,9456,2456,9471,2369,9469,2278,9452,2197,9423,2125,9383,2063,9334,2009,9278,1965,9216,1928,9166,1906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50,1867l9125,1867,9130,1872,9126,1886,9127,1895,9150,1895,9150,1867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67,1872l8915,1872,8926,1875,8932,1882,8943,1886,8936,1890,8925,1890,8915,1892,9119,1892,9117,1892,9107,1889,9095,1888,9100,1881,8997,1881,8978,1879,8967,1872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041,1877l9018,1879,8997,1881,9100,1881,9102,1879,9065,1879,9041,1877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19,1823l9104,1823,9093,1841,9086,1852,9076,1866,9065,1879,9102,1879,9102,1878,9118,1877,9125,1867,9150,1867,9150,1858,9100,1858,9102,1850,9109,1841,9115,1831,9119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207,1819l9134,1819,9143,1823,9155,1823,9142,1832,9113,1849,9100,1858,9150,1858,9150,1853,9180,1837,9194,1828,9207,1819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31,1826l8918,1826,8923,1838,8932,1847,8941,1856,8954,1856,8952,1854,8943,1838,8931,1826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20,1823l8892,1823,8908,1827,8918,1826,8931,1826,8973,1823,9119,1823,9120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19,1823l9016,1823,9061,1824,9119,1823,9119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08,1770l8895,1770,8899,1780,8902,1790,8906,1812,9201,1812,9201,1811,9162,1811,9151,1810,9144,1810,8918,1810,8916,1799,8914,1789,8912,1779,8908,1770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5,1775l9141,1775,9150,1782,9157,1791,9164,1801,9171,1810,9162,1811,9201,1811,9192,1802,9178,1780,9175,1775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0,1768l9132,1768,9111,1810,9127,1810,9130,1796,9138,1788,9141,1775,9175,1775,9170,1768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39,1809l9127,1810,9144,1810,9139,1809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0,1768l9019,1768,9076,1768,9170,1768,9170,1768xe" filled="true" fillcolor="#231f20" stroked="false">
                <v:path arrowok="t"/>
                <v:fill type="solid"/>
              </v:shape>
              <v:shape style="position:absolute;left:8865;top:1768;width:306;height:127" type="#_x0000_t75" stroked="false">
                <v:imagedata r:id="rId186" o:title=""/>
              </v:shape>
            </v:group>
            <v:group style="position:absolute;left:8590;top:1906;width:857;height:857" coordorigin="8590,1906" coordsize="857,857">
              <v:shape style="position:absolute;left:8590;top:1906;width:857;height:857" coordorigin="8590,1906" coordsize="857,857" path="m8987,1906l8896,1923,8817,1954,8750,1998,8696,2049,8652,2109,8616,2182,8593,2268,8590,2367,8606,2455,8636,2532,8678,2598,8731,2655,8794,2702,8870,2738,8957,2760,9051,2763,9139,2748,9158,2740,9019,2740,8928,2730,8849,2703,8782,2663,8726,2614,8679,2555,8642,2485,8618,2402,8614,2307,8626,2228,8651,2160,8685,2101,8726,2051,8774,2009,8833,1973,8902,1946,8978,1932,9171,1932,9146,1922,9071,1907,8987,1906xe" filled="true" fillcolor="#ffffff" stroked="false">
                <v:path arrowok="t"/>
                <v:fill type="solid"/>
              </v:shape>
              <v:shape style="position:absolute;left:8590;top:1906;width:857;height:857" coordorigin="8590,1906" coordsize="857,857" path="m9171,1932l8978,1932,9075,1933,9160,1955,9231,1990,9291,2035,9340,2088,9382,2154,9411,2231,9424,2316,9419,2411,9394,2491,9356,2559,9309,2616,9252,2666,9182,2705,9103,2731,9019,2740,9158,2740,9216,2717,9282,2673,9337,2620,9384,2558,9421,2486,9443,2402,9447,2302,9442,2257,9417,2175,9366,2081,9324,2030,9273,1985,9214,1949,9171,1932xe" filled="true" fillcolor="#ffffff" stroked="false">
                <v:path arrowok="t"/>
                <v:fill type="solid"/>
              </v:shape>
            </v:group>
            <v:group style="position:absolute;left:8614;top:1932;width:811;height:809" coordorigin="8614,1932" coordsize="811,809">
              <v:shape style="position:absolute;left:8614;top:1932;width:811;height:809" coordorigin="8614,1932" coordsize="811,809" path="m8978,1932l8902,1946,8833,1973,8774,2009,8726,2051,8685,2101,8651,2160,8626,2228,8614,2307,8618,2402,8642,2485,8679,2555,8726,2614,8783,2663,8849,2703,8928,2730,9019,2740,9103,2731,9145,2717,9024,2717,8942,2710,8870,2687,8808,2653,8756,2611,8712,2562,8675,2504,8649,2436,8637,2360,8640,2276,8658,2201,8688,2136,8729,2080,8778,2034,8832,1998,8899,1970,8978,1955,9160,1955,9075,1933,8978,1932xe" filled="true" fillcolor="#231f20" stroked="false">
                <v:path arrowok="t"/>
                <v:fill type="solid"/>
              </v:shape>
              <v:shape style="position:absolute;left:8614;top:1932;width:811;height:809" coordorigin="8614,1932" coordsize="811,809" path="m9160,1955l9063,1955,9138,1970,9203,1998,9257,2036,9302,2079,9340,2130,9373,2195,9395,2270,9401,2351,9391,2425,9368,2494,9333,2556,9287,2609,9232,2654,9169,2688,9099,2709,9024,2717,9145,2717,9252,2666,9309,2616,9356,2559,9394,2491,9419,2411,9424,2316,9411,2231,9382,2154,9340,2088,9291,2035,9231,1990,9160,1955xe" filled="true" fillcolor="#231f20" stroked="false">
                <v:path arrowok="t"/>
                <v:fill type="solid"/>
              </v:shape>
            </v:group>
            <v:group style="position:absolute;left:8637;top:1955;width:765;height:763" coordorigin="8637,1955" coordsize="765,763">
              <v:shape style="position:absolute;left:8637;top:1955;width:765;height:763" coordorigin="8637,1955" coordsize="765,763" path="m9063,1955l8978,1955,8899,1970,8832,1998,8778,2034,8729,2080,8688,2136,8658,2201,8640,2276,8637,2360,8649,2436,8675,2504,8712,2562,8756,2611,8808,2653,8870,2687,8942,2710,9024,2717,9099,2709,9169,2688,9232,2654,9287,2609,9333,2556,9368,2494,9391,2425,9401,2351,9395,2270,9373,2195,9340,2130,9302,2079,9257,2036,9203,1998,9138,1970,9063,1955xe" filled="true" fillcolor="#ffffff" stroked="false">
                <v:path arrowok="t"/>
                <v:fill type="solid"/>
              </v:shape>
            </v:group>
            <v:group style="position:absolute;left:9100;top:1819;width:56;height:39" coordorigin="9100,1819" coordsize="56,39">
              <v:shape style="position:absolute;left:9100;top:1819;width:56;height:39" coordorigin="9100,1819" coordsize="56,39" path="m9134,1819l9120,1821,9116,1831,9109,1841,9102,1850,9100,1858,9113,1849,9142,1832,9155,1823,9143,1823,9134,1819xe" filled="true" fillcolor="#ffffff" stroked="false">
                <v:path arrowok="t"/>
                <v:fill type="solid"/>
              </v:shape>
            </v:group>
            <v:group style="position:absolute;left:8885;top:1823;width:56;height:33" coordorigin="8885,1823" coordsize="56,33">
              <v:shape style="position:absolute;left:8885;top:1823;width:56;height:33" coordorigin="8885,1823" coordsize="56,33" path="m8892,1823l8885,1828,8900,1834,8914,1843,8928,1851,8941,1856,8932,1847,8923,1838,8918,1827,8908,1827,8892,1823xe" filled="true" fillcolor="#ffffff" stroked="false">
                <v:path arrowok="t"/>
                <v:fill type="solid"/>
              </v:shape>
              <v:shape style="position:absolute;left:8885;top:1823;width:56;height:33" coordorigin="8885,1823" coordsize="56,33" path="m8918,1826l8908,1827,8918,1827,8918,182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92.437988pt;margin-top:95.468567pt;width:40.75pt;height:46.8pt;mso-position-horizontal-relative:page;mso-position-vertical-relative:paragraph;z-index:4672;mso-wrap-distance-left:0;mso-wrap-distance-right:0" coordorigin="9849,1909" coordsize="815,936">
            <v:group style="position:absolute;left:9854;top:1914;width:805;height:926" coordorigin="9854,1914" coordsize="805,926">
              <v:shape style="position:absolute;left:9854;top:1914;width:805;height:926" coordorigin="9854,1914" coordsize="805,926" path="m10165,2081l10089,2089,10016,2113,9955,2153,9907,2206,9873,2269,9855,2341,9854,2418,9867,2487,9892,2554,9927,2616,9971,2673,10023,2724,10082,2767,10145,2801,10213,2825,10284,2838,10355,2840,10420,2832,10317,2832,10279,2827,10154,2794,10085,2758,10023,2711,9970,2655,9926,2592,9892,2526,9871,2457,9864,2387,9872,2306,9898,2235,9944,2176,10011,2128,10110,2096,10161,2092,10253,2092,10253,2087,10241,2087,10203,2082,10165,2081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01,2212l10468,2212,10481,2214,10487,2219,10547,2280,10595,2348,10629,2423,10647,2507,10644,2585,10622,2662,10579,2731,10514,2785,10425,2820,10317,2832,10420,2832,10488,2810,10550,2773,10601,2723,10635,2665,10654,2600,10658,2529,10649,2457,10628,2391,10596,2330,10556,2273,10509,2220,10503,2214,10501,2212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253,2092l10161,2092,10214,2095,10232,2097,10251,2148,10257,2177,10269,2201,10288,2219,10315,2232,10325,2235,10343,2244,10352,2247,10361,2250,10371,2251,10378,2248,10399,2240,10404,2238,10352,2238,10346,2235,10284,2203,10280,2195,10281,2190,10283,2179,10271,2179,10259,2136,10253,2092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15,2126l10295,2126,10418,2189,10391,2212,10379,2223,10367,2233,10362,2237,10352,2238,10404,2238,10407,2237,10382,2237,10378,2230,10393,2218,10409,2205,10424,2194,10441,2185,10458,2180,10419,2180,10334,2137,10315,2126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91,2160l10554,2160,10556,2164,10382,2237,10407,2237,10439,2223,10460,2215,10468,2212,10501,2212,10497,2210,10488,2202,10537,2182,10559,2172,10582,2163,10591,2160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51,2047l10336,2047,10445,2104,10419,2180,10458,2180,10466,2178,10429,2178,10440,2144,10485,2098,10492,2097,10456,2097,10441,2095,10426,2089,10406,2078,10365,2055,10351,2047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264,2004l10253,2004,10268,2047,10280,2090,10283,2133,10271,2179,10283,2179,10284,2175,10287,2160,10295,2126,10315,2126,10307,2122,10304,2120,10301,2110,10303,2107,10306,2100,10293,2100,10264,2004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80,2085l10561,2085,10570,2088,10576,2104,10580,2117,10589,2145,10429,2178,10466,2178,10469,2177,10497,2171,10554,2160,10591,2160,10598,2158,10600,2150,10595,2135,10585,2100,10580,2085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04,1945l10294,1945,10298,1961,10303,1977,10308,1992,10314,2006,10322,2032,10319,2055,10309,2078,10293,2100,10306,2100,10310,2092,10319,2077,10336,2047,10351,2047,10345,2043,10317,1987,10304,1945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435,1924l10392,1924,10404,1924,10416,1927,10427,1932,10454,1946,10539,1990,10567,2071,10505,2088,10486,2093,10471,2096,10456,2097,10492,2097,10509,2094,10532,2090,10561,2085,10580,2085,10564,2031,10554,1996,10552,1991,10548,1985,10544,1982,10435,1924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93,1914l10379,1917,10344,1925,10241,1949,10241,2087,10253,2087,10252,2048,10253,2004,10264,2004,10249,1955,10294,1945,10304,1945,10303,1943,10361,1931,10380,1926,10392,1924,10435,1924,10434,1924,10420,1918,10407,1915,10393,1914xe" filled="true" fillcolor="#231f20" stroked="false">
                <v:path arrowok="t"/>
                <v:fill type="solid"/>
              </v:shape>
              <v:shape style="position:absolute;left:10245;top:1920;width:349;height:323" type="#_x0000_t75" stroked="false">
                <v:imagedata r:id="rId187" o:title="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317,2832l10301,2830,10279,2827,10255,2823,10154,2794,10085,2758,10023,2711,9970,2655,9926,2592,9892,2526,9871,2457,9864,2387,9872,2306,9898,2235,9944,2176,10011,2128,10110,2096,10161,2092,10214,2095,10251,2148,10257,2177,10269,2201,10288,2219,10315,2232,10324,2235,10334,2240,10343,2244,10352,2247,10361,2250,10371,2251,10378,2248,10399,2240,10419,2231,10439,2223,10460,2215,10468,2212,10481,2214,10547,2280,10595,2348,10629,2423,10647,2507,10644,2585,10622,2662,10579,2731,10514,2785,10425,2820,10374,2828,10317,2832xe" filled="false" stroked="true" strokeweight=".455pt" strokecolor="#231f20">
                <v:path arrowok="t"/>
              </v:shape>
            </v:group>
            <v:group style="position:absolute;left:9854;top:1914;width:805;height:926" coordorigin="9854,1914" coordsize="805,926">
              <v:shape style="position:absolute;left:9854;top:1914;width:805;height:926" coordorigin="9854,1914" coordsize="805,926" path="m10488,2202l10513,2192,10537,2182,10559,2172,10582,2163,10598,2158,10600,2150,10595,2135,10585,2100,10574,2065,10564,2031,10554,1996,10489,1953,10461,1938,10434,1924,10420,1918,10407,1915,10393,1914,10379,1917,10344,1925,10309,1933,10275,1941,10241,1949,10241,2087,10203,2082,10127,2083,10016,2113,9955,2153,9907,2206,9873,2269,9855,2341,9854,2418,9867,2487,9892,2554,9927,2616,9971,2673,10023,2724,10082,2767,10145,2801,10213,2825,10284,2838,10355,2840,10423,2831,10488,2810,10550,2773,10601,2723,10635,2665,10654,2600,10658,2529,10649,2457,10628,2391,10596,2330,10556,2273,10509,2220,10497,2210,10488,2202xe" filled="false" stroked="true" strokeweight=".455pt" strokecolor="#231f20">
                <v:path arrowok="t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161,2092l10060,2108,9944,2176,9898,2235,9872,2306,9864,2387,9871,2457,9892,2526,9926,2592,9970,2655,10023,2711,10085,2758,10154,2794,10229,2818,10317,2832,10374,2828,10425,2820,10471,2806,10514,2785,10567,2742,10268,2742,10193,2725,10122,2694,10060,2649,10008,2592,9970,2525,9948,2436,9950,2391,9992,2296,10098,2238,10172,2231,10314,2231,10288,2219,10269,2201,10257,2177,10251,2149,10250,2142,10249,2136,10214,2095,10161,2092xe" filled="true" fillcolor="#ffffff" stroked="false">
                <v:path arrowok="t"/>
                <v:fill type="solid"/>
              </v:shape>
              <v:shape style="position:absolute;left:9864;top:2092;width:783;height:740" coordorigin="9864,2092" coordsize="783,740" path="m10314,2231l10172,2231,10208,2233,10246,2241,10322,2272,10390,2317,10447,2372,10488,2438,10511,2518,10508,2599,10479,2666,10424,2715,10344,2740,10268,2742,10567,2742,10579,2731,10622,2662,10644,2585,10647,2507,10629,2423,10595,2348,10547,2280,10518,2251,10371,2251,10361,2250,10352,2247,10343,2244,10324,2235,10315,2232,10314,2231xe" filled="true" fillcolor="#ffffff" stroked="false">
                <v:path arrowok="t"/>
                <v:fill type="solid"/>
              </v:shape>
              <v:shape style="position:absolute;left:9864;top:2092;width:783;height:740" coordorigin="9864,2092" coordsize="783,740" path="m10468,2212l10460,2215,10439,2223,10410,2235,10399,2240,10378,2248,10371,2251,10518,2251,10487,2219,10481,2214,10468,2212xe" filled="true" fillcolor="#ffffff" stroked="false">
                <v:path arrowok="t"/>
                <v:fill type="solid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246,2241,10322,2272,10390,2317,10447,2372,10488,2438,10511,2518,10508,2599,10479,2666,10424,2715,10344,2740,10268,2742,10193,2725,10122,2694,10060,2649,10008,2592,9970,2525,9948,2436,9950,2391,9992,2296,10098,2238,10172,2231xe" filled="false" stroked="true" strokeweight=".455pt" strokecolor="#231f20">
                <v:path arrowok="t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317,2832l10425,2820,10514,2785,10579,2731,10622,2662,10644,2585,10647,2507,10629,2423,10595,2348,10547,2280,10487,2219,10468,2212,10460,2215,10439,2223,10419,2231,10399,2240,10378,2248,10371,2251,10361,2250,10352,2247,10343,2244,10334,2240,10324,2235,10315,2232,10257,2177,10250,2142,10249,2136,10161,2092,10110,2096,10011,2128,9944,2176,9898,2235,9872,2306,9864,2387,9871,2457,9892,2526,9926,2592,9970,2655,10023,2711,10085,2758,10154,2794,10229,2818,10301,2830,10317,2832xe" filled="false" stroked="true" strokeweight=".455pt" strokecolor="#231f20">
                <v:path arrowok="t"/>
              </v:shape>
              <v:shape style="position:absolute;left:10245;top:1920;width:349;height:323" type="#_x0000_t75" stroked="false">
                <v:imagedata r:id="rId188" o:title="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098,2238,10037,2260,9962,2346,9948,2436,9955,2481,10008,2592,10060,2649,10122,2694,10193,2725,10268,2742,10344,2740,10363,2734,10293,2734,10226,2725,10163,2704,10107,2670,10055,2626,10014,2579,9983,2526,9965,2467,9960,2404,9964,2371,9975,2340,9993,2312,10018,2285,10031,2285,10034,2277,10088,2248,10155,2237,10227,2237,10208,2233,10172,2231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492,2636l10483,2636,10478,2644,10476,2649,10473,2652,10437,2692,10394,2717,10346,2731,10293,2734,10363,2734,10424,2715,10479,2666,10492,2636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031,2285l10018,2285,10025,2376,10051,2455,10096,2524,10160,2583,10235,2629,10313,2654,10395,2657,10426,2650,10382,2650,10352,2649,10255,2625,10169,2577,10112,2527,10068,2468,10040,2401,10029,2325,10029,2317,10029,2311,10029,2304,10029,2289,10031,2285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227,2237l10155,2237,10189,2239,10258,2255,10320,2282,10377,2319,10427,2367,10465,2415,10503,2525,10503,2527,10501,2588,10442,2640,10382,2650,10426,2650,10483,2636,10492,2636,10508,2599,10511,2518,10488,2438,10447,2372,10390,2317,10322,2272,10246,2241,10227,2237xe" filled="true" fillcolor="#231f20" stroked="false">
                <v:path arrowok="t"/>
                <v:fill type="solid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10025,2376,10051,2455,10096,2524,10160,2583,10235,2629,10313,2654,10395,2657,10483,2636,10478,2644,10437,2692,10346,2731,10293,2734,10226,2725,10163,2704,10107,2670,10055,2626,10014,2579,9983,2526,9965,2467,9960,2404,9964,2371,9975,2340,9993,2312,10018,2285xe" filled="false" stroked="true" strokeweight=".455pt" strokecolor="#231f20">
                <v:path arrowok="t"/>
              </v:shape>
            </v:group>
            <v:group style="position:absolute;left:10029;top:2237;width:475;height:413" coordorigin="10029,2237" coordsize="475,413">
              <v:shape style="position:absolute;left:10029;top:2237;width:475;height:413" coordorigin="10029,2237" coordsize="475,413" path="m10029,2325l10029,2318,10029,2311,10029,2304,10088,2248,10155,2237,10189,2239,10258,2255,10320,2282,10377,2319,10427,2367,10465,2415,10503,2525,10501,2588,10442,2640,10382,2650,10352,2649,10255,2625,10169,2577,10112,2527,10068,2468,10040,2401,10029,2325xe" filled="false" stroked="true" strokeweight=".455pt" strokecolor="#231f20">
                <v:path arrowok="t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098,2238,10037,2260,9962,2346,9948,2436,9955,2481,10008,2592,10060,2649,10122,2694,10193,2725,10268,2742,10344,2740,10424,2715,10479,2666,10508,2599,10511,2518,10488,2438,10447,2372,10390,2317,10322,2272,10246,2241,10172,2231xe" filled="false" stroked="true" strokeweight=".455pt" strokecolor="#231f20">
                <v:path arrowok="t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9993,2312,9975,2340,9964,2371,9960,2404,9965,2467,9983,2526,10014,2579,10055,2626,10107,2670,10163,2704,10226,2725,10293,2734,10346,2731,10394,2717,10437,2692,10469,2657,10395,2657,10313,2654,10235,2629,10160,2583,10096,2524,10051,2455,10025,2376,10018,2285xe" filled="true" fillcolor="#ffffff" stroked="false">
                <v:path arrowok="t"/>
                <v:fill type="solid"/>
              </v:shape>
              <v:shape style="position:absolute;left:9960;top:2285;width:524;height:450" coordorigin="9960,2285" coordsize="524,450" path="m10483,2636l10395,2657,10469,2657,10473,2652,10476,2649,10478,2644,10483,2636xe" filled="true" fillcolor="#ffffff" stroked="false">
                <v:path arrowok="t"/>
                <v:fill type="solid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9993,2312,9975,2340,9964,2371,9960,2404,9965,2467,9983,2526,10014,2579,10055,2626,10107,2670,10163,2704,10226,2725,10293,2734,10346,2731,10437,2692,10478,2644,10483,2636,10395,2657,10313,2654,10235,2629,10160,2583,10096,2524,10051,2455,10025,2376,10018,2285xe" filled="false" stroked="true" strokeweight=".45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Quantos anéis Beatriz tem, no total, para</w:t>
      </w:r>
      <w:r>
        <w:rPr>
          <w:color w:val="231F20"/>
          <w:spacing w:val="-1"/>
        </w:rPr>
        <w:t> </w:t>
      </w:r>
      <w:r>
        <w:rPr>
          <w:color w:val="231F20"/>
        </w:rPr>
        <w:t>vender?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6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alguns soldados enfileirados para um</w:t>
      </w:r>
      <w:r>
        <w:rPr>
          <w:color w:val="231F20"/>
          <w:spacing w:val="-2"/>
        </w:rPr>
        <w:t> </w:t>
      </w:r>
      <w:r>
        <w:rPr>
          <w:color w:val="231F20"/>
        </w:rPr>
        <w:t>desfile.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87.036919pt;margin-top:14.431329pt;width:420.7pt;height:271.05pt;mso-position-horizontal-relative:page;mso-position-vertical-relative:paragraph;z-index:4696;mso-wrap-distance-left:0;mso-wrap-distance-right:0" coordorigin="1741,289" coordsize="8414,5421">
            <v:shape style="position:absolute;left:1741;top:289;width:1750;height:3540" type="#_x0000_t75" stroked="false">
              <v:imagedata r:id="rId190" o:title=""/>
            </v:shape>
            <v:shape style="position:absolute;left:2021;top:2763;width:108;height:386" type="#_x0000_t75" stroked="false">
              <v:imagedata r:id="rId191" o:title=""/>
            </v:shape>
            <v:shape style="position:absolute;left:2934;top:2642;width:255;height:127" type="#_x0000_t75" stroked="false">
              <v:imagedata r:id="rId192" o:title=""/>
            </v:shape>
            <v:group style="position:absolute;left:2177;top:3700;width:615;height:101" coordorigin="2177,3700" coordsize="615,101">
              <v:shape style="position:absolute;left:2177;top:3700;width:615;height:101" coordorigin="2177,3700" coordsize="615,101" path="m2177,3744l2232,3785,2334,3797,2413,3800,2491,3799,2570,3794,2648,3789,2719,3772,2482,3772,2425,3769,2311,3758,2278,3755,2177,3744xe" filled="true" fillcolor="#ffffff" stroked="false">
                <v:path arrowok="t"/>
                <v:fill type="solid"/>
              </v:shape>
              <v:shape style="position:absolute;left:2177;top:3700;width:615;height:101" coordorigin="2177,3700" coordsize="615,101" path="m2791,3700l2733,3737,2669,3755,2537,3769,2482,3772,2719,3772,2779,3747,2792,3721,2791,3700xe" filled="true" fillcolor="#ffffff" stroked="false">
                <v:path arrowok="t"/>
                <v:fill type="solid"/>
              </v:shape>
              <v:shape style="position:absolute;left:3153;top:2700;width:161;height:277" type="#_x0000_t75" stroked="false">
                <v:imagedata r:id="rId193" o:title=""/>
              </v:shape>
              <v:shape style="position:absolute;left:3005;top:2396;width:168;height:122" type="#_x0000_t75" stroked="false">
                <v:imagedata r:id="rId194" o:title=""/>
              </v:shape>
              <v:shape style="position:absolute;left:2756;top:2677;width:157;height:116" type="#_x0000_t75" stroked="false">
                <v:imagedata r:id="rId195" o:title=""/>
              </v:shape>
              <v:shape style="position:absolute;left:3229;top:1617;width:152;height:191" type="#_x0000_t75" stroked="false">
                <v:imagedata r:id="rId196" o:title=""/>
              </v:shape>
            </v:group>
            <v:group style="position:absolute;left:2818;top:3676;width:421;height:67" coordorigin="2818,3676" coordsize="421,67">
              <v:shape style="position:absolute;left:2818;top:3676;width:421;height:67" coordorigin="2818,3676" coordsize="421,67" path="m2824,3691l2818,3701,2825,3707,2832,3715,2840,3718,2913,3735,2987,3742,3062,3741,3136,3737,3213,3723,3235,3708,2987,3708,2906,3703,2824,3691xe" filled="true" fillcolor="#ffffff" stroked="false">
                <v:path arrowok="t"/>
                <v:fill type="solid"/>
              </v:shape>
              <v:shape style="position:absolute;left:2818;top:3676;width:421;height:67" coordorigin="2818,3676" coordsize="421,67" path="m3230,3676l3149,3694,3068,3704,2987,3708,3235,3708,3239,3703,3238,3690,3230,3676xe" filled="true" fillcolor="#ffffff" stroked="false">
                <v:path arrowok="t"/>
                <v:fill type="solid"/>
              </v:shape>
            </v:group>
            <v:group style="position:absolute;left:2053;top:2622;width:125;height:110" coordorigin="2053,2622" coordsize="125,110">
              <v:shape style="position:absolute;left:2053;top:2622;width:125;height:110" coordorigin="2053,2622" coordsize="125,110" path="m2060,2622l2059,2642,2057,2661,2055,2680,2053,2698,2053,2711,2057,2721,2065,2728,2076,2731,2097,2732,2119,2731,2161,2730,2162,2730,2163,2727,2167,2701,2177,2630,2060,2622xe" filled="true" fillcolor="#ffffff" stroked="false">
                <v:path arrowok="t"/>
                <v:fill type="solid"/>
              </v:shape>
            </v:group>
            <v:group style="position:absolute;left:2699;top:3393;width:334;height:64" coordorigin="2699,3393" coordsize="334,64">
              <v:shape style="position:absolute;left:2699;top:3393;width:334;height:64" coordorigin="2699,3393" coordsize="334,64" path="m2712,3399l2710,3405,2699,3419,2702,3427,2761,3456,2774,3457,2787,3456,2882,3447,2977,3435,3022,3416,2794,3416,2712,3399xe" filled="true" fillcolor="#ffffff" stroked="false">
                <v:path arrowok="t"/>
                <v:fill type="solid"/>
              </v:shape>
              <v:shape style="position:absolute;left:2699;top:3393;width:334;height:64" coordorigin="2699,3393" coordsize="334,64" path="m3033,3393l2875,3415,2794,3416,3022,3416,3025,3414,3033,3393xe" filled="true" fillcolor="#ffffff" stroked="false">
                <v:path arrowok="t"/>
                <v:fill type="solid"/>
              </v:shape>
            </v:group>
            <v:group style="position:absolute;left:2801;top:1996;width:153;height:227" coordorigin="2801,1996" coordsize="153,227">
              <v:shape style="position:absolute;left:2801;top:1996;width:153;height:227" coordorigin="2801,1996" coordsize="153,227" path="m2812,2109l2801,2140,2809,2168,2823,2195,2832,2223,2873,2171,2899,2126,2850,2126,2834,2123,2812,2109xe" filled="true" fillcolor="#ffffff" stroked="false">
                <v:path arrowok="t"/>
                <v:fill type="solid"/>
              </v:shape>
              <v:shape style="position:absolute;left:2801;top:1996;width:153;height:227" coordorigin="2801,1996" coordsize="153,227" path="m2954,1996l2898,2047,2895,2060,2890,2073,2884,2085,2877,2097,2864,2118,2850,2126,2899,2126,2906,2116,2933,2058,2954,1996xe" filled="true" fillcolor="#ffffff" stroked="false">
                <v:path arrowok="t"/>
                <v:fill type="solid"/>
              </v:shape>
            </v:group>
            <v:group style="position:absolute;left:2359;top:3408;width:317;height:54" coordorigin="2359,3408" coordsize="317,54">
              <v:shape style="position:absolute;left:2359;top:3408;width:317;height:54" coordorigin="2359,3408" coordsize="317,54" path="m2367,3408l2359,3427,2365,3438,2377,3445,2392,3450,2458,3461,2523,3461,2588,3454,2661,3442,2668,3432,2676,3426,2646,3425,2520,3425,2443,3422,2367,3408xe" filled="true" fillcolor="#ffffff" stroked="false">
                <v:path arrowok="t"/>
                <v:fill type="solid"/>
              </v:shape>
              <v:shape style="position:absolute;left:2359;top:3408;width:317;height:54" coordorigin="2359,3408" coordsize="317,54" path="m2598,3423l2520,3425,2646,3425,2598,3423xe" filled="true" fillcolor="#ffffff" stroked="false">
                <v:path arrowok="t"/>
                <v:fill type="solid"/>
              </v:shape>
            </v:group>
            <v:group style="position:absolute;left:2588;top:2034;width:176;height:189" coordorigin="2588,2034" coordsize="176,189">
              <v:shape style="position:absolute;left:2588;top:2034;width:176;height:189" coordorigin="2588,2034" coordsize="176,189" path="m2611,2034l2657,2141,2701,2184,2752,2222,2760,2193,2764,2166,2757,2142,2753,2138,2703,2138,2691,2131,2657,2079,2652,2067,2642,2048,2629,2037,2611,2034xe" filled="true" fillcolor="#ffffff" stroked="false">
                <v:path arrowok="t"/>
                <v:fill type="solid"/>
              </v:shape>
              <v:shape style="position:absolute;left:2588;top:2034;width:176;height:189" coordorigin="2588,2034" coordsize="176,189" path="m2734,2120l2716,2134,2703,2138,2753,2138,2734,2120xe" filled="true" fillcolor="#ffffff" stroked="false">
                <v:path arrowok="t"/>
                <v:fill type="solid"/>
              </v:shape>
            </v:group>
            <v:group style="position:absolute;left:2967;top:2315;width:176;height:54" coordorigin="2967,2315" coordsize="176,54">
              <v:shape style="position:absolute;left:2967;top:2315;width:176;height:54" coordorigin="2967,2315" coordsize="176,54" path="m3090,2315l3070,2316,3051,2318,3032,2319,2969,2347,2967,2369,3142,2369,3138,2339,3131,2323,3116,2316,3090,2315xe" filled="true" fillcolor="#d1d3d4" stroked="false">
                <v:path arrowok="t"/>
                <v:fill type="solid"/>
              </v:shape>
              <v:shape style="position:absolute;left:2811;top:1217;width:171;height:121" type="#_x0000_t75" stroked="false">
                <v:imagedata r:id="rId197" o:title=""/>
              </v:shape>
              <v:shape style="position:absolute;left:3196;top:970;width:119;height:131" type="#_x0000_t75" stroked="false">
                <v:imagedata r:id="rId198" o:title=""/>
              </v:shape>
            </v:group>
            <v:group style="position:absolute;left:2655;top:2034;width:118;height:78" coordorigin="2655,2034" coordsize="118,78">
              <v:shape style="position:absolute;left:2655;top:2034;width:118;height:78" coordorigin="2655,2034" coordsize="118,78" path="m2655,2034l2709,2111,2773,2040,2655,2034xe" filled="true" fillcolor="#ffffff" stroked="false">
                <v:path arrowok="t"/>
                <v:fill type="solid"/>
              </v:shape>
            </v:group>
            <v:group style="position:absolute;left:2092;top:2522;width:59;height:77" coordorigin="2092,2522" coordsize="59,77">
              <v:shape style="position:absolute;left:2092;top:2522;width:59;height:77" coordorigin="2092,2522" coordsize="59,77" path="m2102,2522l2099,2536,2097,2547,2093,2570,2093,2582,2092,2593,2126,2598,2144,2593,2151,2572,2148,2533,2102,2522xe" filled="true" fillcolor="#ffffff" stroked="false">
                <v:path arrowok="t"/>
                <v:fill type="solid"/>
              </v:shape>
            </v:group>
            <v:group style="position:absolute;left:2803;top:2015;width:91;height:93" coordorigin="2803,2015" coordsize="91,93">
              <v:shape style="position:absolute;left:2803;top:2015;width:91;height:93" coordorigin="2803,2015" coordsize="91,93" path="m2893,2015l2803,2033,2853,2108,2893,2015xe" filled="true" fillcolor="#ffffff" stroked="false">
                <v:path arrowok="t"/>
                <v:fill type="solid"/>
              </v:shape>
            </v:group>
            <v:group style="position:absolute;left:2127;top:1630;width:57;height:43" coordorigin="2127,1630" coordsize="57,43">
              <v:shape style="position:absolute;left:2127;top:1630;width:57;height:43" coordorigin="2127,1630" coordsize="57,43" path="m2147,1630l2127,1669,2184,1672,2147,1630xe" filled="true" fillcolor="#ffffff" stroked="false">
                <v:path arrowok="t"/>
                <v:fill type="solid"/>
              </v:shape>
            </v:group>
            <v:group style="position:absolute;left:2557;top:1773;width:435;height:137" coordorigin="2557,1773" coordsize="435,137">
              <v:shape style="position:absolute;left:2557;top:1773;width:435;height:137" coordorigin="2557,1773" coordsize="435,137" path="m2695,1857l2618,1857,2631,1860,2644,1865,2694,1887,2745,1903,2798,1909,2853,1903,2882,1896,2911,1886,2933,1877,2790,1877,2715,1865,2695,1857xe" filled="true" fillcolor="#231f20" stroked="false">
                <v:path arrowok="t"/>
                <v:fill type="solid"/>
              </v:shape>
              <v:shape style="position:absolute;left:2557;top:1773;width:435;height:137" coordorigin="2557,1773" coordsize="435,137" path="m2986,1817l2929,1851,2862,1872,2790,1877,2933,1877,2988,1847,2991,1834,2986,1817xe" filled="true" fillcolor="#231f20" stroked="false">
                <v:path arrowok="t"/>
                <v:fill type="solid"/>
              </v:shape>
              <v:shape style="position:absolute;left:2557;top:1773;width:435;height:137" coordorigin="2557,1773" coordsize="435,137" path="m2657,1773l2557,1865,2571,1865,2583,1869,2591,1864,2605,1858,2618,1857,2695,1857,2641,1834,2657,1806,2664,1791,2663,1781,2657,1773xe" filled="true" fillcolor="#231f20" stroked="false">
                <v:path arrowok="t"/>
                <v:fill type="solid"/>
              </v:shape>
              <v:shape style="position:absolute;left:2839;top:1586;width:118;height:110" type="#_x0000_t75" stroked="false">
                <v:imagedata r:id="rId199" o:title=""/>
              </v:shape>
            </v:group>
            <v:group style="position:absolute;left:3003;top:1501;width:75;height:79" coordorigin="3003,1501" coordsize="75,79">
              <v:shape style="position:absolute;left:3003;top:1501;width:75;height:79" coordorigin="3003,1501" coordsize="75,79" path="m3061,1501l3046,1501,3036,1505,3027,1514,3016,1524,3003,1535,3015,1551,3026,1565,3036,1576,3045,1580,3059,1576,3069,1566,3075,1552,3077,1535,3076,1520,3071,1508,3061,1501xe" filled="true" fillcolor="#231f20" stroked="false">
                <v:path arrowok="t"/>
                <v:fill type="solid"/>
              </v:shape>
            </v:group>
            <v:group style="position:absolute;left:2568;top:1528;width:72;height:82" coordorigin="2568,1528" coordsize="72,82">
              <v:shape style="position:absolute;left:2568;top:1528;width:72;height:82" coordorigin="2568,1528" coordsize="72,82" path="m2597,1528l2582,1531,2572,1541,2568,1555,2569,1570,2574,1580,2582,1590,2591,1600,2599,1610,2640,1568,2627,1555,2617,1542,2607,1532,2597,1528xe" filled="true" fillcolor="#231f20" stroked="false">
                <v:path arrowok="t"/>
                <v:fill type="solid"/>
              </v:shape>
              <v:shape style="position:absolute;left:2371;top:2291;width:264;height:292" type="#_x0000_t75" stroked="false">
                <v:imagedata r:id="rId200" o:title=""/>
              </v:shape>
              <v:shape style="position:absolute;left:2961;top:769;width:1750;height:3540" type="#_x0000_t75" stroked="false">
                <v:imagedata r:id="rId201" o:title=""/>
              </v:shape>
              <v:shape style="position:absolute;left:3241;top:3243;width:108;height:386" type="#_x0000_t75" stroked="false">
                <v:imagedata r:id="rId202" o:title=""/>
              </v:shape>
              <v:shape style="position:absolute;left:4154;top:3122;width:255;height:127" type="#_x0000_t75" stroked="false">
                <v:imagedata r:id="rId192" o:title=""/>
              </v:shape>
            </v:group>
            <v:group style="position:absolute;left:3397;top:4180;width:615;height:101" coordorigin="3397,4180" coordsize="615,101">
              <v:shape style="position:absolute;left:3397;top:4180;width:615;height:101" coordorigin="3397,4180" coordsize="615,101" path="m3397,4224l3452,4265,3554,4277,3633,4280,3711,4279,3790,4274,3868,4269,3939,4252,3702,4252,3645,4249,3531,4238,3498,4235,3397,4224xe" filled="true" fillcolor="#ffffff" stroked="false">
                <v:path arrowok="t"/>
                <v:fill type="solid"/>
              </v:shape>
              <v:shape style="position:absolute;left:3397;top:4180;width:615;height:101" coordorigin="3397,4180" coordsize="615,101" path="m4011,4180l3953,4217,3889,4235,3757,4249,3702,4252,3939,4252,3999,4227,4012,4201,4011,4180xe" filled="true" fillcolor="#ffffff" stroked="false">
                <v:path arrowok="t"/>
                <v:fill type="solid"/>
              </v:shape>
              <v:shape style="position:absolute;left:4373;top:3180;width:161;height:277" type="#_x0000_t75" stroked="false">
                <v:imagedata r:id="rId193" o:title=""/>
              </v:shape>
              <v:shape style="position:absolute;left:4225;top:2876;width:168;height:122" type="#_x0000_t75" stroked="false">
                <v:imagedata r:id="rId203" o:title=""/>
              </v:shape>
              <v:shape style="position:absolute;left:3976;top:3157;width:157;height:116" type="#_x0000_t75" stroked="false">
                <v:imagedata r:id="rId195" o:title=""/>
              </v:shape>
              <v:shape style="position:absolute;left:4449;top:2097;width:152;height:191" type="#_x0000_t75" stroked="false">
                <v:imagedata r:id="rId204" o:title=""/>
              </v:shape>
            </v:group>
            <v:group style="position:absolute;left:4038;top:4156;width:421;height:67" coordorigin="4038,4156" coordsize="421,67">
              <v:shape style="position:absolute;left:4038;top:4156;width:421;height:67" coordorigin="4038,4156" coordsize="421,67" path="m4044,4171l4038,4181,4045,4187,4052,4195,4060,4198,4133,4215,4207,4222,4282,4221,4356,4217,4433,4203,4455,4188,4207,4188,4126,4183,4044,4171xe" filled="true" fillcolor="#ffffff" stroked="false">
                <v:path arrowok="t"/>
                <v:fill type="solid"/>
              </v:shape>
              <v:shape style="position:absolute;left:4038;top:4156;width:421;height:67" coordorigin="4038,4156" coordsize="421,67" path="m4450,4156l4369,4174,4288,4184,4207,4188,4455,4188,4459,4183,4458,4170,4450,4156xe" filled="true" fillcolor="#ffffff" stroked="false">
                <v:path arrowok="t"/>
                <v:fill type="solid"/>
              </v:shape>
            </v:group>
            <v:group style="position:absolute;left:3273;top:3102;width:124;height:110" coordorigin="3273,3102" coordsize="124,110">
              <v:shape style="position:absolute;left:3273;top:3102;width:124;height:110" coordorigin="3273,3102" coordsize="124,110" path="m3280,3102l3279,3122,3277,3141,3275,3160,3273,3178,3273,3191,3277,3201,3285,3208,3296,3211,3317,3212,3339,3211,3381,3210,3382,3210,3383,3207,3387,3181,3397,3110,3280,3102xe" filled="true" fillcolor="#ffffff" stroked="false">
                <v:path arrowok="t"/>
                <v:fill type="solid"/>
              </v:shape>
            </v:group>
            <v:group style="position:absolute;left:3919;top:3873;width:334;height:64" coordorigin="3919,3873" coordsize="334,64">
              <v:shape style="position:absolute;left:3919;top:3873;width:334;height:64" coordorigin="3919,3873" coordsize="334,64" path="m3932,3879l3930,3885,3919,3899,3923,3907,3981,3936,3994,3937,4007,3936,4102,3927,4197,3915,4242,3896,4014,3896,3932,3879xe" filled="true" fillcolor="#ffffff" stroked="false">
                <v:path arrowok="t"/>
                <v:fill type="solid"/>
              </v:shape>
              <v:shape style="position:absolute;left:3919;top:3873;width:334;height:64" coordorigin="3919,3873" coordsize="334,64" path="m4253,3873l4095,3895,4014,3896,4242,3896,4245,3894,4253,3873xe" filled="true" fillcolor="#ffffff" stroked="false">
                <v:path arrowok="t"/>
                <v:fill type="solid"/>
              </v:shape>
            </v:group>
            <v:group style="position:absolute;left:4021;top:2476;width:153;height:227" coordorigin="4021,2476" coordsize="153,227">
              <v:shape style="position:absolute;left:4021;top:2476;width:153;height:227" coordorigin="4021,2476" coordsize="153,227" path="m4032,2589l4021,2620,4029,2648,4043,2675,4052,2703,4093,2651,4119,2606,4070,2606,4054,2603,4032,2589xe" filled="true" fillcolor="#ffffff" stroked="false">
                <v:path arrowok="t"/>
                <v:fill type="solid"/>
              </v:shape>
              <v:shape style="position:absolute;left:4021;top:2476;width:153;height:227" coordorigin="4021,2476" coordsize="153,227" path="m4174,2476l4118,2527,4115,2540,4110,2553,4104,2565,4097,2577,4084,2598,4070,2606,4119,2606,4126,2596,4153,2538,4174,2476xe" filled="true" fillcolor="#ffffff" stroked="false">
                <v:path arrowok="t"/>
                <v:fill type="solid"/>
              </v:shape>
            </v:group>
            <v:group style="position:absolute;left:3579;top:3888;width:317;height:54" coordorigin="3579,3888" coordsize="317,54">
              <v:shape style="position:absolute;left:3579;top:3888;width:317;height:54" coordorigin="3579,3888" coordsize="317,54" path="m3587,3888l3579,3907,3585,3918,3597,3925,3612,3930,3678,3941,3743,3941,3808,3934,3881,3922,3888,3912,3896,3906,3866,3905,3740,3905,3663,3902,3587,3888xe" filled="true" fillcolor="#ffffff" stroked="false">
                <v:path arrowok="t"/>
                <v:fill type="solid"/>
              </v:shape>
              <v:shape style="position:absolute;left:3579;top:3888;width:317;height:54" coordorigin="3579,3888" coordsize="317,54" path="m3818,3903l3740,3905,3866,3905,3818,3903xe" filled="true" fillcolor="#ffffff" stroked="false">
                <v:path arrowok="t"/>
                <v:fill type="solid"/>
              </v:shape>
            </v:group>
            <v:group style="position:absolute;left:3808;top:2514;width:176;height:189" coordorigin="3808,2514" coordsize="176,189">
              <v:shape style="position:absolute;left:3808;top:2514;width:176;height:189" coordorigin="3808,2514" coordsize="176,189" path="m3831,2514l3877,2621,3921,2664,3972,2702,3980,2673,3984,2646,3977,2622,3973,2618,3923,2618,3911,2611,3877,2559,3872,2547,3862,2528,3849,2517,3831,2514xe" filled="true" fillcolor="#ffffff" stroked="false">
                <v:path arrowok="t"/>
                <v:fill type="solid"/>
              </v:shape>
              <v:shape style="position:absolute;left:3808;top:2514;width:176;height:189" coordorigin="3808,2514" coordsize="176,189" path="m3954,2600l3936,2614,3923,2618,3973,2618,3954,2600xe" filled="true" fillcolor="#ffffff" stroked="false">
                <v:path arrowok="t"/>
                <v:fill type="solid"/>
              </v:shape>
            </v:group>
            <v:group style="position:absolute;left:4187;top:2795;width:176;height:54" coordorigin="4187,2795" coordsize="176,54">
              <v:shape style="position:absolute;left:4187;top:2795;width:176;height:54" coordorigin="4187,2795" coordsize="176,54" path="m4310,2795l4290,2796,4271,2798,4252,2799,4189,2827,4187,2849,4362,2849,4358,2819,4351,2803,4336,2796,4310,2795xe" filled="true" fillcolor="#bcbec0" stroked="false">
                <v:path arrowok="t"/>
                <v:fill type="solid"/>
              </v:shape>
              <v:shape style="position:absolute;left:4031;top:1697;width:171;height:121" type="#_x0000_t75" stroked="false">
                <v:imagedata r:id="rId205" o:title=""/>
              </v:shape>
              <v:shape style="position:absolute;left:4416;top:1450;width:119;height:131" type="#_x0000_t75" stroked="false">
                <v:imagedata r:id="rId206" o:title=""/>
              </v:shape>
            </v:group>
            <v:group style="position:absolute;left:3875;top:2514;width:118;height:78" coordorigin="3875,2514" coordsize="118,78">
              <v:shape style="position:absolute;left:3875;top:2514;width:118;height:78" coordorigin="3875,2514" coordsize="118,78" path="m3875,2514l3929,2591,3993,2520,3875,2514xe" filled="true" fillcolor="#ffffff" stroked="false">
                <v:path arrowok="t"/>
                <v:fill type="solid"/>
              </v:shape>
            </v:group>
            <v:group style="position:absolute;left:3312;top:3002;width:59;height:77" coordorigin="3312,3002" coordsize="59,77">
              <v:shape style="position:absolute;left:3312;top:3002;width:59;height:77" coordorigin="3312,3002" coordsize="59,77" path="m3322,3002l3319,3016,3317,3027,3313,3050,3313,3062,3312,3073,3346,3078,3364,3073,3371,3052,3368,3013,3322,3002xe" filled="true" fillcolor="#ffffff" stroked="false">
                <v:path arrowok="t"/>
                <v:fill type="solid"/>
              </v:shape>
            </v:group>
            <v:group style="position:absolute;left:4023;top:2495;width:91;height:93" coordorigin="4023,2495" coordsize="91,93">
              <v:shape style="position:absolute;left:4023;top:2495;width:91;height:93" coordorigin="4023,2495" coordsize="91,93" path="m4113,2495l4023,2513,4073,2588,4113,2495xe" filled="true" fillcolor="#ffffff" stroked="false">
                <v:path arrowok="t"/>
                <v:fill type="solid"/>
              </v:shape>
            </v:group>
            <v:group style="position:absolute;left:3347;top:2110;width:57;height:43" coordorigin="3347,2110" coordsize="57,43">
              <v:shape style="position:absolute;left:3347;top:2110;width:57;height:43" coordorigin="3347,2110" coordsize="57,43" path="m3367,2110l3347,2149,3404,2152,3367,2110xe" filled="true" fillcolor="#ffffff" stroked="false">
                <v:path arrowok="t"/>
                <v:fill type="solid"/>
              </v:shape>
            </v:group>
            <v:group style="position:absolute;left:3777;top:2253;width:435;height:137" coordorigin="3777,2253" coordsize="435,137">
              <v:shape style="position:absolute;left:3777;top:2253;width:435;height:137" coordorigin="3777,2253" coordsize="435,137" path="m3915,2337l3838,2337,3851,2340,3864,2345,3914,2367,3965,2383,4018,2389,4073,2383,4102,2376,4131,2366,4153,2357,4010,2357,3935,2345,3915,2337xe" filled="true" fillcolor="#231f20" stroked="false">
                <v:path arrowok="t"/>
                <v:fill type="solid"/>
              </v:shape>
              <v:shape style="position:absolute;left:3777;top:2253;width:435;height:137" coordorigin="3777,2253" coordsize="435,137" path="m4206,2297l4149,2331,4082,2352,4010,2357,4153,2357,4208,2327,4211,2314,4206,2297xe" filled="true" fillcolor="#231f20" stroked="false">
                <v:path arrowok="t"/>
                <v:fill type="solid"/>
              </v:shape>
              <v:shape style="position:absolute;left:3777;top:2253;width:435;height:137" coordorigin="3777,2253" coordsize="435,137" path="m3877,2253l3777,2345,3791,2345,3803,2349,3811,2344,3825,2338,3838,2337,3915,2337,3861,2314,3877,2286,3884,2271,3883,2261,3877,2253xe" filled="true" fillcolor="#231f20" stroked="false">
                <v:path arrowok="t"/>
                <v:fill type="solid"/>
              </v:shape>
              <v:shape style="position:absolute;left:4059;top:2066;width:118;height:110" type="#_x0000_t75" stroked="false">
                <v:imagedata r:id="rId207" o:title=""/>
              </v:shape>
            </v:group>
            <v:group style="position:absolute;left:4223;top:1981;width:75;height:79" coordorigin="4223,1981" coordsize="75,79">
              <v:shape style="position:absolute;left:4223;top:1981;width:75;height:79" coordorigin="4223,1981" coordsize="75,79" path="m4281,1981l4266,1981,4256,1985,4247,1994,4236,2004,4223,2015,4235,2031,4246,2045,4256,2056,4265,2060,4279,2056,4289,2046,4295,2032,4297,2015,4296,2000,4291,1988,4281,1981xe" filled="true" fillcolor="#231f20" stroked="false">
                <v:path arrowok="t"/>
                <v:fill type="solid"/>
              </v:shape>
            </v:group>
            <v:group style="position:absolute;left:3788;top:2008;width:72;height:82" coordorigin="3788,2008" coordsize="72,82">
              <v:shape style="position:absolute;left:3788;top:2008;width:72;height:82" coordorigin="3788,2008" coordsize="72,82" path="m3817,2008l3802,2011,3792,2021,3788,2035,3789,2050,3794,2060,3802,2070,3811,2080,3819,2090,3860,2048,3847,2035,3837,2022,3827,2012,3817,2008xe" filled="true" fillcolor="#231f20" stroked="false">
                <v:path arrowok="t"/>
                <v:fill type="solid"/>
              </v:shape>
              <v:shape style="position:absolute;left:3591;top:2771;width:264;height:292" type="#_x0000_t75" stroked="false">
                <v:imagedata r:id="rId208" o:title=""/>
              </v:shape>
              <v:shape style="position:absolute;left:4301;top:1169;width:1750;height:3540" type="#_x0000_t75" stroked="false">
                <v:imagedata r:id="rId209" o:title=""/>
              </v:shape>
              <v:shape style="position:absolute;left:4581;top:3643;width:108;height:386" type="#_x0000_t75" stroked="false">
                <v:imagedata r:id="rId210" o:title=""/>
              </v:shape>
              <v:shape style="position:absolute;left:5494;top:3522;width:255;height:127" type="#_x0000_t75" stroked="false">
                <v:imagedata r:id="rId192" o:title=""/>
              </v:shape>
            </v:group>
            <v:group style="position:absolute;left:4737;top:4580;width:615;height:101" coordorigin="4737,4580" coordsize="615,101">
              <v:shape style="position:absolute;left:4737;top:4580;width:615;height:101" coordorigin="4737,4580" coordsize="615,101" path="m4737,4624l4792,4665,4894,4677,4973,4680,5051,4679,5130,4674,5208,4669,5279,4652,5042,4652,4985,4649,4871,4638,4838,4635,4737,4624xe" filled="true" fillcolor="#ffffff" stroked="false">
                <v:path arrowok="t"/>
                <v:fill type="solid"/>
              </v:shape>
              <v:shape style="position:absolute;left:4737;top:4580;width:615;height:101" coordorigin="4737,4580" coordsize="615,101" path="m5351,4580l5293,4617,5229,4635,5097,4649,5042,4652,5279,4652,5339,4627,5352,4601,5351,4580xe" filled="true" fillcolor="#ffffff" stroked="false">
                <v:path arrowok="t"/>
                <v:fill type="solid"/>
              </v:shape>
              <v:shape style="position:absolute;left:5713;top:3580;width:161;height:277" type="#_x0000_t75" stroked="false">
                <v:imagedata r:id="rId211" o:title=""/>
              </v:shape>
              <v:shape style="position:absolute;left:5565;top:3276;width:168;height:122" type="#_x0000_t75" stroked="false">
                <v:imagedata r:id="rId212" o:title=""/>
              </v:shape>
              <v:shape style="position:absolute;left:5316;top:3557;width:157;height:116" type="#_x0000_t75" stroked="false">
                <v:imagedata r:id="rId213" o:title=""/>
              </v:shape>
              <v:shape style="position:absolute;left:5789;top:2497;width:152;height:191" type="#_x0000_t75" stroked="false">
                <v:imagedata r:id="rId214" o:title=""/>
              </v:shape>
            </v:group>
            <v:group style="position:absolute;left:5378;top:4556;width:421;height:67" coordorigin="5378,4556" coordsize="421,67">
              <v:shape style="position:absolute;left:5378;top:4556;width:421;height:67" coordorigin="5378,4556" coordsize="421,67" path="m5385,4571l5378,4581,5385,4587,5392,4595,5400,4598,5473,4615,5547,4622,5622,4621,5696,4617,5773,4603,5795,4588,5547,4588,5466,4583,5385,4571xe" filled="true" fillcolor="#ffffff" stroked="false">
                <v:path arrowok="t"/>
                <v:fill type="solid"/>
              </v:shape>
              <v:shape style="position:absolute;left:5378;top:4556;width:421;height:67" coordorigin="5378,4556" coordsize="421,67" path="m5790,4556l5709,4574,5628,4584,5547,4588,5795,4588,5799,4583,5798,4570,5790,4556xe" filled="true" fillcolor="#ffffff" stroked="false">
                <v:path arrowok="t"/>
                <v:fill type="solid"/>
              </v:shape>
            </v:group>
            <v:group style="position:absolute;left:4613;top:3502;width:124;height:110" coordorigin="4613,3502" coordsize="124,110">
              <v:shape style="position:absolute;left:4613;top:3502;width:124;height:110" coordorigin="4613,3502" coordsize="124,110" path="m4620,3502l4619,3522,4617,3541,4615,3560,4613,3578,4613,3591,4617,3601,4625,3608,4636,3611,4657,3612,4679,3611,4721,3610,4722,3610,4723,3607,4727,3581,4737,3510,4620,3502xe" filled="true" fillcolor="#ffffff" stroked="false">
                <v:path arrowok="t"/>
                <v:fill type="solid"/>
              </v:shape>
            </v:group>
            <v:group style="position:absolute;left:5259;top:4273;width:334;height:64" coordorigin="5259,4273" coordsize="334,64">
              <v:shape style="position:absolute;left:5259;top:4273;width:334;height:64" coordorigin="5259,4273" coordsize="334,64" path="m5272,4279l5270,4285,5259,4299,5262,4307,5321,4336,5334,4337,5347,4336,5442,4327,5537,4315,5582,4296,5354,4296,5272,4279xe" filled="true" fillcolor="#ffffff" stroked="false">
                <v:path arrowok="t"/>
                <v:fill type="solid"/>
              </v:shape>
              <v:shape style="position:absolute;left:5259;top:4273;width:334;height:64" coordorigin="5259,4273" coordsize="334,64" path="m5593,4273l5435,4295,5354,4296,5582,4296,5585,4294,5593,4273xe" filled="true" fillcolor="#ffffff" stroked="false">
                <v:path arrowok="t"/>
                <v:fill type="solid"/>
              </v:shape>
            </v:group>
            <v:group style="position:absolute;left:5361;top:2876;width:153;height:227" coordorigin="5361,2876" coordsize="153,227">
              <v:shape style="position:absolute;left:5361;top:2876;width:153;height:227" coordorigin="5361,2876" coordsize="153,227" path="m5372,2989l5361,3020,5369,3048,5383,3075,5392,3103,5432,3051,5459,3006,5410,3006,5394,3003,5372,2989xe" filled="true" fillcolor="#ffffff" stroked="false">
                <v:path arrowok="t"/>
                <v:fill type="solid"/>
              </v:shape>
              <v:shape style="position:absolute;left:5361;top:2876;width:153;height:227" coordorigin="5361,2876" coordsize="153,227" path="m5514,2876l5458,2927,5455,2940,5450,2953,5444,2965,5437,2977,5424,2998,5410,3006,5459,3006,5466,2996,5493,2938,5514,2876xe" filled="true" fillcolor="#ffffff" stroked="false">
                <v:path arrowok="t"/>
                <v:fill type="solid"/>
              </v:shape>
            </v:group>
            <v:group style="position:absolute;left:4919;top:4288;width:317;height:54" coordorigin="4919,4288" coordsize="317,54">
              <v:shape style="position:absolute;left:4919;top:4288;width:317;height:54" coordorigin="4919,4288" coordsize="317,54" path="m4927,4288l4919,4307,4925,4318,4937,4325,4952,4330,5018,4341,5083,4341,5148,4334,5221,4322,5228,4312,5236,4306,5206,4305,5080,4305,5003,4302,4927,4288xe" filled="true" fillcolor="#ffffff" stroked="false">
                <v:path arrowok="t"/>
                <v:fill type="solid"/>
              </v:shape>
              <v:shape style="position:absolute;left:4919;top:4288;width:317;height:54" coordorigin="4919,4288" coordsize="317,54" path="m5158,4303l5080,4305,5206,4305,5158,4303xe" filled="true" fillcolor="#ffffff" stroked="false">
                <v:path arrowok="t"/>
                <v:fill type="solid"/>
              </v:shape>
            </v:group>
            <v:group style="position:absolute;left:5148;top:2914;width:176;height:189" coordorigin="5148,2914" coordsize="176,189">
              <v:shape style="position:absolute;left:5148;top:2914;width:176;height:189" coordorigin="5148,2914" coordsize="176,189" path="m5171,2914l5217,3021,5261,3064,5312,3102,5320,3073,5324,3046,5317,3022,5313,3018,5263,3018,5251,3011,5217,2959,5212,2947,5202,2928,5189,2917,5171,2914xe" filled="true" fillcolor="#ffffff" stroked="false">
                <v:path arrowok="t"/>
                <v:fill type="solid"/>
              </v:shape>
              <v:shape style="position:absolute;left:5148;top:2914;width:176;height:189" coordorigin="5148,2914" coordsize="176,189" path="m5294,3000l5276,3014,5263,3018,5313,3018,5294,3000xe" filled="true" fillcolor="#ffffff" stroked="false">
                <v:path arrowok="t"/>
                <v:fill type="solid"/>
              </v:shape>
            </v:group>
            <v:group style="position:absolute;left:5527;top:3195;width:176;height:54" coordorigin="5527,3195" coordsize="176,54">
              <v:shape style="position:absolute;left:5527;top:3195;width:176;height:54" coordorigin="5527,3195" coordsize="176,54" path="m5650,3195l5630,3196,5611,3198,5592,3199,5529,3227,5527,3249,5702,3249,5698,3219,5691,3203,5676,3196,5650,3195xe" filled="true" fillcolor="#6d6e71" stroked="false">
                <v:path arrowok="t"/>
                <v:fill type="solid"/>
              </v:shape>
              <v:shape style="position:absolute;left:5371;top:2097;width:171;height:121" type="#_x0000_t75" stroked="false">
                <v:imagedata r:id="rId197" o:title=""/>
              </v:shape>
              <v:shape style="position:absolute;left:5756;top:1850;width:119;height:131" type="#_x0000_t75" stroked="false">
                <v:imagedata r:id="rId198" o:title=""/>
              </v:shape>
            </v:group>
            <v:group style="position:absolute;left:5215;top:2914;width:118;height:78" coordorigin="5215,2914" coordsize="118,78">
              <v:shape style="position:absolute;left:5215;top:2914;width:118;height:78" coordorigin="5215,2914" coordsize="118,78" path="m5215,2914l5269,2991,5333,2920,5215,2914xe" filled="true" fillcolor="#ffffff" stroked="false">
                <v:path arrowok="t"/>
                <v:fill type="solid"/>
              </v:shape>
            </v:group>
            <v:group style="position:absolute;left:4652;top:3402;width:59;height:77" coordorigin="4652,3402" coordsize="59,77">
              <v:shape style="position:absolute;left:4652;top:3402;width:59;height:77" coordorigin="4652,3402" coordsize="59,77" path="m4662,3402l4659,3416,4657,3427,4653,3450,4653,3462,4652,3473,4686,3478,4704,3473,4711,3452,4708,3413,4662,3402xe" filled="true" fillcolor="#ffffff" stroked="false">
                <v:path arrowok="t"/>
                <v:fill type="solid"/>
              </v:shape>
            </v:group>
            <v:group style="position:absolute;left:5363;top:2895;width:91;height:93" coordorigin="5363,2895" coordsize="91,93">
              <v:shape style="position:absolute;left:5363;top:2895;width:91;height:93" coordorigin="5363,2895" coordsize="91,93" path="m5453,2895l5363,2913,5413,2988,5453,2895xe" filled="true" fillcolor="#ffffff" stroked="false">
                <v:path arrowok="t"/>
                <v:fill type="solid"/>
              </v:shape>
            </v:group>
            <v:group style="position:absolute;left:4687;top:2510;width:57;height:43" coordorigin="4687,2510" coordsize="57,43">
              <v:shape style="position:absolute;left:4687;top:2510;width:57;height:43" coordorigin="4687,2510" coordsize="57,43" path="m4707,2510l4687,2549,4744,2552,4707,2510xe" filled="true" fillcolor="#ffffff" stroked="false">
                <v:path arrowok="t"/>
                <v:fill type="solid"/>
              </v:shape>
            </v:group>
            <v:group style="position:absolute;left:5117;top:2653;width:435;height:137" coordorigin="5117,2653" coordsize="435,137">
              <v:shape style="position:absolute;left:5117;top:2653;width:435;height:137" coordorigin="5117,2653" coordsize="435,137" path="m5255,2737l5178,2737,5191,2740,5204,2745,5254,2767,5305,2783,5358,2789,5413,2783,5442,2776,5471,2766,5493,2757,5350,2757,5275,2745,5255,2737xe" filled="true" fillcolor="#231f20" stroked="false">
                <v:path arrowok="t"/>
                <v:fill type="solid"/>
              </v:shape>
              <v:shape style="position:absolute;left:5117;top:2653;width:435;height:137" coordorigin="5117,2653" coordsize="435,137" path="m5546,2697l5489,2731,5422,2752,5350,2757,5493,2757,5548,2727,5551,2714,5546,2697xe" filled="true" fillcolor="#231f20" stroked="false">
                <v:path arrowok="t"/>
                <v:fill type="solid"/>
              </v:shape>
              <v:shape style="position:absolute;left:5117;top:2653;width:435;height:137" coordorigin="5117,2653" coordsize="435,137" path="m5217,2653l5117,2745,5131,2745,5143,2749,5151,2744,5165,2738,5178,2737,5255,2737,5201,2714,5217,2686,5224,2671,5223,2661,5217,2653xe" filled="true" fillcolor="#231f20" stroked="false">
                <v:path arrowok="t"/>
                <v:fill type="solid"/>
              </v:shape>
              <v:shape style="position:absolute;left:5399;top:2466;width:118;height:110" type="#_x0000_t75" stroked="false">
                <v:imagedata r:id="rId207" o:title=""/>
              </v:shape>
            </v:group>
            <v:group style="position:absolute;left:5563;top:2381;width:75;height:79" coordorigin="5563,2381" coordsize="75,79">
              <v:shape style="position:absolute;left:5563;top:2381;width:75;height:79" coordorigin="5563,2381" coordsize="75,79" path="m5621,2381l5606,2381,5596,2385,5587,2394,5576,2404,5563,2415,5575,2431,5586,2445,5596,2456,5605,2460,5619,2456,5629,2446,5635,2432,5637,2415,5636,2400,5631,2388,5621,2381xe" filled="true" fillcolor="#231f20" stroked="false">
                <v:path arrowok="t"/>
                <v:fill type="solid"/>
              </v:shape>
            </v:group>
            <v:group style="position:absolute;left:5128;top:2408;width:72;height:82" coordorigin="5128,2408" coordsize="72,82">
              <v:shape style="position:absolute;left:5128;top:2408;width:72;height:82" coordorigin="5128,2408" coordsize="72,82" path="m5157,2408l5142,2411,5132,2421,5128,2435,5129,2450,5134,2460,5142,2470,5151,2480,5159,2490,5200,2448,5187,2435,5177,2422,5167,2412,5157,2408xe" filled="true" fillcolor="#231f20" stroked="false">
                <v:path arrowok="t"/>
                <v:fill type="solid"/>
              </v:shape>
              <v:shape style="position:absolute;left:4931;top:3171;width:264;height:292" type="#_x0000_t75" stroked="false">
                <v:imagedata r:id="rId215" o:title=""/>
              </v:shape>
              <v:shape style="position:absolute;left:5761;top:1609;width:1750;height:3540" type="#_x0000_t75" stroked="false">
                <v:imagedata r:id="rId216" o:title=""/>
              </v:shape>
              <v:shape style="position:absolute;left:6041;top:4083;width:108;height:386" type="#_x0000_t75" stroked="false">
                <v:imagedata r:id="rId191" o:title=""/>
              </v:shape>
              <v:shape style="position:absolute;left:6954;top:3962;width:255;height:127" type="#_x0000_t75" stroked="false">
                <v:imagedata r:id="rId217" o:title=""/>
              </v:shape>
            </v:group>
            <v:group style="position:absolute;left:6197;top:5020;width:615;height:101" coordorigin="6197,5020" coordsize="615,101">
              <v:shape style="position:absolute;left:6197;top:5020;width:615;height:101" coordorigin="6197,5020" coordsize="615,101" path="m6197,5064l6252,5105,6354,5117,6433,5120,6511,5119,6590,5114,6668,5109,6739,5092,6502,5092,6445,5089,6331,5078,6298,5075,6197,5064xe" filled="true" fillcolor="#ffffff" stroked="false">
                <v:path arrowok="t"/>
                <v:fill type="solid"/>
              </v:shape>
              <v:shape style="position:absolute;left:6197;top:5020;width:615;height:101" coordorigin="6197,5020" coordsize="615,101" path="m6811,5020l6753,5057,6689,5075,6557,5089,6502,5092,6739,5092,6799,5067,6812,5041,6811,5020xe" filled="true" fillcolor="#ffffff" stroked="false">
                <v:path arrowok="t"/>
                <v:fill type="solid"/>
              </v:shape>
              <v:shape style="position:absolute;left:7173;top:4020;width:161;height:277" type="#_x0000_t75" stroked="false">
                <v:imagedata r:id="rId218" o:title=""/>
              </v:shape>
              <v:shape style="position:absolute;left:7025;top:3716;width:168;height:122" type="#_x0000_t75" stroked="false">
                <v:imagedata r:id="rId219" o:title=""/>
              </v:shape>
              <v:shape style="position:absolute;left:6776;top:3997;width:157;height:116" type="#_x0000_t75" stroked="false">
                <v:imagedata r:id="rId220" o:title=""/>
              </v:shape>
              <v:shape style="position:absolute;left:7249;top:2937;width:152;height:191" type="#_x0000_t75" stroked="false">
                <v:imagedata r:id="rId196" o:title=""/>
              </v:shape>
            </v:group>
            <v:group style="position:absolute;left:6838;top:4996;width:421;height:67" coordorigin="6838,4996" coordsize="421,67">
              <v:shape style="position:absolute;left:6838;top:4996;width:421;height:67" coordorigin="6838,4996" coordsize="421,67" path="m6845,5011l6838,5021,6845,5027,6852,5035,6860,5038,6933,5055,7007,5062,7082,5061,7156,5057,7233,5043,7255,5028,7007,5028,6926,5023,6845,5011xe" filled="true" fillcolor="#ffffff" stroked="false">
                <v:path arrowok="t"/>
                <v:fill type="solid"/>
              </v:shape>
              <v:shape style="position:absolute;left:6838;top:4996;width:421;height:67" coordorigin="6838,4996" coordsize="421,67" path="m7250,4996l7169,5014,7088,5024,7007,5028,7255,5028,7259,5023,7258,5010,7250,4996xe" filled="true" fillcolor="#ffffff" stroked="false">
                <v:path arrowok="t"/>
                <v:fill type="solid"/>
              </v:shape>
            </v:group>
            <v:group style="position:absolute;left:6073;top:3942;width:125;height:110" coordorigin="6073,3942" coordsize="125,110">
              <v:shape style="position:absolute;left:6073;top:3942;width:125;height:110" coordorigin="6073,3942" coordsize="125,110" path="m6080,3942l6079,3962,6077,3981,6075,4000,6073,4018,6073,4031,6077,4041,6085,4048,6096,4051,6117,4052,6139,4051,6181,4050,6182,4050,6183,4047,6187,4021,6197,3950,6080,3942xe" filled="true" fillcolor="#ffffff" stroked="false">
                <v:path arrowok="t"/>
                <v:fill type="solid"/>
              </v:shape>
            </v:group>
            <v:group style="position:absolute;left:6719;top:4713;width:334;height:64" coordorigin="6719,4713" coordsize="334,64">
              <v:shape style="position:absolute;left:6719;top:4713;width:334;height:64" coordorigin="6719,4713" coordsize="334,64" path="m6732,4719l6730,4725,6719,4739,6722,4747,6781,4776,6794,4777,6807,4776,6902,4767,6997,4755,7042,4736,6814,4736,6732,4719xe" filled="true" fillcolor="#ffffff" stroked="false">
                <v:path arrowok="t"/>
                <v:fill type="solid"/>
              </v:shape>
              <v:shape style="position:absolute;left:6719;top:4713;width:334;height:64" coordorigin="6719,4713" coordsize="334,64" path="m7053,4713l6895,4735,6814,4736,7042,4736,7045,4734,7053,4713xe" filled="true" fillcolor="#ffffff" stroked="false">
                <v:path arrowok="t"/>
                <v:fill type="solid"/>
              </v:shape>
            </v:group>
            <v:group style="position:absolute;left:6821;top:3316;width:153;height:227" coordorigin="6821,3316" coordsize="153,227">
              <v:shape style="position:absolute;left:6821;top:3316;width:153;height:227" coordorigin="6821,3316" coordsize="153,227" path="m6832,3429l6821,3460,6829,3488,6843,3515,6852,3543,6893,3491,6919,3446,6870,3446,6854,3443,6832,3429xe" filled="true" fillcolor="#ffffff" stroked="false">
                <v:path arrowok="t"/>
                <v:fill type="solid"/>
              </v:shape>
              <v:shape style="position:absolute;left:6821;top:3316;width:153;height:227" coordorigin="6821,3316" coordsize="153,227" path="m6974,3316l6918,3367,6915,3380,6910,3393,6904,3405,6897,3417,6884,3438,6870,3446,6919,3446,6926,3436,6953,3378,6974,3316xe" filled="true" fillcolor="#ffffff" stroked="false">
                <v:path arrowok="t"/>
                <v:fill type="solid"/>
              </v:shape>
            </v:group>
            <v:group style="position:absolute;left:6379;top:4728;width:317;height:54" coordorigin="6379,4728" coordsize="317,54">
              <v:shape style="position:absolute;left:6379;top:4728;width:317;height:54" coordorigin="6379,4728" coordsize="317,54" path="m6387,4728l6379,4747,6385,4758,6397,4765,6412,4770,6478,4781,6543,4781,6608,4774,6681,4762,6688,4752,6696,4746,6666,4745,6540,4745,6463,4742,6387,4728xe" filled="true" fillcolor="#ffffff" stroked="false">
                <v:path arrowok="t"/>
                <v:fill type="solid"/>
              </v:shape>
              <v:shape style="position:absolute;left:6379;top:4728;width:317;height:54" coordorigin="6379,4728" coordsize="317,54" path="m6618,4743l6540,4745,6666,4745,6618,4743xe" filled="true" fillcolor="#ffffff" stroked="false">
                <v:path arrowok="t"/>
                <v:fill type="solid"/>
              </v:shape>
            </v:group>
            <v:group style="position:absolute;left:6608;top:3354;width:176;height:189" coordorigin="6608,3354" coordsize="176,189">
              <v:shape style="position:absolute;left:6608;top:3354;width:176;height:189" coordorigin="6608,3354" coordsize="176,189" path="m6631,3354l6677,3461,6721,3504,6772,3542,6780,3513,6784,3486,6777,3462,6773,3458,6723,3458,6711,3451,6677,3399,6672,3387,6662,3368,6649,3357,6631,3354xe" filled="true" fillcolor="#ffffff" stroked="false">
                <v:path arrowok="t"/>
                <v:fill type="solid"/>
              </v:shape>
              <v:shape style="position:absolute;left:6608;top:3354;width:176;height:189" coordorigin="6608,3354" coordsize="176,189" path="m6754,3440l6736,3454,6723,3458,6773,3458,6754,3440xe" filled="true" fillcolor="#ffffff" stroked="false">
                <v:path arrowok="t"/>
                <v:fill type="solid"/>
              </v:shape>
            </v:group>
            <v:group style="position:absolute;left:6987;top:3635;width:176;height:54" coordorigin="6987,3635" coordsize="176,54">
              <v:shape style="position:absolute;left:6987;top:3635;width:176;height:54" coordorigin="6987,3635" coordsize="176,54" path="m7110,3635l7090,3636,7071,3638,7052,3639,6989,3667,6987,3689,7162,3689,7158,3659,7151,3643,7136,3636,7110,3635xe" filled="true" fillcolor="#808285" stroked="false">
                <v:path arrowok="t"/>
                <v:fill type="solid"/>
              </v:shape>
              <v:shape style="position:absolute;left:6831;top:2537;width:171;height:121" type="#_x0000_t75" stroked="false">
                <v:imagedata r:id="rId205" o:title=""/>
              </v:shape>
              <v:shape style="position:absolute;left:7216;top:2290;width:119;height:131" type="#_x0000_t75" stroked="false">
                <v:imagedata r:id="rId206" o:title=""/>
              </v:shape>
            </v:group>
            <v:group style="position:absolute;left:6675;top:3354;width:118;height:78" coordorigin="6675,3354" coordsize="118,78">
              <v:shape style="position:absolute;left:6675;top:3354;width:118;height:78" coordorigin="6675,3354" coordsize="118,78" path="m6675,3354l6729,3431,6793,3360,6675,3354xe" filled="true" fillcolor="#ffffff" stroked="false">
                <v:path arrowok="t"/>
                <v:fill type="solid"/>
              </v:shape>
            </v:group>
            <v:group style="position:absolute;left:6112;top:3842;width:59;height:77" coordorigin="6112,3842" coordsize="59,77">
              <v:shape style="position:absolute;left:6112;top:3842;width:59;height:77" coordorigin="6112,3842" coordsize="59,77" path="m6122,3842l6119,3856,6117,3867,6113,3890,6113,3902,6112,3913,6146,3918,6164,3913,6171,3892,6168,3853,6122,3842xe" filled="true" fillcolor="#ffffff" stroked="false">
                <v:path arrowok="t"/>
                <v:fill type="solid"/>
              </v:shape>
            </v:group>
            <v:group style="position:absolute;left:6823;top:3335;width:91;height:93" coordorigin="6823,3335" coordsize="91,93">
              <v:shape style="position:absolute;left:6823;top:3335;width:91;height:93" coordorigin="6823,3335" coordsize="91,93" path="m6913,3335l6823,3353,6873,3428,6913,3335xe" filled="true" fillcolor="#ffffff" stroked="false">
                <v:path arrowok="t"/>
                <v:fill type="solid"/>
              </v:shape>
            </v:group>
            <v:group style="position:absolute;left:6147;top:2950;width:57;height:43" coordorigin="6147,2950" coordsize="57,43">
              <v:shape style="position:absolute;left:6147;top:2950;width:57;height:43" coordorigin="6147,2950" coordsize="57,43" path="m6167,2950l6147,2989,6204,2992,6167,2950xe" filled="true" fillcolor="#ffffff" stroked="false">
                <v:path arrowok="t"/>
                <v:fill type="solid"/>
              </v:shape>
            </v:group>
            <v:group style="position:absolute;left:6577;top:3093;width:435;height:137" coordorigin="6577,3093" coordsize="435,137">
              <v:shape style="position:absolute;left:6577;top:3093;width:435;height:137" coordorigin="6577,3093" coordsize="435,137" path="m6715,3177l6638,3177,6651,3180,6664,3185,6714,3207,6765,3223,6818,3229,6873,3223,6902,3216,6931,3206,6953,3197,6810,3197,6735,3185,6715,3177xe" filled="true" fillcolor="#231f20" stroked="false">
                <v:path arrowok="t"/>
                <v:fill type="solid"/>
              </v:shape>
              <v:shape style="position:absolute;left:6577;top:3093;width:435;height:137" coordorigin="6577,3093" coordsize="435,137" path="m7006,3137l6949,3171,6882,3192,6810,3197,6953,3197,7008,3167,7011,3154,7006,3137xe" filled="true" fillcolor="#231f20" stroked="false">
                <v:path arrowok="t"/>
                <v:fill type="solid"/>
              </v:shape>
              <v:shape style="position:absolute;left:6577;top:3093;width:435;height:137" coordorigin="6577,3093" coordsize="435,137" path="m6677,3093l6577,3185,6591,3185,6603,3189,6611,3184,6625,3178,6638,3177,6715,3177,6661,3154,6677,3126,6684,3111,6683,3101,6677,3093xe" filled="true" fillcolor="#231f20" stroked="false">
                <v:path arrowok="t"/>
                <v:fill type="solid"/>
              </v:shape>
              <v:shape style="position:absolute;left:6859;top:2906;width:118;height:110" type="#_x0000_t75" stroked="false">
                <v:imagedata r:id="rId199" o:title=""/>
              </v:shape>
            </v:group>
            <v:group style="position:absolute;left:7023;top:2821;width:75;height:79" coordorigin="7023,2821" coordsize="75,79">
              <v:shape style="position:absolute;left:7023;top:2821;width:75;height:79" coordorigin="7023,2821" coordsize="75,79" path="m7081,2821l7066,2821,7056,2825,7047,2834,7036,2844,7023,2855,7035,2871,7046,2885,7056,2896,7065,2900,7079,2896,7089,2886,7095,2872,7097,2855,7096,2840,7091,2828,7081,2821xe" filled="true" fillcolor="#231f20" stroked="false">
                <v:path arrowok="t"/>
                <v:fill type="solid"/>
              </v:shape>
            </v:group>
            <v:group style="position:absolute;left:6588;top:2848;width:72;height:82" coordorigin="6588,2848" coordsize="72,82">
              <v:shape style="position:absolute;left:6588;top:2848;width:72;height:82" coordorigin="6588,2848" coordsize="72,82" path="m6617,2848l6602,2851,6592,2861,6588,2875,6589,2890,6594,2900,6602,2910,6611,2920,6619,2930,6660,2888,6647,2875,6637,2862,6627,2852,6617,2848xe" filled="true" fillcolor="#231f20" stroked="false">
                <v:path arrowok="t"/>
                <v:fill type="solid"/>
              </v:shape>
              <v:shape style="position:absolute;left:6391;top:3611;width:264;height:292" type="#_x0000_t75" stroked="false">
                <v:imagedata r:id="rId221" o:title=""/>
              </v:shape>
              <v:shape style="position:absolute;left:7041;top:1909;width:1750;height:3540" type="#_x0000_t75" stroked="false">
                <v:imagedata r:id="rId222" o:title=""/>
              </v:shape>
              <v:shape style="position:absolute;left:7321;top:4383;width:108;height:386" type="#_x0000_t75" stroked="false">
                <v:imagedata r:id="rId202" o:title=""/>
              </v:shape>
              <v:shape style="position:absolute;left:8234;top:4262;width:255;height:127" type="#_x0000_t75" stroked="false">
                <v:imagedata r:id="rId192" o:title=""/>
              </v:shape>
            </v:group>
            <v:group style="position:absolute;left:7477;top:5320;width:615;height:101" coordorigin="7477,5320" coordsize="615,101">
              <v:shape style="position:absolute;left:7477;top:5320;width:615;height:101" coordorigin="7477,5320" coordsize="615,101" path="m7477,5364l7532,5405,7634,5417,7713,5420,7791,5419,7870,5414,7948,5409,8019,5392,7782,5392,7725,5389,7611,5378,7578,5375,7477,5364xe" filled="true" fillcolor="#ffffff" stroked="false">
                <v:path arrowok="t"/>
                <v:fill type="solid"/>
              </v:shape>
              <v:shape style="position:absolute;left:7477;top:5320;width:615;height:101" coordorigin="7477,5320" coordsize="615,101" path="m8091,5320l8033,5357,7969,5375,7837,5389,7782,5392,8019,5392,8079,5367,8092,5341,8091,5320xe" filled="true" fillcolor="#ffffff" stroked="false">
                <v:path arrowok="t"/>
                <v:fill type="solid"/>
              </v:shape>
              <v:shape style="position:absolute;left:8453;top:4320;width:161;height:277" type="#_x0000_t75" stroked="false">
                <v:imagedata r:id="rId218" o:title=""/>
              </v:shape>
              <v:shape style="position:absolute;left:8305;top:4016;width:168;height:122" type="#_x0000_t75" stroked="false">
                <v:imagedata r:id="rId203" o:title=""/>
              </v:shape>
              <v:shape style="position:absolute;left:8056;top:4297;width:157;height:116" type="#_x0000_t75" stroked="false">
                <v:imagedata r:id="rId195" o:title=""/>
              </v:shape>
              <v:shape style="position:absolute;left:8529;top:3237;width:152;height:191" type="#_x0000_t75" stroked="false">
                <v:imagedata r:id="rId204" o:title=""/>
              </v:shape>
            </v:group>
            <v:group style="position:absolute;left:8118;top:5296;width:421;height:67" coordorigin="8118,5296" coordsize="421,67">
              <v:shape style="position:absolute;left:8118;top:5296;width:421;height:67" coordorigin="8118,5296" coordsize="421,67" path="m8125,5311l8118,5321,8125,5327,8132,5335,8140,5338,8213,5355,8287,5362,8362,5361,8436,5357,8513,5343,8535,5328,8287,5328,8206,5323,8125,5311xe" filled="true" fillcolor="#ffffff" stroked="false">
                <v:path arrowok="t"/>
                <v:fill type="solid"/>
              </v:shape>
              <v:shape style="position:absolute;left:8118;top:5296;width:421;height:67" coordorigin="8118,5296" coordsize="421,67" path="m8530,5296l8449,5314,8368,5324,8287,5328,8535,5328,8539,5323,8538,5310,8530,5296xe" filled="true" fillcolor="#ffffff" stroked="false">
                <v:path arrowok="t"/>
                <v:fill type="solid"/>
              </v:shape>
            </v:group>
            <v:group style="position:absolute;left:7353;top:4242;width:125;height:110" coordorigin="7353,4242" coordsize="125,110">
              <v:shape style="position:absolute;left:7353;top:4242;width:125;height:110" coordorigin="7353,4242" coordsize="125,110" path="m7360,4242l7359,4262,7357,4281,7355,4300,7353,4318,7353,4331,7357,4341,7365,4348,7376,4351,7397,4352,7419,4351,7461,4350,7462,4350,7463,4347,7467,4321,7477,4250,7360,4242xe" filled="true" fillcolor="#ffffff" stroked="false">
                <v:path arrowok="t"/>
                <v:fill type="solid"/>
              </v:shape>
            </v:group>
            <v:group style="position:absolute;left:7999;top:5013;width:334;height:64" coordorigin="7999,5013" coordsize="334,64">
              <v:shape style="position:absolute;left:7999;top:5013;width:334;height:64" coordorigin="7999,5013" coordsize="334,64" path="m8012,5019l8010,5025,7999,5039,8002,5047,8061,5076,8074,5077,8087,5076,8182,5067,8277,5055,8322,5036,8094,5036,8012,5019xe" filled="true" fillcolor="#ffffff" stroked="false">
                <v:path arrowok="t"/>
                <v:fill type="solid"/>
              </v:shape>
              <v:shape style="position:absolute;left:7999;top:5013;width:334;height:64" coordorigin="7999,5013" coordsize="334,64" path="m8333,5013l8175,5035,8094,5036,8322,5036,8325,5034,8333,5013xe" filled="true" fillcolor="#ffffff" stroked="false">
                <v:path arrowok="t"/>
                <v:fill type="solid"/>
              </v:shape>
            </v:group>
            <v:group style="position:absolute;left:8101;top:3616;width:153;height:227" coordorigin="8101,3616" coordsize="153,227">
              <v:shape style="position:absolute;left:8101;top:3616;width:153;height:227" coordorigin="8101,3616" coordsize="153,227" path="m8112,3729l8101,3760,8109,3788,8123,3815,8132,3843,8173,3791,8199,3746,8150,3746,8134,3743,8112,3729xe" filled="true" fillcolor="#ffffff" stroked="false">
                <v:path arrowok="t"/>
                <v:fill type="solid"/>
              </v:shape>
              <v:shape style="position:absolute;left:8101;top:3616;width:153;height:227" coordorigin="8101,3616" coordsize="153,227" path="m8254,3616l8198,3667,8195,3680,8190,3693,8184,3705,8177,3717,8164,3738,8150,3746,8199,3746,8206,3736,8233,3678,8254,3616xe" filled="true" fillcolor="#ffffff" stroked="false">
                <v:path arrowok="t"/>
                <v:fill type="solid"/>
              </v:shape>
            </v:group>
            <v:group style="position:absolute;left:7659;top:5028;width:317;height:54" coordorigin="7659,5028" coordsize="317,54">
              <v:shape style="position:absolute;left:7659;top:5028;width:317;height:54" coordorigin="7659,5028" coordsize="317,54" path="m7667,5028l7659,5047,7665,5058,7677,5065,7692,5070,7758,5081,7823,5081,7888,5074,7961,5062,7968,5052,7976,5046,7946,5045,7820,5045,7743,5042,7667,5028xe" filled="true" fillcolor="#ffffff" stroked="false">
                <v:path arrowok="t"/>
                <v:fill type="solid"/>
              </v:shape>
              <v:shape style="position:absolute;left:7659;top:5028;width:317;height:54" coordorigin="7659,5028" coordsize="317,54" path="m7898,5043l7820,5045,7946,5045,7898,5043xe" filled="true" fillcolor="#ffffff" stroked="false">
                <v:path arrowok="t"/>
                <v:fill type="solid"/>
              </v:shape>
            </v:group>
            <v:group style="position:absolute;left:7888;top:3654;width:176;height:189" coordorigin="7888,3654" coordsize="176,189">
              <v:shape style="position:absolute;left:7888;top:3654;width:176;height:189" coordorigin="7888,3654" coordsize="176,189" path="m7911,3654l7957,3761,8001,3804,8052,3842,8060,3813,8064,3786,8057,3762,8053,3758,8003,3758,7991,3751,7957,3699,7952,3687,7942,3668,7929,3657,7911,3654xe" filled="true" fillcolor="#ffffff" stroked="false">
                <v:path arrowok="t"/>
                <v:fill type="solid"/>
              </v:shape>
              <v:shape style="position:absolute;left:7888;top:3654;width:176;height:189" coordorigin="7888,3654" coordsize="176,189" path="m8034,3740l8016,3754,8003,3758,8053,3758,8034,3740xe" filled="true" fillcolor="#ffffff" stroked="false">
                <v:path arrowok="t"/>
                <v:fill type="solid"/>
              </v:shape>
            </v:group>
            <v:group style="position:absolute;left:8267;top:3935;width:176;height:54" coordorigin="8267,3935" coordsize="176,54">
              <v:shape style="position:absolute;left:8267;top:3935;width:176;height:54" coordorigin="8267,3935" coordsize="176,54" path="m8390,3935l8370,3936,8351,3938,8332,3939,8269,3967,8267,3989,8442,3989,8438,3959,8431,3943,8416,3936,8390,3935xe" filled="true" fillcolor="#bcbec0" stroked="false">
                <v:path arrowok="t"/>
                <v:fill type="solid"/>
              </v:shape>
              <v:shape style="position:absolute;left:8111;top:2837;width:171;height:121" type="#_x0000_t75" stroked="false">
                <v:imagedata r:id="rId197" o:title=""/>
              </v:shape>
              <v:shape style="position:absolute;left:8496;top:2590;width:119;height:131" type="#_x0000_t75" stroked="false">
                <v:imagedata r:id="rId198" o:title=""/>
              </v:shape>
            </v:group>
            <v:group style="position:absolute;left:7955;top:3654;width:118;height:78" coordorigin="7955,3654" coordsize="118,78">
              <v:shape style="position:absolute;left:7955;top:3654;width:118;height:78" coordorigin="7955,3654" coordsize="118,78" path="m7955,3654l8009,3731,8073,3660,7955,3654xe" filled="true" fillcolor="#ffffff" stroked="false">
                <v:path arrowok="t"/>
                <v:fill type="solid"/>
              </v:shape>
            </v:group>
            <v:group style="position:absolute;left:7392;top:4142;width:59;height:77" coordorigin="7392,4142" coordsize="59,77">
              <v:shape style="position:absolute;left:7392;top:4142;width:59;height:77" coordorigin="7392,4142" coordsize="59,77" path="m7402,4142l7399,4156,7397,4167,7393,4190,7393,4202,7392,4213,7426,4218,7444,4213,7451,4192,7448,4153,7402,4142xe" filled="true" fillcolor="#ffffff" stroked="false">
                <v:path arrowok="t"/>
                <v:fill type="solid"/>
              </v:shape>
            </v:group>
            <v:group style="position:absolute;left:8103;top:3635;width:91;height:93" coordorigin="8103,3635" coordsize="91,93">
              <v:shape style="position:absolute;left:8103;top:3635;width:91;height:93" coordorigin="8103,3635" coordsize="91,93" path="m8193,3635l8103,3653,8153,3728,8193,3635xe" filled="true" fillcolor="#ffffff" stroked="false">
                <v:path arrowok="t"/>
                <v:fill type="solid"/>
              </v:shape>
            </v:group>
            <v:group style="position:absolute;left:7427;top:3250;width:57;height:43" coordorigin="7427,3250" coordsize="57,43">
              <v:shape style="position:absolute;left:7427;top:3250;width:57;height:43" coordorigin="7427,3250" coordsize="57,43" path="m7447,3250l7427,3289,7484,3292,7447,3250xe" filled="true" fillcolor="#ffffff" stroked="false">
                <v:path arrowok="t"/>
                <v:fill type="solid"/>
              </v:shape>
            </v:group>
            <v:group style="position:absolute;left:7857;top:3393;width:435;height:137" coordorigin="7857,3393" coordsize="435,137">
              <v:shape style="position:absolute;left:7857;top:3393;width:435;height:137" coordorigin="7857,3393" coordsize="435,137" path="m7995,3477l7918,3477,7931,3480,7944,3485,7994,3507,8045,3523,8098,3529,8153,3523,8182,3516,8211,3506,8233,3497,8090,3497,8015,3485,7995,3477xe" filled="true" fillcolor="#231f20" stroked="false">
                <v:path arrowok="t"/>
                <v:fill type="solid"/>
              </v:shape>
              <v:shape style="position:absolute;left:7857;top:3393;width:435;height:137" coordorigin="7857,3393" coordsize="435,137" path="m8286,3437l8229,3471,8162,3492,8090,3497,8233,3497,8288,3467,8291,3454,8286,3437xe" filled="true" fillcolor="#231f20" stroked="false">
                <v:path arrowok="t"/>
                <v:fill type="solid"/>
              </v:shape>
              <v:shape style="position:absolute;left:7857;top:3393;width:435;height:137" coordorigin="7857,3393" coordsize="435,137" path="m7957,3393l7857,3485,7871,3485,7883,3489,7891,3484,7905,3478,7918,3477,7995,3477,7941,3454,7957,3426,7964,3411,7963,3401,7957,3393xe" filled="true" fillcolor="#231f20" stroked="false">
                <v:path arrowok="t"/>
                <v:fill type="solid"/>
              </v:shape>
              <v:shape style="position:absolute;left:8139;top:3206;width:118;height:110" type="#_x0000_t75" stroked="false">
                <v:imagedata r:id="rId207" o:title=""/>
              </v:shape>
            </v:group>
            <v:group style="position:absolute;left:8303;top:3121;width:75;height:79" coordorigin="8303,3121" coordsize="75,79">
              <v:shape style="position:absolute;left:8303;top:3121;width:75;height:79" coordorigin="8303,3121" coordsize="75,79" path="m8361,3121l8346,3121,8336,3125,8327,3134,8316,3144,8303,3155,8315,3171,8326,3185,8336,3196,8345,3200,8359,3196,8369,3186,8375,3172,8377,3155,8376,3140,8371,3128,8361,3121xe" filled="true" fillcolor="#231f20" stroked="false">
                <v:path arrowok="t"/>
                <v:fill type="solid"/>
              </v:shape>
            </v:group>
            <v:group style="position:absolute;left:7868;top:3148;width:72;height:82" coordorigin="7868,3148" coordsize="72,82">
              <v:shape style="position:absolute;left:7868;top:3148;width:72;height:82" coordorigin="7868,3148" coordsize="72,82" path="m7897,3148l7882,3151,7872,3161,7868,3175,7870,3190,7874,3200,7882,3210,7891,3220,7900,3230,7940,3188,7927,3175,7917,3162,7907,3152,7897,3148xe" filled="true" fillcolor="#231f20" stroked="false">
                <v:path arrowok="t"/>
                <v:fill type="solid"/>
              </v:shape>
              <v:shape style="position:absolute;left:7671;top:3911;width:264;height:292" type="#_x0000_t75" stroked="false">
                <v:imagedata r:id="rId208" o:title=""/>
              </v:shape>
              <v:shape style="position:absolute;left:8404;top:2169;width:1750;height:3540" type="#_x0000_t75" stroked="false">
                <v:imagedata r:id="rId223" o:title=""/>
              </v:shape>
              <v:shape style="position:absolute;left:8685;top:4643;width:108;height:386" type="#_x0000_t75" stroked="false">
                <v:imagedata r:id="rId224" o:title=""/>
              </v:shape>
              <v:shape style="position:absolute;left:9598;top:4522;width:255;height:127" type="#_x0000_t75" stroked="false">
                <v:imagedata r:id="rId225" o:title=""/>
              </v:shape>
            </v:group>
            <v:group style="position:absolute;left:8840;top:5580;width:615;height:101" coordorigin="8840,5580" coordsize="615,101">
              <v:shape style="position:absolute;left:8840;top:5580;width:615;height:101" coordorigin="8840,5580" coordsize="615,101" path="m8840,5625l8896,5665,8998,5678,9077,5680,9155,5679,9233,5675,9312,5669,9383,5653,9145,5653,9089,5649,8975,5638,8942,5635,8840,5625xe" filled="true" fillcolor="#bcbec0" stroked="false">
                <v:path arrowok="t"/>
                <v:fill type="solid"/>
              </v:shape>
              <v:shape style="position:absolute;left:8840;top:5580;width:615;height:101" coordorigin="8840,5580" coordsize="615,101" path="m9455,5580l9397,5618,9333,5635,9201,5649,9145,5653,9383,5653,9443,5628,9455,5601,9455,5580xe" filled="true" fillcolor="#bcbec0" stroked="false">
                <v:path arrowok="t"/>
                <v:fill type="solid"/>
              </v:shape>
              <v:shape style="position:absolute;left:9816;top:4581;width:161;height:277" type="#_x0000_t75" stroked="false">
                <v:imagedata r:id="rId226" o:title=""/>
              </v:shape>
              <v:shape style="position:absolute;left:9669;top:4276;width:168;height:122" type="#_x0000_t75" stroked="false">
                <v:imagedata r:id="rId227" o:title=""/>
              </v:shape>
              <v:shape style="position:absolute;left:9420;top:4557;width:157;height:116" type="#_x0000_t75" stroked="false">
                <v:imagedata r:id="rId228" o:title=""/>
              </v:shape>
              <v:shape style="position:absolute;left:9893;top:3497;width:152;height:191" type="#_x0000_t75" stroked="false">
                <v:imagedata r:id="rId196" o:title=""/>
              </v:shape>
            </v:group>
            <v:group style="position:absolute;left:9481;top:5556;width:421;height:67" coordorigin="9481,5556" coordsize="421,67">
              <v:shape style="position:absolute;left:9481;top:5556;width:421;height:67" coordorigin="9481,5556" coordsize="421,67" path="m9488,5572l9481,5581,9489,5587,9495,5595,9504,5598,9577,5615,9651,5622,9726,5622,9800,5617,9876,5603,9899,5588,9650,5588,9570,5584,9488,5572xe" filled="true" fillcolor="#bcbec0" stroked="false">
                <v:path arrowok="t"/>
                <v:fill type="solid"/>
              </v:shape>
              <v:shape style="position:absolute;left:9481;top:5556;width:421;height:67" coordorigin="9481,5556" coordsize="421,67" path="m9894,5556l9812,5574,9731,5585,9650,5588,9899,5588,9902,5584,9902,5570,9894,5556xe" filled="true" fillcolor="#bcbec0" stroked="false">
                <v:path arrowok="t"/>
                <v:fill type="solid"/>
              </v:shape>
            </v:group>
            <v:group style="position:absolute;left:8717;top:4502;width:125;height:110" coordorigin="8717,4502" coordsize="125,110">
              <v:shape style="position:absolute;left:8717;top:4502;width:125;height:110" coordorigin="8717,4502" coordsize="125,110" path="m8724,4502l8722,4522,8721,4541,8719,4560,8717,4579,8717,4591,8721,4601,8729,4608,8740,4611,8761,4612,8782,4612,8825,4611,8825,4611,8827,4607,8830,4581,8841,4510,8724,4502xe" filled="true" fillcolor="#ffffff" stroked="false">
                <v:path arrowok="t"/>
                <v:fill type="solid"/>
              </v:shape>
            </v:group>
            <v:group style="position:absolute;left:9363;top:5274;width:334;height:64" coordorigin="9363,5274" coordsize="334,64">
              <v:shape style="position:absolute;left:9363;top:5274;width:334;height:64" coordorigin="9363,5274" coordsize="334,64" path="m9376,5279l9374,5285,9363,5300,9366,5307,9424,5336,9437,5337,9450,5337,9546,5327,9640,5315,9686,5296,9458,5296,9376,5279xe" filled="true" fillcolor="#ffffff" stroked="false">
                <v:path arrowok="t"/>
                <v:fill type="solid"/>
              </v:shape>
              <v:shape style="position:absolute;left:9363;top:5274;width:334;height:64" coordorigin="9363,5274" coordsize="334,64" path="m9697,5274l9538,5295,9458,5296,9686,5296,9688,5294,9697,5274xe" filled="true" fillcolor="#ffffff" stroked="false">
                <v:path arrowok="t"/>
                <v:fill type="solid"/>
              </v:shape>
            </v:group>
            <v:group style="position:absolute;left:9465;top:3876;width:153;height:227" coordorigin="9465,3876" coordsize="153,227">
              <v:shape style="position:absolute;left:9465;top:3876;width:153;height:227" coordorigin="9465,3876" coordsize="153,227" path="m9476,3989l9465,4021,9472,4049,9487,4075,9496,4103,9536,4051,9563,4007,9514,4007,9498,4003,9476,3989xe" filled="true" fillcolor="#ffffff" stroked="false">
                <v:path arrowok="t"/>
                <v:fill type="solid"/>
              </v:shape>
              <v:shape style="position:absolute;left:9465;top:3876;width:153;height:227" coordorigin="9465,3876" coordsize="153,227" path="m9618,3876l9562,3927,9558,3940,9553,3953,9548,3966,9541,3978,9527,3998,9514,4007,9563,4007,9569,3996,9596,3938,9618,3876xe" filled="true" fillcolor="#ffffff" stroked="false">
                <v:path arrowok="t"/>
                <v:fill type="solid"/>
              </v:shape>
            </v:group>
            <v:group style="position:absolute;left:9023;top:5288;width:317;height:54" coordorigin="9023,5288" coordsize="317,54">
              <v:shape style="position:absolute;left:9023;top:5288;width:317;height:54" coordorigin="9023,5288" coordsize="317,54" path="m9030,5288l9023,5307,9028,5319,9041,5325,9056,5330,9121,5341,9187,5342,9252,5334,9325,5322,9332,5312,9340,5306,9310,5305,9184,5305,9107,5303,9030,5288xe" filled="true" fillcolor="#ffffff" stroked="false">
                <v:path arrowok="t"/>
                <v:fill type="solid"/>
              </v:shape>
              <v:shape style="position:absolute;left:9023;top:5288;width:317;height:54" coordorigin="9023,5288" coordsize="317,54" path="m9261,5303l9184,5305,9310,5305,9261,5303xe" filled="true" fillcolor="#ffffff" stroked="false">
                <v:path arrowok="t"/>
                <v:fill type="solid"/>
              </v:shape>
            </v:group>
            <v:group style="position:absolute;left:9252;top:3914;width:176;height:189" coordorigin="9252,3914" coordsize="176,189">
              <v:shape style="position:absolute;left:9252;top:3914;width:176;height:189" coordorigin="9252,3914" coordsize="176,189" path="m9274,3914l9321,4021,9364,4064,9415,4102,9424,4073,9428,4046,9421,4022,9417,4018,9367,4018,9355,4011,9321,3960,9316,3948,9306,3928,9292,3917,9274,3914xe" filled="true" fillcolor="#ffffff" stroked="false">
                <v:path arrowok="t"/>
                <v:fill type="solid"/>
              </v:shape>
              <v:shape style="position:absolute;left:9252;top:3914;width:176;height:189" coordorigin="9252,3914" coordsize="176,189" path="m9398,4000l9380,4014,9367,4018,9417,4018,9398,4000xe" filled="true" fillcolor="#ffffff" stroked="false">
                <v:path arrowok="t"/>
                <v:fill type="solid"/>
              </v:shape>
            </v:group>
            <v:group style="position:absolute;left:9631;top:4196;width:176;height:54" coordorigin="9631,4196" coordsize="176,54">
              <v:shape style="position:absolute;left:9631;top:4196;width:176;height:54" coordorigin="9631,4196" coordsize="176,54" path="m9754,4196l9734,4197,9715,4198,9695,4200,9676,4200,9654,4202,9641,4211,9633,4227,9631,4249,9806,4249,9802,4219,9794,4203,9787,4200,9695,4200,9787,4200,9780,4196,9754,4196xe" filled="true" fillcolor="#ffffff" stroked="false">
                <v:path arrowok="t"/>
                <v:fill type="solid"/>
              </v:shape>
              <v:shape style="position:absolute;left:9475;top:3098;width:171;height:121" type="#_x0000_t75" stroked="false">
                <v:imagedata r:id="rId229" o:title=""/>
              </v:shape>
              <v:shape style="position:absolute;left:9859;top:2850;width:119;height:131" type="#_x0000_t75" stroked="false">
                <v:imagedata r:id="rId230" o:title=""/>
              </v:shape>
            </v:group>
            <v:group style="position:absolute;left:9319;top:3914;width:118;height:78" coordorigin="9319,3914" coordsize="118,78">
              <v:shape style="position:absolute;left:9319;top:3914;width:118;height:78" coordorigin="9319,3914" coordsize="118,78" path="m9319,3914l9373,3991,9436,3921,9319,3914xe" filled="true" fillcolor="#ffffff" stroked="false">
                <v:path arrowok="t"/>
                <v:fill type="solid"/>
              </v:shape>
            </v:group>
            <v:group style="position:absolute;left:8756;top:4402;width:59;height:77" coordorigin="8756,4402" coordsize="59,77">
              <v:shape style="position:absolute;left:8756;top:4402;width:59;height:77" coordorigin="8756,4402" coordsize="59,77" path="m8766,4402l8763,4416,8760,4427,8757,4450,8757,4462,8756,4473,8790,4479,8808,4473,8814,4452,8812,4413,8766,4402xe" filled="true" fillcolor="#ffffff" stroked="false">
                <v:path arrowok="t"/>
                <v:fill type="solid"/>
              </v:shape>
            </v:group>
            <v:group style="position:absolute;left:9467;top:3896;width:91;height:93" coordorigin="9467,3896" coordsize="91,93">
              <v:shape style="position:absolute;left:9467;top:3896;width:91;height:93" coordorigin="9467,3896" coordsize="91,93" path="m9557,3896l9467,3913,9516,3989,9557,3896xe" filled="true" fillcolor="#ffffff" stroked="false">
                <v:path arrowok="t"/>
                <v:fill type="solid"/>
              </v:shape>
            </v:group>
            <v:group style="position:absolute;left:8790;top:3510;width:57;height:43" coordorigin="8790,3510" coordsize="57,43">
              <v:shape style="position:absolute;left:8790;top:3510;width:57;height:43" coordorigin="8790,3510" coordsize="57,43" path="m8811,3510l8790,3550,8847,3552,8811,3510xe" filled="true" fillcolor="#ffffff" stroked="false">
                <v:path arrowok="t"/>
                <v:fill type="solid"/>
              </v:shape>
            </v:group>
            <v:group style="position:absolute;left:9220;top:3653;width:435;height:137" coordorigin="9220,3653" coordsize="435,137">
              <v:shape style="position:absolute;left:9220;top:3653;width:435;height:137" coordorigin="9220,3653" coordsize="435,137" path="m9359,3737l9281,3737,9294,3740,9308,3746,9358,3767,9409,3783,9462,3790,9516,3784,9546,3776,9575,3766,9597,3758,9453,3758,9378,3746,9359,3737xe" filled="true" fillcolor="#231f20" stroked="false">
                <v:path arrowok="t"/>
                <v:fill type="solid"/>
              </v:shape>
              <v:shape style="position:absolute;left:9220;top:3653;width:435;height:137" coordorigin="9220,3653" coordsize="435,137" path="m9649,3698l9593,3732,9526,3752,9453,3758,9597,3758,9652,3727,9655,3714,9649,3698xe" filled="true" fillcolor="#231f20" stroked="false">
                <v:path arrowok="t"/>
                <v:fill type="solid"/>
              </v:shape>
              <v:shape style="position:absolute;left:9220;top:3653;width:435;height:137" coordorigin="9220,3653" coordsize="435,137" path="m9321,3653l9220,3745,9235,3745,9247,3749,9255,3744,9268,3738,9281,3737,9359,3737,9305,3714,9321,3687,9328,3671,9327,3662,9321,3653xe" filled="true" fillcolor="#231f20" stroked="false">
                <v:path arrowok="t"/>
                <v:fill type="solid"/>
              </v:shape>
              <v:shape style="position:absolute;left:9503;top:3466;width:118;height:110" type="#_x0000_t75" stroked="false">
                <v:imagedata r:id="rId231" o:title=""/>
              </v:shape>
            </v:group>
            <v:group style="position:absolute;left:9666;top:3381;width:75;height:79" coordorigin="9666,3381" coordsize="75,79">
              <v:shape style="position:absolute;left:9666;top:3381;width:75;height:79" coordorigin="9666,3381" coordsize="75,79" path="m9725,3381l9710,3381,9700,3386,9690,3394,9679,3404,9666,3416,9679,3431,9690,3446,9700,3456,9708,3460,9723,3456,9733,3446,9739,3432,9741,3415,9739,3400,9735,3388,9725,3381xe" filled="true" fillcolor="#231f20" stroked="false">
                <v:path arrowok="t"/>
                <v:fill type="solid"/>
              </v:shape>
            </v:group>
            <v:group style="position:absolute;left:9232;top:3408;width:72;height:82" coordorigin="9232,3408" coordsize="72,82">
              <v:shape style="position:absolute;left:9232;top:3408;width:72;height:82" coordorigin="9232,3408" coordsize="72,82" path="m9261,3408l9246,3411,9236,3421,9232,3435,9233,3450,9238,3460,9246,3470,9255,3480,9263,3490,9304,3449,9291,3435,9280,3422,9271,3413,9261,3408xe" filled="true" fillcolor="#231f20" stroked="false">
                <v:path arrowok="t"/>
                <v:fill type="solid"/>
              </v:shape>
              <v:shape style="position:absolute;left:9035;top:4171;width:264;height:292" type="#_x0000_t75" stroked="false">
                <v:imagedata r:id="rId232" o:title=""/>
              </v:shape>
              <v:shape style="position:absolute;left:9306;top:2351;width:341;height:340" type="#_x0000_t75" stroked="false">
                <v:imagedata r:id="rId233" o:title=""/>
              </v:shape>
              <v:shape style="position:absolute;left:6674;top:1769;width:321;height:317" type="#_x0000_t75" stroked="false">
                <v:imagedata r:id="rId234" o:title=""/>
              </v:shape>
              <v:shape style="position:absolute;left:5250;top:1339;width:321;height:317" type="#_x0000_t75" stroked="false">
                <v:imagedata r:id="rId235" o:title=""/>
              </v:shape>
              <v:shape style="position:absolute;left:2657;top:443;width:346;height:350" type="#_x0000_t75" stroked="false">
                <v:imagedata r:id="rId236" o:title=""/>
              </v:shape>
              <v:shape style="position:absolute;left:8014;top:2080;width:228;height:314" type="#_x0000_t75" stroked="false">
                <v:imagedata r:id="rId237" o:title=""/>
              </v:shape>
              <v:shape style="position:absolute;left:3949;top:904;width:166;height:355" type="#_x0000_t75" stroked="false">
                <v:imagedata r:id="rId238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Cada soldado tem um desenho em seu</w:t>
      </w:r>
      <w:r>
        <w:rPr>
          <w:color w:val="231F20"/>
          <w:spacing w:val="-2"/>
        </w:rPr>
        <w:t> </w:t>
      </w:r>
      <w:r>
        <w:rPr>
          <w:color w:val="231F20"/>
        </w:rPr>
        <w:t>chapéu.</w:t>
      </w:r>
      <w:r>
        <w:rPr/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Qual é o chapéu do soldado que está em 3° lugar nessa</w:t>
      </w:r>
      <w:r>
        <w:rPr>
          <w:color w:val="231F20"/>
          <w:spacing w:val="-2"/>
        </w:rPr>
        <w:t> </w:t>
      </w:r>
      <w:r>
        <w:rPr>
          <w:color w:val="231F20"/>
        </w:rPr>
        <w:t>fila?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9.483179pt;width:79.650pt;height:57.3pt;mso-position-horizontal-relative:page;mso-position-vertical-relative:paragraph;z-index:4720" coordorigin="1416,-390" coordsize="1593,1146">
            <v:group style="position:absolute;left:1416;top:-390;width:1593;height:1116" coordorigin="1416,-390" coordsize="1593,1116">
              <v:shape style="position:absolute;left:1416;top:-390;width:1593;height:1116" coordorigin="1416,-390" coordsize="1593,1116" path="m2367,-390l2304,-388,2239,-370,2174,-336,2151,-318,2140,-310,2073,-264,2026,-220,1986,-170,1950,-116,1914,-56,1876,4,1834,60,1787,114,1735,164,1684,216,1631,266,1579,318,1526,368,1460,444,1421,538,1416,568,1417,596,1424,624,1440,648,1457,668,1476,684,1497,702,1517,720,1525,722,1532,724,1539,726,1553,726,1573,682,1536,682,1495,664,1465,632,1448,590,1450,544,1475,476,1520,416,1574,366,1627,316,1784,160,1840,98,1891,32,1937,-38,1979,-110,2008,-154,2041,-194,2079,-232,2122,-262,2141,-276,2196,-314,2265,-344,2331,-358,2461,-358,2427,-376,2367,-39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00,172l2484,172,2478,174,2442,174,2434,176,2413,178,2401,180,2376,180,2368,182,2359,184,2349,184,2341,188,2332,190,2321,190,2321,192,2241,208,2162,228,2085,252,2012,280,1940,310,1872,348,1807,388,1745,436,1687,488,1633,546,1582,612,1536,682,1573,682,1575,676,1605,630,1641,588,1683,550,1694,542,1707,536,1721,528,1737,521,1737,520,1740,520,1743,518,1752,516,1760,514,1762,512,1748,512,1707,498,1782,436,1806,414,1879,364,1956,322,2038,288,2120,258,2181,242,2242,230,2305,220,2368,214,2421,206,2475,202,2528,200,2706,200,2667,190,2594,178,2500,178,2500,174,2454,174,2448,172,2500,17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1737,522l1736,522,1737,522,1737,52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1740,520l1738,520,1737,521,1737,522,1740,52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52,226l2475,226,2399,230,2323,240,2249,256,2174,274,2100,296,2027,322,1956,358,1858,416,1764,482,1754,500,1748,512,1762,512,1807,468,1859,428,1915,396,1976,372,1986,366,1996,360,2007,358,2093,332,2176,306,2255,284,2334,268,2414,260,2495,254,2576,252,2738,252,2705,242,2629,230,2552,226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738,252l2576,252,2614,254,2653,258,2691,266,2729,272,2744,276,2754,280,2761,286,2769,288,2777,292,2786,294,2827,308,2867,326,2904,346,2940,370,2962,364,2969,358,2978,336,2940,336,2931,334,2922,332,2846,294,2777,264,2738,25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706,200l2528,200,2581,202,2628,206,2768,238,2903,298,2944,328,2940,336,2978,336,2979,334,2989,314,2993,304,2951,304,2939,298,2875,260,2808,230,2738,208,2706,20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461,-358l2331,-358,2393,-352,2451,-330,2504,-288,2551,-226,2581,-182,2612,-140,2644,-100,2677,-58,2681,-52,2689,-48,2693,-42,2721,-8,2757,14,2795,30,2833,48,2882,76,2929,106,2964,146,2979,204,2978,226,2969,288,2960,304,2993,304,2998,292,3005,270,3009,210,2996,152,2964,102,2913,62,2800,6,2747,-30,2703,-76,2688,-98,2672,-118,2641,-158,2635,-166,2629,-174,2623,-182,2611,-196,2599,-212,2587,-228,2577,-244,2534,-302,2483,-346,2461,-358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71,176l2547,176,2524,178,2594,178,2571,176xe" filled="true" fillcolor="#231f20" stroked="false">
                <v:path arrowok="t"/>
                <v:fill type="solid"/>
              </v:shape>
            </v:group>
            <v:group style="position:absolute;left:1448;top:-358;width:1531;height:1041" coordorigin="1448,-358" coordsize="1531,1041">
              <v:shape style="position:absolute;left:1448;top:-358;width:1531;height:1041" coordorigin="1448,-358" coordsize="1531,1041" path="m2331,-358l2265,-345,2196,-315,2141,-276,2122,-263,2041,-195,1979,-110,1937,-38,1891,31,1840,98,1784,160,1732,212,1680,264,1627,315,1574,366,1520,416,1495,445,1475,476,1461,509,1450,544,1448,590,1464,632,1495,664,1536,682,1582,611,1633,546,1687,487,1745,435,1807,388,1872,347,1940,310,2012,279,2085,251,2162,227,2241,207,2321,191,2312,191,2253,169,2232,126,2224,100,2225,72,2235,46,2254,26,2248,-7,2256,-40,2277,-66,2312,-78,2322,-92,2335,-103,2352,-110,2373,-112,2635,-112,2612,-141,2580,-183,2551,-226,2504,-288,2451,-330,2393,-353,2331,-358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972,176l2547,176,2571,176,2594,178,2667,190,2738,207,2808,230,2875,260,2939,297,2951,303,2976,245,2979,204,2972,176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320,190l2319,191,2321,191,2321,191,2320,190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635,-112l2373,-112,2386,-111,2398,-108,2408,-104,2418,-98,2420,-97,2476,-49,2482,-48,2554,-15,2567,40,2558,67,2558,68,2558,69,2557,69,2562,102,2555,134,2534,159,2500,171,2500,177,2524,177,2547,176,2972,176,2929,104,2833,48,2757,12,2721,-10,2693,-43,2689,-49,2681,-53,2677,-59,2644,-100,2635,-112xe" filled="true" fillcolor="#ffffff" stroked="false">
                <v:path arrowok="t"/>
                <v:fill type="solid"/>
              </v:shape>
            </v:group>
            <v:group style="position:absolute;left:2007;top:252;width:754;height:106" coordorigin="2007,252" coordsize="754,106">
              <v:shape style="position:absolute;left:2007;top:252;width:754;height:106" coordorigin="2007,252" coordsize="754,106" path="m2576,252l2495,253,2414,258,2334,268,2255,283,2176,305,2135,318,2007,357,2018,354,2030,353,2047,353,2051,352,2055,351,2060,350,2090,343,2121,338,2152,335,2184,334,2357,334,2413,305,2476,281,2543,267,2613,262,2675,262,2653,258,2614,254,2576,252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047,353l2030,353,2046,353,2047,353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357,334l2184,334,2210,335,2236,337,2261,340,2286,345,2303,342,2320,340,2337,338,2354,336,2357,334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675,262l2613,262,2651,263,2688,268,2725,275,2761,285,2754,280,2744,276,2729,272,2691,264,2675,262xe" filled="true" fillcolor="#ffffff" stroked="false">
                <v:path arrowok="t"/>
                <v:fill type="solid"/>
              </v:shape>
              <v:shape style="position:absolute;left:1553;top:519;width:185;height:237" type="#_x0000_t75" stroked="false">
                <v:imagedata r:id="rId239" o:title=""/>
              </v:shape>
            </v:group>
            <v:group style="position:absolute;left:1707;top:200;width:1237;height:312" coordorigin="1707,200" coordsize="1237,312">
              <v:shape style="position:absolute;left:1707;top:200;width:1237;height:312" coordorigin="1707,200" coordsize="1237,312" path="m2528,200l2421,206,2305,220,2242,229,2181,241,2120,258,2038,287,1956,321,1879,362,1806,414,1707,497,1748,511,1754,500,1756,487,1764,481,1858,416,1956,357,2027,322,2100,295,2174,274,2249,255,2323,240,2399,230,2475,225,2721,225,2675,214,2628,206,2581,201,2528,200xe" filled="true" fillcolor="#ffffff" stroked="false">
                <v:path arrowok="t"/>
                <v:fill type="solid"/>
              </v:shape>
              <v:shape style="position:absolute;left:1707;top:200;width:1237;height:312" coordorigin="1707,200" coordsize="1237,312" path="m2721,225l2552,225,2629,230,2705,242,2777,264,2846,293,2914,327,2922,331,2931,333,2940,336,2944,328,2934,320,2924,312,2836,265,2768,238,2722,225,2721,225xe" filled="true" fillcolor="#ffffff" stroked="false">
                <v:path arrowok="t"/>
                <v:fill type="solid"/>
              </v:shape>
            </v:group>
            <v:group style="position:absolute;left:2376;top:160;width:72;height:20" coordorigin="2376,160" coordsize="72,20">
              <v:shape style="position:absolute;left:2376;top:160;width:72;height:20" coordorigin="2376,160" coordsize="72,20" path="m2422,160l2413,167,2402,173,2390,177,2376,179,2389,180,2401,179,2413,178,2442,173,2448,172,2438,169,2429,165,2422,160xe" filled="true" fillcolor="#ffffff" stroked="false">
                <v:path arrowok="t"/>
                <v:fill type="solid"/>
              </v:shape>
              <v:shape style="position:absolute;left:2208;top:-213;width:321;height:317" type="#_x0000_t75" stroked="false">
                <v:imagedata r:id="rId240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300159pt;width:79.650pt;height:57.3pt;mso-position-horizontal-relative:page;mso-position-vertical-relative:paragraph;z-index:4744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7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4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241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208;top:-150;width:321;height:317" type="#_x0000_t75" stroked="false">
                <v:imagedata r:id="rId242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29916pt;width:79.650pt;height:57.3pt;mso-position-horizontal-relative:page;mso-position-vertical-relative:paragraph;z-index:4768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8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5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241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178;top:-166;width:341;height:340" type="#_x0000_t75" stroked="false">
                <v:imagedata r:id="rId243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299166pt;width:79.650pt;height:57.3pt;mso-position-horizontal-relative:page;mso-position-vertical-relative:paragraph;z-index:4792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8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5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241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152;top:-175;width:346;height:350" type="#_x0000_t75" stroked="false">
                <v:imagedata r:id="rId244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8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Lucas tem 19 carrinhos e Marcos tem</w:t>
      </w:r>
      <w:r>
        <w:rPr>
          <w:color w:val="231F20"/>
          <w:spacing w:val="-1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Quantos carrinhos Lucas tem a mais que</w:t>
      </w:r>
      <w:r>
        <w:rPr>
          <w:color w:val="231F20"/>
          <w:spacing w:val="-1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45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jarra de suco da mãe de</w:t>
      </w:r>
      <w:r>
        <w:rPr>
          <w:color w:val="231F20"/>
          <w:spacing w:val="-1"/>
        </w:rPr>
        <w:t> </w:t>
      </w:r>
      <w:r>
        <w:rPr>
          <w:color w:val="231F20"/>
        </w:rPr>
        <w:t>Francisco.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212601pt;margin-top:7.006173pt;width:158.6394pt;height:158.640pt;mso-position-horizontal-relative:page;mso-position-vertical-relative:paragraph;z-index:4816;mso-wrap-distance-left:0;mso-wrap-distance-right:0" type="#_x0000_t75" stroked="false">
            <v:imagedata r:id="rId248" o:title=""/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/>
        <w:pict>
          <v:group style="position:absolute;margin-left:71.099998pt;margin-top:36.245831pt;width:73.150pt;height:104.3pt;mso-position-horizontal-relative:page;mso-position-vertical-relative:paragraph;z-index:4840" coordorigin="1422,725" coordsize="1463,2086">
            <v:group style="position:absolute;left:1432;top:1133;width:985;height:1662" coordorigin="1432,1133" coordsize="985,1662">
              <v:shape style="position:absolute;left:1432;top:1133;width:985;height:1662" coordorigin="1432,1133" coordsize="985,1662" path="m1432,1133l2417,1133,2417,2795,1432,2795,1432,1133xe" filled="false" stroked="true" strokeweight="1pt" strokecolor="#231f20">
                <v:path arrowok="t"/>
              </v:shape>
            </v:group>
            <v:group style="position:absolute;left:1432;top:735;width:1443;height:399" coordorigin="1432,735" coordsize="1443,399">
              <v:shape style="position:absolute;left:1432;top:735;width:1443;height:399" coordorigin="1432,735" coordsize="1443,399" path="m1432,1133l1988,735,2875,735,2417,1133e" filled="false" stroked="true" strokeweight="1pt" strokecolor="#231f20">
                <v:path arrowok="t"/>
              </v:shape>
            </v:group>
            <v:group style="position:absolute;left:2417;top:735;width:458;height:2066" coordorigin="2417,735" coordsize="458,2066">
              <v:shape style="position:absolute;left:2417;top:735;width:458;height:2066" coordorigin="2417,735" coordsize="458,2066" path="m2875,735l2875,2402,2417,2801e" filled="false" stroked="true" strokeweight="1pt" strokecolor="#231f20">
                <v:path arrowok="t"/>
              </v:shape>
            </v:group>
            <v:group style="position:absolute;left:1460;top:2395;width:1415;height:372" coordorigin="1460,2395" coordsize="1415,372">
              <v:shape style="position:absolute;left:1460;top:2395;width:1415;height:372" coordorigin="1460,2395" coordsize="1415,372" path="m1460,2767l1988,2395,2875,2395e" filled="false" stroked="true" strokeweight="1.0pt" strokecolor="#231f20">
                <v:path arrowok="t"/>
                <v:stroke dashstyle="dash"/>
              </v:shape>
            </v:group>
            <v:group style="position:absolute;left:1988;top:735;width:2;height:1661" coordorigin="1988,735" coordsize="2,1661">
              <v:shape style="position:absolute;left:1988;top:735;width:2;height:1661" coordorigin="1988,735" coordsize="0,1661" path="m1988,2395l1988,735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color w:val="231F20"/>
        </w:rPr>
        <w:t>Essa jarra lembra a forma de qual sólido</w:t>
      </w:r>
      <w:r>
        <w:rPr>
          <w:color w:val="231F20"/>
          <w:spacing w:val="-2"/>
        </w:rPr>
        <w:t> </w:t>
      </w:r>
      <w:r>
        <w:rPr>
          <w:color w:val="231F20"/>
        </w:rPr>
        <w:t>geométrico?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262001pt;margin-top:-36.563309pt;width:88.4pt;height:95.8pt;mso-position-horizontal-relative:page;mso-position-vertical-relative:paragraph;z-index:4864" coordorigin="1425,-731" coordsize="1768,1916">
            <v:group style="position:absolute;left:1435;top:-434;width:878;height:1609" coordorigin="1435,-434" coordsize="878,1609">
              <v:shape style="position:absolute;left:1435;top:-434;width:878;height:1609" coordorigin="1435,-434" coordsize="878,1609" path="m2313,1174l1435,-434e" filled="false" stroked="true" strokeweight="1pt" strokecolor="#231f20">
                <v:path arrowok="t"/>
              </v:shape>
            </v:group>
            <v:group style="position:absolute;left:2313;top:-440;width:870;height:1614" coordorigin="2313,-440" coordsize="870,1614">
              <v:shape style="position:absolute;left:2313;top:-440;width:870;height:1614" coordorigin="2313,-440" coordsize="870,1614" path="m2313,1174l3183,-440e" filled="false" stroked="true" strokeweight="1pt" strokecolor="#231f20">
                <v:path arrowok="t"/>
              </v:shape>
            </v:group>
            <v:group style="position:absolute;left:1440;top:-721;width:1744;height:288" coordorigin="1440,-721" coordsize="1744,288">
              <v:shape style="position:absolute;left:1440;top:-721;width:1744;height:288" coordorigin="1440,-721" coordsize="1744,288" path="m3183,-434l3167,-500,3115,-557,3032,-605,2924,-645,2861,-662,2795,-677,2724,-690,2650,-700,2573,-709,2494,-715,2414,-719,2333,-721,2252,-721,2172,-719,2092,-715,2014,-708,1938,-700,1866,-689,1797,-677,1732,-662,1672,-645,1569,-605,1493,-556,1449,-499,1440,-468,1441,-434e" filled="false" stroked="true" strokeweight="1pt" strokecolor="#231f20">
                <v:path arrowok="t"/>
              </v:shape>
            </v:group>
            <v:group style="position:absolute;left:1441;top:-440;width:1742;height:246" coordorigin="1441,-440" coordsize="1742,246">
              <v:shape style="position:absolute;left:1441;top:-440;width:1742;height:246" coordorigin="1441,-440" coordsize="1742,246" path="m3183,-440l3101,-371,2993,-313,2930,-288,2862,-267,2790,-248,2715,-232,2636,-218,2555,-208,2473,-201,2389,-196,2304,-195,2220,-196,2137,-200,2054,-207,1974,-217,1897,-230,1822,-246,1751,-265,1685,-287,1624,-311,1568,-339,1476,-403,1441,-440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538696pt;margin-top:-41.541656pt;width:70pt;height:105.75pt;mso-position-horizontal-relative:page;mso-position-vertical-relative:paragraph;z-index:4888" coordorigin="1431,-831" coordsize="1400,2115">
            <v:group style="position:absolute;left:1441;top:-632;width:1380;height:167" coordorigin="1441,-632" coordsize="1380,167">
              <v:shape style="position:absolute;left:1441;top:-632;width:1380;height:167" coordorigin="1441,-632" coordsize="1380,167" path="m1441,-632l1521,-574,1577,-549,1642,-528,1714,-509,1792,-494,1875,-482,1962,-474,2051,-468,2141,-466,2231,-467,2320,-472,2406,-480,2487,-491,2564,-506,2633,-524,2695,-546,2790,-600,2821,-632e" filled="false" stroked="true" strokeweight="1.0pt" strokecolor="#231f20">
                <v:path arrowok="t"/>
              </v:shape>
            </v:group>
            <v:group style="position:absolute;left:1441;top:-632;width:2;height:1740" coordorigin="1441,-632" coordsize="2,1740">
              <v:shape style="position:absolute;left:1441;top:-632;width:2;height:1740" coordorigin="1441,-632" coordsize="0,1740" path="m1441,-632l1441,1108e" filled="false" stroked="true" strokeweight="1pt" strokecolor="#231f20">
                <v:path arrowok="t"/>
              </v:shape>
            </v:group>
            <v:group style="position:absolute;left:2819;top:-632;width:2;height:1740" coordorigin="2819,-632" coordsize="2,1740">
              <v:shape style="position:absolute;left:2819;top:-632;width:2;height:1740" coordorigin="2819,-632" coordsize="0,1740" path="m2819,-632l2819,1108e" filled="false" stroked="true" strokeweight="1pt" strokecolor="#231f20">
                <v:path arrowok="t"/>
              </v:shape>
            </v:group>
            <v:group style="position:absolute;left:1441;top:-821;width:1380;height:189" coordorigin="1441,-821" coordsize="1380,189">
              <v:shape style="position:absolute;left:1441;top:-821;width:1380;height:189" coordorigin="1441,-821" coordsize="1380,189" path="m1441,-632l1516,-696,1629,-747,1696,-767,1769,-785,1847,-799,1929,-809,2013,-816,2098,-820,2184,-821,2269,-818,2353,-811,2433,-801,2510,-788,2581,-771,2646,-751,2703,-726,2792,-667,2821,-632e" filled="false" stroked="true" strokeweight="1.0pt" strokecolor="#231f20">
                <v:path arrowok="t"/>
              </v:shape>
            </v:group>
            <v:group style="position:absolute;left:1441;top:1108;width:1380;height:167" coordorigin="1441,1108" coordsize="1380,167">
              <v:shape style="position:absolute;left:1441;top:1108;width:1380;height:167" coordorigin="1441,1108" coordsize="1380,167" path="m1441,1108l1521,1167,1577,1191,1642,1213,1714,1231,1792,1246,1875,1258,1962,1267,2051,1272,2141,1274,2231,1273,2320,1268,2406,1260,2487,1249,2564,1234,2633,1216,2695,1194,2790,1140,2821,1108e" filled="false" stroked="true" strokeweight="1.0pt" strokecolor="#231f20">
                <v:path arrowok="t"/>
              </v:shape>
            </v:group>
            <v:group style="position:absolute;left:1441;top:909;width:1380;height:189" coordorigin="1441,909" coordsize="1380,189">
              <v:shape style="position:absolute;left:1441;top:909;width:1380;height:189" coordorigin="1441,909" coordsize="1380,189" path="m1441,1097l1516,1034,1629,983,1696,962,1769,945,1847,931,1929,920,2013,913,2098,909,2184,909,2269,912,2353,918,2433,928,2510,942,2581,959,2646,979,2703,1003,2792,1062,2821,1097e" filled="false" stroked="true" strokeweight="1.0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505798pt;margin-top:-39.206367pt;width:74.25pt;height:100.75pt;mso-position-horizontal-relative:page;mso-position-vertical-relative:paragraph;z-index:4912" coordorigin="1430,-784" coordsize="1485,2015">
            <v:group style="position:absolute;left:1440;top:-774;width:1464;height:723" coordorigin="1440,-774" coordsize="1464,723">
              <v:shape style="position:absolute;left:1440;top:-774;width:1464;height:723" coordorigin="1440,-774" coordsize="1464,723" path="m1803,-51l1440,-411,1797,-774,2535,-774,2904,-411,2535,-51,1803,-51xe" filled="false" stroked="true" strokeweight="1pt" strokecolor="#231f20">
                <v:path arrowok="t"/>
              </v:shape>
            </v:group>
            <v:group style="position:absolute;left:1440;top:-411;width:1465;height:1632" coordorigin="1440,-411" coordsize="1465,1632">
              <v:shape style="position:absolute;left:1440;top:-411;width:1465;height:1632" coordorigin="1440,-411" coordsize="1465,1632" path="m1440,-411l1440,870,1797,1221,2541,1221,2904,858,2899,-411e" filled="false" stroked="true" strokeweight="1pt" strokecolor="#231f20">
                <v:path arrowok="t"/>
              </v:shape>
            </v:group>
            <v:group style="position:absolute;left:1797;top:-51;width:6;height:1272" coordorigin="1797,-51" coordsize="6,1272">
              <v:shape style="position:absolute;left:1797;top:-51;width:6;height:1272" coordorigin="1797,-51" coordsize="6,1272" path="m1797,1221l1803,-51e" filled="false" stroked="true" strokeweight="1pt" strokecolor="#231f20">
                <v:path arrowok="t"/>
              </v:shape>
            </v:group>
            <v:group style="position:absolute;left:2535;top:-51;width:6;height:1272" coordorigin="2535,-51" coordsize="6,1272">
              <v:shape style="position:absolute;left:2535;top:-51;width:6;height:1272" coordorigin="2535,-51" coordsize="6,1272" path="m2535,-51l2541,1221e" filled="false" stroked="true" strokeweight="1pt" strokecolor="#231f20">
                <v:path arrowok="t"/>
              </v:shape>
            </v:group>
            <v:group style="position:absolute;left:1440;top:504;width:1465;height:366" coordorigin="1440,504" coordsize="1465,366">
              <v:shape style="position:absolute;left:1440;top:504;width:1465;height:366" coordorigin="1440,504" coordsize="1465,366" path="m1440,870l1800,504,2538,504,2904,858e" filled="false" stroked="true" strokeweight="1.0pt" strokecolor="#231f20">
                <v:path arrowok="t"/>
                <v:stroke dashstyle="dash"/>
              </v:shape>
            </v:group>
            <v:group style="position:absolute;left:1803;top:-774;width:2;height:723" coordorigin="1803,-774" coordsize="2,723">
              <v:shape style="position:absolute;left:1803;top:-774;width:2;height:723" coordorigin="1803,-774" coordsize="0,723" path="m1803,-51l1803,-774e" filled="false" stroked="true" strokeweight="1pt" strokecolor="#231f20">
                <v:path arrowok="t"/>
                <v:stroke dashstyle="dash"/>
              </v:shape>
            </v:group>
            <v:group style="position:absolute;left:2535;top:-774;width:2;height:723" coordorigin="2535,-774" coordsize="2,723">
              <v:shape style="position:absolute;left:2535;top:-774;width:2;height:723" coordorigin="2535,-774" coordsize="0,723" path="m2535,-51l2535,-774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46"/>
          <w:footerReference w:type="default" r:id="rId24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  <w:spacing w:val="-5"/>
        </w:rPr>
        <w:t>Fátima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comprou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seu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filho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berço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custou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seiscentos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noventa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dois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reais. </w:t>
      </w:r>
      <w:r>
        <w:rPr>
          <w:color w:val="231F20"/>
          <w:spacing w:val="-6"/>
        </w:rPr>
      </w:r>
      <w:r>
        <w:rPr>
          <w:color w:val="231F20"/>
        </w:rPr>
        <w:t>Quantos reais custou esse berço que Fátima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602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609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690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692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78pt;width:510.25pt;height:22.7pt;mso-position-horizontal-relative:page;mso-position-vertical-relative:paragraph;z-index:498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os potes de iogurte que quatro crianças</w:t>
      </w:r>
      <w:r>
        <w:rPr>
          <w:color w:val="231F20"/>
          <w:spacing w:val="-2"/>
        </w:rPr>
        <w:t> </w:t>
      </w:r>
      <w:r>
        <w:rPr>
          <w:color w:val="231F20"/>
        </w:rPr>
        <w:t>compraram.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9.538002pt;margin-top:9.538193pt;width:356.2pt;height:128.1pt;mso-position-horizontal-relative:page;mso-position-vertical-relative:paragraph;z-index:5008;mso-wrap-distance-left:0;mso-wrap-distance-right:0" coordorigin="2391,191" coordsize="7124,2562">
            <v:shape style="position:absolute;left:2835;top:1378;width:1075;height:1364" type="#_x0000_t75" stroked="false">
              <v:imagedata r:id="rId251" o:title=""/>
            </v:shape>
            <v:shape style="position:absolute;left:2889;top:1523;width:127;height:227" type="#_x0000_t75" stroked="false">
              <v:imagedata r:id="rId252" o:title=""/>
            </v:shape>
            <v:group style="position:absolute;left:2852;top:1559;width:180;height:1057" coordorigin="2852,1559" coordsize="180,1057">
              <v:shape style="position:absolute;left:2852;top:1559;width:180;height:1057" coordorigin="2852,1559" coordsize="180,1057" path="m2876,1559l2875,1672,2875,1797,2874,1880,2873,1960,2871,2041,2869,2124,2866,2210,2862,2298,2852,2418,2852,2477,2885,2559,2961,2604,3003,2616,2996,2557,2997,2495,3002,2429,3007,2356,3012,2272,3017,2186,3022,2096,3025,1999,3028,1951,3031,1904,3031,1861,3025,1827,3019,1816,3011,1806,3002,1797,2993,1786,2961,1731,2933,1672,2906,1613,2876,1559xe" filled="true" fillcolor="#ffffff" stroked="false">
                <v:path arrowok="t"/>
                <v:fill type="solid"/>
              </v:shape>
              <v:shape style="position:absolute;left:3014;top:1564;width:225;height:231" type="#_x0000_t75" stroked="false">
                <v:imagedata r:id="rId253" o:title=""/>
              </v:shape>
              <v:shape style="position:absolute;left:3675;top:1600;width:113;height:127" type="#_x0000_t75" stroked="false">
                <v:imagedata r:id="rId254" o:title=""/>
              </v:shape>
            </v:group>
            <v:group style="position:absolute;left:3047;top:1654;width:196;height:1058" coordorigin="3047,1654" coordsize="196,1058">
              <v:shape style="position:absolute;left:3047;top:1654;width:196;height:1058" coordorigin="3047,1654" coordsize="196,1058" path="m3229,1654l3225,1655,3143,1720,3105,1755,3071,1795,3077,1872,3078,1951,3075,2030,3071,2107,3066,2181,3066,2202,3070,2246,3071,2267,3063,2364,3060,2417,3057,2471,3054,2508,3050,2545,3047,2581,3048,2616,3051,2621,3055,2629,3057,2638,3052,2648,3096,2661,3174,2700,3211,2711,3212,2638,3214,2563,3217,2487,3219,2410,3222,2332,3224,2254,3225,2176,3227,2111,3233,2046,3239,1982,3243,1918,3242,1852,3237,1785,3232,1720,3229,1659,3229,1656,3229,1654xe" filled="true" fillcolor="#ffffff" stroked="false">
                <v:path arrowok="t"/>
                <v:fill type="solid"/>
              </v:shape>
            </v:group>
            <v:group style="position:absolute;left:3013;top:1799;width:49;height:831" coordorigin="3013,1799" coordsize="49,831">
              <v:shape style="position:absolute;left:3013;top:1799;width:49;height:831" coordorigin="3013,1799" coordsize="49,831" path="m3061,1799l3057,1800,3054,1806,3050,1811,3043,1813,3046,1890,3045,1969,3041,2048,3036,2127,3030,2204,3024,2279,3021,2348,3018,2414,3014,2476,3013,2537,3016,2593,3017,2605,3015,2624,3032,2558,3037,2486,3040,2413,3043,2344,3045,2322,3048,2300,3050,2279,3052,2258,3058,2165,3060,2084,3060,2013,3059,1945,3059,1877,3061,1804,3061,1801,3061,1799xe" filled="true" fillcolor="#ffffff" stroked="false">
                <v:path arrowok="t"/>
                <v:fill type="solid"/>
              </v:shape>
            </v:group>
            <v:group style="position:absolute;left:3447;top:2299;width:107;height:93" coordorigin="3447,2299" coordsize="107,93">
              <v:shape style="position:absolute;left:3447;top:2299;width:107;height:93" coordorigin="3447,2299" coordsize="107,93" path="m3449,2351l3448,2361,3448,2372,3447,2382,3447,2392,3489,2381,3494,2376,3498,2372,3509,2361,3471,2361,3449,2351xe" filled="true" fillcolor="#ffffff" stroked="false">
                <v:path arrowok="t"/>
                <v:fill type="solid"/>
              </v:shape>
              <v:shape style="position:absolute;left:3447;top:2299;width:107;height:93" coordorigin="3447,2299" coordsize="107,93" path="m3531,2299l3495,2360,3471,2361,3509,2361,3515,2355,3528,2342,3541,2328,3553,2314,3545,2311,3537,2306,3531,2299xe" filled="true" fillcolor="#ffffff" stroked="false">
                <v:path arrowok="t"/>
                <v:fill type="solid"/>
              </v:shape>
            </v:group>
            <v:group style="position:absolute;left:3048;top:1419;width:595;height:141" coordorigin="3048,1419" coordsize="595,141">
              <v:shape style="position:absolute;left:3048;top:1419;width:595;height:141" coordorigin="3048,1419" coordsize="595,141" path="m3642,1419l3563,1431,3486,1444,3411,1459,3336,1476,3263,1493,3191,1512,3048,1550,3059,1559,3072,1559,3098,1550,3115,1547,3166,1537,3198,1529,3229,1519,3261,1509,3293,1500,3328,1493,3399,1481,3433,1473,3444,1469,3464,1459,3474,1455,3518,1446,3563,1438,3605,1430,3642,1419xe" filled="true" fillcolor="#ffffff" stroked="false">
                <v:path arrowok="t"/>
                <v:fill type="solid"/>
              </v:shape>
            </v:group>
            <v:group style="position:absolute;left:3493;top:2647;width:53;height:22" coordorigin="3493,2647" coordsize="53,22">
              <v:shape style="position:absolute;left:3493;top:2647;width:53;height:22" coordorigin="3493,2647" coordsize="53,22" path="m3534,2647l3493,2669,3519,2659,3545,2650,3541,2649,3537,2648,3534,2647xe" filled="true" fillcolor="#ffffff" stroked="false">
                <v:path arrowok="t"/>
                <v:fill type="solid"/>
              </v:shape>
              <v:shape style="position:absolute;left:3590;top:2427;width:286;height:208" type="#_x0000_t75" stroked="false">
                <v:imagedata r:id="rId255" o:title=""/>
              </v:shape>
            </v:group>
            <v:group style="position:absolute;left:3226;top:1827;width:669;height:906" coordorigin="3226,1827" coordsize="669,906">
              <v:shape style="position:absolute;left:3226;top:1827;width:669;height:906" coordorigin="3226,1827" coordsize="669,906" path="m3254,2725l3244,2725,3247,2732,3260,2730,3254,272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379,1827l3342,1835,3309,1859,3281,1887,3256,1908,3256,1980,3250,2049,3242,2118,3238,2185,3238,2271,3235,2359,3233,2440,3231,2525,3231,2610,3234,2689,3234,2708,3229,2716,3226,2722,3234,2725,3254,2725,3241,2713,3234,2689,3239,2664,3254,2645,3256,2633,3258,2620,3259,2608,3244,2589,3239,2565,3245,2542,3265,2525,3267,2452,3266,2378,3265,2305,3263,2231,3262,2158,3266,2138,3276,2124,3291,2115,3308,2112,3312,2067,3329,1980,3364,1921,3388,1915,3895,1915,3895,1914,3894,1908,3669,1908,3659,1904,3465,1904,3441,1885,3424,1860,3405,1838,3379,1827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83,2348l3860,2348,3859,2349,3863,2359,3865,2369,3864,2379,3862,2389,3869,2396,3875,2406,3877,2417,3879,2401,3880,2385,3882,2370,3882,2359,3882,2356,3883,2348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83,2325l3818,2325,3832,2327,3843,2332,3852,2339,3859,2348,3860,2348,3883,2348,3883,232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91,1987l3715,1987,3745,1990,3773,2001,3797,2019,3812,2022,3824,2028,3834,2038,3840,2053,3847,2106,3845,2158,3834,2208,3814,2257,3807,2275,3800,2293,3792,2310,3785,2326,3796,2326,3807,2325,3818,2325,3883,2325,3884,2293,3884,2271,3884,2208,3885,2133,3887,2054,3890,2011,3891,1987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671,1995l3473,1995,3494,1997,3514,2008,3527,2028,3532,2040,3536,2051,3539,2063,3542,2061,3545,2060,3548,2059,3557,2048,3569,2042,3581,2039,3595,2039,3637,2011,3659,1999,3671,199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595,2039l3581,2039,3595,2039,3595,2039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95,1915l3388,1915,3413,1921,3430,1939,3437,1954,3443,1970,3448,1986,3453,2002,3473,1995,3671,1995,3683,1991,3715,1987,3891,1987,3893,1961,3895,191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773,1828l3734,1851,3701,1883,3669,1908,3894,1908,3891,1886,3880,1872,3859,1855,3838,1840,3823,1831,3773,1828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556,1854l3529,1858,3507,1870,3487,1886,3465,1904,3659,1904,3642,1897,3615,1879,3587,1862,3556,1854xe" filled="true" fillcolor="#ffffff" stroked="false">
                <v:path arrowok="t"/>
                <v:fill type="solid"/>
              </v:shape>
              <v:shape style="position:absolute;left:4521;top:762;width:1333;height:1982" type="#_x0000_t75" stroked="false">
                <v:imagedata r:id="rId256" o:title=""/>
              </v:shape>
            </v:group>
            <v:group style="position:absolute;left:6539;top:191;width:1228;height:2560" coordorigin="6539,191" coordsize="1228,2560">
              <v:shape style="position:absolute;left:6539;top:191;width:1228;height:2560" coordorigin="6539,191" coordsize="1228,2560" path="m7322,231l7236,231,7205,251,7134,271,7064,311,6994,331,6926,371,6860,411,6860,431,6861,471,6860,491,6856,531,6800,551,6739,591,6677,651,6618,691,6597,691,6575,711,6556,731,6545,751,6539,791,6540,831,6543,891,6545,951,6545,2231,6543,2291,6540,2351,6539,2411,6545,2451,6556,2471,6576,2491,6598,2511,6618,2531,6656,2571,6691,2611,6726,2651,6765,2691,6785,2711,6832,2751,6934,2751,6964,2731,7044,2731,7201,2691,6882,2691,6878,2671,6813,2671,6780,2651,6750,2631,6720,2591,6692,2571,6664,2531,6636,2511,6612,2471,6597,2431,6593,2411,6591,2391,6590,2371,6588,2351,6583,2291,6579,2211,6576,2131,6574,2071,6572,1991,6571,1911,6571,1851,6571,1731,6571,1511,6571,1231,6571,1171,6572,1091,6573,1011,6575,931,6577,851,6580,771,6689,731,6753,711,6644,711,6679,671,6718,651,6761,611,6804,591,6819,571,6835,571,6852,551,6869,551,7011,511,6895,511,6891,491,6889,471,6890,451,6895,431,6904,411,6916,411,6929,391,6942,391,7013,351,7090,331,7168,291,7247,271,7322,23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13,431l7231,431,7211,451,7187,471,7162,491,7218,491,7290,511,7358,531,7493,611,7561,631,7633,651,7625,671,6794,671,6743,691,7491,691,7568,711,7719,711,7730,771,7736,851,7739,931,7738,1011,7737,1071,7736,1151,7736,1231,7736,1311,7735,1391,7734,1471,7733,1571,7732,1651,7730,1731,7728,1811,7726,1891,7724,1971,7721,2051,7718,2131,7714,2211,7711,2291,7707,2371,7702,2431,7698,2511,7132,2651,7049,2651,6882,2691,7201,2691,7745,2551,7746,2471,7747,2391,7748,2311,7749,2231,7751,2071,7757,1671,7760,1511,7761,1431,7762,1331,7763,1251,7764,1091,7765,1011,7766,931,7766,871,7766,791,7767,671,7708,631,7675,611,7620,611,7545,591,7472,551,7399,531,7325,491,7249,471,7266,451,7313,43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6886,711l6843,711,6843,731,6847,811,6849,891,6850,971,6850,1011,6850,1071,6850,1131,6849,1211,6847,1291,6845,1371,6842,1451,6840,1531,6834,1671,6832,1751,6831,1851,6829,2011,6828,2091,6826,2171,6822,2251,6821,2331,6819,2431,6818,2511,6816,2591,6813,2671,6878,2671,6870,2631,6862,2571,6857,2511,6856,2451,6856,2391,6856,2311,6857,2231,6858,2151,6859,2071,6860,1991,6862,1911,6863,1831,6865,1751,6867,1671,6869,1591,6876,1271,6878,1191,6880,1111,6881,1031,6883,951,6884,871,6885,791,6886,71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6833,691l6695,691,6644,711,6813,711,6833,6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027,691l6833,691,6841,711,6955,711,7027,6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218,491l7136,491,6921,611,6851,671,7525,671,7491,651,6938,651,6967,631,7001,611,7072,571,7182,511,7218,4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97,411l7344,411,7388,451,7434,471,7478,511,7547,551,7599,591,7620,611,7675,611,7643,591,7574,531,7505,491,7439,431,7408,431,7397,41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44,191l7332,191,7326,211,7297,211,7266,231,7322,231,7328,271,7326,291,7323,331,7326,371,7258,391,7189,431,7046,471,6895,511,7011,511,7151,471,7218,431,7313,431,7331,411,7391,411,7390,391,7347,391,7347,371,7357,311,7357,291,7356,291,7359,271,7394,271,7389,211,7344,1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94,271l7369,271,7369,331,7370,351,7371,371,7368,391,7390,391,7387,331,7394,271xe" filled="true" fillcolor="#231f20" stroked="false">
                <v:path arrowok="t"/>
                <v:fill type="solid"/>
              </v:shape>
            </v:group>
            <v:group style="position:absolute;left:6889;top:226;width:440;height:277" coordorigin="6889,226" coordsize="440,277">
              <v:shape style="position:absolute;left:6889;top:226;width:440;height:277" coordorigin="6889,226" coordsize="440,277" path="m7322,226l7247,257,7090,318,7013,349,6929,387,6889,456,6891,482,6895,502,6971,483,7046,462,7118,438,7189,414,7258,387,7326,359,7323,326,7326,288,7328,253,7322,226xe" filled="true" fillcolor="#ffffff" stroked="false">
                <v:path arrowok="t"/>
                <v:fill type="solid"/>
              </v:shape>
              <v:shape style="position:absolute;left:7249;top:252;width:371;height:358" type="#_x0000_t75" stroked="false">
                <v:imagedata r:id="rId257" o:title=""/>
              </v:shape>
            </v:group>
            <v:group style="position:absolute;left:6644;top:429;width:587;height:272" coordorigin="6644,429" coordsize="587,272">
              <v:shape style="position:absolute;left:6644;top:429;width:587;height:272" coordorigin="6644,429" coordsize="587,272" path="m7231,429l7218,429,7151,454,7081,478,7011,500,6940,520,6869,536,6852,543,6835,555,6819,568,6804,580,6761,608,6718,637,6679,668,6644,700,6695,687,6743,672,6794,659,6851,653,6921,609,6993,565,7065,524,7136,485,7162,473,7187,461,7211,447,7231,429xe" filled="true" fillcolor="#ffffff" stroked="false">
                <v:path arrowok="t"/>
                <v:fill type="solid"/>
              </v:shape>
            </v:group>
            <v:group style="position:absolute;left:6938;top:472;width:695;height:188" coordorigin="6938,472" coordsize="695,188">
              <v:shape style="position:absolute;left:6938;top:472;width:695;height:188" coordorigin="6938,472" coordsize="695,188" path="m7608,639l7194,639,7282,639,7370,641,7456,644,7491,647,7558,655,7590,657,7601,658,7613,659,7625,657,7633,649,7608,639xe" filled="true" fillcolor="#ffffff" stroked="false">
                <v:path arrowok="t"/>
                <v:fill type="solid"/>
              </v:shape>
              <v:shape style="position:absolute;left:6938;top:472;width:695;height:188" coordorigin="6938,472" coordsize="695,188" path="m7218,472l7109,540,7072,562,7001,601,6967,623,6938,649,7020,644,7106,641,7194,639,7608,639,7561,622,7493,592,7358,529,7290,499,7218,472xe" filled="true" fillcolor="#ffffff" stroked="false">
                <v:path arrowok="t"/>
                <v:fill type="solid"/>
              </v:shape>
            </v:group>
            <v:group style="position:absolute;left:6856;top:677;width:883;height:2005" coordorigin="6856,677" coordsize="883,2005">
              <v:shape style="position:absolute;left:6856;top:677;width:883;height:2005" coordorigin="6856,677" coordsize="883,2005" path="m7178,677l7101,679,7027,683,6955,692,6886,705,6885,781,6884,858,6883,935,6881,1013,6880,1092,6878,1171,6876,1251,6867,1654,6865,1735,6863,1840,6860,1976,6859,2056,6858,2136,6857,2215,6856,2293,6856,2371,6856,2449,6857,2509,6862,2569,6870,2627,6882,2682,7049,2651,7215,2618,7378,2582,7539,2545,7697,2505,7702,2428,7707,2351,7711,2273,7714,2195,7718,2116,7721,2036,7724,1956,7726,1875,7727,1840,6929,1840,6919,1825,6916,1807,6916,1767,6914,1694,6914,1618,6915,1541,6917,1462,6920,1384,6923,1304,6926,1224,6928,1145,6929,1071,6929,990,7007,986,7088,984,7419,981,7499,979,7577,977,7614,974,7652,972,7738,972,7739,916,7736,841,7730,768,7719,696,7645,694,7334,680,7255,677,7178,677xe" filled="true" fillcolor="#ffffff" stroked="false">
                <v:path arrowok="t"/>
                <v:fill type="solid"/>
              </v:shape>
              <v:shape style="position:absolute;left:6856;top:677;width:883;height:2005" coordorigin="6856,677" coordsize="883,2005" path="m7738,972l7652,972,7687,977,7715,994,7717,1071,7719,1148,7720,1224,7720,1307,7719,1384,7718,1462,7716,1542,7715,1619,7713,1695,7710,1771,7617,1790,7516,1793,7434,1798,7093,1829,7010,1835,6929,1840,7727,1840,7730,1713,7732,1632,7733,1551,7734,1469,7735,1384,7736,1304,7736,1145,7737,1067,7738,994,7738,972xe" filled="true" fillcolor="#ffffff" stroked="false">
                <v:path arrowok="t"/>
                <v:fill type="solid"/>
              </v:shape>
            </v:group>
            <v:group style="position:absolute;left:6571;top:688;width:280;height:1964" coordorigin="6571,688" coordsize="280,1964">
              <v:shape style="position:absolute;left:6571;top:688;width:280;height:1964" coordorigin="6571,688" coordsize="280,1964" path="m6833,688l6813,692,6753,707,6689,721,6628,735,6577,832,6575,912,6573,992,6572,1073,6571,1154,6571,1235,6571,1517,6571,1751,6571,1837,6572,1973,6574,2052,6576,2129,6579,2205,6583,2277,6588,2345,6590,2367,6597,2427,6636,2491,6720,2583,6780,2636,6813,2651,6816,2573,6818,2491,6819,2410,6821,2329,6822,2245,6826,2159,6828,2083,6829,2003,6831,1837,6832,1751,6834,1663,6840,1517,6842,1441,6845,1363,6847,1283,6849,1203,6850,1122,6851,1041,6850,962,6849,883,6847,806,6843,731,6843,707,6841,693,6833,688xe" filled="true" fillcolor="#ffffff" stroked="false">
                <v:path arrowok="t"/>
                <v:fill type="solid"/>
              </v:shape>
            </v:group>
            <v:group style="position:absolute;left:6914;top:972;width:807;height:868" coordorigin="6914,972" coordsize="807,868">
              <v:shape style="position:absolute;left:6914;top:972;width:807;height:868" coordorigin="6914,972" coordsize="807,868" path="m7652,972l7614,974,7577,977,7499,979,7419,981,7088,984,7007,986,6929,990,6929,1071,6928,1145,6925,1226,6923,1305,6920,1384,6917,1463,6915,1541,6914,1618,6914,1672,6914,1695,6916,1757,6916,1775,6916,1807,6919,1825,6929,1840,7010,1835,7093,1829,7434,1799,7516,1793,7617,1790,7665,1785,7669,1784,6968,1784,6962,1706,6958,1629,6956,1552,6956,1462,6957,1397,6960,1244,6961,1171,6961,1089,6959,1016,7624,1003,7642,1001,7660,1000,7715,1000,7715,994,7687,977,7652,972xe" filled="true" fillcolor="#231f20" stroked="false">
                <v:path arrowok="t"/>
                <v:fill type="solid"/>
              </v:shape>
              <v:shape style="position:absolute;left:6914;top:972;width:807;height:868" coordorigin="6914,972" coordsize="807,868" path="m7715,1000l7660,1000,7677,1001,7693,1007,7696,1089,7697,1171,7698,1255,7697,1338,7696,1422,7694,1506,7690,1672,7689,1754,6968,1784,7669,1784,7713,1694,7715,1618,7716,1541,7718,1462,7719,1384,7720,1305,7720,1224,7719,1148,7717,1071,7715,1000xe" filled="true" fillcolor="#231f20" stroked="false">
                <v:path arrowok="t"/>
                <v:fill type="solid"/>
              </v:shape>
              <v:shape style="position:absolute;left:8496;top:1356;width:669;height:1380" type="#_x0000_t75" stroked="false">
                <v:imagedata r:id="rId258" o:title=""/>
              </v:shape>
            </v:group>
            <v:group style="position:absolute;left:2399;top:2745;width:7108;height:2" coordorigin="2399,2745" coordsize="7108,2">
              <v:shape style="position:absolute;left:2399;top:2745;width:7108;height:2" coordorigin="2399,2745" coordsize="7108,0" path="m2399,2745l9507,2745e" filled="false" stroked="true" strokeweight="0pt" strokecolor="#ffffff">
                <v:path arrowok="t"/>
              </v:shape>
            </v:group>
            <v:group style="position:absolute;left:2399;top:2745;width:7108;height:2" coordorigin="2399,2745" coordsize="7108,2">
              <v:shape style="position:absolute;left:2399;top:2745;width:7108;height:2" coordorigin="2399,2745" coordsize="7108,0" path="m2399,2745l9507,2745e" filled="false" stroked="true" strokeweight=".76pt" strokecolor="#231f20">
                <v:path arrowok="t"/>
              </v:shape>
            </v:group>
            <w10:wrap type="topAndBottom"/>
          </v:group>
        </w:pict>
      </w:r>
    </w:p>
    <w:p>
      <w:pPr>
        <w:tabs>
          <w:tab w:pos="4157" w:val="left" w:leader="none"/>
          <w:tab w:pos="6103" w:val="left" w:leader="none"/>
          <w:tab w:pos="7783" w:val="left" w:leader="none"/>
        </w:tabs>
        <w:spacing w:before="33"/>
        <w:ind w:left="240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color w:val="231F20"/>
          <w:sz w:val="21"/>
        </w:rPr>
        <w:t>Carla</w:t>
        <w:tab/>
        <w:t>Paulo</w:t>
        <w:tab/>
        <w:t>Marisa</w:t>
        <w:tab/>
        <w:t>José</w:t>
      </w:r>
      <w:r>
        <w:rPr>
          <w:rFonts w:ascii="Arial" w:hAnsi="Arial"/>
          <w:sz w:val="21"/>
        </w:rPr>
      </w:r>
    </w:p>
    <w:p>
      <w:pPr>
        <w:spacing w:line="240" w:lineRule="auto" w:before="3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Qual foi a criança que comprou o maior pote de</w:t>
      </w:r>
      <w:r>
        <w:rPr>
          <w:color w:val="231F20"/>
          <w:spacing w:val="-2"/>
        </w:rPr>
        <w:t> </w:t>
      </w:r>
      <w:r>
        <w:rPr>
          <w:color w:val="231F20"/>
        </w:rPr>
        <w:t>iogurte?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José.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Marisa.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Paulo.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49"/>
          <w:footerReference w:type="default" r:id="rId250"/>
          <w:pgSz w:w="11910" w:h="16840"/>
          <w:pgMar w:header="417" w:footer="524" w:top="1300" w:bottom="720" w:left="740" w:right="740"/>
          <w:pgNumType w:start="2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Observe abaixo a tabela com o resultado de uma pesquisa feita com algumas crianças sobre os esportes que</w:t>
      </w:r>
      <w:r>
        <w:rPr>
          <w:color w:val="231F20"/>
          <w:spacing w:val="-1"/>
        </w:rPr>
        <w:t> </w:t>
      </w:r>
      <w:r>
        <w:rPr>
          <w:color w:val="231F20"/>
        </w:rPr>
        <w:t>praticam.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4337"/>
      </w:tblGrid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ESPORTE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520" w:right="52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14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sz w:val="28"/>
              </w:rPr>
              <w:t>CRIANÇAS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4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FUTEBOL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80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VÔLEI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BASQUETE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66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pacing w:val="-6"/>
                <w:sz w:val="28"/>
              </w:rPr>
              <w:t>NATAÇÃO</w:t>
            </w:r>
            <w:r>
              <w:rPr>
                <w:rFonts w:ascii="Arial" w:hAnsi="Arial"/>
                <w:spacing w:val="-6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38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quantas crianças praticam</w:t>
      </w:r>
      <w:r>
        <w:rPr>
          <w:color w:val="231F20"/>
          <w:spacing w:val="-2"/>
        </w:rPr>
        <w:t> </w:t>
      </w:r>
      <w:r>
        <w:rPr>
          <w:color w:val="231F20"/>
        </w:rPr>
        <w:t>vôlei?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5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70.613998pt;margin-top:47.621822pt;width:98.65pt;height:131pt;mso-position-horizontal-relative:page;mso-position-vertical-relative:paragraph;z-index:5104" coordorigin="1412,952" coordsize="1973,2620">
            <v:shape style="position:absolute;left:1412;top:952;width:1973;height:2620" coordorigin="1412,952" coordsize="1973,2620" path="m3167,3492l3124,3492,3149,3532,3179,3552,3214,3572,3251,3572,3252,3552,3218,3552,3196,3532,3174,3532,3149,3512,3167,34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973,3372l2927,3372,2974,3392,3016,3412,2959,3452,2934,3472,2914,3492,2948,3512,3014,3532,3048,3552,3049,3512,2988,3512,2964,3492,2939,3492,2954,3472,2973,3452,2992,3432,3038,3432,3035,3412,3149,3412,3102,3392,3016,3392,2973,33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97,3412l3142,3412,3190,3432,3232,3452,3239,3472,3239,3512,3238,3532,3239,3552,3252,3552,3254,3512,3258,3492,3264,3452,3270,3452,3298,3432,3239,3432,3197,34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38,3432l3022,3432,3026,3472,3027,3492,3035,3512,3049,3512,3044,3472,3038,34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34,3392l2822,3392,2830,3432,2834,3452,2838,3472,2757,3472,2789,3492,2857,3492,2856,3472,2847,3432,2837,3412,2834,33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232,3452l3203,3452,3153,3492,3190,3492,3213,3472,3232,34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22,3352l2596,3352,2609,3372,2615,3392,2618,3412,2621,3452,2600,3452,2640,3472,2638,3432,2630,3412,2623,3372,2622,33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06,3212l2805,3252,2810,3292,2813,3332,2806,3352,2760,3352,2806,3372,2784,3392,2757,3412,2733,3432,2723,3472,2813,3472,2767,3452,2742,3452,2757,3432,2791,3412,2806,3392,2834,3392,2831,3372,2885,3372,2844,3352,2868,3332,2831,3332,2827,3312,2824,3292,2823,3252,2825,3232,2837,3232,2806,32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15,3452l3279,3452,3292,3472,3321,3472,3315,34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76,3432l2532,3432,2565,3452,2597,3452,2576,34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68,3212l2638,3212,2660,3232,2681,3232,2704,3252,2688,3272,2667,3272,2645,3292,2628,3312,2549,3312,2589,3332,2569,3352,2521,3392,2500,3432,2532,3432,2544,3392,2560,3392,2579,3372,2596,3352,2622,3352,2621,3332,2628,3332,2653,3312,2682,3292,2710,3272,2729,3252,2697,3232,2668,32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277,3312l3267,3332,3262,3372,3254,3412,3239,3432,3270,3432,3274,3392,3278,3372,3283,3352,3289,3332,3311,3332,3277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56,3412l3296,3412,3270,3432,3327,3432,3356,34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57,3312l2317,3312,2290,3332,2315,3352,2344,3372,2377,3392,2411,3412,2418,3392,2399,3392,2375,3372,2352,3372,2332,3352,2316,3332,2337,3332,2357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11,3332l3329,3352,3347,3372,3366,3392,3344,3392,3321,3412,3385,3412,3370,3372,3344,3352,3311,33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30,3292l2392,3292,2406,3312,2406,3332,2401,3372,2399,3392,2418,3392,2418,3352,2419,3312,2430,32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29,3252l3022,3292,3022,3313,3023,3352,3016,3392,3060,3392,3084,3372,3048,3372,3041,3352,3040,3332,3042,3312,3041,3272,3063,3272,3029,32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10,3352l3091,3352,3067,3372,3084,3372,3110,33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68,3332l2621,3332,2666,3352,2712,3352,2668,33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24,3313l3112,3352,3133,3352,3149,3332,3124,3313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70,3232l2825,3232,2848,3252,2870,3252,2891,3272,2914,3272,2896,3292,2877,3312,2855,3332,2868,3332,2895,3312,2921,3292,2939,3272,2870,32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24,3312l3123,3312,3124,3313,3124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85,3172l2271,3172,2300,3212,2332,3232,2366,3252,2399,3272,2371,3292,2344,3312,2375,3312,2392,3292,2476,3292,2443,3272,2405,3272,2367,3232,2330,3212,2298,3192,2285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14,3292l2467,3292,2508,3312,2555,3312,2514,32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38,3192l2602,3192,2602,3212,2603,3252,2602,3292,2596,3312,2628,3312,2618,3292,2615,3272,2615,3232,2615,3212,2668,3212,2638,31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63,3272l3041,3272,3063,3292,3082,3292,3101,3312,3123,3312,3094,3292,3063,32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890,1228l1850,1252,1720,1372,1656,1412,1593,1472,1531,1532,1471,1572,1412,1632,1451,1712,1528,1832,1567,1912,1606,1972,1722,2192,1800,2312,1838,2392,1877,2452,1915,2532,1954,2592,1992,2672,2030,2732,2068,2812,2105,2872,2142,2952,2179,3012,2216,3092,2252,3152,2221,3172,2191,3192,2163,3192,2138,3212,2168,3232,2199,3252,2230,3272,2265,3292,2265,3272,2252,3272,2228,3252,2205,3252,2186,3232,2170,3212,2190,3212,2209,3192,2228,3172,2285,3172,2271,3152,2259,3152,2240,3092,2248,3052,2220,3052,2180,2972,2139,2912,2099,2832,2058,2772,2018,2692,1978,2632,1938,2552,1898,2492,1819,2332,1779,2272,1740,2192,1700,2132,1661,2052,1622,1992,1582,1912,1425,1632,1438,1632,1553,1512,1611,1472,1669,1412,1728,1372,1787,1312,1846,1272,1890,1228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71,3172l2246,3172,2252,3192,2253,3212,2252,3252,2252,3272,2265,3272,2269,3232,2272,3212,2271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43,3132l2433,3172,2427,3212,2420,3232,2405,3272,2471,3272,2496,3252,2430,3252,2436,3232,2441,3212,2445,3192,2449,3172,2506,3172,2476,3152,2443,31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06,3172l2473,3172,2491,3192,2507,3212,2526,3212,2506,3232,2482,3252,2522,3252,2551,3232,2531,3212,2506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97,3012l2285,3032,2270,3112,2259,3152,2305,3152,2338,3132,2284,3132,2287,3112,2292,3072,2298,3052,2303,3032,2327,3032,2297,30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71,3112l2337,3112,2312,3132,2338,3132,2371,31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27,3032l2303,3032,2322,3052,2360,3092,2379,3092,2359,3112,2405,3112,2381,3092,2355,3052,2327,30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20,1632l2208,1632,2209,1712,2210,1792,2211,1872,2213,1932,2213,2012,2215,2132,2216,2272,2218,2552,2220,2912,2220,3052,2240,3052,2236,2972,2233,2892,2230,2832,2228,2752,2226,2672,2225,2592,2224,2512,2223,2432,2223,2352,2223,2252,2222,2112,2222,1952,2222,1892,2222,1792,2221,1712,2220,16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54,3020l2240,3052,2248,3052,2254,3020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66,2995l2256,3012,2254,3020,2266,2995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34,1229l2624,1312,2689,1352,2752,1412,2815,1472,2876,1512,2934,1572,2990,1612,2058,1612,1981,1632,2997,1632,2960,1692,2923,1772,2885,1852,2848,1912,2810,1992,2772,2052,2734,2132,2695,2192,2657,2272,2542,2472,2504,2552,2465,2612,2389,2772,2352,2832,2314,2912,2277,2972,2266,2995,2291,2952,2329,2892,2366,2812,2405,2752,2443,2672,2482,2612,2560,2452,2678,2252,2717,2172,2756,2112,2795,2032,2833,1972,2871,1892,2908,1832,2945,1752,2981,1692,3016,1612,2956,1572,2894,1512,2832,1472,2706,1352,2642,1312,2534,1229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671,1612l1515,1612,1438,1632,1749,1632,1671,16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42,972l2208,972,2208,1612,2220,1612,2221,1532,2221,1452,2219,1372,2215,1232,2214,1152,2213,1072,2214,992,2269,992,2242,9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86,1186l2514,1212,2534,1229,2496,1192,2486,1186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943,1187l1906,1212,1890,1228,1916,1212,1943,1187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08,952l2190,972,2163,992,2135,1012,2112,1052,2047,1092,1943,1187,2026,1132,2086,1072,2147,1032,2208,972,2242,972,2208,9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69,992l2237,992,2261,1012,2285,1032,2309,1052,2370,1092,2432,1152,2486,1186,2386,1092,2351,1072,2296,1012,2269,99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Qual dos objetos abaixo tem a forma que lembra um</w:t>
      </w:r>
      <w:r>
        <w:rPr>
          <w:color w:val="231F20"/>
          <w:spacing w:val="-2"/>
        </w:rPr>
        <w:t> </w:t>
      </w:r>
      <w:r>
        <w:rPr>
          <w:color w:val="231F20"/>
        </w:rPr>
        <w:t>triângulo?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316" w:lineRule="exact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2.620499pt;margin-top:-46.387661pt;width:108.847pt;height:108.847pt;mso-position-horizontal-relative:page;mso-position-vertical-relative:paragraph;z-index:5128" type="#_x0000_t75" stroked="false">
            <v:imagedata r:id="rId261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43.238152pt;width:102.8pt;height:102.55pt;mso-position-horizontal-relative:page;mso-position-vertical-relative:paragraph;z-index:5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088997pt;margin-top:-48.52116pt;width:138.1pt;height:119.7pt;mso-position-horizontal-relative:page;mso-position-vertical-relative:paragraph;z-index:5152" coordorigin="1422,-970" coordsize="2762,2394">
            <v:group style="position:absolute;left:2435;top:0;width:646;height:451" coordorigin="2435,0" coordsize="646,451">
              <v:shape style="position:absolute;left:2435;top:0;width:646;height:451" coordorigin="2435,0" coordsize="646,451" path="m2901,218l2688,218,2694,219,2694,451,2901,451,2901,218xe" filled="true" fillcolor="#231f20" stroked="false">
                <v:path arrowok="t"/>
                <v:fill type="solid"/>
              </v:shape>
              <v:shape style="position:absolute;left:2435;top:0;width:646;height:451" coordorigin="2435,0" coordsize="646,451" path="m2774,0l2724,20,2683,63,2435,436,2472,449,2536,434,2584,374,2650,275,2659,260,2688,218,2901,218,2901,161,3042,161,2922,64,2880,30,2828,3,2774,0xe" filled="true" fillcolor="#231f20" stroked="false">
                <v:path arrowok="t"/>
                <v:fill type="solid"/>
              </v:shape>
              <v:shape style="position:absolute;left:2435;top:0;width:646;height:451" coordorigin="2435,0" coordsize="646,451" path="m3042,161l2901,161,2941,193,2960,209,2991,282,2991,438,3027,430,3055,413,3073,386,3080,352,3080,275,3080,251,3062,181,3047,166,3042,161xe" filled="true" fillcolor="#231f20" stroked="false">
                <v:path arrowok="t"/>
                <v:fill type="solid"/>
              </v:shape>
            </v:group>
            <v:group style="position:absolute;left:2416;top:480;width:709;height:539" coordorigin="2416,480" coordsize="709,539">
              <v:shape style="position:absolute;left:2416;top:480;width:709;height:539" coordorigin="2416,480" coordsize="709,539" path="m2917,530l2798,530,3072,1018,3076,1017,3079,1016,3081,1015,3109,989,3124,955,3124,917,3110,877,2924,544,2917,530xe" filled="true" fillcolor="#231f20" stroked="false">
                <v:path arrowok="t"/>
                <v:fill type="solid"/>
              </v:shape>
              <v:shape style="position:absolute;left:2416;top:480;width:709;height:539" coordorigin="2416,480" coordsize="709,539" path="m2894,480l2700,480,2694,494,2689,507,2684,519,2678,531,2426,985,2421,995,2416,1005,2456,1018,2496,1014,2530,994,2557,961,2787,548,2792,540,2798,530,2917,530,2916,529,2909,513,2901,497,2894,480xe" filled="true" fillcolor="#231f20" stroked="false">
                <v:path arrowok="t"/>
                <v:fill type="solid"/>
              </v:shape>
            </v:group>
            <v:group style="position:absolute;left:2668;top:837;width:227;height:368" coordorigin="2668,837" coordsize="227,368">
              <v:shape style="position:absolute;left:2668;top:837;width:227;height:368" coordorigin="2668,837" coordsize="227,368" path="m2864,837l2696,837,2668,1204,2895,1204,2864,837xe" filled="true" fillcolor="#231f20" stroked="false">
                <v:path arrowok="t"/>
                <v:fill type="solid"/>
              </v:shape>
            </v:group>
            <v:group style="position:absolute;left:3260;top:836;width:392;height:370" coordorigin="3260,836" coordsize="392,370">
              <v:shape style="position:absolute;left:3260;top:836;width:392;height:370" coordorigin="3260,836" coordsize="392,370" path="m3260,836l3262,843,3262,845,3357,1054,3389,1123,3424,1198,3437,1205,3492,1205,3639,1205,3644,1204,3652,1203,3429,843,3421,837,3377,836,3260,836xe" filled="true" fillcolor="#231f20" stroked="false">
                <v:path arrowok="t"/>
                <v:fill type="solid"/>
              </v:shape>
            </v:group>
            <v:group style="position:absolute;left:2999;top:836;width:276;height:369" coordorigin="2999,836" coordsize="276,369">
              <v:shape style="position:absolute;left:2999;top:836;width:276;height:369" coordorigin="2999,836" coordsize="276,369" path="m3003,954l2999,956,3047,1205,3275,1205,3255,1149,3248,1131,3222,1057,3063,1057,3003,954xe" filled="true" fillcolor="#231f20" stroked="false">
                <v:path arrowok="t"/>
                <v:fill type="solid"/>
              </v:shape>
              <v:shape style="position:absolute;left:2999;top:836;width:276;height:369" coordorigin="2999,836" coordsize="276,369" path="m3134,836l3122,840,3139,869,3151,898,3156,930,3152,963,3139,995,3119,1020,3094,1041,3063,1057,3222,1057,3175,923,3151,854,3147,845,3142,839,3134,836xe" filled="true" fillcolor="#231f20" stroked="false">
                <v:path arrowok="t"/>
                <v:fill type="solid"/>
              </v:shape>
            </v:group>
            <v:group style="position:absolute;left:1907;top:834;width:396;height:368" coordorigin="1907,834" coordsize="396,368">
              <v:shape style="position:absolute;left:1907;top:834;width:396;height:368" coordorigin="1907,834" coordsize="396,368" path="m2132,1201l2064,1201,2131,1202,2132,1201xe" filled="true" fillcolor="#231f20" stroked="false">
                <v:path arrowok="t"/>
                <v:fill type="solid"/>
              </v:shape>
              <v:shape style="position:absolute;left:1907;top:834;width:396;height:368" coordorigin="1907,834" coordsize="396,368" path="m2302,834l2181,834,2109,874,2064,947,1907,1201,2132,1201,2138,1196,2173,1118,2302,834xe" filled="true" fillcolor="#231f20" stroked="false">
                <v:path arrowok="t"/>
                <v:fill type="solid"/>
              </v:shape>
            </v:group>
            <v:group style="position:absolute;left:2287;top:834;width:262;height:371" coordorigin="2287,834" coordsize="262,371">
              <v:shape style="position:absolute;left:2287;top:834;width:262;height:371" coordorigin="2287,834" coordsize="262,371" path="m2430,834l2419,838,2411,847,2406,860,2387,917,2368,973,2319,1114,2287,1204,2504,1204,2533,1106,2544,1045,2449,1045,2413,1037,2377,1015,2476,836,2453,836,2444,834,2430,834xe" filled="true" fillcolor="#231f20" stroked="false">
                <v:path arrowok="t"/>
                <v:fill type="solid"/>
              </v:shape>
              <v:shape style="position:absolute;left:2287;top:834;width:262;height:371" coordorigin="2287,834" coordsize="262,371" path="m2549,1021l2493,1040,2449,1045,2544,1045,2549,1021xe" filled="true" fillcolor="#231f20" stroked="false">
                <v:path arrowok="t"/>
                <v:fill type="solid"/>
              </v:shape>
              <v:shape style="position:absolute;left:2287;top:834;width:262;height:371" coordorigin="2287,834" coordsize="262,371" path="m2477,835l2463,835,2453,836,2476,836,2477,835xe" filled="true" fillcolor="#231f20" stroked="false">
                <v:path arrowok="t"/>
                <v:fill type="solid"/>
              </v:shape>
              <v:shape style="position:absolute;left:2640;top:-240;width:205;height:198" type="#_x0000_t75" stroked="false">
                <v:imagedata r:id="rId262" o:title=""/>
              </v:shape>
            </v:group>
            <v:group style="position:absolute;left:1427;top:-965;width:2752;height:2384" coordorigin="1427,-965" coordsize="2752,2384">
              <v:shape style="position:absolute;left:1427;top:-965;width:2752;height:2384" coordorigin="1427,-965" coordsize="2752,2384" path="m2803,-965l3491,226,4179,1418,2803,1418,1427,1418,2115,226,2803,-965x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6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42.52pt;margin-top:16.747999pt;width:510.25pt;height:22.7pt;mso-position-horizontal-relative:page;mso-position-vertical-relative:paragraph;z-index:5320;mso-wrap-distance-left:0;mso-wrap-distance-right:0" coordorigin="850,335" coordsize="10205,454">
            <v:group style="position:absolute;left:850;top:335;width:2098;height:454" coordorigin="850,335" coordsize="2098,454">
              <v:shape style="position:absolute;left:850;top:335;width:2098;height:454" coordorigin="850,335" coordsize="2098,454" path="m2948,335l850,335,850,788,2948,788,2948,335xe" filled="true" fillcolor="#d1d3d4" stroked="false">
                <v:path arrowok="t"/>
                <v:fill type="solid"/>
              </v:shape>
            </v:group>
            <v:group style="position:absolute;left:2948;top:335;width:8108;height:454" coordorigin="2948,335" coordsize="8108,454">
              <v:shape style="position:absolute;left:2948;top:335;width:8108;height:454" coordorigin="2948,335" coordsize="8108,454" path="m11055,335l2948,335,2948,788,11055,788,11055,335xe" filled="true" fillcolor="#d1d3d4" stroked="false">
                <v:path arrowok="t"/>
                <v:fill type="solid"/>
              </v:shape>
              <v:shape style="position:absolute;left:930;top:4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9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P020071E4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Faça um X na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COELHINHOEORATINHO NADAM NA LAGOA</w:t>
      </w:r>
      <w:r>
        <w:rPr>
          <w:rFonts w:ascii="Arial"/>
          <w:color w:val="231F20"/>
          <w:spacing w:val="-53"/>
          <w:sz w:val="28"/>
        </w:rPr>
        <w:t> </w:t>
      </w:r>
      <w:r>
        <w:rPr>
          <w:rFonts w:ascii="Arial"/>
          <w:color w:val="231F20"/>
          <w:sz w:val="28"/>
        </w:rPr>
        <w:t>COMOSAPINHO.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OCOELHINHO E O </w:t>
      </w:r>
      <w:r>
        <w:rPr>
          <w:rFonts w:ascii="Arial"/>
          <w:color w:val="231F20"/>
          <w:spacing w:val="-3"/>
          <w:sz w:val="28"/>
        </w:rPr>
        <w:t>RATINHO </w:t>
      </w:r>
      <w:r>
        <w:rPr>
          <w:rFonts w:ascii="Arial"/>
          <w:color w:val="231F20"/>
          <w:sz w:val="28"/>
        </w:rPr>
        <w:t>NADAMNALAGOA COM O</w:t>
      </w:r>
      <w:r>
        <w:rPr>
          <w:rFonts w:ascii="Arial"/>
          <w:color w:val="231F20"/>
          <w:spacing w:val="-13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COELHINHO E O </w:t>
      </w:r>
      <w:r>
        <w:rPr>
          <w:rFonts w:ascii="Arial"/>
          <w:color w:val="231F20"/>
          <w:spacing w:val="-3"/>
          <w:sz w:val="28"/>
        </w:rPr>
        <w:t>RATINHO </w:t>
      </w:r>
      <w:r>
        <w:rPr>
          <w:rFonts w:ascii="Arial"/>
          <w:color w:val="231F20"/>
          <w:sz w:val="28"/>
        </w:rPr>
        <w:t>NADAM NA LAGOA COM O</w:t>
      </w:r>
      <w:r>
        <w:rPr>
          <w:rFonts w:ascii="Arial"/>
          <w:color w:val="231F20"/>
          <w:spacing w:val="-29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OCOELHINHOEORATINHO NADAMNALAGOA COM O</w:t>
      </w:r>
      <w:r>
        <w:rPr>
          <w:rFonts w:ascii="Arial"/>
          <w:color w:val="231F20"/>
          <w:spacing w:val="-37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42.52pt;margin-top:8.198148pt;width:510.25pt;height:22.7pt;mso-position-horizontal-relative:page;mso-position-vertical-relative:paragraph;z-index:5392;mso-wrap-distance-left:0;mso-wrap-distance-right:0" coordorigin="850,164" coordsize="10205,454">
            <v:group style="position:absolute;left:850;top:164;width:2098;height:454" coordorigin="850,164" coordsize="2098,454">
              <v:shape style="position:absolute;left:850;top:164;width:2098;height:454" coordorigin="850,164" coordsize="2098,454" path="m2948,164l850,164,850,618,2948,618,2948,164xe" filled="true" fillcolor="#d1d3d4" stroked="false">
                <v:path arrowok="t"/>
                <v:fill type="solid"/>
              </v:shape>
            </v:group>
            <v:group style="position:absolute;left:2948;top:164;width:8108;height:454" coordorigin="2948,164" coordsize="8108,454">
              <v:shape style="position:absolute;left:2948;top:164;width:8108;height:454" coordorigin="2948,164" coordsize="8108,454" path="m11055,164l2948,164,2948,618,11055,618,11055,164xe" filled="true" fillcolor="#d1d3d4" stroked="false">
                <v:path arrowok="t"/>
                <v:fill type="solid"/>
              </v:shape>
              <v:shape style="position:absolute;left:930;top:27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1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P041692E4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shape style="position:absolute;margin-left:56.692902pt;margin-top:7.784175pt;width:481.9pt;height:111.55pt;mso-position-horizontal-relative:page;mso-position-vertical-relative:paragraph;z-index:54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178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Piçanho-barreteiro, um passarinho prevenido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Quando captura uma presa esse passarinho a espeta com seu bico num </w:t>
                  </w:r>
                  <w:r>
                    <w:rPr>
                      <w:color w:val="231F20"/>
                      <w:spacing w:val="-4"/>
                    </w:rPr>
                    <w:t>espinho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arbusto.</w:t>
                  </w:r>
                  <w:r>
                    <w:rPr>
                      <w:color w:val="231F20"/>
                      <w:spacing w:val="-42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Arrasador,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ele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também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atravessa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insetos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sobre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arames </w:t>
                  </w:r>
                  <w:r>
                    <w:rPr>
                      <w:color w:val="231F20"/>
                      <w:spacing w:val="-4"/>
                    </w:rPr>
                  </w:r>
                  <w:r>
                    <w:rPr>
                      <w:color w:val="231F20"/>
                    </w:rPr>
                    <w:t>farpados. Desse modo, cria sua própria despensa, recorrendo a ela para se </w:t>
                  </w:r>
                  <w:r>
                    <w:rPr>
                      <w:color w:val="231F20"/>
                    </w:rPr>
                    <w:t>abastecer de acordo com a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necessidade.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101"/>
        <w:ind w:left="20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CUNHA, 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Recordes dos animais – fatos e curiosidades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São Paulo: Girassol. p. 101, 2009.</w:t>
      </w:r>
      <w:r>
        <w:rPr>
          <w:rFonts w:ascii="Arial" w:hAnsi="Arial" w:cs="Arial" w:eastAsia="Arial" w:hint="default"/>
          <w:color w:val="231F20"/>
          <w:spacing w:val="-1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(P041691E4_SUP)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De acordo com esse texto, o que faz o passarinho ser</w:t>
      </w:r>
      <w:r>
        <w:rPr>
          <w:color w:val="231F20"/>
          <w:spacing w:val="-2"/>
        </w:rPr>
        <w:t> </w:t>
      </w:r>
      <w:r>
        <w:rPr>
          <w:color w:val="231F20"/>
        </w:rPr>
        <w:t>prevenido?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Andar sobre arames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farpados.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Capturar apenas 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insetos.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Espetar os insetos com 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bico.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Guardar alimentos para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depois.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263"/>
          <w:pgSz w:w="11910" w:h="16840"/>
          <w:pgMar w:footer="524" w:header="377" w:top="560" w:bottom="720" w:left="740" w:right="740"/>
          <w:pgNumType w:start="24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0;top:155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P020156C2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168.470993pt;margin-top:15.701173pt;width:258.3500pt;height:184.35pt;mso-position-horizontal-relative:page;mso-position-vertical-relative:paragraph;z-index:5512;mso-wrap-distance-left:0;mso-wrap-distance-right:0" coordorigin="3369,314" coordsize="5167,3687">
            <v:group style="position:absolute;left:5921;top:826;width:159;height:85" coordorigin="5921,826" coordsize="159,85">
              <v:shape style="position:absolute;left:5921;top:826;width:159;height:85" coordorigin="5921,826" coordsize="159,85" path="m6080,867l5997,867,6031,870,6050,910,6070,904,6080,888,6080,867xe" filled="true" fillcolor="#231f20" stroked="false">
                <v:path arrowok="t"/>
                <v:fill type="solid"/>
              </v:shape>
              <v:shape style="position:absolute;left:5921;top:826;width:159;height:85" coordorigin="5921,826" coordsize="159,85" path="m6030,826l5982,832,5942,860,5921,902,5957,884,5997,867,6080,867,6080,867,6074,846,6030,826xe" filled="true" fillcolor="#231f20" stroked="false">
                <v:path arrowok="t"/>
                <v:fill type="solid"/>
              </v:shape>
            </v:group>
            <v:group style="position:absolute;left:6459;top:1172;width:76;height:156" coordorigin="6459,1172" coordsize="76,156">
              <v:shape style="position:absolute;left:6459;top:1172;width:76;height:156" coordorigin="6459,1172" coordsize="76,156" path="m6497,1172l6459,1191,6470,1206,6483,1219,6494,1234,6499,1255,6500,1276,6496,1292,6492,1308,6491,1328,6526,1298,6535,1247,6524,1198,6497,1172xe" filled="true" fillcolor="#231f20" stroked="false">
                <v:path arrowok="t"/>
                <v:fill type="solid"/>
              </v:shape>
            </v:group>
            <v:group style="position:absolute;left:6459;top:1176;width:550;height:841" coordorigin="6459,1176" coordsize="550,841">
              <v:shape style="position:absolute;left:6459;top:1176;width:550;height:841" coordorigin="6459,1176" coordsize="550,841" path="m6681,1176l6652,1199,6650,1302,6640,1389,6621,1465,6588,1536,6556,1579,6523,1616,6496,1651,6483,1689,6488,1722,6501,1753,6516,1784,6523,1818,6518,1871,6499,1914,6477,1955,6459,2002,6538,2016,6595,2003,6638,1971,6671,1927,6699,1879,6729,1834,6764,1801,6821,1781,6885,1768,6945,1748,6989,1705,7006,1657,7009,1602,6998,1547,6973,1496,6939,1468,6895,1447,6852,1422,6820,1384,6812,1349,6811,1309,6808,1269,6796,1231,6769,1205,6725,1182,6681,1176xe" filled="true" fillcolor="#ffffff" stroked="false">
                <v:path arrowok="t"/>
                <v:fill type="solid"/>
              </v:shape>
            </v:group>
            <v:group style="position:absolute;left:7278;top:1574;width:763;height:365" coordorigin="7278,1574" coordsize="763,365">
              <v:shape style="position:absolute;left:7278;top:1574;width:763;height:365" coordorigin="7278,1574" coordsize="763,365" path="m7922,1574l7809,1588,7736,1608,7664,1634,7593,1665,7527,1697,7463,1732,7399,1770,7344,1813,7301,1864,7278,1922,7372,1938,7456,1935,7536,1918,7564,1909,7412,1909,7326,1906,7373,1830,7447,1777,7504,1744,7565,1712,7631,1682,7700,1656,7773,1634,7849,1618,7928,1610,8041,1609,8008,1586,7967,1575,7922,1574xe" filled="true" fillcolor="#231f20" stroked="false">
                <v:path arrowok="t"/>
                <v:fill type="solid"/>
              </v:shape>
              <v:shape style="position:absolute;left:7278;top:1574;width:763;height:365" coordorigin="7278,1574" coordsize="763,365" path="m8041,1609l8009,1609,7969,1670,7912,1721,7842,1764,7768,1801,7704,1831,7637,1859,7567,1883,7492,1900,7412,1909,7564,1909,7767,1837,7841,1805,7906,1769,7962,1725,8008,1673,8041,1609xe" filled="true" fillcolor="#231f20" stroked="false">
                <v:path arrowok="t"/>
                <v:fill type="solid"/>
              </v:shape>
            </v:group>
            <v:group style="position:absolute;left:7326;top:1609;width:683;height:300" coordorigin="7326,1609" coordsize="683,300">
              <v:shape style="position:absolute;left:7326;top:1609;width:683;height:300" coordorigin="7326,1609" coordsize="683,300" path="m8009,1609l7928,1610,7849,1618,7773,1634,7700,1656,7631,1682,7565,1712,7504,1744,7447,1777,7373,1830,7326,1906,7412,1909,7492,1900,7567,1883,7637,1859,7704,1831,7768,1802,7842,1764,7912,1721,7969,1670,8009,1609xe" filled="true" fillcolor="#ffffff" stroked="false">
                <v:path arrowok="t"/>
                <v:fill type="solid"/>
              </v:shape>
            </v:group>
            <v:group style="position:absolute;left:6708;top:1860;width:515;height:703" coordorigin="6708,1860" coordsize="515,703">
              <v:shape style="position:absolute;left:6708;top:1860;width:515;height:703" coordorigin="6708,1860" coordsize="515,703" path="m6908,1860l6868,1874,6853,1914,6853,1969,6861,2032,6869,2091,6818,2131,6761,2162,6718,2199,6708,2259,6735,2302,6784,2326,6840,2346,6885,2380,6890,2415,6882,2448,6871,2483,6869,2524,6923,2563,6969,2561,7008,2533,7043,2492,7076,2450,7110,2420,7210,2420,7217,2404,7069,2404,7000,2390,6937,2353,6888,2299,6861,2235,6859,2165,6880,2108,6911,2057,6938,2006,6949,1946,6956,1926,6972,1911,6985,1899,6981,1882,6908,1860xe" filled="true" fillcolor="#ffffff" stroked="false">
                <v:path arrowok="t"/>
                <v:fill type="solid"/>
              </v:shape>
              <v:shape style="position:absolute;left:6708;top:1860;width:515;height:703" coordorigin="6708,1860" coordsize="515,703" path="m7210,2420l7110,2420,7128,2428,7148,2434,7171,2437,7198,2436,7210,2420xe" filled="true" fillcolor="#ffffff" stroked="false">
                <v:path arrowok="t"/>
                <v:fill type="solid"/>
              </v:shape>
              <v:shape style="position:absolute;left:6708;top:1860;width:515;height:703" coordorigin="6708,1860" coordsize="515,703" path="m7222,2348l7173,2357,7143,2376,7114,2395,7069,2404,7217,2404,7219,2400,7223,2377,7222,2348xe" filled="true" fillcolor="#ffffff" stroked="false">
                <v:path arrowok="t"/>
                <v:fill type="solid"/>
              </v:shape>
              <v:shape style="position:absolute;left:7848;top:1874;width:353;height:209" type="#_x0000_t75" stroked="false">
                <v:imagedata r:id="rId264" o:title=""/>
              </v:shape>
            </v:group>
            <v:group style="position:absolute;left:6411;top:1946;width:442;height:528" coordorigin="6411,1946" coordsize="442,528">
              <v:shape style="position:absolute;left:6411;top:1946;width:442;height:528" coordorigin="6411,1946" coordsize="442,528" path="m6853,2432l6486,2432,6558,2444,6629,2461,6700,2474,6774,2474,6853,2452,6853,2432xe" filled="true" fillcolor="#ffffff" stroked="false">
                <v:path arrowok="t"/>
                <v:fill type="solid"/>
              </v:shape>
              <v:shape style="position:absolute;left:6411;top:1946;width:442;height:528" coordorigin="6411,1946" coordsize="442,528" path="m6804,1946l6733,1964,6612,2024,6539,2042,6528,2135,6509,2221,6484,2300,6451,2372,6411,2436,6486,2432,6853,2432,6853,2388,6787,2360,6730,2328,6691,2284,6686,2235,6547,2235,6532,2199,6537,2156,6560,2121,6596,2107,6810,2107,6845,2075,6842,2035,6836,1999,6824,1968,6804,1946xe" filled="true" fillcolor="#ffffff" stroked="false">
                <v:path arrowok="t"/>
                <v:fill type="solid"/>
              </v:shape>
              <v:shape style="position:absolute;left:6411;top:1946;width:442;height:528" coordorigin="6411,1946" coordsize="442,528" path="m6810,2107l6596,2107,6579,2134,6565,2164,6554,2198,6547,2235,6686,2235,6684,2219,6708,2170,6752,2141,6803,2114,6810,2107xe" filled="true" fillcolor="#ffffff" stroked="false">
                <v:path arrowok="t"/>
                <v:fill type="solid"/>
              </v:shape>
            </v:group>
            <v:group style="position:absolute;left:7431;top:2009;width:771;height:457" coordorigin="7431,2009" coordsize="771,457">
              <v:shape style="position:absolute;left:7431;top:2009;width:771;height:457" coordorigin="7431,2009" coordsize="771,457" path="m7824,2099l7774,2153,7722,2205,7666,2253,7600,2292,7523,2320,7431,2332,7482,2389,7542,2429,7609,2454,7681,2466,7755,2465,7830,2453,7902,2432,7969,2403,8030,2368,8082,2327,8155,2228,8180,2165,8194,2104,7910,2104,7824,2099xe" filled="true" fillcolor="#ffffff" stroked="false">
                <v:path arrowok="t"/>
                <v:fill type="solid"/>
              </v:shape>
              <v:shape style="position:absolute;left:7431;top:2009;width:771;height:457" coordorigin="7431,2009" coordsize="771,457" path="m8201,2009l8194,2010,8138,2047,8070,2077,7993,2096,7910,2104,8194,2104,8196,2094,8202,2018,8201,2013,8201,2009xe" filled="true" fillcolor="#ffffff" stroked="false">
                <v:path arrowok="t"/>
                <v:fill type="solid"/>
              </v:shape>
            </v:group>
            <v:group style="position:absolute;left:6282;top:2026;width:225;height:459" coordorigin="6282,2026" coordsize="225,459">
              <v:shape style="position:absolute;left:6282;top:2026;width:225;height:459" coordorigin="6282,2026" coordsize="225,459" path="m6437,2026l6383,2050,6335,2089,6282,2123,6302,2148,6352,2186,6371,2211,6361,2284,6342,2353,6326,2420,6323,2484,6370,2426,6413,2364,6451,2295,6480,2218,6499,2132,6507,2034,6437,2026xe" filled="true" fillcolor="#ffffff" stroked="false">
                <v:path arrowok="t"/>
                <v:fill type="solid"/>
              </v:shape>
            </v:group>
            <v:group style="position:absolute;left:7391;top:2050;width:439;height:255" coordorigin="7391,2050" coordsize="439,255">
              <v:shape style="position:absolute;left:7391;top:2050;width:439;height:255" coordorigin="7391,2050" coordsize="439,255" path="m7829,2050l7808,2050,7741,2082,7670,2112,7597,2138,7520,2160,7439,2179,7430,2208,7418,2235,7405,2259,7391,2283,7459,2304,7522,2294,7577,2267,7678,2195,7730,2153,7778,2110,7818,2056,7829,2050xe" filled="true" fillcolor="#ffffff" stroked="false">
                <v:path arrowok="t"/>
                <v:fill type="solid"/>
              </v:shape>
            </v:group>
            <v:group style="position:absolute;left:6532;top:2107;width:64;height:129" coordorigin="6532,2107" coordsize="64,129">
              <v:shape style="position:absolute;left:6532;top:2107;width:64;height:129" coordorigin="6532,2107" coordsize="64,129" path="m6596,2107l6560,2121,6537,2156,6532,2199,6547,2235,6554,2198,6565,2164,6579,2134,6596,2107xe" filled="true" fillcolor="#231f20" stroked="false">
                <v:path arrowok="t"/>
                <v:fill type="solid"/>
              </v:shape>
            </v:group>
            <v:group style="position:absolute;left:7278;top:2195;width:121;height:73" coordorigin="7278,2195" coordsize="121,73">
              <v:shape style="position:absolute;left:7278;top:2195;width:121;height:73" coordorigin="7278,2195" coordsize="121,73" path="m7399,2195l7368,2196,7340,2200,7311,2204,7278,2204,7280,2221,7284,2237,7289,2253,7294,2267,7332,2261,7361,2245,7382,2223,7393,2204,7311,2204,7278,2203,7394,2203,7399,2195xe" filled="true" fillcolor="#ffffff" stroked="false">
                <v:path arrowok="t"/>
                <v:fill type="solid"/>
              </v:shape>
              <v:shape style="position:absolute;left:6178;top:2210;width:161;height:258" type="#_x0000_t75" stroked="false">
                <v:imagedata r:id="rId265" o:title=""/>
              </v:shape>
            </v:group>
            <v:group style="position:absolute;left:4379;top:2243;width:1945;height:1334" coordorigin="4379,2243" coordsize="1945,1334">
              <v:shape style="position:absolute;left:4379;top:2243;width:1945;height:1334" coordorigin="4379,2243" coordsize="1945,1334" path="m4572,2733l4495,2738,4426,2760,4379,2797,4447,2836,4506,2889,4553,2954,4584,3031,4596,3119,4590,3173,4577,3228,4566,3284,4564,3343,4604,3384,4635,3439,4651,3504,4644,3576,4695,3549,4783,3480,4854,3395,4885,3347,4920,3304,4965,3271,5197,3271,5232,3264,5319,3255,6319,3255,6324,3195,6310,3129,6274,3062,5375,3062,5319,3009,5307,2990,4861,2990,4844,2971,4833,2948,4824,2924,4813,2902,4798,2884,4783,2870,4769,2855,4757,2837,5233,2837,5217,2783,5210,2749,4644,2749,4572,273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544,3303l5505,3353,5491,3396,5497,3432,5562,3488,5675,3521,5742,3530,5813,3534,5884,3533,5953,3528,6023,3515,6091,3492,6155,3459,6212,3418,6260,3370,6291,3324,5740,3324,5675,3318,5609,3309,5544,330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197,3271l4965,3271,4966,3292,4924,3331,4925,3351,4993,3326,5068,3302,5148,3281,5197,3271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319,3255l5403,3255,5484,3261,5562,3271,5704,3295,5730,3297,5757,3298,5781,3303,5801,3319,5740,3324,6291,3324,6296,3316,6319,3257,6319,3255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784,2854l5728,2900,5672,2948,5613,2992,5547,3028,5469,3053,5375,3062,6274,3062,6267,3057,6257,3057,6250,3057,6242,3046,6241,2982,5881,2982,5857,2950,5836,2915,5813,2881,5784,2854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266,3056l6257,3057,6267,3057,6266,3056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233,2837l4757,2837,4800,2860,4836,2897,4858,2941,4861,2990,5307,2990,5276,2943,5242,2868,5233,2837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194,2733l6144,2795,6088,2851,6025,2901,5956,2945,5881,2982,6241,2982,6240,2958,6229,2879,6213,2805,6194,273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4813,2243l4760,2294,4711,2348,4665,2406,4625,2468,4589,2536,4561,2611,4540,2693,4605,2708,4631,2722,4644,2749,5210,2749,5202,2710,5071,2710,5022,2709,4972,2662,4930,2608,4895,2546,4866,2479,4843,2405,4825,2327,4813,224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198,2693l5156,2699,5114,2705,5071,2710,5202,2710,5198,2693xe" filled="true" fillcolor="#ffffff" stroked="false">
                <v:path arrowok="t"/>
                <v:fill type="solid"/>
              </v:shape>
              <v:shape style="position:absolute;left:5515;top:2275;width:157;height:232" type="#_x0000_t75" stroked="false">
                <v:imagedata r:id="rId266" o:title=""/>
              </v:shape>
            </v:group>
            <v:group style="position:absolute;left:5198;top:2372;width:587;height:667" coordorigin="5198,2372" coordsize="587,667">
              <v:shape style="position:absolute;left:5198;top:2372;width:587;height:667" coordorigin="5198,2372" coordsize="587,667" path="m5589,2717l5359,2717,5390,2728,5414,2746,5431,2772,5439,2805,5459,2807,5475,2814,5487,2824,5495,2837,5494,2853,5497,2864,5501,2874,5503,2886,5472,2922,5455,2965,5437,3006,5399,3038,5467,3030,5520,3006,5565,2975,5608,2942,5580,2912,5573,2867,5572,2815,5560,2765,5581,2726,5589,2717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198,2613l5208,2651,5218,2689,5229,2727,5238,2765,5275,2759,5303,2746,5330,2730,5359,2717,5589,2717,5610,2695,5648,2673,5696,2661,5704,2645,5285,2645,5238,2645,5198,2613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339,2635l5285,2645,5704,2645,5707,2638,5709,2637,5399,2637,5339,2635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479,2372l5474,2390,5483,2407,5495,2425,5495,2452,5475,2501,5462,2559,5442,2609,5399,2637,5709,2637,5727,2623,5753,2615,5785,2613,5784,2559,5785,2528,5615,2528,5560,2492,5550,2468,5536,2448,5519,2430,5503,2412,5497,2402,5496,2387,5493,2374,5479,2372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768,2428l5727,2473,5673,2514,5615,2528,5785,2528,5785,2512,5781,2466,5768,2428xe" filled="true" fillcolor="#ffffff" stroked="false">
                <v:path arrowok="t"/>
                <v:fill type="solid"/>
              </v:shape>
            </v:group>
            <v:group style="position:absolute;left:5802;top:2380;width:449;height:579" coordorigin="5802,2380" coordsize="449,579">
              <v:shape style="position:absolute;left:5802;top:2380;width:449;height:579" coordorigin="5802,2380" coordsize="449,579" path="m5817,2380l5802,2429,5802,2497,5808,2576,5816,2657,5817,2733,5814,2760,5810,2783,5808,2804,5809,2821,5825,2863,5850,2896,5875,2926,5889,2958,5963,2913,6031,2862,6093,2805,6150,2743,6202,2677,6194,2606,6182,2535,6180,2524,5961,2524,5918,2500,5890,2457,5861,2412,5817,2380xe" filled="true" fillcolor="#ffffff" stroked="false">
                <v:path arrowok="t"/>
                <v:fill type="solid"/>
              </v:shape>
              <v:shape style="position:absolute;left:5802;top:2380;width:449;height:579" coordorigin="5802,2380" coordsize="449,579" path="m6154,2380l6113,2429,6070,2480,6021,2517,5961,2524,6180,2524,6170,2468,6162,2412,6189,2412,6181,2406,6154,2380xe" filled="true" fillcolor="#ffffff" stroked="false">
                <v:path arrowok="t"/>
                <v:fill type="solid"/>
              </v:shape>
              <v:shape style="position:absolute;left:5802;top:2380;width:449;height:579" coordorigin="5802,2380" coordsize="449,579" path="m6189,2412l6162,2412,6188,2431,6200,2462,6215,2486,6250,2484,6241,2455,6214,2430,6189,2412xe" filled="true" fillcolor="#ffffff" stroked="false">
                <v:path arrowok="t"/>
                <v:fill type="solid"/>
              </v:shape>
              <v:shape style="position:absolute;left:5214;top:2412;width:258;height:217" type="#_x0000_t75" stroked="false">
                <v:imagedata r:id="rId267" o:title=""/>
              </v:shape>
              <v:shape style="position:absolute;left:5584;top:2636;width:201;height:297" type="#_x0000_t75" stroked="false">
                <v:imagedata r:id="rId268" o:title=""/>
              </v:shape>
              <v:shape style="position:absolute;left:5254;top:2753;width:220;height:259" type="#_x0000_t75" stroked="false">
                <v:imagedata r:id="rId269" o:title=""/>
              </v:shape>
            </v:group>
            <v:group style="position:absolute;left:4339;top:2821;width:217;height:514" coordorigin="4339,2821" coordsize="217,514">
              <v:shape style="position:absolute;left:4339;top:2821;width:217;height:514" coordorigin="4339,2821" coordsize="217,514" path="m4339,2821l4388,2860,4434,2908,4470,2966,4492,3038,4496,3110,4493,3186,4494,3262,4508,3335,4539,3270,4555,3199,4555,3125,4542,3052,4518,2984,4483,2923,4441,2873,4392,2838,4339,2821xe" filled="true" fillcolor="#ffffff" stroked="false">
                <v:path arrowok="t"/>
                <v:fill type="solid"/>
              </v:shape>
            </v:group>
            <v:group style="position:absolute;left:3995;top:2827;width:428;height:501" coordorigin="3995,2827" coordsize="428,501">
              <v:shape style="position:absolute;left:3995;top:2827;width:428;height:501" coordorigin="3995,2827" coordsize="428,501" path="m4180,2827l4077,2865,4034,2918,4007,2980,3995,3051,3995,3059,3995,3126,4007,3200,4028,3269,4058,3327,4125,3305,4201,3292,4279,3291,4418,3291,4418,3269,4420,3211,4422,3152,4422,3143,4267,3143,4216,3135,4175,3100,4153,3051,4159,3002,4202,2966,4375,2965,4373,2961,4333,2907,4286,2865,4234,2838,4180,2827xe" filled="true" fillcolor="#ffffff" stroked="false">
                <v:path arrowok="t"/>
                <v:fill type="solid"/>
              </v:shape>
              <v:shape style="position:absolute;left:3995;top:2827;width:428;height:501" coordorigin="3995,2827" coordsize="428,501" path="m4418,3291l4279,3291,4354,3302,4419,3327,4418,3291xe" filled="true" fillcolor="#ffffff" stroked="false">
                <v:path arrowok="t"/>
                <v:fill type="solid"/>
              </v:shape>
              <v:shape style="position:absolute;left:3995;top:2827;width:428;height:501" coordorigin="3995,2827" coordsize="428,501" path="m4375,2965l4264,2965,4304,3003,4320,3059,4309,3112,4267,3143,4422,3143,4419,3094,4403,3024,4375,2965xe" filled="true" fillcolor="#ffffff" stroked="false">
                <v:path arrowok="t"/>
                <v:fill type="solid"/>
              </v:shape>
              <v:shape style="position:absolute;left:4757;top:2837;width:104;height:153" type="#_x0000_t75" stroked="false">
                <v:imagedata r:id="rId270" o:title=""/>
              </v:shape>
            </v:group>
            <v:group style="position:absolute;left:5287;top:2842;width:89;height:111" coordorigin="5287,2842" coordsize="89,111">
              <v:shape style="position:absolute;left:5287;top:2842;width:89;height:111" coordorigin="5287,2842" coordsize="89,111" path="m5324,2842l5305,2842,5287,2854,5289,2888,5297,2915,5313,2936,5335,2950,5350,2952,5352,2941,5367,2941,5373,2921,5375,2898,5373,2874,5367,2854,5344,2847,5324,2842xe" filled="true" fillcolor="#ffffff" stroked="false">
                <v:path arrowok="t"/>
                <v:fill type="solid"/>
              </v:shape>
              <v:shape style="position:absolute;left:5287;top:2842;width:89;height:111" coordorigin="5287,2842" coordsize="89,111" path="m5367,2941l5352,2941,5367,2942,5367,2941xe" filled="true" fillcolor="#ffffff" stroked="false">
                <v:path arrowok="t"/>
                <v:fill type="solid"/>
              </v:shape>
              <v:shape style="position:absolute;left:4153;top:2965;width:167;height:177" type="#_x0000_t75" stroked="false">
                <v:imagedata r:id="rId271" o:title=""/>
              </v:shape>
            </v:group>
            <v:group style="position:absolute;left:4098;top:3319;width:370;height:138" coordorigin="4098,3319" coordsize="370,138">
              <v:shape style="position:absolute;left:4098;top:3319;width:370;height:138" coordorigin="4098,3319" coordsize="370,138" path="m4241,3319l4160,3325,4098,3351,4133,3371,4159,3399,4182,3430,4210,3456,4338,3451,4406,3445,4467,3432,4454,3405,4442,3377,4428,3354,4401,3354,4387,3351,4323,3329,4241,3319xe" filled="true" fillcolor="#ffffff" stroked="false">
                <v:path arrowok="t"/>
                <v:fill type="solid"/>
              </v:shape>
              <v:shape style="position:absolute;left:4098;top:3319;width:370;height:138" coordorigin="4098,3319" coordsize="370,138" path="m4403,3335l4402,3345,4401,3354,4428,3354,4426,3352,4403,3335xe" filled="true" fillcolor="#ffffff" stroked="false">
                <v:path arrowok="t"/>
                <v:fill type="solid"/>
              </v:shape>
            </v:group>
            <v:group style="position:absolute;left:4508;top:3335;width:33;height:49" coordorigin="4508,3335" coordsize="33,49">
              <v:shape style="position:absolute;left:4508;top:3335;width:33;height:49" coordorigin="4508,3335" coordsize="33,49" path="m4532,3335l4527,3345,4512,3358,4508,3368,4518,3368,4515,3382,4524,3384,4529,3372,4537,3359,4540,3346,4532,3335xe" filled="true" fillcolor="#ffffff" stroked="false">
                <v:path arrowok="t"/>
                <v:fill type="solid"/>
              </v:shape>
            </v:group>
            <v:group style="position:absolute;left:4516;top:3376;width:97;height:233" coordorigin="4516,3376" coordsize="97,233">
              <v:shape style="position:absolute;left:4516;top:3376;width:97;height:233" coordorigin="4516,3376" coordsize="97,233" path="m4548,3376l4543,3393,4520,3414,4516,3432,4545,3470,4571,3513,4593,3559,4612,3608,4611,3535,4602,3470,4582,3416,4548,3376xe" filled="true" fillcolor="#ffffff" stroked="false">
                <v:path arrowok="t"/>
                <v:fill type="solid"/>
              </v:shape>
            </v:group>
            <v:group style="position:absolute;left:4451;top:3440;width:127;height:290" coordorigin="4451,3440" coordsize="127,290">
              <v:shape style="position:absolute;left:4451;top:3440;width:127;height:290" coordorigin="4451,3440" coordsize="127,290" path="m4500,3440l4493,3465,4477,3482,4461,3498,4451,3520,4488,3560,4516,3608,4536,3665,4548,3729,4577,3654,4568,3575,4537,3501,4500,3440xe" filled="true" fillcolor="#ffffff" stroked="false">
                <v:path arrowok="t"/>
                <v:fill type="solid"/>
              </v:shape>
            </v:group>
            <v:group style="position:absolute;left:4170;top:3464;width:290;height:49" coordorigin="4170,3464" coordsize="290,49">
              <v:shape style="position:absolute;left:4170;top:3464;width:290;height:49" coordorigin="4170,3464" coordsize="290,49" path="m4346,3512l4254,3512,4339,3513,4346,3512xe" filled="true" fillcolor="#ffffff" stroked="false">
                <v:path arrowok="t"/>
                <v:fill type="solid"/>
              </v:shape>
              <v:shape style="position:absolute;left:4170;top:3464;width:290;height:49" coordorigin="4170,3464" coordsize="290,49" path="m4459,3464l4387,3476,4304,3478,4226,3484,4170,3512,4346,3512,4412,3501,4459,3464xe" filled="true" fillcolor="#ffffff" stroked="false">
                <v:path arrowok="t"/>
                <v:fill type="solid"/>
              </v:shape>
              <v:shape style="position:absolute;left:5287;top:3464;width:385;height:217" type="#_x0000_t75" stroked="false">
                <v:imagedata r:id="rId272" o:title=""/>
              </v:shape>
            </v:group>
            <v:group style="position:absolute;left:4162;top:3528;width:354;height:236" coordorigin="4162,3528" coordsize="354,236">
              <v:shape style="position:absolute;left:4162;top:3528;width:354;height:236" coordorigin="4162,3528" coordsize="354,236" path="m4232,3536l4162,3536,4197,3596,4237,3654,4285,3705,4343,3743,4414,3764,4500,3761,4516,3694,4502,3629,4471,3572,4443,3537,4304,3537,4232,3536xe" filled="true" fillcolor="#ffffff" stroked="false">
                <v:path arrowok="t"/>
                <v:fill type="solid"/>
              </v:shape>
              <v:shape style="position:absolute;left:4162;top:3528;width:354;height:236" coordorigin="4162,3528" coordsize="354,236" path="m4435,3528l4373,3536,4304,3537,4443,3537,4435,3528xe" filled="true" fillcolor="#ffffff" stroked="false">
                <v:path arrowok="t"/>
                <v:fill type="solid"/>
              </v:shape>
            </v:group>
            <v:group style="position:absolute;left:5648;top:3533;width:561;height:228" coordorigin="5648,3533" coordsize="561,228">
              <v:shape style="position:absolute;left:5648;top:3533;width:561;height:228" coordorigin="5648,3533" coordsize="561,228" path="m5814,3552l5742,3572,5670,3647,5648,3689,5686,3707,5794,3738,5857,3750,5924,3758,5990,3761,6053,3758,6109,3748,6156,3730,6190,3703,6208,3667,6208,3619,6186,3560,5881,3560,5858,3558,5835,3555,5814,3552xe" filled="true" fillcolor="#ffffff" stroked="false">
                <v:path arrowok="t"/>
                <v:fill type="solid"/>
              </v:shape>
              <v:shape style="position:absolute;left:5648;top:3533;width:561;height:228" coordorigin="5648,3533" coordsize="561,228" path="m6122,3533l6045,3536,5961,3551,5881,3560,6186,3560,6122,3533xe" filled="true" fillcolor="#ffffff" stroked="false">
                <v:path arrowok="t"/>
                <v:fill type="solid"/>
              </v:shape>
              <v:shape style="position:absolute;left:5271;top:3625;width:281;height:122" type="#_x0000_t75" stroked="false">
                <v:imagedata r:id="rId273" o:title=""/>
              </v:shape>
            </v:group>
            <v:group style="position:absolute;left:5728;top:1584;width:370;height:467" coordorigin="5728,1584" coordsize="370,467">
              <v:shape style="position:absolute;left:5728;top:1584;width:370;height:467" coordorigin="5728,1584" coordsize="370,467" path="m5792,1584l5769,1586,5728,1593,5732,1609,5747,1614,5765,1617,5776,1625,5775,1688,5776,1752,5775,1817,5768,1882,5754,1938,5740,1987,5742,2026,5776,2050,5803,2031,5780,2031,5774,2030,5760,2026,5760,1978,5811,1978,5800,1971,5786,1960,5776,1946,5787,1903,5797,1859,5805,1812,5809,1761,5848,1761,5840,1754,5810,1701,5800,1642,5817,1585,5792,1584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5811,1978l5760,1978,5778,1982,5791,1991,5799,2006,5801,2026,5787,2030,5780,2031,5803,2031,5838,2004,5846,1994,5825,1994,5814,1981,5811,1978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5848,1761l5809,1761,5836,1784,5861,1809,5892,1828,5937,1834,5919,1872,5887,1910,5852,1951,5825,1994,5846,1994,5889,1946,5938,1886,5993,1834,6022,1816,6023,1816,5938,1816,5885,1795,5848,1761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6098,1753l6070,1760,6046,1775,6022,1794,5993,1810,5938,1816,6023,1816,6051,1801,6077,1782,6098,1753xe" filled="true" fillcolor="#231f20" stroked="false">
                <v:path arrowok="t"/>
                <v:fill type="solid"/>
              </v:shape>
              <v:shape style="position:absolute;left:5776;top:1761;width:161;height:233" type="#_x0000_t75" stroked="false">
                <v:imagedata r:id="rId274" o:title=""/>
              </v:shape>
            </v:group>
            <v:group style="position:absolute;left:5760;top:1978;width:41;height:53" coordorigin="5760,1978" coordsize="41,53">
              <v:shape style="position:absolute;left:5760;top:1978;width:41;height:53" coordorigin="5760,1978" coordsize="41,53" path="m5760,1978l5760,2026,5774,2030,5780,2031,5787,2030,5801,2026,5799,2006,5791,1991,5778,1982,5760,1978xe" filled="true" fillcolor="#ffffff" stroked="false">
                <v:path arrowok="t"/>
                <v:fill type="solid"/>
              </v:shape>
            </v:group>
            <v:group style="position:absolute;left:5471;top:751;width:1149;height:1147" coordorigin="5471,751" coordsize="1149,1147">
              <v:shape style="position:absolute;left:5471;top:751;width:1149;height:1147" coordorigin="5471,751" coordsize="1149,1147" path="m6604,1384l6387,1384,6438,1424,6449,1484,6429,1549,6391,1606,6347,1641,6410,1677,6453,1737,6475,1813,6475,1898,6490,1841,6485,1785,6469,1731,6451,1681,6491,1616,6529,1555,6563,1494,6591,1431,6604,1384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407,1443l6295,1443,6330,1464,6351,1502,6355,1544,6344,1572,6327,1590,6307,1605,6290,1625,6345,1607,6383,1573,6405,1522,6411,1456,6407,144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269,1373l6043,1373,6107,1388,6163,1417,6202,1456,6228,1410,6269,137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02,1143l6017,1143,6028,1214,6010,1279,5971,1333,5918,1375,5857,1400,5865,1411,5870,1427,5876,1441,5889,1448,5926,1400,5980,1376,6043,1373,6269,1373,6273,1370,6327,1353,6611,1353,6614,1328,6491,1328,6492,1308,6496,1292,6500,1276,6499,1255,6494,1234,6483,1219,6470,1206,6459,1191,6497,1172,6609,1172,6605,1151,6602,114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11,1353l6327,1353,6379,1376,6336,1385,6290,1398,6257,1418,6250,1448,6295,1443,6407,1443,6404,1436,6392,1417,6382,1400,6387,1384,6604,1384,6611,1360,6611,135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002,1156l5870,1156,5905,1180,5923,1222,5924,1270,5908,1316,5875,1349,5825,1360,5888,1362,5936,1333,5973,1287,6001,1239,6003,1212,6000,1181,6002,1156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09,1172l6497,1172,6524,1198,6535,1247,6526,1298,6491,1328,6614,1328,6620,1279,6617,1214,6609,1172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053,751l5985,754,5917,765,5850,784,5785,814,5770,852,5752,882,5734,910,5720,942,5708,1003,5702,1051,5691,1090,5664,1127,5619,1152,5565,1167,5515,1186,5479,1219,5471,1279,5531,1258,5600,1250,5735,1250,5746,1206,5775,1143,5818,1095,5882,1067,5969,1063,6569,1063,6554,1034,6518,981,6475,932,6450,910,6050,910,6046,902,5921,902,5942,860,5982,832,6030,826,6329,826,6314,817,6252,790,6187,770,6121,757,6053,751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735,1250l5600,1250,5669,1257,5728,1279,5735,1250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884,1109l5837,1126,5817,1159,5870,1156,6002,1156,6002,1155,6017,1143,6602,1143,6599,1135,5985,1135,5940,1111,5884,1109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569,1063l5969,1063,5981,1076,5991,1094,5994,1115,5985,1135,6599,1135,6584,1091,6569,106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329,826l6030,826,6074,846,6080,867,6080,888,6070,904,6050,910,6450,910,6426,889,6372,850,6329,826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997,867l5957,884,5921,902,6046,902,6031,870,5997,867xe" filled="true" fillcolor="#ffffff" stroked="false">
                <v:path arrowok="t"/>
                <v:fill type="solid"/>
              </v:shape>
            </v:group>
            <v:group style="position:absolute;left:4913;top:1561;width:70;height:121" coordorigin="4913,1561" coordsize="70,121">
              <v:shape style="position:absolute;left:4913;top:1561;width:70;height:121" coordorigin="4913,1561" coordsize="70,121" path="m4981,1561l4965,1578,4956,1602,4950,1626,4941,1649,4931,1657,4920,1661,4913,1667,4917,1681,4952,1666,4973,1635,4982,1597,4981,1561xe" filled="true" fillcolor="#231f20" stroked="false">
                <v:path arrowok="t"/>
                <v:fill type="solid"/>
              </v:shape>
            </v:group>
            <v:group style="position:absolute;left:5007;top:1376;width:1308;height:1125" coordorigin="5007,1376" coordsize="1308,1125">
              <v:shape style="position:absolute;left:5007;top:1376;width:1308;height:1125" coordorigin="5007,1376" coordsize="1308,1125" path="m6304,2171l5977,2171,6009,2226,6007,2289,5987,2358,5964,2429,5953,2500,5995,2496,6031,2474,6062,2443,6090,2412,6146,2351,6202,2290,6257,2232,6315,2179,6304,2171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684,2091l5592,2091,5628,2133,5644,2190,5648,2254,5648,2275,5648,2327,5650,2396,5664,2460,5734,2421,5791,2368,5842,2310,5896,2255,5961,2211,5966,2201,5964,2189,5964,2178,5977,2171,6304,2171,6300,2168,5987,2168,5912,2159,5843,2142,5804,2124,5757,2124,5744,2123,5685,2091,5684,2091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288,1802l5271,1810,5285,1820,5292,1834,5294,1850,5295,1866,5290,1944,5272,2026,5252,2109,5240,2193,5246,2275,5314,2276,5365,2254,5405,2218,5442,2176,5481,2135,5529,2104,5592,2091,5684,2091,5626,2056,5570,2017,5516,1974,5467,1926,5424,1873,5387,1815,5385,1811,5333,1811,5309,1806,5288,1802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6274,2123l6212,2145,6140,2160,6064,2168,5987,2168,6300,2168,6287,2158,6277,2144,6274,2123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785,2115l5773,2116,5766,2120,5757,2124,5804,2124,5785,2115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190,1504l5174,1591,5145,1668,5109,1740,5071,1807,5038,1874,5024,1902,5010,1935,5007,1969,5022,2002,5061,1963,5100,1914,5142,1864,5187,1821,5237,1792,5294,1786,5374,1786,5358,1750,5338,1679,5328,1602,5329,1545,5279,1545,5251,1540,5232,1527,5214,1513,5190,1504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74,1786l5294,1786,5359,1810,5333,1811,5385,1811,5374,178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166,1376l5129,1411,5096,1450,5070,1497,5054,1553,5082,1538,5111,1507,5143,1475,5182,1456,5338,1456,5342,1429,5291,1429,5246,1417,5205,1397,5166,137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38,1456l5182,1456,5206,1478,5232,1499,5257,1520,5279,1545,5329,1545,5329,1517,5338,145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43,1424l5291,1429,5342,1429,5343,1424xe" filled="true" fillcolor="#ffffff" stroked="false">
                <v:path arrowok="t"/>
                <v:fill type="solid"/>
              </v:shape>
            </v:group>
            <v:group style="position:absolute;left:7052;top:1569;width:1295;height:597" coordorigin="7052,1569" coordsize="1295,597">
              <v:shape style="position:absolute;left:7052;top:1569;width:1295;height:597" coordorigin="7052,1569" coordsize="1295,597" path="m7061,2058l7052,2069,7055,2083,7061,2099,7061,2115,7118,2145,7188,2161,7268,2165,7352,2159,7435,2147,7462,2141,7203,2141,7139,2132,7092,2106,7061,2058xe" filled="true" fillcolor="#ffffff" stroked="false">
                <v:path arrowok="t"/>
                <v:fill type="solid"/>
              </v:shape>
              <v:shape style="position:absolute;left:7052;top:1569;width:1295;height:597" coordorigin="7052,1569" coordsize="1295,597" path="m8346,1569l8309,1633,8264,1691,8212,1745,8154,1795,8089,1842,8019,1887,7944,1929,7865,1970,7795,2003,7723,2033,7649,2060,7575,2084,7501,2104,7428,2120,7356,2132,7286,2139,7203,2141,7462,2141,7582,2111,7654,2087,7727,2059,7800,2028,7873,1995,7942,1959,8009,1922,8065,1889,8118,1855,8169,1818,8218,1777,8266,1733,8311,1685,8341,1631,8346,1569xe" filled="true" fillcolor="#ffffff" stroked="false">
                <v:path arrowok="t"/>
                <v:fill type="solid"/>
              </v:shape>
              <v:shape style="position:absolute;left:7052;top:1569;width:1295;height:597" coordorigin="7052,1569" coordsize="1295,597" path="m7062,2044l7061,2058,7070,2053,7068,2045,7062,2044xe" filled="true" fillcolor="#ffffff" stroked="false">
                <v:path arrowok="t"/>
                <v:fill type="solid"/>
              </v:shape>
            </v:group>
            <v:group style="position:absolute;left:6885;top:1884;width:376;height:484" coordorigin="6885,1884" coordsize="376,484">
              <v:shape style="position:absolute;left:6885;top:1884;width:376;height:484" coordorigin="6885,1884" coordsize="376,484" path="m6968,2138l6941,2139,6922,2159,6908,2182,6896,2204,6885,2219,6904,2287,6952,2337,7018,2365,7091,2368,7119,2356,7061,2356,7012,2335,6998,2285,7016,2234,7061,2211,7062,2196,7065,2183,7072,2174,7086,2171,7091,2171,7057,2147,7037,2147,7015,2143,6992,2140,6968,2138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67,2231l7033,2252,7021,2299,7026,2319,7040,2329,7054,2339,7061,2356,7119,2356,7158,2340,7168,2291,7147,2254,7109,2233,7067,2231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91,2171l7086,2171,7094,2201,7120,2212,7149,2221,7166,2243,7175,2260,7181,2281,7185,2302,7190,2324,7232,2313,7255,2284,7260,2244,7246,2203,7169,2198,7100,2178,7091,2171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75,1884l7015,1902,6973,1938,6968,2001,6943,2050,6913,2092,6891,2138,6893,2195,6903,2144,6948,2117,7038,2116,7025,2088,7037,2018,7019,1991,7017,1955,7031,1923,7061,1906,7155,1906,7136,1891,7075,1884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38,2116l7002,2116,7037,2147,7057,2147,7049,2141,7038,2116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155,1906l7061,1906,7053,1925,7047,1947,7044,1973,7045,2002,7076,2023,7120,2027,7163,2016,7190,1994,7181,1926,7155,1906xe" filled="true" fillcolor="#ffffff" stroked="false">
                <v:path arrowok="t"/>
                <v:fill type="solid"/>
              </v:shape>
            </v:group>
            <v:group style="position:absolute;left:4291;top:2837;width:209;height:595" coordorigin="4291,2837" coordsize="209,595">
              <v:shape style="position:absolute;left:4291;top:2837;width:209;height:595" coordorigin="4291,2837" coordsize="209,595" path="m4291,2837l4342,2878,4384,2929,4417,2989,4439,3060,4451,3143,4453,3231,4453,3313,4464,3383,4500,3432,4477,3361,4469,3282,4469,3199,4468,3117,4459,3038,4433,2965,4393,2908,4343,2866,4291,2837xe" filled="true" fillcolor="#ffffff" stroked="false">
                <v:path arrowok="t"/>
                <v:fill type="solid"/>
              </v:shape>
              <v:shape style="position:absolute;left:5612;top:3552;width:108;height:120" type="#_x0000_t75" stroked="false">
                <v:imagedata r:id="rId275" o:title=""/>
              </v:shape>
            </v:group>
            <v:group style="position:absolute;left:4620;top:926;width:70;height:81" coordorigin="4620,926" coordsize="70,81">
              <v:shape style="position:absolute;left:4620;top:926;width:70;height:81" coordorigin="4620,926" coordsize="70,81" path="m4676,926l4665,951,4642,970,4622,987,4620,1006,4645,991,4673,972,4689,950,4676,926xe" filled="true" fillcolor="#231f20" stroked="false">
                <v:path arrowok="t"/>
                <v:fill type="solid"/>
              </v:shape>
            </v:group>
            <v:group style="position:absolute;left:3713;top:1247;width:487;height:522" coordorigin="3713,1247" coordsize="487,522">
              <v:shape style="position:absolute;left:3713;top:1247;width:487;height:522" coordorigin="3713,1247" coordsize="487,522" path="m3978,1689l4023,1715,4068,1743,4120,1763,4186,1769,4189,1753,4162,1753,4106,1745,4060,1721,4019,1697,3978,1689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823,1271l3761,1271,3828,1305,3897,1346,3964,1394,4026,1447,4082,1505,4128,1567,4162,1633,4181,1693,4180,1726,4162,1753,4189,1753,4183,1627,4149,1566,4107,1511,4066,1464,4012,1408,3948,1350,3878,1300,3823,1271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713,1263l3713,1297,3718,1326,3729,1349,3745,1368,3741,1339,3738,1311,3743,1287,3761,1271,3823,1271,3808,1264,3726,1264,3713,1263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737,1247l3733,1257,3726,1264,3808,1264,3806,1263,3737,1247xe" filled="true" fillcolor="#231f20" stroked="false">
                <v:path arrowok="t"/>
                <v:fill type="solid"/>
              </v:shape>
              <v:shape style="position:absolute;left:3664;top:534;width:4721;height:3320" type="#_x0000_t75" stroked="false">
                <v:imagedata r:id="rId276" o:title=""/>
              </v:shape>
            </v:group>
            <v:group style="position:absolute;left:3379;top:324;width:5147;height:3667" coordorigin="3379,324" coordsize="5147,3667">
              <v:shape style="position:absolute;left:3379;top:324;width:5147;height:3667" coordorigin="3379,324" coordsize="5147,3667" path="m8526,3991l3379,3991,3379,324,8526,324,8526,3991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BAGAÇO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BARALHO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pacing w:val="-3"/>
          <w:sz w:val="28"/>
        </w:rPr>
        <w:t>PALÁCIO</w:t>
      </w:r>
      <w:r>
        <w:rPr>
          <w:rFonts w:ascii="Arial" w:hAns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pacing w:val="-3"/>
          <w:sz w:val="28"/>
        </w:rPr>
        <w:t>PALHAÇO</w:t>
      </w:r>
      <w:r>
        <w:rPr>
          <w:rFonts w:ascii="Arial" w:hAnsi="Arial"/>
          <w:spacing w:val="-3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58pt;width:481.9pt;height:301.55pt;mso-position-horizontal-relative:page;mso-position-vertical-relative:paragraph;z-index:55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18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Zorro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Dom Diego de la </w:t>
                  </w:r>
                  <w:r>
                    <w:rPr>
                      <w:color w:val="231F20"/>
                      <w:spacing w:val="-4"/>
                    </w:rPr>
                    <w:t>Vega </w:t>
                  </w:r>
                  <w:r>
                    <w:rPr>
                      <w:color w:val="231F20"/>
                    </w:rPr>
                    <w:t>levava uma vida tranquila na próspera fazenda de </w:t>
                  </w:r>
                  <w:r>
                    <w:rPr>
                      <w:color w:val="231F20"/>
                    </w:rPr>
                    <w:t>seu pai, Dom Alejandro de la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Vega.</w:t>
                  </w:r>
                  <w:r>
                    <w:rPr>
                      <w:spacing w:val="-4"/>
                    </w:rPr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empregado, Bernardo, testemunhou uma injustiça. Como era mudo, narrou o caso com grandes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gestos.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segundo,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Diego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transformou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Zorro,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justiceiro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mascarado.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E partiu a galope, cortando a noite com seu cavalo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negro.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Na cidade, Zorro desafiou o cruel sargento Garcia a um duelo. Ágil como um acrobata, Zorro saltou com sua espada e perseguiu o sargento. Mas os soldados do sargento chegaram, e Zorro precisou </w:t>
                  </w:r>
                  <w:r>
                    <w:rPr>
                      <w:color w:val="231F20"/>
                      <w:spacing w:val="-3"/>
                    </w:rPr>
                    <w:t>fugir. </w:t>
                  </w:r>
                  <w:r>
                    <w:rPr>
                      <w:color w:val="231F20"/>
                    </w:rPr>
                    <w:t>Então, deixou sua </w:t>
                  </w:r>
                  <w:r>
                    <w:rPr>
                      <w:color w:val="231F20"/>
                    </w:rPr>
                    <w:t>marca sobre o peito do malvado: um “Z”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Zorro.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8" w:firstLine="283"/>
                    <w:jc w:val="both"/>
                  </w:pPr>
                  <w:r>
                    <w:rPr>
                      <w:color w:val="231F20"/>
                    </w:rPr>
                    <w:t>O governador da província colocou a cabeça de Zorro a prêmio. Mas ele era o defensor dos fracos e oprimidos, e ninguém quis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denunciá-lo.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 Zorro continuou seus combates em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segredo.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b/>
          <w:color w:val="231F20"/>
          <w:sz w:val="16"/>
        </w:rPr>
        <w:t>Larousse Heróis. </w:t>
      </w:r>
      <w:r>
        <w:rPr>
          <w:rFonts w:ascii="Arial" w:hAnsi="Arial"/>
          <w:color w:val="231F20"/>
          <w:sz w:val="16"/>
        </w:rPr>
        <w:t>Tradução: Adriana de Oliveira Silva. São Paulo: Larousse do Brasil, 2007, p. 52 - 53 .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(P041841E4_SUP)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5608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De acordo com esse texto, o sargento Garcia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ágil.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cruel.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mudo.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oprimido.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diário.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568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5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P041844E4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</w:rPr>
        <w:t>No trecho “Mas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ele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era o defensor dos fracos e oprimidos,...”, a palavra “ele” está no lugar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Bernardo.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governador da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província.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sargento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Garcia.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Zorro.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7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cena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29"/>
          <w:szCs w:val="29"/>
        </w:rPr>
      </w:pPr>
      <w:r>
        <w:rPr/>
        <w:pict>
          <v:group style="position:absolute;margin-left:166.054001pt;margin-top:18.156197pt;width:263.2pt;height:218.9pt;mso-position-horizontal-relative:page;mso-position-vertical-relative:paragraph;z-index:5704;mso-wrap-distance-left:0;mso-wrap-distance-right:0" coordorigin="3321,363" coordsize="5264,4378">
            <v:shape style="position:absolute;left:3326;top:368;width:5253;height:4368" type="#_x0000_t75" stroked="false">
              <v:imagedata r:id="rId279" o:title=""/>
            </v:shape>
            <v:group style="position:absolute;left:3326;top:368;width:5254;height:4368" coordorigin="3326,368" coordsize="5254,4368">
              <v:shape style="position:absolute;left:3326;top:368;width:5254;height:4368" coordorigin="3326,368" coordsize="5254,4368" path="m3326,4736l8579,4736,8579,368,3326,368,3326,4736x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165" w:lineRule="exact" w:before="0"/>
        <w:ind w:left="170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80">
        <w:r>
          <w:rPr>
            <w:rFonts w:ascii="Arial" w:hAnsi="Arial"/>
            <w:color w:val="231F20"/>
            <w:sz w:val="16"/>
          </w:rPr>
          <w:t>em: &lt;http://rvbar.files.wordpress.com/2012/04/parquinho.jpg&gt;.</w:t>
        </w:r>
      </w:hyperlink>
      <w:r>
        <w:rPr>
          <w:rFonts w:ascii="Arial" w:hAnsi="Arial"/>
          <w:color w:val="231F20"/>
          <w:sz w:val="16"/>
        </w:rPr>
        <w:t> Acesso em: 21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Faça um X na frase que conta o que acontece nessa</w:t>
      </w:r>
      <w:r>
        <w:rPr>
          <w:color w:val="231F20"/>
          <w:spacing w:val="-1"/>
        </w:rPr>
        <w:t> </w:t>
      </w:r>
      <w:r>
        <w:rPr>
          <w:color w:val="231F20"/>
        </w:rPr>
        <w:t>cena.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BRINCAM NO </w:t>
      </w:r>
      <w:r>
        <w:rPr>
          <w:rFonts w:ascii="Arial" w:hAnsi="Arial"/>
          <w:color w:val="231F20"/>
          <w:spacing w:val="-3"/>
          <w:sz w:val="28"/>
        </w:rPr>
        <w:t>PARQUE.</w:t>
      </w:r>
      <w:r>
        <w:rPr>
          <w:rFonts w:ascii="Arial" w:hAns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ENTRAM NO</w:t>
      </w:r>
      <w:r>
        <w:rPr>
          <w:rFonts w:ascii="Arial" w:hAnsi="Arial"/>
          <w:color w:val="231F20"/>
          <w:spacing w:val="-16"/>
          <w:sz w:val="28"/>
        </w:rPr>
        <w:t> </w:t>
      </w:r>
      <w:r>
        <w:rPr>
          <w:rFonts w:ascii="Arial" w:hAnsi="Arial"/>
          <w:color w:val="231F20"/>
          <w:sz w:val="28"/>
        </w:rPr>
        <w:t>ARCO.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ESCONDEM NO BARCO.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PULAM NO BOSQUE.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7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21.55pt;mso-position-horizontal-relative:page;mso-position-vertical-relative:paragraph;z-index:57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97" w:lineRule="auto" w:before="49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Lua é o nosso vizinho mais próximo no espaço. Ela parece maior e mais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brilhante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estrelas,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verdade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menor.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Parece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maior </w:t>
                  </w:r>
                  <w:r>
                    <w:rPr>
                      <w:color w:val="231F20"/>
                    </w:rPr>
                    <w:t>porque está muito mais perto de nós do que qualquer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planeta.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righ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Lua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move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redor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4"/>
                    </w:rPr>
                    <w:t>Terra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assim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como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4"/>
                    </w:rPr>
                    <w:t>Terra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move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redor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Sol.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sempre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interessaram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Lua,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antigamente,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tinham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meios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estudar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Só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olhavam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ela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ficavam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imaginando.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Então foi inventado o telescópio. Os cientistas puderam estudar a Lua</w:t>
                  </w:r>
                  <w:r>
                    <w:rPr>
                      <w:color w:val="231F20"/>
                      <w:spacing w:val="-46"/>
                    </w:rPr>
                    <w:t> </w:t>
                  </w:r>
                  <w:r>
                    <w:rPr>
                      <w:color w:val="231F20"/>
                    </w:rPr>
                    <w:t>pelos </w:t>
                  </w:r>
                  <w:r>
                    <w:rPr>
                      <w:color w:val="231F20"/>
                    </w:rPr>
                    <w:t>telescópios e descobriram muitas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coisas.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Alguns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atrás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foram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enviados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foguetes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Alguns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desses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foguetes</w:t>
                  </w:r>
                  <w:r>
                    <w:rPr/>
                  </w:r>
                </w:p>
                <w:p>
                  <w:pPr>
                    <w:pStyle w:val="BodyText"/>
                    <w:spacing w:line="400" w:lineRule="atLeast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mandaram para a </w:t>
                  </w:r>
                  <w:r>
                    <w:rPr>
                      <w:color w:val="231F20"/>
                      <w:spacing w:val="-7"/>
                    </w:rPr>
                    <w:t>Terra </w:t>
                  </w:r>
                  <w:r>
                    <w:rPr>
                      <w:color w:val="231F20"/>
                    </w:rPr>
                    <w:t>fotografias de lá. Então, os cientistas conseguiram </w:t>
                  </w:r>
                  <w:r>
                    <w:rPr>
                      <w:color w:val="231F20"/>
                    </w:rPr>
                    <w:t>descobrir muita coisa sobre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FERNANDES, Luiz. </w:t>
      </w:r>
      <w:r>
        <w:rPr>
          <w:rFonts w:ascii="Arial"/>
          <w:i/>
          <w:color w:val="231F20"/>
          <w:sz w:val="16"/>
        </w:rPr>
        <w:t>O que devemos saber sobre a lua</w:t>
      </w:r>
      <w:r>
        <w:rPr>
          <w:rFonts w:ascii="Arial"/>
          <w:color w:val="231F20"/>
          <w:sz w:val="16"/>
        </w:rPr>
        <w:t>. Rio de Janeiro: Ediouro, 1994. Fragmento.</w:t>
      </w:r>
      <w:r>
        <w:rPr>
          <w:rFonts w:ascii="Arial"/>
          <w:color w:val="231F20"/>
          <w:spacing w:val="-13"/>
          <w:sz w:val="16"/>
        </w:rPr>
        <w:t> </w:t>
      </w:r>
      <w:r>
        <w:rPr>
          <w:rFonts w:ascii="Arial"/>
          <w:color w:val="231F20"/>
          <w:sz w:val="16"/>
        </w:rPr>
        <w:t>(P030003D3_SUP)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origem dos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telescópios.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viagem do homem ao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espaço.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interesse por estudar 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Lua.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 maior planeta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espaço.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8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palavra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62.204987pt;margin-top:9.784173pt;width:70.9pt;height:28.35pt;mso-position-horizontal-relative:page;mso-position-vertical-relative:paragraph;z-index:57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226" w:right="0"/>
                    <w:jc w:val="left"/>
                  </w:pPr>
                  <w:r>
                    <w:rPr>
                      <w:color w:val="231F20"/>
                      <w:spacing w:val="-7"/>
                    </w:rPr>
                    <w:t>PIRATA</w:t>
                  </w:r>
                  <w:r>
                    <w:rPr>
                      <w:spacing w:val="-7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Faça um X onde aparece a palavra que você viu escrita de outra</w:t>
      </w:r>
      <w:r>
        <w:rPr>
          <w:color w:val="231F20"/>
          <w:spacing w:val="-2"/>
        </w:rPr>
        <w:t> </w:t>
      </w:r>
      <w:r>
        <w:rPr>
          <w:color w:val="231F20"/>
        </w:rPr>
        <w:t>forma.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316" w:lineRule="exact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4304pt;margin-top:3.246845pt;width:40.3pt;height:11.9pt;mso-position-horizontal-relative:page;mso-position-vertical-relative:paragraph;z-index:5776" coordorigin="1412,65" coordsize="806,238">
            <v:shape style="position:absolute;left:1412;top:65;width:806;height:238" coordorigin="1412,65" coordsize="806,238" path="m1462,115l1448,117,1435,118,1423,118,1412,119,1412,303,1462,303,1462,245,1528,245,1531,242,1532,240,1478,240,1471,236,1466,226,1463,210,1462,186,1463,164,1466,148,1471,138,1476,136,1462,136,1462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28,245l1462,245,1471,255,1482,260,1495,260,1516,255,1528,24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31,135l1478,135,1484,138,1488,148,1491,164,1492,186,1491,210,1488,226,1484,236,1478,240,1532,240,1540,219,1544,187,1543,171,1540,157,1536,145,1531,13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11,115l1496,115,1487,116,1478,120,1470,127,1462,136,1476,136,1478,135,1531,135,1531,134,1522,121,1511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606,65l1575,65,1567,71,1567,95,1575,101,1606,101,1614,95,1614,71,1606,6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615,115l1602,116,1589,118,1577,118,1565,119,1565,256,1615,256,1615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10,114l1648,146,1637,190,1641,220,1654,242,1675,255,1705,259,1730,256,1746,247,1705,247,1698,243,1689,185,1690,159,1695,141,1704,130,1715,127,1747,127,1746,125,1731,117,1710,11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41,195l1742,202,1743,207,1743,211,1741,227,1736,238,1727,245,1715,247,1746,247,1748,246,1759,230,1762,208,1762,201,1741,19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47,127l1728,127,1735,136,1735,159,1735,169,1758,158,1755,139,1747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89,127l1842,127,1849,134,1849,148,1846,156,1840,163,1828,169,1812,175,1795,183,1782,192,1775,204,1772,219,1775,236,1783,249,1797,257,1816,259,1831,259,1843,254,1852,242,1916,242,1915,242,1901,242,1900,240,1826,240,1822,231,1822,198,1827,188,1842,180,1845,177,1848,173,1898,173,1898,145,1895,132,1889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16,242l1852,242,1856,253,1866,258,1895,258,1907,256,1919,251,1916,242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14,239l1911,241,1908,242,1915,242,1914,239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98,173l1848,173,1848,231,1843,240,1900,240,1898,237,1898,173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41,114l1815,116,1796,123,1785,133,1781,147,1781,151,1782,155,1782,159,1807,164,1805,157,1803,151,1803,133,1811,127,1889,127,1884,122,1866,116,1841,11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84,115l1971,115,1949,119,1934,133,1925,156,1922,188,1925,219,1933,242,1948,255,1968,259,1982,259,1993,254,2002,244,2052,244,2052,239,1979,239,1974,231,1974,214,1974,187,1974,158,1975,142,1979,135,2052,135,2052,132,2002,132,1994,120,1984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244l2002,244,2002,256,2052,256,2052,24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135l1995,135,2000,142,2002,158,2003,180,2002,214,2002,231,1997,239,2052,239,2052,13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67l2038,68,2026,69,2013,69,2002,70,2002,132,2052,132,2052,6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88,127l2141,127,2148,134,2148,148,2145,156,2139,163,2127,169,2111,175,2094,183,2081,192,2074,204,2071,219,2074,236,2082,249,2096,257,2115,259,2130,259,2142,254,2151,242,2215,242,2214,242,2200,242,2199,240,2125,240,2121,231,2121,198,2126,188,2141,180,2144,177,2147,173,2197,173,2197,145,2194,132,2188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215,242l2151,242,2155,253,2165,258,2194,258,2206,256,2218,251,2215,242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213,239l2210,241,2207,242,2214,242,2213,239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97,173l2147,173,2147,231,2142,240,2199,240,2197,237,2197,173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40,114l2114,116,2095,123,2084,133,2080,147,2080,151,2081,155,2081,159,2106,164,2104,157,2102,151,2102,133,2110,127,2188,127,2183,122,2165,116,2140,11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46"/>
          <w:szCs w:val="4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5"/>
          <w:position w:val="-13"/>
        </w:rPr>
        <w:drawing>
          <wp:inline distT="0" distB="0" distL="0" distR="0">
            <wp:extent cx="571436" cy="241960"/>
            <wp:effectExtent l="0" t="0" r="0" b="0"/>
            <wp:docPr id="5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" cy="2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13"/>
        </w:rPr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38"/>
          <w:szCs w:val="38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1"/>
        </w:rPr>
        <w:t>C) </w:t>
      </w:r>
      <w:r>
        <w:rPr>
          <w:rFonts w:ascii="Arial"/>
          <w:color w:val="231F20"/>
          <w:spacing w:val="17"/>
          <w:position w:val="-9"/>
        </w:rPr>
        <w:drawing>
          <wp:inline distT="0" distB="0" distL="0" distR="0">
            <wp:extent cx="524865" cy="175260"/>
            <wp:effectExtent l="0" t="0" r="0" b="0"/>
            <wp:docPr id="7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17"/>
          <w:position w:val="-9"/>
        </w:rPr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 w:hint="default"/>
          <w:sz w:val="42"/>
          <w:szCs w:val="42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7416pt;margin-top:2.737836pt;width:39.719987pt;height:14.868pt;mso-position-horizontal-relative:page;mso-position-vertical-relative:paragraph;z-index:5800" type="#_x0000_t75" stroked="false">
            <v:imagedata r:id="rId286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82"/>
          <w:footerReference w:type="default" r:id="rId28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61.550pt;mso-position-horizontal-relative:page;mso-position-vertical-relative:paragraph;z-index:58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705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O que é que tem o meu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cabelo?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Leonel,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leão,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convidado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festa.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antes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preocupar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com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roupa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ir,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logo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fazer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cabelo.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girafa,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encarregada </w:t>
                  </w:r>
                  <w:r>
                    <w:rPr>
                      <w:color w:val="231F20"/>
                    </w:rPr>
                    <w:t>de dar um trato na juba, se diverte transformando a cabeça de Leonel de várias formas malucas. Faz um corte dente-de-leão, que faz o coitado ficar com cara de </w:t>
                  </w:r>
                  <w:r>
                    <w:rPr>
                      <w:color w:val="231F20"/>
                      <w:spacing w:val="-4"/>
                    </w:rPr>
                    <w:t>flor, </w:t>
                  </w:r>
                  <w:r>
                    <w:rPr>
                      <w:color w:val="231F20"/>
                    </w:rPr>
                    <w:t>tenta penteado estilo ninho, e Leonel acaba infestado de </w:t>
                  </w:r>
                  <w:r>
                    <w:rPr>
                      <w:color w:val="231F20"/>
                    </w:rPr>
                    <w:t>passarinhos. Demorou até achar a forma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ideal.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79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89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30 jul. 2012.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(P040106E4_SUP)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trecho</w:t>
      </w:r>
      <w:r>
        <w:rPr>
          <w:color w:val="231F20"/>
          <w:spacing w:val="-31"/>
        </w:rPr>
        <w:t> </w:t>
      </w:r>
      <w:r>
        <w:rPr>
          <w:color w:val="231F20"/>
          <w:spacing w:val="3"/>
        </w:rPr>
        <w:t>“Agirafa,</w:t>
      </w:r>
      <w:r>
        <w:rPr>
          <w:color w:val="231F20"/>
          <w:spacing w:val="-31"/>
        </w:rPr>
        <w:t> </w:t>
      </w:r>
      <w:r>
        <w:rPr>
          <w:color w:val="231F20"/>
        </w:rPr>
        <w:t>encarregada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1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dar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um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trato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1"/>
        </w:rPr>
      </w:r>
      <w:r>
        <w:rPr>
          <w:color w:val="231F20"/>
        </w:rPr>
        <w:t>na</w:t>
      </w:r>
      <w:r>
        <w:rPr>
          <w:color w:val="231F20"/>
          <w:spacing w:val="-31"/>
        </w:rPr>
        <w:t> </w:t>
      </w:r>
      <w:r>
        <w:rPr>
          <w:color w:val="231F20"/>
        </w:rPr>
        <w:t>juba”,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expressão</w:t>
      </w:r>
      <w:r>
        <w:rPr>
          <w:color w:val="231F20"/>
          <w:spacing w:val="-31"/>
        </w:rPr>
        <w:t> </w:t>
      </w:r>
      <w:r>
        <w:rPr>
          <w:color w:val="231F20"/>
        </w:rPr>
        <w:t>em</w:t>
      </w:r>
      <w:r>
        <w:rPr>
          <w:color w:val="231F20"/>
          <w:spacing w:val="-31"/>
        </w:rPr>
        <w:t> </w:t>
      </w:r>
      <w:r>
        <w:rPr>
          <w:color w:val="231F20"/>
        </w:rPr>
        <w:t>destaque </w:t>
      </w:r>
      <w:r>
        <w:rPr>
          <w:color w:val="231F20"/>
        </w:rPr>
        <w:t>tem o sentido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arrumar.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infestar.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preocupar.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87"/>
          <w:footerReference w:type="default" r:id="rId28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92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93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9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290"/>
      <w:footerReference w:type="default" r:id="rId291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181599pt;margin-top:785.831787pt;width:41.05pt;height:16pt;mso-position-horizontal-relative:page;mso-position-vertical-relative:page;z-index:-102568" type="#_x0000_t202" filled="false" stroked="false">
          <v:textbox inset="0,0,0,0">
            <w:txbxContent>
              <w:p>
                <w:pPr>
                  <w:pStyle w:val="BodyText"/>
                  <w:spacing w:line="306" w:lineRule="exact" w:before="0"/>
                  <w:ind w:left="20" w:right="0"/>
                  <w:jc w:val="left"/>
                  <w:rPr>
                    <w:rFonts w:ascii="Arial" w:hAnsi="Arial" w:cs="Arial" w:eastAsia="Arial" w:hint="default"/>
                  </w:rPr>
                </w:pPr>
                <w:r>
                  <w:rPr>
                    <w:rFonts w:ascii="Arial"/>
                    <w:color w:val="231F20"/>
                  </w:rPr>
                  <w:t>D) </w:t>
                </w:r>
                <w:r>
                  <w:rPr>
                    <w:rFonts w:ascii="Arial"/>
                    <w:color w:val="231F20"/>
                    <w:spacing w:val="14"/>
                  </w:rPr>
                  <w:t> </w:t>
                </w:r>
                <w:r>
                  <w:rPr>
                    <w:rFonts w:ascii="Arial"/>
                    <w:color w:val="231F20"/>
                  </w:rPr>
                  <w:t>10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7.51001pt;margin-top:804.711975pt;width:36.25pt;height:10pt;mso-position-horizontal-relative:page;mso-position-vertical-relative:page;z-index:-102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102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0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0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0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05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01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001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0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000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2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102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181702pt;margin-top:779.187195pt;width:41.05pt;height:16pt;mso-position-horizontal-relative:page;mso-position-vertical-relative:page;z-index:-102256" type="#_x0000_t202" filled="false" stroked="false">
          <v:textbox inset="0,0,0,0">
            <w:txbxContent>
              <w:p>
                <w:pPr>
                  <w:pStyle w:val="BodyText"/>
                  <w:spacing w:line="306" w:lineRule="exact" w:before="0"/>
                  <w:ind w:left="20" w:right="0"/>
                  <w:jc w:val="left"/>
                  <w:rPr>
                    <w:rFonts w:ascii="Arial" w:hAnsi="Arial" w:cs="Arial" w:eastAsia="Arial" w:hint="default"/>
                  </w:rPr>
                </w:pPr>
                <w:r>
                  <w:rPr>
                    <w:rFonts w:ascii="Arial"/>
                    <w:color w:val="231F20"/>
                  </w:rPr>
                  <w:t>D) </w:t>
                </w:r>
                <w:r>
                  <w:rPr>
                    <w:rFonts w:ascii="Arial"/>
                    <w:color w:val="231F20"/>
                    <w:spacing w:val="14"/>
                  </w:rPr>
                  <w:t> </w:t>
                </w:r>
                <w:r>
                  <w:rPr>
                    <w:rFonts w:ascii="Arial"/>
                    <w:color w:val="231F20"/>
                  </w:rPr>
                  <w:t>39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7.51001pt;margin-top:804.711975pt;width:36.25pt;height:10pt;mso-position-horizontal-relative:page;mso-position-vertical-relative:page;z-index:-102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102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20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10206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1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1017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15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01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1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14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13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132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0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00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2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15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14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14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14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13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P040247E4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1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129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12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124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1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M031963E4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120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11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115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11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M041513E4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110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10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10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1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M041356E4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100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96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0.005005pt;margin-top:49.73381pt;width:39.75pt;height:9pt;mso-position-horizontal-relative:page;mso-position-vertical-relative:page;z-index:-100936" type="#_x0000_t202" filled="false" stroked="false">
          <v:textbox inset="0,0,0,0">
            <w:txbxContent>
              <w:p>
                <w:pPr>
                  <w:spacing w:before="2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M041495E4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8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8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0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M031836E4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72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67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0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M041439E4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0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249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24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244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03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2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M041445E4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5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5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0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P041843E4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45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4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40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0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P010284E4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36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3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31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002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P030003D3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2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2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2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001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P030058D3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12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0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07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0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P040397E4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23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2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23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2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M041349E4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218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2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213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06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2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M031930E4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204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2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199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07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531006pt;margin-top:49.288498pt;width:43pt;height:10pt;mso-position-horizontal-relative:page;mso-position-vertical-relative:page;z-index:-101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010202"/>
                    <w:spacing w:val="-5"/>
                    <w:sz w:val="16"/>
                  </w:rPr>
                  <w:t>M020423E4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19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19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18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1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M041512E4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184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18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18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1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M041491E4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17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168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1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163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1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P030190E4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–"/>
      <w:lvlJc w:val="left"/>
      <w:pPr>
        <w:ind w:left="108" w:hanging="247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47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–"/>
      <w:lvlJc w:val="left"/>
      <w:pPr>
        <w:ind w:left="108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34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–"/>
      <w:lvlJc w:val="left"/>
      <w:pPr>
        <w:ind w:left="625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52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234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8">
    <w:abstractNumId w:val="7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49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2.xml"/><Relationship Id="rId23" Type="http://schemas.openxmlformats.org/officeDocument/2006/relationships/footer" Target="footer2.xm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header" Target="header3.xml"/><Relationship Id="rId56" Type="http://schemas.openxmlformats.org/officeDocument/2006/relationships/footer" Target="footer3.xml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header" Target="header4.xml"/><Relationship Id="rId70" Type="http://schemas.openxmlformats.org/officeDocument/2006/relationships/footer" Target="footer4.xml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header" Target="header5.xml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header" Target="header6.xml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header" Target="header7.xml"/><Relationship Id="rId133" Type="http://schemas.openxmlformats.org/officeDocument/2006/relationships/header" Target="header8.xml"/><Relationship Id="rId134" Type="http://schemas.openxmlformats.org/officeDocument/2006/relationships/footer" Target="footer5.xml"/><Relationship Id="rId135" Type="http://schemas.openxmlformats.org/officeDocument/2006/relationships/header" Target="header9.xml"/><Relationship Id="rId136" Type="http://schemas.openxmlformats.org/officeDocument/2006/relationships/footer" Target="footer6.xml"/><Relationship Id="rId137" Type="http://schemas.openxmlformats.org/officeDocument/2006/relationships/image" Target="media/image118.png"/><Relationship Id="rId138" Type="http://schemas.openxmlformats.org/officeDocument/2006/relationships/image" Target="media/image119.png"/><Relationship Id="rId139" Type="http://schemas.openxmlformats.org/officeDocument/2006/relationships/image" Target="media/image120.png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header" Target="header10.xml"/><Relationship Id="rId147" Type="http://schemas.openxmlformats.org/officeDocument/2006/relationships/footer" Target="footer7.xml"/><Relationship Id="rId148" Type="http://schemas.openxmlformats.org/officeDocument/2006/relationships/hyperlink" Target="http://www.piadografo.sitebr.net/Juquinha2.htm" TargetMode="External"/><Relationship Id="rId149" Type="http://schemas.openxmlformats.org/officeDocument/2006/relationships/image" Target="media/image127.png"/><Relationship Id="rId150" Type="http://schemas.openxmlformats.org/officeDocument/2006/relationships/image" Target="media/image128.png"/><Relationship Id="rId151" Type="http://schemas.openxmlformats.org/officeDocument/2006/relationships/header" Target="header11.xml"/><Relationship Id="rId152" Type="http://schemas.openxmlformats.org/officeDocument/2006/relationships/header" Target="header12.xml"/><Relationship Id="rId153" Type="http://schemas.openxmlformats.org/officeDocument/2006/relationships/footer" Target="footer8.xml"/><Relationship Id="rId154" Type="http://schemas.openxmlformats.org/officeDocument/2006/relationships/image" Target="media/image129.png"/><Relationship Id="rId155" Type="http://schemas.openxmlformats.org/officeDocument/2006/relationships/image" Target="media/image130.png"/><Relationship Id="rId156" Type="http://schemas.openxmlformats.org/officeDocument/2006/relationships/image" Target="media/image131.png"/><Relationship Id="rId157" Type="http://schemas.openxmlformats.org/officeDocument/2006/relationships/image" Target="media/image132.png"/><Relationship Id="rId158" Type="http://schemas.openxmlformats.org/officeDocument/2006/relationships/image" Target="media/image133.png"/><Relationship Id="rId159" Type="http://schemas.openxmlformats.org/officeDocument/2006/relationships/image" Target="media/image134.png"/><Relationship Id="rId160" Type="http://schemas.openxmlformats.org/officeDocument/2006/relationships/image" Target="media/image135.png"/><Relationship Id="rId161" Type="http://schemas.openxmlformats.org/officeDocument/2006/relationships/image" Target="media/image136.png"/><Relationship Id="rId162" Type="http://schemas.openxmlformats.org/officeDocument/2006/relationships/image" Target="media/image137.png"/><Relationship Id="rId163" Type="http://schemas.openxmlformats.org/officeDocument/2006/relationships/image" Target="media/image138.png"/><Relationship Id="rId164" Type="http://schemas.openxmlformats.org/officeDocument/2006/relationships/image" Target="media/image139.png"/><Relationship Id="rId165" Type="http://schemas.openxmlformats.org/officeDocument/2006/relationships/image" Target="media/image140.png"/><Relationship Id="rId166" Type="http://schemas.openxmlformats.org/officeDocument/2006/relationships/header" Target="header13.xml"/><Relationship Id="rId167" Type="http://schemas.openxmlformats.org/officeDocument/2006/relationships/image" Target="media/image141.png"/><Relationship Id="rId168" Type="http://schemas.openxmlformats.org/officeDocument/2006/relationships/image" Target="media/image142.png"/><Relationship Id="rId169" Type="http://schemas.openxmlformats.org/officeDocument/2006/relationships/image" Target="media/image143.png"/><Relationship Id="rId170" Type="http://schemas.openxmlformats.org/officeDocument/2006/relationships/image" Target="media/image144.png"/><Relationship Id="rId171" Type="http://schemas.openxmlformats.org/officeDocument/2006/relationships/image" Target="media/image145.png"/><Relationship Id="rId172" Type="http://schemas.openxmlformats.org/officeDocument/2006/relationships/image" Target="media/image146.png"/><Relationship Id="rId173" Type="http://schemas.openxmlformats.org/officeDocument/2006/relationships/image" Target="media/image147.png"/><Relationship Id="rId174" Type="http://schemas.openxmlformats.org/officeDocument/2006/relationships/image" Target="media/image148.png"/><Relationship Id="rId175" Type="http://schemas.openxmlformats.org/officeDocument/2006/relationships/image" Target="media/image149.png"/><Relationship Id="rId176" Type="http://schemas.openxmlformats.org/officeDocument/2006/relationships/image" Target="media/image150.png"/><Relationship Id="rId177" Type="http://schemas.openxmlformats.org/officeDocument/2006/relationships/image" Target="media/image151.png"/><Relationship Id="rId178" Type="http://schemas.openxmlformats.org/officeDocument/2006/relationships/image" Target="media/image152.png"/><Relationship Id="rId179" Type="http://schemas.openxmlformats.org/officeDocument/2006/relationships/image" Target="media/image153.png"/><Relationship Id="rId180" Type="http://schemas.openxmlformats.org/officeDocument/2006/relationships/image" Target="media/image154.png"/><Relationship Id="rId181" Type="http://schemas.openxmlformats.org/officeDocument/2006/relationships/image" Target="media/image155.png"/><Relationship Id="rId182" Type="http://schemas.openxmlformats.org/officeDocument/2006/relationships/image" Target="media/image156.png"/><Relationship Id="rId183" Type="http://schemas.openxmlformats.org/officeDocument/2006/relationships/image" Target="media/image157.png"/><Relationship Id="rId184" Type="http://schemas.openxmlformats.org/officeDocument/2006/relationships/image" Target="media/image158.png"/><Relationship Id="rId185" Type="http://schemas.openxmlformats.org/officeDocument/2006/relationships/image" Target="media/image159.png"/><Relationship Id="rId186" Type="http://schemas.openxmlformats.org/officeDocument/2006/relationships/image" Target="media/image160.png"/><Relationship Id="rId187" Type="http://schemas.openxmlformats.org/officeDocument/2006/relationships/image" Target="media/image161.png"/><Relationship Id="rId188" Type="http://schemas.openxmlformats.org/officeDocument/2006/relationships/image" Target="media/image162.png"/><Relationship Id="rId189" Type="http://schemas.openxmlformats.org/officeDocument/2006/relationships/header" Target="header14.xml"/><Relationship Id="rId190" Type="http://schemas.openxmlformats.org/officeDocument/2006/relationships/image" Target="media/image163.png"/><Relationship Id="rId191" Type="http://schemas.openxmlformats.org/officeDocument/2006/relationships/image" Target="media/image164.png"/><Relationship Id="rId192" Type="http://schemas.openxmlformats.org/officeDocument/2006/relationships/image" Target="media/image165.png"/><Relationship Id="rId193" Type="http://schemas.openxmlformats.org/officeDocument/2006/relationships/image" Target="media/image166.png"/><Relationship Id="rId194" Type="http://schemas.openxmlformats.org/officeDocument/2006/relationships/image" Target="media/image167.png"/><Relationship Id="rId195" Type="http://schemas.openxmlformats.org/officeDocument/2006/relationships/image" Target="media/image168.png"/><Relationship Id="rId196" Type="http://schemas.openxmlformats.org/officeDocument/2006/relationships/image" Target="media/image169.png"/><Relationship Id="rId197" Type="http://schemas.openxmlformats.org/officeDocument/2006/relationships/image" Target="media/image170.png"/><Relationship Id="rId198" Type="http://schemas.openxmlformats.org/officeDocument/2006/relationships/image" Target="media/image171.png"/><Relationship Id="rId199" Type="http://schemas.openxmlformats.org/officeDocument/2006/relationships/image" Target="media/image172.png"/><Relationship Id="rId200" Type="http://schemas.openxmlformats.org/officeDocument/2006/relationships/image" Target="media/image173.png"/><Relationship Id="rId201" Type="http://schemas.openxmlformats.org/officeDocument/2006/relationships/image" Target="media/image174.png"/><Relationship Id="rId202" Type="http://schemas.openxmlformats.org/officeDocument/2006/relationships/image" Target="media/image175.png"/><Relationship Id="rId203" Type="http://schemas.openxmlformats.org/officeDocument/2006/relationships/image" Target="media/image176.png"/><Relationship Id="rId204" Type="http://schemas.openxmlformats.org/officeDocument/2006/relationships/image" Target="media/image177.png"/><Relationship Id="rId205" Type="http://schemas.openxmlformats.org/officeDocument/2006/relationships/image" Target="media/image178.png"/><Relationship Id="rId206" Type="http://schemas.openxmlformats.org/officeDocument/2006/relationships/image" Target="media/image179.png"/><Relationship Id="rId207" Type="http://schemas.openxmlformats.org/officeDocument/2006/relationships/image" Target="media/image180.png"/><Relationship Id="rId208" Type="http://schemas.openxmlformats.org/officeDocument/2006/relationships/image" Target="media/image181.png"/><Relationship Id="rId209" Type="http://schemas.openxmlformats.org/officeDocument/2006/relationships/image" Target="media/image182.png"/><Relationship Id="rId210" Type="http://schemas.openxmlformats.org/officeDocument/2006/relationships/image" Target="media/image183.png"/><Relationship Id="rId211" Type="http://schemas.openxmlformats.org/officeDocument/2006/relationships/image" Target="media/image184.png"/><Relationship Id="rId212" Type="http://schemas.openxmlformats.org/officeDocument/2006/relationships/image" Target="media/image185.png"/><Relationship Id="rId213" Type="http://schemas.openxmlformats.org/officeDocument/2006/relationships/image" Target="media/image186.png"/><Relationship Id="rId214" Type="http://schemas.openxmlformats.org/officeDocument/2006/relationships/image" Target="media/image187.png"/><Relationship Id="rId215" Type="http://schemas.openxmlformats.org/officeDocument/2006/relationships/image" Target="media/image188.png"/><Relationship Id="rId216" Type="http://schemas.openxmlformats.org/officeDocument/2006/relationships/image" Target="media/image189.png"/><Relationship Id="rId217" Type="http://schemas.openxmlformats.org/officeDocument/2006/relationships/image" Target="media/image190.png"/><Relationship Id="rId218" Type="http://schemas.openxmlformats.org/officeDocument/2006/relationships/image" Target="media/image191.png"/><Relationship Id="rId219" Type="http://schemas.openxmlformats.org/officeDocument/2006/relationships/image" Target="media/image192.png"/><Relationship Id="rId220" Type="http://schemas.openxmlformats.org/officeDocument/2006/relationships/image" Target="media/image193.png"/><Relationship Id="rId221" Type="http://schemas.openxmlformats.org/officeDocument/2006/relationships/image" Target="media/image194.png"/><Relationship Id="rId222" Type="http://schemas.openxmlformats.org/officeDocument/2006/relationships/image" Target="media/image195.png"/><Relationship Id="rId223" Type="http://schemas.openxmlformats.org/officeDocument/2006/relationships/image" Target="media/image196.png"/><Relationship Id="rId224" Type="http://schemas.openxmlformats.org/officeDocument/2006/relationships/image" Target="media/image197.png"/><Relationship Id="rId225" Type="http://schemas.openxmlformats.org/officeDocument/2006/relationships/image" Target="media/image198.png"/><Relationship Id="rId226" Type="http://schemas.openxmlformats.org/officeDocument/2006/relationships/image" Target="media/image199.png"/><Relationship Id="rId227" Type="http://schemas.openxmlformats.org/officeDocument/2006/relationships/image" Target="media/image200.png"/><Relationship Id="rId228" Type="http://schemas.openxmlformats.org/officeDocument/2006/relationships/image" Target="media/image201.png"/><Relationship Id="rId229" Type="http://schemas.openxmlformats.org/officeDocument/2006/relationships/image" Target="media/image202.png"/><Relationship Id="rId230" Type="http://schemas.openxmlformats.org/officeDocument/2006/relationships/image" Target="media/image203.png"/><Relationship Id="rId231" Type="http://schemas.openxmlformats.org/officeDocument/2006/relationships/image" Target="media/image204.png"/><Relationship Id="rId232" Type="http://schemas.openxmlformats.org/officeDocument/2006/relationships/image" Target="media/image205.png"/><Relationship Id="rId233" Type="http://schemas.openxmlformats.org/officeDocument/2006/relationships/image" Target="media/image206.png"/><Relationship Id="rId234" Type="http://schemas.openxmlformats.org/officeDocument/2006/relationships/image" Target="media/image207.png"/><Relationship Id="rId235" Type="http://schemas.openxmlformats.org/officeDocument/2006/relationships/image" Target="media/image208.png"/><Relationship Id="rId236" Type="http://schemas.openxmlformats.org/officeDocument/2006/relationships/image" Target="media/image209.png"/><Relationship Id="rId237" Type="http://schemas.openxmlformats.org/officeDocument/2006/relationships/image" Target="media/image210.png"/><Relationship Id="rId238" Type="http://schemas.openxmlformats.org/officeDocument/2006/relationships/image" Target="media/image211.png"/><Relationship Id="rId239" Type="http://schemas.openxmlformats.org/officeDocument/2006/relationships/image" Target="media/image212.png"/><Relationship Id="rId240" Type="http://schemas.openxmlformats.org/officeDocument/2006/relationships/image" Target="media/image213.png"/><Relationship Id="rId241" Type="http://schemas.openxmlformats.org/officeDocument/2006/relationships/image" Target="media/image214.png"/><Relationship Id="rId242" Type="http://schemas.openxmlformats.org/officeDocument/2006/relationships/image" Target="media/image215.png"/><Relationship Id="rId243" Type="http://schemas.openxmlformats.org/officeDocument/2006/relationships/image" Target="media/image216.png"/><Relationship Id="rId244" Type="http://schemas.openxmlformats.org/officeDocument/2006/relationships/image" Target="media/image217.png"/><Relationship Id="rId245" Type="http://schemas.openxmlformats.org/officeDocument/2006/relationships/header" Target="header15.xml"/><Relationship Id="rId246" Type="http://schemas.openxmlformats.org/officeDocument/2006/relationships/header" Target="header16.xml"/><Relationship Id="rId247" Type="http://schemas.openxmlformats.org/officeDocument/2006/relationships/footer" Target="footer9.xml"/><Relationship Id="rId248" Type="http://schemas.openxmlformats.org/officeDocument/2006/relationships/image" Target="media/image218.png"/><Relationship Id="rId249" Type="http://schemas.openxmlformats.org/officeDocument/2006/relationships/header" Target="header17.xml"/><Relationship Id="rId250" Type="http://schemas.openxmlformats.org/officeDocument/2006/relationships/footer" Target="footer10.xml"/><Relationship Id="rId251" Type="http://schemas.openxmlformats.org/officeDocument/2006/relationships/image" Target="media/image219.png"/><Relationship Id="rId252" Type="http://schemas.openxmlformats.org/officeDocument/2006/relationships/image" Target="media/image220.png"/><Relationship Id="rId253" Type="http://schemas.openxmlformats.org/officeDocument/2006/relationships/image" Target="media/image221.png"/><Relationship Id="rId254" Type="http://schemas.openxmlformats.org/officeDocument/2006/relationships/image" Target="media/image222.png"/><Relationship Id="rId255" Type="http://schemas.openxmlformats.org/officeDocument/2006/relationships/image" Target="media/image223.png"/><Relationship Id="rId256" Type="http://schemas.openxmlformats.org/officeDocument/2006/relationships/image" Target="media/image224.png"/><Relationship Id="rId257" Type="http://schemas.openxmlformats.org/officeDocument/2006/relationships/image" Target="media/image225.png"/><Relationship Id="rId258" Type="http://schemas.openxmlformats.org/officeDocument/2006/relationships/image" Target="media/image226.png"/><Relationship Id="rId259" Type="http://schemas.openxmlformats.org/officeDocument/2006/relationships/header" Target="header18.xml"/><Relationship Id="rId260" Type="http://schemas.openxmlformats.org/officeDocument/2006/relationships/header" Target="header19.xml"/><Relationship Id="rId261" Type="http://schemas.openxmlformats.org/officeDocument/2006/relationships/image" Target="media/image227.png"/><Relationship Id="rId262" Type="http://schemas.openxmlformats.org/officeDocument/2006/relationships/image" Target="media/image228.png"/><Relationship Id="rId263" Type="http://schemas.openxmlformats.org/officeDocument/2006/relationships/footer" Target="footer11.xml"/><Relationship Id="rId264" Type="http://schemas.openxmlformats.org/officeDocument/2006/relationships/image" Target="media/image229.png"/><Relationship Id="rId265" Type="http://schemas.openxmlformats.org/officeDocument/2006/relationships/image" Target="media/image230.png"/><Relationship Id="rId266" Type="http://schemas.openxmlformats.org/officeDocument/2006/relationships/image" Target="media/image231.png"/><Relationship Id="rId267" Type="http://schemas.openxmlformats.org/officeDocument/2006/relationships/image" Target="media/image232.png"/><Relationship Id="rId268" Type="http://schemas.openxmlformats.org/officeDocument/2006/relationships/image" Target="media/image233.png"/><Relationship Id="rId269" Type="http://schemas.openxmlformats.org/officeDocument/2006/relationships/image" Target="media/image234.png"/><Relationship Id="rId270" Type="http://schemas.openxmlformats.org/officeDocument/2006/relationships/image" Target="media/image235.png"/><Relationship Id="rId271" Type="http://schemas.openxmlformats.org/officeDocument/2006/relationships/image" Target="media/image236.png"/><Relationship Id="rId272" Type="http://schemas.openxmlformats.org/officeDocument/2006/relationships/image" Target="media/image237.png"/><Relationship Id="rId273" Type="http://schemas.openxmlformats.org/officeDocument/2006/relationships/image" Target="media/image238.png"/><Relationship Id="rId274" Type="http://schemas.openxmlformats.org/officeDocument/2006/relationships/image" Target="media/image239.png"/><Relationship Id="rId275" Type="http://schemas.openxmlformats.org/officeDocument/2006/relationships/image" Target="media/image240.png"/><Relationship Id="rId276" Type="http://schemas.openxmlformats.org/officeDocument/2006/relationships/image" Target="media/image241.png"/><Relationship Id="rId277" Type="http://schemas.openxmlformats.org/officeDocument/2006/relationships/header" Target="header20.xml"/><Relationship Id="rId278" Type="http://schemas.openxmlformats.org/officeDocument/2006/relationships/header" Target="header21.xml"/><Relationship Id="rId279" Type="http://schemas.openxmlformats.org/officeDocument/2006/relationships/image" Target="media/image242.png"/><Relationship Id="rId280" Type="http://schemas.openxmlformats.org/officeDocument/2006/relationships/hyperlink" Target="http://rvbar.files.wordpress.com/2012/04/parquinho.jpg" TargetMode="External"/><Relationship Id="rId281" Type="http://schemas.openxmlformats.org/officeDocument/2006/relationships/header" Target="header22.xml"/><Relationship Id="rId282" Type="http://schemas.openxmlformats.org/officeDocument/2006/relationships/header" Target="header23.xml"/><Relationship Id="rId283" Type="http://schemas.openxmlformats.org/officeDocument/2006/relationships/footer" Target="footer12.xml"/><Relationship Id="rId284" Type="http://schemas.openxmlformats.org/officeDocument/2006/relationships/image" Target="media/image243.png"/><Relationship Id="rId285" Type="http://schemas.openxmlformats.org/officeDocument/2006/relationships/image" Target="media/image244.png"/><Relationship Id="rId286" Type="http://schemas.openxmlformats.org/officeDocument/2006/relationships/image" Target="media/image245.png"/><Relationship Id="rId287" Type="http://schemas.openxmlformats.org/officeDocument/2006/relationships/header" Target="header24.xml"/><Relationship Id="rId288" Type="http://schemas.openxmlformats.org/officeDocument/2006/relationships/footer" Target="footer13.xml"/><Relationship Id="rId289" Type="http://schemas.openxmlformats.org/officeDocument/2006/relationships/hyperlink" Target="http://blogs.estadao.com.br/estadinho/" TargetMode="External"/><Relationship Id="rId290" Type="http://schemas.openxmlformats.org/officeDocument/2006/relationships/header" Target="header25.xml"/><Relationship Id="rId291" Type="http://schemas.openxmlformats.org/officeDocument/2006/relationships/footer" Target="footer14.xml"/><Relationship Id="rId292" Type="http://schemas.openxmlformats.org/officeDocument/2006/relationships/image" Target="media/image246.png"/><Relationship Id="rId293" Type="http://schemas.openxmlformats.org/officeDocument/2006/relationships/image" Target="media/image247.png"/><Relationship Id="rId294" Type="http://schemas.openxmlformats.org/officeDocument/2006/relationships/image" Target="media/image248.png"/><Relationship Id="rId29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C0408.indb</dc:title>
  <dcterms:created xsi:type="dcterms:W3CDTF">2016-02-07T03:28:16Z</dcterms:created>
  <dcterms:modified xsi:type="dcterms:W3CDTF">2016-02-07T03:28:16Z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