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5.xml" ContentType="application/vnd.openxmlformats-officedocument.wordprocessingml.footer+xml"/>
  <Override PartName="/word/header15.xml" ContentType="application/vnd.openxmlformats-officedocument.wordprocessingml.header+xml"/>
  <Override PartName="/word/footer6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7.xml" ContentType="application/vnd.openxmlformats-officedocument.wordprocessingml.footer+xml"/>
  <Override PartName="/word/header18.xml" ContentType="application/vnd.openxmlformats-officedocument.wordprocessingml.header+xml"/>
  <Override PartName="/word/footer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9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1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2405" w:right="554" w:firstLine="0"/>
        <w:jc w:val="left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fddfd0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ee3527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EE3527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EE3527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EE3527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EE3527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EE3527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ee3527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EE3527"/>
          <w:sz w:val="40"/>
        </w:rPr>
        <w:t>LÍNGUA</w:t>
      </w:r>
      <w:r>
        <w:rPr>
          <w:rFonts w:ascii="Lucida Sans Unicode" w:hAnsi="Lucida Sans Unicode"/>
          <w:color w:val="EE3527"/>
          <w:spacing w:val="-70"/>
          <w:sz w:val="40"/>
        </w:rPr>
        <w:t> </w:t>
      </w:r>
      <w:r>
        <w:rPr>
          <w:rFonts w:ascii="Lucida Sans Unicode" w:hAnsi="Lucida Sans Unicode"/>
          <w:color w:val="EE3527"/>
          <w:sz w:val="40"/>
        </w:rPr>
        <w:t>PORTUGUESA</w:t>
      </w:r>
      <w:r>
        <w:rPr>
          <w:rFonts w:ascii="Lucida Sans Unicode" w:hAnsi="Lucida Sans Unicode"/>
          <w:color w:val="EE3527"/>
          <w:spacing w:val="-70"/>
          <w:sz w:val="40"/>
        </w:rPr>
        <w:t> </w:t>
      </w:r>
      <w:r>
        <w:rPr>
          <w:rFonts w:ascii="Lucida Sans Unicode" w:hAnsi="Lucida Sans Unicode"/>
          <w:color w:val="EE3527"/>
          <w:sz w:val="40"/>
        </w:rPr>
        <w:t>E</w:t>
      </w:r>
      <w:r>
        <w:rPr>
          <w:rFonts w:ascii="Lucida Sans Unicode" w:hAnsi="Lucida Sans Unicode"/>
          <w:color w:val="EE3527"/>
          <w:spacing w:val="-70"/>
          <w:sz w:val="40"/>
        </w:rPr>
        <w:t> </w:t>
      </w:r>
      <w:r>
        <w:rPr>
          <w:rFonts w:ascii="Lucida Sans Unicode" w:hAnsi="Lucida Sans Unicode"/>
          <w:color w:val="EE3527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EE3527"/>
          <w:sz w:val="36"/>
        </w:rPr>
        <w:t>4º ano</w:t>
      </w:r>
      <w:r>
        <w:rPr>
          <w:rFonts w:ascii="Arial" w:hAnsi="Arial"/>
          <w:b/>
          <w:color w:val="EE3527"/>
          <w:spacing w:val="16"/>
          <w:sz w:val="36"/>
        </w:rPr>
        <w:t> </w:t>
      </w:r>
      <w:r>
        <w:rPr>
          <w:rFonts w:ascii="Arial" w:hAnsi="Arial"/>
          <w:b/>
          <w:color w:val="EE3527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EE3527"/>
          <w:sz w:val="36"/>
        </w:rPr>
        <w:t>Ensino</w:t>
      </w:r>
      <w:r>
        <w:rPr>
          <w:rFonts w:ascii="Arial"/>
          <w:b/>
          <w:color w:val="EE3527"/>
          <w:spacing w:val="2"/>
          <w:sz w:val="36"/>
        </w:rPr>
        <w:t> </w:t>
      </w:r>
      <w:r>
        <w:rPr>
          <w:rFonts w:ascii="Arial"/>
          <w:b/>
          <w:color w:val="EE3527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195" w:right="0" w:firstLine="0"/>
        <w:jc w:val="left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EE3527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146"/>
        <w:ind w:left="1179" w:right="0" w:firstLine="0"/>
        <w:jc w:val="left"/>
        <w:rPr>
          <w:rFonts w:ascii="Trebuchet MS" w:hAnsi="Trebuchet MS" w:cs="Trebuchet MS" w:eastAsia="Trebuchet MS" w:hint="default"/>
          <w:sz w:val="64"/>
          <w:szCs w:val="64"/>
        </w:rPr>
      </w:pPr>
      <w:r>
        <w:rPr>
          <w:rFonts w:ascii="Trebuchet MS"/>
          <w:b/>
          <w:color w:val="EE3527"/>
          <w:sz w:val="64"/>
        </w:rPr>
        <w:t>C0410</w:t>
      </w:r>
      <w:r>
        <w:rPr>
          <w:rFonts w:ascii="Trebuchet MS"/>
          <w:sz w:val="64"/>
        </w:rPr>
      </w:r>
    </w:p>
    <w:p>
      <w:pPr>
        <w:spacing w:after="0"/>
        <w:jc w:val="left"/>
        <w:rPr>
          <w:rFonts w:ascii="Trebuchet MS" w:hAnsi="Trebuchet MS" w:cs="Trebuchet MS" w:eastAsia="Trebuchet MS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610"/>
            <w:col w:w="5562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 w:hint="default"/>
          <w:b/>
          <w:bCs/>
          <w:sz w:val="27"/>
          <w:szCs w:val="27"/>
        </w:rPr>
      </w:pPr>
    </w:p>
    <w:p>
      <w:pPr>
        <w:spacing w:line="240" w:lineRule="auto"/>
        <w:ind w:left="863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ee3527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EE3527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EE3527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EE3527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 w:hint="default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 w:hint="default"/>
          <w:b/>
          <w:bCs/>
          <w:sz w:val="20"/>
          <w:szCs w:val="20"/>
        </w:rPr>
      </w:pPr>
    </w:p>
    <w:p>
      <w:pPr>
        <w:spacing w:before="175"/>
        <w:ind w:left="3931" w:right="554" w:firstLine="0"/>
        <w:jc w:val="left"/>
        <w:rPr>
          <w:rFonts w:ascii="Tahoma" w:hAnsi="Tahoma" w:cs="Tahoma" w:eastAsia="Tahoma" w:hint="default"/>
          <w:sz w:val="22"/>
          <w:szCs w:val="22"/>
        </w:rPr>
      </w:pPr>
      <w:r>
        <w:rPr/>
        <w:pict>
          <v:shape style="position:absolute;margin-left:371.088989pt;margin-top:-.566617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2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2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2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2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EE3527"/>
          <w:w w:val="105"/>
          <w:sz w:val="22"/>
        </w:rPr>
        <w:t>Data</w:t>
      </w:r>
      <w:r>
        <w:rPr>
          <w:rFonts w:ascii="Tahoma"/>
          <w:color w:val="EE3527"/>
          <w:spacing w:val="-21"/>
          <w:w w:val="105"/>
          <w:sz w:val="22"/>
        </w:rPr>
        <w:t> </w:t>
      </w:r>
      <w:r>
        <w:rPr>
          <w:rFonts w:ascii="Tahoma"/>
          <w:color w:val="EE3527"/>
          <w:w w:val="105"/>
          <w:sz w:val="22"/>
        </w:rPr>
        <w:t>de</w:t>
      </w:r>
      <w:r>
        <w:rPr>
          <w:rFonts w:ascii="Tahoma"/>
          <w:color w:val="EE3527"/>
          <w:spacing w:val="-21"/>
          <w:w w:val="105"/>
          <w:sz w:val="22"/>
        </w:rPr>
        <w:t> </w:t>
      </w:r>
      <w:r>
        <w:rPr>
          <w:rFonts w:ascii="Tahoma"/>
          <w:color w:val="EE3527"/>
          <w:w w:val="105"/>
          <w:sz w:val="22"/>
        </w:rPr>
        <w:t>Nascimento</w:t>
      </w:r>
      <w:r>
        <w:rPr>
          <w:rFonts w:ascii="Tahoma"/>
          <w:color w:val="EE3527"/>
          <w:spacing w:val="-21"/>
          <w:w w:val="105"/>
          <w:sz w:val="22"/>
        </w:rPr>
        <w:t> </w:t>
      </w:r>
      <w:r>
        <w:rPr>
          <w:rFonts w:ascii="Tahoma"/>
          <w:color w:val="EE3527"/>
          <w:w w:val="105"/>
          <w:sz w:val="22"/>
        </w:rPr>
        <w:t>do</w:t>
      </w:r>
      <w:r>
        <w:rPr>
          <w:rFonts w:ascii="Tahoma"/>
          <w:color w:val="EE3527"/>
          <w:spacing w:val="-21"/>
          <w:w w:val="105"/>
          <w:sz w:val="22"/>
        </w:rPr>
        <w:t> </w:t>
      </w:r>
      <w:r>
        <w:rPr>
          <w:rFonts w:ascii="Tahoma"/>
          <w:color w:val="EE3527"/>
          <w:w w:val="105"/>
          <w:sz w:val="22"/>
        </w:rPr>
        <w:t>estudante</w:t>
      </w:r>
      <w:r>
        <w:rPr>
          <w:rFonts w:ascii="Tahoma"/>
          <w:sz w:val="22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10"/>
        <w:rPr>
          <w:rFonts w:ascii="Tahoma" w:hAnsi="Tahoma" w:cs="Tahoma" w:eastAsia="Tahoma" w:hint="default"/>
          <w:sz w:val="29"/>
          <w:szCs w:val="29"/>
        </w:rPr>
      </w:pPr>
    </w:p>
    <w:p>
      <w:pPr>
        <w:spacing w:before="66"/>
        <w:ind w:left="846" w:right="55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b/>
          <w:color w:val="231F20"/>
          <w:sz w:val="22"/>
        </w:rPr>
        <w:t>Caro(a)</w:t>
      </w:r>
      <w:r>
        <w:rPr>
          <w:rFonts w:ascii="Arial"/>
          <w:b/>
          <w:color w:val="231F20"/>
          <w:spacing w:val="14"/>
          <w:sz w:val="22"/>
        </w:rPr>
        <w:t> </w:t>
      </w:r>
      <w:r>
        <w:rPr>
          <w:rFonts w:ascii="Arial"/>
          <w:b/>
          <w:color w:val="231F20"/>
          <w:sz w:val="22"/>
        </w:rPr>
        <w:t>estudante,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64" w:lineRule="exact" w:before="0"/>
        <w:ind w:left="846" w:right="554" w:firstLine="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município.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71" w:after="0"/>
        <w:ind w:left="846" w:right="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Língua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Portuguesa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6" w:lineRule="auto" w:before="108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155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21.962709pt;width:94.55pt;height:37.2pt;mso-position-horizontal-relative:page;mso-position-vertical-relative:paragraph;z-index:1216" coordorigin="992,439" coordsize="1891,744">
            <v:shape style="position:absolute;left:992;top:439;width:465;height:462" type="#_x0000_t75" stroked="false">
              <v:imagedata r:id="rId5" o:title=""/>
            </v:shape>
            <v:shape style="position:absolute;left:1078;top:967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24.622187pt;width:64.6500pt;height:17.75pt;mso-position-horizontal-relative:page;mso-position-vertical-relative:paragraph;z-index:1240" coordorigin="1596,492" coordsize="1293,355">
            <v:shape style="position:absolute;left:1596;top:492;width:1293;height:355" coordorigin="1596,492" coordsize="1293,355" path="m1903,492l1775,492,1748,493,1683,507,1626,554,1598,637,1596,671,1597,699,1615,771,1655,819,1714,844,1771,847,1903,847,1903,784,1787,784,1765,783,1703,751,1685,664,1686,637,1720,571,1784,556,1903,556,1903,492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161,492l2069,492,1913,847,2007,847,2043,765,2281,765,2253,702,2061,702,2115,578,2199,578,2161,492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281,765l2187,765,2223,847,2317,847,2281,765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589,492l2454,492,2435,493,2368,509,2320,552,2290,624,2286,668,2289,708,2310,774,2364,828,2427,845,2485,847,2589,847,2589,784,2488,784,2461,783,2395,756,2377,702,2589,702,2589,639,2377,639,2379,622,2381,610,2383,603,2385,596,2436,559,2485,556,2589,556,2589,492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199,578l2115,578,2169,702,2253,702,2199,578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889,492l2813,492,2813,588,2742,588,2675,602,2622,657,2610,716,2611,736,2640,805,2699,842,2758,847,2889,847,2889,792,2758,792,2746,791,2694,754,2687,716,2688,702,2726,649,2758,644,2889,644,2889,492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889,644l2813,644,2813,792,2889,792,2889,644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83080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fddfd0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7;top:16608;width:37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LM4EF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tabs>
          <w:tab w:pos="3017" w:val="left" w:leader="none"/>
          <w:tab w:pos="10596" w:val="left" w:leader="none"/>
        </w:tabs>
        <w:spacing w:before="48"/>
        <w:ind w:left="108" w:right="0" w:firstLine="0"/>
        <w:jc w:val="left"/>
        <w:rPr>
          <w:rFonts w:ascii="Arial" w:hAnsi="Arial" w:cs="Arial" w:eastAsia="Arial" w:hint="default"/>
          <w:sz w:val="26"/>
          <w:szCs w:val="26"/>
        </w:rPr>
      </w:pPr>
      <w:r>
        <w:rPr>
          <w:rFonts w:ascii="Arial" w:hAnsi="Arial"/>
          <w:b/>
          <w:color w:val="231F20"/>
          <w:sz w:val="26"/>
        </w:rPr>
      </w:r>
      <w:r>
        <w:rPr>
          <w:rFonts w:ascii="Arial" w:hAnsi="Arial"/>
          <w:b/>
          <w:color w:val="231F20"/>
          <w:sz w:val="26"/>
          <w:shd w:fill="D1D3D4" w:color="auto" w:val="clear"/>
        </w:rPr>
        <w:t> </w:t>
        <w:tab/>
        <w:t>EXEMPLO DE LÍNGUA</w:t>
      </w:r>
      <w:r>
        <w:rPr>
          <w:rFonts w:ascii="Arial" w:hAnsi="Arial"/>
          <w:b/>
          <w:color w:val="231F20"/>
          <w:spacing w:val="-11"/>
          <w:sz w:val="26"/>
          <w:shd w:fill="D1D3D4" w:color="auto" w:val="clear"/>
        </w:rPr>
        <w:t> </w:t>
      </w:r>
      <w:r>
        <w:rPr>
          <w:rFonts w:ascii="Arial" w:hAnsi="Arial"/>
          <w:b/>
          <w:color w:val="231F20"/>
          <w:sz w:val="26"/>
          <w:shd w:fill="D1D3D4" w:color="auto" w:val="clear"/>
        </w:rPr>
        <w:t>PORTUGUESA</w:t>
        <w:tab/>
      </w:r>
      <w:r>
        <w:rPr>
          <w:rFonts w:ascii="Arial" w:hAnsi="Arial"/>
          <w:b/>
          <w:color w:val="231F20"/>
          <w:sz w:val="26"/>
        </w:rPr>
      </w:r>
      <w:r>
        <w:rPr>
          <w:rFonts w:ascii="Arial" w:hAnsi="Arial"/>
          <w:sz w:val="26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Heading1"/>
        <w:spacing w:line="240" w:lineRule="auto" w:before="0"/>
        <w:ind w:left="108" w:right="0"/>
        <w:jc w:val="left"/>
        <w:rPr>
          <w:b w:val="0"/>
          <w:bCs w:val="0"/>
        </w:rPr>
      </w:pPr>
      <w:r>
        <w:rPr>
          <w:color w:val="231F20"/>
          <w:spacing w:val="-4"/>
        </w:rPr>
        <w:t>Veja </w:t>
      </w:r>
      <w:r>
        <w:rPr>
          <w:color w:val="231F20"/>
        </w:rPr>
        <w:t>a figura</w:t>
      </w:r>
      <w:r>
        <w:rPr>
          <w:color w:val="231F20"/>
          <w:spacing w:val="3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229.481003pt;margin-top:9.535209pt;width:136.071882pt;height:115.125pt;mso-position-horizontal-relative:page;mso-position-vertical-relative:paragraph;z-index:1312;mso-wrap-distance-left:0;mso-wrap-distance-right:0" type="#_x0000_t75" stroked="false">
            <v:imagedata r:id="rId17" o:title=""/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202"/>
        <w:ind w:left="108" w:right="0"/>
        <w:jc w:val="left"/>
      </w:pPr>
      <w:r>
        <w:rPr>
          <w:color w:val="231F20"/>
        </w:rPr>
        <w:t>Qual é o nome dessa</w:t>
      </w:r>
      <w:r>
        <w:rPr>
          <w:color w:val="231F20"/>
          <w:spacing w:val="-1"/>
        </w:rPr>
        <w:t> </w:t>
      </w:r>
      <w:r>
        <w:rPr>
          <w:color w:val="231F20"/>
        </w:rPr>
        <w:t>figura?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2"/>
        </w:numPr>
        <w:tabs>
          <w:tab w:pos="671" w:val="left" w:leader="none"/>
        </w:tabs>
        <w:spacing w:line="240" w:lineRule="auto" w:before="0" w:after="0"/>
        <w:ind w:left="670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CABELO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"/>
        </w:numPr>
        <w:tabs>
          <w:tab w:pos="671" w:val="left" w:leader="none"/>
        </w:tabs>
        <w:spacing w:line="240" w:lineRule="auto" w:before="206" w:after="0"/>
        <w:ind w:left="670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CAMELO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"/>
        </w:numPr>
        <w:tabs>
          <w:tab w:pos="671" w:val="left" w:leader="none"/>
        </w:tabs>
        <w:spacing w:line="240" w:lineRule="auto" w:before="206" w:after="0"/>
        <w:ind w:left="670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GALEGO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"/>
        </w:numPr>
        <w:tabs>
          <w:tab w:pos="671" w:val="left" w:leader="none"/>
        </w:tabs>
        <w:spacing w:line="240" w:lineRule="auto" w:before="206" w:after="0"/>
        <w:ind w:left="670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GAMADO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18"/>
          <w:szCs w:val="18"/>
        </w:rPr>
      </w:pPr>
    </w:p>
    <w:p>
      <w:pPr>
        <w:tabs>
          <w:tab w:pos="3600" w:val="left" w:leader="none"/>
          <w:tab w:pos="10596" w:val="left" w:leader="none"/>
        </w:tabs>
        <w:spacing w:before="67"/>
        <w:ind w:left="108" w:right="0" w:firstLine="0"/>
        <w:jc w:val="left"/>
        <w:rPr>
          <w:rFonts w:ascii="Arial" w:hAnsi="Arial" w:cs="Arial" w:eastAsia="Arial" w:hint="default"/>
          <w:sz w:val="26"/>
          <w:szCs w:val="26"/>
        </w:rPr>
      </w:pPr>
      <w:r>
        <w:rPr>
          <w:rFonts w:ascii="Arial" w:hAnsi="Arial"/>
          <w:b/>
          <w:color w:val="231F20"/>
          <w:sz w:val="26"/>
        </w:rPr>
      </w:r>
      <w:r>
        <w:rPr>
          <w:rFonts w:ascii="Arial" w:hAnsi="Arial"/>
          <w:b/>
          <w:color w:val="231F20"/>
          <w:sz w:val="26"/>
          <w:shd w:fill="D1D3D4" w:color="auto" w:val="clear"/>
        </w:rPr>
        <w:t> </w:t>
        <w:tab/>
        <w:t>EXEMPLO DE</w:t>
      </w:r>
      <w:r>
        <w:rPr>
          <w:rFonts w:ascii="Arial" w:hAnsi="Arial"/>
          <w:b/>
          <w:color w:val="231F20"/>
          <w:spacing w:val="-21"/>
          <w:sz w:val="26"/>
          <w:shd w:fill="D1D3D4" w:color="auto" w:val="clear"/>
        </w:rPr>
        <w:t> </w:t>
      </w:r>
      <w:r>
        <w:rPr>
          <w:rFonts w:ascii="Arial" w:hAnsi="Arial"/>
          <w:b/>
          <w:color w:val="231F20"/>
          <w:sz w:val="26"/>
          <w:shd w:fill="D1D3D4" w:color="auto" w:val="clear"/>
        </w:rPr>
        <w:t>MATEMÁTICA</w:t>
        <w:tab/>
      </w:r>
      <w:r>
        <w:rPr>
          <w:rFonts w:ascii="Arial" w:hAnsi="Arial"/>
          <w:b/>
          <w:color w:val="231F20"/>
          <w:sz w:val="26"/>
        </w:rPr>
      </w:r>
      <w:r>
        <w:rPr>
          <w:rFonts w:ascii="Arial" w:hAnsi="Arial"/>
          <w:sz w:val="26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0"/>
        <w:ind w:left="108" w:right="0"/>
        <w:jc w:val="left"/>
      </w:pPr>
      <w:r>
        <w:rPr>
          <w:color w:val="231F20"/>
        </w:rPr>
        <w:t>Observe abaixo a conta que a professora Ana escreveu no</w:t>
      </w:r>
      <w:r>
        <w:rPr>
          <w:color w:val="231F20"/>
          <w:spacing w:val="-17"/>
        </w:rPr>
        <w:t> </w:t>
      </w:r>
      <w:r>
        <w:rPr>
          <w:color w:val="231F20"/>
        </w:rPr>
        <w:t>quadro.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  <w:r>
        <w:rPr/>
        <w:pict>
          <v:shape style="position:absolute;margin-left:254.908997pt;margin-top:9.784180pt;width:85.5pt;height:28.35pt;mso-position-horizontal-relative:page;mso-position-vertical-relative:paragraph;z-index:133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117"/>
                    <w:ind w:left="444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4 X</w:t>
                  </w:r>
                  <w:r>
                    <w:rPr>
                      <w:rFonts w:ascii="Arial"/>
                      <w:color w:val="231F20"/>
                      <w:spacing w:val="-2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20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08" w:right="0"/>
        <w:jc w:val="left"/>
      </w:pPr>
      <w:r>
        <w:rPr>
          <w:color w:val="231F20"/>
        </w:rPr>
        <w:t>Qual é o resultado dessa</w:t>
      </w:r>
      <w:r>
        <w:rPr>
          <w:color w:val="231F20"/>
          <w:spacing w:val="-1"/>
        </w:rPr>
        <w:t> </w:t>
      </w:r>
      <w:r>
        <w:rPr>
          <w:color w:val="231F20"/>
        </w:rPr>
        <w:t>conta?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3"/>
        </w:numPr>
        <w:tabs>
          <w:tab w:pos="671" w:val="left" w:leader="none"/>
        </w:tabs>
        <w:spacing w:line="240" w:lineRule="auto" w:before="0" w:after="0"/>
        <w:ind w:left="670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24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"/>
        </w:numPr>
        <w:tabs>
          <w:tab w:pos="671" w:val="left" w:leader="none"/>
        </w:tabs>
        <w:spacing w:line="240" w:lineRule="auto" w:before="206" w:after="0"/>
        <w:ind w:left="670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60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"/>
        </w:numPr>
        <w:tabs>
          <w:tab w:pos="671" w:val="left" w:leader="none"/>
        </w:tabs>
        <w:spacing w:line="240" w:lineRule="auto" w:before="206" w:after="0"/>
        <w:ind w:left="670" w:right="0" w:hanging="468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80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"/>
        </w:numPr>
        <w:tabs>
          <w:tab w:pos="671" w:val="left" w:leader="none"/>
        </w:tabs>
        <w:spacing w:line="240" w:lineRule="auto" w:before="206" w:after="0"/>
        <w:ind w:left="670" w:right="0" w:hanging="468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84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pgSz w:w="11910" w:h="16840"/>
          <w:pgMar w:top="720" w:bottom="280" w:left="600" w:right="6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 w:hint="default"/>
          <w:sz w:val="13"/>
          <w:szCs w:val="13"/>
        </w:rPr>
      </w:pPr>
      <w:r>
        <w:rPr/>
        <w:pict>
          <v:group style="position:absolute;margin-left:42.52pt;margin-top:8.748pt;width:510.25pt;height:22.7pt;mso-position-horizontal-relative:page;mso-position-vertical-relative:paragraph;z-index:1480;mso-wrap-distance-left:0;mso-wrap-distance-right:0" coordorigin="850,175" coordsize="10205,454">
            <v:group style="position:absolute;left:850;top:175;width:2098;height:454" coordorigin="850,175" coordsize="2098,454">
              <v:shape style="position:absolute;left:850;top:175;width:2098;height:454" coordorigin="850,175" coordsize="2098,454" path="m2948,175l850,175,850,629,2948,629,2948,175xe" filled="true" fillcolor="#d1d3d4" stroked="false">
                <v:path arrowok="t"/>
                <v:fill type="solid"/>
              </v:shape>
            </v:group>
            <v:group style="position:absolute;left:2948;top:175;width:8108;height:454" coordorigin="2948,175" coordsize="8108,454">
              <v:shape style="position:absolute;left:2948;top:175;width:8108;height:454" coordorigin="2948,175" coordsize="8108,454" path="m11055,175l2948,175,2948,629,11055,629,11055,175xe" filled="true" fillcolor="#d1d3d4" stroked="false">
                <v:path arrowok="t"/>
                <v:fill type="solid"/>
              </v:shape>
              <v:shape style="position:absolute;left:930;top:286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01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330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M041460E4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3"/>
        <w:rPr>
          <w:rFonts w:ascii="Times New Roman" w:hAnsi="Times New Roman" w:cs="Times New Roman" w:eastAsia="Times New Roman" w:hint="default"/>
          <w:sz w:val="14"/>
          <w:szCs w:val="14"/>
        </w:rPr>
      </w:pPr>
    </w:p>
    <w:p>
      <w:pPr>
        <w:pStyle w:val="BodyText"/>
        <w:spacing w:line="240" w:lineRule="auto" w:before="64"/>
        <w:ind w:left="110" w:right="1413"/>
        <w:jc w:val="left"/>
      </w:pPr>
      <w:r>
        <w:rPr>
          <w:color w:val="231F20"/>
        </w:rPr>
        <w:t>O relógio abaixo indica o horário em que Fábio almoça todos os</w:t>
      </w:r>
      <w:r>
        <w:rPr>
          <w:color w:val="231F20"/>
          <w:spacing w:val="-2"/>
        </w:rPr>
        <w:t> </w:t>
      </w:r>
      <w:r>
        <w:rPr>
          <w:color w:val="231F20"/>
        </w:rPr>
        <w:t>dias.</w:t>
      </w:r>
      <w:r>
        <w:rPr/>
      </w:r>
    </w:p>
    <w:p>
      <w:pPr>
        <w:spacing w:line="240" w:lineRule="auto" w:before="10"/>
        <w:rPr>
          <w:rFonts w:ascii="Arial" w:hAnsi="Arial" w:cs="Arial" w:eastAsia="Arial" w:hint="default"/>
          <w:sz w:val="15"/>
          <w:szCs w:val="15"/>
        </w:rPr>
      </w:pPr>
      <w:r>
        <w:rPr/>
        <w:pict>
          <v:group style="position:absolute;margin-left:102.225998pt;margin-top:10.077210pt;width:163.95pt;height:163.95pt;mso-position-horizontal-relative:page;mso-position-vertical-relative:paragraph;z-index:1504;mso-wrap-distance-left:0;mso-wrap-distance-right:0" coordorigin="2045,202" coordsize="3279,3279">
            <v:group style="position:absolute;left:4581;top:2357;width:108;height:72" coordorigin="4581,2357" coordsize="108,72">
              <v:shape style="position:absolute;left:4581;top:2357;width:108;height:72" coordorigin="4581,2357" coordsize="108,72" path="m4581,2357l4689,2429e" filled="false" stroked="true" strokeweight="3.262pt" strokecolor="#c7c8ca">
                <v:path arrowok="t"/>
              </v:shape>
            </v:group>
            <v:group style="position:absolute;left:4565;top:1280;width:117;height:62" coordorigin="4565,1280" coordsize="117,62">
              <v:shape style="position:absolute;left:4565;top:1280;width:117;height:62" coordorigin="4565,1280" coordsize="117,62" path="m4565,1342l4681,1280e" filled="false" stroked="true" strokeweight="3.262pt" strokecolor="#c7c8ca">
                <v:path arrowok="t"/>
              </v:shape>
            </v:group>
            <v:group style="position:absolute;left:4770;top:1843;width:65;height:2" coordorigin="4770,1843" coordsize="65,2">
              <v:shape style="position:absolute;left:4770;top:1843;width:65;height:2" coordorigin="4770,1843" coordsize="65,0" path="m4770,1843l4834,1843e" filled="false" stroked="true" strokeweight="3.188pt" strokecolor="#c7c8ca">
                <v:path arrowok="t"/>
              </v:shape>
            </v:group>
            <v:group style="position:absolute;left:2211;top:373;width:2935;height:2935" coordorigin="2211,373" coordsize="2935,2935">
              <v:shape style="position:absolute;left:2211;top:373;width:2935;height:2935" coordorigin="2211,373" coordsize="2935,2935" path="m3678,373l3603,375,3528,381,3455,390,3383,403,3312,420,3242,439,3174,463,3107,489,3042,518,2979,551,2917,586,2858,624,2800,665,2745,709,2692,755,2641,803,2592,854,2546,907,2502,963,2462,1020,2423,1080,2388,1141,2356,1205,2326,1270,2300,1336,2277,1404,2257,1474,2241,1545,2228,1617,2219,1691,2213,1765,2211,1841,2213,1916,2219,1991,2228,2064,2241,2137,2257,2208,2277,2277,2300,2345,2326,2412,2356,2477,2388,2540,2423,2602,2462,2661,2502,2719,2546,2774,2592,2827,2641,2878,2692,2927,2745,2973,2800,3017,2858,3058,2917,3096,2979,3131,3042,3163,3107,3193,3174,3219,3242,3242,3312,3262,3383,3278,3455,3291,3528,3301,3603,3306,3678,3308,3754,3306,3828,3301,3902,3291,3974,3278,4045,3262,4115,3242,4183,3219,4249,3193,4314,3163,4378,3131,4439,3096,4499,3058,4556,3017,4612,2973,4665,2927,4716,2878,4764,2827,4811,2774,4854,2719,4895,2661,4933,2602,4968,2540,5001,2477,5030,2412,5057,2345,5080,2277,5099,2208,5116,2137,5129,2064,5138,1991,5144,1916,5146,1841,5144,1765,5138,1691,5129,1617,5116,1545,5099,1474,5080,1404,5057,1336,5030,1270,5001,1205,4968,1141,4933,1080,4895,1020,4854,963,4811,907,4764,854,4716,803,4665,755,4612,709,4556,665,4499,624,4439,586,4378,551,4314,518,4249,489,4183,463,4115,439,4045,420,3974,403,3902,390,3828,381,3754,375,3678,373xe" filled="true" fillcolor="#ffffff" stroked="false">
                <v:path arrowok="t"/>
                <v:fill type="solid"/>
              </v:shape>
            </v:group>
            <v:group style="position:absolute;left:2211;top:373;width:2935;height:2935" coordorigin="2211,373" coordsize="2935,2935">
              <v:shape style="position:absolute;left:2211;top:373;width:2935;height:2935" coordorigin="2211,373" coordsize="2935,2935" path="m5146,1841l5144,1916,5138,1991,5129,2064,5116,2137,5099,2208,5080,2277,5057,2345,5030,2412,5001,2477,4968,2540,4933,2602,4895,2661,4854,2719,4811,2774,4764,2827,4716,2878,4665,2927,4612,2973,4556,3017,4499,3058,4439,3096,4378,3131,4314,3163,4249,3193,4183,3219,4115,3242,4045,3262,3974,3278,3902,3291,3828,3301,3754,3306,3678,3308,3603,3306,3528,3301,3455,3291,3383,3278,3312,3262,3242,3242,3174,3219,3107,3193,3042,3163,2979,3131,2917,3096,2858,3058,2800,3017,2745,2973,2692,2927,2641,2878,2592,2827,2546,2774,2502,2719,2462,2661,2423,2602,2388,2540,2356,2477,2326,2412,2300,2345,2277,2277,2257,2208,2241,2137,2228,2064,2219,1991,2213,1916,2211,1841,2213,1765,2219,1691,2228,1617,2241,1545,2257,1474,2277,1404,2300,1336,2326,1270,2356,1205,2388,1141,2423,1080,2462,1020,2502,963,2546,907,2592,854,2641,803,2692,755,2745,709,2800,665,2858,624,2917,586,2979,551,3042,518,3107,489,3174,463,3242,439,3312,420,3383,403,3455,390,3528,381,3603,375,3678,373,3754,375,3828,381,3902,390,3974,403,4045,420,4115,439,4183,463,4249,489,4314,518,4378,551,4439,586,4499,624,4556,665,4612,709,4665,755,4716,803,4764,854,4811,907,4854,963,4895,1020,4933,1080,4968,1141,5001,1205,5030,1270,5057,1336,5080,1404,5099,1474,5116,1545,5129,1617,5138,1691,5144,1765,5146,1841xe" filled="false" stroked="true" strokeweight="1.682pt" strokecolor="#3d3c3e">
                <v:path arrowok="t"/>
              </v:shape>
            </v:group>
            <v:group style="position:absolute;left:2253;top:415;width:2851;height:2851" coordorigin="2253,415" coordsize="2851,2851">
              <v:shape style="position:absolute;left:2253;top:415;width:2851;height:2851" coordorigin="2253,415" coordsize="2851,2851" path="m3678,415l3603,417,3528,423,3454,433,3382,446,3311,463,3241,484,3173,507,3107,534,3042,565,2979,598,2918,635,2859,674,2803,716,2748,761,2696,808,2646,858,2598,910,2553,965,2511,1022,2472,1081,2436,1142,2402,1205,2372,1270,2345,1336,2321,1404,2301,1474,2284,1545,2270,1617,2261,1690,2255,1765,2253,1841,2255,1917,2261,1991,2270,2065,2284,2137,2301,2208,2321,2278,2345,2346,2372,2412,2402,2477,2436,2540,2472,2601,2511,2660,2553,2717,2598,2771,2646,2824,2696,2873,2748,2921,2803,2966,2859,3008,2918,3047,2979,3084,3042,3117,3107,3147,3173,3174,3241,3198,3311,3219,3382,3235,3454,3249,3528,3258,3603,3264,3678,3266,3754,3264,3829,3258,3902,3249,3975,3235,4046,3219,4115,3198,4183,3174,4250,3147,4314,3117,4377,3084,4438,3047,4497,3008,4554,2966,4609,2921,4661,2873,4711,2824,4758,2771,4803,2717,4845,2660,4885,2601,4921,2540,4954,2477,4985,2412,5012,2346,5036,2278,5056,2208,5073,2137,5086,2065,5096,1991,5102,1917,5104,1841,5102,1765,5096,1690,5086,1617,5073,1545,5056,1474,5036,1404,5012,1336,4985,1270,4954,1205,4921,1142,4885,1081,4845,1022,4803,965,4758,910,4711,858,4661,808,4609,761,4554,716,4497,674,4438,635,4377,598,4314,565,4250,534,4183,507,4115,484,4046,463,3975,446,3902,433,3829,423,3754,417,3678,415xe" filled="true" fillcolor="#e3e4e5" stroked="false">
                <v:path arrowok="t"/>
                <v:fill type="solid"/>
              </v:shape>
              <v:shape style="position:absolute;left:3467;top:511;width:399;height:241" type="#_x0000_t75" stroked="false">
                <v:imagedata r:id="rId20" o:title=""/>
              </v:shape>
              <v:shape style="position:absolute;left:4217;top:667;width:136;height:241" type="#_x0000_t75" stroked="false">
                <v:imagedata r:id="rId21" o:title=""/>
              </v:shape>
              <v:shape style="position:absolute;left:4624;top:1094;width:197;height:241" type="#_x0000_t75" stroked="false">
                <v:imagedata r:id="rId22" o:title=""/>
              </v:shape>
              <v:shape style="position:absolute;left:4806;top:1714;width:196;height:245" type="#_x0000_t75" stroked="false">
                <v:imagedata r:id="rId23" o:title=""/>
              </v:shape>
              <v:shape style="position:absolute;left:4632;top:2306;width:207;height:241" type="#_x0000_t75" stroked="false">
                <v:imagedata r:id="rId24" o:title=""/>
              </v:shape>
              <v:shape style="position:absolute;left:4204;top:2769;width:197;height:241" type="#_x0000_t75" stroked="false">
                <v:imagedata r:id="rId25" o:title=""/>
              </v:shape>
              <v:shape style="position:absolute;left:3571;top:2926;width:195;height:245" type="#_x0000_t75" stroked="false">
                <v:imagedata r:id="rId26" o:title=""/>
              </v:shape>
              <v:shape style="position:absolute;left:2982;top:2760;width:192;height:237" type="#_x0000_t75" stroked="false">
                <v:imagedata r:id="rId27" o:title=""/>
              </v:shape>
              <v:shape style="position:absolute;left:2531;top:2306;width:193;height:245" type="#_x0000_t75" stroked="false">
                <v:imagedata r:id="rId28" o:title=""/>
              </v:shape>
              <v:shape style="position:absolute;left:2355;top:1686;width:195;height:245" type="#_x0000_t75" stroked="false">
                <v:imagedata r:id="rId29" o:title=""/>
              </v:shape>
            </v:group>
            <v:group style="position:absolute;left:2514;top:1117;width:401;height:245" coordorigin="2514,1117" coordsize="401,245">
              <v:shape style="position:absolute;left:2514;top:1117;width:401;height:245" coordorigin="2514,1117" coordsize="401,245" path="m2835,1117l2819,1117,2796,1119,2735,1160,2721,1238,2721,1240,2729,1304,2769,1352,2818,1362,2842,1360,2863,1354,2880,1345,2893,1332,2901,1317,2807,1317,2800,1311,2786,1240,2786,1238,2787,1218,2806,1161,2900,1161,2895,1151,2890,1145,2884,1138,2877,1132,2869,1127,2848,1119,2835,1117xe" filled="true" fillcolor="#231f20" stroked="false">
                <v:path arrowok="t"/>
                <v:fill type="solid"/>
              </v:shape>
              <v:shape style="position:absolute;left:2514;top:1117;width:401;height:245" coordorigin="2514,1117" coordsize="401,245" path="m2900,1161l2828,1161,2836,1166,2841,1177,2849,1238,2849,1252,2835,1310,2830,1315,2824,1317,2901,1317,2902,1315,2909,1293,2913,1268,2914,1238,2914,1223,2902,1165,2900,1161xe" filled="true" fillcolor="#231f20" stroked="false">
                <v:path arrowok="t"/>
                <v:fill type="solid"/>
              </v:shape>
              <v:shape style="position:absolute;left:2514;top:1117;width:401;height:245" coordorigin="2514,1117" coordsize="401,245" path="m2650,1200l2583,1200,2583,1358,2650,1358,2650,1200xe" filled="true" fillcolor="#231f20" stroked="false">
                <v:path arrowok="t"/>
                <v:fill type="solid"/>
              </v:shape>
              <v:shape style="position:absolute;left:2514;top:1117;width:401;height:245" coordorigin="2514,1117" coordsize="401,245" path="m2650,1117l2595,1117,2589,1128,2583,1138,2530,1175,2514,1181,2514,1234,2572,1208,2583,1200,2650,1200,2650,1117xe" filled="true" fillcolor="#231f20" stroked="false">
                <v:path arrowok="t"/>
                <v:fill type="solid"/>
              </v:shape>
              <v:shape style="position:absolute;left:2875;top:696;width:356;height:241" type="#_x0000_t75" stroked="false">
                <v:imagedata r:id="rId30" o:title=""/>
              </v:shape>
              <v:shape style="position:absolute;left:3614;top:1780;width:106;height:106" type="#_x0000_t75" stroked="false">
                <v:imagedata r:id="rId31" o:title=""/>
              </v:shape>
            </v:group>
            <v:group style="position:absolute;left:3667;top:375;width:2;height:101" coordorigin="3667,375" coordsize="2,101">
              <v:shape style="position:absolute;left:3667;top:375;width:2;height:101" coordorigin="3667,375" coordsize="0,101" path="m3667,476l3667,375e" filled="false" stroked="true" strokeweight="1.682pt" strokecolor="#3d3c3e">
                <v:path arrowok="t"/>
              </v:shape>
            </v:group>
            <v:group style="position:absolute;left:3670;top:3200;width:2;height:101" coordorigin="3670,3200" coordsize="2,101">
              <v:shape style="position:absolute;left:3670;top:3200;width:2;height:101" coordorigin="3670,3200" coordsize="0,101" path="m3670,3301l3670,3200e" filled="false" stroked="true" strokeweight="1.682pt" strokecolor="#3d3c3e">
                <v:path arrowok="t"/>
              </v:shape>
            </v:group>
            <v:group style="position:absolute;left:5038;top:1834;width:101;height:2" coordorigin="5038,1834" coordsize="101,2">
              <v:shape style="position:absolute;left:5038;top:1834;width:101;height:2" coordorigin="5038,1834" coordsize="101,0" path="m5139,1834l5038,1834e" filled="false" stroked="true" strokeweight="1.682pt" strokecolor="#3d3c3e">
                <v:path arrowok="t"/>
              </v:shape>
            </v:group>
            <v:group style="position:absolute;left:2220;top:1830;width:101;height:2" coordorigin="2220,1830" coordsize="101,2">
              <v:shape style="position:absolute;left:2220;top:1830;width:101;height:2" coordorigin="2220,1830" coordsize="101,0" path="m2321,1830l2220,1830e" filled="false" stroked="true" strokeweight="1.682pt" strokecolor="#3d3c3e">
                <v:path arrowok="t"/>
              </v:shape>
            </v:group>
            <v:group style="position:absolute;left:2958;top:3023;width:51;height:88" coordorigin="2958,3023" coordsize="51,88">
              <v:shape style="position:absolute;left:2958;top:3023;width:51;height:88" coordorigin="2958,3023" coordsize="51,88" path="m3009,3023l2958,3111e" filled="false" stroked="true" strokeweight="1.682pt" strokecolor="#3d3c3e">
                <v:path arrowok="t"/>
              </v:shape>
            </v:group>
            <v:group style="position:absolute;left:4368;top:576;width:51;height:88" coordorigin="4368,576" coordsize="51,88">
              <v:shape style="position:absolute;left:4368;top:576;width:51;height:88" coordorigin="4368,576" coordsize="51,88" path="m4419,576l4368,663e" filled="false" stroked="true" strokeweight="1.682pt" strokecolor="#3d3c3e">
                <v:path arrowok="t"/>
              </v:shape>
            </v:group>
            <v:group style="position:absolute;left:2414;top:1112;width:88;height:51" coordorigin="2414,1112" coordsize="88,51">
              <v:shape style="position:absolute;left:2414;top:1112;width:88;height:51" coordorigin="2414,1112" coordsize="88,51" path="m2414,1112l2501,1163e" filled="false" stroked="true" strokeweight="1.682pt" strokecolor="#3d3c3e">
                <v:path arrowok="t"/>
              </v:shape>
            </v:group>
            <v:group style="position:absolute;left:4852;top:2524;width:88;height:51" coordorigin="4852,2524" coordsize="88,51">
              <v:shape style="position:absolute;left:4852;top:2524;width:88;height:51" coordorigin="4852,2524" coordsize="88,51" path="m4852,2524l4939,2575e" filled="false" stroked="true" strokeweight="1.682pt" strokecolor="#3d3c3e">
                <v:path arrowok="t"/>
              </v:shape>
            </v:group>
            <v:group style="position:absolute;left:4371;top:3011;width:51;height:88" coordorigin="4371,3011" coordsize="51,88">
              <v:shape style="position:absolute;left:4371;top:3011;width:51;height:88" coordorigin="4371,3011" coordsize="51,88" path="m4371,3011l4421,3099e" filled="false" stroked="true" strokeweight="1.682pt" strokecolor="#3d3c3e">
                <v:path arrowok="t"/>
              </v:shape>
            </v:group>
            <v:group style="position:absolute;left:2956;top:567;width:51;height:88" coordorigin="2956,567" coordsize="51,88">
              <v:shape style="position:absolute;left:2956;top:567;width:51;height:88" coordorigin="2956,567" coordsize="51,88" path="m2956,567l3006,654e" filled="false" stroked="true" strokeweight="1.682pt" strokecolor="#3d3c3e">
                <v:path arrowok="t"/>
              </v:shape>
            </v:group>
            <v:group style="position:absolute;left:2418;top:2521;width:88;height:51" coordorigin="2418,2521" coordsize="88,51">
              <v:shape style="position:absolute;left:2418;top:2521;width:88;height:51" coordorigin="2418,2521" coordsize="88,51" path="m2418,2571l2505,2521e" filled="false" stroked="true" strokeweight="1.682pt" strokecolor="#3d3c3e">
                <v:path arrowok="t"/>
              </v:shape>
            </v:group>
            <v:group style="position:absolute;left:4860;top:1116;width:88;height:51" coordorigin="4860,1116" coordsize="88,51">
              <v:shape style="position:absolute;left:4860;top:1116;width:88;height:51" coordorigin="4860,1116" coordsize="88,51" path="m4860,1166l4947,1116e" filled="false" stroked="true" strokeweight="1.682pt" strokecolor="#3d3c3e">
                <v:path arrowok="t"/>
              </v:shape>
            </v:group>
            <v:group style="position:absolute;left:2062;top:219;width:3245;height:3245" coordorigin="2062,219" coordsize="3245,3245">
              <v:shape style="position:absolute;left:2062;top:219;width:3245;height:3245" coordorigin="2062,219" coordsize="3245,3245" path="m5306,1841l5305,1917,5299,1993,5291,2067,5279,2141,5264,2213,5245,2284,5224,2354,5199,2422,5172,2489,5141,2554,5108,2618,5073,2680,5034,2741,4993,2799,4950,2856,4904,2910,4856,2963,4806,3013,4753,3061,4699,3107,4642,3150,4584,3191,4523,3230,4461,3265,4397,3299,4332,3329,4265,3356,4197,3381,4127,3402,4056,3421,3984,3436,3910,3448,3836,3456,3760,3462,3684,3463,3608,3462,3532,3456,3458,3448,3384,3436,3312,3421,3241,3402,3171,3381,3103,3356,3036,3329,2970,3299,2907,3265,2845,3230,2784,3191,2726,3150,2669,3107,2615,3061,2562,3013,2512,2963,2464,2910,2418,2856,2375,2799,2334,2741,2295,2680,2259,2618,2226,2554,2196,2489,2169,2422,2144,2354,2123,2284,2104,2213,2089,2141,2077,2067,2069,1993,2063,1917,2062,1841,2063,1765,2069,1689,2077,1615,2089,1541,2104,1469,2123,1398,2144,1328,2169,1260,2196,1193,2226,1127,2259,1064,2295,1002,2334,941,2375,883,2418,826,2464,772,2512,719,2562,669,2615,621,2669,575,2726,532,2784,491,2845,452,2907,417,2970,383,3036,353,3103,326,3171,301,3241,280,3312,261,3384,246,3458,234,3532,226,3608,220,3684,219,3760,220,3836,226,3910,234,3984,246,4056,261,4127,280,4197,301,4265,326,4332,353,4397,383,4461,417,4523,452,4584,491,4642,532,4699,575,4753,621,4806,669,4856,719,4904,772,4950,826,4993,883,5034,941,5073,1002,5108,1064,5141,1127,5172,1193,5199,1260,5224,1328,5245,1398,5264,1469,5279,1541,5291,1615,5299,1689,5305,1765,5306,1841xe" filled="false" stroked="true" strokeweight="1.682pt" strokecolor="#3d3c3e">
                <v:path arrowok="t"/>
              </v:shape>
            </v:group>
            <v:group style="position:absolute;left:3519;top:1296;width:154;height:549" coordorigin="3519,1296" coordsize="154,549">
              <v:shape style="position:absolute;left:3519;top:1296;width:154;height:549" coordorigin="3519,1296" coordsize="154,549" path="m3672,1845l3519,1296e" filled="false" stroked="true" strokeweight="3.363pt" strokecolor="#231f20">
                <v:path arrowok="t"/>
              </v:shape>
            </v:group>
            <v:group style="position:absolute;left:3429;top:1157;width:194;height:195" coordorigin="3429,1157" coordsize="194,195">
              <v:shape style="position:absolute;left:3429;top:1157;width:194;height:195" coordorigin="3429,1157" coordsize="194,195" path="m3479,1157l3429,1351,3623,1297,3479,1157xe" filled="true" fillcolor="#231f20" stroked="false">
                <v:path arrowok="t"/>
                <v:fill type="solid"/>
              </v:shape>
            </v:group>
            <v:group style="position:absolute;left:3664;top:1844;width:2;height:833" coordorigin="3664,1844" coordsize="2,833">
              <v:shape style="position:absolute;left:3664;top:1844;width:2;height:833" coordorigin="3664,1844" coordsize="0,833" path="m3664,1844l3664,2677e" filled="false" stroked="true" strokeweight="3.985pt" strokecolor="#231f20">
                <v:path arrowok="t"/>
              </v:shape>
            </v:group>
            <v:group style="position:absolute;left:3544;top:2642;width:239;height:207" coordorigin="3544,2642" coordsize="239,207">
              <v:shape style="position:absolute;left:3544;top:2642;width:239;height:207" coordorigin="3544,2642" coordsize="239,207" path="m3783,2642l3544,2642,3664,2848,3783,2642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</w:p>
    <w:p>
      <w:pPr>
        <w:spacing w:line="240" w:lineRule="auto" w:before="5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64"/>
        <w:ind w:left="110" w:right="1413"/>
        <w:jc w:val="left"/>
      </w:pPr>
      <w:r>
        <w:rPr>
          <w:color w:val="231F20"/>
        </w:rPr>
        <w:t>Qual o horário em que Fábio almoça todos os</w:t>
      </w:r>
      <w:r>
        <w:rPr>
          <w:color w:val="231F20"/>
          <w:spacing w:val="-2"/>
        </w:rPr>
        <w:t> </w:t>
      </w:r>
      <w:r>
        <w:rPr>
          <w:color w:val="231F20"/>
        </w:rPr>
        <w:t>dias?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4"/>
        </w:numPr>
        <w:tabs>
          <w:tab w:pos="673" w:val="left" w:leader="none"/>
        </w:tabs>
        <w:spacing w:line="240" w:lineRule="auto" w:before="163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pacing w:val="-11"/>
          <w:sz w:val="28"/>
        </w:rPr>
        <w:t>11 </w:t>
      </w:r>
      <w:r>
        <w:rPr>
          <w:rFonts w:ascii="Arial"/>
          <w:color w:val="231F20"/>
          <w:sz w:val="28"/>
        </w:rPr>
        <w:t>horas e 6</w:t>
      </w:r>
      <w:r>
        <w:rPr>
          <w:rFonts w:ascii="Arial"/>
          <w:color w:val="231F20"/>
          <w:spacing w:val="11"/>
          <w:sz w:val="28"/>
        </w:rPr>
        <w:t> </w:t>
      </w:r>
      <w:r>
        <w:rPr>
          <w:rFonts w:ascii="Arial"/>
          <w:color w:val="231F20"/>
          <w:sz w:val="28"/>
        </w:rPr>
        <w:t>minutos.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4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pacing w:val="-11"/>
          <w:sz w:val="28"/>
        </w:rPr>
        <w:t>11 </w:t>
      </w:r>
      <w:r>
        <w:rPr>
          <w:rFonts w:ascii="Arial"/>
          <w:color w:val="231F20"/>
          <w:sz w:val="28"/>
        </w:rPr>
        <w:t>horas e 30</w:t>
      </w:r>
      <w:r>
        <w:rPr>
          <w:rFonts w:ascii="Arial"/>
          <w:color w:val="231F20"/>
          <w:spacing w:val="11"/>
          <w:sz w:val="28"/>
        </w:rPr>
        <w:t> </w:t>
      </w:r>
      <w:r>
        <w:rPr>
          <w:rFonts w:ascii="Arial"/>
          <w:color w:val="231F20"/>
          <w:sz w:val="28"/>
        </w:rPr>
        <w:t>minutos.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12 horas e 6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minutos.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12 horas e 30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minutos.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18"/>
          <w:szCs w:val="18"/>
        </w:rPr>
      </w:pPr>
      <w:r>
        <w:rPr/>
        <w:pict>
          <v:group style="position:absolute;margin-left:42.52pt;margin-top:11.697171pt;width:510.25pt;height:22.7pt;mso-position-horizontal-relative:page;mso-position-vertical-relative:paragraph;z-index:1576;mso-wrap-distance-left:0;mso-wrap-distance-right:0" coordorigin="850,234" coordsize="10205,454">
            <v:group style="position:absolute;left:850;top:234;width:2098;height:454" coordorigin="850,234" coordsize="2098,454">
              <v:shape style="position:absolute;left:850;top:234;width:2098;height:454" coordorigin="850,234" coordsize="2098,454" path="m2948,234l850,234,850,687,2948,687,2948,234xe" filled="true" fillcolor="#d1d3d4" stroked="false">
                <v:path arrowok="t"/>
                <v:fill type="solid"/>
              </v:shape>
            </v:group>
            <v:group style="position:absolute;left:2948;top:234;width:8108;height:454" coordorigin="2948,234" coordsize="8108,454">
              <v:shape style="position:absolute;left:2948;top:234;width:8108;height:454" coordorigin="2948,234" coordsize="8108,454" path="m11055,234l2948,234,2948,687,11055,687,11055,234xe" filled="true" fillcolor="#d1d3d4" stroked="false">
                <v:path arrowok="t"/>
                <v:fill type="solid"/>
              </v:shape>
              <v:shape style="position:absolute;left:930;top:34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02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389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M031994E4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3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spacing w:line="297" w:lineRule="auto" w:before="64"/>
        <w:ind w:left="110" w:right="1413"/>
        <w:jc w:val="left"/>
      </w:pPr>
      <w:r>
        <w:rPr>
          <w:color w:val="231F20"/>
        </w:rPr>
        <w:t>A professora Amanda distribuiu igualmente 10 balas para 2 alunos. Quantas balas cada um desses alunos ganhou da professora</w:t>
      </w:r>
      <w:r>
        <w:rPr>
          <w:color w:val="231F20"/>
          <w:spacing w:val="-17"/>
        </w:rPr>
        <w:t> </w:t>
      </w:r>
      <w:r>
        <w:rPr>
          <w:color w:val="231F20"/>
        </w:rPr>
        <w:t>Amanda?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35"/>
          <w:szCs w:val="35"/>
        </w:rPr>
      </w:pPr>
    </w:p>
    <w:p>
      <w:pPr>
        <w:pStyle w:val="ListParagraph"/>
        <w:numPr>
          <w:ilvl w:val="0"/>
          <w:numId w:val="5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12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5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8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5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8"/>
          <w:footerReference w:type="default" r:id="rId19"/>
          <w:pgSz w:w="11910" w:h="16840"/>
          <w:pgMar w:header="377" w:footer="524" w:top="560" w:bottom="720" w:left="740" w:right="740"/>
          <w:pgNumType w:start="1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1413"/>
        <w:jc w:val="left"/>
      </w:pPr>
      <w:r>
        <w:rPr>
          <w:color w:val="231F20"/>
        </w:rPr>
        <w:t>Observe abaixo os anéis que Beatriz tem para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vender.</w:t>
      </w:r>
      <w:r>
        <w:rPr>
          <w:spacing w:val="-3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18"/>
          <w:szCs w:val="18"/>
        </w:rPr>
      </w:pPr>
      <w:r>
        <w:rPr/>
        <w:pict>
          <v:group style="position:absolute;margin-left:66.155701pt;margin-top:18.016626pt;width:33.9pt;height:42.9pt;mso-position-horizontal-relative:page;mso-position-vertical-relative:paragraph;z-index:1600;mso-wrap-distance-left:0;mso-wrap-distance-right:0" coordorigin="1323,360" coordsize="678,858">
            <v:group style="position:absolute;left:1323;top:360;width:678;height:858" coordorigin="1323,360" coordsize="678,858">
              <v:shape style="position:absolute;left:1323;top:360;width:678;height:858" coordorigin="1323,360" coordsize="678,858" path="m1496,368l1474,393,1457,422,1443,454,1429,488,1455,520,1484,550,1509,582,1529,620,1464,643,1410,685,1367,740,1337,803,1323,866,1325,944,1345,1015,1379,1078,1426,1131,1483,1173,1550,1203,1622,1218,1707,1217,1785,1197,1810,1184,1657,1184,1602,1179,1498,1144,1414,1079,1361,984,1350,926,1355,850,1379,777,1422,712,1479,664,1549,640,1590,640,1566,611,1514,547,1463,488,1474,481,1492,480,1872,480,1880,468,1556,468,1548,468,1469,468,1485,419,1529,397,1589,393,1835,393,1830,386,1808,372,1572,372,1496,368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849,640l1748,640,1809,662,1840,672,1874,680,1911,725,1941,767,1963,814,1974,873,1973,941,1960,1000,1903,1094,1817,1154,1712,1182,1657,1184,1810,1184,1911,1117,1955,1061,1986,998,2000,932,1998,849,1978,777,1942,717,1895,670,1849,640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590,640l1549,640,1576,660,1600,687,1620,714,1635,733,1569,752,1514,780,1443,866,1424,932,1423,990,1438,1040,1503,1117,1599,1158,1652,1165,1705,1161,1756,1147,1770,1139,1671,1139,1617,1133,1520,1085,1462,996,1456,939,1470,869,1503,819,1553,785,1622,766,1772,766,1753,754,1688,733,1688,727,1662,727,1617,673,1590,640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772,766l1622,766,1697,767,1763,791,1814,835,1846,894,1854,966,1841,1031,1812,1080,1772,1114,1724,1133,1671,1139,1770,1139,1801,1122,1840,1086,1867,1039,1884,968,1877,901,1851,841,1808,791,1772,766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872,481l1834,481,1792,545,1742,606,1694,665,1662,727,1688,727,1688,715,1706,691,1730,665,1748,640,1849,640,1838,633,1775,607,1802,573,1829,539,1856,504,1872,481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628,481l1589,481,1623,507,1634,555,1640,609,1655,654,1667,608,1668,600,1655,600,1646,573,1640,543,1635,511,1628,481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542,481l1529,481,1546,514,1564,546,1582,577,1602,607,1604,580,1602,561,1589,561,1575,543,1563,523,1552,503,1542,481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715,481l1668,481,1666,511,1661,551,1658,573,1655,600,1668,600,1668,551,1678,502,1715,481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728,481l1715,481,1710,508,1699,560,1695,587,1727,558,1734,547,1721,547,1716,534,1719,517,1725,498,1728,481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589,481l1575,481,1581,499,1585,518,1587,539,1589,561,1602,561,1600,548,1593,514,1589,481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834,481l1768,481,1756,497,1743,513,1731,529,1721,547,1734,547,1750,520,1780,488,1834,481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872,480l1492,480,1511,482,1529,481,1872,481,1872,480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571,428l1555,428,1563,433,1566,444,1569,454,1575,461,1569,468,1556,468,1880,468,1749,468,1742,468,1582,468,1581,451,1571,428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750,428l1728,428,1741,432,1746,443,1751,455,1761,461,1758,468,1749,468,1880,468,1881,468,1768,468,1762,447,1752,431,1750,428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569,408l1546,425,1530,448,1508,466,1469,468,1529,468,1536,458,1543,449,1551,440,1555,428,1571,428,1570,425,1569,408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542,467l1529,468,1548,468,1542,467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735,395l1721,395,1722,422,1721,434,1719,452,1715,468,1728,468,1728,428,1750,428,1741,415,1735,395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737,467l1728,468,1742,468,1737,467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837,395l1801,395,1813,413,1826,429,1839,447,1848,468,1881,468,1863,441,1849,412,1837,395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835,393l1589,393,1657,395,1837,395,1835,393xe" filled="true" fillcolor="#231f20" stroked="false">
                <v:path arrowok="t"/>
                <v:fill type="solid"/>
              </v:shape>
              <v:shape style="position:absolute;left:1323;top:360;width:678;height:858" coordorigin="1323,360" coordsize="678,858" path="m1733,360l1654,366,1572,372,1808,372,1801,368,1733,360xe" filled="true" fillcolor="#231f20" stroked="false">
                <v:path arrowok="t"/>
                <v:fill type="solid"/>
              </v:shape>
              <v:shape style="position:absolute;left:1469;top:393;width:378;height:208" type="#_x0000_t75" stroked="false">
                <v:imagedata r:id="rId33" o:title=""/>
              </v:shape>
            </v:group>
            <v:group style="position:absolute;left:1350;top:640;width:625;height:545" coordorigin="1350,640" coordsize="625,545">
              <v:shape style="position:absolute;left:1350;top:640;width:625;height:545" coordorigin="1350,640" coordsize="625,545" path="m1549,640l1479,664,1422,712,1379,777,1355,850,1350,926,1361,984,1414,1079,1498,1144,1602,1179,1657,1184,1712,1182,1766,1172,1787,1165,1652,1165,1599,1158,1503,1117,1438,1040,1423,990,1424,932,1443,866,1514,780,1569,752,1635,733,1620,714,1600,687,1576,660,1549,640xe" filled="true" fillcolor="#ffffff" stroked="false">
                <v:path arrowok="t"/>
                <v:fill type="solid"/>
              </v:shape>
              <v:shape style="position:absolute;left:1350;top:640;width:625;height:545" coordorigin="1350,640" coordsize="625,545" path="m1748,640l1730,665,1706,691,1688,715,1688,733,1753,754,1808,791,1851,841,1877,901,1884,968,1867,1039,1801,1122,1705,1161,1652,1165,1787,1165,1863,1128,1936,1051,1973,941,1974,873,1963,814,1941,767,1911,725,1874,680,1840,672,1809,662,1748,640xe" filled="true" fillcolor="#ffffff" stroked="false">
                <v:path arrowok="t"/>
                <v:fill type="solid"/>
              </v:shape>
              <v:shape style="position:absolute;left:1456;top:766;width:398;height:373" type="#_x0000_t75" stroked="false">
                <v:imagedata r:id="rId34" o:title=""/>
              </v:shape>
              <v:shape style="position:absolute;left:1463;top:480;width:372;height:246" type="#_x0000_t75" stroked="false">
                <v:imagedata r:id="rId35" o:title=""/>
              </v:shape>
            </v:group>
            <w10:wrap type="topAndBottom"/>
          </v:group>
        </w:pict>
      </w:r>
      <w:r>
        <w:rPr/>
        <w:pict>
          <v:group style="position:absolute;margin-left:120.891968pt;margin-top:21.808172pt;width:45.15pt;height:34.3pt;mso-position-horizontal-relative:page;mso-position-vertical-relative:paragraph;z-index:1624;mso-wrap-distance-left:0;mso-wrap-distance-right:0" coordorigin="2418,436" coordsize="903,686">
            <v:group style="position:absolute;left:2418;top:436;width:903;height:686" coordorigin="2418,436" coordsize="903,686">
              <v:shape style="position:absolute;left:2418;top:436;width:903;height:686" coordorigin="2418,436" coordsize="903,686" path="m2955,1077l2920,1077,2937,1089,2953,1102,2971,1113,2992,1121,3047,1120,3083,1102,3022,1102,3000,1100,2981,1096,2998,1093,3019,1093,3098,1093,3104,1085,3079,1085,3080,1082,2964,1082,2955,1077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3098,1093l3059,1093,3043,1100,3022,1102,3083,1102,3096,1095,3098,1093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3098,1093l3019,1093,3039,1094,3059,1093,3098,1093,3098,1093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2934,436l2856,445,2779,461,2704,486,2633,518,2569,556,2513,601,2468,652,2436,707,2419,777,2418,842,2424,899,2467,987,2517,1029,2582,1060,2658,1081,2742,1091,2830,1089,2920,1077,2955,1077,2950,1074,2947,1070,2761,1070,2685,1065,2614,1051,2551,1026,2500,990,2462,942,2441,881,2466,881,2457,867,2446,845,2441,825,2448,795,2459,775,2444,775,2464,702,2504,641,2559,589,2620,548,2731,500,2796,481,2865,468,2935,460,3005,459,3130,459,3100,449,3020,437,2934,436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3134,1015l3115,1015,3113,1035,3105,1054,3092,1071,3079,1085,3104,1085,3130,1050,3134,1015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2941,1015l2922,1015,2934,1031,2945,1051,2953,1066,2964,1082,3080,1082,3082,1077,2976,1077,2967,1058,2957,1040,2947,1024,2941,1015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3078,931l3062,931,3072,950,3082,968,3094,987,3104,1004,3094,1022,3083,1041,3073,1058,3062,1077,3082,1077,3085,1068,3094,1051,3106,1033,3115,1015,3134,1015,3137,995,3118,995,3107,980,3097,962,3087,945,3078,931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2936,1007l2903,1007,2903,1021,2905,1034,2909,1045,2914,1054,2838,1066,2761,1070,2947,1070,2937,1058,2928,1038,2922,1015,2941,1015,2936,1007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2466,881l2441,881,2480,928,2532,965,2595,992,2666,1010,2742,1018,2822,1017,2903,1007,2936,1007,2941,998,2740,998,2662,988,2591,969,2530,941,2483,903,2471,887,2466,881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3034,886l2986,891,2947,912,2918,945,2903,987,2821,998,2740,998,2941,998,2942,995,2925,995,2927,975,2935,955,2947,939,2962,926,3124,926,3137,917,3021,917,3009,917,2978,917,2996,909,3018,907,3086,907,3072,899,3054,891,3034,886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3124,926l2962,926,2955,941,2945,959,2934,977,2925,995,2942,995,2947,987,2957,967,2968,949,2981,931,3078,931,3076,928,3120,928,3124,926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3120,928l3076,928,3091,936,3103,952,3113,973,3118,995,3137,995,3138,990,3168,967,3132,967,3129,957,3124,949,3119,940,3115,931,3120,928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3317,758l3294,758,3275,827,3237,883,3188,930,3132,967,3168,967,3200,944,3257,893,3300,830,3317,758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3086,907l3018,907,3040,908,3059,914,3041,917,3021,917,3137,917,3142,914,3104,914,3088,908,3086,907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2999,917l2978,917,3009,917,2999,917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3106,528l2939,528,3011,529,3086,541,3157,562,3218,593,3274,646,3294,693,3288,732,3245,802,3194,854,3135,895,3104,914,3142,914,3169,897,3218,858,3261,812,3294,758,3317,758,3319,749,3320,691,3317,652,3291,652,3283,637,3278,629,3232,585,3173,551,3106,528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2947,512l2865,518,2785,534,2711,558,2642,588,2579,626,2524,670,2479,720,2444,775,2459,775,2465,762,2487,730,2562,656,2624,615,2695,581,2772,556,2854,538,2939,528,3106,528,3104,528,3028,515,2947,512xe" filled="true" fillcolor="#231f20" stroked="false">
                <v:path arrowok="t"/>
                <v:fill type="solid"/>
              </v:shape>
              <v:shape style="position:absolute;left:2418;top:436;width:903;height:686" coordorigin="2418,436" coordsize="903,686" path="m3130,459l3005,459,3073,465,3136,481,3192,506,3239,542,3275,589,3297,649,3291,652,3317,652,3302,589,3231,505,3171,472,3130,459xe" filled="true" fillcolor="#231f20" stroked="false">
                <v:path arrowok="t"/>
                <v:fill type="solid"/>
              </v:shape>
            </v:group>
            <v:group style="position:absolute;left:2444;top:459;width:853;height:316" coordorigin="2444,459" coordsize="853,316">
              <v:shape style="position:absolute;left:2444;top:459;width:853;height:316" coordorigin="2444,459" coordsize="853,316" path="m3005,459l2935,460,2865,468,2796,481,2731,500,2671,522,2559,589,2504,641,2464,702,2444,775,2479,720,2524,670,2579,626,2642,588,2711,558,2785,534,2865,518,2947,512,3200,512,3192,506,3136,481,3073,465,3005,459xe" filled="true" fillcolor="#ffffff" stroked="false">
                <v:path arrowok="t"/>
                <v:fill type="solid"/>
              </v:shape>
              <v:shape style="position:absolute;left:2444;top:459;width:853;height:316" coordorigin="2444,459" coordsize="853,316" path="m3200,512l2947,512,3028,515,3104,528,3173,551,3232,585,3278,629,3291,652,3297,649,3275,589,3239,542,3200,512xe" filled="true" fillcolor="#ffffff" stroked="false">
                <v:path arrowok="t"/>
                <v:fill type="solid"/>
              </v:shape>
            </v:group>
            <v:group style="position:absolute;left:2441;top:528;width:853;height:470" coordorigin="2441,528" coordsize="853,470">
              <v:shape style="position:absolute;left:2441;top:528;width:853;height:470" coordorigin="2441,528" coordsize="853,470" path="m2939,528l2854,538,2772,556,2695,581,2624,615,2562,656,2509,705,2465,762,2441,825,2446,845,2483,903,2530,941,2591,969,2662,988,2740,998,2821,998,2903,987,2918,945,2947,912,2986,891,3034,886,3148,886,3165,876,3222,828,3270,769,3294,693,3291,679,3218,593,3157,562,3086,541,3011,530,2939,528xe" filled="true" fillcolor="#ffffff" stroked="false">
                <v:path arrowok="t"/>
                <v:fill type="solid"/>
              </v:shape>
              <v:shape style="position:absolute;left:2441;top:528;width:853;height:470" coordorigin="2441,528" coordsize="853,470" path="m3148,886l3034,886,3054,891,3072,899,3088,908,3104,914,3135,895,3148,886xe" filled="true" fillcolor="#ffffff" stroked="false">
                <v:path arrowok="t"/>
                <v:fill type="solid"/>
              </v:shape>
              <v:shape style="position:absolute;left:3115;top:758;width:179;height:210" type="#_x0000_t75" stroked="false">
                <v:imagedata r:id="rId36" o:title=""/>
              </v:shape>
            </v:group>
            <v:group style="position:absolute;left:2441;top:881;width:473;height:190" coordorigin="2441,881" coordsize="473,190">
              <v:shape style="position:absolute;left:2441;top:881;width:473;height:190" coordorigin="2441,881" coordsize="473,190" path="m2441,881l2462,942,2500,990,2551,1026,2614,1051,2685,1065,2761,1070,2838,1066,2914,1054,2909,1045,2905,1034,2903,1021,2903,1018,2742,1018,2666,1010,2595,992,2532,965,2480,928,2441,881xe" filled="true" fillcolor="#ffffff" stroked="false">
                <v:path arrowok="t"/>
                <v:fill type="solid"/>
              </v:shape>
              <v:shape style="position:absolute;left:2441;top:881;width:473;height:190" coordorigin="2441,881" coordsize="473,190" path="m2903,1007l2822,1017,2742,1018,2903,1018,2903,1007xe" filled="true" fillcolor="#ffffff" stroked="false">
                <v:path arrowok="t"/>
                <v:fill type="solid"/>
              </v:shape>
              <v:shape style="position:absolute;left:2922;top:907;width:196;height:195" type="#_x0000_t75" stroked="false">
                <v:imagedata r:id="rId37" o:title=""/>
              </v:shape>
            </v:group>
            <w10:wrap type="topAndBottom"/>
          </v:group>
        </w:pict>
      </w:r>
      <w:r>
        <w:rPr/>
        <w:pict>
          <v:group style="position:absolute;margin-left:188.505005pt;margin-top:11.755173pt;width:43.45pt;height:52.8pt;mso-position-horizontal-relative:page;mso-position-vertical-relative:paragraph;z-index:1648;mso-wrap-distance-left:0;mso-wrap-distance-right:0" coordorigin="3770,235" coordsize="869,1056">
            <v:group style="position:absolute;left:3770;top:235;width:869;height:1056" coordorigin="3770,235" coordsize="869,1056">
              <v:shape style="position:absolute;left:3770;top:235;width:869;height:1056" coordorigin="3770,235" coordsize="869,1056" path="m4258,235l4231,264,4205,294,4179,325,4155,358,4166,376,4174,397,4184,415,4203,425,4104,437,4020,466,3949,508,3890,560,3844,618,3808,687,3782,763,3770,846,3774,927,3792,1001,3821,1066,3858,1122,3898,1168,3950,1212,4011,1248,4080,1274,4157,1289,4240,1291,4319,1278,4360,1263,4213,1263,4129,1257,4052,1235,3984,1200,3924,1153,3875,1097,3838,1033,3813,963,3801,884,3806,806,3823,734,3849,670,3880,618,3931,561,3996,512,4073,477,4163,458,4374,458,4368,450,4510,450,4509,445,4345,445,4333,443,4316,441,4300,435,4294,429,4258,429,4238,425,4225,425,4227,416,4220,416,4220,408,4294,408,4292,407,4203,385,4203,371,4196,363,4195,350,4255,350,4244,347,4231,342,4218,340,4227,328,4246,305,4255,293,4277,293,4275,280,4411,280,4258,235xe" filled="true" fillcolor="#231f20" stroked="false">
                <v:path arrowok="t"/>
                <v:fill type="solid"/>
              </v:shape>
              <v:shape style="position:absolute;left:3770;top:235;width:869;height:1056" coordorigin="3770,235" coordsize="869,1056" path="m4374,458l4246,458,4323,473,4391,500,4451,538,4502,585,4548,643,4583,714,4605,797,4608,893,4595,972,4568,1043,4529,1105,4479,1159,4421,1202,4356,1234,4286,1255,4213,1263,4360,1263,4457,1213,4514,1164,4562,1106,4599,1041,4625,970,4638,896,4637,810,4620,731,4589,659,4548,595,4497,539,4441,493,4459,488,4477,478,4480,475,4411,475,4399,470,4386,466,4375,460,4374,458xe" filled="true" fillcolor="#231f20" stroked="false">
                <v:path arrowok="t"/>
                <v:fill type="solid"/>
              </v:shape>
              <v:shape style="position:absolute;left:3770;top:235;width:869;height:1056" coordorigin="3770,235" coordsize="869,1056" path="m4414,470l4411,475,4480,475,4486,471,4425,471,4414,470xe" filled="true" fillcolor="#231f20" stroked="false">
                <v:path arrowok="t"/>
                <v:fill type="solid"/>
              </v:shape>
              <v:shape style="position:absolute;left:3770;top:235;width:869;height:1056" coordorigin="3770,235" coordsize="869,1056" path="m4510,450l4368,450,4383,453,4397,456,4411,460,4426,463,4425,471,4486,471,4493,466,4511,455,4510,450xe" filled="true" fillcolor="#231f20" stroked="false">
                <v:path arrowok="t"/>
                <v:fill type="solid"/>
              </v:shape>
              <v:shape style="position:absolute;left:3770;top:235;width:869;height:1056" coordorigin="3770,235" coordsize="869,1056" path="m4355,425l4290,425,4305,430,4320,433,4334,438,4345,445,4509,445,4509,444,4453,444,4412,442,4368,429,4355,425xe" filled="true" fillcolor="#231f20" stroked="false">
                <v:path arrowok="t"/>
                <v:fill type="solid"/>
              </v:shape>
              <v:shape style="position:absolute;left:3770;top:235;width:869;height:1056" coordorigin="3770,235" coordsize="869,1056" path="m4255,350l4195,350,4414,409,4488,428,4453,444,4509,444,4503,408,4466,408,4452,407,4436,403,4420,397,4406,393,4411,385,4373,385,4355,380,4338,374,4320,369,4300,365,4312,353,4288,353,4288,351,4256,351,4255,350xe" filled="true" fillcolor="#231f20" stroked="false">
                <v:path arrowok="t"/>
                <v:fill type="solid"/>
              </v:shape>
              <v:shape style="position:absolute;left:3770;top:235;width:869;height:1056" coordorigin="3770,235" coordsize="869,1056" path="m4294,408l4220,408,4234,410,4249,412,4260,417,4265,428,4258,429,4294,429,4290,425,4355,425,4323,415,4294,408xe" filled="true" fillcolor="#231f20" stroked="false">
                <v:path arrowok="t"/>
                <v:fill type="solid"/>
              </v:shape>
              <v:shape style="position:absolute;left:3770;top:235;width:869;height:1056" coordorigin="3770,235" coordsize="869,1056" path="m4237,425l4225,425,4238,425,4237,425xe" filled="true" fillcolor="#231f20" stroked="false">
                <v:path arrowok="t"/>
                <v:fill type="solid"/>
              </v:shape>
              <v:shape style="position:absolute;left:3770;top:235;width:869;height:1056" coordorigin="3770,235" coordsize="869,1056" path="m4491,340l4448,340,4454,355,4458,373,4461,391,4466,408,4503,408,4497,378,4491,340xe" filled="true" fillcolor="#231f20" stroked="false">
                <v:path arrowok="t"/>
                <v:fill type="solid"/>
              </v:shape>
              <v:shape style="position:absolute;left:3770;top:235;width:869;height:1056" coordorigin="3770,235" coordsize="869,1056" path="m4374,315l4350,315,4359,330,4364,348,4368,367,4373,385,4411,385,4415,379,4417,378,4393,378,4386,363,4382,346,4379,328,4374,315xe" filled="true" fillcolor="#231f20" stroked="false">
                <v:path arrowok="t"/>
                <v:fill type="solid"/>
              </v:shape>
              <v:shape style="position:absolute;left:3770;top:235;width:869;height:1056" coordorigin="3770,235" coordsize="869,1056" path="m4485,312l4388,312,4403,317,4419,322,4436,325,4426,339,4414,352,4403,364,4393,378,4417,378,4438,354,4448,340,4491,340,4485,312xe" filled="true" fillcolor="#231f20" stroked="false">
                <v:path arrowok="t"/>
                <v:fill type="solid"/>
              </v:shape>
              <v:shape style="position:absolute;left:3770;top:235;width:869;height:1056" coordorigin="3770,235" coordsize="869,1056" path="m4411,280l4275,280,4292,285,4308,289,4324,294,4341,298,4328,312,4301,339,4288,353,4312,353,4312,352,4339,328,4350,315,4374,315,4373,313,4388,312,4485,312,4483,300,4426,285,4411,280xe" filled="true" fillcolor="#231f20" stroked="false">
                <v:path arrowok="t"/>
                <v:fill type="solid"/>
              </v:shape>
              <v:shape style="position:absolute;left:3770;top:235;width:869;height:1056" coordorigin="3770,235" coordsize="869,1056" path="m4277,293l4255,293,4261,305,4262,321,4264,337,4268,350,4256,351,4288,351,4284,335,4281,317,4278,298,4277,293xe" filled="true" fillcolor="#231f20" stroked="false">
                <v:path arrowok="t"/>
                <v:fill type="solid"/>
              </v:shape>
              <v:shape style="position:absolute;left:4195;top:280;width:293;height:195" type="#_x0000_t75" stroked="false">
                <v:imagedata r:id="rId38" o:title=""/>
              </v:shape>
            </v:group>
            <v:group style="position:absolute;left:3801;top:458;width:807;height:806" coordorigin="3801,458" coordsize="807,806">
              <v:shape style="position:absolute;left:3801;top:458;width:807;height:806" coordorigin="3801,458" coordsize="807,806" path="m4246,458l4163,458,4073,477,3996,512,3931,561,3880,618,3849,670,3823,734,3806,806,3801,884,3813,963,3838,1033,3875,1097,3924,1153,3984,1200,4052,1235,4129,1257,4213,1263,4286,1255,4356,1234,4421,1202,4479,1159,4500,1136,4190,1136,4124,1123,4062,1095,4009,1052,3966,998,3938,933,3928,861,3935,792,3958,733,4028,645,4091,607,4173,585,4227,585,4502,585,4451,538,4391,500,4323,473,4246,458xe" filled="true" fillcolor="#ffffff" stroked="false">
                <v:path arrowok="t"/>
                <v:fill type="solid"/>
              </v:shape>
              <v:shape style="position:absolute;left:3801;top:458;width:807;height:806" coordorigin="3801,458" coordsize="807,806" path="m4502,585l4227,585,4278,594,4324,610,4409,670,4447,724,4473,787,4483,856,4473,930,4444,999,4399,1057,4340,1101,4270,1129,4190,1136,4500,1136,4529,1105,4568,1043,4595,972,4608,893,4605,797,4583,714,4548,643,4502,585xe" filled="true" fillcolor="#ffffff" stroked="false">
                <v:path arrowok="t"/>
                <v:fill type="solid"/>
              </v:shape>
            </v:group>
            <v:group style="position:absolute;left:3928;top:585;width:556;height:552" coordorigin="3928,585" coordsize="556,552">
              <v:shape style="position:absolute;left:3928;top:585;width:556;height:552" coordorigin="3928,585" coordsize="556,552" path="m4227,585l4130,594,4057,625,3990,683,3935,792,3928,861,3938,933,3967,998,4009,1052,4062,1095,4124,1123,4190,1136,4270,1129,4340,1101,4344,1098,4230,1098,4163,1095,4101,1073,4047,1036,4004,985,3976,926,3965,860,3975,790,4013,716,4070,660,4140,629,4168,623,4349,623,4324,610,4278,594,4227,585xe" filled="true" fillcolor="#231f20" stroked="false">
                <v:path arrowok="t"/>
                <v:fill type="solid"/>
              </v:shape>
              <v:shape style="position:absolute;left:3928;top:585;width:556;height:552" coordorigin="3928,585" coordsize="556,552" path="m4349,623l4168,623,4243,624,4309,644,4362,678,4415,745,4438,804,4443,831,4438,915,4408,986,4359,1042,4298,1080,4230,1098,4344,1098,4399,1057,4444,999,4473,930,4483,856,4473,787,4447,724,4409,670,4363,630,4349,623xe" filled="true" fillcolor="#231f20" stroked="false">
                <v:path arrowok="t"/>
                <v:fill type="solid"/>
              </v:shape>
            </v:group>
            <v:group style="position:absolute;left:3965;top:623;width:478;height:476" coordorigin="3965,623" coordsize="478,476">
              <v:shape style="position:absolute;left:3965;top:623;width:478;height:476" coordorigin="3965,623" coordsize="478,476" path="m4168,623l4090,649,4040,685,3991,752,3965,860,3976,926,4004,985,4047,1036,4101,1073,4163,1095,4230,1098,4298,1080,4359,1042,4408,986,4438,915,4443,831,4438,804,4415,745,4362,678,4309,644,4243,624,4168,623xe" filled="true" fillcolor="#ffffff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250.570007pt;margin-top:16.806173pt;width:38.7pt;height:52.35pt;mso-position-horizontal-relative:page;mso-position-vertical-relative:paragraph;z-index:1672;mso-wrap-distance-left:0;mso-wrap-distance-right:0" coordorigin="5011,336" coordsize="774,1047">
            <v:group style="position:absolute;left:5021;top:346;width:755;height:1028" coordorigin="5021,346" coordsize="755,1028">
              <v:shape style="position:absolute;left:5021;top:346;width:755;height:1028" coordorigin="5021,346" coordsize="755,1028" path="m5442,346l5418,346,5340,346,5331,347,5327,351,5298,379,5252,424,5210,466,5240,503,5266,542,5288,582,5309,624,5303,627,5300,629,5224,659,5161,700,5108,751,5067,811,5038,879,5022,952,5021,1020,5021,1031,5033,1098,5059,1163,5095,1221,5142,1272,5197,1314,5259,1346,5326,1365,5372,1374,5425,1374,5468,1364,5436,1364,5348,1362,5275,1345,5209,1315,5151,1273,5103,1220,5065,1160,5039,1092,5027,1020,5029,945,5047,871,5078,804,5122,745,5175,697,5237,659,5306,634,5379,623,5487,623,5489,620,5315,620,5257,514,5260,512,5271,512,5219,469,5263,445,5243,445,5317,372,5327,372,5330,366,5333,361,5341,354,5347,354,5372,353,5470,353,5465,350,5454,346,5442,346xe" filled="true" fillcolor="#231f20" stroked="false">
                <v:path arrowok="t"/>
                <v:fill type="solid"/>
              </v:shape>
              <v:shape style="position:absolute;left:5021;top:346;width:755;height:1028" coordorigin="5021,346" coordsize="755,1028" path="m5674,1247l5670,1250,5664,1253,5660,1257,5591,1311,5517,1347,5436,1364,5468,1364,5528,1348,5601,1314,5663,1263,5671,1252,5674,1247,5674,1247,5674,1247xe" filled="true" fillcolor="#231f20" stroked="false">
                <v:path arrowok="t"/>
                <v:fill type="solid"/>
              </v:shape>
              <v:shape style="position:absolute;left:5021;top:346;width:755;height:1028" coordorigin="5021,346" coordsize="755,1028" path="m5674,1247l5674,1247,5674,1247,5674,1247,5674,1247xe" filled="true" fillcolor="#231f20" stroked="false">
                <v:path arrowok="t"/>
                <v:fill type="solid"/>
              </v:shape>
              <v:shape style="position:absolute;left:5021;top:346;width:755;height:1028" coordorigin="5021,346" coordsize="755,1028" path="m5487,623l5379,623,5456,627,5529,646,5594,679,5650,722,5697,775,5732,835,5756,901,5768,970,5766,1041,5750,1112,5718,1181,5685,1231,5674,1247,5691,1225,5708,1203,5724,1180,5737,1156,5749,1127,5757,1098,5764,1068,5772,1038,5773,1035,5774,1033,5776,1031,5776,961,5771,941,5768,921,5727,810,5686,750,5635,700,5574,661,5502,631,5498,630,5486,626,5487,623xe" filled="true" fillcolor="#231f20" stroked="false">
                <v:path arrowok="t"/>
                <v:fill type="solid"/>
              </v:shape>
              <v:shape style="position:absolute;left:5021;top:346;width:755;height:1028" coordorigin="5021,346" coordsize="755,1028" path="m5555,503l5545,503,5479,620,5489,620,5506,584,5529,543,5555,504,5555,503xe" filled="true" fillcolor="#231f20" stroked="false">
                <v:path arrowok="t"/>
                <v:fill type="solid"/>
              </v:shape>
              <v:shape style="position:absolute;left:5021;top:346;width:755;height:1028" coordorigin="5021,346" coordsize="755,1028" path="m5407,529l5398,529,5443,586,5451,579,5441,579,5437,567,5430,558,5433,551,5425,551,5407,529xe" filled="true" fillcolor="#231f20" stroked="false">
                <v:path arrowok="t"/>
                <v:fill type="solid"/>
              </v:shape>
              <v:shape style="position:absolute;left:5021;top:346;width:755;height:1028" coordorigin="5021,346" coordsize="755,1028" path="m5271,512l5260,512,5353,585,5361,576,5350,576,5271,512xe" filled="true" fillcolor="#231f20" stroked="false">
                <v:path arrowok="t"/>
                <v:fill type="solid"/>
              </v:shape>
              <v:shape style="position:absolute;left:5021;top:346;width:755;height:1028" coordorigin="5021,346" coordsize="755,1028" path="m5504,424l5490,424,5575,470,5441,579,5451,579,5545,503,5555,503,5536,438,5517,431,5504,424xe" filled="true" fillcolor="#231f20" stroked="false">
                <v:path arrowok="t"/>
                <v:fill type="solid"/>
              </v:shape>
              <v:shape style="position:absolute;left:5021;top:346;width:755;height:1028" coordorigin="5021,346" coordsize="755,1028" path="m5504,424l5304,424,5331,483,5345,513,5358,541,5362,551,5362,560,5359,568,5350,576,5361,576,5380,551,5370,551,5312,424,5490,424,5490,424,5504,424,5504,424xe" filled="true" fillcolor="#231f20" stroked="false">
                <v:path arrowok="t"/>
                <v:fill type="solid"/>
              </v:shape>
              <v:shape style="position:absolute;left:5021;top:346;width:755;height:1028" coordorigin="5021,346" coordsize="755,1028" path="m5490,424l5483,424,5425,551,5433,551,5446,521,5461,489,5490,424xe" filled="true" fillcolor="#231f20" stroked="false">
                <v:path arrowok="t"/>
                <v:fill type="solid"/>
              </v:shape>
              <v:shape style="position:absolute;left:5021;top:346;width:755;height:1028" coordorigin="5021,346" coordsize="755,1028" path="m5399,518l5370,551,5380,551,5398,529,5407,529,5399,518xe" filled="true" fillcolor="#231f20" stroked="false">
                <v:path arrowok="t"/>
                <v:fill type="solid"/>
              </v:shape>
              <v:shape style="position:absolute;left:5021;top:346;width:755;height:1028" coordorigin="5021,346" coordsize="755,1028" path="m5327,372l5317,372,5309,402,5292,421,5269,434,5243,445,5263,445,5304,424,5504,424,5499,421,5495,416,5310,416,5315,402,5320,390,5325,378,5327,372xe" filled="true" fillcolor="#231f20" stroked="false">
                <v:path arrowok="t"/>
                <v:fill type="solid"/>
              </v:shape>
              <v:shape style="position:absolute;left:5021;top:346;width:755;height:1028" coordorigin="5021,346" coordsize="755,1028" path="m5470,353l5372,353,5423,353,5453,354,5484,416,5495,416,5488,406,5481,389,5475,371,5475,370,5478,368,5480,366,5473,356,5470,353xe" filled="true" fillcolor="#231f20" stroked="false">
                <v:path arrowok="t"/>
                <v:fill type="solid"/>
              </v:shape>
              <v:shape style="position:absolute;left:5210;top:344;width:374;height:285" type="#_x0000_t75" stroked="false">
                <v:imagedata r:id="rId39" o:title=""/>
              </v:shape>
            </v:group>
            <v:group style="position:absolute;left:5021;top:346;width:755;height:1028" coordorigin="5021,346" coordsize="755,1028">
              <v:shape style="position:absolute;left:5021;top:346;width:755;height:1028" coordorigin="5021,346" coordsize="755,1028" path="m5674,1247l5691,1225,5708,1203,5724,1180,5737,1156,5749,1127,5757,1098,5764,1068,5772,1038,5773,1035,5774,1033,5776,1031,5776,961,5771,941,5768,921,5727,810,5686,750,5635,700,5574,661,5502,631,5498,630,5494,628,5529,543,5582,465,5575,460,5565,453,5555,446,5546,442,5536,438,5526,434,5517,431,5499,421,5488,406,5481,389,5475,371,5475,370,5478,368,5480,366,5473,356,5465,350,5454,346,5442,346,5418,346,5394,346,5370,346,5346,346,5340,346,5268,408,5210,466,5240,503,5266,542,5288,582,5309,624,5303,627,5300,629,5224,659,5161,700,5108,751,5067,811,5038,879,5022,952,5021,1030,5033,1098,5059,1163,5095,1221,5142,1272,5197,1314,5259,1346,5326,1365,5360,1372,5372,1374,5425,1374,5451,1368,5477,1362,5566,1333,5633,1290,5671,1252,5674,1247,5670,1250,5664,1253,5660,1257,5591,1311,5517,1347,5436,1364,5348,1362,5275,1345,5209,1315,5151,1273,5103,1220,5065,1160,5039,1092,5027,1020,5029,945,5047,871,5078,804,5122,745,5175,697,5237,659,5306,634,5379,623,5456,627,5529,646,5594,679,5650,722,5697,775,5732,835,5756,901,5768,970,5766,1041,5750,1112,5718,1181,5685,1231,5674,1247xe" filled="false" stroked="true" strokeweight=".91pt" strokecolor="#231f20">
                <v:path arrowok="t"/>
              </v:shape>
            </v:group>
            <v:group style="position:absolute;left:5475;top:366;width:81;height:80" coordorigin="5475,366" coordsize="81,80">
              <v:shape style="position:absolute;left:5475;top:366;width:81;height:80" coordorigin="5475,366" coordsize="81,80" path="m5480,366l5478,368,5475,370,5475,371,5517,431,5526,434,5536,438,5555,446,5480,366xe" filled="true" fillcolor="#ffffff" stroked="false">
                <v:path arrowok="t"/>
                <v:fill type="solid"/>
              </v:shape>
            </v:group>
            <v:group style="position:absolute;left:5475;top:366;width:81;height:80" coordorigin="5475,366" coordsize="81,80">
              <v:shape style="position:absolute;left:5475;top:366;width:81;height:80" coordorigin="5475,366" coordsize="81,80" path="m5480,366l5478,368,5475,370,5475,371,5517,431,5526,434,5536,438,5546,442,5555,446,5536,426,5518,406,5499,386,5480,366xe" filled="false" stroked="true" strokeweight=".91pt" strokecolor="#231f20">
                <v:path arrowok="t"/>
              </v:shape>
            </v:group>
            <v:group style="position:absolute;left:5027;top:623;width:742;height:741" coordorigin="5027,623" coordsize="742,741">
              <v:shape style="position:absolute;left:5027;top:623;width:742;height:741" coordorigin="5027,623" coordsize="742,741" path="m5379,623l5306,634,5237,659,5175,697,5122,745,5078,804,5047,871,5029,945,5027,1020,5039,1092,5065,1160,5103,1220,5151,1273,5209,1315,5275,1345,5348,1362,5436,1364,5517,1347,5591,1311,5597,1307,5403,1307,5329,1299,5261,1275,5202,1239,5154,1190,5117,1132,5094,1064,5086,990,5094,920,5118,855,5154,798,5203,750,5261,714,5326,691,5397,683,5599,683,5594,679,5529,646,5456,627,5379,623xe" filled="true" fillcolor="#ffffff" stroked="false">
                <v:path arrowok="t"/>
                <v:fill type="solid"/>
              </v:shape>
              <v:shape style="position:absolute;left:5027;top:623;width:742;height:741" coordorigin="5027,623" coordsize="742,741" path="m5599,683l5397,683,5469,691,5535,715,5594,752,5642,800,5679,858,5702,924,5710,996,5702,1066,5678,1131,5641,1189,5593,1238,5536,1275,5472,1299,5403,1307,5597,1307,5660,1257,5664,1253,5670,1250,5674,1247,5685,1231,5696,1214,5750,1112,5766,1041,5768,970,5756,901,5732,835,5697,775,5650,722,5599,683xe" filled="true" fillcolor="#ffffff" stroked="false">
                <v:path arrowok="t"/>
                <v:fill type="solid"/>
              </v:shape>
              <v:shape style="position:absolute;left:5027;top:623;width:742;height:741" coordorigin="5027,623" coordsize="742,741" path="m5674,1247l5674,1247,5674,1247,5674,1247xe" filled="true" fillcolor="#ffffff" stroked="false">
                <v:path arrowok="t"/>
                <v:fill type="solid"/>
              </v:shape>
            </v:group>
            <v:group style="position:absolute;left:5086;top:683;width:625;height:625" coordorigin="5086,683" coordsize="625,625">
              <v:shape style="position:absolute;left:5086;top:683;width:625;height:625" coordorigin="5086,683" coordsize="625,625" path="m5397,683l5469,691,5535,715,5594,752,5642,800,5679,858,5702,924,5710,996,5702,1066,5678,1131,5641,1189,5593,1238,5536,1275,5472,1299,5403,1307,5329,1299,5261,1275,5202,1239,5154,1190,5117,1132,5094,1064,5086,990,5094,920,5118,855,5154,798,5203,750,5261,714,5326,691,5397,683xe" filled="false" stroked="true" strokeweight=".91pt" strokecolor="#231f20">
                <v:path arrowok="t"/>
              </v:shape>
            </v:group>
            <v:group style="position:absolute;left:5027;top:623;width:742;height:741" coordorigin="5027,623" coordsize="742,741">
              <v:shape style="position:absolute;left:5027;top:623;width:742;height:741" coordorigin="5027,623" coordsize="742,741" path="m5674,1247l5685,1231,5696,1214,5708,1198,5718,1181,5750,1112,5766,1041,5768,970,5756,901,5732,835,5697,775,5650,722,5594,679,5529,646,5456,627,5379,623,5306,634,5237,659,5175,697,5122,745,5078,804,5047,871,5029,945,5027,1020,5039,1092,5065,1160,5103,1220,5151,1273,5209,1315,5275,1345,5348,1362,5436,1364,5517,1347,5591,1311,5660,1257,5664,1253,5670,1250,5674,1247,5674,1247xe" filled="false" stroked="true" strokeweight=".91pt" strokecolor="#231f20">
                <v:path arrowok="t"/>
              </v:shape>
              <v:shape style="position:absolute;left:5210;top:344;width:374;height:285" type="#_x0000_t75" stroked="false">
                <v:imagedata r:id="rId40" o:title=""/>
              </v:shape>
            </v:group>
            <v:group style="position:absolute;left:5086;top:683;width:625;height:625" coordorigin="5086,683" coordsize="625,625">
              <v:shape style="position:absolute;left:5086;top:683;width:625;height:625" coordorigin="5086,683" coordsize="625,625" path="m5397,683l5326,691,5261,714,5203,750,5154,798,5118,855,5094,920,5086,990,5094,1064,5117,1132,5154,1190,5202,1239,5261,1275,5329,1299,5403,1307,5457,1301,5398,1301,5317,1290,5245,1259,5184,1213,5137,1153,5105,1084,5092,1007,5098,934,5119,867,5155,808,5202,759,5258,722,5323,698,5392,689,5449,689,5397,683xe" filled="true" fillcolor="#231f20" stroked="false">
                <v:path arrowok="t"/>
                <v:fill type="solid"/>
              </v:shape>
              <v:shape style="position:absolute;left:5086;top:683;width:625;height:625" coordorigin="5086,683" coordsize="625,625" path="m5449,689l5392,689,5464,696,5530,719,5587,754,5635,801,5671,858,5694,922,5702,993,5696,1061,5674,1125,5638,1182,5591,1231,5534,1268,5469,1292,5398,1301,5457,1301,5536,1275,5593,1238,5641,1189,5678,1131,5702,1066,5710,996,5702,924,5679,858,5642,800,5594,752,5535,715,5469,691,5449,689xe" filled="true" fillcolor="#231f20" stroked="false">
                <v:path arrowok="t"/>
                <v:fill type="solid"/>
              </v:shape>
            </v:group>
            <v:group style="position:absolute;left:5092;top:689;width:611;height:612" coordorigin="5092,689" coordsize="611,612">
              <v:shape style="position:absolute;left:5092;top:689;width:611;height:612" coordorigin="5092,689" coordsize="611,612" path="m5702,993l5696,1061,5674,1125,5638,1182,5591,1231,5534,1268,5469,1292,5398,1301,5317,1290,5245,1259,5184,1213,5137,1153,5105,1084,5092,1007,5098,934,5119,867,5155,808,5202,759,5258,722,5323,698,5392,689,5464,696,5530,719,5587,754,5635,801,5671,858,5694,922,5702,993xe" filled="false" stroked="true" strokeweight=".91pt" strokecolor="#231f20">
                <v:path arrowok="t"/>
              </v:shape>
            </v:group>
            <v:group style="position:absolute;left:5086;top:683;width:625;height:625" coordorigin="5086,683" coordsize="625,625">
              <v:shape style="position:absolute;left:5086;top:683;width:625;height:625" coordorigin="5086,683" coordsize="625,625" path="m5397,683l5326,691,5261,714,5203,750,5154,798,5118,855,5094,920,5086,990,5094,1064,5117,1132,5154,1190,5202,1239,5261,1275,5329,1299,5403,1307,5472,1299,5536,1275,5593,1238,5641,1189,5678,1131,5702,1066,5710,996,5702,924,5679,858,5642,800,5594,752,5535,715,5469,691,5397,683xe" filled="false" stroked="true" strokeweight=".91pt" strokecolor="#231f20">
                <v:path arrowok="t"/>
              </v:shape>
            </v:group>
            <v:group style="position:absolute;left:5092;top:689;width:611;height:612" coordorigin="5092,689" coordsize="611,612">
              <v:shape style="position:absolute;left:5092;top:689;width:611;height:612" coordorigin="5092,689" coordsize="611,612" path="m5392,689l5323,698,5258,722,5202,759,5155,808,5119,867,5098,934,5092,1007,5105,1084,5137,1153,5184,1213,5245,1259,5317,1290,5398,1301,5469,1292,5534,1268,5591,1231,5638,1182,5674,1125,5696,1061,5702,993,5694,922,5671,858,5635,801,5587,754,5530,719,5464,696,5392,689xe" filled="true" fillcolor="#ffffff" stroked="false">
                <v:path arrowok="t"/>
                <v:fill type="solid"/>
              </v:shape>
            </v:group>
            <v:group style="position:absolute;left:5092;top:689;width:611;height:612" coordorigin="5092,689" coordsize="611,612">
              <v:shape style="position:absolute;left:5092;top:689;width:611;height:612" coordorigin="5092,689" coordsize="611,612" path="m5702,993l5694,922,5671,858,5635,801,5587,754,5530,719,5464,696,5392,689,5323,698,5258,722,5202,759,5155,808,5119,867,5098,934,5092,1007,5105,1084,5137,1153,5184,1213,5245,1259,5317,1290,5398,1301,5469,1292,5534,1268,5591,1231,5638,1182,5674,1125,5696,1061,5702,993xe" filled="false" stroked="true" strokeweight=".91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307.307007pt;margin-top:18.016626pt;width:33.9pt;height:42.9pt;mso-position-horizontal-relative:page;mso-position-vertical-relative:paragraph;z-index:1696;mso-wrap-distance-left:0;mso-wrap-distance-right:0" coordorigin="6146,360" coordsize="678,858">
            <v:group style="position:absolute;left:6146;top:360;width:678;height:858" coordorigin="6146,360" coordsize="678,858">
              <v:shape style="position:absolute;left:6146;top:360;width:678;height:858" coordorigin="6146,360" coordsize="678,858" path="m6319,368l6297,393,6280,422,6266,454,6252,488,6279,520,6307,550,6332,582,6352,620,6288,643,6233,685,6190,740,6160,803,6146,866,6148,944,6168,1015,6202,1078,6249,1131,6307,1173,6373,1203,6445,1218,6530,1217,6608,1197,6633,1184,6480,1184,6425,1179,6321,1144,6237,1079,6184,984,6173,926,6178,850,6202,777,6245,712,6302,664,6372,640,6413,640,6390,611,6337,547,6286,488,6297,481,6315,480,6695,480,6703,468,6379,468,6371,468,6292,468,6309,419,6352,397,6412,393,6658,393,6654,386,6631,372,6395,372,6319,368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672,640l6571,640,6632,662,6663,672,6697,680,6734,725,6764,767,6786,814,6797,873,6796,941,6783,1000,6726,1094,6640,1154,6535,1182,6480,1184,6633,1184,6734,1117,6778,1061,6809,998,6823,932,6821,849,6801,777,6765,717,6718,670,6672,640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413,640l6372,640,6399,660,6423,687,6443,714,6458,733,6392,752,6337,780,6266,866,6247,932,6246,990,6261,1040,6326,1117,6422,1158,6475,1165,6528,1161,6579,1147,6593,1139,6494,1139,6440,1133,6343,1085,6285,996,6279,939,6293,869,6326,819,6376,785,6445,766,6595,766,6576,754,6511,733,6511,727,6485,727,6440,673,6413,640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595,766l6445,766,6520,767,6586,791,6637,835,6669,894,6677,966,6664,1031,6636,1080,6595,1114,6547,1133,6494,1139,6593,1139,6624,1122,6663,1086,6691,1039,6707,968,6700,901,6674,841,6631,791,6595,766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695,481l6657,481,6615,545,6565,606,6517,665,6485,727,6511,727,6511,715,6529,691,6553,665,6571,640,6672,640,6661,633,6598,607,6625,573,6652,539,6679,504,6695,481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452,481l6412,481,6446,507,6457,555,6463,609,6478,654,6490,608,6491,600,6478,600,6469,573,6463,543,6458,511,6452,481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365,481l6352,481,6369,514,6387,546,6405,577,6425,607,6427,580,6425,561,6412,561,6398,543,6386,523,6375,503,6365,481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538,481l6491,481,6489,511,6484,551,6481,573,6478,600,6491,600,6492,551,6501,502,6538,481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551,481l6538,481,6533,508,6522,560,6518,587,6550,558,6557,547,6544,547,6539,534,6542,517,6548,498,6551,481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412,481l6398,481,6404,499,6408,518,6410,539,6412,561,6425,561,6423,548,6416,514,6412,481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657,481l6591,481,6579,497,6567,513,6555,529,6544,547,6557,547,6573,520,6603,488,6657,481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695,480l6315,480,6334,482,6352,481,6695,481,6695,480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395,428l6379,428,6386,433,6389,444,6392,454,6398,461,6392,468,6379,468,6703,468,6572,468,6565,468,6405,468,6404,451,6395,428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573,428l6551,428,6564,432,6569,443,6574,455,6584,461,6581,468,6572,468,6703,468,6704,468,6591,468,6585,447,6575,431,6573,428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392,408l6369,425,6353,448,6331,466,6292,468,6352,468,6359,458,6366,449,6374,440,6379,428,6395,428,6393,425,6392,408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365,467l6352,468,6371,468,6365,467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558,395l6544,395,6545,422,6544,434,6542,452,6538,468,6551,468,6551,428,6573,428,6564,415,6558,395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561,467l6551,468,6565,468,6561,467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660,395l6624,395,6636,413,6649,429,6662,447,6671,468,6704,468,6686,441,6672,412,6660,395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658,393l6412,393,6480,395,6660,395,6658,393xe" filled="true" fillcolor="#231f20" stroked="false">
                <v:path arrowok="t"/>
                <v:fill type="solid"/>
              </v:shape>
              <v:shape style="position:absolute;left:6146;top:360;width:678;height:858" coordorigin="6146,360" coordsize="678,858" path="m6557,360l6477,366,6395,372,6631,372,6624,368,6557,360xe" filled="true" fillcolor="#231f20" stroked="false">
                <v:path arrowok="t"/>
                <v:fill type="solid"/>
              </v:shape>
              <v:shape style="position:absolute;left:6292;top:393;width:378;height:208" type="#_x0000_t75" stroked="false">
                <v:imagedata r:id="rId41" o:title=""/>
              </v:shape>
            </v:group>
            <v:group style="position:absolute;left:6173;top:640;width:625;height:545" coordorigin="6173,640" coordsize="625,545">
              <v:shape style="position:absolute;left:6173;top:640;width:625;height:545" coordorigin="6173,640" coordsize="625,545" path="m6372,640l6302,664,6245,712,6202,777,6178,850,6173,926,6184,984,6237,1079,6321,1144,6425,1179,6480,1184,6535,1182,6589,1172,6610,1165,6475,1165,6422,1158,6326,1117,6261,1040,6246,990,6247,932,6266,866,6337,780,6392,752,6458,733,6443,714,6423,687,6399,660,6372,640xe" filled="true" fillcolor="#ffffff" stroked="false">
                <v:path arrowok="t"/>
                <v:fill type="solid"/>
              </v:shape>
              <v:shape style="position:absolute;left:6173;top:640;width:625;height:545" coordorigin="6173,640" coordsize="625,545" path="m6571,640l6553,665,6529,691,6511,715,6511,733,6576,754,6631,791,6674,841,6700,901,6707,968,6691,1039,6624,1122,6528,1161,6475,1165,6610,1165,6686,1128,6759,1051,6796,941,6797,873,6786,814,6764,767,6734,725,6697,680,6663,672,6632,662,6571,640xe" filled="true" fillcolor="#ffffff" stroked="false">
                <v:path arrowok="t"/>
                <v:fill type="solid"/>
              </v:shape>
              <v:shape style="position:absolute;left:6279;top:766;width:398;height:373" type="#_x0000_t75" stroked="false">
                <v:imagedata r:id="rId42" o:title=""/>
              </v:shape>
              <v:shape style="position:absolute;left:6286;top:480;width:372;height:246" type="#_x0000_t75" stroked="false">
                <v:imagedata r:id="rId43" o:title=""/>
              </v:shape>
            </v:group>
            <w10:wrap type="topAndBottom"/>
          </v:group>
        </w:pict>
      </w:r>
      <w:r>
        <w:rPr/>
        <w:pict>
          <v:group style="position:absolute;margin-left:362.043976pt;margin-top:21.808172pt;width:45.15pt;height:34.3pt;mso-position-horizontal-relative:page;mso-position-vertical-relative:paragraph;z-index:1720;mso-wrap-distance-left:0;mso-wrap-distance-right:0" coordorigin="7241,436" coordsize="903,686">
            <v:group style="position:absolute;left:7241;top:436;width:903;height:686" coordorigin="7241,436" coordsize="903,686">
              <v:shape style="position:absolute;left:7241;top:436;width:903;height:686" coordorigin="7241,436" coordsize="903,686" path="m7778,1077l7743,1077,7760,1089,7776,1102,7794,1113,7815,1121,7871,1120,7906,1102,7845,1102,7823,1100,7804,1096,7821,1093,7842,1093,7921,1093,7927,1085,7902,1085,7903,1082,7787,1082,7778,1077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921,1093l7882,1093,7866,1100,7845,1102,7906,1102,7919,1095,7921,1093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921,1093l7842,1093,7862,1094,7882,1093,7921,1093,7921,1093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757,436l7679,445,7602,461,7527,486,7456,518,7392,556,7336,601,7291,652,7259,707,7242,777,7241,842,7247,899,7290,987,7340,1029,7405,1060,7481,1081,7565,1091,7653,1089,7743,1077,7778,1077,7773,1074,7770,1070,7584,1070,7508,1065,7437,1051,7374,1026,7323,990,7285,942,7264,881,7289,881,7280,867,7269,845,7264,825,7271,795,7282,775,7267,775,7287,702,7327,641,7382,589,7443,548,7554,500,7619,481,7688,468,7758,460,7828,459,7953,459,7923,449,7844,437,7757,436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957,1015l7938,1015,7937,1035,7928,1054,7915,1071,7902,1085,7927,1085,7953,1050,7957,1015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764,1015l7745,1015,7757,1031,7768,1051,7776,1066,7787,1082,7903,1082,7905,1077,7799,1077,7790,1058,7780,1040,7770,1024,7764,1015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901,931l7885,931,7895,950,7906,968,7917,987,7927,1004,7917,1022,7906,1041,7896,1058,7885,1077,7905,1077,7908,1068,7918,1051,7929,1033,7938,1015,7957,1015,7960,995,7941,995,7930,980,7920,962,7910,945,7901,931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759,1007l7726,1007,7726,1021,7728,1034,7732,1045,7737,1054,7661,1066,7584,1070,7770,1070,7760,1058,7751,1038,7745,1015,7764,1015,7759,1007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289,881l7264,881,7303,928,7355,965,7418,992,7489,1010,7566,1018,7645,1017,7726,1007,7759,1007,7764,998,7563,998,7485,988,7414,969,7353,941,7306,903,7294,887,7289,881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857,886l7809,891,7770,912,7741,945,7726,987,7644,998,7563,998,7764,998,7765,995,7748,995,7750,975,7758,955,7770,939,7785,926,7947,926,7960,917,7844,917,7832,917,7801,917,7819,909,7841,907,7909,907,7895,899,7878,891,7857,886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947,926l7785,926,7778,941,7768,959,7757,977,7748,995,7765,995,7770,987,7780,967,7792,949,7804,931,7901,931,7899,928,7943,928,7947,926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943,928l7899,928,7914,936,7926,952,7936,973,7941,995,7960,995,7961,990,7991,967,7955,967,7952,957,7947,949,7942,940,7938,931,7943,928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8140,758l8117,758,8098,827,8060,883,8011,930,7955,967,7991,967,8023,944,8080,893,8123,830,8140,758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909,907l7841,907,7863,908,7882,914,7864,917,7844,917,7960,917,7965,914,7927,914,7911,908,7909,907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822,917l7801,917,7832,917,7822,917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929,528l7762,528,7834,529,7909,541,7980,562,8041,593,8097,646,8117,693,8111,732,8068,802,8017,854,7958,895,7927,914,7965,914,7992,897,8041,858,8084,812,8117,758,8140,758,8143,749,8143,691,8140,652,8114,652,8106,637,8101,629,8055,585,7996,551,7929,528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770,512l7688,518,7608,534,7534,558,7465,588,7402,626,7347,670,7302,720,7267,775,7282,775,7288,762,7310,730,7385,656,7448,615,7518,581,7595,556,7677,538,7762,528,7929,528,7927,528,7851,515,7770,512xe" filled="true" fillcolor="#231f20" stroked="false">
                <v:path arrowok="t"/>
                <v:fill type="solid"/>
              </v:shape>
              <v:shape style="position:absolute;left:7241;top:436;width:903;height:686" coordorigin="7241,436" coordsize="903,686" path="m7953,459l7828,459,7896,465,7959,481,8015,506,8062,542,8098,589,8120,649,8114,652,8140,652,8125,589,8054,505,7994,472,7953,459xe" filled="true" fillcolor="#231f20" stroked="false">
                <v:path arrowok="t"/>
                <v:fill type="solid"/>
              </v:shape>
            </v:group>
            <v:group style="position:absolute;left:7267;top:459;width:853;height:316" coordorigin="7267,459" coordsize="853,316">
              <v:shape style="position:absolute;left:7267;top:459;width:853;height:316" coordorigin="7267,459" coordsize="853,316" path="m7828,459l7758,460,7688,468,7619,481,7554,500,7494,522,7382,589,7327,641,7287,702,7267,775,7302,720,7347,670,7402,626,7465,588,7534,558,7608,534,7688,518,7770,512,8023,512,8015,506,7959,481,7896,465,7828,459xe" filled="true" fillcolor="#ffffff" stroked="false">
                <v:path arrowok="t"/>
                <v:fill type="solid"/>
              </v:shape>
              <v:shape style="position:absolute;left:7267;top:459;width:853;height:316" coordorigin="7267,459" coordsize="853,316" path="m8023,512l7770,512,7851,515,7927,528,7996,551,8055,585,8101,629,8114,652,8120,649,8098,589,8062,542,8023,512xe" filled="true" fillcolor="#ffffff" stroked="false">
                <v:path arrowok="t"/>
                <v:fill type="solid"/>
              </v:shape>
            </v:group>
            <v:group style="position:absolute;left:7264;top:528;width:853;height:470" coordorigin="7264,528" coordsize="853,470">
              <v:shape style="position:absolute;left:7264;top:528;width:853;height:470" coordorigin="7264,528" coordsize="853,470" path="m7762,528l7677,538,7595,556,7518,581,7448,615,7385,656,7332,705,7288,762,7264,825,7269,845,7306,903,7353,941,7414,969,7485,988,7563,998,7644,998,7726,987,7741,945,7770,912,7809,891,7857,886,7972,886,7988,876,8045,828,8093,769,8117,693,8114,679,8041,593,7980,562,7909,541,7834,530,7762,528xe" filled="true" fillcolor="#ffffff" stroked="false">
                <v:path arrowok="t"/>
                <v:fill type="solid"/>
              </v:shape>
              <v:shape style="position:absolute;left:7264;top:528;width:853;height:470" coordorigin="7264,528" coordsize="853,470" path="m7972,886l7857,886,7878,891,7895,899,7911,908,7927,914,7958,895,7972,886xe" filled="true" fillcolor="#ffffff" stroked="false">
                <v:path arrowok="t"/>
                <v:fill type="solid"/>
              </v:shape>
              <v:shape style="position:absolute;left:7938;top:758;width:179;height:210" type="#_x0000_t75" stroked="false">
                <v:imagedata r:id="rId44" o:title=""/>
              </v:shape>
            </v:group>
            <v:group style="position:absolute;left:7264;top:881;width:473;height:190" coordorigin="7264,881" coordsize="473,190">
              <v:shape style="position:absolute;left:7264;top:881;width:473;height:190" coordorigin="7264,881" coordsize="473,190" path="m7264,881l7285,942,7323,990,7374,1026,7437,1051,7508,1065,7584,1070,7661,1066,7737,1054,7732,1045,7728,1034,7726,1021,7726,1018,7566,1018,7489,1010,7418,992,7355,965,7303,928,7264,881xe" filled="true" fillcolor="#ffffff" stroked="false">
                <v:path arrowok="t"/>
                <v:fill type="solid"/>
              </v:shape>
              <v:shape style="position:absolute;left:7264;top:881;width:473;height:190" coordorigin="7264,881" coordsize="473,190" path="m7726,1007l7645,1017,7566,1018,7726,1018,7726,1007xe" filled="true" fillcolor="#ffffff" stroked="false">
                <v:path arrowok="t"/>
                <v:fill type="solid"/>
              </v:shape>
              <v:shape style="position:absolute;left:7745;top:907;width:196;height:195" type="#_x0000_t75" stroked="false">
                <v:imagedata r:id="rId45" o:title=""/>
              </v:shape>
            </v:group>
            <w10:wrap type="topAndBottom"/>
          </v:group>
        </w:pict>
      </w:r>
      <w:r>
        <w:rPr/>
        <w:pict>
          <v:group style="position:absolute;margin-left:429.654999pt;margin-top:11.755173pt;width:43.45pt;height:52.8pt;mso-position-horizontal-relative:page;mso-position-vertical-relative:paragraph;z-index:1744;mso-wrap-distance-left:0;mso-wrap-distance-right:0" coordorigin="8593,235" coordsize="869,1056">
            <v:group style="position:absolute;left:8593;top:235;width:869;height:1056" coordorigin="8593,235" coordsize="869,1056">
              <v:shape style="position:absolute;left:8593;top:235;width:869;height:1056" coordorigin="8593,235" coordsize="869,1056" path="m9081,235l9054,264,9028,294,9002,325,8978,358,8989,376,8997,397,9007,415,9026,425,8927,437,8843,466,8772,508,8713,560,8667,618,8631,687,8605,763,8593,846,8597,927,8615,1001,8644,1066,8681,1122,8721,1168,8773,1212,8834,1248,8904,1274,8980,1289,9063,1291,9142,1278,9184,1263,9036,1263,8952,1257,8875,1235,8807,1200,8747,1153,8698,1097,8661,1033,8636,963,8624,884,8629,806,8646,734,8672,670,8703,618,8754,561,8819,512,8896,477,8986,458,9197,458,9191,450,9333,450,9332,445,9169,445,9156,443,9139,441,9123,435,9117,429,9081,429,9061,425,9048,425,9050,416,9043,416,9043,408,9117,408,9115,407,9026,385,9026,371,9019,363,9018,350,9078,350,9067,347,9054,342,9041,340,9050,328,9069,305,9078,293,9100,293,9098,280,9234,280,9081,235xe" filled="true" fillcolor="#231f20" stroked="false">
                <v:path arrowok="t"/>
                <v:fill type="solid"/>
              </v:shape>
              <v:shape style="position:absolute;left:8593;top:235;width:869;height:1056" coordorigin="8593,235" coordsize="869,1056" path="m9197,458l9069,458,9146,473,9214,500,9274,538,9325,585,9371,643,9407,714,9428,797,9431,893,9418,972,9391,1043,9352,1105,9302,1159,9244,1202,9179,1234,9109,1255,9036,1263,9184,1263,9280,1213,9338,1164,9385,1106,9422,1041,9448,970,9461,896,9460,810,9443,731,9412,659,9371,595,9320,539,9264,493,9282,488,9300,478,9303,475,9234,475,9222,470,9209,466,9198,460,9197,458xe" filled="true" fillcolor="#231f20" stroked="false">
                <v:path arrowok="t"/>
                <v:fill type="solid"/>
              </v:shape>
              <v:shape style="position:absolute;left:8593;top:235;width:869;height:1056" coordorigin="8593,235" coordsize="869,1056" path="m9237,470l9234,475,9303,475,9309,471,9248,471,9237,470xe" filled="true" fillcolor="#231f20" stroked="false">
                <v:path arrowok="t"/>
                <v:fill type="solid"/>
              </v:shape>
              <v:shape style="position:absolute;left:8593;top:235;width:869;height:1056" coordorigin="8593,235" coordsize="869,1056" path="m9333,450l9191,450,9206,453,9220,456,9234,460,9249,463,9248,471,9309,471,9316,466,9334,455,9333,450xe" filled="true" fillcolor="#231f20" stroked="false">
                <v:path arrowok="t"/>
                <v:fill type="solid"/>
              </v:shape>
              <v:shape style="position:absolute;left:8593;top:235;width:869;height:1056" coordorigin="8593,235" coordsize="869,1056" path="m9178,425l9113,425,9128,430,9143,433,9157,438,9169,445,9332,445,9332,444,9276,444,9235,442,9191,429,9178,425xe" filled="true" fillcolor="#231f20" stroked="false">
                <v:path arrowok="t"/>
                <v:fill type="solid"/>
              </v:shape>
              <v:shape style="position:absolute;left:8593;top:235;width:869;height:1056" coordorigin="8593,235" coordsize="869,1056" path="m9078,350l9018,350,9237,409,9311,428,9276,444,9332,444,9326,408,9289,408,9275,407,9259,403,9244,397,9229,393,9234,385,9196,385,9178,380,9161,374,9143,369,9124,365,9135,353,9111,353,9111,351,9079,351,9078,350xe" filled="true" fillcolor="#231f20" stroked="false">
                <v:path arrowok="t"/>
                <v:fill type="solid"/>
              </v:shape>
              <v:shape style="position:absolute;left:8593;top:235;width:869;height:1056" coordorigin="8593,235" coordsize="869,1056" path="m9117,408l9043,408,9057,410,9072,412,9083,417,9088,428,9081,429,9117,429,9113,425,9178,425,9146,415,9117,408xe" filled="true" fillcolor="#231f20" stroked="false">
                <v:path arrowok="t"/>
                <v:fill type="solid"/>
              </v:shape>
              <v:shape style="position:absolute;left:8593;top:235;width:869;height:1056" coordorigin="8593,235" coordsize="869,1056" path="m9060,425l9048,425,9061,425,9060,425xe" filled="true" fillcolor="#231f20" stroked="false">
                <v:path arrowok="t"/>
                <v:fill type="solid"/>
              </v:shape>
              <v:shape style="position:absolute;left:8593;top:235;width:869;height:1056" coordorigin="8593,235" coordsize="869,1056" path="m9314,340l9271,340,9277,355,9281,373,9284,391,9289,408,9326,408,9320,378,9314,340xe" filled="true" fillcolor="#231f20" stroked="false">
                <v:path arrowok="t"/>
                <v:fill type="solid"/>
              </v:shape>
              <v:shape style="position:absolute;left:8593;top:235;width:869;height:1056" coordorigin="8593,235" coordsize="869,1056" path="m9197,315l9174,315,9182,330,9187,348,9191,367,9196,385,9234,385,9238,379,9240,378,9216,378,9209,363,9205,346,9202,328,9197,315xe" filled="true" fillcolor="#231f20" stroked="false">
                <v:path arrowok="t"/>
                <v:fill type="solid"/>
              </v:shape>
              <v:shape style="position:absolute;left:8593;top:235;width:869;height:1056" coordorigin="8593,235" coordsize="869,1056" path="m9308,312l9211,312,9227,317,9242,322,9259,325,9249,339,9237,352,9226,364,9216,378,9240,378,9261,354,9271,340,9314,340,9308,312xe" filled="true" fillcolor="#231f20" stroked="false">
                <v:path arrowok="t"/>
                <v:fill type="solid"/>
              </v:shape>
              <v:shape style="position:absolute;left:8593;top:235;width:869;height:1056" coordorigin="8593,235" coordsize="869,1056" path="m9234,280l9098,280,9115,285,9131,289,9147,294,9164,298,9151,312,9124,339,9111,353,9135,353,9135,352,9162,328,9174,315,9197,315,9196,313,9211,312,9308,312,9306,300,9249,285,9234,280xe" filled="true" fillcolor="#231f20" stroked="false">
                <v:path arrowok="t"/>
                <v:fill type="solid"/>
              </v:shape>
              <v:shape style="position:absolute;left:8593;top:235;width:869;height:1056" coordorigin="8593,235" coordsize="869,1056" path="m9100,293l9078,293,9084,305,9085,321,9087,337,9091,350,9079,351,9111,351,9107,335,9104,317,9101,298,9100,293xe" filled="true" fillcolor="#231f20" stroked="false">
                <v:path arrowok="t"/>
                <v:fill type="solid"/>
              </v:shape>
              <v:shape style="position:absolute;left:9018;top:280;width:293;height:195" type="#_x0000_t75" stroked="false">
                <v:imagedata r:id="rId46" o:title=""/>
              </v:shape>
            </v:group>
            <v:group style="position:absolute;left:8624;top:458;width:807;height:806" coordorigin="8624,458" coordsize="807,806">
              <v:shape style="position:absolute;left:8624;top:458;width:807;height:806" coordorigin="8624,458" coordsize="807,806" path="m9069,458l8986,458,8896,477,8819,512,8754,561,8703,618,8672,670,8646,734,8629,806,8624,884,8636,963,8661,1033,8698,1097,8747,1153,8807,1200,8875,1235,8952,1257,9036,1263,9109,1255,9179,1234,9244,1202,9302,1159,9323,1136,9013,1136,8947,1123,8885,1095,8832,1052,8790,998,8762,933,8751,861,8758,792,8781,733,8851,645,8914,607,8996,585,9050,585,9325,585,9274,538,9214,500,9146,473,9069,458xe" filled="true" fillcolor="#ffffff" stroked="false">
                <v:path arrowok="t"/>
                <v:fill type="solid"/>
              </v:shape>
              <v:shape style="position:absolute;left:8624;top:458;width:807;height:806" coordorigin="8624,458" coordsize="807,806" path="m9325,585l9050,585,9101,594,9147,610,9232,670,9270,724,9296,787,9306,856,9296,930,9267,999,9222,1057,9163,1101,9093,1129,9013,1136,9323,1136,9352,1105,9391,1043,9418,972,9431,893,9428,797,9407,714,9371,643,9325,585xe" filled="true" fillcolor="#ffffff" stroked="false">
                <v:path arrowok="t"/>
                <v:fill type="solid"/>
              </v:shape>
            </v:group>
            <v:group style="position:absolute;left:8751;top:585;width:556;height:552" coordorigin="8751,585" coordsize="556,552">
              <v:shape style="position:absolute;left:8751;top:585;width:556;height:552" coordorigin="8751,585" coordsize="556,552" path="m9050,585l8953,594,8880,625,8813,683,8758,792,8751,861,8762,933,8790,998,8832,1052,8885,1095,8947,1123,9013,1136,9093,1129,9163,1101,9167,1098,9053,1098,8986,1095,8924,1073,8870,1036,8827,985,8799,926,8788,860,8798,790,8836,716,8893,660,8963,629,9172,623,9147,610,9101,594,9050,585xe" filled="true" fillcolor="#231f20" stroked="false">
                <v:path arrowok="t"/>
                <v:fill type="solid"/>
              </v:shape>
              <v:shape style="position:absolute;left:8751;top:585;width:556;height:552" coordorigin="8751,585" coordsize="556,552" path="m9172,623l8991,623,9066,624,9132,644,9185,678,9238,745,9261,804,9266,831,9261,915,9231,986,9182,1042,9121,1080,9053,1098,9167,1098,9222,1057,9267,999,9296,930,9306,856,9296,787,9270,724,9232,670,9186,630,9172,623xe" filled="true" fillcolor="#231f20" stroked="false">
                <v:path arrowok="t"/>
                <v:fill type="solid"/>
              </v:shape>
            </v:group>
            <v:group style="position:absolute;left:8788;top:623;width:478;height:476" coordorigin="8788,623" coordsize="478,476">
              <v:shape style="position:absolute;left:8788;top:623;width:478;height:476" coordorigin="8788,623" coordsize="478,476" path="m8991,623l8913,649,8863,685,8814,752,8788,860,8799,926,8827,985,8870,1036,8924,1073,8986,1095,9053,1098,9121,1080,9182,1042,9231,986,9261,915,9266,831,9261,804,9238,745,9185,678,9132,644,9066,624,8991,623xe" filled="true" fillcolor="#ffffff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491.721985pt;margin-top:16.806173pt;width:38.7pt;height:52.35pt;mso-position-horizontal-relative:page;mso-position-vertical-relative:paragraph;z-index:1768;mso-wrap-distance-left:0;mso-wrap-distance-right:0" coordorigin="9834,336" coordsize="774,1047">
            <v:group style="position:absolute;left:9844;top:346;width:755;height:1028" coordorigin="9844,346" coordsize="755,1028">
              <v:shape style="position:absolute;left:9844;top:346;width:755;height:1028" coordorigin="9844,346" coordsize="755,1028" path="m10265,346l10241,346,10163,346,10154,347,10147,353,10121,379,10075,424,10033,466,10063,503,10089,542,10111,582,10132,624,10126,627,10123,629,10047,659,9984,700,9931,751,9890,811,9861,879,9845,952,9844,1020,9844,1031,9856,1098,9882,1163,9918,1221,9965,1272,10020,1314,10082,1346,10149,1365,10195,1374,10248,1374,10291,1364,10259,1364,10171,1362,10098,1345,10032,1315,9974,1273,9926,1220,9888,1160,9862,1092,9850,1020,9852,945,9870,871,9901,804,9945,745,9999,697,10060,659,10129,634,10202,623,10310,623,10312,620,10138,620,10080,514,10083,512,10094,512,10042,469,10086,445,10066,445,10140,372,10150,372,10153,366,10156,361,10164,354,10170,354,10195,353,10293,353,10288,350,10278,346,10265,346xe" filled="true" fillcolor="#231f20" stroked="false">
                <v:path arrowok="t"/>
                <v:fill type="solid"/>
              </v:shape>
              <v:shape style="position:absolute;left:9844;top:346;width:755;height:1028" coordorigin="9844,346" coordsize="755,1028" path="m10497,1247l10493,1250,10487,1253,10483,1257,10415,1311,10340,1347,10259,1364,10291,1364,10351,1348,10424,1314,10486,1263,10494,1252,10497,1247,10497,1247,10497,1247xe" filled="true" fillcolor="#231f20" stroked="false">
                <v:path arrowok="t"/>
                <v:fill type="solid"/>
              </v:shape>
              <v:shape style="position:absolute;left:9844;top:346;width:755;height:1028" coordorigin="9844,346" coordsize="755,1028" path="m10497,1247l10497,1247,10497,1247,10497,1247,10497,1247xe" filled="true" fillcolor="#231f20" stroked="false">
                <v:path arrowok="t"/>
                <v:fill type="solid"/>
              </v:shape>
              <v:shape style="position:absolute;left:9844;top:346;width:755;height:1028" coordorigin="9844,346" coordsize="755,1028" path="m10310,623l10202,623,10279,627,10352,646,10417,679,10473,722,10520,775,10555,835,10579,901,10591,970,10589,1041,10573,1112,10541,1181,10508,1231,10497,1247,10514,1225,10531,1203,10547,1180,10561,1156,10572,1127,10580,1098,10588,1068,10595,1038,10596,1035,10597,1033,10599,1031,10599,961,10595,941,10591,921,10550,810,10509,750,10458,700,10397,661,10325,631,10321,630,10309,626,10310,623xe" filled="true" fillcolor="#231f20" stroked="false">
                <v:path arrowok="t"/>
                <v:fill type="solid"/>
              </v:shape>
              <v:shape style="position:absolute;left:9844;top:346;width:755;height:1028" coordorigin="9844,346" coordsize="755,1028" path="m10378,503l10368,503,10302,620,10312,620,10329,584,10352,543,10378,504,10378,503xe" filled="true" fillcolor="#231f20" stroked="false">
                <v:path arrowok="t"/>
                <v:fill type="solid"/>
              </v:shape>
              <v:shape style="position:absolute;left:9844;top:346;width:755;height:1028" coordorigin="9844,346" coordsize="755,1028" path="m10230,529l10221,529,10266,586,10274,579,10264,579,10260,567,10253,558,10256,551,10248,551,10230,529xe" filled="true" fillcolor="#231f20" stroked="false">
                <v:path arrowok="t"/>
                <v:fill type="solid"/>
              </v:shape>
              <v:shape style="position:absolute;left:9844;top:346;width:755;height:1028" coordorigin="9844,346" coordsize="755,1028" path="m10094,512l10083,512,10176,585,10184,576,10173,576,10094,512xe" filled="true" fillcolor="#231f20" stroked="false">
                <v:path arrowok="t"/>
                <v:fill type="solid"/>
              </v:shape>
              <v:shape style="position:absolute;left:9844;top:346;width:755;height:1028" coordorigin="9844,346" coordsize="755,1028" path="m10327,424l10313,424,10398,470,10264,579,10274,579,10368,503,10378,503,10359,438,10340,431,10327,424xe" filled="true" fillcolor="#231f20" stroked="false">
                <v:path arrowok="t"/>
                <v:fill type="solid"/>
              </v:shape>
              <v:shape style="position:absolute;left:9844;top:346;width:755;height:1028" coordorigin="9844,346" coordsize="755,1028" path="m10327,424l10127,424,10154,483,10168,513,10181,541,10185,551,10185,560,10182,568,10173,576,10184,576,10203,551,10193,551,10135,424,10313,424,10313,424,10327,424,10327,424xe" filled="true" fillcolor="#231f20" stroked="false">
                <v:path arrowok="t"/>
                <v:fill type="solid"/>
              </v:shape>
              <v:shape style="position:absolute;left:9844;top:346;width:755;height:1028" coordorigin="9844,346" coordsize="755,1028" path="m10313,424l10306,424,10248,551,10256,551,10269,521,10284,489,10313,424xe" filled="true" fillcolor="#231f20" stroked="false">
                <v:path arrowok="t"/>
                <v:fill type="solid"/>
              </v:shape>
              <v:shape style="position:absolute;left:9844;top:346;width:755;height:1028" coordorigin="9844,346" coordsize="755,1028" path="m10222,518l10193,551,10203,551,10221,529,10230,529,10222,518xe" filled="true" fillcolor="#231f20" stroked="false">
                <v:path arrowok="t"/>
                <v:fill type="solid"/>
              </v:shape>
              <v:shape style="position:absolute;left:9844;top:346;width:755;height:1028" coordorigin="9844,346" coordsize="755,1028" path="m10150,372l10140,372,10132,402,10115,421,10092,434,10066,445,10086,445,10127,424,10327,424,10322,421,10318,416,10133,416,10138,402,10143,390,10148,378,10150,372xe" filled="true" fillcolor="#231f20" stroked="false">
                <v:path arrowok="t"/>
                <v:fill type="solid"/>
              </v:shape>
              <v:shape style="position:absolute;left:9844;top:346;width:755;height:1028" coordorigin="9844,346" coordsize="755,1028" path="m10293,353l10195,353,10246,353,10276,354,10307,416,10318,416,10311,406,10304,389,10298,371,10298,370,10301,368,10303,366,10296,356,10293,353xe" filled="true" fillcolor="#231f20" stroked="false">
                <v:path arrowok="t"/>
                <v:fill type="solid"/>
              </v:shape>
              <v:shape style="position:absolute;left:10033;top:344;width:374;height:285" type="#_x0000_t75" stroked="false">
                <v:imagedata r:id="rId47" o:title=""/>
              </v:shape>
            </v:group>
            <v:group style="position:absolute;left:9844;top:346;width:755;height:1028" coordorigin="9844,346" coordsize="755,1028">
              <v:shape style="position:absolute;left:9844;top:346;width:755;height:1028" coordorigin="9844,346" coordsize="755,1028" path="m10497,1247l10514,1225,10531,1203,10547,1180,10561,1156,10572,1127,10580,1098,10588,1068,10595,1038,10596,1035,10597,1033,10599,1031,10599,961,10595,941,10591,921,10550,810,10509,750,10458,700,10397,661,10325,631,10321,630,10317,628,10352,543,10405,465,10398,460,10388,453,10378,446,10369,442,10359,438,10349,434,10340,431,10322,421,10311,406,10304,389,10298,371,10298,370,10301,368,10303,366,10296,356,10288,350,10278,346,10265,346,10241,346,10217,346,10193,346,10169,346,10163,346,10091,408,10033,466,10063,503,10089,542,10111,582,10132,624,10126,627,10123,629,10047,659,9984,700,9931,751,9890,811,9861,879,9845,952,9844,1030,9856,1098,9882,1163,9918,1221,9965,1272,10020,1314,10082,1346,10149,1365,10183,1372,10195,1374,10248,1374,10274,1368,10300,1362,10389,1333,10456,1290,10494,1252,10497,1247,10493,1250,10487,1253,10483,1257,10415,1311,10340,1347,10259,1364,10171,1362,10098,1345,10032,1315,9974,1273,9926,1220,9888,1160,9862,1092,9850,1020,9852,945,9870,871,9901,804,9945,745,9999,697,10060,659,10129,634,10202,623,10279,627,10352,646,10417,679,10473,722,10520,775,10555,835,10579,901,10591,970,10589,1041,10573,1112,10541,1181,10508,1231,10497,1247xe" filled="false" stroked="true" strokeweight=".91pt" strokecolor="#231f20">
                <v:path arrowok="t"/>
              </v:shape>
            </v:group>
            <v:group style="position:absolute;left:10298;top:366;width:81;height:80" coordorigin="10298,366" coordsize="81,80">
              <v:shape style="position:absolute;left:10298;top:366;width:81;height:80" coordorigin="10298,366" coordsize="81,80" path="m10303,366l10301,368,10298,370,10298,371,10340,431,10349,434,10359,438,10378,446,10303,366xe" filled="true" fillcolor="#ffffff" stroked="false">
                <v:path arrowok="t"/>
                <v:fill type="solid"/>
              </v:shape>
            </v:group>
            <v:group style="position:absolute;left:10298;top:366;width:81;height:80" coordorigin="10298,366" coordsize="81,80">
              <v:shape style="position:absolute;left:10298;top:366;width:81;height:80" coordorigin="10298,366" coordsize="81,80" path="m10303,366l10301,368,10298,370,10298,371,10340,431,10349,434,10359,438,10369,442,10378,446,10359,426,10341,406,10322,386,10303,366xe" filled="false" stroked="true" strokeweight=".91pt" strokecolor="#231f20">
                <v:path arrowok="t"/>
              </v:shape>
            </v:group>
            <v:group style="position:absolute;left:9850;top:623;width:742;height:741" coordorigin="9850,623" coordsize="742,741">
              <v:shape style="position:absolute;left:9850;top:623;width:742;height:741" coordorigin="9850,623" coordsize="742,741" path="m10202,623l10129,634,10060,659,9999,697,9945,745,9901,804,9870,871,9852,945,9850,1020,9862,1092,9888,1160,9926,1220,9974,1273,10032,1315,10098,1345,10171,1362,10259,1364,10340,1347,10415,1311,10420,1307,10226,1307,10152,1299,10084,1275,10025,1239,9977,1190,9940,1132,9917,1064,9909,990,9917,920,9941,855,9978,798,10026,750,10084,714,10149,691,10220,683,10422,683,10417,679,10352,646,10279,627,10202,623xe" filled="true" fillcolor="#ffffff" stroked="false">
                <v:path arrowok="t"/>
                <v:fill type="solid"/>
              </v:shape>
              <v:shape style="position:absolute;left:9850;top:623;width:742;height:741" coordorigin="9850,623" coordsize="742,741" path="m10422,683l10220,683,10292,691,10358,715,10417,752,10465,800,10502,858,10525,924,10533,996,10525,1066,10501,1131,10464,1189,10416,1238,10359,1275,10295,1299,10226,1307,10420,1307,10483,1257,10487,1253,10493,1250,10497,1247,10508,1231,10520,1214,10573,1112,10589,1041,10591,970,10579,901,10555,835,10520,775,10473,722,10422,683xe" filled="true" fillcolor="#ffffff" stroked="false">
                <v:path arrowok="t"/>
                <v:fill type="solid"/>
              </v:shape>
              <v:shape style="position:absolute;left:9850;top:623;width:742;height:741" coordorigin="9850,623" coordsize="742,741" path="m10497,1247l10497,1247,10497,1247,10497,1247xe" filled="true" fillcolor="#ffffff" stroked="false">
                <v:path arrowok="t"/>
                <v:fill type="solid"/>
              </v:shape>
            </v:group>
            <v:group style="position:absolute;left:9909;top:683;width:625;height:625" coordorigin="9909,683" coordsize="625,625">
              <v:shape style="position:absolute;left:9909;top:683;width:625;height:625" coordorigin="9909,683" coordsize="625,625" path="m10220,683l10292,691,10358,715,10417,752,10465,800,10502,858,10525,924,10533,996,10525,1066,10501,1131,10464,1189,10416,1238,10359,1275,10295,1299,10226,1307,10152,1299,10084,1275,10025,1239,9977,1190,9940,1132,9917,1064,9909,990,9917,920,9941,855,9978,798,10026,750,10084,714,10149,691,10220,683xe" filled="false" stroked="true" strokeweight=".91pt" strokecolor="#231f20">
                <v:path arrowok="t"/>
              </v:shape>
            </v:group>
            <v:group style="position:absolute;left:9850;top:623;width:742;height:741" coordorigin="9850,623" coordsize="742,741">
              <v:shape style="position:absolute;left:9850;top:623;width:742;height:741" coordorigin="9850,623" coordsize="742,741" path="m10497,1247l10508,1231,10520,1214,10531,1198,10541,1181,10573,1112,10589,1041,10591,970,10579,901,10555,835,10520,775,10473,722,10417,679,10352,646,10279,627,10202,623,10129,634,10060,659,9999,697,9945,745,9901,804,9870,871,9852,945,9850,1020,9862,1092,9888,1160,9926,1220,9974,1273,10032,1315,10098,1345,10171,1362,10259,1364,10340,1347,10415,1311,10483,1257,10487,1253,10493,1250,10497,1247,10497,1247xe" filled="false" stroked="true" strokeweight=".91pt" strokecolor="#231f20">
                <v:path arrowok="t"/>
              </v:shape>
              <v:shape style="position:absolute;left:10033;top:344;width:374;height:285" type="#_x0000_t75" stroked="false">
                <v:imagedata r:id="rId48" o:title=""/>
              </v:shape>
            </v:group>
            <v:group style="position:absolute;left:9909;top:683;width:625;height:625" coordorigin="9909,683" coordsize="625,625">
              <v:shape style="position:absolute;left:9909;top:683;width:625;height:625" coordorigin="9909,683" coordsize="625,625" path="m10220,683l10149,691,10084,714,10026,750,9978,798,9941,855,9917,920,9909,990,9917,1064,9940,1132,9977,1190,10025,1239,10084,1275,10152,1299,10226,1307,10280,1301,10221,1301,10140,1290,10068,1259,10007,1213,9960,1153,9928,1084,9915,1007,9921,934,9942,867,9978,808,10025,759,10081,722,10146,698,10215,689,10272,689,10220,683xe" filled="true" fillcolor="#231f20" stroked="false">
                <v:path arrowok="t"/>
                <v:fill type="solid"/>
              </v:shape>
              <v:shape style="position:absolute;left:9909;top:683;width:625;height:625" coordorigin="9909,683" coordsize="625,625" path="m10272,689l10215,689,10287,696,10353,719,10410,754,10458,801,10494,858,10517,922,10525,993,10519,1061,10497,1125,10461,1182,10414,1231,10357,1268,10292,1292,10221,1301,10280,1301,10359,1275,10416,1238,10464,1189,10501,1131,10525,1066,10533,996,10525,924,10502,858,10465,800,10417,752,10358,715,10292,691,10272,689xe" filled="true" fillcolor="#231f20" stroked="false">
                <v:path arrowok="t"/>
                <v:fill type="solid"/>
              </v:shape>
            </v:group>
            <v:group style="position:absolute;left:9915;top:689;width:611;height:612" coordorigin="9915,689" coordsize="611,612">
              <v:shape style="position:absolute;left:9915;top:689;width:611;height:612" coordorigin="9915,689" coordsize="611,612" path="m10525,993l10519,1061,10497,1125,10461,1182,10414,1231,10357,1268,10292,1292,10221,1301,10140,1290,10068,1259,10007,1213,9960,1153,9928,1084,9915,1007,9921,934,9942,867,9978,808,10025,759,10081,722,10146,698,10215,689,10287,696,10353,719,10410,754,10458,801,10494,858,10517,922,10525,993xe" filled="false" stroked="true" strokeweight=".91pt" strokecolor="#231f20">
                <v:path arrowok="t"/>
              </v:shape>
            </v:group>
            <v:group style="position:absolute;left:9909;top:683;width:625;height:625" coordorigin="9909,683" coordsize="625,625">
              <v:shape style="position:absolute;left:9909;top:683;width:625;height:625" coordorigin="9909,683" coordsize="625,625" path="m10220,683l10149,691,10084,714,10026,750,9978,798,9941,855,9917,920,9909,990,9917,1064,9940,1132,9977,1190,10025,1239,10084,1275,10152,1299,10226,1307,10295,1299,10359,1275,10416,1238,10464,1189,10501,1131,10525,1066,10533,996,10525,924,10502,858,10465,800,10417,752,10358,715,10292,691,10220,683xe" filled="false" stroked="true" strokeweight=".91pt" strokecolor="#231f20">
                <v:path arrowok="t"/>
              </v:shape>
            </v:group>
            <v:group style="position:absolute;left:9915;top:689;width:611;height:612" coordorigin="9915,689" coordsize="611,612">
              <v:shape style="position:absolute;left:9915;top:689;width:611;height:612" coordorigin="9915,689" coordsize="611,612" path="m10215,689l10146,698,10081,722,10025,759,9978,808,9942,867,9921,934,9915,1007,9928,1084,9960,1153,10007,1213,10068,1259,10140,1290,10221,1301,10292,1292,10357,1268,10414,1231,10461,1182,10497,1125,10519,1061,10525,993,10517,922,10494,858,10458,801,10410,754,10353,719,10287,696,10215,689xe" filled="true" fillcolor="#ffffff" stroked="false">
                <v:path arrowok="t"/>
                <v:fill type="solid"/>
              </v:shape>
            </v:group>
            <v:group style="position:absolute;left:9915;top:689;width:611;height:612" coordorigin="9915,689" coordsize="611,612">
              <v:shape style="position:absolute;left:9915;top:689;width:611;height:612" coordorigin="9915,689" coordsize="611,612" path="m10525,993l10517,922,10494,858,10458,801,10410,754,10353,719,10287,696,10215,689,10146,698,10081,722,10025,759,9978,808,9942,867,9921,934,9915,1007,9928,1084,9960,1153,10007,1213,10068,1259,10140,1290,10221,1301,10292,1292,10357,1268,10414,1231,10461,1182,10497,1125,10519,1061,10525,993xe" filled="false" stroked="true" strokeweight=".91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56.282001pt;margin-top:79.646301pt;width:47pt;height:55.9pt;mso-position-horizontal-relative:page;mso-position-vertical-relative:paragraph;z-index:1792;mso-wrap-distance-left:0;mso-wrap-distance-right:0" coordorigin="1126,1593" coordsize="940,1118">
            <v:group style="position:absolute;left:1190;top:1882;width:807;height:763" coordorigin="1190,1882" coordsize="807,763">
              <v:shape style="position:absolute;left:1190;top:1882;width:807;height:763" coordorigin="1190,1882" coordsize="807,763" path="m1601,1882l1493,1892,1434,1909,1342,1959,1290,2007,1250,2062,1202,2176,1190,2247,1191,2322,1208,2389,1240,2453,1285,2511,1340,2562,1402,2602,1470,2629,1555,2645,1644,2644,1686,2637,1604,2637,1531,2630,1460,2611,1395,2583,1338,2545,1256,2457,1225,2404,1200,2262,1214,2174,1243,2093,1283,2029,1342,1978,1433,1920,1491,1903,1568,1894,1681,1890,1645,1885,1601,1882xe" filled="true" fillcolor="#231f20" stroked="false">
                <v:path arrowok="t"/>
                <v:fill type="solid"/>
              </v:shape>
              <v:shape style="position:absolute;left:1190;top:1882;width:807;height:763" coordorigin="1190,1882" coordsize="807,763" path="m1681,1890l1634,1890,1664,1894,1678,1897,1806,1959,1872,2011,1927,2075,1967,2153,1984,2232,1981,2315,1962,2394,1929,2466,1887,2523,1836,2559,1817,2571,1765,2606,1677,2632,1604,2637,1686,2637,1799,2604,1889,2537,1953,2446,1978,2384,1996,2295,1994,2214,1974,2139,1940,2073,1895,2015,1842,1967,1783,1929,1722,1901,1687,1891,1681,1890xe" filled="true" fillcolor="#231f20" stroked="false">
                <v:path arrowok="t"/>
                <v:fill type="solid"/>
              </v:shape>
            </v:group>
            <v:group style="position:absolute;left:1200;top:1890;width:784;height:747" coordorigin="1200,1890" coordsize="784,747">
              <v:shape style="position:absolute;left:1200;top:1890;width:784;height:747" coordorigin="1200,1890" coordsize="784,747" path="m1634,1890l1568,1894,1491,1903,1433,1920,1342,1978,1283,2029,1243,2093,1214,2174,1200,2262,1206,2347,1256,2457,1295,2505,1395,2583,1460,2611,1531,2630,1604,2637,1677,2632,1748,2615,1765,2606,1782,2596,1817,2571,1836,2559,1887,2523,1929,2466,1962,2394,1981,2315,1984,2233,1967,2153,1927,2075,1872,2011,1806,1959,1729,1919,1664,1894,1634,1890xe" filled="true" fillcolor="#ffffff" stroked="false">
                <v:path arrowok="t"/>
                <v:fill type="solid"/>
              </v:shape>
            </v:group>
            <v:group style="position:absolute;left:1126;top:1593;width:940;height:1118" coordorigin="1126,1593" coordsize="940,1118">
              <v:shape style="position:absolute;left:1126;top:1593;width:940;height:1118" coordorigin="1126,1593" coordsize="940,1118" path="m1395,1657l1382,1657,1370,1659,1360,1665,1342,1709,1366,1767,1407,1817,1440,1839,1403,1851,1332,1885,1258,1943,1186,2033,1154,2103,1132,2181,1126,2265,1133,2341,1151,2411,1180,2473,1218,2529,1264,2579,1317,2621,1376,2655,1440,2683,1509,2701,1579,2711,1649,2711,1731,2697,1742,2693,1561,2693,1476,2679,1396,2649,1325,2609,1265,2561,1211,2501,1170,2429,1148,2353,1140,2265,1147,2175,1170,2095,1174,2087,1180,2077,1186,2069,1192,2059,1229,2001,1276,1949,1331,1905,1393,1869,1467,1847,1495,1837,1487,1833,1455,1833,1433,1817,1384,1773,1357,1699,1367,1677,1396,1671,1443,1671,1433,1665,1407,1665,1395,1657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758,1661l1735,1661,1749,1665,1762,1677,1770,1693,1766,1739,1743,1783,1709,1817,1675,1833,1683,1843,1694,1845,1707,1845,1718,1847,1776,1869,1832,1899,1921,1963,1989,2053,2038,2161,2051,2227,2051,2301,2041,2363,1999,2471,1944,2547,1897,2595,1804,2651,1729,2677,1647,2691,1561,2693,1742,2693,1807,2671,1875,2635,1935,2587,1985,2529,2024,2465,2051,2393,2063,2325,2065,2251,2057,2177,2041,2115,1988,2017,1920,1939,1821,1877,1711,1829,1750,1799,1775,1751,1778,1695,1758,1661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443,1671l1396,1671,1402,1685,1401,1699,1397,1713,1396,1727,1414,1767,1449,1797,1497,1817,1550,1825,1550,1803,1525,1803,1507,1801,1505,1799,1492,1799,1463,1789,1435,1771,1415,1743,1411,1709,1433,1709,1426,1697,1418,1675,1449,1675,1443,1671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591,1687l1568,1687,1589,1709,1597,1745,1595,1787,1590,1825,1641,1823,1679,1807,1645,1807,1640,1803,1644,1799,1616,1799,1623,1775,1623,1773,1612,1773,1608,1759,1606,1741,1604,1723,1601,1705,1644,1705,1645,1701,1661,1695,1613,1695,1599,1693,1591,1687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726,1689l1711,1689,1721,1729,1709,1765,1681,1793,1645,1807,1679,1807,1688,1803,1723,1769,1737,1727,1734,1711,1729,1699,1726,1689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449,1675l1418,1675,1432,1681,1459,1693,1473,1697,1484,1725,1496,1753,1509,1779,1525,1803,1550,1803,1551,1795,1536,1795,1521,1775,1509,1753,1498,1729,1488,1705,1502,1701,1562,1701,1566,1693,1488,1693,1491,1687,1477,1687,1464,1683,1453,1677,1449,1675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433,1709l1422,1709,1436,1735,1453,1759,1471,1779,1492,1799,1505,1799,1492,1789,1478,1773,1466,1755,1451,1737,1438,1717,1433,1709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723,1671l1700,1671,1699,1675,1700,1679,1684,1715,1666,1747,1643,1775,1616,1799,1644,1799,1652,1791,1656,1785,1671,1765,1684,1745,1696,1723,1707,1701,1706,1695,1711,1695,1711,1689,1726,1689,1724,1685,1723,1671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562,1701l1518,1701,1533,1703,1543,1705,1540,1727,1537,1749,1535,1769,1535,1783,1536,1795,1551,1795,1551,1751,1556,1715,1562,1701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644,1705l1634,1705,1630,1723,1624,1739,1617,1757,1612,1773,1623,1773,1630,1749,1638,1725,1644,1705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621,1637l1563,1637,1609,1639,1616,1651,1623,1665,1629,1679,1634,1693,1613,1695,1661,1695,1674,1689,1677,1687,1653,1687,1643,1675,1635,1663,1628,1651,1620,1639,1621,1637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556,1671l1555,1687,1546,1693,1566,1693,1568,1687,1591,1687,1588,1685,1576,1675,1556,1671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518,1617l1492,1617,1504,1619,1509,1627,1521,1631,1511,1647,1487,1671,1477,1687,1491,1687,1503,1665,1528,1645,1563,1637,1621,1637,1624,1633,1571,1633,1538,1627,1518,1617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672,1617l1635,1617,1658,1623,1682,1641,1700,1661,1688,1667,1676,1673,1664,1679,1653,1687,1677,1687,1686,1681,1697,1671,1723,1671,1722,1667,1735,1661,1758,1661,1754,1653,1715,1653,1697,1637,1678,1621,1672,1617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538,1593l1520,1593,1506,1595,1477,1605,1452,1627,1429,1649,1407,1665,1433,1665,1436,1655,1453,1641,1461,1641,1462,1639,1470,1631,1481,1623,1492,1617,1518,1617,1510,1613,1531,1607,1560,1605,1656,1605,1631,1595,1557,1595,1538,1593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737,1645l1727,1647,1715,1653,1754,1653,1751,1649,1737,1645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461,1641l1453,1641,1459,1645,1461,1641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656,1605l1560,1605,1620,1609,1601,1627,1571,1633,1624,1633,1635,1617,1672,1617,1656,1605xe" filled="true" fillcolor="#231f20" stroked="false">
                <v:path arrowok="t"/>
                <v:fill type="solid"/>
              </v:shape>
              <v:shape style="position:absolute;left:1126;top:1593;width:940;height:1118" coordorigin="1126,1593" coordsize="940,1118" path="m1621,1593l1607,1595,1631,1595,1621,1593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122.174004pt;margin-top:83.193176pt;width:51.7pt;height:51.2pt;mso-position-horizontal-relative:page;mso-position-vertical-relative:paragraph;z-index:1816;mso-wrap-distance-left:0;mso-wrap-distance-right:0" coordorigin="2443,1664" coordsize="1034,1024">
            <v:group style="position:absolute;left:2640;top:1664;width:63;height:158" coordorigin="2640,1664" coordsize="63,158">
              <v:shape style="position:absolute;left:2640;top:1664;width:63;height:158" coordorigin="2640,1664" coordsize="63,158" path="m2640,1664l2653,1706,2667,1747,2683,1786,2702,1821,2691,1779,2676,1736,2659,1696,2640,1664xe" filled="true" fillcolor="#231f20" stroked="false">
                <v:path arrowok="t"/>
                <v:fill type="solid"/>
              </v:shape>
            </v:group>
            <v:group style="position:absolute;left:2512;top:1846;width:129;height:36" coordorigin="2512,1846" coordsize="129,36">
              <v:shape style="position:absolute;left:2512;top:1846;width:129;height:36" coordorigin="2512,1846" coordsize="129,36" path="m2512,1846l2538,1858,2570,1870,2606,1878,2640,1881,2610,1870,2578,1859,2544,1851,2512,1846xe" filled="true" fillcolor="#231f20" stroked="false">
                <v:path arrowok="t"/>
                <v:fill type="solid"/>
              </v:shape>
            </v:group>
            <v:group style="position:absolute;left:2814;top:1668;width:42;height:141" coordorigin="2814,1668" coordsize="42,141">
              <v:shape style="position:absolute;left:2814;top:1668;width:42;height:141" coordorigin="2814,1668" coordsize="42,141" path="m2856,1668l2842,1700,2829,1735,2820,1772,2814,1809,2828,1776,2840,1741,2850,1705,2856,1668xe" filled="true" fillcolor="#231f20" stroked="false">
                <v:path arrowok="t"/>
                <v:fill type="solid"/>
              </v:shape>
            </v:group>
            <v:group style="position:absolute;left:2443;top:1977;width:156;height:46" coordorigin="2443,1977" coordsize="156,46">
              <v:shape style="position:absolute;left:2443;top:1977;width:156;height:46" coordorigin="2443,1977" coordsize="156,46" path="m2599,1977l2557,1985,2517,1995,2479,2007,2443,2022,2469,2020,2491,2014,2533,2001,2569,1993,2585,1987,2599,1977xe" filled="true" fillcolor="#231f20" stroked="false">
                <v:path arrowok="t"/>
                <v:fill type="solid"/>
              </v:shape>
            </v:group>
            <v:group style="position:absolute;left:2667;top:1855;width:810;height:832" coordorigin="2667,1855" coordsize="810,832">
              <v:shape style="position:absolute;left:2667;top:1855;width:810;height:832" coordorigin="2667,1855" coordsize="810,832" path="m2787,1855l2773,1869,2758,1883,2723,1917,2692,1947,2675,1963,2667,1977,2667,1999,2673,2021,2679,2045,2682,2071,2726,2079,2748,2081,2771,2085,2734,2143,2703,2207,2682,2277,2677,2357,2693,2433,2723,2495,2764,2547,2810,2593,2856,2639,2903,2661,2953,2677,3009,2687,3075,2687,3154,2675,3050,2675,2988,2671,2927,2655,2875,2631,2839,2597,2839,2595,2875,2595,2827,2575,2822,2561,2808,2561,2803,2553,2781,2553,2773,2535,2769,2531,2740,2495,2716,2455,2699,2409,2690,2353,2693,2287,2709,2227,2732,2173,2758,2127,2832,2127,2856,2123,2859,2121,2777,2121,2780,2113,2784,2105,2789,2099,2833,2097,2864,2081,2865,2079,2833,2079,2779,2075,2721,2065,2693,2065,2690,2053,2701,2041,2704,2039,2688,2039,2684,2013,2684,1987,2689,1967,2704,1953,2714,1953,2711,1949,2723,1935,2735,1923,2747,1911,2760,1899,2774,1899,2764,1895,2773,1885,2782,1875,2791,1867,2853,1867,2840,1865,2787,1855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3424,2081l3392,2081,3425,2105,3448,2151,3460,2205,3464,2255,3458,2331,3439,2403,3409,2469,3369,2527,3320,2577,3262,2619,3197,2649,3126,2669,3050,2675,3154,2675,3228,2649,3294,2611,3353,2563,3401,2505,3439,2437,3465,2365,3477,2287,3474,2209,3457,2145,3429,2089,3424,2081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2875,2595l2841,2595,2841,2597,2920,2623,3001,2627,3082,2617,3088,2615,2966,2615,2894,2603,2875,2595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3324,2027l3243,2027,3290,2033,3333,2045,3371,2063,3397,2125,3406,2197,3400,2271,3382,2341,3355,2403,3299,2479,3228,2539,3173,2571,3108,2597,3038,2613,2966,2615,3088,2615,3159,2591,3228,2555,3286,2509,3334,2457,3374,2393,3403,2319,3418,2241,3415,2161,3392,2081,3424,2081,3406,2057,3388,2057,3324,2027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3246,2015l3170,2021,3097,2041,3030,2069,2974,2103,2926,2143,2880,2191,2840,2249,2809,2313,2789,2387,2785,2467,2788,2493,2792,2517,2799,2539,2808,2561,2822,2561,2802,2503,2798,2429,2811,2357,2838,2289,2874,2227,2916,2175,2973,2119,3039,2075,3113,2043,3193,2027,3324,2027,3320,2025,3246,2015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3189,1989l3114,2003,3044,2031,2979,2071,2922,2117,2873,2167,2833,2219,2803,2271,2778,2335,2762,2403,2761,2475,2781,2543,2781,2553,2803,2553,2790,2533,2779,2497,2773,2455,2773,2411,2789,2331,2822,2257,2866,2193,2918,2137,2976,2087,3042,2045,3115,2013,3197,1999,3295,1999,3268,1991,3189,1989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2832,2127l2758,2127,2781,2129,2806,2129,2832,2127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2938,1961l2922,1961,2925,1979,2929,1999,2931,2015,2893,2075,2868,2095,2851,2115,2832,2115,2777,2121,2859,2121,2868,2115,2880,2105,2891,2091,2901,2081,2913,2071,2926,2061,2937,2049,2943,2037,2943,2019,2940,2001,2937,1981,2938,1961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2749,2009l2735,2009,2759,2027,2784,2045,2808,2061,2833,2079,2845,2079,2793,2043,2767,2025,2749,2009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2832,1931l2818,1931,2837,1955,2853,1983,2870,2011,2887,2037,2878,2049,2868,2061,2857,2071,2845,2079,2865,2079,2887,2057,2907,2031,2907,2025,2889,2025,2873,1999,2857,1973,2842,1947,2832,1931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2710,2063l2693,2065,2721,2065,2710,2063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3295,1999l3252,1999,3303,2009,3349,2029,3388,2057,3406,2057,3394,2041,3371,2017,3352,2017,3351,2015,3348,2015,3295,1999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2714,1953l2704,1953,2712,1963,2719,1975,2731,2001,2721,2011,2712,2023,2701,2033,2688,2039,2704,2039,2713,2031,2725,2021,2735,2009,2749,2009,2744,2005,2753,1995,2738,1995,2731,1983,2725,1971,2719,1959,2714,1953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2853,1867l2791,1867,2813,1873,2878,1885,2882,1919,2884,1955,2887,1991,2889,2025,2907,2025,2907,2009,2907,1989,2905,1975,2912,1971,2918,1967,2919,1965,2897,1965,2896,1943,2893,1909,2893,1899,2891,1877,2866,1869,2853,1867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3208,1915l3090,1915,3174,1919,3246,1939,3305,1973,3353,2015,3352,2017,3371,2017,3349,1995,3299,1955,3240,1923,3208,1915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2774,1899l2760,1899,2786,1911,2799,1919,2812,1923,2795,1943,2776,1961,2757,1977,2738,1995,2753,1995,2762,1985,2800,1949,2818,1931,2832,1931,2827,1921,2829,1919,2818,1919,2804,1913,2778,1901,2774,1899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2937,1941l2928,1945,2918,1951,2905,1963,2897,1965,2919,1965,2922,1961,2938,1961,2958,1953,2936,1953,2937,1941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3109,1901l3051,1909,2995,1923,2943,1947,2936,1953,2958,1953,2973,1947,3010,1933,3048,1921,3090,1915,3208,1915,3168,1905,3109,1901xe" filled="true" fillcolor="#231f20" stroked="false">
                <v:path arrowok="t"/>
                <v:fill type="solid"/>
              </v:shape>
              <v:shape style="position:absolute;left:2667;top:1855;width:810;height:832" coordorigin="2667,1855" coordsize="810,832" path="m2864,1885l2851,1889,2840,1899,2829,1911,2818,1919,2829,1919,2837,1913,2847,1905,2856,1895,2864,1885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187.106003pt;margin-top:87.038239pt;width:45.3pt;height:52.3pt;mso-position-horizontal-relative:page;mso-position-vertical-relative:paragraph;z-index:1840;mso-wrap-distance-left:0;mso-wrap-distance-right:0" coordorigin="3742,1741" coordsize="906,1046">
            <v:group style="position:absolute;left:3742;top:1741;width:906;height:1046" coordorigin="3742,1741" coordsize="906,1046">
              <v:shape style="position:absolute;left:3742;top:1741;width:906;height:1046" coordorigin="3742,1741" coordsize="906,1046" path="m4294,1741l4262,1741,4227,1744,4194,1745,4065,1745,4050,1763,4035,1782,4021,1801,4007,1821,4023,1830,4040,1839,4055,1849,4069,1860,4069,1899,4001,1925,3941,1959,3887,2002,3841,2051,3802,2108,3771,2174,3750,2250,3742,2335,3749,2417,3770,2491,3800,2557,3839,2614,3883,2662,3936,2706,3999,2742,4069,2769,4146,2785,4228,2786,4315,2772,4338,2763,4228,2763,4134,2760,4047,2738,3971,2702,3908,2655,3855,2598,3813,2532,3783,2455,3767,2367,3770,2268,3793,2182,3829,2109,3873,2049,3927,1998,3994,1954,4073,1923,4164,1906,4343,1906,4327,1899,4327,1895,4304,1895,4296,1892,4092,1892,4092,1872,4144,1872,4140,1869,4130,1856,4118,1856,4105,1851,4091,1843,4077,1834,4062,1828,4069,1823,4297,1823,4297,1821,4311,1819,4384,1819,4385,1819,4378,1812,4042,1812,4049,1801,4057,1792,4065,1781,4072,1770,4085,1770,4139,1768,4347,1768,4341,1758,4323,1745,4294,1741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343,1906l4164,1906,4247,1907,4323,1922,4391,1949,4450,1985,4500,2030,4543,2081,4576,2137,4609,2214,4624,2302,4620,2402,4598,2486,4561,2558,4514,2620,4459,2673,4393,2717,4316,2748,4228,2763,4338,2763,4456,2704,4514,2655,4564,2598,4604,2532,4633,2456,4648,2369,4646,2278,4629,2197,4600,2125,4560,2063,4511,2009,4455,1965,4393,1928,4343,1906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327,1867l4302,1867,4307,1872,4303,1886,4304,1895,4327,1895,4327,1867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144,1872l4092,1872,4103,1875,4109,1882,4120,1886,4113,1890,4102,1890,4092,1892,4296,1892,4294,1892,4284,1889,4272,1888,4277,1881,4174,1881,4154,1879,4144,1872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217,1877l4195,1879,4174,1881,4277,1881,4279,1879,4242,1879,4217,1877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296,1823l4281,1823,4272,1838,4263,1852,4253,1866,4242,1879,4279,1879,4279,1878,4295,1877,4302,1867,4327,1867,4327,1858,4277,1858,4279,1850,4286,1841,4292,1831,4296,1823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384,1819l4311,1819,4320,1823,4332,1823,4319,1832,4290,1849,4277,1858,4327,1858,4327,1853,4357,1837,4371,1828,4384,1819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108,1826l4095,1826,4100,1838,4109,1847,4118,1856,4130,1856,4129,1854,4120,1838,4108,1826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297,1823l4069,1823,4085,1827,4095,1826,4108,1826,4150,1823,4296,1823,4297,1823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296,1823l4193,1823,4238,1824,4296,1823,4296,1823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085,1770l4072,1770,4076,1780,4078,1790,4083,1812,4378,1812,4378,1811,4339,1811,4328,1810,4321,1810,4095,1810,4093,1799,4091,1789,4089,1779,4085,1770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352,1775l4318,1775,4327,1782,4334,1791,4341,1801,4348,1810,4339,1811,4378,1811,4369,1802,4355,1780,4352,1775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347,1768l4309,1768,4288,1810,4304,1810,4306,1796,4315,1788,4318,1775,4352,1775,4347,1768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316,1809l4304,1810,4321,1810,4316,1809xe" filled="true" fillcolor="#231f20" stroked="false">
                <v:path arrowok="t"/>
                <v:fill type="solid"/>
              </v:shape>
              <v:shape style="position:absolute;left:3742;top:1741;width:906;height:1046" coordorigin="3742,1741" coordsize="906,1046" path="m4347,1768l4196,1768,4253,1768,4347,1768,4347,1768xe" filled="true" fillcolor="#231f20" stroked="false">
                <v:path arrowok="t"/>
                <v:fill type="solid"/>
              </v:shape>
              <v:shape style="position:absolute;left:4042;top:1768;width:306;height:127" type="#_x0000_t75" stroked="false">
                <v:imagedata r:id="rId49" o:title=""/>
              </v:shape>
            </v:group>
            <v:group style="position:absolute;left:3767;top:1906;width:857;height:857" coordorigin="3767,1906" coordsize="857,857">
              <v:shape style="position:absolute;left:3767;top:1906;width:857;height:857" coordorigin="3767,1906" coordsize="857,857" path="m4164,1906l4073,1923,3994,1954,3927,1998,3873,2049,3829,2109,3793,2182,3770,2268,3767,2367,3783,2455,3813,2532,3855,2598,3908,2655,3971,2702,4047,2738,4134,2760,4228,2763,4316,2748,4335,2740,4196,2740,4105,2730,4026,2703,3959,2663,3903,2614,3856,2555,3819,2485,3795,2402,3791,2307,3803,2228,3828,2160,3862,2101,3903,2051,3951,2009,4010,1973,4079,1946,4155,1932,4348,1932,4323,1922,4248,1907,4164,1906xe" filled="true" fillcolor="#ffffff" stroked="false">
                <v:path arrowok="t"/>
                <v:fill type="solid"/>
              </v:shape>
              <v:shape style="position:absolute;left:3767;top:1906;width:857;height:857" coordorigin="3767,1906" coordsize="857,857" path="m4348,1932l4155,1932,4252,1933,4336,1955,4408,1990,4468,2035,4517,2088,4559,2154,4588,2231,4601,2316,4596,2411,4571,2491,4533,2559,4486,2616,4429,2666,4359,2705,4280,2731,4196,2740,4335,2740,4393,2717,4459,2673,4514,2620,4561,2558,4598,2486,4620,2402,4624,2302,4619,2257,4594,2175,4543,2081,4500,2030,4450,1985,4391,1949,4348,1932xe" filled="true" fillcolor="#ffffff" stroked="false">
                <v:path arrowok="t"/>
                <v:fill type="solid"/>
              </v:shape>
            </v:group>
            <v:group style="position:absolute;left:3791;top:1932;width:811;height:809" coordorigin="3791,1932" coordsize="811,809">
              <v:shape style="position:absolute;left:3791;top:1932;width:811;height:809" coordorigin="3791,1932" coordsize="811,809" path="m4155,1932l4079,1946,4010,1973,3951,2009,3903,2051,3862,2101,3828,2160,3803,2228,3791,2307,3795,2402,3819,2485,3856,2555,3903,2614,3959,2663,4026,2703,4105,2730,4196,2740,4280,2731,4322,2717,4201,2717,4119,2710,4047,2687,3985,2653,3933,2611,3889,2562,3852,2504,3826,2436,3814,2360,3817,2276,3835,2201,3865,2136,3906,2080,3955,2034,4009,1998,4076,1970,4155,1955,4336,1955,4252,1933,4155,1932xe" filled="true" fillcolor="#231f20" stroked="false">
                <v:path arrowok="t"/>
                <v:fill type="solid"/>
              </v:shape>
              <v:shape style="position:absolute;left:3791;top:1932;width:811;height:809" coordorigin="3791,1932" coordsize="811,809" path="m4336,1955l4240,1955,4315,1970,4379,1998,4434,2036,4479,2079,4517,2130,4550,2195,4572,2270,4578,2351,4568,2425,4544,2494,4510,2556,4464,2609,4409,2654,4346,2688,4276,2709,4201,2717,4322,2717,4429,2666,4486,2616,4533,2559,4571,2491,4596,2411,4601,2316,4588,2231,4559,2154,4517,2088,4468,2035,4408,1990,4336,1955xe" filled="true" fillcolor="#231f20" stroked="false">
                <v:path arrowok="t"/>
                <v:fill type="solid"/>
              </v:shape>
            </v:group>
            <v:group style="position:absolute;left:3814;top:1955;width:765;height:763" coordorigin="3814,1955" coordsize="765,763">
              <v:shape style="position:absolute;left:3814;top:1955;width:765;height:763" coordorigin="3814,1955" coordsize="765,763" path="m4240,1955l4155,1955,4076,1970,4009,1998,3955,2034,3906,2080,3865,2136,3835,2201,3817,2276,3814,2360,3826,2436,3852,2504,3889,2562,3933,2611,3985,2653,4047,2687,4119,2710,4201,2717,4276,2709,4346,2688,4409,2654,4464,2609,4510,2556,4544,2494,4568,2425,4578,2351,4572,2270,4550,2195,4517,2130,4479,2079,4434,2036,4379,1998,4315,1970,4240,1955xe" filled="true" fillcolor="#ffffff" stroked="false">
                <v:path arrowok="t"/>
                <v:fill type="solid"/>
              </v:shape>
            </v:group>
            <v:group style="position:absolute;left:4277;top:1819;width:56;height:39" coordorigin="4277,1819" coordsize="56,39">
              <v:shape style="position:absolute;left:4277;top:1819;width:56;height:39" coordorigin="4277,1819" coordsize="56,39" path="m4311,1819l4297,1821,4292,1831,4286,1841,4279,1850,4277,1858,4290,1849,4319,1832,4332,1823,4320,1823,4311,1819xe" filled="true" fillcolor="#ffffff" stroked="false">
                <v:path arrowok="t"/>
                <v:fill type="solid"/>
              </v:shape>
            </v:group>
            <v:group style="position:absolute;left:4062;top:1823;width:56;height:33" coordorigin="4062,1823" coordsize="56,33">
              <v:shape style="position:absolute;left:4062;top:1823;width:56;height:33" coordorigin="4062,1823" coordsize="56,33" path="m4069,1823l4062,1828,4077,1834,4091,1843,4105,1851,4118,1856,4109,1847,4100,1838,4095,1827,4085,1827,4069,1823xe" filled="true" fillcolor="#ffffff" stroked="false">
                <v:path arrowok="t"/>
                <v:fill type="solid"/>
              </v:shape>
              <v:shape style="position:absolute;left:4062;top:1823;width:56;height:33" coordorigin="4062,1823" coordsize="56,33" path="m4095,1826l4085,1827,4095,1827,4095,1826xe" filled="true" fillcolor="#ffffff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251.287003pt;margin-top:95.468567pt;width:40.75pt;height:46.8pt;mso-position-horizontal-relative:page;mso-position-vertical-relative:paragraph;z-index:1864;mso-wrap-distance-left:0;mso-wrap-distance-right:0" coordorigin="5026,1909" coordsize="815,936">
            <v:group style="position:absolute;left:5031;top:1914;width:805;height:926" coordorigin="5031,1914" coordsize="805,926">
              <v:shape style="position:absolute;left:5031;top:1914;width:805;height:926" coordorigin="5031,1914" coordsize="805,926" path="m5342,2081l5266,2089,5193,2113,5132,2153,5083,2206,5050,2269,5032,2341,5031,2418,5044,2487,5069,2554,5104,2616,5148,2673,5200,2724,5259,2767,5322,2801,5390,2825,5461,2838,5532,2840,5597,2832,5494,2832,5456,2827,5331,2794,5262,2758,5200,2711,5147,2655,5103,2592,5069,2526,5048,2457,5041,2387,5049,2306,5075,2235,5121,2176,5188,2128,5287,2096,5338,2092,5430,2092,5430,2087,5418,2087,5380,2082,5342,2081xe" filled="true" fillcolor="#231f20" stroked="false">
                <v:path arrowok="t"/>
                <v:fill type="solid"/>
              </v:shape>
              <v:shape style="position:absolute;left:5031;top:1914;width:805;height:926" coordorigin="5031,1914" coordsize="805,926" path="m5678,2212l5645,2212,5658,2214,5664,2219,5723,2280,5772,2348,5806,2423,5823,2507,5821,2585,5799,2662,5756,2731,5691,2785,5602,2820,5494,2832,5597,2832,5665,2810,5727,2773,5778,2723,5812,2665,5831,2600,5835,2529,5826,2457,5805,2391,5773,2330,5733,2273,5686,2220,5680,2214,5678,2212xe" filled="true" fillcolor="#231f20" stroked="false">
                <v:path arrowok="t"/>
                <v:fill type="solid"/>
              </v:shape>
              <v:shape style="position:absolute;left:5031;top:1914;width:805;height:926" coordorigin="5031,1914" coordsize="805,926" path="m5430,2092l5338,2092,5391,2095,5409,2097,5428,2148,5434,2177,5446,2201,5465,2219,5492,2232,5502,2235,5520,2244,5529,2247,5538,2250,5548,2251,5555,2248,5576,2240,5581,2238,5529,2238,5523,2235,5461,2203,5457,2195,5458,2190,5460,2179,5448,2179,5436,2136,5430,2092xe" filled="true" fillcolor="#231f20" stroked="false">
                <v:path arrowok="t"/>
                <v:fill type="solid"/>
              </v:shape>
              <v:shape style="position:absolute;left:5031;top:1914;width:805;height:926" coordorigin="5031,1914" coordsize="805,926" path="m5492,2126l5472,2126,5595,2189,5568,2212,5556,2223,5544,2233,5539,2237,5529,2238,5581,2238,5584,2237,5559,2237,5555,2230,5570,2218,5586,2205,5601,2194,5618,2185,5635,2180,5596,2180,5511,2137,5492,2126xe" filled="true" fillcolor="#231f20" stroked="false">
                <v:path arrowok="t"/>
                <v:fill type="solid"/>
              </v:shape>
              <v:shape style="position:absolute;left:5031;top:1914;width:805;height:926" coordorigin="5031,1914" coordsize="805,926" path="m5768,2160l5731,2160,5733,2164,5559,2237,5584,2237,5616,2223,5637,2215,5645,2212,5678,2212,5674,2210,5665,2202,5714,2182,5736,2172,5759,2163,5768,2160xe" filled="true" fillcolor="#231f20" stroked="false">
                <v:path arrowok="t"/>
                <v:fill type="solid"/>
              </v:shape>
              <v:shape style="position:absolute;left:5031;top:1914;width:805;height:926" coordorigin="5031,1914" coordsize="805,926" path="m5528,2047l5513,2047,5621,2104,5596,2180,5635,2180,5643,2178,5606,2178,5617,2144,5662,2098,5669,2097,5633,2097,5618,2095,5603,2089,5583,2078,5542,2055,5528,2047xe" filled="true" fillcolor="#231f20" stroked="false">
                <v:path arrowok="t"/>
                <v:fill type="solid"/>
              </v:shape>
              <v:shape style="position:absolute;left:5031;top:1914;width:805;height:926" coordorigin="5031,1914" coordsize="805,926" path="m5441,2004l5430,2004,5445,2047,5457,2090,5460,2133,5448,2179,5460,2179,5461,2175,5464,2160,5472,2126,5492,2126,5484,2122,5481,2120,5478,2110,5480,2107,5483,2100,5470,2100,5441,2004xe" filled="true" fillcolor="#231f20" stroked="false">
                <v:path arrowok="t"/>
                <v:fill type="solid"/>
              </v:shape>
              <v:shape style="position:absolute;left:5031;top:1914;width:805;height:926" coordorigin="5031,1914" coordsize="805,926" path="m5757,2085l5738,2085,5747,2088,5753,2104,5757,2117,5766,2145,5606,2178,5643,2178,5646,2177,5674,2171,5731,2160,5768,2160,5775,2158,5777,2150,5772,2135,5762,2100,5757,2085xe" filled="true" fillcolor="#231f20" stroked="false">
                <v:path arrowok="t"/>
                <v:fill type="solid"/>
              </v:shape>
              <v:shape style="position:absolute;left:5031;top:1914;width:805;height:926" coordorigin="5031,1914" coordsize="805,926" path="m5481,1945l5471,1945,5475,1961,5480,1977,5485,1992,5491,2006,5499,2032,5496,2055,5486,2078,5470,2100,5483,2100,5487,2092,5496,2077,5513,2047,5528,2047,5522,2043,5494,1987,5481,1945xe" filled="true" fillcolor="#231f20" stroked="false">
                <v:path arrowok="t"/>
                <v:fill type="solid"/>
              </v:shape>
              <v:shape style="position:absolute;left:5031;top:1914;width:805;height:926" coordorigin="5031,1914" coordsize="805,926" path="m5612,1924l5569,1924,5581,1924,5593,1927,5604,1932,5631,1946,5684,1973,5728,2017,5744,2071,5682,2088,5663,2093,5648,2096,5633,2097,5669,2097,5686,2094,5709,2090,5738,2085,5757,2085,5741,2031,5731,1996,5729,1991,5725,1985,5721,1982,5612,1924xe" filled="true" fillcolor="#231f20" stroked="false">
                <v:path arrowok="t"/>
                <v:fill type="solid"/>
              </v:shape>
              <v:shape style="position:absolute;left:5031;top:1914;width:805;height:926" coordorigin="5031,1914" coordsize="805,926" path="m5570,1914l5556,1917,5521,1925,5418,1949,5418,2087,5430,2087,5429,2048,5430,2004,5441,2004,5426,1955,5471,1945,5481,1945,5480,1943,5538,1931,5557,1926,5569,1924,5612,1924,5611,1924,5597,1918,5584,1915,5570,1914xe" filled="true" fillcolor="#231f20" stroked="false">
                <v:path arrowok="t"/>
                <v:fill type="solid"/>
              </v:shape>
              <v:shape style="position:absolute;left:5422;top:1920;width:349;height:323" type="#_x0000_t75" stroked="false">
                <v:imagedata r:id="rId50" o:title=""/>
              </v:shape>
            </v:group>
            <v:group style="position:absolute;left:5041;top:2092;width:783;height:740" coordorigin="5041,2092" coordsize="783,740">
              <v:shape style="position:absolute;left:5041;top:2092;width:783;height:740" coordorigin="5041,2092" coordsize="783,740" path="m5494,2832l5478,2830,5456,2827,5432,2823,5331,2794,5262,2758,5200,2711,5147,2655,5103,2592,5069,2526,5048,2457,5041,2387,5049,2306,5075,2235,5121,2176,5188,2128,5287,2096,5338,2092,5391,2095,5428,2148,5434,2177,5446,2201,5465,2219,5492,2232,5501,2235,5511,2240,5520,2244,5529,2247,5538,2250,5548,2251,5555,2248,5576,2240,5596,2231,5616,2223,5637,2215,5645,2212,5658,2214,5723,2280,5772,2348,5806,2423,5823,2507,5821,2585,5799,2662,5756,2731,5691,2785,5602,2820,5551,2828,5494,2832xe" filled="false" stroked="true" strokeweight=".455pt" strokecolor="#231f20">
                <v:path arrowok="t"/>
              </v:shape>
            </v:group>
            <v:group style="position:absolute;left:5031;top:1914;width:805;height:926" coordorigin="5031,1914" coordsize="805,926">
              <v:shape style="position:absolute;left:5031;top:1914;width:805;height:926" coordorigin="5031,1914" coordsize="805,926" path="m5665,2202l5690,2192,5714,2182,5736,2172,5759,2163,5775,2158,5777,2150,5772,2135,5762,2100,5751,2065,5741,2031,5731,1996,5666,1953,5638,1938,5611,1924,5597,1918,5584,1915,5570,1914,5556,1917,5521,1925,5486,1933,5452,1941,5418,1949,5418,2087,5380,2082,5304,2083,5193,2113,5132,2153,5083,2206,5050,2269,5032,2341,5031,2418,5044,2487,5069,2554,5104,2616,5148,2673,5200,2724,5259,2767,5322,2801,5390,2825,5461,2838,5532,2840,5600,2831,5665,2810,5727,2773,5778,2723,5812,2665,5831,2600,5835,2529,5826,2457,5805,2391,5773,2330,5733,2273,5686,2220,5674,2210,5665,2202xe" filled="false" stroked="true" strokeweight=".455pt" strokecolor="#231f20">
                <v:path arrowok="t"/>
              </v:shape>
            </v:group>
            <v:group style="position:absolute;left:5041;top:2092;width:783;height:740" coordorigin="5041,2092" coordsize="783,740">
              <v:shape style="position:absolute;left:5041;top:2092;width:783;height:740" coordorigin="5041,2092" coordsize="783,740" path="m5338,2092l5237,2108,5121,2176,5075,2235,5049,2306,5041,2387,5048,2457,5069,2526,5103,2592,5147,2655,5200,2711,5262,2758,5331,2794,5406,2818,5494,2832,5551,2828,5602,2820,5648,2806,5691,2785,5744,2742,5445,2742,5370,2725,5299,2694,5237,2649,5185,2592,5147,2525,5125,2436,5127,2391,5169,2296,5275,2238,5349,2231,5491,2231,5465,2219,5446,2201,5434,2177,5428,2149,5427,2142,5426,2136,5391,2095,5338,2092xe" filled="true" fillcolor="#ffffff" stroked="false">
                <v:path arrowok="t"/>
                <v:fill type="solid"/>
              </v:shape>
              <v:shape style="position:absolute;left:5041;top:2092;width:783;height:740" coordorigin="5041,2092" coordsize="783,740" path="m5491,2231l5349,2231,5385,2233,5423,2241,5499,2272,5567,2317,5624,2372,5665,2438,5688,2518,5685,2599,5656,2666,5601,2715,5521,2740,5445,2742,5744,2742,5756,2731,5799,2662,5821,2585,5824,2507,5806,2423,5772,2348,5723,2280,5695,2251,5548,2251,5538,2250,5529,2247,5520,2244,5501,2235,5492,2232,5491,2231xe" filled="true" fillcolor="#ffffff" stroked="false">
                <v:path arrowok="t"/>
                <v:fill type="solid"/>
              </v:shape>
              <v:shape style="position:absolute;left:5041;top:2092;width:783;height:740" coordorigin="5041,2092" coordsize="783,740" path="m5645,2212l5637,2215,5616,2223,5587,2235,5576,2240,5555,2248,5548,2251,5695,2251,5664,2219,5658,2214,5645,2212xe" filled="true" fillcolor="#ffffff" stroked="false">
                <v:path arrowok="t"/>
                <v:fill type="solid"/>
              </v:shape>
            </v:group>
            <v:group style="position:absolute;left:5125;top:2231;width:563;height:511" coordorigin="5125,2231" coordsize="563,511">
              <v:shape style="position:absolute;left:5125;top:2231;width:563;height:511" coordorigin="5125,2231" coordsize="563,511" path="m5349,2231l5423,2241,5499,2272,5567,2317,5624,2372,5665,2438,5688,2518,5685,2599,5656,2666,5601,2715,5521,2740,5445,2742,5370,2725,5299,2694,5237,2649,5185,2592,5147,2525,5125,2436,5127,2391,5169,2296,5275,2238,5349,2231xe" filled="false" stroked="true" strokeweight=".455pt" strokecolor="#231f20">
                <v:path arrowok="t"/>
              </v:shape>
            </v:group>
            <v:group style="position:absolute;left:5041;top:2092;width:783;height:740" coordorigin="5041,2092" coordsize="783,740">
              <v:shape style="position:absolute;left:5041;top:2092;width:783;height:740" coordorigin="5041,2092" coordsize="783,740" path="m5494,2832l5602,2820,5691,2785,5756,2731,5799,2662,5821,2585,5824,2507,5806,2423,5772,2348,5723,2280,5664,2219,5645,2212,5637,2215,5616,2223,5596,2231,5576,2240,5555,2248,5548,2251,5538,2250,5529,2247,5520,2244,5511,2240,5501,2235,5492,2232,5434,2177,5427,2142,5426,2136,5338,2092,5287,2096,5188,2128,5121,2176,5075,2235,5049,2306,5041,2387,5048,2457,5069,2526,5103,2592,5147,2655,5200,2711,5262,2758,5331,2794,5406,2818,5478,2830,5494,2832xe" filled="false" stroked="true" strokeweight=".455pt" strokecolor="#231f20">
                <v:path arrowok="t"/>
              </v:shape>
              <v:shape style="position:absolute;left:5422;top:1920;width:349;height:323" type="#_x0000_t75" stroked="false">
                <v:imagedata r:id="rId51" o:title=""/>
              </v:shape>
            </v:group>
            <v:group style="position:absolute;left:5125;top:2231;width:563;height:511" coordorigin="5125,2231" coordsize="563,511">
              <v:shape style="position:absolute;left:5125;top:2231;width:563;height:511" coordorigin="5125,2231" coordsize="563,511" path="m5349,2231l5275,2238,5214,2260,5139,2346,5125,2436,5132,2481,5185,2592,5237,2649,5299,2694,5370,2725,5445,2742,5521,2740,5540,2734,5470,2734,5403,2725,5340,2704,5284,2670,5232,2626,5191,2579,5160,2526,5142,2467,5137,2404,5141,2371,5152,2340,5170,2312,5195,2285,5208,2285,5211,2277,5265,2248,5332,2237,5404,2237,5385,2233,5349,2231xe" filled="true" fillcolor="#231f20" stroked="false">
                <v:path arrowok="t"/>
                <v:fill type="solid"/>
              </v:shape>
              <v:shape style="position:absolute;left:5125;top:2231;width:563;height:511" coordorigin="5125,2231" coordsize="563,511" path="m5669,2636l5660,2636,5655,2644,5653,2649,5650,2652,5614,2692,5571,2717,5523,2731,5470,2734,5540,2734,5601,2715,5656,2666,5669,2636xe" filled="true" fillcolor="#231f20" stroked="false">
                <v:path arrowok="t"/>
                <v:fill type="solid"/>
              </v:shape>
              <v:shape style="position:absolute;left:5125;top:2231;width:563;height:511" coordorigin="5125,2231" coordsize="563,511" path="m5208,2285l5195,2285,5202,2376,5228,2455,5273,2524,5337,2583,5412,2629,5490,2654,5572,2657,5603,2650,5559,2650,5529,2649,5432,2625,5346,2577,5289,2527,5245,2468,5217,2401,5206,2325,5206,2317,5206,2311,5206,2304,5206,2289,5208,2285xe" filled="true" fillcolor="#231f20" stroked="false">
                <v:path arrowok="t"/>
                <v:fill type="solid"/>
              </v:shape>
              <v:shape style="position:absolute;left:5125;top:2231;width:563;height:511" coordorigin="5125,2231" coordsize="563,511" path="m5404,2237l5332,2237,5366,2239,5435,2255,5497,2282,5554,2319,5604,2367,5642,2415,5680,2525,5680,2527,5678,2588,5619,2640,5559,2650,5603,2650,5660,2636,5669,2636,5685,2599,5688,2518,5665,2438,5624,2372,5567,2317,5499,2272,5423,2241,5404,2237xe" filled="true" fillcolor="#231f20" stroked="false">
                <v:path arrowok="t"/>
                <v:fill type="solid"/>
              </v:shape>
            </v:group>
            <v:group style="position:absolute;left:5137;top:2285;width:524;height:450" coordorigin="5137,2285" coordsize="524,450">
              <v:shape style="position:absolute;left:5137;top:2285;width:524;height:450" coordorigin="5137,2285" coordsize="524,450" path="m5195,2285l5202,2376,5228,2455,5273,2524,5337,2583,5412,2629,5490,2654,5572,2657,5660,2636,5655,2644,5614,2692,5523,2731,5470,2734,5403,2725,5340,2704,5284,2670,5232,2626,5191,2579,5160,2526,5142,2467,5137,2404,5141,2371,5152,2340,5170,2312,5195,2285xe" filled="false" stroked="true" strokeweight=".455pt" strokecolor="#231f20">
                <v:path arrowok="t"/>
              </v:shape>
            </v:group>
            <v:group style="position:absolute;left:5206;top:2237;width:475;height:413" coordorigin="5206,2237" coordsize="475,413">
              <v:shape style="position:absolute;left:5206;top:2237;width:475;height:413" coordorigin="5206,2237" coordsize="475,413" path="m5206,2325l5206,2318,5206,2311,5206,2304,5265,2248,5332,2237,5366,2239,5435,2255,5497,2282,5554,2319,5604,2367,5642,2415,5680,2525,5678,2588,5619,2640,5559,2650,5529,2649,5432,2625,5346,2577,5289,2527,5245,2468,5217,2401,5206,2325xe" filled="false" stroked="true" strokeweight=".455pt" strokecolor="#231f20">
                <v:path arrowok="t"/>
              </v:shape>
            </v:group>
            <v:group style="position:absolute;left:5125;top:2231;width:563;height:511" coordorigin="5125,2231" coordsize="563,511">
              <v:shape style="position:absolute;left:5125;top:2231;width:563;height:511" coordorigin="5125,2231" coordsize="563,511" path="m5349,2231l5275,2238,5214,2260,5139,2346,5125,2436,5132,2481,5185,2592,5237,2649,5299,2694,5370,2725,5445,2742,5521,2740,5601,2715,5656,2666,5685,2599,5688,2518,5665,2438,5624,2372,5567,2317,5499,2272,5423,2241,5349,2231xe" filled="false" stroked="true" strokeweight=".455pt" strokecolor="#231f20">
                <v:path arrowok="t"/>
              </v:shape>
            </v:group>
            <v:group style="position:absolute;left:5137;top:2285;width:524;height:450" coordorigin="5137,2285" coordsize="524,450">
              <v:shape style="position:absolute;left:5137;top:2285;width:524;height:450" coordorigin="5137,2285" coordsize="524,450" path="m5195,2285l5170,2312,5152,2340,5141,2371,5137,2404,5142,2467,5160,2526,5191,2579,5232,2626,5284,2670,5340,2704,5403,2725,5470,2734,5523,2731,5571,2717,5614,2692,5646,2657,5572,2657,5490,2654,5412,2629,5337,2583,5273,2524,5228,2455,5202,2376,5195,2285xe" filled="true" fillcolor="#ffffff" stroked="false">
                <v:path arrowok="t"/>
                <v:fill type="solid"/>
              </v:shape>
              <v:shape style="position:absolute;left:5137;top:2285;width:524;height:450" coordorigin="5137,2285" coordsize="524,450" path="m5660,2636l5572,2657,5646,2657,5650,2652,5653,2649,5655,2644,5660,2636xe" filled="true" fillcolor="#ffffff" stroked="false">
                <v:path arrowok="t"/>
                <v:fill type="solid"/>
              </v:shape>
            </v:group>
            <v:group style="position:absolute;left:5137;top:2285;width:524;height:450" coordorigin="5137,2285" coordsize="524,450">
              <v:shape style="position:absolute;left:5137;top:2285;width:524;height:450" coordorigin="5137,2285" coordsize="524,450" path="m5195,2285l5170,2312,5152,2340,5141,2371,5137,2404,5142,2467,5160,2526,5191,2579,5232,2626,5284,2670,5340,2704,5403,2725,5470,2734,5523,2731,5614,2692,5655,2644,5660,2636,5572,2657,5490,2654,5412,2629,5337,2583,5273,2524,5228,2455,5202,2376,5195,2285xe" filled="false" stroked="true" strokeweight=".455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297.43399pt;margin-top:79.646301pt;width:47pt;height:55.9pt;mso-position-horizontal-relative:page;mso-position-vertical-relative:paragraph;z-index:1888;mso-wrap-distance-left:0;mso-wrap-distance-right:0" coordorigin="5949,1593" coordsize="940,1118">
            <v:group style="position:absolute;left:6013;top:1882;width:807;height:763" coordorigin="6013,1882" coordsize="807,763">
              <v:shape style="position:absolute;left:6013;top:1882;width:807;height:763" coordorigin="6013,1882" coordsize="807,763" path="m6424,1882l6316,1892,6258,1909,6165,1959,6113,2007,6073,2062,6025,2176,6013,2247,6015,2322,6031,2389,6063,2453,6108,2511,6163,2562,6225,2602,6293,2629,6378,2645,6467,2644,6509,2637,6427,2637,6354,2630,6283,2611,6218,2583,6161,2545,6079,2457,6048,2404,6023,2262,6037,2174,6066,2093,6106,2029,6165,1978,6256,1920,6314,1903,6391,1894,6504,1890,6468,1885,6424,1882xe" filled="true" fillcolor="#231f20" stroked="false">
                <v:path arrowok="t"/>
                <v:fill type="solid"/>
              </v:shape>
              <v:shape style="position:absolute;left:6013;top:1882;width:807;height:763" coordorigin="6013,1882" coordsize="807,763" path="m6504,1890l6457,1890,6487,1894,6501,1897,6629,1959,6695,2011,6750,2075,6790,2153,6807,2232,6804,2315,6785,2394,6752,2466,6710,2523,6659,2559,6640,2571,6588,2606,6500,2632,6427,2637,6509,2637,6622,2604,6712,2537,6776,2446,6801,2384,6819,2295,6817,2214,6797,2139,6763,2073,6718,2015,6665,1967,6606,1929,6545,1901,6510,1891,6504,1890xe" filled="true" fillcolor="#231f20" stroked="false">
                <v:path arrowok="t"/>
                <v:fill type="solid"/>
              </v:shape>
            </v:group>
            <v:group style="position:absolute;left:6024;top:1890;width:784;height:747" coordorigin="6024,1890" coordsize="784,747">
              <v:shape style="position:absolute;left:6024;top:1890;width:784;height:747" coordorigin="6024,1890" coordsize="784,747" path="m6457,1890l6391,1894,6314,1903,6256,1920,6165,1978,6106,2029,6066,2093,6037,2174,6024,2262,6029,2347,6079,2457,6118,2505,6218,2583,6283,2611,6354,2630,6427,2637,6500,2632,6571,2615,6588,2606,6605,2596,6640,2571,6659,2559,6710,2523,6752,2466,6785,2394,6804,2315,6807,2233,6790,2153,6750,2075,6695,2011,6629,1959,6552,1919,6487,1894,6457,1890xe" filled="true" fillcolor="#ffffff" stroked="false">
                <v:path arrowok="t"/>
                <v:fill type="solid"/>
              </v:shape>
            </v:group>
            <v:group style="position:absolute;left:5949;top:1593;width:940;height:1118" coordorigin="5949,1593" coordsize="940,1118">
              <v:shape style="position:absolute;left:5949;top:1593;width:940;height:1118" coordorigin="5949,1593" coordsize="940,1118" path="m6218,1657l6205,1657,6193,1659,6183,1665,6165,1709,6189,1767,6230,1817,6263,1839,6226,1851,6155,1885,6081,1943,6009,2033,5977,2103,5955,2181,5949,2265,5956,2341,5974,2411,6003,2473,6041,2529,6087,2579,6140,2621,6199,2655,6264,2683,6332,2701,6402,2711,6472,2711,6554,2697,6565,2693,6384,2693,6299,2679,6220,2649,6148,2609,6088,2561,6034,2501,5993,2429,5971,2353,5963,2265,5970,2175,5993,2095,5997,2087,6003,2077,6009,2069,6015,2059,6052,2001,6099,1949,6154,1905,6216,1869,6291,1847,6318,1837,6310,1833,6278,1833,6256,1817,6207,1773,6180,1699,6190,1677,6219,1671,6266,1671,6256,1665,6230,1665,6218,1657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581,1661l6558,1661,6572,1665,6585,1677,6593,1693,6589,1739,6566,1783,6532,1817,6498,1833,6506,1843,6517,1845,6530,1845,6541,1847,6599,1869,6655,1899,6744,1963,6812,2053,6861,2161,6874,2227,6874,2301,6864,2363,6822,2471,6767,2547,6720,2595,6627,2651,6552,2677,6470,2691,6384,2693,6565,2693,6630,2671,6698,2635,6758,2587,6808,2529,6848,2465,6874,2393,6886,2325,6888,2251,6880,2177,6864,2115,6811,2017,6743,1939,6644,1877,6534,1829,6573,1799,6598,1751,6601,1695,6581,1661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266,1671l6219,1671,6225,1685,6224,1699,6221,1713,6219,1727,6237,1767,6272,1797,6320,1817,6373,1825,6373,1803,6348,1803,6330,1801,6328,1799,6315,1799,6286,1789,6258,1771,6238,1743,6234,1709,6256,1709,6249,1697,6241,1675,6272,1675,6266,1671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414,1687l6391,1687,6412,1709,6420,1745,6418,1787,6413,1825,6464,1823,6502,1807,6468,1807,6463,1803,6467,1799,6439,1799,6446,1775,6446,1773,6435,1773,6431,1759,6429,1741,6427,1723,6424,1705,6467,1705,6468,1701,6484,1695,6436,1695,6422,1693,6414,1687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549,1689l6534,1689,6544,1729,6532,1765,6504,1793,6468,1807,6502,1807,6511,1803,6546,1769,6560,1727,6557,1711,6552,1699,6549,1689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272,1675l6241,1675,6255,1681,6282,1693,6296,1697,6307,1725,6319,1753,6332,1779,6348,1803,6373,1803,6374,1795,6359,1795,6344,1775,6332,1753,6321,1729,6311,1705,6325,1701,6385,1701,6389,1693,6311,1693,6314,1687,6300,1687,6287,1683,6276,1677,6272,1675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256,1709l6245,1709,6259,1735,6276,1759,6294,1779,6315,1799,6328,1799,6315,1789,6301,1773,6289,1755,6274,1737,6261,1717,6256,1709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546,1671l6523,1671,6522,1675,6523,1679,6507,1715,6489,1747,6466,1775,6439,1799,6467,1799,6475,1791,6479,1785,6494,1765,6507,1745,6519,1723,6530,1701,6529,1695,6534,1695,6534,1689,6549,1689,6547,1685,6546,1671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385,1701l6341,1701,6356,1703,6366,1705,6363,1727,6360,1749,6358,1769,6358,1783,6359,1795,6374,1795,6374,1751,6379,1715,6385,1701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467,1705l6457,1705,6453,1723,6447,1739,6440,1757,6435,1773,6446,1773,6453,1749,6461,1725,6467,1705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444,1637l6386,1637,6432,1639,6439,1651,6446,1665,6452,1679,6457,1693,6436,1695,6484,1695,6497,1689,6500,1687,6476,1687,6466,1675,6458,1663,6451,1651,6443,1639,6444,1637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379,1671l6378,1687,6369,1693,6389,1693,6391,1687,6414,1687,6411,1685,6399,1675,6379,1671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341,1617l6315,1617,6327,1619,6332,1627,6344,1631,6334,1647,6310,1671,6300,1687,6314,1687,6326,1665,6351,1645,6386,1637,6444,1637,6447,1633,6394,1633,6361,1627,6341,1617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496,1617l6458,1617,6481,1623,6505,1641,6523,1661,6511,1667,6499,1673,6487,1679,6476,1687,6500,1687,6509,1681,6520,1671,6546,1671,6545,1667,6558,1661,6581,1661,6577,1653,6538,1653,6520,1637,6501,1621,6496,1617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361,1593l6343,1593,6329,1595,6301,1605,6275,1627,6252,1649,6230,1665,6256,1665,6259,1655,6276,1641,6284,1641,6285,1639,6293,1631,6304,1623,6315,1617,6341,1617,6333,1613,6355,1607,6383,1605,6479,1605,6454,1595,6380,1595,6361,1593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560,1645l6550,1647,6538,1653,6577,1653,6574,1649,6560,1645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284,1641l6276,1641,6282,1645,6284,1641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479,1605l6383,1605,6443,1609,6424,1627,6394,1633,6447,1633,6458,1617,6496,1617,6479,1605xe" filled="true" fillcolor="#231f20" stroked="false">
                <v:path arrowok="t"/>
                <v:fill type="solid"/>
              </v:shape>
              <v:shape style="position:absolute;left:5949;top:1593;width:940;height:1118" coordorigin="5949,1593" coordsize="940,1118" path="m6444,1593l6430,1595,6454,1595,6444,1593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363.325012pt;margin-top:83.193176pt;width:51.7pt;height:51.2pt;mso-position-horizontal-relative:page;mso-position-vertical-relative:paragraph;z-index:1912;mso-wrap-distance-left:0;mso-wrap-distance-right:0" coordorigin="7267,1664" coordsize="1034,1024">
            <v:group style="position:absolute;left:7463;top:1664;width:63;height:158" coordorigin="7463,1664" coordsize="63,158">
              <v:shape style="position:absolute;left:7463;top:1664;width:63;height:158" coordorigin="7463,1664" coordsize="63,158" path="m7463,1664l7476,1706,7490,1747,7506,1786,7525,1821,7514,1779,7499,1736,7482,1696,7463,1664xe" filled="true" fillcolor="#231f20" stroked="false">
                <v:path arrowok="t"/>
                <v:fill type="solid"/>
              </v:shape>
            </v:group>
            <v:group style="position:absolute;left:7335;top:1846;width:129;height:36" coordorigin="7335,1846" coordsize="129,36">
              <v:shape style="position:absolute;left:7335;top:1846;width:129;height:36" coordorigin="7335,1846" coordsize="129,36" path="m7335,1846l7361,1858,7393,1870,7429,1878,7463,1881,7434,1870,7401,1859,7368,1851,7335,1846xe" filled="true" fillcolor="#231f20" stroked="false">
                <v:path arrowok="t"/>
                <v:fill type="solid"/>
              </v:shape>
            </v:group>
            <v:group style="position:absolute;left:7637;top:1668;width:42;height:141" coordorigin="7637,1668" coordsize="42,141">
              <v:shape style="position:absolute;left:7637;top:1668;width:42;height:141" coordorigin="7637,1668" coordsize="42,141" path="m7679,1668l7665,1700,7652,1735,7643,1772,7637,1809,7651,1776,7663,1741,7673,1705,7679,1668xe" filled="true" fillcolor="#231f20" stroked="false">
                <v:path arrowok="t"/>
                <v:fill type="solid"/>
              </v:shape>
            </v:group>
            <v:group style="position:absolute;left:7267;top:1977;width:156;height:46" coordorigin="7267,1977" coordsize="156,46">
              <v:shape style="position:absolute;left:7267;top:1977;width:156;height:46" coordorigin="7267,1977" coordsize="156,46" path="m7422,1977l7380,1985,7340,1995,7302,2007,7267,2022,7292,2020,7314,2014,7356,2001,7392,1993,7408,1987,7422,1977xe" filled="true" fillcolor="#231f20" stroked="false">
                <v:path arrowok="t"/>
                <v:fill type="solid"/>
              </v:shape>
            </v:group>
            <v:group style="position:absolute;left:7490;top:1855;width:810;height:832" coordorigin="7490,1855" coordsize="810,832">
              <v:shape style="position:absolute;left:7490;top:1855;width:810;height:832" coordorigin="7490,1855" coordsize="810,832" path="m7610,1855l7596,1869,7581,1883,7546,1917,7515,1947,7498,1963,7490,1977,7490,1999,7496,2021,7502,2045,7505,2071,7549,2079,7572,2081,7594,2085,7557,2143,7526,2207,7505,2277,7501,2357,7516,2433,7546,2495,7587,2547,7633,2593,7679,2639,7726,2661,7776,2677,7832,2687,7898,2687,7977,2675,7873,2675,7811,2671,7750,2655,7698,2631,7662,2597,7662,2595,7698,2595,7650,2575,7645,2561,7631,2561,7626,2553,7604,2553,7596,2535,7592,2531,7563,2495,7539,2455,7522,2409,7513,2353,7516,2287,7532,2227,7555,2173,7581,2127,7655,2127,7679,2123,7682,2121,7600,2121,7603,2113,7607,2105,7612,2099,7656,2097,7687,2081,7689,2079,7656,2079,7602,2075,7544,2065,7516,2065,7513,2053,7524,2041,7527,2039,7511,2039,7507,2013,7507,1987,7512,1967,7527,1953,7537,1953,7534,1949,7546,1935,7558,1923,7570,1911,7583,1899,7597,1899,7588,1895,7596,1885,7605,1875,7614,1867,7676,1867,7663,1865,7610,1855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8247,2081l8215,2081,8248,2105,8271,2151,8283,2205,8287,2255,8281,2331,8262,2403,8232,2469,8192,2527,8143,2577,8085,2619,8020,2649,7949,2669,7873,2675,7977,2675,8051,2649,8117,2611,8176,2563,8224,2505,8262,2437,8288,2365,8300,2287,8297,2209,8280,2145,8252,2089,8247,2081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7698,2595l7664,2595,7664,2597,7743,2623,7824,2627,7905,2617,7911,2615,7789,2615,7717,2603,7698,2595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8147,2027l8066,2027,8114,2033,8156,2045,8194,2063,8220,2125,8229,2197,8223,2271,8205,2341,8178,2403,8122,2479,8051,2539,7996,2571,7931,2597,7861,2613,7789,2615,7911,2615,7982,2591,8051,2555,8109,2509,8157,2457,8197,2393,8226,2319,8241,2241,8238,2161,8215,2081,8247,2081,8229,2057,8211,2057,8147,2027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8069,2015l7993,2021,7920,2041,7853,2069,7797,2103,7749,2143,7704,2191,7663,2249,7632,2313,7612,2387,7608,2467,7611,2493,7615,2517,7622,2539,7631,2561,7645,2561,7625,2503,7621,2429,7634,2357,7661,2289,7697,2227,7739,2175,7796,2119,7862,2075,7936,2043,8016,2027,8147,2027,8143,2025,8069,2015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8012,1989l7937,2003,7867,2031,7802,2071,7745,2117,7696,2167,7656,2219,7626,2271,7601,2335,7585,2403,7585,2475,7604,2543,7604,2553,7626,2553,7613,2533,7602,2497,7596,2455,7596,2411,7612,2331,7645,2257,7689,2193,7741,2137,7799,2087,7865,2045,7938,2013,8020,1999,8118,1999,8091,1991,8012,1989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7655,2127l7581,2127,7604,2129,7629,2129,7655,2127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7761,1961l7745,1961,7748,1979,7752,1999,7754,2015,7716,2075,7691,2095,7674,2115,7655,2115,7600,2121,7682,2121,7691,2115,7703,2105,7714,2091,7724,2081,7736,2071,7749,2061,7760,2049,7766,2037,7766,2019,7763,2001,7760,1981,7761,1961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7572,2009l7559,2009,7582,2027,7607,2045,7631,2061,7656,2079,7668,2079,7616,2043,7591,2025,7572,2009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7655,1931l7641,1931,7660,1955,7676,1983,7693,2011,7710,2037,7701,2049,7691,2061,7680,2071,7668,2079,7689,2079,7710,2057,7730,2031,7730,2025,7712,2025,7696,1999,7680,1973,7665,1947,7655,1931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7533,2063l7516,2065,7544,2065,7533,2063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8118,1999l8075,1999,8126,2009,8172,2029,8211,2057,8229,2057,8217,2041,8194,2017,8175,2017,8174,2015,8172,2015,8118,1999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7537,1953l7527,1953,7535,1963,7542,1975,7554,2001,7544,2011,7535,2023,7524,2033,7511,2039,7527,2039,7536,2031,7548,2021,7559,2009,7572,2009,7567,2005,7576,1995,7561,1995,7554,1983,7548,1971,7542,1959,7537,1953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7676,1867l7614,1867,7636,1873,7701,1885,7705,1919,7707,1955,7710,1991,7712,2025,7730,2025,7730,2009,7730,1989,7728,1975,7735,1971,7741,1967,7742,1965,7720,1965,7719,1943,7716,1909,7716,1899,7714,1877,7689,1869,7676,1867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8031,1915l7913,1915,7997,1919,8069,1939,8128,1973,8176,2015,8175,2017,8194,2017,8172,1995,8122,1955,8063,1923,8031,1915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7597,1899l7583,1899,7609,1911,7622,1919,7635,1923,7618,1943,7599,1961,7580,1977,7561,1995,7576,1995,7585,1985,7623,1949,7641,1931,7655,1931,7650,1921,7652,1919,7641,1919,7627,1913,7601,1901,7597,1899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7760,1941l7751,1945,7741,1951,7728,1963,7720,1965,7742,1965,7745,1961,7761,1961,7781,1953,7759,1953,7760,1941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7932,1901l7874,1909,7818,1923,7766,1947,7759,1953,7781,1953,7796,1947,7833,1933,7871,1921,7913,1915,8031,1915,7991,1905,7932,1901xe" filled="true" fillcolor="#231f20" stroked="false">
                <v:path arrowok="t"/>
                <v:fill type="solid"/>
              </v:shape>
              <v:shape style="position:absolute;left:7490;top:1855;width:810;height:832" coordorigin="7490,1855" coordsize="810,832" path="m7687,1885l7674,1889,7663,1899,7652,1911,7641,1919,7652,1919,7660,1913,7670,1905,7679,1895,7687,1885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428.257996pt;margin-top:87.038239pt;width:45.3pt;height:52.3pt;mso-position-horizontal-relative:page;mso-position-vertical-relative:paragraph;z-index:1936;mso-wrap-distance-left:0;mso-wrap-distance-right:0" coordorigin="8565,1741" coordsize="906,1046">
            <v:group style="position:absolute;left:8565;top:1741;width:906;height:1046" coordorigin="8565,1741" coordsize="906,1046">
              <v:shape style="position:absolute;left:8565;top:1741;width:906;height:1046" coordorigin="8565,1741" coordsize="906,1046" path="m9117,1741l9085,1741,9050,1744,9017,1745,8888,1745,8873,1763,8858,1782,8844,1801,8830,1821,8846,1830,8863,1839,8879,1849,8892,1860,8892,1899,8824,1925,8764,1959,8710,2002,8664,2051,8625,2108,8594,2174,8573,2250,8565,2335,8573,2417,8593,2491,8624,2557,8662,2614,8706,2662,8759,2706,8822,2742,8892,2769,8969,2785,9051,2786,9138,2772,9161,2763,9051,2763,8957,2760,8870,2738,8794,2702,8731,2655,8678,2598,8636,2532,8606,2455,8591,2367,8593,2268,8616,2182,8652,2109,8696,2049,8750,1998,8817,1954,8896,1923,8987,1906,9166,1906,9150,1899,9150,1895,9127,1895,9119,1892,8915,1892,8915,1872,8967,1872,8963,1869,8954,1856,8941,1856,8928,1851,8914,1843,8900,1834,8885,1828,8892,1823,9120,1823,9120,1821,9134,1819,9207,1819,9208,1819,9201,1812,8865,1812,8872,1801,8880,1792,8888,1781,8895,1770,8908,1770,8962,1768,9170,1768,9164,1758,9146,1745,9117,1741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9166,1906l8987,1906,9071,1907,9146,1922,9214,1949,9273,1985,9324,2030,9366,2081,9399,2137,9432,2214,9448,2302,9443,2402,9421,2486,9384,2558,9337,2620,9282,2673,9216,2717,9139,2748,9051,2763,9161,2763,9279,2704,9337,2655,9387,2598,9427,2532,9456,2456,9471,2369,9469,2278,9452,2197,9423,2125,9383,2063,9334,2009,9278,1965,9216,1928,9166,1906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9150,1867l9125,1867,9130,1872,9126,1886,9127,1895,9150,1895,9150,1867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8967,1872l8915,1872,8926,1875,8932,1882,8943,1886,8936,1890,8925,1890,8915,1892,9119,1892,9117,1892,9107,1889,9095,1888,9100,1881,8997,1881,8978,1879,8967,1872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9041,1877l9018,1879,8997,1881,9100,1881,9102,1879,9065,1879,9041,1877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9119,1823l9104,1823,9093,1841,9086,1852,9076,1866,9065,1879,9102,1879,9102,1878,9118,1877,9125,1867,9150,1867,9150,1858,9100,1858,9102,1850,9109,1841,9115,1831,9119,1823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9207,1819l9134,1819,9143,1823,9155,1823,9142,1832,9113,1849,9100,1858,9150,1858,9150,1853,9180,1837,9194,1828,9207,1819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8931,1826l8918,1826,8923,1838,8932,1847,8941,1856,8954,1856,8952,1854,8943,1838,8931,1826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9120,1823l8892,1823,8908,1827,8918,1826,8931,1826,8973,1823,9119,1823,9120,1823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9119,1823l9016,1823,9061,1824,9119,1823,9119,1823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8908,1770l8895,1770,8899,1780,8902,1790,8906,1812,9201,1812,9201,1811,9162,1811,9151,1810,9144,1810,8918,1810,8916,1799,8914,1789,8912,1779,8908,1770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9175,1775l9141,1775,9150,1782,9157,1791,9164,1801,9171,1810,9162,1811,9201,1811,9192,1802,9178,1780,9175,1775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9170,1768l9132,1768,9111,1810,9127,1810,9130,1796,9138,1788,9141,1775,9175,1775,9170,1768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9139,1809l9127,1810,9144,1810,9139,1809xe" filled="true" fillcolor="#231f20" stroked="false">
                <v:path arrowok="t"/>
                <v:fill type="solid"/>
              </v:shape>
              <v:shape style="position:absolute;left:8565;top:1741;width:906;height:1046" coordorigin="8565,1741" coordsize="906,1046" path="m9170,1768l9019,1768,9076,1768,9170,1768,9170,1768xe" filled="true" fillcolor="#231f20" stroked="false">
                <v:path arrowok="t"/>
                <v:fill type="solid"/>
              </v:shape>
              <v:shape style="position:absolute;left:8865;top:1768;width:306;height:127" type="#_x0000_t75" stroked="false">
                <v:imagedata r:id="rId52" o:title=""/>
              </v:shape>
            </v:group>
            <v:group style="position:absolute;left:8590;top:1906;width:857;height:857" coordorigin="8590,1906" coordsize="857,857">
              <v:shape style="position:absolute;left:8590;top:1906;width:857;height:857" coordorigin="8590,1906" coordsize="857,857" path="m8987,1906l8896,1923,8817,1954,8750,1998,8696,2049,8652,2109,8616,2182,8593,2268,8590,2367,8606,2455,8636,2532,8678,2598,8731,2655,8794,2702,8870,2738,8957,2760,9051,2763,9139,2748,9158,2740,9019,2740,8928,2730,8849,2703,8782,2663,8726,2614,8679,2555,8642,2485,8618,2402,8614,2307,8626,2228,8651,2160,8685,2101,8726,2051,8774,2009,8833,1973,8902,1946,8978,1932,9171,1932,9146,1922,9071,1907,8987,1906xe" filled="true" fillcolor="#ffffff" stroked="false">
                <v:path arrowok="t"/>
                <v:fill type="solid"/>
              </v:shape>
              <v:shape style="position:absolute;left:8590;top:1906;width:857;height:857" coordorigin="8590,1906" coordsize="857,857" path="m9171,1932l8978,1932,9075,1933,9160,1955,9231,1990,9291,2035,9340,2088,9382,2154,9411,2231,9424,2316,9419,2411,9394,2491,9356,2559,9309,2616,9252,2666,9182,2705,9103,2731,9019,2740,9158,2740,9216,2717,9282,2673,9337,2620,9384,2558,9421,2486,9443,2402,9447,2302,9442,2257,9417,2175,9366,2081,9324,2030,9273,1985,9214,1949,9171,1932xe" filled="true" fillcolor="#ffffff" stroked="false">
                <v:path arrowok="t"/>
                <v:fill type="solid"/>
              </v:shape>
            </v:group>
            <v:group style="position:absolute;left:8614;top:1932;width:811;height:809" coordorigin="8614,1932" coordsize="811,809">
              <v:shape style="position:absolute;left:8614;top:1932;width:811;height:809" coordorigin="8614,1932" coordsize="811,809" path="m8978,1932l8902,1946,8833,1973,8774,2009,8726,2051,8685,2101,8651,2160,8626,2228,8614,2307,8618,2402,8642,2485,8679,2555,8726,2614,8783,2663,8849,2703,8928,2730,9019,2740,9103,2731,9145,2717,9024,2717,8942,2710,8870,2687,8808,2653,8756,2611,8712,2562,8675,2504,8649,2436,8637,2360,8640,2276,8658,2201,8688,2136,8729,2080,8778,2034,8832,1998,8899,1970,8978,1955,9160,1955,9075,1933,8978,1932xe" filled="true" fillcolor="#231f20" stroked="false">
                <v:path arrowok="t"/>
                <v:fill type="solid"/>
              </v:shape>
              <v:shape style="position:absolute;left:8614;top:1932;width:811;height:809" coordorigin="8614,1932" coordsize="811,809" path="m9160,1955l9063,1955,9138,1970,9203,1998,9257,2036,9302,2079,9340,2130,9373,2195,9395,2270,9401,2351,9391,2425,9368,2494,9333,2556,9287,2609,9232,2654,9169,2688,9099,2709,9024,2717,9145,2717,9252,2666,9309,2616,9356,2559,9394,2491,9419,2411,9424,2316,9411,2231,9382,2154,9340,2088,9291,2035,9231,1990,9160,1955xe" filled="true" fillcolor="#231f20" stroked="false">
                <v:path arrowok="t"/>
                <v:fill type="solid"/>
              </v:shape>
            </v:group>
            <v:group style="position:absolute;left:8637;top:1955;width:765;height:763" coordorigin="8637,1955" coordsize="765,763">
              <v:shape style="position:absolute;left:8637;top:1955;width:765;height:763" coordorigin="8637,1955" coordsize="765,763" path="m9063,1955l8978,1955,8899,1970,8832,1998,8778,2034,8729,2080,8688,2136,8658,2201,8640,2276,8637,2360,8649,2436,8675,2504,8712,2562,8756,2611,8808,2653,8870,2687,8942,2710,9024,2717,9099,2709,9169,2688,9232,2654,9287,2609,9333,2556,9368,2494,9391,2425,9401,2351,9395,2270,9373,2195,9340,2130,9302,2079,9257,2036,9203,1998,9138,1970,9063,1955xe" filled="true" fillcolor="#ffffff" stroked="false">
                <v:path arrowok="t"/>
                <v:fill type="solid"/>
              </v:shape>
            </v:group>
            <v:group style="position:absolute;left:9100;top:1819;width:56;height:39" coordorigin="9100,1819" coordsize="56,39">
              <v:shape style="position:absolute;left:9100;top:1819;width:56;height:39" coordorigin="9100,1819" coordsize="56,39" path="m9134,1819l9120,1821,9116,1831,9109,1841,9102,1850,9100,1858,9113,1849,9142,1832,9155,1823,9143,1823,9134,1819xe" filled="true" fillcolor="#ffffff" stroked="false">
                <v:path arrowok="t"/>
                <v:fill type="solid"/>
              </v:shape>
            </v:group>
            <v:group style="position:absolute;left:8885;top:1823;width:56;height:33" coordorigin="8885,1823" coordsize="56,33">
              <v:shape style="position:absolute;left:8885;top:1823;width:56;height:33" coordorigin="8885,1823" coordsize="56,33" path="m8892,1823l8885,1828,8900,1834,8914,1843,8928,1851,8941,1856,8932,1847,8923,1838,8918,1827,8908,1827,8892,1823xe" filled="true" fillcolor="#ffffff" stroked="false">
                <v:path arrowok="t"/>
                <v:fill type="solid"/>
              </v:shape>
              <v:shape style="position:absolute;left:8885;top:1823;width:56;height:33" coordorigin="8885,1823" coordsize="56,33" path="m8918,1826l8908,1827,8918,1827,8918,1826xe" filled="true" fillcolor="#ffffff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492.437988pt;margin-top:95.468567pt;width:40.75pt;height:46.8pt;mso-position-horizontal-relative:page;mso-position-vertical-relative:paragraph;z-index:1960;mso-wrap-distance-left:0;mso-wrap-distance-right:0" coordorigin="9849,1909" coordsize="815,936">
            <v:group style="position:absolute;left:9854;top:1914;width:805;height:926" coordorigin="9854,1914" coordsize="805,926">
              <v:shape style="position:absolute;left:9854;top:1914;width:805;height:926" coordorigin="9854,1914" coordsize="805,926" path="m10165,2081l10089,2089,10016,2113,9955,2153,9907,2206,9873,2269,9855,2341,9854,2418,9867,2487,9892,2554,9927,2616,9971,2673,10023,2724,10082,2767,10145,2801,10213,2825,10284,2838,10355,2840,10420,2832,10317,2832,10279,2827,10154,2794,10085,2758,10023,2711,9970,2655,9926,2592,9892,2526,9871,2457,9864,2387,9872,2306,9898,2235,9944,2176,10011,2128,10110,2096,10161,2092,10253,2092,10253,2087,10241,2087,10203,2082,10165,2081xe" filled="true" fillcolor="#231f20" stroked="false">
                <v:path arrowok="t"/>
                <v:fill type="solid"/>
              </v:shape>
              <v:shape style="position:absolute;left:9854;top:1914;width:805;height:926" coordorigin="9854,1914" coordsize="805,926" path="m10501,2212l10468,2212,10481,2214,10487,2219,10547,2280,10595,2348,10629,2423,10647,2507,10644,2585,10622,2662,10579,2731,10514,2785,10425,2820,10317,2832,10420,2832,10488,2810,10550,2773,10601,2723,10635,2665,10654,2600,10658,2529,10649,2457,10628,2391,10596,2330,10556,2273,10509,2220,10503,2214,10501,2212xe" filled="true" fillcolor="#231f20" stroked="false">
                <v:path arrowok="t"/>
                <v:fill type="solid"/>
              </v:shape>
              <v:shape style="position:absolute;left:9854;top:1914;width:805;height:926" coordorigin="9854,1914" coordsize="805,926" path="m10253,2092l10161,2092,10214,2095,10232,2097,10251,2148,10257,2177,10269,2201,10288,2219,10315,2232,10325,2235,10343,2244,10352,2247,10361,2250,10371,2251,10378,2248,10399,2240,10404,2238,10352,2238,10346,2235,10284,2203,10280,2195,10281,2190,10283,2179,10271,2179,10259,2136,10253,2092xe" filled="true" fillcolor="#231f20" stroked="false">
                <v:path arrowok="t"/>
                <v:fill type="solid"/>
              </v:shape>
              <v:shape style="position:absolute;left:9854;top:1914;width:805;height:926" coordorigin="9854,1914" coordsize="805,926" path="m10315,2126l10295,2126,10418,2189,10391,2212,10379,2223,10367,2233,10362,2237,10352,2238,10404,2238,10407,2237,10382,2237,10378,2230,10393,2218,10409,2205,10424,2194,10441,2185,10458,2180,10419,2180,10334,2137,10315,2126xe" filled="true" fillcolor="#231f20" stroked="false">
                <v:path arrowok="t"/>
                <v:fill type="solid"/>
              </v:shape>
              <v:shape style="position:absolute;left:9854;top:1914;width:805;height:926" coordorigin="9854,1914" coordsize="805,926" path="m10591,2160l10554,2160,10556,2164,10382,2237,10407,2237,10439,2223,10460,2215,10468,2212,10501,2212,10497,2210,10488,2202,10537,2182,10559,2172,10582,2163,10591,2160xe" filled="true" fillcolor="#231f20" stroked="false">
                <v:path arrowok="t"/>
                <v:fill type="solid"/>
              </v:shape>
              <v:shape style="position:absolute;left:9854;top:1914;width:805;height:926" coordorigin="9854,1914" coordsize="805,926" path="m10351,2047l10336,2047,10445,2104,10419,2180,10458,2180,10466,2178,10429,2178,10440,2144,10485,2098,10492,2097,10456,2097,10441,2095,10426,2089,10406,2078,10365,2055,10351,2047xe" filled="true" fillcolor="#231f20" stroked="false">
                <v:path arrowok="t"/>
                <v:fill type="solid"/>
              </v:shape>
              <v:shape style="position:absolute;left:9854;top:1914;width:805;height:926" coordorigin="9854,1914" coordsize="805,926" path="m10264,2004l10253,2004,10268,2047,10280,2090,10283,2133,10271,2179,10283,2179,10284,2175,10287,2160,10295,2126,10315,2126,10307,2122,10304,2120,10301,2110,10303,2107,10306,2100,10293,2100,10264,2004xe" filled="true" fillcolor="#231f20" stroked="false">
                <v:path arrowok="t"/>
                <v:fill type="solid"/>
              </v:shape>
              <v:shape style="position:absolute;left:9854;top:1914;width:805;height:926" coordorigin="9854,1914" coordsize="805,926" path="m10580,2085l10561,2085,10570,2088,10576,2104,10580,2117,10589,2145,10429,2178,10466,2178,10469,2177,10497,2171,10554,2160,10591,2160,10598,2158,10600,2150,10595,2135,10585,2100,10580,2085xe" filled="true" fillcolor="#231f20" stroked="false">
                <v:path arrowok="t"/>
                <v:fill type="solid"/>
              </v:shape>
              <v:shape style="position:absolute;left:9854;top:1914;width:805;height:926" coordorigin="9854,1914" coordsize="805,926" path="m10304,1945l10294,1945,10298,1961,10303,1977,10308,1992,10314,2006,10322,2032,10319,2055,10309,2078,10293,2100,10306,2100,10310,2092,10319,2077,10336,2047,10351,2047,10345,2043,10317,1987,10304,1945xe" filled="true" fillcolor="#231f20" stroked="false">
                <v:path arrowok="t"/>
                <v:fill type="solid"/>
              </v:shape>
              <v:shape style="position:absolute;left:9854;top:1914;width:805;height:926" coordorigin="9854,1914" coordsize="805,926" path="m10435,1924l10392,1924,10404,1924,10416,1927,10427,1932,10454,1946,10539,1990,10567,2071,10505,2088,10486,2093,10471,2096,10456,2097,10492,2097,10509,2094,10532,2090,10561,2085,10580,2085,10564,2031,10554,1996,10552,1991,10548,1985,10544,1982,10435,1924xe" filled="true" fillcolor="#231f20" stroked="false">
                <v:path arrowok="t"/>
                <v:fill type="solid"/>
              </v:shape>
              <v:shape style="position:absolute;left:9854;top:1914;width:805;height:926" coordorigin="9854,1914" coordsize="805,926" path="m10393,1914l10379,1917,10344,1925,10241,1949,10241,2087,10253,2087,10252,2048,10253,2004,10264,2004,10249,1955,10294,1945,10304,1945,10303,1943,10361,1931,10380,1926,10392,1924,10435,1924,10434,1924,10420,1918,10407,1915,10393,1914xe" filled="true" fillcolor="#231f20" stroked="false">
                <v:path arrowok="t"/>
                <v:fill type="solid"/>
              </v:shape>
              <v:shape style="position:absolute;left:10245;top:1920;width:349;height:323" type="#_x0000_t75" stroked="false">
                <v:imagedata r:id="rId53" o:title=""/>
              </v:shape>
            </v:group>
            <v:group style="position:absolute;left:9864;top:2092;width:783;height:740" coordorigin="9864,2092" coordsize="783,740">
              <v:shape style="position:absolute;left:9864;top:2092;width:783;height:740" coordorigin="9864,2092" coordsize="783,740" path="m10317,2832l10301,2830,10279,2827,10255,2823,10154,2794,10085,2758,10023,2711,9970,2655,9926,2592,9892,2526,9871,2457,9864,2387,9872,2306,9898,2235,9944,2176,10011,2128,10110,2096,10161,2092,10214,2095,10251,2148,10257,2177,10269,2201,10288,2219,10315,2232,10324,2235,10334,2240,10343,2244,10352,2247,10361,2250,10371,2251,10378,2248,10399,2240,10419,2231,10439,2223,10460,2215,10468,2212,10481,2214,10547,2280,10595,2348,10629,2423,10647,2507,10644,2585,10622,2662,10579,2731,10514,2785,10425,2820,10374,2828,10317,2832xe" filled="false" stroked="true" strokeweight=".455pt" strokecolor="#231f20">
                <v:path arrowok="t"/>
              </v:shape>
            </v:group>
            <v:group style="position:absolute;left:9854;top:1914;width:805;height:926" coordorigin="9854,1914" coordsize="805,926">
              <v:shape style="position:absolute;left:9854;top:1914;width:805;height:926" coordorigin="9854,1914" coordsize="805,926" path="m10488,2202l10513,2192,10537,2182,10559,2172,10582,2163,10598,2158,10600,2150,10595,2135,10585,2100,10574,2065,10564,2031,10554,1996,10489,1953,10461,1938,10434,1924,10420,1918,10407,1915,10393,1914,10379,1917,10344,1925,10309,1933,10275,1941,10241,1949,10241,2087,10203,2082,10127,2083,10016,2113,9955,2153,9907,2206,9873,2269,9855,2341,9854,2418,9867,2487,9892,2554,9927,2616,9971,2673,10023,2724,10082,2767,10145,2801,10213,2825,10284,2838,10355,2840,10423,2831,10488,2810,10550,2773,10601,2723,10635,2665,10654,2600,10658,2529,10649,2457,10628,2391,10596,2330,10556,2273,10509,2220,10497,2210,10488,2202xe" filled="false" stroked="true" strokeweight=".455pt" strokecolor="#231f20">
                <v:path arrowok="t"/>
              </v:shape>
            </v:group>
            <v:group style="position:absolute;left:9864;top:2092;width:783;height:740" coordorigin="9864,2092" coordsize="783,740">
              <v:shape style="position:absolute;left:9864;top:2092;width:783;height:740" coordorigin="9864,2092" coordsize="783,740" path="m10161,2092l10060,2108,9944,2176,9898,2235,9872,2306,9864,2387,9871,2457,9892,2526,9926,2592,9970,2655,10023,2711,10085,2758,10154,2794,10229,2818,10317,2832,10374,2828,10425,2820,10471,2806,10514,2785,10567,2742,10268,2742,10193,2725,10122,2694,10060,2649,10008,2592,9970,2525,9948,2436,9950,2391,9992,2296,10098,2238,10172,2231,10314,2231,10288,2219,10269,2201,10257,2177,10251,2149,10250,2142,10249,2136,10214,2095,10161,2092xe" filled="true" fillcolor="#ffffff" stroked="false">
                <v:path arrowok="t"/>
                <v:fill type="solid"/>
              </v:shape>
              <v:shape style="position:absolute;left:9864;top:2092;width:783;height:740" coordorigin="9864,2092" coordsize="783,740" path="m10314,2231l10172,2231,10208,2233,10246,2241,10322,2272,10390,2317,10447,2372,10488,2438,10511,2518,10508,2599,10479,2666,10424,2715,10344,2740,10268,2742,10567,2742,10579,2731,10622,2662,10644,2585,10647,2507,10629,2423,10595,2348,10547,2280,10518,2251,10371,2251,10361,2250,10352,2247,10343,2244,10324,2235,10315,2232,10314,2231xe" filled="true" fillcolor="#ffffff" stroked="false">
                <v:path arrowok="t"/>
                <v:fill type="solid"/>
              </v:shape>
              <v:shape style="position:absolute;left:9864;top:2092;width:783;height:740" coordorigin="9864,2092" coordsize="783,740" path="m10468,2212l10460,2215,10439,2223,10410,2235,10399,2240,10378,2248,10371,2251,10518,2251,10487,2219,10481,2214,10468,2212xe" filled="true" fillcolor="#ffffff" stroked="false">
                <v:path arrowok="t"/>
                <v:fill type="solid"/>
              </v:shape>
            </v:group>
            <v:group style="position:absolute;left:9948;top:2231;width:563;height:511" coordorigin="9948,2231" coordsize="563,511">
              <v:shape style="position:absolute;left:9948;top:2231;width:563;height:511" coordorigin="9948,2231" coordsize="563,511" path="m10172,2231l10246,2241,10322,2272,10390,2317,10447,2372,10488,2438,10511,2518,10508,2599,10479,2666,10424,2715,10344,2740,10268,2742,10193,2725,10122,2694,10060,2649,10008,2592,9970,2525,9948,2436,9950,2391,9992,2296,10098,2238,10172,2231xe" filled="false" stroked="true" strokeweight=".455pt" strokecolor="#231f20">
                <v:path arrowok="t"/>
              </v:shape>
            </v:group>
            <v:group style="position:absolute;left:9864;top:2092;width:783;height:740" coordorigin="9864,2092" coordsize="783,740">
              <v:shape style="position:absolute;left:9864;top:2092;width:783;height:740" coordorigin="9864,2092" coordsize="783,740" path="m10317,2832l10425,2820,10514,2785,10579,2731,10622,2662,10644,2585,10647,2507,10629,2423,10595,2348,10547,2280,10487,2219,10468,2212,10460,2215,10439,2223,10419,2231,10399,2240,10378,2248,10371,2251,10361,2250,10352,2247,10343,2244,10334,2240,10324,2235,10315,2232,10257,2177,10250,2142,10249,2136,10161,2092,10110,2096,10011,2128,9944,2176,9898,2235,9872,2306,9864,2387,9871,2457,9892,2526,9926,2592,9970,2655,10023,2711,10085,2758,10154,2794,10229,2818,10301,2830,10317,2832xe" filled="false" stroked="true" strokeweight=".455pt" strokecolor="#231f20">
                <v:path arrowok="t"/>
              </v:shape>
              <v:shape style="position:absolute;left:10245;top:1920;width:349;height:323" type="#_x0000_t75" stroked="false">
                <v:imagedata r:id="rId54" o:title=""/>
              </v:shape>
            </v:group>
            <v:group style="position:absolute;left:9948;top:2231;width:563;height:511" coordorigin="9948,2231" coordsize="563,511">
              <v:shape style="position:absolute;left:9948;top:2231;width:563;height:511" coordorigin="9948,2231" coordsize="563,511" path="m10172,2231l10098,2238,10037,2260,9962,2346,9948,2436,9955,2481,10008,2592,10060,2649,10122,2694,10193,2725,10268,2742,10344,2740,10363,2734,10293,2734,10226,2725,10163,2704,10107,2670,10055,2626,10014,2579,9983,2526,9965,2467,9960,2404,9964,2371,9975,2340,9993,2312,10018,2285,10031,2285,10034,2277,10088,2248,10155,2237,10227,2237,10208,2233,10172,2231xe" filled="true" fillcolor="#231f20" stroked="false">
                <v:path arrowok="t"/>
                <v:fill type="solid"/>
              </v:shape>
              <v:shape style="position:absolute;left:9948;top:2231;width:563;height:511" coordorigin="9948,2231" coordsize="563,511" path="m10492,2636l10483,2636,10478,2644,10476,2649,10473,2652,10437,2692,10394,2717,10346,2731,10293,2734,10363,2734,10424,2715,10479,2666,10492,2636xe" filled="true" fillcolor="#231f20" stroked="false">
                <v:path arrowok="t"/>
                <v:fill type="solid"/>
              </v:shape>
              <v:shape style="position:absolute;left:9948;top:2231;width:563;height:511" coordorigin="9948,2231" coordsize="563,511" path="m10031,2285l10018,2285,10025,2376,10051,2455,10096,2524,10160,2583,10235,2629,10313,2654,10395,2657,10426,2650,10382,2650,10352,2649,10255,2625,10169,2577,10112,2527,10068,2468,10040,2401,10029,2325,10029,2317,10029,2311,10029,2304,10029,2289,10031,2285xe" filled="true" fillcolor="#231f20" stroked="false">
                <v:path arrowok="t"/>
                <v:fill type="solid"/>
              </v:shape>
              <v:shape style="position:absolute;left:9948;top:2231;width:563;height:511" coordorigin="9948,2231" coordsize="563,511" path="m10227,2237l10155,2237,10189,2239,10258,2255,10320,2282,10377,2319,10427,2367,10465,2415,10503,2525,10503,2527,10501,2588,10442,2640,10382,2650,10426,2650,10483,2636,10492,2636,10508,2599,10511,2518,10488,2438,10447,2372,10390,2317,10322,2272,10246,2241,10227,2237xe" filled="true" fillcolor="#231f20" stroked="false">
                <v:path arrowok="t"/>
                <v:fill type="solid"/>
              </v:shape>
            </v:group>
            <v:group style="position:absolute;left:9960;top:2285;width:524;height:450" coordorigin="9960,2285" coordsize="524,450">
              <v:shape style="position:absolute;left:9960;top:2285;width:524;height:450" coordorigin="9960,2285" coordsize="524,450" path="m10018,2285l10025,2376,10051,2455,10096,2524,10160,2583,10235,2629,10313,2654,10395,2657,10483,2636,10478,2644,10437,2692,10346,2731,10293,2734,10226,2725,10163,2704,10107,2670,10055,2626,10014,2579,9983,2526,9965,2467,9960,2404,9964,2371,9975,2340,9993,2312,10018,2285xe" filled="false" stroked="true" strokeweight=".455pt" strokecolor="#231f20">
                <v:path arrowok="t"/>
              </v:shape>
            </v:group>
            <v:group style="position:absolute;left:10029;top:2237;width:475;height:413" coordorigin="10029,2237" coordsize="475,413">
              <v:shape style="position:absolute;left:10029;top:2237;width:475;height:413" coordorigin="10029,2237" coordsize="475,413" path="m10029,2325l10029,2318,10029,2311,10029,2304,10088,2248,10155,2237,10189,2239,10258,2255,10320,2282,10377,2319,10427,2367,10465,2415,10503,2525,10501,2588,10442,2640,10382,2650,10352,2649,10255,2625,10169,2577,10112,2527,10068,2468,10040,2401,10029,2325xe" filled="false" stroked="true" strokeweight=".455pt" strokecolor="#231f20">
                <v:path arrowok="t"/>
              </v:shape>
            </v:group>
            <v:group style="position:absolute;left:9948;top:2231;width:563;height:511" coordorigin="9948,2231" coordsize="563,511">
              <v:shape style="position:absolute;left:9948;top:2231;width:563;height:511" coordorigin="9948,2231" coordsize="563,511" path="m10172,2231l10098,2238,10037,2260,9962,2346,9948,2436,9955,2481,10008,2592,10060,2649,10122,2694,10193,2725,10268,2742,10344,2740,10424,2715,10479,2666,10508,2599,10511,2518,10488,2438,10447,2372,10390,2317,10322,2272,10246,2241,10172,2231xe" filled="false" stroked="true" strokeweight=".455pt" strokecolor="#231f20">
                <v:path arrowok="t"/>
              </v:shape>
            </v:group>
            <v:group style="position:absolute;left:9960;top:2285;width:524;height:450" coordorigin="9960,2285" coordsize="524,450">
              <v:shape style="position:absolute;left:9960;top:2285;width:524;height:450" coordorigin="9960,2285" coordsize="524,450" path="m10018,2285l9993,2312,9975,2340,9964,2371,9960,2404,9965,2467,9983,2526,10014,2579,10055,2626,10107,2670,10163,2704,10226,2725,10293,2734,10346,2731,10394,2717,10437,2692,10469,2657,10395,2657,10313,2654,10235,2629,10160,2583,10096,2524,10051,2455,10025,2376,10018,2285xe" filled="true" fillcolor="#ffffff" stroked="false">
                <v:path arrowok="t"/>
                <v:fill type="solid"/>
              </v:shape>
              <v:shape style="position:absolute;left:9960;top:2285;width:524;height:450" coordorigin="9960,2285" coordsize="524,450" path="m10483,2636l10395,2657,10469,2657,10473,2652,10476,2649,10478,2644,10483,2636xe" filled="true" fillcolor="#ffffff" stroked="false">
                <v:path arrowok="t"/>
                <v:fill type="solid"/>
              </v:shape>
            </v:group>
            <v:group style="position:absolute;left:9960;top:2285;width:524;height:450" coordorigin="9960,2285" coordsize="524,450">
              <v:shape style="position:absolute;left:9960;top:2285;width:524;height:450" coordorigin="9960,2285" coordsize="524,450" path="m10018,2285l9993,2312,9975,2340,9964,2371,9960,2404,9965,2467,9983,2526,10014,2579,10055,2626,10107,2670,10163,2704,10226,2725,10293,2734,10346,2731,10437,2692,10478,2644,10483,2636,10395,2657,10313,2654,10235,2629,10160,2583,10096,2524,10051,2455,10025,2376,10018,2285xe" filled="false" stroked="true" strokeweight=".455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1"/>
        <w:rPr>
          <w:rFonts w:ascii="Arial" w:hAnsi="Arial" w:cs="Arial" w:eastAsia="Arial" w:hint="default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4"/>
          <w:szCs w:val="24"/>
        </w:rPr>
      </w:pPr>
    </w:p>
    <w:p>
      <w:pPr>
        <w:pStyle w:val="BodyText"/>
        <w:spacing w:line="240" w:lineRule="auto" w:before="64"/>
        <w:ind w:left="110" w:right="1413"/>
        <w:jc w:val="left"/>
      </w:pPr>
      <w:r>
        <w:rPr>
          <w:color w:val="231F20"/>
        </w:rPr>
        <w:t>Quantos anéis Beatriz tem, no total, para</w:t>
      </w:r>
      <w:r>
        <w:rPr>
          <w:color w:val="231F20"/>
          <w:spacing w:val="-1"/>
        </w:rPr>
        <w:t> </w:t>
      </w:r>
      <w:r>
        <w:rPr>
          <w:color w:val="231F20"/>
        </w:rPr>
        <w:t>vender?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6"/>
          <w:szCs w:val="36"/>
        </w:rPr>
      </w:pPr>
    </w:p>
    <w:p>
      <w:pPr>
        <w:pStyle w:val="ListParagraph"/>
        <w:numPr>
          <w:ilvl w:val="0"/>
          <w:numId w:val="6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14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6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15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16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17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32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1413"/>
        <w:jc w:val="left"/>
      </w:pPr>
      <w:r>
        <w:rPr>
          <w:color w:val="231F20"/>
        </w:rPr>
        <w:t>Observe abaixo alguns soldados enfileirados para um</w:t>
      </w:r>
      <w:r>
        <w:rPr>
          <w:color w:val="231F20"/>
          <w:spacing w:val="-2"/>
        </w:rPr>
        <w:t> </w:t>
      </w:r>
      <w:r>
        <w:rPr>
          <w:color w:val="231F20"/>
        </w:rPr>
        <w:t>desfile.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23"/>
          <w:szCs w:val="23"/>
        </w:rPr>
      </w:pPr>
      <w:r>
        <w:rPr/>
        <w:pict>
          <v:group style="position:absolute;margin-left:87.036919pt;margin-top:14.431329pt;width:420.7pt;height:271.05pt;mso-position-horizontal-relative:page;mso-position-vertical-relative:paragraph;z-index:1984;mso-wrap-distance-left:0;mso-wrap-distance-right:0" coordorigin="1741,289" coordsize="8414,5421">
            <v:shape style="position:absolute;left:1741;top:289;width:1750;height:3540" type="#_x0000_t75" stroked="false">
              <v:imagedata r:id="rId56" o:title=""/>
            </v:shape>
            <v:shape style="position:absolute;left:2021;top:2763;width:108;height:386" type="#_x0000_t75" stroked="false">
              <v:imagedata r:id="rId57" o:title=""/>
            </v:shape>
            <v:shape style="position:absolute;left:2934;top:2642;width:255;height:127" type="#_x0000_t75" stroked="false">
              <v:imagedata r:id="rId58" o:title=""/>
            </v:shape>
            <v:group style="position:absolute;left:2177;top:3700;width:615;height:101" coordorigin="2177,3700" coordsize="615,101">
              <v:shape style="position:absolute;left:2177;top:3700;width:615;height:101" coordorigin="2177,3700" coordsize="615,101" path="m2177,3744l2232,3785,2334,3797,2413,3800,2491,3799,2570,3794,2648,3789,2719,3772,2482,3772,2425,3769,2311,3758,2278,3755,2177,3744xe" filled="true" fillcolor="#ffffff" stroked="false">
                <v:path arrowok="t"/>
                <v:fill type="solid"/>
              </v:shape>
              <v:shape style="position:absolute;left:2177;top:3700;width:615;height:101" coordorigin="2177,3700" coordsize="615,101" path="m2791,3700l2733,3737,2669,3755,2537,3769,2482,3772,2719,3772,2779,3747,2792,3721,2791,3700xe" filled="true" fillcolor="#ffffff" stroked="false">
                <v:path arrowok="t"/>
                <v:fill type="solid"/>
              </v:shape>
              <v:shape style="position:absolute;left:3153;top:2700;width:161;height:277" type="#_x0000_t75" stroked="false">
                <v:imagedata r:id="rId59" o:title=""/>
              </v:shape>
              <v:shape style="position:absolute;left:3005;top:2396;width:168;height:122" type="#_x0000_t75" stroked="false">
                <v:imagedata r:id="rId60" o:title=""/>
              </v:shape>
              <v:shape style="position:absolute;left:2756;top:2677;width:157;height:116" type="#_x0000_t75" stroked="false">
                <v:imagedata r:id="rId61" o:title=""/>
              </v:shape>
              <v:shape style="position:absolute;left:3229;top:1617;width:152;height:191" type="#_x0000_t75" stroked="false">
                <v:imagedata r:id="rId62" o:title=""/>
              </v:shape>
            </v:group>
            <v:group style="position:absolute;left:2818;top:3676;width:421;height:67" coordorigin="2818,3676" coordsize="421,67">
              <v:shape style="position:absolute;left:2818;top:3676;width:421;height:67" coordorigin="2818,3676" coordsize="421,67" path="m2824,3691l2818,3701,2825,3707,2832,3715,2840,3718,2913,3735,2987,3742,3062,3741,3136,3737,3213,3723,3235,3708,2987,3708,2906,3703,2824,3691xe" filled="true" fillcolor="#ffffff" stroked="false">
                <v:path arrowok="t"/>
                <v:fill type="solid"/>
              </v:shape>
              <v:shape style="position:absolute;left:2818;top:3676;width:421;height:67" coordorigin="2818,3676" coordsize="421,67" path="m3230,3676l3149,3694,3068,3704,2987,3708,3235,3708,3239,3703,3238,3690,3230,3676xe" filled="true" fillcolor="#ffffff" stroked="false">
                <v:path arrowok="t"/>
                <v:fill type="solid"/>
              </v:shape>
            </v:group>
            <v:group style="position:absolute;left:2053;top:2622;width:125;height:110" coordorigin="2053,2622" coordsize="125,110">
              <v:shape style="position:absolute;left:2053;top:2622;width:125;height:110" coordorigin="2053,2622" coordsize="125,110" path="m2060,2622l2059,2642,2057,2661,2055,2680,2053,2698,2053,2711,2057,2721,2065,2728,2076,2731,2097,2732,2119,2731,2161,2730,2162,2730,2163,2727,2167,2701,2177,2630,2060,2622xe" filled="true" fillcolor="#ffffff" stroked="false">
                <v:path arrowok="t"/>
                <v:fill type="solid"/>
              </v:shape>
            </v:group>
            <v:group style="position:absolute;left:2699;top:3393;width:334;height:64" coordorigin="2699,3393" coordsize="334,64">
              <v:shape style="position:absolute;left:2699;top:3393;width:334;height:64" coordorigin="2699,3393" coordsize="334,64" path="m2712,3399l2710,3405,2699,3419,2702,3427,2761,3456,2774,3457,2787,3456,2882,3447,2977,3435,3022,3416,2794,3416,2712,3399xe" filled="true" fillcolor="#ffffff" stroked="false">
                <v:path arrowok="t"/>
                <v:fill type="solid"/>
              </v:shape>
              <v:shape style="position:absolute;left:2699;top:3393;width:334;height:64" coordorigin="2699,3393" coordsize="334,64" path="m3033,3393l2875,3415,2794,3416,3022,3416,3025,3414,3033,3393xe" filled="true" fillcolor="#ffffff" stroked="false">
                <v:path arrowok="t"/>
                <v:fill type="solid"/>
              </v:shape>
            </v:group>
            <v:group style="position:absolute;left:2801;top:1996;width:153;height:227" coordorigin="2801,1996" coordsize="153,227">
              <v:shape style="position:absolute;left:2801;top:1996;width:153;height:227" coordorigin="2801,1996" coordsize="153,227" path="m2812,2109l2801,2140,2809,2168,2823,2195,2832,2223,2873,2171,2899,2126,2850,2126,2834,2123,2812,2109xe" filled="true" fillcolor="#ffffff" stroked="false">
                <v:path arrowok="t"/>
                <v:fill type="solid"/>
              </v:shape>
              <v:shape style="position:absolute;left:2801;top:1996;width:153;height:227" coordorigin="2801,1996" coordsize="153,227" path="m2954,1996l2898,2047,2895,2060,2890,2073,2884,2085,2877,2097,2864,2118,2850,2126,2899,2126,2906,2116,2933,2058,2954,1996xe" filled="true" fillcolor="#ffffff" stroked="false">
                <v:path arrowok="t"/>
                <v:fill type="solid"/>
              </v:shape>
            </v:group>
            <v:group style="position:absolute;left:2359;top:3408;width:317;height:54" coordorigin="2359,3408" coordsize="317,54">
              <v:shape style="position:absolute;left:2359;top:3408;width:317;height:54" coordorigin="2359,3408" coordsize="317,54" path="m2367,3408l2359,3427,2365,3438,2377,3445,2392,3450,2458,3461,2523,3461,2588,3454,2661,3442,2668,3432,2676,3426,2646,3425,2520,3425,2443,3422,2367,3408xe" filled="true" fillcolor="#ffffff" stroked="false">
                <v:path arrowok="t"/>
                <v:fill type="solid"/>
              </v:shape>
              <v:shape style="position:absolute;left:2359;top:3408;width:317;height:54" coordorigin="2359,3408" coordsize="317,54" path="m2598,3423l2520,3425,2646,3425,2598,3423xe" filled="true" fillcolor="#ffffff" stroked="false">
                <v:path arrowok="t"/>
                <v:fill type="solid"/>
              </v:shape>
            </v:group>
            <v:group style="position:absolute;left:2588;top:2034;width:176;height:189" coordorigin="2588,2034" coordsize="176,189">
              <v:shape style="position:absolute;left:2588;top:2034;width:176;height:189" coordorigin="2588,2034" coordsize="176,189" path="m2611,2034l2657,2141,2701,2184,2752,2222,2760,2193,2764,2166,2757,2142,2753,2138,2703,2138,2691,2131,2657,2079,2652,2067,2642,2048,2629,2037,2611,2034xe" filled="true" fillcolor="#ffffff" stroked="false">
                <v:path arrowok="t"/>
                <v:fill type="solid"/>
              </v:shape>
              <v:shape style="position:absolute;left:2588;top:2034;width:176;height:189" coordorigin="2588,2034" coordsize="176,189" path="m2734,2120l2716,2134,2703,2138,2753,2138,2734,2120xe" filled="true" fillcolor="#ffffff" stroked="false">
                <v:path arrowok="t"/>
                <v:fill type="solid"/>
              </v:shape>
            </v:group>
            <v:group style="position:absolute;left:2967;top:2315;width:176;height:54" coordorigin="2967,2315" coordsize="176,54">
              <v:shape style="position:absolute;left:2967;top:2315;width:176;height:54" coordorigin="2967,2315" coordsize="176,54" path="m3090,2315l3070,2316,3051,2318,3032,2319,2969,2347,2967,2369,3142,2369,3138,2339,3131,2323,3116,2316,3090,2315xe" filled="true" fillcolor="#d1d3d4" stroked="false">
                <v:path arrowok="t"/>
                <v:fill type="solid"/>
              </v:shape>
              <v:shape style="position:absolute;left:2811;top:1217;width:171;height:121" type="#_x0000_t75" stroked="false">
                <v:imagedata r:id="rId63" o:title=""/>
              </v:shape>
              <v:shape style="position:absolute;left:3196;top:970;width:119;height:131" type="#_x0000_t75" stroked="false">
                <v:imagedata r:id="rId64" o:title=""/>
              </v:shape>
            </v:group>
            <v:group style="position:absolute;left:2655;top:2034;width:118;height:78" coordorigin="2655,2034" coordsize="118,78">
              <v:shape style="position:absolute;left:2655;top:2034;width:118;height:78" coordorigin="2655,2034" coordsize="118,78" path="m2655,2034l2709,2111,2773,2040,2655,2034xe" filled="true" fillcolor="#ffffff" stroked="false">
                <v:path arrowok="t"/>
                <v:fill type="solid"/>
              </v:shape>
            </v:group>
            <v:group style="position:absolute;left:2092;top:2522;width:59;height:77" coordorigin="2092,2522" coordsize="59,77">
              <v:shape style="position:absolute;left:2092;top:2522;width:59;height:77" coordorigin="2092,2522" coordsize="59,77" path="m2102,2522l2099,2536,2097,2547,2093,2570,2093,2582,2092,2593,2126,2598,2144,2593,2151,2572,2148,2533,2102,2522xe" filled="true" fillcolor="#ffffff" stroked="false">
                <v:path arrowok="t"/>
                <v:fill type="solid"/>
              </v:shape>
            </v:group>
            <v:group style="position:absolute;left:2803;top:2015;width:91;height:93" coordorigin="2803,2015" coordsize="91,93">
              <v:shape style="position:absolute;left:2803;top:2015;width:91;height:93" coordorigin="2803,2015" coordsize="91,93" path="m2893,2015l2803,2033,2853,2108,2893,2015xe" filled="true" fillcolor="#ffffff" stroked="false">
                <v:path arrowok="t"/>
                <v:fill type="solid"/>
              </v:shape>
            </v:group>
            <v:group style="position:absolute;left:2127;top:1630;width:57;height:43" coordorigin="2127,1630" coordsize="57,43">
              <v:shape style="position:absolute;left:2127;top:1630;width:57;height:43" coordorigin="2127,1630" coordsize="57,43" path="m2147,1630l2127,1669,2184,1672,2147,1630xe" filled="true" fillcolor="#ffffff" stroked="false">
                <v:path arrowok="t"/>
                <v:fill type="solid"/>
              </v:shape>
            </v:group>
            <v:group style="position:absolute;left:2557;top:1773;width:435;height:137" coordorigin="2557,1773" coordsize="435,137">
              <v:shape style="position:absolute;left:2557;top:1773;width:435;height:137" coordorigin="2557,1773" coordsize="435,137" path="m2695,1857l2618,1857,2631,1860,2644,1865,2694,1887,2745,1903,2798,1909,2853,1903,2882,1896,2911,1886,2933,1877,2790,1877,2715,1865,2695,1857xe" filled="true" fillcolor="#231f20" stroked="false">
                <v:path arrowok="t"/>
                <v:fill type="solid"/>
              </v:shape>
              <v:shape style="position:absolute;left:2557;top:1773;width:435;height:137" coordorigin="2557,1773" coordsize="435,137" path="m2986,1817l2929,1851,2862,1872,2790,1877,2933,1877,2988,1847,2991,1834,2986,1817xe" filled="true" fillcolor="#231f20" stroked="false">
                <v:path arrowok="t"/>
                <v:fill type="solid"/>
              </v:shape>
              <v:shape style="position:absolute;left:2557;top:1773;width:435;height:137" coordorigin="2557,1773" coordsize="435,137" path="m2657,1773l2557,1865,2571,1865,2583,1869,2591,1864,2605,1858,2618,1857,2695,1857,2641,1834,2657,1806,2664,1791,2663,1781,2657,1773xe" filled="true" fillcolor="#231f20" stroked="false">
                <v:path arrowok="t"/>
                <v:fill type="solid"/>
              </v:shape>
              <v:shape style="position:absolute;left:2839;top:1586;width:118;height:110" type="#_x0000_t75" stroked="false">
                <v:imagedata r:id="rId65" o:title=""/>
              </v:shape>
            </v:group>
            <v:group style="position:absolute;left:3003;top:1501;width:75;height:79" coordorigin="3003,1501" coordsize="75,79">
              <v:shape style="position:absolute;left:3003;top:1501;width:75;height:79" coordorigin="3003,1501" coordsize="75,79" path="m3061,1501l3046,1501,3036,1505,3027,1514,3016,1524,3003,1535,3015,1551,3026,1565,3036,1576,3045,1580,3059,1576,3069,1566,3075,1552,3077,1535,3076,1520,3071,1508,3061,1501xe" filled="true" fillcolor="#231f20" stroked="false">
                <v:path arrowok="t"/>
                <v:fill type="solid"/>
              </v:shape>
            </v:group>
            <v:group style="position:absolute;left:2568;top:1528;width:72;height:82" coordorigin="2568,1528" coordsize="72,82">
              <v:shape style="position:absolute;left:2568;top:1528;width:72;height:82" coordorigin="2568,1528" coordsize="72,82" path="m2597,1528l2582,1531,2572,1541,2568,1555,2569,1570,2574,1580,2582,1590,2591,1600,2599,1610,2640,1568,2627,1555,2617,1542,2607,1532,2597,1528xe" filled="true" fillcolor="#231f20" stroked="false">
                <v:path arrowok="t"/>
                <v:fill type="solid"/>
              </v:shape>
              <v:shape style="position:absolute;left:2371;top:2291;width:264;height:292" type="#_x0000_t75" stroked="false">
                <v:imagedata r:id="rId66" o:title=""/>
              </v:shape>
              <v:shape style="position:absolute;left:2961;top:769;width:1750;height:3540" type="#_x0000_t75" stroked="false">
                <v:imagedata r:id="rId67" o:title=""/>
              </v:shape>
              <v:shape style="position:absolute;left:3241;top:3243;width:108;height:386" type="#_x0000_t75" stroked="false">
                <v:imagedata r:id="rId68" o:title=""/>
              </v:shape>
              <v:shape style="position:absolute;left:4154;top:3122;width:255;height:127" type="#_x0000_t75" stroked="false">
                <v:imagedata r:id="rId58" o:title=""/>
              </v:shape>
            </v:group>
            <v:group style="position:absolute;left:3397;top:4180;width:615;height:101" coordorigin="3397,4180" coordsize="615,101">
              <v:shape style="position:absolute;left:3397;top:4180;width:615;height:101" coordorigin="3397,4180" coordsize="615,101" path="m3397,4224l3452,4265,3554,4277,3633,4280,3711,4279,3790,4274,3868,4269,3939,4252,3702,4252,3645,4249,3531,4238,3498,4235,3397,4224xe" filled="true" fillcolor="#ffffff" stroked="false">
                <v:path arrowok="t"/>
                <v:fill type="solid"/>
              </v:shape>
              <v:shape style="position:absolute;left:3397;top:4180;width:615;height:101" coordorigin="3397,4180" coordsize="615,101" path="m4011,4180l3953,4217,3889,4235,3757,4249,3702,4252,3939,4252,3999,4227,4012,4201,4011,4180xe" filled="true" fillcolor="#ffffff" stroked="false">
                <v:path arrowok="t"/>
                <v:fill type="solid"/>
              </v:shape>
              <v:shape style="position:absolute;left:4373;top:3180;width:161;height:277" type="#_x0000_t75" stroked="false">
                <v:imagedata r:id="rId59" o:title=""/>
              </v:shape>
              <v:shape style="position:absolute;left:4225;top:2876;width:168;height:122" type="#_x0000_t75" stroked="false">
                <v:imagedata r:id="rId69" o:title=""/>
              </v:shape>
              <v:shape style="position:absolute;left:3976;top:3157;width:157;height:116" type="#_x0000_t75" stroked="false">
                <v:imagedata r:id="rId61" o:title=""/>
              </v:shape>
              <v:shape style="position:absolute;left:4449;top:2097;width:152;height:191" type="#_x0000_t75" stroked="false">
                <v:imagedata r:id="rId70" o:title=""/>
              </v:shape>
            </v:group>
            <v:group style="position:absolute;left:4038;top:4156;width:421;height:67" coordorigin="4038,4156" coordsize="421,67">
              <v:shape style="position:absolute;left:4038;top:4156;width:421;height:67" coordorigin="4038,4156" coordsize="421,67" path="m4044,4171l4038,4181,4045,4187,4052,4195,4060,4198,4133,4215,4207,4222,4282,4221,4356,4217,4433,4203,4455,4188,4207,4188,4126,4183,4044,4171xe" filled="true" fillcolor="#ffffff" stroked="false">
                <v:path arrowok="t"/>
                <v:fill type="solid"/>
              </v:shape>
              <v:shape style="position:absolute;left:4038;top:4156;width:421;height:67" coordorigin="4038,4156" coordsize="421,67" path="m4450,4156l4369,4174,4288,4184,4207,4188,4455,4188,4459,4183,4458,4170,4450,4156xe" filled="true" fillcolor="#ffffff" stroked="false">
                <v:path arrowok="t"/>
                <v:fill type="solid"/>
              </v:shape>
            </v:group>
            <v:group style="position:absolute;left:3273;top:3102;width:124;height:110" coordorigin="3273,3102" coordsize="124,110">
              <v:shape style="position:absolute;left:3273;top:3102;width:124;height:110" coordorigin="3273,3102" coordsize="124,110" path="m3280,3102l3279,3122,3277,3141,3275,3160,3273,3178,3273,3191,3277,3201,3285,3208,3296,3211,3317,3212,3339,3211,3381,3210,3382,3210,3383,3207,3387,3181,3397,3110,3280,3102xe" filled="true" fillcolor="#ffffff" stroked="false">
                <v:path arrowok="t"/>
                <v:fill type="solid"/>
              </v:shape>
            </v:group>
            <v:group style="position:absolute;left:3919;top:3873;width:334;height:64" coordorigin="3919,3873" coordsize="334,64">
              <v:shape style="position:absolute;left:3919;top:3873;width:334;height:64" coordorigin="3919,3873" coordsize="334,64" path="m3932,3879l3930,3885,3919,3899,3923,3907,3981,3936,3994,3937,4007,3936,4102,3927,4197,3915,4242,3896,4014,3896,3932,3879xe" filled="true" fillcolor="#ffffff" stroked="false">
                <v:path arrowok="t"/>
                <v:fill type="solid"/>
              </v:shape>
              <v:shape style="position:absolute;left:3919;top:3873;width:334;height:64" coordorigin="3919,3873" coordsize="334,64" path="m4253,3873l4095,3895,4014,3896,4242,3896,4245,3894,4253,3873xe" filled="true" fillcolor="#ffffff" stroked="false">
                <v:path arrowok="t"/>
                <v:fill type="solid"/>
              </v:shape>
            </v:group>
            <v:group style="position:absolute;left:4021;top:2476;width:153;height:227" coordorigin="4021,2476" coordsize="153,227">
              <v:shape style="position:absolute;left:4021;top:2476;width:153;height:227" coordorigin="4021,2476" coordsize="153,227" path="m4032,2589l4021,2620,4029,2648,4043,2675,4052,2703,4093,2651,4119,2606,4070,2606,4054,2603,4032,2589xe" filled="true" fillcolor="#ffffff" stroked="false">
                <v:path arrowok="t"/>
                <v:fill type="solid"/>
              </v:shape>
              <v:shape style="position:absolute;left:4021;top:2476;width:153;height:227" coordorigin="4021,2476" coordsize="153,227" path="m4174,2476l4118,2527,4115,2540,4110,2553,4104,2565,4097,2577,4084,2598,4070,2606,4119,2606,4126,2596,4153,2538,4174,2476xe" filled="true" fillcolor="#ffffff" stroked="false">
                <v:path arrowok="t"/>
                <v:fill type="solid"/>
              </v:shape>
            </v:group>
            <v:group style="position:absolute;left:3579;top:3888;width:317;height:54" coordorigin="3579,3888" coordsize="317,54">
              <v:shape style="position:absolute;left:3579;top:3888;width:317;height:54" coordorigin="3579,3888" coordsize="317,54" path="m3587,3888l3579,3907,3585,3918,3597,3925,3612,3930,3678,3941,3743,3941,3808,3934,3881,3922,3888,3912,3896,3906,3866,3905,3740,3905,3663,3902,3587,3888xe" filled="true" fillcolor="#ffffff" stroked="false">
                <v:path arrowok="t"/>
                <v:fill type="solid"/>
              </v:shape>
              <v:shape style="position:absolute;left:3579;top:3888;width:317;height:54" coordorigin="3579,3888" coordsize="317,54" path="m3818,3903l3740,3905,3866,3905,3818,3903xe" filled="true" fillcolor="#ffffff" stroked="false">
                <v:path arrowok="t"/>
                <v:fill type="solid"/>
              </v:shape>
            </v:group>
            <v:group style="position:absolute;left:3808;top:2514;width:176;height:189" coordorigin="3808,2514" coordsize="176,189">
              <v:shape style="position:absolute;left:3808;top:2514;width:176;height:189" coordorigin="3808,2514" coordsize="176,189" path="m3831,2514l3877,2621,3921,2664,3972,2702,3980,2673,3984,2646,3977,2622,3973,2618,3923,2618,3911,2611,3877,2559,3872,2547,3862,2528,3849,2517,3831,2514xe" filled="true" fillcolor="#ffffff" stroked="false">
                <v:path arrowok="t"/>
                <v:fill type="solid"/>
              </v:shape>
              <v:shape style="position:absolute;left:3808;top:2514;width:176;height:189" coordorigin="3808,2514" coordsize="176,189" path="m3954,2600l3936,2614,3923,2618,3973,2618,3954,2600xe" filled="true" fillcolor="#ffffff" stroked="false">
                <v:path arrowok="t"/>
                <v:fill type="solid"/>
              </v:shape>
            </v:group>
            <v:group style="position:absolute;left:4187;top:2795;width:176;height:54" coordorigin="4187,2795" coordsize="176,54">
              <v:shape style="position:absolute;left:4187;top:2795;width:176;height:54" coordorigin="4187,2795" coordsize="176,54" path="m4310,2795l4290,2796,4271,2798,4252,2799,4189,2827,4187,2849,4362,2849,4358,2819,4351,2803,4336,2796,4310,2795xe" filled="true" fillcolor="#bcbec0" stroked="false">
                <v:path arrowok="t"/>
                <v:fill type="solid"/>
              </v:shape>
              <v:shape style="position:absolute;left:4031;top:1697;width:171;height:121" type="#_x0000_t75" stroked="false">
                <v:imagedata r:id="rId71" o:title=""/>
              </v:shape>
              <v:shape style="position:absolute;left:4416;top:1450;width:119;height:131" type="#_x0000_t75" stroked="false">
                <v:imagedata r:id="rId72" o:title=""/>
              </v:shape>
            </v:group>
            <v:group style="position:absolute;left:3875;top:2514;width:118;height:78" coordorigin="3875,2514" coordsize="118,78">
              <v:shape style="position:absolute;left:3875;top:2514;width:118;height:78" coordorigin="3875,2514" coordsize="118,78" path="m3875,2514l3929,2591,3993,2520,3875,2514xe" filled="true" fillcolor="#ffffff" stroked="false">
                <v:path arrowok="t"/>
                <v:fill type="solid"/>
              </v:shape>
            </v:group>
            <v:group style="position:absolute;left:3312;top:3002;width:59;height:77" coordorigin="3312,3002" coordsize="59,77">
              <v:shape style="position:absolute;left:3312;top:3002;width:59;height:77" coordorigin="3312,3002" coordsize="59,77" path="m3322,3002l3319,3016,3317,3027,3313,3050,3313,3062,3312,3073,3346,3078,3364,3073,3371,3052,3368,3013,3322,3002xe" filled="true" fillcolor="#ffffff" stroked="false">
                <v:path arrowok="t"/>
                <v:fill type="solid"/>
              </v:shape>
            </v:group>
            <v:group style="position:absolute;left:4023;top:2495;width:91;height:93" coordorigin="4023,2495" coordsize="91,93">
              <v:shape style="position:absolute;left:4023;top:2495;width:91;height:93" coordorigin="4023,2495" coordsize="91,93" path="m4113,2495l4023,2513,4073,2588,4113,2495xe" filled="true" fillcolor="#ffffff" stroked="false">
                <v:path arrowok="t"/>
                <v:fill type="solid"/>
              </v:shape>
            </v:group>
            <v:group style="position:absolute;left:3347;top:2110;width:57;height:43" coordorigin="3347,2110" coordsize="57,43">
              <v:shape style="position:absolute;left:3347;top:2110;width:57;height:43" coordorigin="3347,2110" coordsize="57,43" path="m3367,2110l3347,2149,3404,2152,3367,2110xe" filled="true" fillcolor="#ffffff" stroked="false">
                <v:path arrowok="t"/>
                <v:fill type="solid"/>
              </v:shape>
            </v:group>
            <v:group style="position:absolute;left:3777;top:2253;width:435;height:137" coordorigin="3777,2253" coordsize="435,137">
              <v:shape style="position:absolute;left:3777;top:2253;width:435;height:137" coordorigin="3777,2253" coordsize="435,137" path="m3915,2337l3838,2337,3851,2340,3864,2345,3914,2367,3965,2383,4018,2389,4073,2383,4102,2376,4131,2366,4153,2357,4010,2357,3935,2345,3915,2337xe" filled="true" fillcolor="#231f20" stroked="false">
                <v:path arrowok="t"/>
                <v:fill type="solid"/>
              </v:shape>
              <v:shape style="position:absolute;left:3777;top:2253;width:435;height:137" coordorigin="3777,2253" coordsize="435,137" path="m4206,2297l4149,2331,4082,2352,4010,2357,4153,2357,4208,2327,4211,2314,4206,2297xe" filled="true" fillcolor="#231f20" stroked="false">
                <v:path arrowok="t"/>
                <v:fill type="solid"/>
              </v:shape>
              <v:shape style="position:absolute;left:3777;top:2253;width:435;height:137" coordorigin="3777,2253" coordsize="435,137" path="m3877,2253l3777,2345,3791,2345,3803,2349,3811,2344,3825,2338,3838,2337,3915,2337,3861,2314,3877,2286,3884,2271,3883,2261,3877,2253xe" filled="true" fillcolor="#231f20" stroked="false">
                <v:path arrowok="t"/>
                <v:fill type="solid"/>
              </v:shape>
              <v:shape style="position:absolute;left:4059;top:2066;width:118;height:110" type="#_x0000_t75" stroked="false">
                <v:imagedata r:id="rId73" o:title=""/>
              </v:shape>
            </v:group>
            <v:group style="position:absolute;left:4223;top:1981;width:75;height:79" coordorigin="4223,1981" coordsize="75,79">
              <v:shape style="position:absolute;left:4223;top:1981;width:75;height:79" coordorigin="4223,1981" coordsize="75,79" path="m4281,1981l4266,1981,4256,1985,4247,1994,4236,2004,4223,2015,4235,2031,4246,2045,4256,2056,4265,2060,4279,2056,4289,2046,4295,2032,4297,2015,4296,2000,4291,1988,4281,1981xe" filled="true" fillcolor="#231f20" stroked="false">
                <v:path arrowok="t"/>
                <v:fill type="solid"/>
              </v:shape>
            </v:group>
            <v:group style="position:absolute;left:3788;top:2008;width:72;height:82" coordorigin="3788,2008" coordsize="72,82">
              <v:shape style="position:absolute;left:3788;top:2008;width:72;height:82" coordorigin="3788,2008" coordsize="72,82" path="m3817,2008l3802,2011,3792,2021,3788,2035,3789,2050,3794,2060,3802,2070,3811,2080,3819,2090,3860,2048,3847,2035,3837,2022,3827,2012,3817,2008xe" filled="true" fillcolor="#231f20" stroked="false">
                <v:path arrowok="t"/>
                <v:fill type="solid"/>
              </v:shape>
              <v:shape style="position:absolute;left:3591;top:2771;width:264;height:292" type="#_x0000_t75" stroked="false">
                <v:imagedata r:id="rId74" o:title=""/>
              </v:shape>
              <v:shape style="position:absolute;left:4301;top:1169;width:1750;height:3540" type="#_x0000_t75" stroked="false">
                <v:imagedata r:id="rId75" o:title=""/>
              </v:shape>
              <v:shape style="position:absolute;left:4581;top:3643;width:108;height:386" type="#_x0000_t75" stroked="false">
                <v:imagedata r:id="rId76" o:title=""/>
              </v:shape>
              <v:shape style="position:absolute;left:5494;top:3522;width:255;height:127" type="#_x0000_t75" stroked="false">
                <v:imagedata r:id="rId58" o:title=""/>
              </v:shape>
            </v:group>
            <v:group style="position:absolute;left:4737;top:4580;width:615;height:101" coordorigin="4737,4580" coordsize="615,101">
              <v:shape style="position:absolute;left:4737;top:4580;width:615;height:101" coordorigin="4737,4580" coordsize="615,101" path="m4737,4624l4792,4665,4894,4677,4973,4680,5051,4679,5130,4674,5208,4669,5279,4652,5042,4652,4985,4649,4871,4638,4838,4635,4737,4624xe" filled="true" fillcolor="#ffffff" stroked="false">
                <v:path arrowok="t"/>
                <v:fill type="solid"/>
              </v:shape>
              <v:shape style="position:absolute;left:4737;top:4580;width:615;height:101" coordorigin="4737,4580" coordsize="615,101" path="m5351,4580l5293,4617,5229,4635,5097,4649,5042,4652,5279,4652,5339,4627,5352,4601,5351,4580xe" filled="true" fillcolor="#ffffff" stroked="false">
                <v:path arrowok="t"/>
                <v:fill type="solid"/>
              </v:shape>
              <v:shape style="position:absolute;left:5713;top:3580;width:161;height:277" type="#_x0000_t75" stroked="false">
                <v:imagedata r:id="rId77" o:title=""/>
              </v:shape>
              <v:shape style="position:absolute;left:5565;top:3276;width:168;height:122" type="#_x0000_t75" stroked="false">
                <v:imagedata r:id="rId78" o:title=""/>
              </v:shape>
              <v:shape style="position:absolute;left:5316;top:3557;width:157;height:116" type="#_x0000_t75" stroked="false">
                <v:imagedata r:id="rId79" o:title=""/>
              </v:shape>
              <v:shape style="position:absolute;left:5789;top:2497;width:152;height:191" type="#_x0000_t75" stroked="false">
                <v:imagedata r:id="rId80" o:title=""/>
              </v:shape>
            </v:group>
            <v:group style="position:absolute;left:5378;top:4556;width:421;height:67" coordorigin="5378,4556" coordsize="421,67">
              <v:shape style="position:absolute;left:5378;top:4556;width:421;height:67" coordorigin="5378,4556" coordsize="421,67" path="m5385,4571l5378,4581,5385,4587,5392,4595,5400,4598,5473,4615,5547,4622,5622,4621,5696,4617,5773,4603,5795,4588,5547,4588,5466,4583,5385,4571xe" filled="true" fillcolor="#ffffff" stroked="false">
                <v:path arrowok="t"/>
                <v:fill type="solid"/>
              </v:shape>
              <v:shape style="position:absolute;left:5378;top:4556;width:421;height:67" coordorigin="5378,4556" coordsize="421,67" path="m5790,4556l5709,4574,5628,4584,5547,4588,5795,4588,5799,4583,5798,4570,5790,4556xe" filled="true" fillcolor="#ffffff" stroked="false">
                <v:path arrowok="t"/>
                <v:fill type="solid"/>
              </v:shape>
            </v:group>
            <v:group style="position:absolute;left:4613;top:3502;width:124;height:110" coordorigin="4613,3502" coordsize="124,110">
              <v:shape style="position:absolute;left:4613;top:3502;width:124;height:110" coordorigin="4613,3502" coordsize="124,110" path="m4620,3502l4619,3522,4617,3541,4615,3560,4613,3578,4613,3591,4617,3601,4625,3608,4636,3611,4657,3612,4679,3611,4721,3610,4722,3610,4723,3607,4727,3581,4737,3510,4620,3502xe" filled="true" fillcolor="#ffffff" stroked="false">
                <v:path arrowok="t"/>
                <v:fill type="solid"/>
              </v:shape>
            </v:group>
            <v:group style="position:absolute;left:5259;top:4273;width:334;height:64" coordorigin="5259,4273" coordsize="334,64">
              <v:shape style="position:absolute;left:5259;top:4273;width:334;height:64" coordorigin="5259,4273" coordsize="334,64" path="m5272,4279l5270,4285,5259,4299,5262,4307,5321,4336,5334,4337,5347,4336,5442,4327,5537,4315,5582,4296,5354,4296,5272,4279xe" filled="true" fillcolor="#ffffff" stroked="false">
                <v:path arrowok="t"/>
                <v:fill type="solid"/>
              </v:shape>
              <v:shape style="position:absolute;left:5259;top:4273;width:334;height:64" coordorigin="5259,4273" coordsize="334,64" path="m5593,4273l5435,4295,5354,4296,5582,4296,5585,4294,5593,4273xe" filled="true" fillcolor="#ffffff" stroked="false">
                <v:path arrowok="t"/>
                <v:fill type="solid"/>
              </v:shape>
            </v:group>
            <v:group style="position:absolute;left:5361;top:2876;width:153;height:227" coordorigin="5361,2876" coordsize="153,227">
              <v:shape style="position:absolute;left:5361;top:2876;width:153;height:227" coordorigin="5361,2876" coordsize="153,227" path="m5372,2989l5361,3020,5369,3048,5383,3075,5392,3103,5432,3051,5459,3006,5410,3006,5394,3003,5372,2989xe" filled="true" fillcolor="#ffffff" stroked="false">
                <v:path arrowok="t"/>
                <v:fill type="solid"/>
              </v:shape>
              <v:shape style="position:absolute;left:5361;top:2876;width:153;height:227" coordorigin="5361,2876" coordsize="153,227" path="m5514,2876l5458,2927,5455,2940,5450,2953,5444,2965,5437,2977,5424,2998,5410,3006,5459,3006,5466,2996,5493,2938,5514,2876xe" filled="true" fillcolor="#ffffff" stroked="false">
                <v:path arrowok="t"/>
                <v:fill type="solid"/>
              </v:shape>
            </v:group>
            <v:group style="position:absolute;left:4919;top:4288;width:317;height:54" coordorigin="4919,4288" coordsize="317,54">
              <v:shape style="position:absolute;left:4919;top:4288;width:317;height:54" coordorigin="4919,4288" coordsize="317,54" path="m4927,4288l4919,4307,4925,4318,4937,4325,4952,4330,5018,4341,5083,4341,5148,4334,5221,4322,5228,4312,5236,4306,5206,4305,5080,4305,5003,4302,4927,4288xe" filled="true" fillcolor="#ffffff" stroked="false">
                <v:path arrowok="t"/>
                <v:fill type="solid"/>
              </v:shape>
              <v:shape style="position:absolute;left:4919;top:4288;width:317;height:54" coordorigin="4919,4288" coordsize="317,54" path="m5158,4303l5080,4305,5206,4305,5158,4303xe" filled="true" fillcolor="#ffffff" stroked="false">
                <v:path arrowok="t"/>
                <v:fill type="solid"/>
              </v:shape>
            </v:group>
            <v:group style="position:absolute;left:5148;top:2914;width:176;height:189" coordorigin="5148,2914" coordsize="176,189">
              <v:shape style="position:absolute;left:5148;top:2914;width:176;height:189" coordorigin="5148,2914" coordsize="176,189" path="m5171,2914l5217,3021,5261,3064,5312,3102,5320,3073,5324,3046,5317,3022,5313,3018,5263,3018,5251,3011,5217,2959,5212,2947,5202,2928,5189,2917,5171,2914xe" filled="true" fillcolor="#ffffff" stroked="false">
                <v:path arrowok="t"/>
                <v:fill type="solid"/>
              </v:shape>
              <v:shape style="position:absolute;left:5148;top:2914;width:176;height:189" coordorigin="5148,2914" coordsize="176,189" path="m5294,3000l5276,3014,5263,3018,5313,3018,5294,3000xe" filled="true" fillcolor="#ffffff" stroked="false">
                <v:path arrowok="t"/>
                <v:fill type="solid"/>
              </v:shape>
            </v:group>
            <v:group style="position:absolute;left:5527;top:3195;width:176;height:54" coordorigin="5527,3195" coordsize="176,54">
              <v:shape style="position:absolute;left:5527;top:3195;width:176;height:54" coordorigin="5527,3195" coordsize="176,54" path="m5650,3195l5630,3196,5611,3198,5592,3199,5529,3227,5527,3249,5702,3249,5698,3219,5691,3203,5676,3196,5650,3195xe" filled="true" fillcolor="#6d6e71" stroked="false">
                <v:path arrowok="t"/>
                <v:fill type="solid"/>
              </v:shape>
              <v:shape style="position:absolute;left:5371;top:2097;width:171;height:121" type="#_x0000_t75" stroked="false">
                <v:imagedata r:id="rId63" o:title=""/>
              </v:shape>
              <v:shape style="position:absolute;left:5756;top:1850;width:119;height:131" type="#_x0000_t75" stroked="false">
                <v:imagedata r:id="rId64" o:title=""/>
              </v:shape>
            </v:group>
            <v:group style="position:absolute;left:5215;top:2914;width:118;height:78" coordorigin="5215,2914" coordsize="118,78">
              <v:shape style="position:absolute;left:5215;top:2914;width:118;height:78" coordorigin="5215,2914" coordsize="118,78" path="m5215,2914l5269,2991,5333,2920,5215,2914xe" filled="true" fillcolor="#ffffff" stroked="false">
                <v:path arrowok="t"/>
                <v:fill type="solid"/>
              </v:shape>
            </v:group>
            <v:group style="position:absolute;left:4652;top:3402;width:59;height:77" coordorigin="4652,3402" coordsize="59,77">
              <v:shape style="position:absolute;left:4652;top:3402;width:59;height:77" coordorigin="4652,3402" coordsize="59,77" path="m4662,3402l4659,3416,4657,3427,4653,3450,4653,3462,4652,3473,4686,3478,4704,3473,4711,3452,4708,3413,4662,3402xe" filled="true" fillcolor="#ffffff" stroked="false">
                <v:path arrowok="t"/>
                <v:fill type="solid"/>
              </v:shape>
            </v:group>
            <v:group style="position:absolute;left:5363;top:2895;width:91;height:93" coordorigin="5363,2895" coordsize="91,93">
              <v:shape style="position:absolute;left:5363;top:2895;width:91;height:93" coordorigin="5363,2895" coordsize="91,93" path="m5453,2895l5363,2913,5413,2988,5453,2895xe" filled="true" fillcolor="#ffffff" stroked="false">
                <v:path arrowok="t"/>
                <v:fill type="solid"/>
              </v:shape>
            </v:group>
            <v:group style="position:absolute;left:4687;top:2510;width:57;height:43" coordorigin="4687,2510" coordsize="57,43">
              <v:shape style="position:absolute;left:4687;top:2510;width:57;height:43" coordorigin="4687,2510" coordsize="57,43" path="m4707,2510l4687,2549,4744,2552,4707,2510xe" filled="true" fillcolor="#ffffff" stroked="false">
                <v:path arrowok="t"/>
                <v:fill type="solid"/>
              </v:shape>
            </v:group>
            <v:group style="position:absolute;left:5117;top:2653;width:435;height:137" coordorigin="5117,2653" coordsize="435,137">
              <v:shape style="position:absolute;left:5117;top:2653;width:435;height:137" coordorigin="5117,2653" coordsize="435,137" path="m5255,2737l5178,2737,5191,2740,5204,2745,5254,2767,5305,2783,5358,2789,5413,2783,5442,2776,5471,2766,5493,2757,5350,2757,5275,2745,5255,2737xe" filled="true" fillcolor="#231f20" stroked="false">
                <v:path arrowok="t"/>
                <v:fill type="solid"/>
              </v:shape>
              <v:shape style="position:absolute;left:5117;top:2653;width:435;height:137" coordorigin="5117,2653" coordsize="435,137" path="m5546,2697l5489,2731,5422,2752,5350,2757,5493,2757,5548,2727,5551,2714,5546,2697xe" filled="true" fillcolor="#231f20" stroked="false">
                <v:path arrowok="t"/>
                <v:fill type="solid"/>
              </v:shape>
              <v:shape style="position:absolute;left:5117;top:2653;width:435;height:137" coordorigin="5117,2653" coordsize="435,137" path="m5217,2653l5117,2745,5131,2745,5143,2749,5151,2744,5165,2738,5178,2737,5255,2737,5201,2714,5217,2686,5224,2671,5223,2661,5217,2653xe" filled="true" fillcolor="#231f20" stroked="false">
                <v:path arrowok="t"/>
                <v:fill type="solid"/>
              </v:shape>
              <v:shape style="position:absolute;left:5399;top:2466;width:118;height:110" type="#_x0000_t75" stroked="false">
                <v:imagedata r:id="rId73" o:title=""/>
              </v:shape>
            </v:group>
            <v:group style="position:absolute;left:5563;top:2381;width:75;height:79" coordorigin="5563,2381" coordsize="75,79">
              <v:shape style="position:absolute;left:5563;top:2381;width:75;height:79" coordorigin="5563,2381" coordsize="75,79" path="m5621,2381l5606,2381,5596,2385,5587,2394,5576,2404,5563,2415,5575,2431,5586,2445,5596,2456,5605,2460,5619,2456,5629,2446,5635,2432,5637,2415,5636,2400,5631,2388,5621,2381xe" filled="true" fillcolor="#231f20" stroked="false">
                <v:path arrowok="t"/>
                <v:fill type="solid"/>
              </v:shape>
            </v:group>
            <v:group style="position:absolute;left:5128;top:2408;width:72;height:82" coordorigin="5128,2408" coordsize="72,82">
              <v:shape style="position:absolute;left:5128;top:2408;width:72;height:82" coordorigin="5128,2408" coordsize="72,82" path="m5157,2408l5142,2411,5132,2421,5128,2435,5129,2450,5134,2460,5142,2470,5151,2480,5159,2490,5200,2448,5187,2435,5177,2422,5167,2412,5157,2408xe" filled="true" fillcolor="#231f20" stroked="false">
                <v:path arrowok="t"/>
                <v:fill type="solid"/>
              </v:shape>
              <v:shape style="position:absolute;left:4931;top:3171;width:264;height:292" type="#_x0000_t75" stroked="false">
                <v:imagedata r:id="rId81" o:title=""/>
              </v:shape>
              <v:shape style="position:absolute;left:5761;top:1609;width:1750;height:3540" type="#_x0000_t75" stroked="false">
                <v:imagedata r:id="rId82" o:title=""/>
              </v:shape>
              <v:shape style="position:absolute;left:6041;top:4083;width:108;height:386" type="#_x0000_t75" stroked="false">
                <v:imagedata r:id="rId57" o:title=""/>
              </v:shape>
              <v:shape style="position:absolute;left:6954;top:3962;width:255;height:127" type="#_x0000_t75" stroked="false">
                <v:imagedata r:id="rId83" o:title=""/>
              </v:shape>
            </v:group>
            <v:group style="position:absolute;left:6197;top:5020;width:615;height:101" coordorigin="6197,5020" coordsize="615,101">
              <v:shape style="position:absolute;left:6197;top:5020;width:615;height:101" coordorigin="6197,5020" coordsize="615,101" path="m6197,5064l6252,5105,6354,5117,6433,5120,6511,5119,6590,5114,6668,5109,6739,5092,6502,5092,6445,5089,6331,5078,6298,5075,6197,5064xe" filled="true" fillcolor="#ffffff" stroked="false">
                <v:path arrowok="t"/>
                <v:fill type="solid"/>
              </v:shape>
              <v:shape style="position:absolute;left:6197;top:5020;width:615;height:101" coordorigin="6197,5020" coordsize="615,101" path="m6811,5020l6753,5057,6689,5075,6557,5089,6502,5092,6739,5092,6799,5067,6812,5041,6811,5020xe" filled="true" fillcolor="#ffffff" stroked="false">
                <v:path arrowok="t"/>
                <v:fill type="solid"/>
              </v:shape>
              <v:shape style="position:absolute;left:7173;top:4020;width:161;height:277" type="#_x0000_t75" stroked="false">
                <v:imagedata r:id="rId84" o:title=""/>
              </v:shape>
              <v:shape style="position:absolute;left:7025;top:3716;width:168;height:122" type="#_x0000_t75" stroked="false">
                <v:imagedata r:id="rId85" o:title=""/>
              </v:shape>
              <v:shape style="position:absolute;left:6776;top:3997;width:157;height:116" type="#_x0000_t75" stroked="false">
                <v:imagedata r:id="rId86" o:title=""/>
              </v:shape>
              <v:shape style="position:absolute;left:7249;top:2937;width:152;height:191" type="#_x0000_t75" stroked="false">
                <v:imagedata r:id="rId62" o:title=""/>
              </v:shape>
            </v:group>
            <v:group style="position:absolute;left:6838;top:4996;width:421;height:67" coordorigin="6838,4996" coordsize="421,67">
              <v:shape style="position:absolute;left:6838;top:4996;width:421;height:67" coordorigin="6838,4996" coordsize="421,67" path="m6845,5011l6838,5021,6845,5027,6852,5035,6860,5038,6933,5055,7007,5062,7082,5061,7156,5057,7233,5043,7255,5028,7007,5028,6926,5023,6845,5011xe" filled="true" fillcolor="#ffffff" stroked="false">
                <v:path arrowok="t"/>
                <v:fill type="solid"/>
              </v:shape>
              <v:shape style="position:absolute;left:6838;top:4996;width:421;height:67" coordorigin="6838,4996" coordsize="421,67" path="m7250,4996l7169,5014,7088,5024,7007,5028,7255,5028,7259,5023,7258,5010,7250,4996xe" filled="true" fillcolor="#ffffff" stroked="false">
                <v:path arrowok="t"/>
                <v:fill type="solid"/>
              </v:shape>
            </v:group>
            <v:group style="position:absolute;left:6073;top:3942;width:125;height:110" coordorigin="6073,3942" coordsize="125,110">
              <v:shape style="position:absolute;left:6073;top:3942;width:125;height:110" coordorigin="6073,3942" coordsize="125,110" path="m6080,3942l6079,3962,6077,3981,6075,4000,6073,4018,6073,4031,6077,4041,6085,4048,6096,4051,6117,4052,6139,4051,6181,4050,6182,4050,6183,4047,6187,4021,6197,3950,6080,3942xe" filled="true" fillcolor="#ffffff" stroked="false">
                <v:path arrowok="t"/>
                <v:fill type="solid"/>
              </v:shape>
            </v:group>
            <v:group style="position:absolute;left:6719;top:4713;width:334;height:64" coordorigin="6719,4713" coordsize="334,64">
              <v:shape style="position:absolute;left:6719;top:4713;width:334;height:64" coordorigin="6719,4713" coordsize="334,64" path="m6732,4719l6730,4725,6719,4739,6722,4747,6781,4776,6794,4777,6807,4776,6902,4767,6997,4755,7042,4736,6814,4736,6732,4719xe" filled="true" fillcolor="#ffffff" stroked="false">
                <v:path arrowok="t"/>
                <v:fill type="solid"/>
              </v:shape>
              <v:shape style="position:absolute;left:6719;top:4713;width:334;height:64" coordorigin="6719,4713" coordsize="334,64" path="m7053,4713l6895,4735,6814,4736,7042,4736,7045,4734,7053,4713xe" filled="true" fillcolor="#ffffff" stroked="false">
                <v:path arrowok="t"/>
                <v:fill type="solid"/>
              </v:shape>
            </v:group>
            <v:group style="position:absolute;left:6821;top:3316;width:153;height:227" coordorigin="6821,3316" coordsize="153,227">
              <v:shape style="position:absolute;left:6821;top:3316;width:153;height:227" coordorigin="6821,3316" coordsize="153,227" path="m6832,3429l6821,3460,6829,3488,6843,3515,6852,3543,6893,3491,6919,3446,6870,3446,6854,3443,6832,3429xe" filled="true" fillcolor="#ffffff" stroked="false">
                <v:path arrowok="t"/>
                <v:fill type="solid"/>
              </v:shape>
              <v:shape style="position:absolute;left:6821;top:3316;width:153;height:227" coordorigin="6821,3316" coordsize="153,227" path="m6974,3316l6918,3367,6915,3380,6910,3393,6904,3405,6897,3417,6884,3438,6870,3446,6919,3446,6926,3436,6953,3378,6974,3316xe" filled="true" fillcolor="#ffffff" stroked="false">
                <v:path arrowok="t"/>
                <v:fill type="solid"/>
              </v:shape>
            </v:group>
            <v:group style="position:absolute;left:6379;top:4728;width:317;height:54" coordorigin="6379,4728" coordsize="317,54">
              <v:shape style="position:absolute;left:6379;top:4728;width:317;height:54" coordorigin="6379,4728" coordsize="317,54" path="m6387,4728l6379,4747,6385,4758,6397,4765,6412,4770,6478,4781,6543,4781,6608,4774,6681,4762,6688,4752,6696,4746,6666,4745,6540,4745,6463,4742,6387,4728xe" filled="true" fillcolor="#ffffff" stroked="false">
                <v:path arrowok="t"/>
                <v:fill type="solid"/>
              </v:shape>
              <v:shape style="position:absolute;left:6379;top:4728;width:317;height:54" coordorigin="6379,4728" coordsize="317,54" path="m6618,4743l6540,4745,6666,4745,6618,4743xe" filled="true" fillcolor="#ffffff" stroked="false">
                <v:path arrowok="t"/>
                <v:fill type="solid"/>
              </v:shape>
            </v:group>
            <v:group style="position:absolute;left:6608;top:3354;width:176;height:189" coordorigin="6608,3354" coordsize="176,189">
              <v:shape style="position:absolute;left:6608;top:3354;width:176;height:189" coordorigin="6608,3354" coordsize="176,189" path="m6631,3354l6677,3461,6721,3504,6772,3542,6780,3513,6784,3486,6777,3462,6773,3458,6723,3458,6711,3451,6677,3399,6672,3387,6662,3368,6649,3357,6631,3354xe" filled="true" fillcolor="#ffffff" stroked="false">
                <v:path arrowok="t"/>
                <v:fill type="solid"/>
              </v:shape>
              <v:shape style="position:absolute;left:6608;top:3354;width:176;height:189" coordorigin="6608,3354" coordsize="176,189" path="m6754,3440l6736,3454,6723,3458,6773,3458,6754,3440xe" filled="true" fillcolor="#ffffff" stroked="false">
                <v:path arrowok="t"/>
                <v:fill type="solid"/>
              </v:shape>
            </v:group>
            <v:group style="position:absolute;left:6987;top:3635;width:176;height:54" coordorigin="6987,3635" coordsize="176,54">
              <v:shape style="position:absolute;left:6987;top:3635;width:176;height:54" coordorigin="6987,3635" coordsize="176,54" path="m7110,3635l7090,3636,7071,3638,7052,3639,6989,3667,6987,3689,7162,3689,7158,3659,7151,3643,7136,3636,7110,3635xe" filled="true" fillcolor="#808285" stroked="false">
                <v:path arrowok="t"/>
                <v:fill type="solid"/>
              </v:shape>
              <v:shape style="position:absolute;left:6831;top:2537;width:171;height:121" type="#_x0000_t75" stroked="false">
                <v:imagedata r:id="rId71" o:title=""/>
              </v:shape>
              <v:shape style="position:absolute;left:7216;top:2290;width:119;height:131" type="#_x0000_t75" stroked="false">
                <v:imagedata r:id="rId72" o:title=""/>
              </v:shape>
            </v:group>
            <v:group style="position:absolute;left:6675;top:3354;width:118;height:78" coordorigin="6675,3354" coordsize="118,78">
              <v:shape style="position:absolute;left:6675;top:3354;width:118;height:78" coordorigin="6675,3354" coordsize="118,78" path="m6675,3354l6729,3431,6793,3360,6675,3354xe" filled="true" fillcolor="#ffffff" stroked="false">
                <v:path arrowok="t"/>
                <v:fill type="solid"/>
              </v:shape>
            </v:group>
            <v:group style="position:absolute;left:6112;top:3842;width:59;height:77" coordorigin="6112,3842" coordsize="59,77">
              <v:shape style="position:absolute;left:6112;top:3842;width:59;height:77" coordorigin="6112,3842" coordsize="59,77" path="m6122,3842l6119,3856,6117,3867,6113,3890,6113,3902,6112,3913,6146,3918,6164,3913,6171,3892,6168,3853,6122,3842xe" filled="true" fillcolor="#ffffff" stroked="false">
                <v:path arrowok="t"/>
                <v:fill type="solid"/>
              </v:shape>
            </v:group>
            <v:group style="position:absolute;left:6823;top:3335;width:91;height:93" coordorigin="6823,3335" coordsize="91,93">
              <v:shape style="position:absolute;left:6823;top:3335;width:91;height:93" coordorigin="6823,3335" coordsize="91,93" path="m6913,3335l6823,3353,6873,3428,6913,3335xe" filled="true" fillcolor="#ffffff" stroked="false">
                <v:path arrowok="t"/>
                <v:fill type="solid"/>
              </v:shape>
            </v:group>
            <v:group style="position:absolute;left:6147;top:2950;width:57;height:43" coordorigin="6147,2950" coordsize="57,43">
              <v:shape style="position:absolute;left:6147;top:2950;width:57;height:43" coordorigin="6147,2950" coordsize="57,43" path="m6167,2950l6147,2989,6204,2992,6167,2950xe" filled="true" fillcolor="#ffffff" stroked="false">
                <v:path arrowok="t"/>
                <v:fill type="solid"/>
              </v:shape>
            </v:group>
            <v:group style="position:absolute;left:6577;top:3093;width:435;height:137" coordorigin="6577,3093" coordsize="435,137">
              <v:shape style="position:absolute;left:6577;top:3093;width:435;height:137" coordorigin="6577,3093" coordsize="435,137" path="m6715,3177l6638,3177,6651,3180,6664,3185,6714,3207,6765,3223,6818,3229,6873,3223,6902,3216,6931,3206,6953,3197,6810,3197,6735,3185,6715,3177xe" filled="true" fillcolor="#231f20" stroked="false">
                <v:path arrowok="t"/>
                <v:fill type="solid"/>
              </v:shape>
              <v:shape style="position:absolute;left:6577;top:3093;width:435;height:137" coordorigin="6577,3093" coordsize="435,137" path="m7006,3137l6949,3171,6882,3192,6810,3197,6953,3197,7008,3167,7011,3154,7006,3137xe" filled="true" fillcolor="#231f20" stroked="false">
                <v:path arrowok="t"/>
                <v:fill type="solid"/>
              </v:shape>
              <v:shape style="position:absolute;left:6577;top:3093;width:435;height:137" coordorigin="6577,3093" coordsize="435,137" path="m6677,3093l6577,3185,6591,3185,6603,3189,6611,3184,6625,3178,6638,3177,6715,3177,6661,3154,6677,3126,6684,3111,6683,3101,6677,3093xe" filled="true" fillcolor="#231f20" stroked="false">
                <v:path arrowok="t"/>
                <v:fill type="solid"/>
              </v:shape>
              <v:shape style="position:absolute;left:6859;top:2906;width:118;height:110" type="#_x0000_t75" stroked="false">
                <v:imagedata r:id="rId65" o:title=""/>
              </v:shape>
            </v:group>
            <v:group style="position:absolute;left:7023;top:2821;width:75;height:79" coordorigin="7023,2821" coordsize="75,79">
              <v:shape style="position:absolute;left:7023;top:2821;width:75;height:79" coordorigin="7023,2821" coordsize="75,79" path="m7081,2821l7066,2821,7056,2825,7047,2834,7036,2844,7023,2855,7035,2871,7046,2885,7056,2896,7065,2900,7079,2896,7089,2886,7095,2872,7097,2855,7096,2840,7091,2828,7081,2821xe" filled="true" fillcolor="#231f20" stroked="false">
                <v:path arrowok="t"/>
                <v:fill type="solid"/>
              </v:shape>
            </v:group>
            <v:group style="position:absolute;left:6588;top:2848;width:72;height:82" coordorigin="6588,2848" coordsize="72,82">
              <v:shape style="position:absolute;left:6588;top:2848;width:72;height:82" coordorigin="6588,2848" coordsize="72,82" path="m6617,2848l6602,2851,6592,2861,6588,2875,6589,2890,6594,2900,6602,2910,6611,2920,6619,2930,6660,2888,6647,2875,6637,2862,6627,2852,6617,2848xe" filled="true" fillcolor="#231f20" stroked="false">
                <v:path arrowok="t"/>
                <v:fill type="solid"/>
              </v:shape>
              <v:shape style="position:absolute;left:6391;top:3611;width:264;height:292" type="#_x0000_t75" stroked="false">
                <v:imagedata r:id="rId87" o:title=""/>
              </v:shape>
              <v:shape style="position:absolute;left:7041;top:1909;width:1750;height:3540" type="#_x0000_t75" stroked="false">
                <v:imagedata r:id="rId88" o:title=""/>
              </v:shape>
              <v:shape style="position:absolute;left:7321;top:4383;width:108;height:386" type="#_x0000_t75" stroked="false">
                <v:imagedata r:id="rId68" o:title=""/>
              </v:shape>
              <v:shape style="position:absolute;left:8234;top:4262;width:255;height:127" type="#_x0000_t75" stroked="false">
                <v:imagedata r:id="rId58" o:title=""/>
              </v:shape>
            </v:group>
            <v:group style="position:absolute;left:7477;top:5320;width:615;height:101" coordorigin="7477,5320" coordsize="615,101">
              <v:shape style="position:absolute;left:7477;top:5320;width:615;height:101" coordorigin="7477,5320" coordsize="615,101" path="m7477,5364l7532,5405,7634,5417,7713,5420,7791,5419,7870,5414,7948,5409,8019,5392,7782,5392,7725,5389,7611,5378,7578,5375,7477,5364xe" filled="true" fillcolor="#ffffff" stroked="false">
                <v:path arrowok="t"/>
                <v:fill type="solid"/>
              </v:shape>
              <v:shape style="position:absolute;left:7477;top:5320;width:615;height:101" coordorigin="7477,5320" coordsize="615,101" path="m8091,5320l8033,5357,7969,5375,7837,5389,7782,5392,8019,5392,8079,5367,8092,5341,8091,5320xe" filled="true" fillcolor="#ffffff" stroked="false">
                <v:path arrowok="t"/>
                <v:fill type="solid"/>
              </v:shape>
              <v:shape style="position:absolute;left:8453;top:4320;width:161;height:277" type="#_x0000_t75" stroked="false">
                <v:imagedata r:id="rId84" o:title=""/>
              </v:shape>
              <v:shape style="position:absolute;left:8305;top:4016;width:168;height:122" type="#_x0000_t75" stroked="false">
                <v:imagedata r:id="rId69" o:title=""/>
              </v:shape>
              <v:shape style="position:absolute;left:8056;top:4297;width:157;height:116" type="#_x0000_t75" stroked="false">
                <v:imagedata r:id="rId61" o:title=""/>
              </v:shape>
              <v:shape style="position:absolute;left:8529;top:3237;width:152;height:191" type="#_x0000_t75" stroked="false">
                <v:imagedata r:id="rId70" o:title=""/>
              </v:shape>
            </v:group>
            <v:group style="position:absolute;left:8118;top:5296;width:421;height:67" coordorigin="8118,5296" coordsize="421,67">
              <v:shape style="position:absolute;left:8118;top:5296;width:421;height:67" coordorigin="8118,5296" coordsize="421,67" path="m8125,5311l8118,5321,8125,5327,8132,5335,8140,5338,8213,5355,8287,5362,8362,5361,8436,5357,8513,5343,8535,5328,8287,5328,8206,5323,8125,5311xe" filled="true" fillcolor="#ffffff" stroked="false">
                <v:path arrowok="t"/>
                <v:fill type="solid"/>
              </v:shape>
              <v:shape style="position:absolute;left:8118;top:5296;width:421;height:67" coordorigin="8118,5296" coordsize="421,67" path="m8530,5296l8449,5314,8368,5324,8287,5328,8535,5328,8539,5323,8538,5310,8530,5296xe" filled="true" fillcolor="#ffffff" stroked="false">
                <v:path arrowok="t"/>
                <v:fill type="solid"/>
              </v:shape>
            </v:group>
            <v:group style="position:absolute;left:7353;top:4242;width:125;height:110" coordorigin="7353,4242" coordsize="125,110">
              <v:shape style="position:absolute;left:7353;top:4242;width:125;height:110" coordorigin="7353,4242" coordsize="125,110" path="m7360,4242l7359,4262,7357,4281,7355,4300,7353,4318,7353,4331,7357,4341,7365,4348,7376,4351,7397,4352,7419,4351,7461,4350,7462,4350,7463,4347,7467,4321,7477,4250,7360,4242xe" filled="true" fillcolor="#ffffff" stroked="false">
                <v:path arrowok="t"/>
                <v:fill type="solid"/>
              </v:shape>
            </v:group>
            <v:group style="position:absolute;left:7999;top:5013;width:334;height:64" coordorigin="7999,5013" coordsize="334,64">
              <v:shape style="position:absolute;left:7999;top:5013;width:334;height:64" coordorigin="7999,5013" coordsize="334,64" path="m8012,5019l8010,5025,7999,5039,8002,5047,8061,5076,8074,5077,8087,5076,8182,5067,8277,5055,8322,5036,8094,5036,8012,5019xe" filled="true" fillcolor="#ffffff" stroked="false">
                <v:path arrowok="t"/>
                <v:fill type="solid"/>
              </v:shape>
              <v:shape style="position:absolute;left:7999;top:5013;width:334;height:64" coordorigin="7999,5013" coordsize="334,64" path="m8333,5013l8175,5035,8094,5036,8322,5036,8325,5034,8333,5013xe" filled="true" fillcolor="#ffffff" stroked="false">
                <v:path arrowok="t"/>
                <v:fill type="solid"/>
              </v:shape>
            </v:group>
            <v:group style="position:absolute;left:8101;top:3616;width:153;height:227" coordorigin="8101,3616" coordsize="153,227">
              <v:shape style="position:absolute;left:8101;top:3616;width:153;height:227" coordorigin="8101,3616" coordsize="153,227" path="m8112,3729l8101,3760,8109,3788,8123,3815,8132,3843,8173,3791,8199,3746,8150,3746,8134,3743,8112,3729xe" filled="true" fillcolor="#ffffff" stroked="false">
                <v:path arrowok="t"/>
                <v:fill type="solid"/>
              </v:shape>
              <v:shape style="position:absolute;left:8101;top:3616;width:153;height:227" coordorigin="8101,3616" coordsize="153,227" path="m8254,3616l8198,3667,8195,3680,8190,3693,8184,3705,8177,3717,8164,3738,8150,3746,8199,3746,8206,3736,8233,3678,8254,3616xe" filled="true" fillcolor="#ffffff" stroked="false">
                <v:path arrowok="t"/>
                <v:fill type="solid"/>
              </v:shape>
            </v:group>
            <v:group style="position:absolute;left:7659;top:5028;width:317;height:54" coordorigin="7659,5028" coordsize="317,54">
              <v:shape style="position:absolute;left:7659;top:5028;width:317;height:54" coordorigin="7659,5028" coordsize="317,54" path="m7667,5028l7659,5047,7665,5058,7677,5065,7692,5070,7758,5081,7823,5081,7888,5074,7961,5062,7968,5052,7976,5046,7946,5045,7820,5045,7743,5042,7667,5028xe" filled="true" fillcolor="#ffffff" stroked="false">
                <v:path arrowok="t"/>
                <v:fill type="solid"/>
              </v:shape>
              <v:shape style="position:absolute;left:7659;top:5028;width:317;height:54" coordorigin="7659,5028" coordsize="317,54" path="m7898,5043l7820,5045,7946,5045,7898,5043xe" filled="true" fillcolor="#ffffff" stroked="false">
                <v:path arrowok="t"/>
                <v:fill type="solid"/>
              </v:shape>
            </v:group>
            <v:group style="position:absolute;left:7888;top:3654;width:176;height:189" coordorigin="7888,3654" coordsize="176,189">
              <v:shape style="position:absolute;left:7888;top:3654;width:176;height:189" coordorigin="7888,3654" coordsize="176,189" path="m7911,3654l7957,3761,8001,3804,8052,3842,8060,3813,8064,3786,8057,3762,8053,3758,8003,3758,7991,3751,7957,3699,7952,3687,7942,3668,7929,3657,7911,3654xe" filled="true" fillcolor="#ffffff" stroked="false">
                <v:path arrowok="t"/>
                <v:fill type="solid"/>
              </v:shape>
              <v:shape style="position:absolute;left:7888;top:3654;width:176;height:189" coordorigin="7888,3654" coordsize="176,189" path="m8034,3740l8016,3754,8003,3758,8053,3758,8034,3740xe" filled="true" fillcolor="#ffffff" stroked="false">
                <v:path arrowok="t"/>
                <v:fill type="solid"/>
              </v:shape>
            </v:group>
            <v:group style="position:absolute;left:8267;top:3935;width:176;height:54" coordorigin="8267,3935" coordsize="176,54">
              <v:shape style="position:absolute;left:8267;top:3935;width:176;height:54" coordorigin="8267,3935" coordsize="176,54" path="m8390,3935l8370,3936,8351,3938,8332,3939,8269,3967,8267,3989,8442,3989,8438,3959,8431,3943,8416,3936,8390,3935xe" filled="true" fillcolor="#bcbec0" stroked="false">
                <v:path arrowok="t"/>
                <v:fill type="solid"/>
              </v:shape>
              <v:shape style="position:absolute;left:8111;top:2837;width:171;height:121" type="#_x0000_t75" stroked="false">
                <v:imagedata r:id="rId63" o:title=""/>
              </v:shape>
              <v:shape style="position:absolute;left:8496;top:2590;width:119;height:131" type="#_x0000_t75" stroked="false">
                <v:imagedata r:id="rId64" o:title=""/>
              </v:shape>
            </v:group>
            <v:group style="position:absolute;left:7955;top:3654;width:118;height:78" coordorigin="7955,3654" coordsize="118,78">
              <v:shape style="position:absolute;left:7955;top:3654;width:118;height:78" coordorigin="7955,3654" coordsize="118,78" path="m7955,3654l8009,3731,8073,3660,7955,3654xe" filled="true" fillcolor="#ffffff" stroked="false">
                <v:path arrowok="t"/>
                <v:fill type="solid"/>
              </v:shape>
            </v:group>
            <v:group style="position:absolute;left:7392;top:4142;width:59;height:77" coordorigin="7392,4142" coordsize="59,77">
              <v:shape style="position:absolute;left:7392;top:4142;width:59;height:77" coordorigin="7392,4142" coordsize="59,77" path="m7402,4142l7399,4156,7397,4167,7393,4190,7393,4202,7392,4213,7426,4218,7444,4213,7451,4192,7448,4153,7402,4142xe" filled="true" fillcolor="#ffffff" stroked="false">
                <v:path arrowok="t"/>
                <v:fill type="solid"/>
              </v:shape>
            </v:group>
            <v:group style="position:absolute;left:8103;top:3635;width:91;height:93" coordorigin="8103,3635" coordsize="91,93">
              <v:shape style="position:absolute;left:8103;top:3635;width:91;height:93" coordorigin="8103,3635" coordsize="91,93" path="m8193,3635l8103,3653,8153,3728,8193,3635xe" filled="true" fillcolor="#ffffff" stroked="false">
                <v:path arrowok="t"/>
                <v:fill type="solid"/>
              </v:shape>
            </v:group>
            <v:group style="position:absolute;left:7427;top:3250;width:57;height:43" coordorigin="7427,3250" coordsize="57,43">
              <v:shape style="position:absolute;left:7427;top:3250;width:57;height:43" coordorigin="7427,3250" coordsize="57,43" path="m7447,3250l7427,3289,7484,3292,7447,3250xe" filled="true" fillcolor="#ffffff" stroked="false">
                <v:path arrowok="t"/>
                <v:fill type="solid"/>
              </v:shape>
            </v:group>
            <v:group style="position:absolute;left:7857;top:3393;width:435;height:137" coordorigin="7857,3393" coordsize="435,137">
              <v:shape style="position:absolute;left:7857;top:3393;width:435;height:137" coordorigin="7857,3393" coordsize="435,137" path="m7995,3477l7918,3477,7931,3480,7944,3485,7994,3507,8045,3523,8098,3529,8153,3523,8182,3516,8211,3506,8233,3497,8090,3497,8015,3485,7995,3477xe" filled="true" fillcolor="#231f20" stroked="false">
                <v:path arrowok="t"/>
                <v:fill type="solid"/>
              </v:shape>
              <v:shape style="position:absolute;left:7857;top:3393;width:435;height:137" coordorigin="7857,3393" coordsize="435,137" path="m8286,3437l8229,3471,8162,3492,8090,3497,8233,3497,8288,3467,8291,3454,8286,3437xe" filled="true" fillcolor="#231f20" stroked="false">
                <v:path arrowok="t"/>
                <v:fill type="solid"/>
              </v:shape>
              <v:shape style="position:absolute;left:7857;top:3393;width:435;height:137" coordorigin="7857,3393" coordsize="435,137" path="m7957,3393l7857,3485,7871,3485,7883,3489,7891,3484,7905,3478,7918,3477,7995,3477,7941,3454,7957,3426,7964,3411,7963,3401,7957,3393xe" filled="true" fillcolor="#231f20" stroked="false">
                <v:path arrowok="t"/>
                <v:fill type="solid"/>
              </v:shape>
              <v:shape style="position:absolute;left:8139;top:3206;width:118;height:110" type="#_x0000_t75" stroked="false">
                <v:imagedata r:id="rId73" o:title=""/>
              </v:shape>
            </v:group>
            <v:group style="position:absolute;left:8303;top:3121;width:75;height:79" coordorigin="8303,3121" coordsize="75,79">
              <v:shape style="position:absolute;left:8303;top:3121;width:75;height:79" coordorigin="8303,3121" coordsize="75,79" path="m8361,3121l8346,3121,8336,3125,8327,3134,8316,3144,8303,3155,8315,3171,8326,3185,8336,3196,8345,3200,8359,3196,8369,3186,8375,3172,8377,3155,8376,3140,8371,3128,8361,3121xe" filled="true" fillcolor="#231f20" stroked="false">
                <v:path arrowok="t"/>
                <v:fill type="solid"/>
              </v:shape>
            </v:group>
            <v:group style="position:absolute;left:7868;top:3148;width:72;height:82" coordorigin="7868,3148" coordsize="72,82">
              <v:shape style="position:absolute;left:7868;top:3148;width:72;height:82" coordorigin="7868,3148" coordsize="72,82" path="m7897,3148l7882,3151,7872,3161,7868,3175,7870,3190,7874,3200,7882,3210,7891,3220,7900,3230,7940,3188,7927,3175,7917,3162,7907,3152,7897,3148xe" filled="true" fillcolor="#231f20" stroked="false">
                <v:path arrowok="t"/>
                <v:fill type="solid"/>
              </v:shape>
              <v:shape style="position:absolute;left:7671;top:3911;width:264;height:292" type="#_x0000_t75" stroked="false">
                <v:imagedata r:id="rId74" o:title=""/>
              </v:shape>
              <v:shape style="position:absolute;left:8404;top:2169;width:1750;height:3540" type="#_x0000_t75" stroked="false">
                <v:imagedata r:id="rId89" o:title=""/>
              </v:shape>
              <v:shape style="position:absolute;left:8685;top:4643;width:108;height:386" type="#_x0000_t75" stroked="false">
                <v:imagedata r:id="rId90" o:title=""/>
              </v:shape>
              <v:shape style="position:absolute;left:9598;top:4522;width:255;height:127" type="#_x0000_t75" stroked="false">
                <v:imagedata r:id="rId91" o:title=""/>
              </v:shape>
            </v:group>
            <v:group style="position:absolute;left:8840;top:5580;width:615;height:101" coordorigin="8840,5580" coordsize="615,101">
              <v:shape style="position:absolute;left:8840;top:5580;width:615;height:101" coordorigin="8840,5580" coordsize="615,101" path="m8840,5625l8896,5665,8998,5678,9077,5680,9155,5679,9233,5675,9312,5669,9383,5653,9145,5653,9089,5649,8975,5638,8942,5635,8840,5625xe" filled="true" fillcolor="#bcbec0" stroked="false">
                <v:path arrowok="t"/>
                <v:fill type="solid"/>
              </v:shape>
              <v:shape style="position:absolute;left:8840;top:5580;width:615;height:101" coordorigin="8840,5580" coordsize="615,101" path="m9455,5580l9397,5618,9333,5635,9201,5649,9145,5653,9383,5653,9443,5628,9455,5601,9455,5580xe" filled="true" fillcolor="#bcbec0" stroked="false">
                <v:path arrowok="t"/>
                <v:fill type="solid"/>
              </v:shape>
              <v:shape style="position:absolute;left:9816;top:4581;width:161;height:277" type="#_x0000_t75" stroked="false">
                <v:imagedata r:id="rId92" o:title=""/>
              </v:shape>
              <v:shape style="position:absolute;left:9669;top:4276;width:168;height:122" type="#_x0000_t75" stroked="false">
                <v:imagedata r:id="rId93" o:title=""/>
              </v:shape>
              <v:shape style="position:absolute;left:9420;top:4557;width:157;height:116" type="#_x0000_t75" stroked="false">
                <v:imagedata r:id="rId94" o:title=""/>
              </v:shape>
              <v:shape style="position:absolute;left:9893;top:3497;width:152;height:191" type="#_x0000_t75" stroked="false">
                <v:imagedata r:id="rId62" o:title=""/>
              </v:shape>
            </v:group>
            <v:group style="position:absolute;left:9481;top:5556;width:421;height:67" coordorigin="9481,5556" coordsize="421,67">
              <v:shape style="position:absolute;left:9481;top:5556;width:421;height:67" coordorigin="9481,5556" coordsize="421,67" path="m9488,5572l9481,5581,9489,5587,9495,5595,9504,5598,9577,5615,9651,5622,9726,5622,9800,5617,9876,5603,9899,5588,9650,5588,9570,5584,9488,5572xe" filled="true" fillcolor="#bcbec0" stroked="false">
                <v:path arrowok="t"/>
                <v:fill type="solid"/>
              </v:shape>
              <v:shape style="position:absolute;left:9481;top:5556;width:421;height:67" coordorigin="9481,5556" coordsize="421,67" path="m9894,5556l9812,5574,9731,5585,9650,5588,9899,5588,9902,5584,9902,5570,9894,5556xe" filled="true" fillcolor="#bcbec0" stroked="false">
                <v:path arrowok="t"/>
                <v:fill type="solid"/>
              </v:shape>
            </v:group>
            <v:group style="position:absolute;left:8717;top:4502;width:125;height:110" coordorigin="8717,4502" coordsize="125,110">
              <v:shape style="position:absolute;left:8717;top:4502;width:125;height:110" coordorigin="8717,4502" coordsize="125,110" path="m8724,4502l8722,4522,8721,4541,8719,4560,8717,4579,8717,4591,8721,4601,8729,4608,8740,4611,8761,4612,8782,4612,8825,4611,8825,4611,8827,4607,8830,4581,8841,4510,8724,4502xe" filled="true" fillcolor="#ffffff" stroked="false">
                <v:path arrowok="t"/>
                <v:fill type="solid"/>
              </v:shape>
            </v:group>
            <v:group style="position:absolute;left:9363;top:5274;width:334;height:64" coordorigin="9363,5274" coordsize="334,64">
              <v:shape style="position:absolute;left:9363;top:5274;width:334;height:64" coordorigin="9363,5274" coordsize="334,64" path="m9376,5279l9374,5285,9363,5300,9366,5307,9424,5336,9437,5337,9450,5337,9546,5327,9640,5315,9686,5296,9458,5296,9376,5279xe" filled="true" fillcolor="#ffffff" stroked="false">
                <v:path arrowok="t"/>
                <v:fill type="solid"/>
              </v:shape>
              <v:shape style="position:absolute;left:9363;top:5274;width:334;height:64" coordorigin="9363,5274" coordsize="334,64" path="m9697,5274l9538,5295,9458,5296,9686,5296,9688,5294,9697,5274xe" filled="true" fillcolor="#ffffff" stroked="false">
                <v:path arrowok="t"/>
                <v:fill type="solid"/>
              </v:shape>
            </v:group>
            <v:group style="position:absolute;left:9465;top:3876;width:153;height:227" coordorigin="9465,3876" coordsize="153,227">
              <v:shape style="position:absolute;left:9465;top:3876;width:153;height:227" coordorigin="9465,3876" coordsize="153,227" path="m9476,3989l9465,4021,9472,4049,9487,4075,9496,4103,9536,4051,9563,4007,9514,4007,9498,4003,9476,3989xe" filled="true" fillcolor="#ffffff" stroked="false">
                <v:path arrowok="t"/>
                <v:fill type="solid"/>
              </v:shape>
              <v:shape style="position:absolute;left:9465;top:3876;width:153;height:227" coordorigin="9465,3876" coordsize="153,227" path="m9618,3876l9562,3927,9558,3940,9553,3953,9548,3966,9541,3978,9527,3998,9514,4007,9563,4007,9569,3996,9596,3938,9618,3876xe" filled="true" fillcolor="#ffffff" stroked="false">
                <v:path arrowok="t"/>
                <v:fill type="solid"/>
              </v:shape>
            </v:group>
            <v:group style="position:absolute;left:9023;top:5288;width:317;height:54" coordorigin="9023,5288" coordsize="317,54">
              <v:shape style="position:absolute;left:9023;top:5288;width:317;height:54" coordorigin="9023,5288" coordsize="317,54" path="m9030,5288l9023,5307,9028,5319,9041,5325,9056,5330,9121,5341,9187,5342,9252,5334,9325,5322,9332,5312,9340,5306,9310,5305,9184,5305,9107,5303,9030,5288xe" filled="true" fillcolor="#ffffff" stroked="false">
                <v:path arrowok="t"/>
                <v:fill type="solid"/>
              </v:shape>
              <v:shape style="position:absolute;left:9023;top:5288;width:317;height:54" coordorigin="9023,5288" coordsize="317,54" path="m9261,5303l9184,5305,9310,5305,9261,5303xe" filled="true" fillcolor="#ffffff" stroked="false">
                <v:path arrowok="t"/>
                <v:fill type="solid"/>
              </v:shape>
            </v:group>
            <v:group style="position:absolute;left:9252;top:3914;width:176;height:189" coordorigin="9252,3914" coordsize="176,189">
              <v:shape style="position:absolute;left:9252;top:3914;width:176;height:189" coordorigin="9252,3914" coordsize="176,189" path="m9274,3914l9321,4021,9364,4064,9415,4102,9424,4073,9428,4046,9421,4022,9417,4018,9367,4018,9355,4011,9321,3960,9316,3948,9306,3928,9292,3917,9274,3914xe" filled="true" fillcolor="#ffffff" stroked="false">
                <v:path arrowok="t"/>
                <v:fill type="solid"/>
              </v:shape>
              <v:shape style="position:absolute;left:9252;top:3914;width:176;height:189" coordorigin="9252,3914" coordsize="176,189" path="m9398,4000l9380,4014,9367,4018,9417,4018,9398,4000xe" filled="true" fillcolor="#ffffff" stroked="false">
                <v:path arrowok="t"/>
                <v:fill type="solid"/>
              </v:shape>
            </v:group>
            <v:group style="position:absolute;left:9631;top:4196;width:176;height:54" coordorigin="9631,4196" coordsize="176,54">
              <v:shape style="position:absolute;left:9631;top:4196;width:176;height:54" coordorigin="9631,4196" coordsize="176,54" path="m9754,4196l9734,4197,9715,4198,9695,4200,9676,4200,9654,4202,9641,4211,9633,4227,9631,4249,9806,4249,9802,4219,9794,4203,9787,4200,9695,4200,9787,4200,9780,4196,9754,4196xe" filled="true" fillcolor="#ffffff" stroked="false">
                <v:path arrowok="t"/>
                <v:fill type="solid"/>
              </v:shape>
              <v:shape style="position:absolute;left:9475;top:3098;width:171;height:121" type="#_x0000_t75" stroked="false">
                <v:imagedata r:id="rId95" o:title=""/>
              </v:shape>
              <v:shape style="position:absolute;left:9859;top:2850;width:119;height:131" type="#_x0000_t75" stroked="false">
                <v:imagedata r:id="rId96" o:title=""/>
              </v:shape>
            </v:group>
            <v:group style="position:absolute;left:9319;top:3914;width:118;height:78" coordorigin="9319,3914" coordsize="118,78">
              <v:shape style="position:absolute;left:9319;top:3914;width:118;height:78" coordorigin="9319,3914" coordsize="118,78" path="m9319,3914l9373,3991,9436,3921,9319,3914xe" filled="true" fillcolor="#ffffff" stroked="false">
                <v:path arrowok="t"/>
                <v:fill type="solid"/>
              </v:shape>
            </v:group>
            <v:group style="position:absolute;left:8756;top:4402;width:59;height:77" coordorigin="8756,4402" coordsize="59,77">
              <v:shape style="position:absolute;left:8756;top:4402;width:59;height:77" coordorigin="8756,4402" coordsize="59,77" path="m8766,4402l8763,4416,8760,4427,8757,4450,8757,4462,8756,4473,8790,4479,8808,4473,8814,4452,8812,4413,8766,4402xe" filled="true" fillcolor="#ffffff" stroked="false">
                <v:path arrowok="t"/>
                <v:fill type="solid"/>
              </v:shape>
            </v:group>
            <v:group style="position:absolute;left:9467;top:3896;width:91;height:93" coordorigin="9467,3896" coordsize="91,93">
              <v:shape style="position:absolute;left:9467;top:3896;width:91;height:93" coordorigin="9467,3896" coordsize="91,93" path="m9557,3896l9467,3913,9516,3989,9557,3896xe" filled="true" fillcolor="#ffffff" stroked="false">
                <v:path arrowok="t"/>
                <v:fill type="solid"/>
              </v:shape>
            </v:group>
            <v:group style="position:absolute;left:8790;top:3510;width:57;height:43" coordorigin="8790,3510" coordsize="57,43">
              <v:shape style="position:absolute;left:8790;top:3510;width:57;height:43" coordorigin="8790,3510" coordsize="57,43" path="m8811,3510l8790,3550,8847,3552,8811,3510xe" filled="true" fillcolor="#ffffff" stroked="false">
                <v:path arrowok="t"/>
                <v:fill type="solid"/>
              </v:shape>
            </v:group>
            <v:group style="position:absolute;left:9220;top:3653;width:435;height:137" coordorigin="9220,3653" coordsize="435,137">
              <v:shape style="position:absolute;left:9220;top:3653;width:435;height:137" coordorigin="9220,3653" coordsize="435,137" path="m9359,3737l9281,3737,9294,3740,9308,3746,9358,3767,9409,3783,9462,3790,9516,3784,9546,3776,9575,3766,9597,3758,9453,3758,9378,3746,9359,3737xe" filled="true" fillcolor="#231f20" stroked="false">
                <v:path arrowok="t"/>
                <v:fill type="solid"/>
              </v:shape>
              <v:shape style="position:absolute;left:9220;top:3653;width:435;height:137" coordorigin="9220,3653" coordsize="435,137" path="m9649,3698l9593,3732,9526,3752,9453,3758,9597,3758,9652,3727,9655,3714,9649,3698xe" filled="true" fillcolor="#231f20" stroked="false">
                <v:path arrowok="t"/>
                <v:fill type="solid"/>
              </v:shape>
              <v:shape style="position:absolute;left:9220;top:3653;width:435;height:137" coordorigin="9220,3653" coordsize="435,137" path="m9321,3653l9220,3745,9235,3745,9247,3749,9255,3744,9268,3738,9281,3737,9359,3737,9305,3714,9321,3687,9328,3671,9327,3662,9321,3653xe" filled="true" fillcolor="#231f20" stroked="false">
                <v:path arrowok="t"/>
                <v:fill type="solid"/>
              </v:shape>
              <v:shape style="position:absolute;left:9503;top:3466;width:118;height:110" type="#_x0000_t75" stroked="false">
                <v:imagedata r:id="rId97" o:title=""/>
              </v:shape>
            </v:group>
            <v:group style="position:absolute;left:9666;top:3381;width:75;height:79" coordorigin="9666,3381" coordsize="75,79">
              <v:shape style="position:absolute;left:9666;top:3381;width:75;height:79" coordorigin="9666,3381" coordsize="75,79" path="m9725,3381l9710,3381,9700,3386,9690,3394,9679,3404,9666,3416,9679,3431,9690,3446,9700,3456,9708,3460,9723,3456,9733,3446,9739,3432,9741,3415,9739,3400,9735,3388,9725,3381xe" filled="true" fillcolor="#231f20" stroked="false">
                <v:path arrowok="t"/>
                <v:fill type="solid"/>
              </v:shape>
            </v:group>
            <v:group style="position:absolute;left:9232;top:3408;width:72;height:82" coordorigin="9232,3408" coordsize="72,82">
              <v:shape style="position:absolute;left:9232;top:3408;width:72;height:82" coordorigin="9232,3408" coordsize="72,82" path="m9261,3408l9246,3411,9236,3421,9232,3435,9233,3450,9238,3460,9246,3470,9255,3480,9263,3490,9304,3449,9291,3435,9280,3422,9271,3413,9261,3408xe" filled="true" fillcolor="#231f20" stroked="false">
                <v:path arrowok="t"/>
                <v:fill type="solid"/>
              </v:shape>
              <v:shape style="position:absolute;left:9035;top:4171;width:264;height:292" type="#_x0000_t75" stroked="false">
                <v:imagedata r:id="rId98" o:title=""/>
              </v:shape>
              <v:shape style="position:absolute;left:9306;top:2351;width:341;height:340" type="#_x0000_t75" stroked="false">
                <v:imagedata r:id="rId99" o:title=""/>
              </v:shape>
              <v:shape style="position:absolute;left:6674;top:1769;width:321;height:317" type="#_x0000_t75" stroked="false">
                <v:imagedata r:id="rId100" o:title=""/>
              </v:shape>
              <v:shape style="position:absolute;left:5250;top:1339;width:321;height:317" type="#_x0000_t75" stroked="false">
                <v:imagedata r:id="rId101" o:title=""/>
              </v:shape>
              <v:shape style="position:absolute;left:2657;top:443;width:346;height:350" type="#_x0000_t75" stroked="false">
                <v:imagedata r:id="rId102" o:title=""/>
              </v:shape>
              <v:shape style="position:absolute;left:8014;top:2080;width:228;height:314" type="#_x0000_t75" stroked="false">
                <v:imagedata r:id="rId103" o:title=""/>
              </v:shape>
              <v:shape style="position:absolute;left:3949;top:904;width:166;height:355" type="#_x0000_t75" stroked="false">
                <v:imagedata r:id="rId104" o:title="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 w:before="64"/>
        <w:ind w:left="110" w:right="1413"/>
        <w:jc w:val="left"/>
      </w:pPr>
      <w:r>
        <w:rPr>
          <w:color w:val="231F20"/>
        </w:rPr>
        <w:t>Cada soldado tem um desenho em seu</w:t>
      </w:r>
      <w:r>
        <w:rPr>
          <w:color w:val="231F20"/>
          <w:spacing w:val="-2"/>
        </w:rPr>
        <w:t> </w:t>
      </w:r>
      <w:r>
        <w:rPr>
          <w:color w:val="231F20"/>
        </w:rPr>
        <w:t>chapéu.</w:t>
      </w:r>
      <w:r>
        <w:rPr/>
      </w:r>
    </w:p>
    <w:p>
      <w:pPr>
        <w:pStyle w:val="BodyText"/>
        <w:spacing w:line="240" w:lineRule="auto" w:before="78"/>
        <w:ind w:left="110" w:right="1413"/>
        <w:jc w:val="left"/>
      </w:pPr>
      <w:r>
        <w:rPr>
          <w:color w:val="231F20"/>
        </w:rPr>
        <w:t>Qual é o chapéu do soldado que está em 3° lugar nessa</w:t>
      </w:r>
      <w:r>
        <w:rPr>
          <w:color w:val="231F20"/>
          <w:spacing w:val="-2"/>
        </w:rPr>
        <w:t> </w:t>
      </w:r>
      <w:r>
        <w:rPr>
          <w:color w:val="231F20"/>
        </w:rPr>
        <w:t>fila?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2"/>
        <w:rPr>
          <w:rFonts w:ascii="Arial" w:hAnsi="Arial" w:cs="Arial" w:eastAsia="Arial" w:hint="default"/>
          <w:sz w:val="30"/>
          <w:szCs w:val="30"/>
        </w:rPr>
      </w:pPr>
    </w:p>
    <w:p>
      <w:pPr>
        <w:pStyle w:val="BodyText"/>
        <w:spacing w:line="240" w:lineRule="auto" w:before="0"/>
        <w:ind w:left="211" w:right="1413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0.824936pt;margin-top:-19.483179pt;width:79.650pt;height:57.3pt;mso-position-horizontal-relative:page;mso-position-vertical-relative:paragraph;z-index:2008" coordorigin="1416,-390" coordsize="1593,1146">
            <v:group style="position:absolute;left:1416;top:-390;width:1593;height:1116" coordorigin="1416,-390" coordsize="1593,1116">
              <v:shape style="position:absolute;left:1416;top:-390;width:1593;height:1116" coordorigin="1416,-390" coordsize="1593,1116" path="m2367,-390l2304,-388,2239,-370,2174,-336,2151,-318,2140,-310,2073,-264,2026,-220,1986,-170,1950,-116,1914,-56,1876,4,1834,60,1787,114,1735,164,1684,216,1631,266,1579,318,1526,368,1460,444,1421,538,1416,568,1417,596,1424,624,1440,648,1457,668,1476,684,1497,702,1517,720,1525,722,1532,724,1539,726,1553,726,1573,682,1536,682,1495,664,1465,632,1448,590,1450,544,1475,476,1520,416,1574,366,1627,316,1784,160,1840,98,1891,32,1937,-38,1979,-110,2008,-154,2041,-194,2079,-232,2122,-262,2141,-276,2196,-314,2265,-344,2331,-358,2461,-358,2427,-376,2367,-390xe" filled="true" fillcolor="#231f20" stroked="false">
                <v:path arrowok="t"/>
                <v:fill type="solid"/>
              </v:shape>
              <v:shape style="position:absolute;left:1416;top:-390;width:1593;height:1116" coordorigin="1416,-390" coordsize="1593,1116" path="m2500,172l2484,172,2478,174,2442,174,2434,176,2413,178,2401,180,2376,180,2368,182,2359,184,2349,184,2341,188,2332,190,2321,190,2321,192,2241,208,2162,228,2085,252,2012,280,1940,310,1872,348,1807,388,1745,436,1687,488,1633,546,1582,612,1536,682,1573,682,1575,676,1605,630,1641,588,1683,550,1694,542,1707,536,1721,528,1737,521,1737,520,1740,520,1743,518,1752,516,1760,514,1762,512,1748,512,1707,498,1782,436,1806,414,1879,364,1956,322,2038,288,2120,258,2181,242,2242,230,2305,220,2368,214,2421,206,2475,202,2528,200,2706,200,2667,190,2594,178,2500,178,2500,174,2454,174,2448,172,2500,172xe" filled="true" fillcolor="#231f20" stroked="false">
                <v:path arrowok="t"/>
                <v:fill type="solid"/>
              </v:shape>
              <v:shape style="position:absolute;left:1416;top:-390;width:1593;height:1116" coordorigin="1416,-390" coordsize="1593,1116" path="m1737,522l1736,522,1737,522,1737,522xe" filled="true" fillcolor="#231f20" stroked="false">
                <v:path arrowok="t"/>
                <v:fill type="solid"/>
              </v:shape>
              <v:shape style="position:absolute;left:1416;top:-390;width:1593;height:1116" coordorigin="1416,-390" coordsize="1593,1116" path="m1740,520l1738,520,1737,521,1737,522,1740,520xe" filled="true" fillcolor="#231f20" stroked="false">
                <v:path arrowok="t"/>
                <v:fill type="solid"/>
              </v:shape>
              <v:shape style="position:absolute;left:1416;top:-390;width:1593;height:1116" coordorigin="1416,-390" coordsize="1593,1116" path="m2552,226l2475,226,2399,230,2323,240,2249,256,2174,274,2100,296,2027,322,1956,358,1858,416,1764,482,1754,500,1748,512,1762,512,1807,468,1859,428,1915,396,1976,372,1986,366,1996,360,2007,358,2093,332,2176,306,2255,284,2334,268,2414,260,2495,254,2576,252,2738,252,2705,242,2629,230,2552,226xe" filled="true" fillcolor="#231f20" stroked="false">
                <v:path arrowok="t"/>
                <v:fill type="solid"/>
              </v:shape>
              <v:shape style="position:absolute;left:1416;top:-390;width:1593;height:1116" coordorigin="1416,-390" coordsize="1593,1116" path="m2738,252l2576,252,2614,254,2653,258,2691,266,2729,272,2744,276,2754,280,2761,286,2769,288,2777,292,2786,294,2827,308,2867,326,2904,346,2940,370,2962,364,2969,358,2978,336,2940,336,2931,334,2922,332,2846,294,2777,264,2738,252xe" filled="true" fillcolor="#231f20" stroked="false">
                <v:path arrowok="t"/>
                <v:fill type="solid"/>
              </v:shape>
              <v:shape style="position:absolute;left:1416;top:-390;width:1593;height:1116" coordorigin="1416,-390" coordsize="1593,1116" path="m2706,200l2528,200,2581,202,2628,206,2768,238,2903,298,2944,328,2940,336,2978,336,2979,334,2989,314,2993,304,2951,304,2939,298,2875,260,2808,230,2738,208,2706,200xe" filled="true" fillcolor="#231f20" stroked="false">
                <v:path arrowok="t"/>
                <v:fill type="solid"/>
              </v:shape>
              <v:shape style="position:absolute;left:1416;top:-390;width:1593;height:1116" coordorigin="1416,-390" coordsize="1593,1116" path="m2461,-358l2331,-358,2393,-352,2451,-330,2504,-288,2551,-226,2581,-182,2612,-140,2644,-100,2677,-58,2681,-52,2689,-48,2693,-42,2721,-8,2757,14,2795,30,2833,48,2882,76,2929,106,2964,146,2979,204,2978,226,2969,288,2960,304,2993,304,2998,292,3005,270,3009,210,2996,152,2964,102,2913,62,2800,6,2747,-30,2703,-76,2688,-98,2672,-118,2641,-158,2635,-166,2629,-174,2623,-182,2611,-196,2599,-212,2587,-228,2577,-244,2534,-302,2483,-346,2461,-358xe" filled="true" fillcolor="#231f20" stroked="false">
                <v:path arrowok="t"/>
                <v:fill type="solid"/>
              </v:shape>
              <v:shape style="position:absolute;left:1416;top:-390;width:1593;height:1116" coordorigin="1416,-390" coordsize="1593,1116" path="m2571,176l2547,176,2524,178,2594,178,2571,176xe" filled="true" fillcolor="#231f20" stroked="false">
                <v:path arrowok="t"/>
                <v:fill type="solid"/>
              </v:shape>
            </v:group>
            <v:group style="position:absolute;left:1448;top:-358;width:1531;height:1041" coordorigin="1448,-358" coordsize="1531,1041">
              <v:shape style="position:absolute;left:1448;top:-358;width:1531;height:1041" coordorigin="1448,-358" coordsize="1531,1041" path="m2331,-358l2265,-345,2196,-315,2141,-276,2122,-263,2041,-195,1979,-110,1937,-38,1891,31,1840,98,1784,160,1732,212,1680,264,1627,315,1574,366,1520,416,1495,445,1475,476,1461,509,1450,544,1448,590,1464,632,1495,664,1536,682,1582,611,1633,546,1687,487,1745,435,1807,388,1872,347,1940,310,2012,279,2085,251,2162,227,2241,207,2321,191,2312,191,2253,169,2232,126,2224,100,2225,72,2235,46,2254,26,2248,-7,2256,-40,2277,-66,2312,-78,2322,-92,2335,-103,2352,-110,2373,-112,2635,-112,2612,-141,2580,-183,2551,-226,2504,-288,2451,-330,2393,-353,2331,-358xe" filled="true" fillcolor="#ffffff" stroked="false">
                <v:path arrowok="t"/>
                <v:fill type="solid"/>
              </v:shape>
              <v:shape style="position:absolute;left:1448;top:-358;width:1531;height:1041" coordorigin="1448,-358" coordsize="1531,1041" path="m2972,176l2547,176,2571,176,2594,178,2667,190,2738,207,2808,230,2875,260,2939,297,2951,303,2976,245,2979,204,2972,176xe" filled="true" fillcolor="#ffffff" stroked="false">
                <v:path arrowok="t"/>
                <v:fill type="solid"/>
              </v:shape>
              <v:shape style="position:absolute;left:1448;top:-358;width:1531;height:1041" coordorigin="1448,-358" coordsize="1531,1041" path="m2320,190l2319,191,2321,191,2321,191,2320,190xe" filled="true" fillcolor="#ffffff" stroked="false">
                <v:path arrowok="t"/>
                <v:fill type="solid"/>
              </v:shape>
              <v:shape style="position:absolute;left:1448;top:-358;width:1531;height:1041" coordorigin="1448,-358" coordsize="1531,1041" path="m2635,-112l2373,-112,2386,-111,2398,-108,2408,-104,2418,-98,2420,-97,2476,-49,2482,-48,2554,-15,2567,40,2558,67,2558,68,2558,69,2557,69,2562,102,2555,134,2534,159,2500,171,2500,177,2524,177,2547,176,2972,176,2929,104,2833,48,2757,12,2721,-10,2693,-43,2689,-49,2681,-53,2677,-59,2644,-100,2635,-112xe" filled="true" fillcolor="#ffffff" stroked="false">
                <v:path arrowok="t"/>
                <v:fill type="solid"/>
              </v:shape>
            </v:group>
            <v:group style="position:absolute;left:2007;top:252;width:754;height:106" coordorigin="2007,252" coordsize="754,106">
              <v:shape style="position:absolute;left:2007;top:252;width:754;height:106" coordorigin="2007,252" coordsize="754,106" path="m2576,252l2495,253,2414,258,2334,268,2255,283,2176,305,2135,318,2007,357,2018,354,2030,353,2047,353,2051,352,2055,351,2060,350,2090,343,2121,338,2152,335,2184,334,2357,334,2413,305,2476,281,2543,267,2613,262,2675,262,2653,258,2614,254,2576,252xe" filled="true" fillcolor="#ffffff" stroked="false">
                <v:path arrowok="t"/>
                <v:fill type="solid"/>
              </v:shape>
              <v:shape style="position:absolute;left:2007;top:252;width:754;height:106" coordorigin="2007,252" coordsize="754,106" path="m2047,353l2030,353,2046,353,2047,353xe" filled="true" fillcolor="#ffffff" stroked="false">
                <v:path arrowok="t"/>
                <v:fill type="solid"/>
              </v:shape>
              <v:shape style="position:absolute;left:2007;top:252;width:754;height:106" coordorigin="2007,252" coordsize="754,106" path="m2357,334l2184,334,2210,335,2236,337,2261,340,2286,345,2303,342,2320,340,2337,338,2354,336,2357,334xe" filled="true" fillcolor="#ffffff" stroked="false">
                <v:path arrowok="t"/>
                <v:fill type="solid"/>
              </v:shape>
              <v:shape style="position:absolute;left:2007;top:252;width:754;height:106" coordorigin="2007,252" coordsize="754,106" path="m2675,262l2613,262,2651,263,2688,268,2725,275,2761,285,2754,280,2744,276,2729,272,2691,264,2675,262xe" filled="true" fillcolor="#ffffff" stroked="false">
                <v:path arrowok="t"/>
                <v:fill type="solid"/>
              </v:shape>
              <v:shape style="position:absolute;left:1553;top:519;width:185;height:237" type="#_x0000_t75" stroked="false">
                <v:imagedata r:id="rId105" o:title=""/>
              </v:shape>
            </v:group>
            <v:group style="position:absolute;left:1707;top:200;width:1237;height:312" coordorigin="1707,200" coordsize="1237,312">
              <v:shape style="position:absolute;left:1707;top:200;width:1237;height:312" coordorigin="1707,200" coordsize="1237,312" path="m2528,200l2421,206,2305,220,2242,229,2181,241,2120,258,2038,287,1956,321,1879,362,1806,414,1707,497,1748,511,1754,500,1756,487,1764,481,1858,416,1956,357,2027,322,2100,295,2174,274,2249,255,2323,240,2399,230,2475,225,2721,225,2675,214,2628,206,2581,201,2528,200xe" filled="true" fillcolor="#ffffff" stroked="false">
                <v:path arrowok="t"/>
                <v:fill type="solid"/>
              </v:shape>
              <v:shape style="position:absolute;left:1707;top:200;width:1237;height:312" coordorigin="1707,200" coordsize="1237,312" path="m2721,225l2552,225,2629,230,2705,242,2777,264,2846,293,2914,327,2922,331,2931,333,2940,336,2944,328,2934,320,2924,312,2836,265,2768,238,2722,225,2721,225xe" filled="true" fillcolor="#ffffff" stroked="false">
                <v:path arrowok="t"/>
                <v:fill type="solid"/>
              </v:shape>
            </v:group>
            <v:group style="position:absolute;left:2376;top:160;width:72;height:20" coordorigin="2376,160" coordsize="72,20">
              <v:shape style="position:absolute;left:2376;top:160;width:72;height:20" coordorigin="2376,160" coordsize="72,20" path="m2422,160l2413,167,2402,173,2390,177,2376,179,2389,180,2401,179,2413,178,2442,173,2448,172,2438,169,2429,165,2422,160xe" filled="true" fillcolor="#ffffff" stroked="false">
                <v:path arrowok="t"/>
                <v:fill type="solid"/>
              </v:shape>
              <v:shape style="position:absolute;left:2208;top:-213;width:321;height:317" type="#_x0000_t75" stroked="false">
                <v:imagedata r:id="rId106" o:title=""/>
              </v:shape>
            </v:group>
            <w10:wrap type="none"/>
          </v:group>
        </w:pict>
      </w: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64"/>
        <w:ind w:left="211" w:right="1413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0.824936pt;margin-top:-16.300159pt;width:79.650pt;height:57.3pt;mso-position-horizontal-relative:page;mso-position-vertical-relative:paragraph;z-index:2032" coordorigin="1416,-326" coordsize="1593,1146">
            <v:group style="position:absolute;left:1416;top:-326;width:1593;height:1116" coordorigin="1416,-326" coordsize="1593,1116">
              <v:shape style="position:absolute;left:1416;top:-326;width:1593;height:1116" coordorigin="1416,-326" coordsize="1593,1116" path="m2367,-326l2304,-324,2239,-306,2174,-272,2151,-254,2140,-246,2073,-200,2026,-156,1986,-106,1950,-52,1914,8,1876,68,1834,124,1787,178,1735,228,1684,280,1631,330,1579,382,1526,432,1460,508,1421,602,1416,632,1417,660,1424,688,1440,712,1457,732,1476,748,1497,766,1517,784,1525,786,1532,788,1539,790,1553,790,1573,746,1536,746,1495,728,1465,696,1448,654,1450,608,1475,540,1520,480,1574,430,1627,380,1784,224,1840,162,1891,96,1937,26,1979,-46,2008,-90,2041,-130,2079,-168,2122,-198,2141,-212,2196,-250,2265,-280,2331,-294,2461,-294,2427,-312,2367,-326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500,236l2484,236,2478,238,2442,238,2434,240,2413,242,2401,244,2376,244,2368,246,2359,248,2349,248,2341,252,2332,254,2321,254,2321,256,2241,272,2162,292,2085,316,2012,344,1940,374,1872,412,1807,452,1745,500,1687,552,1633,610,1582,676,1536,746,1573,746,1575,740,1605,694,1641,652,1683,614,1694,606,1707,600,1721,592,1737,584,1737,584,1740,584,1743,582,1752,580,1760,578,1762,576,1748,576,1707,562,1782,500,1806,478,1879,428,1956,386,2038,352,2120,322,2181,306,2242,294,2305,284,2368,278,2421,270,2475,266,2528,264,2706,264,2667,254,2594,242,2500,242,2500,238,2454,238,2448,236,2500,236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1737,586l1736,586,1737,586,1737,586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1740,584l1738,584,1737,584,1737,586,1740,584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552,290l2475,290,2399,294,2323,304,2249,320,2174,338,2100,360,2027,386,1956,422,1858,480,1764,546,1754,564,1748,576,1762,576,1807,532,1859,492,1915,460,1976,436,1986,430,1996,424,2007,422,2093,396,2176,370,2255,348,2334,332,2414,324,2495,318,2576,316,2738,316,2705,306,2629,294,2552,290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738,316l2576,316,2614,318,2653,322,2691,330,2729,336,2744,340,2754,344,2761,350,2769,352,2777,356,2786,358,2827,372,2867,390,2904,410,2940,434,2962,428,2969,422,2978,400,2940,400,2931,398,2922,396,2846,358,2777,328,2738,316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706,264l2528,264,2581,266,2628,270,2768,302,2903,362,2944,392,2940,400,2978,400,2979,398,2989,378,2993,368,2951,368,2939,362,2875,324,2808,294,2738,272,2706,264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461,-294l2331,-294,2393,-288,2451,-266,2504,-224,2551,-162,2581,-118,2612,-76,2644,-36,2677,6,2681,12,2689,16,2693,22,2721,56,2757,78,2795,94,2833,112,2882,140,2929,170,2964,210,2979,268,2978,290,2969,352,2960,368,2993,368,2998,356,3005,334,3009,274,2996,216,2964,166,2913,126,2800,70,2747,34,2703,-12,2688,-34,2672,-54,2641,-94,2635,-102,2629,-110,2623,-118,2611,-132,2599,-148,2587,-164,2577,-180,2534,-238,2483,-282,2461,-294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571,240l2547,240,2524,242,2594,242,2571,240xe" filled="true" fillcolor="#231f20" stroked="false">
                <v:path arrowok="t"/>
                <v:fill type="solid"/>
              </v:shape>
            </v:group>
            <v:group style="position:absolute;left:1448;top:-295;width:1531;height:1041" coordorigin="1448,-295" coordsize="1531,1041">
              <v:shape style="position:absolute;left:1448;top:-295;width:1531;height:1041" coordorigin="1448,-295" coordsize="1531,1041" path="m2331,-295l2265,-282,2196,-252,2141,-212,2122,-200,2041,-132,1979,-47,1937,26,1891,95,1840,161,1784,223,1732,275,1680,327,1627,379,1574,430,1520,480,1495,508,1475,539,1461,573,1450,608,1448,653,1464,695,1495,728,1536,746,1582,674,1633,609,1687,551,1745,499,1807,452,1872,410,1940,374,2012,342,2085,315,2162,291,2241,271,2321,254,2312,254,2253,233,2232,190,2224,163,2225,135,2235,110,2254,90,2248,57,2256,24,2277,-2,2312,-14,2322,-28,2335,-39,2352,-46,2373,-49,2635,-49,2612,-78,2580,-120,2551,-163,2504,-225,2451,-267,2393,-290,2331,-295xe" filled="true" fillcolor="#ffffff" stroked="false">
                <v:path arrowok="t"/>
                <v:fill type="solid"/>
              </v:shape>
              <v:shape style="position:absolute;left:1448;top:-295;width:1531;height:1041" coordorigin="1448,-295" coordsize="1531,1041" path="m2972,240l2547,240,2571,240,2594,242,2667,254,2738,271,2808,294,2875,323,2939,360,2951,366,2976,309,2979,267,2972,240xe" filled="true" fillcolor="#ffffff" stroked="false">
                <v:path arrowok="t"/>
                <v:fill type="solid"/>
              </v:shape>
              <v:shape style="position:absolute;left:1448;top:-295;width:1531;height:1041" coordorigin="1448,-295" coordsize="1531,1041" path="m2320,254l2319,254,2321,254,2321,254,2320,254xe" filled="true" fillcolor="#ffffff" stroked="false">
                <v:path arrowok="t"/>
                <v:fill type="solid"/>
              </v:shape>
              <v:shape style="position:absolute;left:1448;top:-295;width:1531;height:1041" coordorigin="1448,-295" coordsize="1531,1041" path="m2635,-49l2373,-49,2386,-48,2398,-45,2408,-40,2418,-34,2420,-34,2476,14,2482,15,2554,48,2567,104,2558,131,2558,132,2558,132,2557,133,2562,165,2555,197,2534,223,2500,235,2500,241,2524,241,2547,240,2972,240,2929,168,2833,112,2757,76,2721,54,2693,21,2689,14,2681,11,2677,5,2644,-37,2635,-49xe" filled="true" fillcolor="#ffffff" stroked="false">
                <v:path arrowok="t"/>
                <v:fill type="solid"/>
              </v:shape>
            </v:group>
            <v:group style="position:absolute;left:2007;top:316;width:754;height:106" coordorigin="2007,316" coordsize="754,106">
              <v:shape style="position:absolute;left:2007;top:316;width:754;height:106" coordorigin="2007,316" coordsize="754,106" path="m2576,316l2495,317,2414,322,2334,332,2255,347,2176,369,2135,382,2007,421,2018,418,2030,416,2047,416,2051,416,2055,415,2060,414,2090,407,2121,402,2152,399,2184,398,2357,398,2413,368,2476,345,2543,330,2613,325,2675,325,2653,322,2614,317,2576,316xe" filled="true" fillcolor="#ffffff" stroked="false">
                <v:path arrowok="t"/>
                <v:fill type="solid"/>
              </v:shape>
              <v:shape style="position:absolute;left:2007;top:316;width:754;height:106" coordorigin="2007,316" coordsize="754,106" path="m2047,416l2030,416,2046,417,2047,416xe" filled="true" fillcolor="#ffffff" stroked="false">
                <v:path arrowok="t"/>
                <v:fill type="solid"/>
              </v:shape>
              <v:shape style="position:absolute;left:2007;top:316;width:754;height:106" coordorigin="2007,316" coordsize="754,106" path="m2357,398l2184,398,2210,399,2236,401,2261,404,2286,409,2303,406,2320,403,2337,401,2354,400,2357,398xe" filled="true" fillcolor="#ffffff" stroked="false">
                <v:path arrowok="t"/>
                <v:fill type="solid"/>
              </v:shape>
              <v:shape style="position:absolute;left:2007;top:316;width:754;height:106" coordorigin="2007,316" coordsize="754,106" path="m2675,325l2613,325,2651,327,2688,331,2725,339,2761,349,2754,343,2744,339,2729,336,2691,328,2675,325xe" filled="true" fillcolor="#ffffff" stroked="false">
                <v:path arrowok="t"/>
                <v:fill type="solid"/>
              </v:shape>
              <v:shape style="position:absolute;left:1553;top:583;width:185;height:237" type="#_x0000_t75" stroked="false">
                <v:imagedata r:id="rId107" o:title=""/>
              </v:shape>
            </v:group>
            <v:group style="position:absolute;left:1707;top:263;width:1237;height:312" coordorigin="1707,263" coordsize="1237,312">
              <v:shape style="position:absolute;left:1707;top:263;width:1237;height:312" coordorigin="1707,263" coordsize="1237,312" path="m2528,263l2421,270,2305,284,2242,293,2181,305,2120,322,2038,351,1956,385,1879,426,1806,478,1707,561,1748,575,1754,564,1756,551,1764,545,1858,480,1956,420,2027,386,2100,359,2174,337,2249,319,2323,304,2399,294,2475,289,2721,289,2675,278,2628,269,2581,264,2528,263xe" filled="true" fillcolor="#ffffff" stroked="false">
                <v:path arrowok="t"/>
                <v:fill type="solid"/>
              </v:shape>
              <v:shape style="position:absolute;left:1707;top:263;width:1237;height:312" coordorigin="1707,263" coordsize="1237,312" path="m2721,289l2552,289,2629,293,2705,306,2777,328,2846,357,2914,390,2922,395,2931,397,2940,400,2944,391,2934,384,2924,375,2836,329,2768,302,2722,289,2721,289xe" filled="true" fillcolor="#ffffff" stroked="false">
                <v:path arrowok="t"/>
                <v:fill type="solid"/>
              </v:shape>
            </v:group>
            <v:group style="position:absolute;left:2376;top:223;width:72;height:20" coordorigin="2376,223" coordsize="72,20">
              <v:shape style="position:absolute;left:2376;top:223;width:72;height:20" coordorigin="2376,223" coordsize="72,20" path="m2422,223l2413,231,2402,237,2390,241,2376,242,2389,243,2401,243,2413,241,2442,237,2448,235,2438,233,2429,229,2422,223xe" filled="true" fillcolor="#ffffff" stroked="false">
                <v:path arrowok="t"/>
                <v:fill type="solid"/>
              </v:shape>
              <v:shape style="position:absolute;left:2208;top:-150;width:321;height:317" type="#_x0000_t75" stroked="false">
                <v:imagedata r:id="rId108" o:title=""/>
              </v:shape>
            </v:group>
            <w10:wrap type="none"/>
          </v:group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64"/>
        <w:ind w:left="203" w:right="1413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0.824936pt;margin-top:-16.29916pt;width:79.650pt;height:57.3pt;mso-position-horizontal-relative:page;mso-position-vertical-relative:paragraph;z-index:2056" coordorigin="1416,-326" coordsize="1593,1146">
            <v:group style="position:absolute;left:1416;top:-326;width:1593;height:1116" coordorigin="1416,-326" coordsize="1593,1116">
              <v:shape style="position:absolute;left:1416;top:-326;width:1593;height:1116" coordorigin="1416,-326" coordsize="1593,1116" path="m2367,-326l2304,-324,2239,-306,2174,-272,2151,-254,2140,-246,2073,-200,2026,-156,1986,-106,1950,-52,1914,8,1876,68,1834,124,1787,178,1735,228,1684,280,1631,330,1579,382,1526,432,1460,508,1421,602,1416,632,1417,660,1424,688,1440,712,1457,732,1476,748,1497,766,1517,784,1525,786,1532,788,1539,790,1553,790,1573,746,1536,746,1495,728,1465,696,1448,654,1450,608,1475,540,1520,480,1574,430,1627,380,1784,224,1840,162,1891,96,1937,26,1979,-46,2008,-90,2041,-130,2079,-168,2122,-198,2141,-212,2196,-250,2265,-280,2331,-294,2461,-294,2427,-312,2367,-326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500,236l2484,236,2478,238,2442,238,2434,240,2413,242,2401,244,2376,244,2368,246,2359,248,2349,248,2341,252,2332,254,2321,254,2321,256,2241,272,2162,292,2085,316,2012,344,1940,374,1872,412,1807,452,1745,500,1687,552,1633,610,1582,676,1536,746,1573,746,1575,740,1605,694,1641,652,1683,614,1694,606,1707,600,1721,592,1737,584,1737,584,1740,584,1743,582,1752,580,1760,578,1762,576,1748,576,1707,562,1782,500,1806,478,1879,428,1956,386,2038,352,2120,322,2181,306,2242,294,2305,284,2368,278,2421,270,2475,266,2528,264,2706,264,2667,254,2594,242,2500,242,2500,238,2454,238,2448,236,2500,236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1737,586l1736,586,1737,586,1737,586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1740,584l1738,584,1737,584,1737,586,1740,584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552,290l2475,290,2399,294,2323,304,2249,320,2174,338,2100,360,2027,386,1956,422,1858,480,1764,546,1754,564,1748,576,1762,576,1807,532,1859,492,1915,460,1976,436,1986,430,1996,424,2007,422,2093,396,2176,370,2255,348,2334,332,2414,324,2495,318,2576,316,2738,316,2705,306,2629,294,2552,290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738,316l2576,316,2614,318,2653,322,2691,330,2729,336,2744,340,2754,344,2761,350,2769,352,2777,356,2786,358,2827,372,2867,390,2904,410,2940,434,2962,428,2969,422,2978,400,2940,400,2931,398,2922,396,2846,358,2777,328,2738,316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706,264l2528,264,2581,266,2628,270,2768,302,2903,362,2944,392,2940,400,2978,400,2979,398,2989,378,2993,368,2951,368,2939,362,2875,324,2808,294,2738,272,2706,264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461,-294l2331,-294,2393,-288,2451,-266,2504,-224,2551,-162,2581,-118,2612,-76,2644,-36,2677,6,2681,12,2689,16,2693,22,2721,56,2757,78,2795,94,2833,112,2882,140,2929,170,2964,210,2979,268,2978,290,2969,352,2960,368,2993,368,2998,356,3005,334,3009,274,2996,216,2964,166,2913,126,2800,70,2747,34,2703,-12,2688,-34,2672,-54,2641,-94,2635,-102,2629,-110,2623,-118,2611,-132,2599,-148,2587,-164,2577,-180,2534,-238,2483,-282,2461,-294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571,240l2547,240,2524,242,2594,242,2571,240xe" filled="true" fillcolor="#231f20" stroked="false">
                <v:path arrowok="t"/>
                <v:fill type="solid"/>
              </v:shape>
            </v:group>
            <v:group style="position:absolute;left:1448;top:-295;width:1531;height:1041" coordorigin="1448,-295" coordsize="1531,1041">
              <v:shape style="position:absolute;left:1448;top:-295;width:1531;height:1041" coordorigin="1448,-295" coordsize="1531,1041" path="m2331,-295l2265,-282,2196,-252,2141,-212,2122,-200,2041,-132,1979,-47,1937,26,1891,95,1840,161,1784,223,1732,275,1680,327,1627,379,1574,430,1520,480,1495,508,1475,539,1461,573,1450,608,1448,653,1464,695,1495,728,1536,746,1582,674,1633,609,1687,551,1745,499,1807,452,1872,410,1940,374,2012,342,2085,315,2162,291,2241,271,2321,254,2312,254,2253,233,2232,190,2224,163,2225,135,2235,110,2254,90,2248,57,2256,24,2277,-2,2312,-14,2322,-28,2335,-39,2352,-46,2373,-49,2635,-49,2612,-78,2580,-120,2551,-163,2504,-225,2451,-267,2393,-290,2331,-295xe" filled="true" fillcolor="#ffffff" stroked="false">
                <v:path arrowok="t"/>
                <v:fill type="solid"/>
              </v:shape>
              <v:shape style="position:absolute;left:1448;top:-295;width:1531;height:1041" coordorigin="1448,-295" coordsize="1531,1041" path="m2972,240l2547,240,2571,240,2594,242,2667,254,2738,271,2808,294,2875,323,2939,360,2951,366,2976,309,2979,268,2972,240xe" filled="true" fillcolor="#ffffff" stroked="false">
                <v:path arrowok="t"/>
                <v:fill type="solid"/>
              </v:shape>
              <v:shape style="position:absolute;left:1448;top:-295;width:1531;height:1041" coordorigin="1448,-295" coordsize="1531,1041" path="m2320,254l2319,254,2321,254,2321,254,2320,254xe" filled="true" fillcolor="#ffffff" stroked="false">
                <v:path arrowok="t"/>
                <v:fill type="solid"/>
              </v:shape>
              <v:shape style="position:absolute;left:1448;top:-295;width:1531;height:1041" coordorigin="1448,-295" coordsize="1531,1041" path="m2635,-49l2373,-49,2386,-48,2398,-45,2408,-40,2418,-34,2420,-34,2476,15,2482,15,2554,48,2567,104,2558,131,2558,132,2558,132,2557,133,2562,165,2555,197,2534,223,2500,235,2500,241,2524,241,2547,240,2972,240,2929,168,2833,112,2757,76,2721,54,2693,21,2689,14,2681,11,2677,5,2644,-37,2635,-49xe" filled="true" fillcolor="#ffffff" stroked="false">
                <v:path arrowok="t"/>
                <v:fill type="solid"/>
              </v:shape>
            </v:group>
            <v:group style="position:absolute;left:2007;top:316;width:754;height:106" coordorigin="2007,316" coordsize="754,106">
              <v:shape style="position:absolute;left:2007;top:316;width:754;height:106" coordorigin="2007,316" coordsize="754,106" path="m2576,316l2495,317,2414,322,2334,332,2255,347,2176,369,2135,382,2007,421,2018,418,2030,416,2047,416,2051,416,2055,415,2060,414,2090,407,2121,402,2152,399,2184,398,2357,398,2413,368,2476,345,2543,330,2613,325,2675,325,2653,322,2614,317,2576,316xe" filled="true" fillcolor="#ffffff" stroked="false">
                <v:path arrowok="t"/>
                <v:fill type="solid"/>
              </v:shape>
              <v:shape style="position:absolute;left:2007;top:316;width:754;height:106" coordorigin="2007,316" coordsize="754,106" path="m2047,416l2030,416,2046,417,2047,416xe" filled="true" fillcolor="#ffffff" stroked="false">
                <v:path arrowok="t"/>
                <v:fill type="solid"/>
              </v:shape>
              <v:shape style="position:absolute;left:2007;top:316;width:754;height:106" coordorigin="2007,316" coordsize="754,106" path="m2357,398l2184,398,2210,399,2236,401,2261,404,2286,409,2303,406,2320,403,2337,401,2354,400,2357,398xe" filled="true" fillcolor="#ffffff" stroked="false">
                <v:path arrowok="t"/>
                <v:fill type="solid"/>
              </v:shape>
              <v:shape style="position:absolute;left:2007;top:316;width:754;height:106" coordorigin="2007,316" coordsize="754,106" path="m2675,325l2613,325,2651,327,2688,331,2725,339,2761,349,2754,343,2744,339,2729,336,2691,328,2675,325xe" filled="true" fillcolor="#ffffff" stroked="false">
                <v:path arrowok="t"/>
                <v:fill type="solid"/>
              </v:shape>
              <v:shape style="position:absolute;left:1553;top:583;width:185;height:237" type="#_x0000_t75" stroked="false">
                <v:imagedata r:id="rId107" o:title=""/>
              </v:shape>
            </v:group>
            <v:group style="position:absolute;left:1707;top:263;width:1237;height:312" coordorigin="1707,263" coordsize="1237,312">
              <v:shape style="position:absolute;left:1707;top:263;width:1237;height:312" coordorigin="1707,263" coordsize="1237,312" path="m2528,263l2421,270,2305,284,2242,293,2181,305,2120,322,2038,351,1956,385,1879,426,1806,478,1707,561,1748,575,1754,564,1756,551,1764,545,1858,480,1956,420,2027,386,2100,359,2174,337,2249,319,2323,304,2399,294,2475,289,2721,289,2675,278,2628,269,2581,264,2528,263xe" filled="true" fillcolor="#ffffff" stroked="false">
                <v:path arrowok="t"/>
                <v:fill type="solid"/>
              </v:shape>
              <v:shape style="position:absolute;left:1707;top:263;width:1237;height:312" coordorigin="1707,263" coordsize="1237,312" path="m2721,289l2552,289,2629,293,2705,306,2777,328,2846,357,2914,390,2922,395,2931,397,2940,400,2944,391,2934,384,2924,375,2836,329,2768,302,2722,289,2721,289xe" filled="true" fillcolor="#ffffff" stroked="false">
                <v:path arrowok="t"/>
                <v:fill type="solid"/>
              </v:shape>
            </v:group>
            <v:group style="position:absolute;left:2376;top:223;width:72;height:20" coordorigin="2376,223" coordsize="72,20">
              <v:shape style="position:absolute;left:2376;top:223;width:72;height:20" coordorigin="2376,223" coordsize="72,20" path="m2422,223l2413,231,2402,237,2390,241,2376,242,2389,243,2401,243,2413,241,2442,237,2448,235,2438,233,2429,229,2422,223xe" filled="true" fillcolor="#ffffff" stroked="false">
                <v:path arrowok="t"/>
                <v:fill type="solid"/>
              </v:shape>
              <v:shape style="position:absolute;left:2178;top:-166;width:341;height:340" type="#_x0000_t75" stroked="false">
                <v:imagedata r:id="rId109" o:title=""/>
              </v:shape>
            </v:group>
            <w10:wrap type="none"/>
          </v:group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64"/>
        <w:ind w:left="203" w:right="1413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0.824936pt;margin-top:-16.299166pt;width:79.650pt;height:57.3pt;mso-position-horizontal-relative:page;mso-position-vertical-relative:paragraph;z-index:2080" coordorigin="1416,-326" coordsize="1593,1146">
            <v:group style="position:absolute;left:1416;top:-326;width:1593;height:1116" coordorigin="1416,-326" coordsize="1593,1116">
              <v:shape style="position:absolute;left:1416;top:-326;width:1593;height:1116" coordorigin="1416,-326" coordsize="1593,1116" path="m2367,-326l2304,-324,2239,-306,2174,-272,2151,-254,2140,-246,2073,-200,2026,-156,1986,-106,1950,-52,1914,8,1876,68,1834,124,1787,178,1735,228,1684,280,1631,330,1579,382,1526,432,1460,508,1421,602,1416,632,1417,660,1424,688,1440,712,1457,732,1476,748,1497,766,1517,784,1525,786,1532,788,1539,790,1553,790,1573,746,1536,746,1495,728,1465,696,1448,654,1450,608,1475,540,1520,480,1574,430,1627,380,1784,224,1840,162,1891,96,1937,26,1979,-46,2008,-90,2041,-130,2079,-168,2122,-198,2141,-212,2196,-250,2265,-280,2331,-294,2461,-294,2427,-312,2367,-326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500,236l2484,236,2478,238,2442,238,2434,240,2413,242,2401,244,2376,244,2368,246,2359,248,2349,248,2341,252,2332,254,2321,254,2321,256,2241,272,2162,292,2085,316,2012,344,1940,374,1872,412,1807,452,1745,500,1687,552,1633,610,1582,676,1536,746,1573,746,1575,740,1605,694,1641,652,1683,614,1694,606,1707,600,1721,592,1737,584,1737,584,1740,584,1743,582,1752,580,1760,578,1762,576,1748,576,1707,562,1782,500,1806,478,1879,428,1956,386,2038,352,2120,322,2181,306,2242,294,2305,284,2368,278,2421,270,2475,266,2528,264,2706,264,2667,254,2594,242,2500,242,2500,238,2454,238,2448,236,2500,236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1737,586l1736,586,1737,586,1737,586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1740,584l1738,584,1737,584,1737,586,1740,584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552,290l2475,290,2399,294,2323,304,2249,320,2174,338,2100,360,2027,386,1956,422,1858,480,1764,546,1754,564,1748,576,1762,576,1807,532,1859,492,1915,460,1976,436,1986,430,1996,424,2007,422,2093,396,2176,370,2255,348,2334,332,2414,324,2495,318,2576,316,2738,316,2705,306,2629,294,2552,290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738,316l2576,316,2614,318,2653,322,2691,330,2729,336,2744,340,2754,344,2761,350,2769,352,2777,356,2786,358,2827,372,2867,390,2904,410,2940,434,2962,428,2969,422,2978,400,2940,400,2931,398,2922,396,2846,358,2777,328,2738,316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706,264l2528,264,2581,266,2628,270,2768,302,2903,362,2944,392,2940,400,2978,400,2979,398,2989,378,2993,368,2951,368,2939,362,2875,324,2808,294,2738,272,2706,264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461,-294l2331,-294,2393,-288,2451,-266,2504,-224,2551,-162,2581,-118,2612,-76,2644,-36,2677,6,2681,12,2689,16,2693,22,2721,56,2757,78,2795,94,2833,112,2882,140,2929,170,2964,210,2979,268,2978,290,2969,352,2960,368,2993,368,2998,356,3005,334,3009,274,2996,216,2964,166,2913,126,2800,70,2747,34,2703,-12,2688,-34,2672,-54,2641,-94,2635,-102,2629,-110,2623,-118,2611,-132,2599,-148,2587,-164,2577,-180,2534,-238,2483,-282,2461,-294xe" filled="true" fillcolor="#231f20" stroked="false">
                <v:path arrowok="t"/>
                <v:fill type="solid"/>
              </v:shape>
              <v:shape style="position:absolute;left:1416;top:-326;width:1593;height:1116" coordorigin="1416,-326" coordsize="1593,1116" path="m2571,240l2547,240,2524,242,2594,242,2571,240xe" filled="true" fillcolor="#231f20" stroked="false">
                <v:path arrowok="t"/>
                <v:fill type="solid"/>
              </v:shape>
            </v:group>
            <v:group style="position:absolute;left:1448;top:-295;width:1531;height:1041" coordorigin="1448,-295" coordsize="1531,1041">
              <v:shape style="position:absolute;left:1448;top:-295;width:1531;height:1041" coordorigin="1448,-295" coordsize="1531,1041" path="m2331,-295l2265,-282,2196,-252,2141,-212,2122,-200,2041,-132,1979,-47,1937,26,1891,95,1840,161,1784,223,1732,275,1680,327,1627,379,1574,430,1520,480,1495,508,1475,539,1461,573,1450,608,1448,653,1464,695,1495,728,1536,746,1582,674,1633,609,1687,551,1745,499,1807,452,1872,410,1940,374,2012,342,2085,315,2162,291,2241,271,2321,254,2312,254,2253,233,2232,190,2224,163,2225,135,2235,110,2254,90,2248,57,2256,24,2277,-2,2312,-14,2322,-28,2335,-39,2352,-46,2373,-49,2635,-49,2612,-78,2580,-120,2551,-163,2504,-225,2451,-267,2393,-290,2331,-295xe" filled="true" fillcolor="#ffffff" stroked="false">
                <v:path arrowok="t"/>
                <v:fill type="solid"/>
              </v:shape>
              <v:shape style="position:absolute;left:1448;top:-295;width:1531;height:1041" coordorigin="1448,-295" coordsize="1531,1041" path="m2972,240l2547,240,2571,240,2594,242,2667,254,2738,271,2808,294,2875,323,2939,360,2951,366,2976,309,2979,268,2972,240xe" filled="true" fillcolor="#ffffff" stroked="false">
                <v:path arrowok="t"/>
                <v:fill type="solid"/>
              </v:shape>
              <v:shape style="position:absolute;left:1448;top:-295;width:1531;height:1041" coordorigin="1448,-295" coordsize="1531,1041" path="m2320,254l2319,254,2321,254,2321,254,2320,254xe" filled="true" fillcolor="#ffffff" stroked="false">
                <v:path arrowok="t"/>
                <v:fill type="solid"/>
              </v:shape>
              <v:shape style="position:absolute;left:1448;top:-295;width:1531;height:1041" coordorigin="1448,-295" coordsize="1531,1041" path="m2635,-49l2373,-49,2386,-48,2398,-45,2408,-40,2418,-34,2420,-34,2476,15,2482,15,2554,48,2567,104,2558,131,2558,132,2558,132,2557,133,2562,165,2555,197,2534,223,2500,235,2500,241,2524,241,2547,240,2972,240,2929,168,2833,112,2757,76,2721,54,2693,21,2689,14,2681,11,2677,5,2644,-37,2635,-49xe" filled="true" fillcolor="#ffffff" stroked="false">
                <v:path arrowok="t"/>
                <v:fill type="solid"/>
              </v:shape>
            </v:group>
            <v:group style="position:absolute;left:2007;top:316;width:754;height:106" coordorigin="2007,316" coordsize="754,106">
              <v:shape style="position:absolute;left:2007;top:316;width:754;height:106" coordorigin="2007,316" coordsize="754,106" path="m2576,316l2495,317,2414,322,2334,332,2255,347,2176,369,2135,382,2007,421,2018,418,2030,416,2047,416,2051,416,2055,415,2060,414,2090,407,2121,402,2152,399,2184,398,2357,398,2413,368,2476,345,2543,330,2613,325,2675,325,2653,322,2614,317,2576,316xe" filled="true" fillcolor="#ffffff" stroked="false">
                <v:path arrowok="t"/>
                <v:fill type="solid"/>
              </v:shape>
              <v:shape style="position:absolute;left:2007;top:316;width:754;height:106" coordorigin="2007,316" coordsize="754,106" path="m2047,416l2030,416,2046,417,2047,416xe" filled="true" fillcolor="#ffffff" stroked="false">
                <v:path arrowok="t"/>
                <v:fill type="solid"/>
              </v:shape>
              <v:shape style="position:absolute;left:2007;top:316;width:754;height:106" coordorigin="2007,316" coordsize="754,106" path="m2357,398l2184,398,2210,399,2236,401,2261,404,2286,409,2303,406,2320,403,2337,401,2354,400,2357,398xe" filled="true" fillcolor="#ffffff" stroked="false">
                <v:path arrowok="t"/>
                <v:fill type="solid"/>
              </v:shape>
              <v:shape style="position:absolute;left:2007;top:316;width:754;height:106" coordorigin="2007,316" coordsize="754,106" path="m2675,325l2613,325,2651,327,2688,331,2725,339,2761,349,2754,343,2744,339,2729,336,2691,328,2675,325xe" filled="true" fillcolor="#ffffff" stroked="false">
                <v:path arrowok="t"/>
                <v:fill type="solid"/>
              </v:shape>
              <v:shape style="position:absolute;left:1553;top:583;width:185;height:237" type="#_x0000_t75" stroked="false">
                <v:imagedata r:id="rId107" o:title=""/>
              </v:shape>
            </v:group>
            <v:group style="position:absolute;left:1707;top:263;width:1237;height:312" coordorigin="1707,263" coordsize="1237,312">
              <v:shape style="position:absolute;left:1707;top:263;width:1237;height:312" coordorigin="1707,263" coordsize="1237,312" path="m2528,263l2421,270,2305,284,2242,293,2181,305,2120,322,2038,351,1956,385,1879,426,1806,478,1707,561,1748,575,1754,564,1756,551,1764,545,1858,480,1956,420,2027,386,2100,359,2174,337,2249,319,2323,304,2399,294,2475,289,2721,289,2675,278,2628,269,2581,264,2528,263xe" filled="true" fillcolor="#ffffff" stroked="false">
                <v:path arrowok="t"/>
                <v:fill type="solid"/>
              </v:shape>
              <v:shape style="position:absolute;left:1707;top:263;width:1237;height:312" coordorigin="1707,263" coordsize="1237,312" path="m2721,289l2552,289,2629,293,2705,306,2777,328,2846,357,2914,390,2922,395,2931,397,2940,400,2944,391,2934,384,2924,375,2836,329,2768,302,2722,289,2721,289xe" filled="true" fillcolor="#ffffff" stroked="false">
                <v:path arrowok="t"/>
                <v:fill type="solid"/>
              </v:shape>
            </v:group>
            <v:group style="position:absolute;left:2376;top:223;width:72;height:20" coordorigin="2376,223" coordsize="72,20">
              <v:shape style="position:absolute;left:2376;top:223;width:72;height:20" coordorigin="2376,223" coordsize="72,20" path="m2422,223l2413,231,2402,237,2390,241,2376,242,2389,243,2401,243,2413,241,2442,237,2448,235,2438,233,2429,229,2422,223xe" filled="true" fillcolor="#ffffff" stroked="false">
                <v:path arrowok="t"/>
                <v:fill type="solid"/>
              </v:shape>
              <v:shape style="position:absolute;left:2152;top:-175;width:346;height:350" type="#_x0000_t75" stroked="false">
                <v:imagedata r:id="rId110" o:title=""/>
              </v:shape>
            </v:group>
            <w10:wrap type="none"/>
          </v:group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55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1413"/>
        <w:jc w:val="left"/>
      </w:pPr>
      <w:r>
        <w:rPr>
          <w:color w:val="231F20"/>
        </w:rPr>
        <w:t>Lucas tem 19 carrinhos e Marcos tem</w:t>
      </w:r>
      <w:r>
        <w:rPr>
          <w:color w:val="231F20"/>
          <w:spacing w:val="-1"/>
        </w:rPr>
        <w:t> </w:t>
      </w:r>
      <w:r>
        <w:rPr>
          <w:color w:val="231F20"/>
        </w:rPr>
        <w:t>6.</w:t>
      </w:r>
      <w:r>
        <w:rPr/>
      </w:r>
    </w:p>
    <w:p>
      <w:pPr>
        <w:pStyle w:val="BodyText"/>
        <w:spacing w:line="240" w:lineRule="auto" w:before="78"/>
        <w:ind w:left="110" w:right="1413"/>
        <w:jc w:val="left"/>
      </w:pPr>
      <w:r>
        <w:rPr>
          <w:color w:val="231F20"/>
        </w:rPr>
        <w:t>Quantos carrinhos Lucas tem a mais que</w:t>
      </w:r>
      <w:r>
        <w:rPr>
          <w:color w:val="231F20"/>
          <w:spacing w:val="-1"/>
        </w:rPr>
        <w:t> </w:t>
      </w:r>
      <w:r>
        <w:rPr>
          <w:color w:val="231F20"/>
        </w:rPr>
        <w:t>Marcos?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6"/>
          <w:szCs w:val="36"/>
        </w:rPr>
      </w:pPr>
    </w:p>
    <w:p>
      <w:pPr>
        <w:pStyle w:val="ListParagraph"/>
        <w:numPr>
          <w:ilvl w:val="0"/>
          <w:numId w:val="7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13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7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14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19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25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11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1413"/>
        <w:jc w:val="left"/>
      </w:pPr>
      <w:r>
        <w:rPr>
          <w:color w:val="231F20"/>
        </w:rPr>
        <w:t>Observe abaixo a jarra de suco da mãe de</w:t>
      </w:r>
      <w:r>
        <w:rPr>
          <w:color w:val="231F20"/>
          <w:spacing w:val="-1"/>
        </w:rPr>
        <w:t> </w:t>
      </w:r>
      <w:r>
        <w:rPr>
          <w:color w:val="231F20"/>
        </w:rPr>
        <w:t>Francisco.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 w:hint="default"/>
          <w:sz w:val="10"/>
          <w:szCs w:val="10"/>
        </w:rPr>
      </w:pPr>
      <w:r>
        <w:rPr/>
        <w:pict>
          <v:shape style="position:absolute;margin-left:99.212601pt;margin-top:7.006173pt;width:158.6394pt;height:158.640pt;mso-position-horizontal-relative:page;mso-position-vertical-relative:paragraph;z-index:2104;mso-wrap-distance-left:0;mso-wrap-distance-right:0" type="#_x0000_t75" stroked="false">
            <v:imagedata r:id="rId113" o:title=""/>
            <w10:wrap type="topAndBottom"/>
          </v:shape>
        </w:pict>
      </w:r>
    </w:p>
    <w:p>
      <w:pPr>
        <w:spacing w:line="240" w:lineRule="auto" w:before="2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0"/>
        <w:ind w:left="110" w:right="1413"/>
        <w:jc w:val="left"/>
      </w:pPr>
      <w:r>
        <w:rPr/>
        <w:pict>
          <v:group style="position:absolute;margin-left:71.099998pt;margin-top:36.245831pt;width:73.150pt;height:104.3pt;mso-position-horizontal-relative:page;mso-position-vertical-relative:paragraph;z-index:2128" coordorigin="1422,725" coordsize="1463,2086">
            <v:group style="position:absolute;left:1432;top:1133;width:985;height:1662" coordorigin="1432,1133" coordsize="985,1662">
              <v:shape style="position:absolute;left:1432;top:1133;width:985;height:1662" coordorigin="1432,1133" coordsize="985,1662" path="m1432,1133l2417,1133,2417,2795,1432,2795,1432,1133xe" filled="false" stroked="true" strokeweight="1pt" strokecolor="#231f20">
                <v:path arrowok="t"/>
              </v:shape>
            </v:group>
            <v:group style="position:absolute;left:1432;top:735;width:1443;height:399" coordorigin="1432,735" coordsize="1443,399">
              <v:shape style="position:absolute;left:1432;top:735;width:1443;height:399" coordorigin="1432,735" coordsize="1443,399" path="m1432,1133l1988,735,2875,735,2417,1133e" filled="false" stroked="true" strokeweight="1pt" strokecolor="#231f20">
                <v:path arrowok="t"/>
              </v:shape>
            </v:group>
            <v:group style="position:absolute;left:2417;top:735;width:458;height:2066" coordorigin="2417,735" coordsize="458,2066">
              <v:shape style="position:absolute;left:2417;top:735;width:458;height:2066" coordorigin="2417,735" coordsize="458,2066" path="m2875,735l2875,2402,2417,2801e" filled="false" stroked="true" strokeweight="1pt" strokecolor="#231f20">
                <v:path arrowok="t"/>
              </v:shape>
            </v:group>
            <v:group style="position:absolute;left:1460;top:2395;width:1415;height:372" coordorigin="1460,2395" coordsize="1415,372">
              <v:shape style="position:absolute;left:1460;top:2395;width:1415;height:372" coordorigin="1460,2395" coordsize="1415,372" path="m1460,2767l1988,2395,2875,2395e" filled="false" stroked="true" strokeweight="1.0pt" strokecolor="#231f20">
                <v:path arrowok="t"/>
                <v:stroke dashstyle="dash"/>
              </v:shape>
            </v:group>
            <v:group style="position:absolute;left:1988;top:735;width:2;height:1661" coordorigin="1988,735" coordsize="2,1661">
              <v:shape style="position:absolute;left:1988;top:735;width:2;height:1661" coordorigin="1988,735" coordsize="0,1661" path="m1988,2395l1988,735e" filled="false" stroked="true" strokeweight="1pt" strokecolor="#231f20">
                <v:path arrowok="t"/>
                <v:stroke dashstyle="dash"/>
              </v:shape>
            </v:group>
            <w10:wrap type="none"/>
          </v:group>
        </w:pict>
      </w:r>
      <w:r>
        <w:rPr>
          <w:color w:val="231F20"/>
        </w:rPr>
        <w:t>Essa jarra lembra a forma de qual sólido</w:t>
      </w:r>
      <w:r>
        <w:rPr>
          <w:color w:val="231F20"/>
          <w:spacing w:val="-2"/>
        </w:rPr>
        <w:t> </w:t>
      </w:r>
      <w:r>
        <w:rPr>
          <w:color w:val="231F20"/>
        </w:rPr>
        <w:t>geométrico?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"/>
        <w:rPr>
          <w:rFonts w:ascii="Arial" w:hAnsi="Arial" w:cs="Arial" w:eastAsia="Arial" w:hint="default"/>
          <w:sz w:val="36"/>
          <w:szCs w:val="36"/>
        </w:rPr>
      </w:pPr>
    </w:p>
    <w:p>
      <w:pPr>
        <w:pStyle w:val="BodyText"/>
        <w:spacing w:line="240" w:lineRule="auto" w:before="0"/>
        <w:ind w:left="211" w:right="1413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64"/>
        <w:ind w:left="211" w:right="1413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1.262001pt;margin-top:-36.563309pt;width:88.4pt;height:95.8pt;mso-position-horizontal-relative:page;mso-position-vertical-relative:paragraph;z-index:2152" coordorigin="1425,-731" coordsize="1768,1916">
            <v:group style="position:absolute;left:1435;top:-434;width:878;height:1609" coordorigin="1435,-434" coordsize="878,1609">
              <v:shape style="position:absolute;left:1435;top:-434;width:878;height:1609" coordorigin="1435,-434" coordsize="878,1609" path="m2313,1174l1435,-434e" filled="false" stroked="true" strokeweight="1pt" strokecolor="#231f20">
                <v:path arrowok="t"/>
              </v:shape>
            </v:group>
            <v:group style="position:absolute;left:2313;top:-440;width:870;height:1614" coordorigin="2313,-440" coordsize="870,1614">
              <v:shape style="position:absolute;left:2313;top:-440;width:870;height:1614" coordorigin="2313,-440" coordsize="870,1614" path="m2313,1174l3183,-440e" filled="false" stroked="true" strokeweight="1pt" strokecolor="#231f20">
                <v:path arrowok="t"/>
              </v:shape>
            </v:group>
            <v:group style="position:absolute;left:1440;top:-721;width:1744;height:288" coordorigin="1440,-721" coordsize="1744,288">
              <v:shape style="position:absolute;left:1440;top:-721;width:1744;height:288" coordorigin="1440,-721" coordsize="1744,288" path="m3183,-434l3167,-500,3115,-557,3032,-605,2924,-645,2861,-662,2795,-677,2724,-690,2650,-700,2573,-709,2494,-715,2414,-719,2333,-721,2252,-721,2172,-719,2092,-715,2014,-708,1938,-700,1866,-689,1797,-677,1732,-662,1672,-645,1569,-605,1493,-556,1449,-499,1440,-468,1441,-434e" filled="false" stroked="true" strokeweight="1pt" strokecolor="#231f20">
                <v:path arrowok="t"/>
              </v:shape>
            </v:group>
            <v:group style="position:absolute;left:1441;top:-440;width:1742;height:246" coordorigin="1441,-440" coordsize="1742,246">
              <v:shape style="position:absolute;left:1441;top:-440;width:1742;height:246" coordorigin="1441,-440" coordsize="1742,246" path="m3183,-440l3101,-371,2993,-313,2930,-288,2862,-267,2790,-248,2715,-232,2636,-218,2555,-208,2473,-201,2389,-196,2304,-195,2220,-196,2137,-200,2054,-207,1974,-217,1897,-230,1822,-246,1751,-265,1685,-287,1624,-311,1568,-339,1476,-403,1441,-440e" filled="false" stroked="true" strokeweight="1pt" strokecolor="#231f20">
                <v:path arrowok="t"/>
                <v:stroke dashstyle="dash"/>
              </v:shape>
            </v:group>
            <w10:wrap type="none"/>
          </v:group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64"/>
        <w:ind w:left="203" w:right="1413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1.538696pt;margin-top:-41.541656pt;width:70pt;height:105.75pt;mso-position-horizontal-relative:page;mso-position-vertical-relative:paragraph;z-index:2176" coordorigin="1431,-831" coordsize="1400,2115">
            <v:group style="position:absolute;left:1441;top:-632;width:1380;height:167" coordorigin="1441,-632" coordsize="1380,167">
              <v:shape style="position:absolute;left:1441;top:-632;width:1380;height:167" coordorigin="1441,-632" coordsize="1380,167" path="m1441,-632l1521,-574,1577,-549,1642,-528,1714,-509,1792,-494,1875,-482,1962,-474,2051,-468,2141,-466,2231,-467,2320,-472,2406,-480,2487,-491,2564,-506,2633,-524,2695,-546,2790,-600,2821,-632e" filled="false" stroked="true" strokeweight="1.0pt" strokecolor="#231f20">
                <v:path arrowok="t"/>
              </v:shape>
            </v:group>
            <v:group style="position:absolute;left:1441;top:-632;width:2;height:1740" coordorigin="1441,-632" coordsize="2,1740">
              <v:shape style="position:absolute;left:1441;top:-632;width:2;height:1740" coordorigin="1441,-632" coordsize="0,1740" path="m1441,-632l1441,1108e" filled="false" stroked="true" strokeweight="1pt" strokecolor="#231f20">
                <v:path arrowok="t"/>
              </v:shape>
            </v:group>
            <v:group style="position:absolute;left:2819;top:-632;width:2;height:1740" coordorigin="2819,-632" coordsize="2,1740">
              <v:shape style="position:absolute;left:2819;top:-632;width:2;height:1740" coordorigin="2819,-632" coordsize="0,1740" path="m2819,-632l2819,1108e" filled="false" stroked="true" strokeweight="1pt" strokecolor="#231f20">
                <v:path arrowok="t"/>
              </v:shape>
            </v:group>
            <v:group style="position:absolute;left:1441;top:-821;width:1380;height:189" coordorigin="1441,-821" coordsize="1380,189">
              <v:shape style="position:absolute;left:1441;top:-821;width:1380;height:189" coordorigin="1441,-821" coordsize="1380,189" path="m1441,-632l1516,-696,1629,-747,1696,-767,1769,-785,1847,-799,1929,-809,2013,-816,2098,-820,2184,-821,2269,-818,2353,-811,2433,-801,2510,-788,2581,-771,2646,-751,2703,-726,2792,-667,2821,-632e" filled="false" stroked="true" strokeweight="1.0pt" strokecolor="#231f20">
                <v:path arrowok="t"/>
              </v:shape>
            </v:group>
            <v:group style="position:absolute;left:1441;top:1108;width:1380;height:167" coordorigin="1441,1108" coordsize="1380,167">
              <v:shape style="position:absolute;left:1441;top:1108;width:1380;height:167" coordorigin="1441,1108" coordsize="1380,167" path="m1441,1108l1521,1167,1577,1191,1642,1213,1714,1231,1792,1246,1875,1258,1962,1267,2051,1272,2141,1274,2231,1273,2320,1268,2406,1260,2487,1249,2564,1234,2633,1216,2695,1194,2790,1140,2821,1108e" filled="false" stroked="true" strokeweight="1.0pt" strokecolor="#231f20">
                <v:path arrowok="t"/>
              </v:shape>
            </v:group>
            <v:group style="position:absolute;left:1441;top:909;width:1380;height:189" coordorigin="1441,909" coordsize="1380,189">
              <v:shape style="position:absolute;left:1441;top:909;width:1380;height:189" coordorigin="1441,909" coordsize="1380,189" path="m1441,1097l1516,1034,1629,983,1696,962,1769,945,1847,931,1929,920,2013,913,2098,909,2184,909,2269,912,2353,918,2433,928,2510,942,2581,959,2646,979,2703,1003,2792,1062,2821,1097e" filled="false" stroked="true" strokeweight="1.0pt" strokecolor="#231f20">
                <v:path arrowok="t"/>
                <v:stroke dashstyle="dash"/>
              </v:shape>
            </v:group>
            <w10:wrap type="none"/>
          </v:group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64"/>
        <w:ind w:left="203" w:right="1413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1.505798pt;margin-top:-39.206367pt;width:74.25pt;height:100.75pt;mso-position-horizontal-relative:page;mso-position-vertical-relative:paragraph;z-index:2200" coordorigin="1430,-784" coordsize="1485,2015">
            <v:group style="position:absolute;left:1440;top:-774;width:1464;height:723" coordorigin="1440,-774" coordsize="1464,723">
              <v:shape style="position:absolute;left:1440;top:-774;width:1464;height:723" coordorigin="1440,-774" coordsize="1464,723" path="m1803,-51l1440,-411,1797,-774,2535,-774,2904,-411,2535,-51,1803,-51xe" filled="false" stroked="true" strokeweight="1pt" strokecolor="#231f20">
                <v:path arrowok="t"/>
              </v:shape>
            </v:group>
            <v:group style="position:absolute;left:1440;top:-411;width:1465;height:1632" coordorigin="1440,-411" coordsize="1465,1632">
              <v:shape style="position:absolute;left:1440;top:-411;width:1465;height:1632" coordorigin="1440,-411" coordsize="1465,1632" path="m1440,-411l1440,870,1797,1221,2541,1221,2904,858,2899,-411e" filled="false" stroked="true" strokeweight="1pt" strokecolor="#231f20">
                <v:path arrowok="t"/>
              </v:shape>
            </v:group>
            <v:group style="position:absolute;left:1797;top:-51;width:6;height:1272" coordorigin="1797,-51" coordsize="6,1272">
              <v:shape style="position:absolute;left:1797;top:-51;width:6;height:1272" coordorigin="1797,-51" coordsize="6,1272" path="m1797,1221l1803,-51e" filled="false" stroked="true" strokeweight="1pt" strokecolor="#231f20">
                <v:path arrowok="t"/>
              </v:shape>
            </v:group>
            <v:group style="position:absolute;left:2535;top:-51;width:6;height:1272" coordorigin="2535,-51" coordsize="6,1272">
              <v:shape style="position:absolute;left:2535;top:-51;width:6;height:1272" coordorigin="2535,-51" coordsize="6,1272" path="m2535,-51l2541,1221e" filled="false" stroked="true" strokeweight="1pt" strokecolor="#231f20">
                <v:path arrowok="t"/>
              </v:shape>
            </v:group>
            <v:group style="position:absolute;left:1440;top:504;width:1465;height:366" coordorigin="1440,504" coordsize="1465,366">
              <v:shape style="position:absolute;left:1440;top:504;width:1465;height:366" coordorigin="1440,504" coordsize="1465,366" path="m1440,870l1800,504,2538,504,2904,858e" filled="false" stroked="true" strokeweight="1.0pt" strokecolor="#231f20">
                <v:path arrowok="t"/>
                <v:stroke dashstyle="dash"/>
              </v:shape>
            </v:group>
            <v:group style="position:absolute;left:1803;top:-774;width:2;height:723" coordorigin="1803,-774" coordsize="2,723">
              <v:shape style="position:absolute;left:1803;top:-774;width:2;height:723" coordorigin="1803,-774" coordsize="0,723" path="m1803,-51l1803,-774e" filled="false" stroked="true" strokeweight="1pt" strokecolor="#231f20">
                <v:path arrowok="t"/>
                <v:stroke dashstyle="dash"/>
              </v:shape>
            </v:group>
            <v:group style="position:absolute;left:2535;top:-774;width:2;height:723" coordorigin="2535,-774" coordsize="2,723">
              <v:shape style="position:absolute;left:2535;top:-774;width:2;height:723" coordorigin="2535,-774" coordsize="0,723" path="m2535,-51l2535,-774e" filled="false" stroked="true" strokeweight="1pt" strokecolor="#231f20">
                <v:path arrowok="t"/>
                <v:stroke dashstyle="dash"/>
              </v:shape>
            </v:group>
            <w10:wrap type="none"/>
          </v:group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112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227"/>
        <w:ind w:left="110" w:right="0"/>
        <w:jc w:val="left"/>
      </w:pPr>
      <w:r>
        <w:rPr>
          <w:color w:val="231F20"/>
          <w:spacing w:val="-5"/>
        </w:rPr>
        <w:t>Fátima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comprou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seu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filho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um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berço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custou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seiscentos</w:t>
      </w:r>
      <w:r>
        <w:rPr>
          <w:color w:val="231F20"/>
          <w:spacing w:val="-18"/>
        </w:rPr>
        <w:t> </w:t>
      </w:r>
      <w:r>
        <w:rPr>
          <w:color w:val="231F20"/>
        </w:rPr>
        <w:t>e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noventa</w:t>
      </w:r>
      <w:r>
        <w:rPr>
          <w:color w:val="231F20"/>
          <w:spacing w:val="-18"/>
        </w:rPr>
        <w:t> </w:t>
      </w:r>
      <w:r>
        <w:rPr>
          <w:color w:val="231F20"/>
        </w:rPr>
        <w:t>e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dois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reais. </w:t>
      </w:r>
      <w:r>
        <w:rPr>
          <w:color w:val="231F20"/>
          <w:spacing w:val="-6"/>
        </w:rPr>
      </w:r>
      <w:r>
        <w:rPr>
          <w:color w:val="231F20"/>
        </w:rPr>
        <w:t>Quantos reais custou esse berço que Fátima</w:t>
      </w:r>
      <w:r>
        <w:rPr>
          <w:color w:val="231F20"/>
          <w:spacing w:val="-1"/>
        </w:rPr>
        <w:t> </w:t>
      </w:r>
      <w:r>
        <w:rPr>
          <w:color w:val="231F20"/>
        </w:rPr>
        <w:t>comprou?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40" w:lineRule="auto" w:before="0"/>
        <w:ind w:left="211" w:right="1413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</w:t>
      </w:r>
      <w:r>
        <w:rPr>
          <w:rFonts w:ascii="Arial"/>
          <w:color w:val="231F20"/>
          <w:spacing w:val="22"/>
        </w:rPr>
        <w:t> </w:t>
      </w:r>
      <w:r>
        <w:rPr>
          <w:rFonts w:ascii="Arial"/>
          <w:color w:val="231F20"/>
        </w:rPr>
        <w:t>602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/>
        <w:ind w:left="211" w:right="1413"/>
        <w:jc w:val="left"/>
      </w:pPr>
      <w:r>
        <w:rPr>
          <w:rFonts w:ascii="Arial"/>
          <w:color w:val="231F20"/>
        </w:rPr>
        <w:t>B) </w:t>
      </w:r>
      <w:r>
        <w:rPr>
          <w:rFonts w:ascii="Arial"/>
          <w:color w:val="231F20"/>
          <w:spacing w:val="24"/>
        </w:rPr>
        <w:t> </w:t>
      </w:r>
      <w:r>
        <w:rPr>
          <w:color w:val="231F20"/>
        </w:rPr>
        <w:t>609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/>
        <w:ind w:left="203" w:right="1413"/>
        <w:jc w:val="left"/>
      </w:pPr>
      <w:r>
        <w:rPr>
          <w:rFonts w:ascii="Arial"/>
          <w:color w:val="231F20"/>
        </w:rPr>
        <w:t>C) </w:t>
      </w:r>
      <w:r>
        <w:rPr>
          <w:rFonts w:ascii="Arial"/>
          <w:color w:val="231F20"/>
          <w:spacing w:val="15"/>
        </w:rPr>
        <w:t> </w:t>
      </w:r>
      <w:r>
        <w:rPr>
          <w:color w:val="231F20"/>
        </w:rPr>
        <w:t>690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/>
        <w:ind w:left="203" w:right="1413"/>
        <w:jc w:val="left"/>
      </w:pPr>
      <w:r>
        <w:rPr>
          <w:rFonts w:ascii="Arial"/>
          <w:color w:val="231F20"/>
        </w:rPr>
        <w:t>D) </w:t>
      </w:r>
      <w:r>
        <w:rPr>
          <w:rFonts w:ascii="Arial"/>
          <w:color w:val="231F20"/>
          <w:spacing w:val="15"/>
        </w:rPr>
        <w:t> </w:t>
      </w:r>
      <w:r>
        <w:rPr>
          <w:color w:val="231F20"/>
        </w:rPr>
        <w:t>692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42.52pt;margin-top:10.202178pt;width:510.25pt;height:22.7pt;mso-position-horizontal-relative:page;mso-position-vertical-relative:paragraph;z-index:2272;mso-wrap-distance-left:0;mso-wrap-distance-right:0" coordorigin="850,204" coordsize="10205,454">
            <v:group style="position:absolute;left:850;top:204;width:2098;height:454" coordorigin="850,204" coordsize="2098,454">
              <v:shape style="position:absolute;left:850;top:204;width:2098;height:454" coordorigin="850,204" coordsize="2098,454" path="m2948,204l850,204,850,658,2948,658,2948,204xe" filled="true" fillcolor="#d1d3d4" stroked="false">
                <v:path arrowok="t"/>
                <v:fill type="solid"/>
              </v:shape>
            </v:group>
            <v:group style="position:absolute;left:2948;top:204;width:8108;height:454" coordorigin="2948,204" coordsize="8108,454">
              <v:shape style="position:absolute;left:2948;top:204;width:8108;height:454" coordorigin="2948,204" coordsize="8108,454" path="m11055,204l2948,204,2948,658,11055,658,11055,204xe" filled="true" fillcolor="#d1d3d4" stroked="false">
                <v:path arrowok="t"/>
                <v:fill type="solid"/>
              </v:shape>
              <v:shape style="position:absolute;left:930;top:31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08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359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M032013E4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1413"/>
        <w:jc w:val="left"/>
      </w:pPr>
      <w:r>
        <w:rPr>
          <w:color w:val="231F20"/>
        </w:rPr>
        <w:t>Observe abaixo os potes de iogurte que quatro crianças</w:t>
      </w:r>
      <w:r>
        <w:rPr>
          <w:color w:val="231F20"/>
          <w:spacing w:val="-2"/>
        </w:rPr>
        <w:t> </w:t>
      </w:r>
      <w:r>
        <w:rPr>
          <w:color w:val="231F20"/>
        </w:rPr>
        <w:t>compraram.</w:t>
      </w:r>
      <w:r>
        <w:rPr/>
      </w: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  <w:r>
        <w:rPr/>
        <w:pict>
          <v:group style="position:absolute;margin-left:119.538002pt;margin-top:9.538193pt;width:356.2pt;height:128.1pt;mso-position-horizontal-relative:page;mso-position-vertical-relative:paragraph;z-index:2296;mso-wrap-distance-left:0;mso-wrap-distance-right:0" coordorigin="2391,191" coordsize="7124,2562">
            <v:shape style="position:absolute;left:2835;top:1378;width:1075;height:1364" type="#_x0000_t75" stroked="false">
              <v:imagedata r:id="rId115" o:title=""/>
            </v:shape>
            <v:shape style="position:absolute;left:2889;top:1523;width:127;height:227" type="#_x0000_t75" stroked="false">
              <v:imagedata r:id="rId116" o:title=""/>
            </v:shape>
            <v:group style="position:absolute;left:2852;top:1559;width:180;height:1057" coordorigin="2852,1559" coordsize="180,1057">
              <v:shape style="position:absolute;left:2852;top:1559;width:180;height:1057" coordorigin="2852,1559" coordsize="180,1057" path="m2876,1559l2875,1672,2875,1797,2874,1880,2873,1960,2871,2041,2869,2124,2866,2210,2862,2298,2852,2418,2852,2477,2885,2559,2961,2604,3003,2616,2996,2557,2997,2495,3002,2429,3007,2356,3012,2272,3017,2186,3022,2096,3025,1999,3028,1951,3031,1904,3031,1861,3025,1827,3019,1816,3011,1806,3002,1797,2993,1786,2961,1731,2933,1672,2906,1613,2876,1559xe" filled="true" fillcolor="#ffffff" stroked="false">
                <v:path arrowok="t"/>
                <v:fill type="solid"/>
              </v:shape>
              <v:shape style="position:absolute;left:3014;top:1564;width:225;height:231" type="#_x0000_t75" stroked="false">
                <v:imagedata r:id="rId117" o:title=""/>
              </v:shape>
              <v:shape style="position:absolute;left:3675;top:1600;width:113;height:127" type="#_x0000_t75" stroked="false">
                <v:imagedata r:id="rId118" o:title=""/>
              </v:shape>
            </v:group>
            <v:group style="position:absolute;left:3047;top:1654;width:196;height:1058" coordorigin="3047,1654" coordsize="196,1058">
              <v:shape style="position:absolute;left:3047;top:1654;width:196;height:1058" coordorigin="3047,1654" coordsize="196,1058" path="m3229,1654l3225,1655,3143,1720,3105,1755,3071,1795,3077,1872,3078,1951,3075,2030,3071,2107,3066,2181,3066,2202,3070,2246,3071,2267,3063,2364,3060,2417,3057,2471,3054,2508,3050,2545,3047,2581,3048,2616,3051,2621,3055,2629,3057,2638,3052,2648,3096,2661,3174,2700,3211,2711,3212,2638,3214,2563,3217,2487,3219,2410,3222,2332,3224,2254,3225,2176,3227,2111,3233,2046,3239,1982,3243,1918,3242,1852,3237,1785,3232,1720,3229,1659,3229,1656,3229,1654xe" filled="true" fillcolor="#ffffff" stroked="false">
                <v:path arrowok="t"/>
                <v:fill type="solid"/>
              </v:shape>
            </v:group>
            <v:group style="position:absolute;left:3013;top:1799;width:49;height:831" coordorigin="3013,1799" coordsize="49,831">
              <v:shape style="position:absolute;left:3013;top:1799;width:49;height:831" coordorigin="3013,1799" coordsize="49,831" path="m3061,1799l3057,1800,3054,1806,3050,1811,3043,1813,3046,1890,3045,1969,3041,2048,3036,2127,3030,2204,3024,2279,3021,2348,3018,2414,3014,2476,3013,2537,3016,2593,3017,2605,3015,2624,3032,2558,3037,2486,3040,2413,3043,2344,3045,2322,3048,2300,3050,2279,3052,2258,3058,2165,3060,2084,3060,2013,3059,1945,3059,1877,3061,1804,3061,1801,3061,1799xe" filled="true" fillcolor="#ffffff" stroked="false">
                <v:path arrowok="t"/>
                <v:fill type="solid"/>
              </v:shape>
            </v:group>
            <v:group style="position:absolute;left:3447;top:2299;width:107;height:93" coordorigin="3447,2299" coordsize="107,93">
              <v:shape style="position:absolute;left:3447;top:2299;width:107;height:93" coordorigin="3447,2299" coordsize="107,93" path="m3449,2351l3448,2361,3448,2372,3447,2382,3447,2392,3489,2381,3494,2376,3498,2372,3509,2361,3471,2361,3449,2351xe" filled="true" fillcolor="#ffffff" stroked="false">
                <v:path arrowok="t"/>
                <v:fill type="solid"/>
              </v:shape>
              <v:shape style="position:absolute;left:3447;top:2299;width:107;height:93" coordorigin="3447,2299" coordsize="107,93" path="m3531,2299l3495,2360,3471,2361,3509,2361,3515,2355,3528,2342,3541,2328,3553,2314,3545,2311,3537,2306,3531,2299xe" filled="true" fillcolor="#ffffff" stroked="false">
                <v:path arrowok="t"/>
                <v:fill type="solid"/>
              </v:shape>
            </v:group>
            <v:group style="position:absolute;left:3048;top:1419;width:595;height:141" coordorigin="3048,1419" coordsize="595,141">
              <v:shape style="position:absolute;left:3048;top:1419;width:595;height:141" coordorigin="3048,1419" coordsize="595,141" path="m3642,1419l3563,1431,3486,1444,3411,1459,3336,1476,3263,1493,3191,1512,3048,1550,3059,1559,3072,1559,3098,1550,3115,1547,3166,1537,3198,1529,3229,1519,3261,1509,3293,1500,3328,1493,3399,1481,3433,1473,3444,1469,3464,1459,3474,1455,3518,1446,3563,1438,3605,1430,3642,1419xe" filled="true" fillcolor="#ffffff" stroked="false">
                <v:path arrowok="t"/>
                <v:fill type="solid"/>
              </v:shape>
            </v:group>
            <v:group style="position:absolute;left:3493;top:2647;width:53;height:22" coordorigin="3493,2647" coordsize="53,22">
              <v:shape style="position:absolute;left:3493;top:2647;width:53;height:22" coordorigin="3493,2647" coordsize="53,22" path="m3534,2647l3493,2669,3519,2659,3545,2650,3541,2649,3537,2648,3534,2647xe" filled="true" fillcolor="#ffffff" stroked="false">
                <v:path arrowok="t"/>
                <v:fill type="solid"/>
              </v:shape>
              <v:shape style="position:absolute;left:3590;top:2427;width:286;height:208" type="#_x0000_t75" stroked="false">
                <v:imagedata r:id="rId119" o:title=""/>
              </v:shape>
            </v:group>
            <v:group style="position:absolute;left:3226;top:1827;width:669;height:906" coordorigin="3226,1827" coordsize="669,906">
              <v:shape style="position:absolute;left:3226;top:1827;width:669;height:906" coordorigin="3226,1827" coordsize="669,906" path="m3254,2725l3244,2725,3247,2732,3260,2730,3254,2725xe" filled="true" fillcolor="#ffffff" stroked="false">
                <v:path arrowok="t"/>
                <v:fill type="solid"/>
              </v:shape>
              <v:shape style="position:absolute;left:3226;top:1827;width:669;height:906" coordorigin="3226,1827" coordsize="669,906" path="m3379,1827l3342,1835,3309,1859,3281,1887,3256,1908,3256,1980,3250,2049,3242,2118,3238,2185,3238,2271,3235,2359,3233,2440,3231,2525,3231,2610,3234,2689,3234,2708,3229,2716,3226,2722,3234,2725,3254,2725,3241,2713,3234,2689,3239,2664,3254,2645,3256,2633,3258,2620,3259,2608,3244,2589,3239,2565,3245,2542,3265,2525,3267,2452,3266,2378,3265,2305,3263,2231,3262,2158,3266,2138,3276,2124,3291,2115,3308,2112,3312,2067,3329,1980,3364,1921,3388,1915,3895,1915,3895,1914,3894,1908,3669,1908,3659,1904,3465,1904,3441,1885,3424,1860,3405,1838,3379,1827xe" filled="true" fillcolor="#ffffff" stroked="false">
                <v:path arrowok="t"/>
                <v:fill type="solid"/>
              </v:shape>
              <v:shape style="position:absolute;left:3226;top:1827;width:669;height:906" coordorigin="3226,1827" coordsize="669,906" path="m3883,2348l3860,2348,3859,2349,3863,2359,3865,2369,3864,2379,3862,2389,3869,2396,3875,2406,3877,2417,3879,2401,3880,2385,3882,2370,3882,2359,3882,2356,3883,2348xe" filled="true" fillcolor="#ffffff" stroked="false">
                <v:path arrowok="t"/>
                <v:fill type="solid"/>
              </v:shape>
              <v:shape style="position:absolute;left:3226;top:1827;width:669;height:906" coordorigin="3226,1827" coordsize="669,906" path="m3883,2325l3818,2325,3832,2327,3843,2332,3852,2339,3859,2348,3860,2348,3883,2348,3883,2325xe" filled="true" fillcolor="#ffffff" stroked="false">
                <v:path arrowok="t"/>
                <v:fill type="solid"/>
              </v:shape>
              <v:shape style="position:absolute;left:3226;top:1827;width:669;height:906" coordorigin="3226,1827" coordsize="669,906" path="m3891,1987l3715,1987,3745,1990,3773,2001,3797,2019,3812,2022,3824,2028,3834,2038,3840,2053,3847,2106,3845,2158,3834,2208,3814,2257,3807,2275,3800,2293,3792,2310,3785,2326,3796,2326,3807,2325,3818,2325,3883,2325,3884,2293,3884,2271,3884,2208,3885,2133,3887,2054,3890,2011,3891,1987xe" filled="true" fillcolor="#ffffff" stroked="false">
                <v:path arrowok="t"/>
                <v:fill type="solid"/>
              </v:shape>
              <v:shape style="position:absolute;left:3226;top:1827;width:669;height:906" coordorigin="3226,1827" coordsize="669,906" path="m3671,1995l3473,1995,3494,1997,3514,2008,3527,2028,3532,2040,3536,2051,3539,2063,3542,2061,3545,2060,3548,2059,3557,2048,3569,2042,3581,2039,3595,2039,3637,2011,3659,1999,3671,1995xe" filled="true" fillcolor="#ffffff" stroked="false">
                <v:path arrowok="t"/>
                <v:fill type="solid"/>
              </v:shape>
              <v:shape style="position:absolute;left:3226;top:1827;width:669;height:906" coordorigin="3226,1827" coordsize="669,906" path="m3595,2039l3581,2039,3595,2039,3595,2039xe" filled="true" fillcolor="#ffffff" stroked="false">
                <v:path arrowok="t"/>
                <v:fill type="solid"/>
              </v:shape>
              <v:shape style="position:absolute;left:3226;top:1827;width:669;height:906" coordorigin="3226,1827" coordsize="669,906" path="m3895,1915l3388,1915,3413,1921,3430,1939,3437,1954,3443,1970,3448,1986,3453,2002,3473,1995,3671,1995,3683,1991,3715,1987,3891,1987,3893,1961,3895,1915xe" filled="true" fillcolor="#ffffff" stroked="false">
                <v:path arrowok="t"/>
                <v:fill type="solid"/>
              </v:shape>
              <v:shape style="position:absolute;left:3226;top:1827;width:669;height:906" coordorigin="3226,1827" coordsize="669,906" path="m3773,1828l3734,1851,3701,1883,3669,1908,3894,1908,3891,1886,3880,1872,3859,1855,3838,1840,3823,1831,3773,1828xe" filled="true" fillcolor="#ffffff" stroked="false">
                <v:path arrowok="t"/>
                <v:fill type="solid"/>
              </v:shape>
              <v:shape style="position:absolute;left:3226;top:1827;width:669;height:906" coordorigin="3226,1827" coordsize="669,906" path="m3556,1854l3529,1858,3507,1870,3487,1886,3465,1904,3659,1904,3642,1897,3615,1879,3587,1862,3556,1854xe" filled="true" fillcolor="#ffffff" stroked="false">
                <v:path arrowok="t"/>
                <v:fill type="solid"/>
              </v:shape>
              <v:shape style="position:absolute;left:4521;top:762;width:1333;height:1982" type="#_x0000_t75" stroked="false">
                <v:imagedata r:id="rId120" o:title=""/>
              </v:shape>
            </v:group>
            <v:group style="position:absolute;left:6539;top:191;width:1228;height:2560" coordorigin="6539,191" coordsize="1228,2560">
              <v:shape style="position:absolute;left:6539;top:191;width:1228;height:2560" coordorigin="6539,191" coordsize="1228,2560" path="m7322,231l7236,231,7205,251,7134,271,7064,311,6994,331,6926,371,6860,411,6860,431,6861,471,6860,491,6856,531,6800,551,6739,591,6677,651,6618,691,6597,691,6575,711,6556,731,6545,751,6539,791,6540,831,6543,891,6545,951,6545,2231,6543,2291,6540,2351,6539,2411,6545,2451,6556,2471,6576,2491,6598,2511,6618,2531,6656,2571,6691,2611,6726,2651,6765,2691,6785,2711,6832,2751,6934,2751,6964,2731,7044,2731,7201,2691,6882,2691,6878,2671,6813,2671,6780,2651,6750,2631,6720,2591,6692,2571,6664,2531,6636,2511,6612,2471,6597,2431,6593,2411,6591,2391,6590,2371,6588,2351,6583,2291,6579,2211,6576,2131,6574,2071,6572,1991,6571,1911,6571,1851,6571,1731,6571,1511,6571,1231,6571,1171,6572,1091,6573,1011,6575,931,6577,851,6580,771,6689,731,6753,711,6644,711,6679,671,6718,651,6761,611,6804,591,6819,571,6835,571,6852,551,6869,551,7011,511,6895,511,6891,491,6889,471,6890,451,6895,431,6904,411,6916,411,6929,391,6942,391,7013,351,7090,331,7168,291,7247,271,7322,231xe" filled="true" fillcolor="#231f20" stroked="false">
                <v:path arrowok="t"/>
                <v:fill type="solid"/>
              </v:shape>
              <v:shape style="position:absolute;left:6539;top:191;width:1228;height:2560" coordorigin="6539,191" coordsize="1228,2560" path="m7313,431l7231,431,7211,451,7187,471,7162,491,7218,491,7290,511,7358,531,7493,611,7561,631,7633,651,7625,671,6794,671,6743,691,7491,691,7568,711,7719,711,7730,771,7736,851,7739,931,7738,1011,7737,1071,7736,1151,7736,1231,7736,1311,7735,1391,7734,1471,7733,1571,7732,1651,7730,1731,7728,1811,7726,1891,7724,1971,7721,2051,7718,2131,7714,2211,7711,2291,7707,2371,7702,2431,7698,2511,7132,2651,7049,2651,6882,2691,7201,2691,7745,2551,7746,2471,7747,2391,7748,2311,7749,2231,7751,2071,7757,1671,7760,1511,7761,1431,7762,1331,7763,1251,7764,1091,7765,1011,7766,931,7766,871,7766,791,7767,671,7708,631,7675,611,7620,611,7545,591,7472,551,7399,531,7325,491,7249,471,7266,451,7313,431xe" filled="true" fillcolor="#231f20" stroked="false">
                <v:path arrowok="t"/>
                <v:fill type="solid"/>
              </v:shape>
              <v:shape style="position:absolute;left:6539;top:191;width:1228;height:2560" coordorigin="6539,191" coordsize="1228,2560" path="m6886,711l6843,711,6843,731,6847,811,6849,891,6850,971,6850,1011,6850,1071,6850,1131,6849,1211,6847,1291,6845,1371,6842,1451,6840,1531,6834,1671,6832,1751,6831,1851,6829,2011,6828,2091,6826,2171,6822,2251,6821,2331,6819,2431,6818,2511,6816,2591,6813,2671,6878,2671,6870,2631,6862,2571,6857,2511,6856,2451,6856,2391,6856,2311,6857,2231,6858,2151,6859,2071,6860,1991,6862,1911,6863,1831,6865,1751,6867,1671,6869,1591,6876,1271,6878,1191,6880,1111,6881,1031,6883,951,6884,871,6885,791,6886,711xe" filled="true" fillcolor="#231f20" stroked="false">
                <v:path arrowok="t"/>
                <v:fill type="solid"/>
              </v:shape>
              <v:shape style="position:absolute;left:6539;top:191;width:1228;height:2560" coordorigin="6539,191" coordsize="1228,2560" path="m6833,691l6695,691,6644,711,6813,711,6833,691xe" filled="true" fillcolor="#231f20" stroked="false">
                <v:path arrowok="t"/>
                <v:fill type="solid"/>
              </v:shape>
              <v:shape style="position:absolute;left:6539;top:191;width:1228;height:2560" coordorigin="6539,191" coordsize="1228,2560" path="m7027,691l6833,691,6841,711,6955,711,7027,691xe" filled="true" fillcolor="#231f20" stroked="false">
                <v:path arrowok="t"/>
                <v:fill type="solid"/>
              </v:shape>
              <v:shape style="position:absolute;left:6539;top:191;width:1228;height:2560" coordorigin="6539,191" coordsize="1228,2560" path="m7218,491l7136,491,6921,611,6851,671,7525,671,7491,651,6938,651,6967,631,7001,611,7072,571,7182,511,7218,491xe" filled="true" fillcolor="#231f20" stroked="false">
                <v:path arrowok="t"/>
                <v:fill type="solid"/>
              </v:shape>
              <v:shape style="position:absolute;left:6539;top:191;width:1228;height:2560" coordorigin="6539,191" coordsize="1228,2560" path="m7397,411l7344,411,7388,451,7434,471,7478,511,7547,551,7599,591,7620,611,7675,611,7643,591,7574,531,7505,491,7439,431,7408,431,7397,411xe" filled="true" fillcolor="#231f20" stroked="false">
                <v:path arrowok="t"/>
                <v:fill type="solid"/>
              </v:shape>
              <v:shape style="position:absolute;left:6539;top:191;width:1228;height:2560" coordorigin="6539,191" coordsize="1228,2560" path="m7344,191l7332,191,7326,211,7297,211,7266,231,7322,231,7328,271,7326,291,7323,331,7326,371,7258,391,7189,431,7046,471,6895,511,7011,511,7151,471,7218,431,7313,431,7331,411,7391,411,7390,391,7347,391,7347,371,7357,311,7357,291,7356,291,7359,271,7394,271,7389,211,7344,191xe" filled="true" fillcolor="#231f20" stroked="false">
                <v:path arrowok="t"/>
                <v:fill type="solid"/>
              </v:shape>
              <v:shape style="position:absolute;left:6539;top:191;width:1228;height:2560" coordorigin="6539,191" coordsize="1228,2560" path="m7394,271l7369,271,7369,331,7370,351,7371,371,7368,391,7390,391,7387,331,7394,271xe" filled="true" fillcolor="#231f20" stroked="false">
                <v:path arrowok="t"/>
                <v:fill type="solid"/>
              </v:shape>
            </v:group>
            <v:group style="position:absolute;left:6889;top:226;width:440;height:277" coordorigin="6889,226" coordsize="440,277">
              <v:shape style="position:absolute;left:6889;top:226;width:440;height:277" coordorigin="6889,226" coordsize="440,277" path="m7322,226l7247,257,7090,318,7013,349,6929,387,6889,456,6891,482,6895,502,6971,483,7046,462,7118,438,7189,414,7258,387,7326,359,7323,326,7326,288,7328,253,7322,226xe" filled="true" fillcolor="#ffffff" stroked="false">
                <v:path arrowok="t"/>
                <v:fill type="solid"/>
              </v:shape>
              <v:shape style="position:absolute;left:7249;top:252;width:371;height:358" type="#_x0000_t75" stroked="false">
                <v:imagedata r:id="rId121" o:title=""/>
              </v:shape>
            </v:group>
            <v:group style="position:absolute;left:6644;top:429;width:587;height:272" coordorigin="6644,429" coordsize="587,272">
              <v:shape style="position:absolute;left:6644;top:429;width:587;height:272" coordorigin="6644,429" coordsize="587,272" path="m7231,429l7218,429,7151,454,7081,478,7011,500,6940,520,6869,536,6852,543,6835,555,6819,568,6804,580,6761,608,6718,637,6679,668,6644,700,6695,687,6743,672,6794,659,6851,653,6921,609,6993,565,7065,524,7136,485,7162,473,7187,461,7211,447,7231,429xe" filled="true" fillcolor="#ffffff" stroked="false">
                <v:path arrowok="t"/>
                <v:fill type="solid"/>
              </v:shape>
            </v:group>
            <v:group style="position:absolute;left:6938;top:472;width:695;height:188" coordorigin="6938,472" coordsize="695,188">
              <v:shape style="position:absolute;left:6938;top:472;width:695;height:188" coordorigin="6938,472" coordsize="695,188" path="m7608,639l7194,639,7282,639,7370,641,7456,644,7491,647,7558,655,7590,657,7601,658,7613,659,7625,657,7633,649,7608,639xe" filled="true" fillcolor="#ffffff" stroked="false">
                <v:path arrowok="t"/>
                <v:fill type="solid"/>
              </v:shape>
              <v:shape style="position:absolute;left:6938;top:472;width:695;height:188" coordorigin="6938,472" coordsize="695,188" path="m7218,472l7109,540,7072,562,7001,601,6967,623,6938,649,7020,644,7106,641,7194,639,7608,639,7561,622,7493,592,7358,529,7290,499,7218,472xe" filled="true" fillcolor="#ffffff" stroked="false">
                <v:path arrowok="t"/>
                <v:fill type="solid"/>
              </v:shape>
            </v:group>
            <v:group style="position:absolute;left:6856;top:677;width:883;height:2005" coordorigin="6856,677" coordsize="883,2005">
              <v:shape style="position:absolute;left:6856;top:677;width:883;height:2005" coordorigin="6856,677" coordsize="883,2005" path="m7178,677l7101,679,7027,683,6955,692,6886,705,6885,781,6884,858,6883,935,6881,1013,6880,1092,6878,1171,6876,1251,6867,1654,6865,1735,6863,1840,6860,1976,6859,2056,6858,2136,6857,2215,6856,2293,6856,2371,6856,2449,6857,2509,6862,2569,6870,2627,6882,2682,7049,2651,7215,2618,7378,2582,7539,2545,7697,2505,7702,2428,7707,2351,7711,2273,7714,2195,7718,2116,7721,2036,7724,1956,7726,1875,7727,1840,6929,1840,6919,1825,6916,1807,6916,1767,6914,1694,6914,1618,6915,1541,6917,1462,6920,1384,6923,1304,6926,1224,6928,1145,6929,1071,6929,990,7007,986,7088,984,7419,981,7499,979,7577,977,7614,974,7652,972,7738,972,7739,916,7736,841,7730,768,7719,696,7645,694,7334,680,7255,677,7178,677xe" filled="true" fillcolor="#ffffff" stroked="false">
                <v:path arrowok="t"/>
                <v:fill type="solid"/>
              </v:shape>
              <v:shape style="position:absolute;left:6856;top:677;width:883;height:2005" coordorigin="6856,677" coordsize="883,2005" path="m7738,972l7652,972,7687,977,7715,994,7717,1071,7719,1148,7720,1224,7720,1307,7719,1384,7718,1462,7716,1542,7715,1619,7713,1695,7710,1771,7617,1790,7516,1793,7434,1798,7093,1829,7010,1835,6929,1840,7727,1840,7730,1713,7732,1632,7733,1551,7734,1469,7735,1384,7736,1304,7736,1145,7737,1067,7738,994,7738,972xe" filled="true" fillcolor="#ffffff" stroked="false">
                <v:path arrowok="t"/>
                <v:fill type="solid"/>
              </v:shape>
            </v:group>
            <v:group style="position:absolute;left:6571;top:688;width:280;height:1964" coordorigin="6571,688" coordsize="280,1964">
              <v:shape style="position:absolute;left:6571;top:688;width:280;height:1964" coordorigin="6571,688" coordsize="280,1964" path="m6833,688l6813,692,6753,707,6689,721,6628,735,6577,832,6575,912,6573,992,6572,1073,6571,1154,6571,1235,6571,1517,6571,1751,6571,1837,6572,1973,6574,2052,6576,2129,6579,2205,6583,2277,6588,2345,6590,2367,6597,2427,6636,2491,6720,2583,6780,2636,6813,2651,6816,2573,6818,2491,6819,2410,6821,2329,6822,2245,6826,2159,6828,2083,6829,2003,6831,1837,6832,1751,6834,1663,6840,1517,6842,1441,6845,1363,6847,1283,6849,1203,6850,1122,6851,1041,6850,962,6849,883,6847,806,6843,731,6843,707,6841,693,6833,688xe" filled="true" fillcolor="#ffffff" stroked="false">
                <v:path arrowok="t"/>
                <v:fill type="solid"/>
              </v:shape>
            </v:group>
            <v:group style="position:absolute;left:6914;top:972;width:807;height:868" coordorigin="6914,972" coordsize="807,868">
              <v:shape style="position:absolute;left:6914;top:972;width:807;height:868" coordorigin="6914,972" coordsize="807,868" path="m7652,972l7614,974,7577,977,7499,979,7419,981,7088,984,7007,986,6929,990,6929,1071,6928,1145,6925,1226,6923,1305,6920,1384,6917,1463,6915,1541,6914,1618,6914,1672,6914,1695,6916,1757,6916,1775,6916,1807,6919,1825,6929,1840,7010,1835,7093,1829,7434,1799,7516,1793,7617,1790,7665,1785,7669,1784,6968,1784,6962,1706,6958,1629,6956,1552,6956,1462,6957,1397,6960,1244,6961,1171,6961,1089,6959,1016,7624,1003,7642,1001,7660,1000,7715,1000,7715,994,7687,977,7652,972xe" filled="true" fillcolor="#231f20" stroked="false">
                <v:path arrowok="t"/>
                <v:fill type="solid"/>
              </v:shape>
              <v:shape style="position:absolute;left:6914;top:972;width:807;height:868" coordorigin="6914,972" coordsize="807,868" path="m7715,1000l7660,1000,7677,1001,7693,1007,7696,1089,7697,1171,7698,1255,7697,1338,7696,1422,7694,1506,7690,1672,7689,1754,6968,1784,7669,1784,7713,1694,7715,1618,7716,1541,7718,1462,7719,1384,7720,1305,7720,1224,7719,1148,7717,1071,7715,1000xe" filled="true" fillcolor="#231f20" stroked="false">
                <v:path arrowok="t"/>
                <v:fill type="solid"/>
              </v:shape>
              <v:shape style="position:absolute;left:8496;top:1356;width:669;height:1380" type="#_x0000_t75" stroked="false">
                <v:imagedata r:id="rId122" o:title=""/>
              </v:shape>
            </v:group>
            <v:group style="position:absolute;left:2399;top:2745;width:7108;height:2" coordorigin="2399,2745" coordsize="7108,2">
              <v:shape style="position:absolute;left:2399;top:2745;width:7108;height:2" coordorigin="2399,2745" coordsize="7108,0" path="m2399,2745l9507,2745e" filled="false" stroked="true" strokeweight="0pt" strokecolor="#ffffff">
                <v:path arrowok="t"/>
              </v:shape>
            </v:group>
            <v:group style="position:absolute;left:2399;top:2745;width:7108;height:2" coordorigin="2399,2745" coordsize="7108,2">
              <v:shape style="position:absolute;left:2399;top:2745;width:7108;height:2" coordorigin="2399,2745" coordsize="7108,0" path="m2399,2745l9507,2745e" filled="false" stroked="true" strokeweight=".76pt" strokecolor="#231f20">
                <v:path arrowok="t"/>
              </v:shape>
            </v:group>
            <w10:wrap type="topAndBottom"/>
          </v:group>
        </w:pict>
      </w:r>
    </w:p>
    <w:p>
      <w:pPr>
        <w:tabs>
          <w:tab w:pos="4157" w:val="left" w:leader="none"/>
          <w:tab w:pos="6103" w:val="left" w:leader="none"/>
          <w:tab w:pos="7783" w:val="left" w:leader="none"/>
        </w:tabs>
        <w:spacing w:before="33"/>
        <w:ind w:left="2404" w:right="1413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 w:hAnsi="Arial"/>
          <w:color w:val="231F20"/>
          <w:sz w:val="21"/>
        </w:rPr>
        <w:t>Carla</w:t>
        <w:tab/>
        <w:t>Paulo</w:t>
        <w:tab/>
        <w:t>Marisa</w:t>
        <w:tab/>
        <w:t>José</w:t>
      </w:r>
      <w:r>
        <w:rPr>
          <w:rFonts w:ascii="Arial" w:hAnsi="Arial"/>
          <w:sz w:val="21"/>
        </w:rPr>
      </w:r>
    </w:p>
    <w:p>
      <w:pPr>
        <w:spacing w:line="240" w:lineRule="auto" w:before="3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spacing w:line="240" w:lineRule="auto" w:before="0"/>
        <w:ind w:left="110" w:right="1413"/>
        <w:jc w:val="left"/>
      </w:pPr>
      <w:r>
        <w:rPr>
          <w:color w:val="231F20"/>
        </w:rPr>
        <w:t>Qual foi a criança que comprou o maior pote de</w:t>
      </w:r>
      <w:r>
        <w:rPr>
          <w:color w:val="231F20"/>
          <w:spacing w:val="-2"/>
        </w:rPr>
        <w:t> </w:t>
      </w:r>
      <w:r>
        <w:rPr>
          <w:color w:val="231F20"/>
        </w:rPr>
        <w:t>iogurte?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6"/>
          <w:szCs w:val="36"/>
        </w:rPr>
      </w:pPr>
    </w:p>
    <w:p>
      <w:pPr>
        <w:pStyle w:val="ListParagraph"/>
        <w:numPr>
          <w:ilvl w:val="0"/>
          <w:numId w:val="8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Carla.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8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José.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Marisa.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Paulo.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14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227"/>
        <w:ind w:left="110" w:right="0"/>
        <w:jc w:val="left"/>
      </w:pPr>
      <w:r>
        <w:rPr>
          <w:color w:val="231F20"/>
        </w:rPr>
        <w:t>Observe abaixo a tabela com o resultado de uma pesquisa feita com algumas crianças sobre os esportes que</w:t>
      </w:r>
      <w:r>
        <w:rPr>
          <w:color w:val="231F20"/>
          <w:spacing w:val="-1"/>
        </w:rPr>
        <w:t> </w:t>
      </w:r>
      <w:r>
        <w:rPr>
          <w:color w:val="231F20"/>
        </w:rPr>
        <w:t>praticam.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10"/>
          <w:szCs w:val="10"/>
        </w:rPr>
      </w:pPr>
    </w:p>
    <w:tbl>
      <w:tblPr>
        <w:tblW w:w="0" w:type="auto"/>
        <w:jc w:val="left"/>
        <w:tblInd w:w="2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1"/>
        <w:gridCol w:w="4337"/>
      </w:tblGrid>
      <w:tr>
        <w:trPr>
          <w:trHeight w:val="431" w:hRule="exact"/>
        </w:trPr>
        <w:tc>
          <w:tcPr>
            <w:tcW w:w="187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49"/>
              <w:ind w:left="155" w:right="150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b/>
                <w:color w:val="231F20"/>
                <w:sz w:val="28"/>
              </w:rPr>
              <w:t>ESPORTE</w:t>
            </w:r>
            <w:r>
              <w:rPr>
                <w:rFonts w:ascii="Arial"/>
                <w:sz w:val="28"/>
              </w:rPr>
            </w:r>
          </w:p>
        </w:tc>
        <w:tc>
          <w:tcPr>
            <w:tcW w:w="43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  <w:shd w:val="clear" w:color="auto" w:fill="D1D3D4"/>
          </w:tcPr>
          <w:p>
            <w:pPr>
              <w:pStyle w:val="TableParagraph"/>
              <w:spacing w:line="240" w:lineRule="auto" w:before="49"/>
              <w:ind w:left="520" w:right="523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 w:hAnsi="Arial"/>
                <w:b/>
                <w:color w:val="231F20"/>
                <w:sz w:val="28"/>
              </w:rPr>
              <w:t>NÚMERO DE</w:t>
            </w:r>
            <w:r>
              <w:rPr>
                <w:rFonts w:ascii="Arial" w:hAnsi="Arial"/>
                <w:b/>
                <w:color w:val="231F20"/>
                <w:spacing w:val="-14"/>
                <w:sz w:val="28"/>
              </w:rPr>
              <w:t> </w:t>
            </w:r>
            <w:r>
              <w:rPr>
                <w:rFonts w:ascii="Arial" w:hAnsi="Arial"/>
                <w:b/>
                <w:color w:val="231F20"/>
                <w:sz w:val="28"/>
              </w:rPr>
              <w:t>CRIANÇAS</w:t>
            </w:r>
            <w:r>
              <w:rPr>
                <w:rFonts w:ascii="Arial" w:hAns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187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155" w:right="140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FUTEBOL</w:t>
            </w:r>
            <w:r>
              <w:rPr>
                <w:rFonts w:ascii="Arial"/>
                <w:sz w:val="28"/>
              </w:rPr>
            </w:r>
          </w:p>
        </w:tc>
        <w:tc>
          <w:tcPr>
            <w:tcW w:w="43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520" w:right="522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80</w:t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187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155" w:right="150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 w:hAnsi="Arial"/>
                <w:color w:val="231F20"/>
                <w:sz w:val="28"/>
              </w:rPr>
              <w:t>VÔLEI</w:t>
            </w:r>
            <w:r>
              <w:rPr>
                <w:rFonts w:ascii="Arial" w:hAnsi="Arial"/>
                <w:sz w:val="28"/>
              </w:rPr>
            </w:r>
          </w:p>
        </w:tc>
        <w:tc>
          <w:tcPr>
            <w:tcW w:w="43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520" w:right="522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30</w:t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187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155" w:right="150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BASQUETE</w:t>
            </w:r>
            <w:r>
              <w:rPr>
                <w:rFonts w:ascii="Arial"/>
                <w:sz w:val="28"/>
              </w:rPr>
            </w:r>
          </w:p>
        </w:tc>
        <w:tc>
          <w:tcPr>
            <w:tcW w:w="43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520" w:right="522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66</w:t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187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155" w:right="150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 w:hAnsi="Arial"/>
                <w:color w:val="231F20"/>
                <w:spacing w:val="-6"/>
                <w:sz w:val="28"/>
              </w:rPr>
              <w:t>NATAÇÃO</w:t>
            </w:r>
            <w:r>
              <w:rPr>
                <w:rFonts w:ascii="Arial" w:hAnsi="Arial"/>
                <w:spacing w:val="-6"/>
                <w:sz w:val="28"/>
              </w:rPr>
            </w:r>
          </w:p>
        </w:tc>
        <w:tc>
          <w:tcPr>
            <w:tcW w:w="43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520" w:right="522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38</w:t>
            </w:r>
            <w:r>
              <w:rPr>
                <w:rFonts w:ascii="Arial"/>
                <w:sz w:val="28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1413"/>
        <w:jc w:val="left"/>
      </w:pPr>
      <w:r>
        <w:rPr>
          <w:color w:val="231F20"/>
        </w:rPr>
        <w:t>De acordo com essa tabela, quantas crianças praticam</w:t>
      </w:r>
      <w:r>
        <w:rPr>
          <w:color w:val="231F20"/>
          <w:spacing w:val="-2"/>
        </w:rPr>
        <w:t> </w:t>
      </w:r>
      <w:r>
        <w:rPr>
          <w:color w:val="231F20"/>
        </w:rPr>
        <w:t>vôlei?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6"/>
          <w:szCs w:val="36"/>
        </w:rPr>
      </w:pPr>
    </w:p>
    <w:p>
      <w:pPr>
        <w:pStyle w:val="ListParagraph"/>
        <w:numPr>
          <w:ilvl w:val="0"/>
          <w:numId w:val="9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30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9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38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9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66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9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80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23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2.7pt;mso-position-horizontal-relative:char;mso-position-vertical-relative:line" coordorigin="0,0" coordsize="10205,454">
            <v:group style="position:absolute;left:0;top:0;width:2098;height:454" coordorigin="0,0" coordsize="2098,454">
              <v:shape style="position:absolute;left:0;top:0;width:2098;height:454" coordorigin="0,0" coordsize="2098,454" path="m2098,0l0,0,0,454,2098,454,2098,0xe" filled="true" fillcolor="#d1d3d4" stroked="false">
                <v:path arrowok="t"/>
                <v:fill type="solid"/>
              </v:shape>
            </v:group>
            <v:group style="position:absolute;left:2098;top:0;width:8108;height:454" coordorigin="2098,0" coordsize="8108,454">
              <v:shape style="position:absolute;left:2098;top:0;width:8108;height:454" coordorigin="2098,0" coordsize="8108,454" path="m10205,0l2098,0,2098,454,10205,454,10205,0xe" filled="true" fillcolor="#d1d3d4" stroked="false">
                <v:path arrowok="t"/>
                <v:fill type="solid"/>
              </v:shape>
              <v:shape style="position:absolute;left:80;top:11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10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62;top:15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M031932E4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64"/>
        <w:ind w:left="110" w:right="1413"/>
        <w:jc w:val="left"/>
      </w:pPr>
      <w:r>
        <w:rPr/>
        <w:pict>
          <v:group style="position:absolute;margin-left:70.613998pt;margin-top:47.621822pt;width:98.65pt;height:131pt;mso-position-horizontal-relative:page;mso-position-vertical-relative:paragraph;z-index:2392" coordorigin="1412,952" coordsize="1973,2620">
            <v:shape style="position:absolute;left:1412;top:952;width:1973;height:2620" coordorigin="1412,952" coordsize="1973,2620" path="m3167,3492l3124,3492,3149,3532,3179,3552,3214,3572,3251,3572,3252,3552,3218,3552,3196,3532,3174,3532,3149,3512,3167,349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973,3372l2927,3372,2974,3392,3016,3412,2959,3452,2934,3472,2914,3492,2948,3512,3014,3532,3048,3552,3049,3512,2988,3512,2964,3492,2939,3492,2954,3472,2973,3452,2992,3432,3038,3432,3035,3412,3149,3412,3102,3392,3016,3392,2973,337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3197,3412l3142,3412,3190,3432,3232,3452,3239,3472,3239,3512,3238,3532,3239,3552,3252,3552,3254,3512,3258,3492,3264,3452,3270,3452,3298,3432,3239,3432,3197,341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3038,3432l3022,3432,3026,3472,3027,3492,3035,3512,3049,3512,3044,3472,3038,343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834,3392l2822,3392,2830,3432,2834,3452,2838,3472,2757,3472,2789,3492,2857,3492,2856,3472,2847,3432,2837,3412,2834,339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3232,3452l3203,3452,3153,3492,3190,3492,3213,3472,3232,345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622,3352l2596,3352,2609,3372,2615,3392,2618,3412,2621,3452,2600,3452,2640,3472,2638,3432,2630,3412,2623,3372,2622,335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806,3212l2805,3252,2810,3292,2813,3332,2806,3352,2760,3352,2806,3372,2784,3392,2757,3412,2733,3432,2723,3472,2813,3472,2767,3452,2742,3452,2757,3432,2791,3412,2806,3392,2834,3392,2831,3372,2885,3372,2844,3352,2868,3332,2831,3332,2827,3312,2824,3292,2823,3252,2825,3232,2837,3232,2806,321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3315,3452l3279,3452,3292,3472,3321,3472,3315,345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576,3432l2532,3432,2565,3452,2597,3452,2576,343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668,3212l2638,3212,2660,3232,2681,3232,2704,3252,2688,3272,2667,3272,2645,3292,2628,3312,2549,3312,2589,3332,2569,3352,2521,3392,2500,3432,2532,3432,2544,3392,2560,3392,2579,3372,2596,3352,2622,3352,2621,3332,2628,3332,2653,3312,2682,3292,2710,3272,2729,3252,2697,3232,2668,321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3277,3312l3267,3332,3262,3372,3254,3412,3239,3432,3270,3432,3274,3392,3278,3372,3283,3352,3289,3332,3311,3332,3277,331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3356,3412l3296,3412,3270,3432,3327,3432,3356,341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357,3312l2317,3312,2290,3332,2315,3352,2344,3372,2377,3392,2411,3412,2418,3392,2399,3392,2375,3372,2352,3372,2332,3352,2316,3332,2337,3332,2357,331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3311,3332l3329,3352,3347,3372,3366,3392,3344,3392,3321,3412,3385,3412,3370,3372,3344,3352,3311,333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430,3292l2392,3292,2406,3312,2406,3332,2401,3372,2399,3392,2418,3392,2418,3352,2419,3312,2430,329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3029,3252l3022,3292,3022,3313,3023,3352,3016,3392,3060,3392,3084,3372,3048,3372,3041,3352,3040,3332,3042,3312,3041,3272,3063,3272,3029,325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3110,3352l3091,3352,3067,3372,3084,3372,3110,335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668,3332l2621,3332,2666,3352,2712,3352,2668,333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3124,3313l3112,3352,3133,3352,3149,3332,3124,3313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870,3232l2825,3232,2848,3252,2870,3252,2891,3272,2914,3272,2896,3292,2877,3312,2855,3332,2868,3332,2895,3312,2921,3292,2939,3272,2870,323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3124,3312l3123,3312,3124,3313,3124,331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285,3172l2271,3172,2300,3212,2332,3232,2366,3252,2399,3272,2371,3292,2344,3312,2375,3312,2392,3292,2476,3292,2443,3272,2405,3272,2367,3232,2330,3212,2298,3192,2285,317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514,3292l2467,3292,2508,3312,2555,3312,2514,329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638,3192l2602,3192,2602,3212,2603,3252,2602,3292,2596,3312,2628,3312,2618,3292,2615,3272,2615,3232,2615,3212,2668,3212,2638,319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3063,3272l3041,3272,3063,3292,3082,3292,3101,3312,3123,3312,3094,3292,3063,327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1890,1228l1850,1252,1720,1372,1656,1412,1593,1472,1531,1532,1471,1572,1412,1632,1451,1712,1528,1832,1567,1912,1606,1972,1722,2192,1800,2312,1838,2392,1877,2452,1915,2532,1954,2592,1992,2672,2030,2732,2068,2812,2105,2872,2142,2952,2179,3012,2216,3092,2252,3152,2221,3172,2191,3192,2163,3192,2138,3212,2168,3232,2199,3252,2230,3272,2265,3292,2265,3272,2252,3272,2228,3252,2205,3252,2186,3232,2170,3212,2190,3212,2209,3192,2228,3172,2285,3172,2271,3152,2259,3152,2240,3092,2248,3052,2220,3052,2180,2972,2139,2912,2099,2832,2058,2772,2018,2692,1978,2632,1938,2552,1898,2492,1819,2332,1779,2272,1740,2192,1700,2132,1661,2052,1622,1992,1582,1912,1425,1632,1438,1632,1553,1512,1611,1472,1669,1412,1728,1372,1787,1312,1846,1272,1890,1228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271,3172l2246,3172,2252,3192,2253,3212,2252,3252,2252,3272,2265,3272,2269,3232,2272,3212,2271,317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443,3132l2433,3172,2427,3212,2420,3232,2405,3272,2471,3272,2496,3252,2430,3252,2436,3232,2441,3212,2445,3192,2449,3172,2506,3172,2476,3152,2443,313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506,3172l2473,3172,2491,3192,2507,3212,2526,3212,2506,3232,2482,3252,2522,3252,2551,3232,2531,3212,2506,317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297,3012l2285,3032,2270,3112,2259,3152,2305,3152,2338,3132,2284,3132,2287,3112,2292,3072,2298,3052,2303,3032,2327,3032,2297,301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371,3112l2337,3112,2312,3132,2338,3132,2371,311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327,3032l2303,3032,2322,3052,2360,3092,2379,3092,2359,3112,2405,3112,2381,3092,2355,3052,2327,303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220,1632l2208,1632,2209,1712,2210,1792,2211,1872,2213,1932,2213,2012,2215,2132,2216,2272,2218,2552,2220,2912,2220,3052,2240,3052,2236,2972,2233,2892,2230,2832,2228,2752,2226,2672,2225,2592,2224,2512,2223,2432,2223,2352,2223,2252,2222,2112,2222,1952,2222,1892,2222,1792,2221,1712,2220,163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254,3020l2240,3052,2248,3052,2254,3020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266,2995l2256,3012,2254,3020,2266,2995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534,1229l2624,1312,2689,1352,2752,1412,2815,1472,2876,1512,2934,1572,2990,1612,2058,1612,1981,1632,2997,1632,2960,1692,2923,1772,2885,1852,2848,1912,2810,1992,2772,2052,2734,2132,2695,2192,2657,2272,2542,2472,2504,2552,2465,2612,2389,2772,2352,2832,2314,2912,2277,2972,2266,2995,2291,2952,2329,2892,2366,2812,2405,2752,2443,2672,2482,2612,2560,2452,2678,2252,2717,2172,2756,2112,2795,2032,2833,1972,2871,1892,2908,1832,2945,1752,2981,1692,3016,1612,2956,1572,2894,1512,2832,1472,2706,1352,2642,1312,2534,1229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1671,1612l1515,1612,1438,1632,1749,1632,1671,161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242,972l2208,972,2208,1612,2220,1612,2221,1532,2221,1452,2219,1372,2215,1232,2214,1152,2213,1072,2214,992,2269,992,2242,97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486,1186l2514,1212,2534,1229,2496,1192,2486,1186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1943,1187l1906,1212,1890,1228,1916,1212,1943,1187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208,952l2190,972,2163,992,2135,1012,2112,1052,2047,1092,1943,1187,2026,1132,2086,1072,2147,1032,2208,972,2242,972,2208,952xe" filled="true" fillcolor="#231f20" stroked="false">
              <v:path arrowok="t"/>
              <v:fill type="solid"/>
            </v:shape>
            <v:shape style="position:absolute;left:1412;top:952;width:1973;height:2620" coordorigin="1412,952" coordsize="1973,2620" path="m2269,992l2237,992,2261,1012,2285,1032,2309,1052,2370,1092,2432,1152,2486,1186,2386,1092,2351,1072,2296,1012,2269,99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Qual dos objetos abaixo tem a forma que lembra um</w:t>
      </w:r>
      <w:r>
        <w:rPr>
          <w:color w:val="231F20"/>
          <w:spacing w:val="-2"/>
        </w:rPr>
        <w:t> </w:t>
      </w:r>
      <w:r>
        <w:rPr>
          <w:color w:val="231F20"/>
        </w:rPr>
        <w:t>triângulo?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9"/>
        <w:rPr>
          <w:rFonts w:ascii="Arial" w:hAnsi="Arial" w:cs="Arial" w:eastAsia="Arial" w:hint="default"/>
          <w:sz w:val="36"/>
          <w:szCs w:val="36"/>
        </w:rPr>
      </w:pPr>
    </w:p>
    <w:p>
      <w:pPr>
        <w:pStyle w:val="BodyText"/>
        <w:spacing w:line="316" w:lineRule="exact" w:before="0"/>
        <w:ind w:left="211" w:right="1413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9"/>
        <w:rPr>
          <w:rFonts w:ascii="Arial" w:hAnsi="Arial" w:cs="Arial" w:eastAsia="Arial" w:hint="default"/>
          <w:sz w:val="36"/>
          <w:szCs w:val="36"/>
        </w:rPr>
      </w:pPr>
    </w:p>
    <w:p>
      <w:pPr>
        <w:pStyle w:val="BodyText"/>
        <w:spacing w:line="240" w:lineRule="auto" w:before="0"/>
        <w:ind w:left="211" w:right="1413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2.620499pt;margin-top:-46.387661pt;width:108.847pt;height:108.847pt;mso-position-horizontal-relative:page;mso-position-vertical-relative:paragraph;z-index:2416" type="#_x0000_t75" stroked="false">
            <v:imagedata r:id="rId125" o:title=""/>
            <w10:wrap type="none"/>
          </v:shape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</w:p>
    <w:p>
      <w:pPr>
        <w:pStyle w:val="BodyText"/>
        <w:spacing w:line="240" w:lineRule="auto" w:before="0"/>
        <w:ind w:left="203" w:right="1413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614197pt;margin-top:-43.238152pt;width:102.8pt;height:102.55pt;mso-position-horizontal-relative:page;mso-position-vertical-relative:paragraph;z-index:24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"/>
                    <w:gridCol w:w="340"/>
                    <w:gridCol w:w="340"/>
                    <w:gridCol w:w="340"/>
                    <w:gridCol w:w="340"/>
                    <w:gridCol w:w="340"/>
                  </w:tblGrid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58595B"/>
                      </w:tcPr>
                      <w:p>
                        <w:pPr/>
                      </w:p>
                    </w:tc>
                  </w:tr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58595B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58595B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</w:tr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</w:tr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</w:tr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58595B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58595B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</w:tr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58595B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40" w:lineRule="auto" w:before="64"/>
        <w:ind w:left="203" w:right="1413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1.088997pt;margin-top:-48.52116pt;width:138.1pt;height:119.7pt;mso-position-horizontal-relative:page;mso-position-vertical-relative:paragraph;z-index:2440" coordorigin="1422,-970" coordsize="2762,2394">
            <v:group style="position:absolute;left:2435;top:0;width:646;height:451" coordorigin="2435,0" coordsize="646,451">
              <v:shape style="position:absolute;left:2435;top:0;width:646;height:451" coordorigin="2435,0" coordsize="646,451" path="m2901,218l2688,218,2694,219,2694,451,2901,451,2901,218xe" filled="true" fillcolor="#231f20" stroked="false">
                <v:path arrowok="t"/>
                <v:fill type="solid"/>
              </v:shape>
              <v:shape style="position:absolute;left:2435;top:0;width:646;height:451" coordorigin="2435,0" coordsize="646,451" path="m2774,0l2724,20,2683,63,2435,436,2472,449,2536,434,2584,374,2650,275,2659,260,2688,218,2901,218,2901,161,3042,161,2922,64,2880,30,2828,3,2774,0xe" filled="true" fillcolor="#231f20" stroked="false">
                <v:path arrowok="t"/>
                <v:fill type="solid"/>
              </v:shape>
              <v:shape style="position:absolute;left:2435;top:0;width:646;height:451" coordorigin="2435,0" coordsize="646,451" path="m3042,161l2901,161,2941,193,2960,209,2991,282,2991,438,3027,430,3055,413,3073,386,3080,352,3080,275,3080,251,3062,181,3047,166,3042,161xe" filled="true" fillcolor="#231f20" stroked="false">
                <v:path arrowok="t"/>
                <v:fill type="solid"/>
              </v:shape>
            </v:group>
            <v:group style="position:absolute;left:2416;top:480;width:709;height:539" coordorigin="2416,480" coordsize="709,539">
              <v:shape style="position:absolute;left:2416;top:480;width:709;height:539" coordorigin="2416,480" coordsize="709,539" path="m2917,530l2798,530,3072,1018,3076,1017,3079,1016,3081,1015,3109,989,3124,955,3124,917,3110,877,2924,544,2917,530xe" filled="true" fillcolor="#231f20" stroked="false">
                <v:path arrowok="t"/>
                <v:fill type="solid"/>
              </v:shape>
              <v:shape style="position:absolute;left:2416;top:480;width:709;height:539" coordorigin="2416,480" coordsize="709,539" path="m2894,480l2700,480,2694,494,2689,507,2684,519,2678,531,2426,985,2421,995,2416,1005,2456,1018,2496,1014,2530,994,2557,961,2787,548,2792,540,2798,530,2917,530,2916,529,2909,513,2901,497,2894,480xe" filled="true" fillcolor="#231f20" stroked="false">
                <v:path arrowok="t"/>
                <v:fill type="solid"/>
              </v:shape>
            </v:group>
            <v:group style="position:absolute;left:2668;top:837;width:227;height:368" coordorigin="2668,837" coordsize="227,368">
              <v:shape style="position:absolute;left:2668;top:837;width:227;height:368" coordorigin="2668,837" coordsize="227,368" path="m2864,837l2696,837,2668,1204,2895,1204,2864,837xe" filled="true" fillcolor="#231f20" stroked="false">
                <v:path arrowok="t"/>
                <v:fill type="solid"/>
              </v:shape>
            </v:group>
            <v:group style="position:absolute;left:3260;top:836;width:392;height:370" coordorigin="3260,836" coordsize="392,370">
              <v:shape style="position:absolute;left:3260;top:836;width:392;height:370" coordorigin="3260,836" coordsize="392,370" path="m3260,836l3262,843,3262,845,3357,1054,3389,1123,3424,1198,3437,1205,3492,1205,3639,1205,3644,1204,3652,1203,3429,843,3421,837,3377,836,3260,836xe" filled="true" fillcolor="#231f20" stroked="false">
                <v:path arrowok="t"/>
                <v:fill type="solid"/>
              </v:shape>
            </v:group>
            <v:group style="position:absolute;left:2999;top:836;width:276;height:369" coordorigin="2999,836" coordsize="276,369">
              <v:shape style="position:absolute;left:2999;top:836;width:276;height:369" coordorigin="2999,836" coordsize="276,369" path="m3003,954l2999,956,3047,1205,3275,1205,3255,1149,3248,1131,3222,1057,3063,1057,3003,954xe" filled="true" fillcolor="#231f20" stroked="false">
                <v:path arrowok="t"/>
                <v:fill type="solid"/>
              </v:shape>
              <v:shape style="position:absolute;left:2999;top:836;width:276;height:369" coordorigin="2999,836" coordsize="276,369" path="m3134,836l3122,840,3139,869,3151,898,3156,930,3152,963,3139,995,3119,1020,3094,1041,3063,1057,3222,1057,3175,923,3151,854,3147,845,3142,839,3134,836xe" filled="true" fillcolor="#231f20" stroked="false">
                <v:path arrowok="t"/>
                <v:fill type="solid"/>
              </v:shape>
            </v:group>
            <v:group style="position:absolute;left:1907;top:834;width:396;height:368" coordorigin="1907,834" coordsize="396,368">
              <v:shape style="position:absolute;left:1907;top:834;width:396;height:368" coordorigin="1907,834" coordsize="396,368" path="m2132,1201l2064,1201,2131,1202,2132,1201xe" filled="true" fillcolor="#231f20" stroked="false">
                <v:path arrowok="t"/>
                <v:fill type="solid"/>
              </v:shape>
              <v:shape style="position:absolute;left:1907;top:834;width:396;height:368" coordorigin="1907,834" coordsize="396,368" path="m2302,834l2181,834,2109,874,2064,947,1907,1201,2132,1201,2138,1196,2173,1118,2302,834xe" filled="true" fillcolor="#231f20" stroked="false">
                <v:path arrowok="t"/>
                <v:fill type="solid"/>
              </v:shape>
            </v:group>
            <v:group style="position:absolute;left:2287;top:834;width:262;height:371" coordorigin="2287,834" coordsize="262,371">
              <v:shape style="position:absolute;left:2287;top:834;width:262;height:371" coordorigin="2287,834" coordsize="262,371" path="m2430,834l2419,838,2411,847,2406,860,2387,917,2368,973,2319,1114,2287,1204,2504,1204,2533,1106,2544,1045,2449,1045,2413,1037,2377,1015,2476,836,2453,836,2444,834,2430,834xe" filled="true" fillcolor="#231f20" stroked="false">
                <v:path arrowok="t"/>
                <v:fill type="solid"/>
              </v:shape>
              <v:shape style="position:absolute;left:2287;top:834;width:262;height:371" coordorigin="2287,834" coordsize="262,371" path="m2549,1021l2493,1040,2449,1045,2544,1045,2549,1021xe" filled="true" fillcolor="#231f20" stroked="false">
                <v:path arrowok="t"/>
                <v:fill type="solid"/>
              </v:shape>
              <v:shape style="position:absolute;left:2287;top:834;width:262;height:371" coordorigin="2287,834" coordsize="262,371" path="m2477,835l2463,835,2453,836,2476,836,2477,835xe" filled="true" fillcolor="#231f20" stroked="false">
                <v:path arrowok="t"/>
                <v:fill type="solid"/>
              </v:shape>
              <v:shape style="position:absolute;left:2640;top:-240;width:205;height:198" type="#_x0000_t75" stroked="false">
                <v:imagedata r:id="rId126" o:title=""/>
              </v:shape>
            </v:group>
            <v:group style="position:absolute;left:1427;top:-965;width:2752;height:2384" coordorigin="1427,-965" coordsize="2752,2384">
              <v:shape style="position:absolute;left:1427;top:-965;width:2752;height:2384" coordorigin="1427,-965" coordsize="2752,2384" path="m2803,-965l3491,226,4179,1418,2803,1418,1427,1418,2115,226,2803,-965x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124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 w:hint="default"/>
          <w:sz w:val="27"/>
          <w:szCs w:val="27"/>
        </w:rPr>
      </w:pPr>
      <w:r>
        <w:rPr/>
        <w:pict>
          <v:group style="position:absolute;margin-left:42.52pt;margin-top:16.747999pt;width:510.25pt;height:22.7pt;mso-position-horizontal-relative:page;mso-position-vertical-relative:paragraph;z-index:2608;mso-wrap-distance-left:0;mso-wrap-distance-right:0" coordorigin="850,335" coordsize="10205,454">
            <v:group style="position:absolute;left:850;top:335;width:2098;height:454" coordorigin="850,335" coordsize="2098,454">
              <v:shape style="position:absolute;left:850;top:335;width:2098;height:454" coordorigin="850,335" coordsize="2098,454" path="m2948,335l850,335,850,788,2948,788,2948,335xe" filled="true" fillcolor="#d1d3d4" stroked="false">
                <v:path arrowok="t"/>
                <v:fill type="solid"/>
              </v:shape>
            </v:group>
            <v:group style="position:absolute;left:2948;top:335;width:8108;height:454" coordorigin="2948,335" coordsize="8108,454">
              <v:shape style="position:absolute;left:2948;top:335;width:8108;height:454" coordorigin="2948,335" coordsize="8108,454" path="m11055,335l2948,335,2948,788,11055,788,11055,335xe" filled="true" fillcolor="#d1d3d4" stroked="false">
                <v:path arrowok="t"/>
                <v:fill type="solid"/>
              </v:shape>
              <v:shape style="position:absolute;left:930;top:446;width:1388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8"/>
                          <w:sz w:val="26"/>
                        </w:rPr>
                        <w:t>11</w:t>
                      </w:r>
                      <w:r>
                        <w:rPr>
                          <w:rFonts w:ascii="Arial" w:hAnsi="Arial"/>
                          <w:spacing w:val="-8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490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P020071E4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8"/>
        <w:rPr>
          <w:rFonts w:ascii="Arial" w:hAnsi="Arial" w:cs="Arial" w:eastAsia="Arial" w:hint="default"/>
          <w:sz w:val="24"/>
          <w:szCs w:val="24"/>
        </w:rPr>
      </w:pPr>
    </w:p>
    <w:p>
      <w:pPr>
        <w:pStyle w:val="Heading1"/>
        <w:spacing w:line="240" w:lineRule="auto" w:before="64"/>
        <w:ind w:right="1413"/>
        <w:jc w:val="left"/>
        <w:rPr>
          <w:b w:val="0"/>
          <w:bCs w:val="0"/>
        </w:rPr>
      </w:pPr>
      <w:r>
        <w:rPr>
          <w:color w:val="231F20"/>
        </w:rPr>
        <w:t>Faça um X na frase que está escrita</w:t>
      </w:r>
      <w:r>
        <w:rPr>
          <w:color w:val="231F20"/>
          <w:spacing w:val="-1"/>
        </w:rPr>
        <w:t> </w:t>
      </w:r>
      <w:r>
        <w:rPr>
          <w:color w:val="231F20"/>
        </w:rPr>
        <w:t>corretamente.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pStyle w:val="ListParagraph"/>
        <w:numPr>
          <w:ilvl w:val="0"/>
          <w:numId w:val="10"/>
        </w:numPr>
        <w:tabs>
          <w:tab w:pos="673" w:val="left" w:leader="none"/>
        </w:tabs>
        <w:spacing w:line="240" w:lineRule="auto" w:before="163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COELHINHOEORATINHO NADAM NA LAGOA</w:t>
      </w:r>
      <w:r>
        <w:rPr>
          <w:rFonts w:ascii="Arial"/>
          <w:color w:val="231F20"/>
          <w:spacing w:val="-53"/>
          <w:sz w:val="28"/>
        </w:rPr>
        <w:t> </w:t>
      </w:r>
      <w:r>
        <w:rPr>
          <w:rFonts w:ascii="Arial"/>
          <w:color w:val="231F20"/>
          <w:sz w:val="28"/>
        </w:rPr>
        <w:t>COMOSAPINHO.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0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OCOELHINHO E O </w:t>
      </w:r>
      <w:r>
        <w:rPr>
          <w:rFonts w:ascii="Arial"/>
          <w:color w:val="231F20"/>
          <w:spacing w:val="-3"/>
          <w:sz w:val="28"/>
        </w:rPr>
        <w:t>RATINHO </w:t>
      </w:r>
      <w:r>
        <w:rPr>
          <w:rFonts w:ascii="Arial"/>
          <w:color w:val="231F20"/>
          <w:sz w:val="28"/>
        </w:rPr>
        <w:t>NADAMNALAGOA COM O</w:t>
      </w:r>
      <w:r>
        <w:rPr>
          <w:rFonts w:ascii="Arial"/>
          <w:color w:val="231F20"/>
          <w:spacing w:val="-13"/>
          <w:sz w:val="28"/>
        </w:rPr>
        <w:t> </w:t>
      </w:r>
      <w:r>
        <w:rPr>
          <w:rFonts w:ascii="Arial"/>
          <w:color w:val="231F20"/>
          <w:sz w:val="28"/>
        </w:rPr>
        <w:t>SAPINHO.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0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COELHINHO E O </w:t>
      </w:r>
      <w:r>
        <w:rPr>
          <w:rFonts w:ascii="Arial"/>
          <w:color w:val="231F20"/>
          <w:spacing w:val="-3"/>
          <w:sz w:val="28"/>
        </w:rPr>
        <w:t>RATINHO </w:t>
      </w:r>
      <w:r>
        <w:rPr>
          <w:rFonts w:ascii="Arial"/>
          <w:color w:val="231F20"/>
          <w:sz w:val="28"/>
        </w:rPr>
        <w:t>NADAM NA LAGOA COM O</w:t>
      </w:r>
      <w:r>
        <w:rPr>
          <w:rFonts w:ascii="Arial"/>
          <w:color w:val="231F20"/>
          <w:spacing w:val="-29"/>
          <w:sz w:val="28"/>
        </w:rPr>
        <w:t> </w:t>
      </w:r>
      <w:r>
        <w:rPr>
          <w:rFonts w:ascii="Arial"/>
          <w:color w:val="231F20"/>
          <w:sz w:val="28"/>
        </w:rPr>
        <w:t>SAPINHO.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0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OCOELHINHOEORATINHO NADAMNALAGOA COM O</w:t>
      </w:r>
      <w:r>
        <w:rPr>
          <w:rFonts w:ascii="Arial"/>
          <w:color w:val="231F20"/>
          <w:spacing w:val="-37"/>
          <w:sz w:val="28"/>
        </w:rPr>
        <w:t> </w:t>
      </w:r>
      <w:r>
        <w:rPr>
          <w:rFonts w:ascii="Arial"/>
          <w:color w:val="231F20"/>
          <w:sz w:val="28"/>
        </w:rPr>
        <w:t>SAPINHO.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12"/>
          <w:szCs w:val="12"/>
        </w:rPr>
      </w:pPr>
      <w:r>
        <w:rPr/>
        <w:pict>
          <v:group style="position:absolute;margin-left:42.52pt;margin-top:8.198148pt;width:510.25pt;height:22.7pt;mso-position-horizontal-relative:page;mso-position-vertical-relative:paragraph;z-index:2680;mso-wrap-distance-left:0;mso-wrap-distance-right:0" coordorigin="850,164" coordsize="10205,454">
            <v:group style="position:absolute;left:850;top:164;width:2098;height:454" coordorigin="850,164" coordsize="2098,454">
              <v:shape style="position:absolute;left:850;top:164;width:2098;height:454" coordorigin="850,164" coordsize="2098,454" path="m2948,164l850,164,850,618,2948,618,2948,164xe" filled="true" fillcolor="#d1d3d4" stroked="false">
                <v:path arrowok="t"/>
                <v:fill type="solid"/>
              </v:shape>
            </v:group>
            <v:group style="position:absolute;left:2948;top:164;width:8108;height:454" coordorigin="2948,164" coordsize="8108,454">
              <v:shape style="position:absolute;left:2948;top:164;width:8108;height:454" coordorigin="2948,164" coordsize="8108,454" path="m11055,164l2948,164,2948,618,11055,618,11055,164xe" filled="true" fillcolor="#d1d3d4" stroked="false">
                <v:path arrowok="t"/>
                <v:fill type="solid"/>
              </v:shape>
              <v:shape style="position:absolute;left:930;top:27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12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319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P041692E4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8"/>
        <w:rPr>
          <w:rFonts w:ascii="Arial" w:hAnsi="Arial" w:cs="Arial" w:eastAsia="Arial" w:hint="default"/>
          <w:sz w:val="24"/>
          <w:szCs w:val="24"/>
        </w:rPr>
      </w:pPr>
    </w:p>
    <w:p>
      <w:pPr>
        <w:pStyle w:val="Heading1"/>
        <w:spacing w:line="240" w:lineRule="auto" w:before="64"/>
        <w:ind w:right="1413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11"/>
          <w:szCs w:val="11"/>
        </w:rPr>
      </w:pPr>
      <w:r>
        <w:rPr/>
        <w:pict>
          <v:shape style="position:absolute;margin-left:56.692902pt;margin-top:7.784175pt;width:481.9pt;height:111.55pt;mso-position-horizontal-relative:page;mso-position-vertical-relative:paragraph;z-index:2704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49"/>
                    <w:ind w:left="1787" w:right="0" w:firstLine="0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8"/>
                    </w:rPr>
                    <w:t>Piçanho-barreteiro, um passarinho prevenido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  <w:p>
                  <w:pPr>
                    <w:spacing w:line="240" w:lineRule="auto" w:before="7"/>
                    <w:rPr>
                      <w:rFonts w:ascii="Arial" w:hAnsi="Arial" w:cs="Arial" w:eastAsia="Arial" w:hint="default"/>
                      <w:b/>
                      <w:bCs/>
                      <w:sz w:val="34"/>
                      <w:szCs w:val="34"/>
                    </w:rPr>
                  </w:pPr>
                </w:p>
                <w:p>
                  <w:pPr>
                    <w:pStyle w:val="BodyText"/>
                    <w:spacing w:line="268" w:lineRule="auto" w:before="0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Quando captura uma presa esse passarinho a espeta com seu bico num </w:t>
                  </w:r>
                  <w:r>
                    <w:rPr>
                      <w:color w:val="231F20"/>
                      <w:spacing w:val="-4"/>
                    </w:rPr>
                    <w:t>espinho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um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arbusto.</w:t>
                  </w:r>
                  <w:r>
                    <w:rPr>
                      <w:color w:val="231F20"/>
                      <w:spacing w:val="-42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Arrasador,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ele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também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atravessa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insetos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sobre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arames </w:t>
                  </w:r>
                  <w:r>
                    <w:rPr>
                      <w:color w:val="231F20"/>
                      <w:spacing w:val="-4"/>
                    </w:rPr>
                  </w:r>
                  <w:r>
                    <w:rPr>
                      <w:color w:val="231F20"/>
                    </w:rPr>
                    <w:t>farpados. Desse modo, cria sua própria despensa, recorrendo a ela para se </w:t>
                  </w:r>
                  <w:r>
                    <w:rPr>
                      <w:color w:val="231F20"/>
                    </w:rPr>
                    <w:t>abastecer de acordo com a sua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necessidade.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101"/>
        <w:ind w:left="203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CUNHA, M.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Recordes dos animais – fatos e curiosidades</w:t>
      </w:r>
      <w:r>
        <w:rPr>
          <w:rFonts w:ascii="Arial" w:hAnsi="Arial" w:cs="Arial" w:eastAsia="Arial" w:hint="default"/>
          <w:color w:val="231F20"/>
          <w:sz w:val="16"/>
          <w:szCs w:val="16"/>
        </w:rPr>
        <w:t>. São Paulo: Girassol. p. 101, 2009.</w:t>
      </w:r>
      <w:r>
        <w:rPr>
          <w:rFonts w:ascii="Arial" w:hAnsi="Arial" w:cs="Arial" w:eastAsia="Arial" w:hint="default"/>
          <w:color w:val="231F20"/>
          <w:spacing w:val="-17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(P041691E4_SUP)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9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0"/>
        <w:ind w:left="110" w:right="1413"/>
        <w:jc w:val="left"/>
      </w:pPr>
      <w:r>
        <w:rPr>
          <w:color w:val="231F20"/>
        </w:rPr>
        <w:t>De acordo com esse texto, o que faz o passarinho ser</w:t>
      </w:r>
      <w:r>
        <w:rPr>
          <w:color w:val="231F20"/>
          <w:spacing w:val="-2"/>
        </w:rPr>
        <w:t> </w:t>
      </w:r>
      <w:r>
        <w:rPr>
          <w:color w:val="231F20"/>
        </w:rPr>
        <w:t>prevenido?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1"/>
        </w:numPr>
        <w:tabs>
          <w:tab w:pos="673" w:val="left" w:leader="none"/>
        </w:tabs>
        <w:spacing w:line="240" w:lineRule="auto" w:before="163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Andar sobre arames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farpados.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1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Capturar apenas os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insetos.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1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Espetar os insetos com o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bico.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1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Guardar alimentos para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depois.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footerReference w:type="default" r:id="rId127"/>
          <w:pgSz w:w="11910" w:h="16840"/>
          <w:pgMar w:footer="524" w:header="377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2.7pt;mso-position-horizontal-relative:char;mso-position-vertical-relative:line" coordorigin="0,0" coordsize="10205,454">
            <v:group style="position:absolute;left:0;top:0;width:2098;height:454" coordorigin="0,0" coordsize="2098,454">
              <v:shape style="position:absolute;left:0;top:0;width:2098;height:454" coordorigin="0,0" coordsize="2098,454" path="m2098,0l0,0,0,454,2098,454,2098,0xe" filled="true" fillcolor="#d1d3d4" stroked="false">
                <v:path arrowok="t"/>
                <v:fill type="solid"/>
              </v:shape>
            </v:group>
            <v:group style="position:absolute;left:2098;top:0;width:8108;height:454" coordorigin="2098,0" coordsize="8108,454">
              <v:shape style="position:absolute;left:2098;top:0;width:8108;height:454" coordorigin="2098,0" coordsize="8108,454" path="m10205,0l2098,0,2098,454,10205,454,10205,0xe" filled="true" fillcolor="#d1d3d4" stroked="false">
                <v:path arrowok="t"/>
                <v:fill type="solid"/>
              </v:shape>
              <v:shape style="position:absolute;left:80;top:11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13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80;top:155;width:846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P020156C2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191"/>
        <w:ind w:right="1413"/>
        <w:jc w:val="left"/>
        <w:rPr>
          <w:b w:val="0"/>
          <w:bCs w:val="0"/>
        </w:rPr>
      </w:pPr>
      <w:r>
        <w:rPr>
          <w:color w:val="231F20"/>
          <w:spacing w:val="-4"/>
        </w:rPr>
        <w:t>Veja </w:t>
      </w:r>
      <w:r>
        <w:rPr>
          <w:color w:val="231F20"/>
        </w:rPr>
        <w:t>a figura</w:t>
      </w:r>
      <w:r>
        <w:rPr>
          <w:color w:val="231F20"/>
          <w:spacing w:val="3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group style="position:absolute;margin-left:168.470993pt;margin-top:15.701173pt;width:258.3500pt;height:184.35pt;mso-position-horizontal-relative:page;mso-position-vertical-relative:paragraph;z-index:2800;mso-wrap-distance-left:0;mso-wrap-distance-right:0" coordorigin="3369,314" coordsize="5167,3687">
            <v:group style="position:absolute;left:5921;top:826;width:159;height:85" coordorigin="5921,826" coordsize="159,85">
              <v:shape style="position:absolute;left:5921;top:826;width:159;height:85" coordorigin="5921,826" coordsize="159,85" path="m6080,867l5997,867,6031,870,6050,910,6070,904,6080,888,6080,867xe" filled="true" fillcolor="#231f20" stroked="false">
                <v:path arrowok="t"/>
                <v:fill type="solid"/>
              </v:shape>
              <v:shape style="position:absolute;left:5921;top:826;width:159;height:85" coordorigin="5921,826" coordsize="159,85" path="m6030,826l5982,832,5942,860,5921,902,5957,884,5997,867,6080,867,6080,867,6074,846,6030,826xe" filled="true" fillcolor="#231f20" stroked="false">
                <v:path arrowok="t"/>
                <v:fill type="solid"/>
              </v:shape>
            </v:group>
            <v:group style="position:absolute;left:6459;top:1172;width:76;height:156" coordorigin="6459,1172" coordsize="76,156">
              <v:shape style="position:absolute;left:6459;top:1172;width:76;height:156" coordorigin="6459,1172" coordsize="76,156" path="m6497,1172l6459,1191,6470,1206,6483,1219,6494,1234,6499,1255,6500,1276,6496,1292,6492,1308,6491,1328,6526,1298,6535,1247,6524,1198,6497,1172xe" filled="true" fillcolor="#231f20" stroked="false">
                <v:path arrowok="t"/>
                <v:fill type="solid"/>
              </v:shape>
            </v:group>
            <v:group style="position:absolute;left:6459;top:1176;width:550;height:841" coordorigin="6459,1176" coordsize="550,841">
              <v:shape style="position:absolute;left:6459;top:1176;width:550;height:841" coordorigin="6459,1176" coordsize="550,841" path="m6681,1176l6652,1199,6650,1302,6640,1389,6621,1465,6588,1536,6556,1579,6523,1616,6496,1651,6483,1689,6488,1722,6501,1753,6516,1784,6523,1818,6518,1871,6499,1914,6477,1955,6459,2002,6538,2016,6595,2003,6638,1971,6671,1927,6699,1879,6729,1834,6764,1801,6821,1781,6885,1768,6945,1748,6989,1705,7006,1657,7009,1602,6998,1547,6973,1496,6939,1468,6895,1447,6852,1422,6820,1384,6812,1349,6811,1309,6808,1269,6796,1231,6769,1205,6725,1182,6681,1176xe" filled="true" fillcolor="#ffffff" stroked="false">
                <v:path arrowok="t"/>
                <v:fill type="solid"/>
              </v:shape>
            </v:group>
            <v:group style="position:absolute;left:7278;top:1574;width:763;height:365" coordorigin="7278,1574" coordsize="763,365">
              <v:shape style="position:absolute;left:7278;top:1574;width:763;height:365" coordorigin="7278,1574" coordsize="763,365" path="m7922,1574l7809,1588,7736,1608,7664,1634,7593,1665,7527,1697,7463,1732,7399,1770,7344,1813,7301,1864,7278,1922,7372,1938,7456,1935,7536,1918,7564,1909,7412,1909,7326,1906,7373,1830,7447,1777,7504,1744,7565,1712,7631,1682,7700,1656,7773,1634,7849,1618,7928,1610,8041,1609,8008,1586,7967,1575,7922,1574xe" filled="true" fillcolor="#231f20" stroked="false">
                <v:path arrowok="t"/>
                <v:fill type="solid"/>
              </v:shape>
              <v:shape style="position:absolute;left:7278;top:1574;width:763;height:365" coordorigin="7278,1574" coordsize="763,365" path="m8041,1609l8009,1609,7969,1670,7912,1721,7842,1764,7768,1801,7704,1831,7637,1859,7567,1883,7492,1900,7412,1909,7564,1909,7767,1837,7841,1805,7906,1769,7962,1725,8008,1673,8041,1609xe" filled="true" fillcolor="#231f20" stroked="false">
                <v:path arrowok="t"/>
                <v:fill type="solid"/>
              </v:shape>
            </v:group>
            <v:group style="position:absolute;left:7326;top:1609;width:683;height:300" coordorigin="7326,1609" coordsize="683,300">
              <v:shape style="position:absolute;left:7326;top:1609;width:683;height:300" coordorigin="7326,1609" coordsize="683,300" path="m8009,1609l7928,1610,7849,1618,7773,1634,7700,1656,7631,1682,7565,1712,7504,1744,7447,1777,7373,1830,7326,1906,7412,1909,7492,1900,7567,1883,7637,1859,7704,1831,7768,1802,7842,1764,7912,1721,7969,1670,8009,1609xe" filled="true" fillcolor="#ffffff" stroked="false">
                <v:path arrowok="t"/>
                <v:fill type="solid"/>
              </v:shape>
            </v:group>
            <v:group style="position:absolute;left:6708;top:1860;width:515;height:703" coordorigin="6708,1860" coordsize="515,703">
              <v:shape style="position:absolute;left:6708;top:1860;width:515;height:703" coordorigin="6708,1860" coordsize="515,703" path="m6908,1860l6868,1874,6853,1914,6853,1969,6861,2032,6869,2091,6818,2131,6761,2162,6718,2199,6708,2259,6735,2302,6784,2326,6840,2346,6885,2380,6890,2415,6882,2448,6871,2483,6869,2524,6923,2563,6969,2561,7008,2533,7043,2492,7076,2450,7110,2420,7210,2420,7217,2404,7069,2404,7000,2390,6937,2353,6888,2299,6861,2235,6859,2165,6880,2108,6911,2057,6938,2006,6949,1946,6956,1926,6972,1911,6985,1899,6981,1882,6908,1860xe" filled="true" fillcolor="#ffffff" stroked="false">
                <v:path arrowok="t"/>
                <v:fill type="solid"/>
              </v:shape>
              <v:shape style="position:absolute;left:6708;top:1860;width:515;height:703" coordorigin="6708,1860" coordsize="515,703" path="m7210,2420l7110,2420,7128,2428,7148,2434,7171,2437,7198,2436,7210,2420xe" filled="true" fillcolor="#ffffff" stroked="false">
                <v:path arrowok="t"/>
                <v:fill type="solid"/>
              </v:shape>
              <v:shape style="position:absolute;left:6708;top:1860;width:515;height:703" coordorigin="6708,1860" coordsize="515,703" path="m7222,2348l7173,2357,7143,2376,7114,2395,7069,2404,7217,2404,7219,2400,7223,2377,7222,2348xe" filled="true" fillcolor="#ffffff" stroked="false">
                <v:path arrowok="t"/>
                <v:fill type="solid"/>
              </v:shape>
              <v:shape style="position:absolute;left:7848;top:1874;width:353;height:209" type="#_x0000_t75" stroked="false">
                <v:imagedata r:id="rId129" o:title=""/>
              </v:shape>
            </v:group>
            <v:group style="position:absolute;left:6411;top:1946;width:442;height:528" coordorigin="6411,1946" coordsize="442,528">
              <v:shape style="position:absolute;left:6411;top:1946;width:442;height:528" coordorigin="6411,1946" coordsize="442,528" path="m6853,2432l6486,2432,6558,2444,6629,2461,6700,2474,6774,2474,6853,2452,6853,2432xe" filled="true" fillcolor="#ffffff" stroked="false">
                <v:path arrowok="t"/>
                <v:fill type="solid"/>
              </v:shape>
              <v:shape style="position:absolute;left:6411;top:1946;width:442;height:528" coordorigin="6411,1946" coordsize="442,528" path="m6804,1946l6733,1964,6612,2024,6539,2042,6528,2135,6509,2221,6484,2300,6451,2372,6411,2436,6486,2432,6853,2432,6853,2388,6787,2360,6730,2328,6691,2284,6686,2235,6547,2235,6532,2199,6537,2156,6560,2121,6596,2107,6810,2107,6845,2075,6842,2035,6836,1999,6824,1968,6804,1946xe" filled="true" fillcolor="#ffffff" stroked="false">
                <v:path arrowok="t"/>
                <v:fill type="solid"/>
              </v:shape>
              <v:shape style="position:absolute;left:6411;top:1946;width:442;height:528" coordorigin="6411,1946" coordsize="442,528" path="m6810,2107l6596,2107,6579,2134,6565,2164,6554,2198,6547,2235,6686,2235,6684,2219,6708,2170,6752,2141,6803,2114,6810,2107xe" filled="true" fillcolor="#ffffff" stroked="false">
                <v:path arrowok="t"/>
                <v:fill type="solid"/>
              </v:shape>
            </v:group>
            <v:group style="position:absolute;left:7431;top:2009;width:771;height:457" coordorigin="7431,2009" coordsize="771,457">
              <v:shape style="position:absolute;left:7431;top:2009;width:771;height:457" coordorigin="7431,2009" coordsize="771,457" path="m7824,2099l7774,2153,7722,2205,7666,2253,7600,2292,7523,2320,7431,2332,7482,2389,7542,2429,7609,2454,7681,2466,7755,2465,7830,2453,7902,2432,7969,2403,8030,2368,8082,2327,8155,2228,8180,2165,8194,2104,7910,2104,7824,2099xe" filled="true" fillcolor="#ffffff" stroked="false">
                <v:path arrowok="t"/>
                <v:fill type="solid"/>
              </v:shape>
              <v:shape style="position:absolute;left:7431;top:2009;width:771;height:457" coordorigin="7431,2009" coordsize="771,457" path="m8201,2009l8194,2010,8138,2047,8070,2077,7993,2096,7910,2104,8194,2104,8196,2094,8202,2018,8201,2013,8201,2009xe" filled="true" fillcolor="#ffffff" stroked="false">
                <v:path arrowok="t"/>
                <v:fill type="solid"/>
              </v:shape>
            </v:group>
            <v:group style="position:absolute;left:6282;top:2026;width:225;height:459" coordorigin="6282,2026" coordsize="225,459">
              <v:shape style="position:absolute;left:6282;top:2026;width:225;height:459" coordorigin="6282,2026" coordsize="225,459" path="m6437,2026l6383,2050,6335,2089,6282,2123,6302,2148,6352,2186,6371,2211,6361,2284,6342,2353,6326,2420,6323,2484,6370,2426,6413,2364,6451,2295,6480,2218,6499,2132,6507,2034,6437,2026xe" filled="true" fillcolor="#ffffff" stroked="false">
                <v:path arrowok="t"/>
                <v:fill type="solid"/>
              </v:shape>
            </v:group>
            <v:group style="position:absolute;left:7391;top:2050;width:439;height:255" coordorigin="7391,2050" coordsize="439,255">
              <v:shape style="position:absolute;left:7391;top:2050;width:439;height:255" coordorigin="7391,2050" coordsize="439,255" path="m7829,2050l7808,2050,7741,2082,7670,2112,7597,2138,7520,2160,7439,2179,7430,2208,7418,2235,7405,2259,7391,2283,7459,2304,7522,2294,7577,2267,7678,2195,7730,2153,7778,2110,7818,2056,7829,2050xe" filled="true" fillcolor="#ffffff" stroked="false">
                <v:path arrowok="t"/>
                <v:fill type="solid"/>
              </v:shape>
            </v:group>
            <v:group style="position:absolute;left:6532;top:2107;width:64;height:129" coordorigin="6532,2107" coordsize="64,129">
              <v:shape style="position:absolute;left:6532;top:2107;width:64;height:129" coordorigin="6532,2107" coordsize="64,129" path="m6596,2107l6560,2121,6537,2156,6532,2199,6547,2235,6554,2198,6565,2164,6579,2134,6596,2107xe" filled="true" fillcolor="#231f20" stroked="false">
                <v:path arrowok="t"/>
                <v:fill type="solid"/>
              </v:shape>
            </v:group>
            <v:group style="position:absolute;left:7278;top:2195;width:121;height:73" coordorigin="7278,2195" coordsize="121,73">
              <v:shape style="position:absolute;left:7278;top:2195;width:121;height:73" coordorigin="7278,2195" coordsize="121,73" path="m7399,2195l7368,2196,7340,2200,7311,2204,7278,2204,7280,2221,7284,2237,7289,2253,7294,2267,7332,2261,7361,2245,7382,2223,7393,2204,7311,2204,7278,2203,7394,2203,7399,2195xe" filled="true" fillcolor="#ffffff" stroked="false">
                <v:path arrowok="t"/>
                <v:fill type="solid"/>
              </v:shape>
              <v:shape style="position:absolute;left:6178;top:2210;width:161;height:258" type="#_x0000_t75" stroked="false">
                <v:imagedata r:id="rId130" o:title=""/>
              </v:shape>
            </v:group>
            <v:group style="position:absolute;left:4379;top:2243;width:1945;height:1334" coordorigin="4379,2243" coordsize="1945,1334">
              <v:shape style="position:absolute;left:4379;top:2243;width:1945;height:1334" coordorigin="4379,2243" coordsize="1945,1334" path="m4572,2733l4495,2738,4426,2760,4379,2797,4447,2836,4506,2889,4553,2954,4584,3031,4596,3119,4590,3173,4577,3228,4566,3284,4564,3343,4604,3384,4635,3439,4651,3504,4644,3576,4695,3549,4783,3480,4854,3395,4885,3347,4920,3304,4965,3271,5197,3271,5232,3264,5319,3255,6319,3255,6324,3195,6310,3129,6274,3062,5375,3062,5319,3009,5307,2990,4861,2990,4844,2971,4833,2948,4824,2924,4813,2902,4798,2884,4783,2870,4769,2855,4757,2837,5233,2837,5217,2783,5210,2749,4644,2749,4572,2733xe" filled="true" fillcolor="#ffffff" stroked="false">
                <v:path arrowok="t"/>
                <v:fill type="solid"/>
              </v:shape>
              <v:shape style="position:absolute;left:4379;top:2243;width:1945;height:1334" coordorigin="4379,2243" coordsize="1945,1334" path="m5544,3303l5505,3353,5491,3396,5497,3432,5562,3488,5675,3521,5742,3530,5813,3534,5884,3533,5953,3528,6023,3515,6091,3492,6155,3459,6212,3418,6260,3370,6291,3324,5740,3324,5675,3318,5609,3309,5544,3303xe" filled="true" fillcolor="#ffffff" stroked="false">
                <v:path arrowok="t"/>
                <v:fill type="solid"/>
              </v:shape>
              <v:shape style="position:absolute;left:4379;top:2243;width:1945;height:1334" coordorigin="4379,2243" coordsize="1945,1334" path="m5197,3271l4965,3271,4966,3292,4924,3331,4925,3351,4993,3326,5068,3302,5148,3281,5197,3271xe" filled="true" fillcolor="#ffffff" stroked="false">
                <v:path arrowok="t"/>
                <v:fill type="solid"/>
              </v:shape>
              <v:shape style="position:absolute;left:4379;top:2243;width:1945;height:1334" coordorigin="4379,2243" coordsize="1945,1334" path="m6319,3255l5403,3255,5484,3261,5562,3271,5704,3295,5730,3297,5757,3298,5781,3303,5801,3319,5740,3324,6291,3324,6296,3316,6319,3257,6319,3255xe" filled="true" fillcolor="#ffffff" stroked="false">
                <v:path arrowok="t"/>
                <v:fill type="solid"/>
              </v:shape>
              <v:shape style="position:absolute;left:4379;top:2243;width:1945;height:1334" coordorigin="4379,2243" coordsize="1945,1334" path="m5784,2854l5728,2900,5672,2948,5613,2992,5547,3028,5469,3053,5375,3062,6274,3062,6267,3057,6257,3057,6250,3057,6242,3046,6241,2982,5881,2982,5857,2950,5836,2915,5813,2881,5784,2854xe" filled="true" fillcolor="#ffffff" stroked="false">
                <v:path arrowok="t"/>
                <v:fill type="solid"/>
              </v:shape>
              <v:shape style="position:absolute;left:4379;top:2243;width:1945;height:1334" coordorigin="4379,2243" coordsize="1945,1334" path="m6266,3056l6257,3057,6267,3057,6266,3056xe" filled="true" fillcolor="#ffffff" stroked="false">
                <v:path arrowok="t"/>
                <v:fill type="solid"/>
              </v:shape>
              <v:shape style="position:absolute;left:4379;top:2243;width:1945;height:1334" coordorigin="4379,2243" coordsize="1945,1334" path="m5233,2837l4757,2837,4800,2860,4836,2897,4858,2941,4861,2990,5307,2990,5276,2943,5242,2868,5233,2837xe" filled="true" fillcolor="#ffffff" stroked="false">
                <v:path arrowok="t"/>
                <v:fill type="solid"/>
              </v:shape>
              <v:shape style="position:absolute;left:4379;top:2243;width:1945;height:1334" coordorigin="4379,2243" coordsize="1945,1334" path="m6194,2733l6144,2795,6088,2851,6025,2901,5956,2945,5881,2982,6241,2982,6240,2958,6229,2879,6213,2805,6194,2733xe" filled="true" fillcolor="#ffffff" stroked="false">
                <v:path arrowok="t"/>
                <v:fill type="solid"/>
              </v:shape>
              <v:shape style="position:absolute;left:4379;top:2243;width:1945;height:1334" coordorigin="4379,2243" coordsize="1945,1334" path="m4813,2243l4760,2294,4711,2348,4665,2406,4625,2468,4589,2536,4561,2611,4540,2693,4605,2708,4631,2722,4644,2749,5210,2749,5202,2710,5071,2710,5022,2709,4972,2662,4930,2608,4895,2546,4866,2479,4843,2405,4825,2327,4813,2243xe" filled="true" fillcolor="#ffffff" stroked="false">
                <v:path arrowok="t"/>
                <v:fill type="solid"/>
              </v:shape>
              <v:shape style="position:absolute;left:4379;top:2243;width:1945;height:1334" coordorigin="4379,2243" coordsize="1945,1334" path="m5198,2693l5156,2699,5114,2705,5071,2710,5202,2710,5198,2693xe" filled="true" fillcolor="#ffffff" stroked="false">
                <v:path arrowok="t"/>
                <v:fill type="solid"/>
              </v:shape>
              <v:shape style="position:absolute;left:5515;top:2275;width:157;height:232" type="#_x0000_t75" stroked="false">
                <v:imagedata r:id="rId131" o:title=""/>
              </v:shape>
            </v:group>
            <v:group style="position:absolute;left:5198;top:2372;width:587;height:667" coordorigin="5198,2372" coordsize="587,667">
              <v:shape style="position:absolute;left:5198;top:2372;width:587;height:667" coordorigin="5198,2372" coordsize="587,667" path="m5589,2717l5359,2717,5390,2728,5414,2746,5431,2772,5439,2805,5459,2807,5475,2814,5487,2824,5495,2837,5494,2853,5497,2864,5501,2874,5503,2886,5472,2922,5455,2965,5437,3006,5399,3038,5467,3030,5520,3006,5565,2975,5608,2942,5580,2912,5573,2867,5572,2815,5560,2765,5581,2726,5589,2717xe" filled="true" fillcolor="#ffffff" stroked="false">
                <v:path arrowok="t"/>
                <v:fill type="solid"/>
              </v:shape>
              <v:shape style="position:absolute;left:5198;top:2372;width:587;height:667" coordorigin="5198,2372" coordsize="587,667" path="m5198,2613l5208,2651,5218,2689,5229,2727,5238,2765,5275,2759,5303,2746,5330,2730,5359,2717,5589,2717,5610,2695,5648,2673,5696,2661,5704,2645,5285,2645,5238,2645,5198,2613xe" filled="true" fillcolor="#ffffff" stroked="false">
                <v:path arrowok="t"/>
                <v:fill type="solid"/>
              </v:shape>
              <v:shape style="position:absolute;left:5198;top:2372;width:587;height:667" coordorigin="5198,2372" coordsize="587,667" path="m5339,2635l5285,2645,5704,2645,5707,2638,5709,2637,5399,2637,5339,2635xe" filled="true" fillcolor="#ffffff" stroked="false">
                <v:path arrowok="t"/>
                <v:fill type="solid"/>
              </v:shape>
              <v:shape style="position:absolute;left:5198;top:2372;width:587;height:667" coordorigin="5198,2372" coordsize="587,667" path="m5479,2372l5474,2390,5483,2407,5495,2425,5495,2452,5475,2501,5462,2559,5442,2609,5399,2637,5709,2637,5727,2623,5753,2615,5785,2613,5784,2559,5785,2528,5615,2528,5560,2492,5550,2468,5536,2448,5519,2430,5503,2412,5497,2402,5496,2387,5493,2374,5479,2372xe" filled="true" fillcolor="#ffffff" stroked="false">
                <v:path arrowok="t"/>
                <v:fill type="solid"/>
              </v:shape>
              <v:shape style="position:absolute;left:5198;top:2372;width:587;height:667" coordorigin="5198,2372" coordsize="587,667" path="m5768,2428l5727,2473,5673,2514,5615,2528,5785,2528,5785,2512,5781,2466,5768,2428xe" filled="true" fillcolor="#ffffff" stroked="false">
                <v:path arrowok="t"/>
                <v:fill type="solid"/>
              </v:shape>
            </v:group>
            <v:group style="position:absolute;left:5802;top:2380;width:449;height:579" coordorigin="5802,2380" coordsize="449,579">
              <v:shape style="position:absolute;left:5802;top:2380;width:449;height:579" coordorigin="5802,2380" coordsize="449,579" path="m5817,2380l5802,2429,5802,2497,5808,2576,5816,2657,5817,2733,5814,2760,5810,2783,5808,2804,5809,2821,5825,2863,5850,2896,5875,2926,5889,2958,5963,2913,6031,2862,6093,2805,6150,2743,6202,2677,6194,2606,6182,2535,6180,2524,5961,2524,5918,2500,5890,2457,5861,2412,5817,2380xe" filled="true" fillcolor="#ffffff" stroked="false">
                <v:path arrowok="t"/>
                <v:fill type="solid"/>
              </v:shape>
              <v:shape style="position:absolute;left:5802;top:2380;width:449;height:579" coordorigin="5802,2380" coordsize="449,579" path="m6154,2380l6113,2429,6070,2480,6021,2517,5961,2524,6180,2524,6170,2468,6162,2412,6189,2412,6181,2406,6154,2380xe" filled="true" fillcolor="#ffffff" stroked="false">
                <v:path arrowok="t"/>
                <v:fill type="solid"/>
              </v:shape>
              <v:shape style="position:absolute;left:5802;top:2380;width:449;height:579" coordorigin="5802,2380" coordsize="449,579" path="m6189,2412l6162,2412,6188,2431,6200,2462,6215,2486,6250,2484,6241,2455,6214,2430,6189,2412xe" filled="true" fillcolor="#ffffff" stroked="false">
                <v:path arrowok="t"/>
                <v:fill type="solid"/>
              </v:shape>
              <v:shape style="position:absolute;left:5214;top:2412;width:258;height:217" type="#_x0000_t75" stroked="false">
                <v:imagedata r:id="rId132" o:title=""/>
              </v:shape>
              <v:shape style="position:absolute;left:5584;top:2636;width:201;height:297" type="#_x0000_t75" stroked="false">
                <v:imagedata r:id="rId133" o:title=""/>
              </v:shape>
              <v:shape style="position:absolute;left:5254;top:2753;width:220;height:259" type="#_x0000_t75" stroked="false">
                <v:imagedata r:id="rId134" o:title=""/>
              </v:shape>
            </v:group>
            <v:group style="position:absolute;left:4339;top:2821;width:217;height:514" coordorigin="4339,2821" coordsize="217,514">
              <v:shape style="position:absolute;left:4339;top:2821;width:217;height:514" coordorigin="4339,2821" coordsize="217,514" path="m4339,2821l4388,2860,4434,2908,4470,2966,4492,3038,4496,3110,4493,3186,4494,3262,4508,3335,4539,3270,4555,3199,4555,3125,4542,3052,4518,2984,4483,2923,4441,2873,4392,2838,4339,2821xe" filled="true" fillcolor="#ffffff" stroked="false">
                <v:path arrowok="t"/>
                <v:fill type="solid"/>
              </v:shape>
            </v:group>
            <v:group style="position:absolute;left:3995;top:2827;width:428;height:501" coordorigin="3995,2827" coordsize="428,501">
              <v:shape style="position:absolute;left:3995;top:2827;width:428;height:501" coordorigin="3995,2827" coordsize="428,501" path="m4180,2827l4077,2865,4034,2918,4007,2980,3995,3051,3995,3059,3995,3126,4007,3200,4028,3269,4058,3327,4125,3305,4201,3292,4279,3291,4418,3291,4418,3269,4420,3211,4422,3152,4422,3143,4267,3143,4216,3135,4175,3100,4153,3051,4159,3002,4202,2966,4375,2965,4373,2961,4333,2907,4286,2865,4234,2838,4180,2827xe" filled="true" fillcolor="#ffffff" stroked="false">
                <v:path arrowok="t"/>
                <v:fill type="solid"/>
              </v:shape>
              <v:shape style="position:absolute;left:3995;top:2827;width:428;height:501" coordorigin="3995,2827" coordsize="428,501" path="m4418,3291l4279,3291,4354,3302,4419,3327,4418,3291xe" filled="true" fillcolor="#ffffff" stroked="false">
                <v:path arrowok="t"/>
                <v:fill type="solid"/>
              </v:shape>
              <v:shape style="position:absolute;left:3995;top:2827;width:428;height:501" coordorigin="3995,2827" coordsize="428,501" path="m4375,2965l4264,2965,4304,3003,4320,3059,4309,3112,4267,3143,4422,3143,4419,3094,4403,3024,4375,2965xe" filled="true" fillcolor="#ffffff" stroked="false">
                <v:path arrowok="t"/>
                <v:fill type="solid"/>
              </v:shape>
              <v:shape style="position:absolute;left:4757;top:2837;width:104;height:153" type="#_x0000_t75" stroked="false">
                <v:imagedata r:id="rId135" o:title=""/>
              </v:shape>
            </v:group>
            <v:group style="position:absolute;left:5287;top:2842;width:89;height:111" coordorigin="5287,2842" coordsize="89,111">
              <v:shape style="position:absolute;left:5287;top:2842;width:89;height:111" coordorigin="5287,2842" coordsize="89,111" path="m5324,2842l5305,2842,5287,2854,5289,2888,5297,2915,5313,2936,5335,2950,5350,2952,5352,2941,5367,2941,5373,2921,5375,2898,5373,2874,5367,2854,5344,2847,5324,2842xe" filled="true" fillcolor="#ffffff" stroked="false">
                <v:path arrowok="t"/>
                <v:fill type="solid"/>
              </v:shape>
              <v:shape style="position:absolute;left:5287;top:2842;width:89;height:111" coordorigin="5287,2842" coordsize="89,111" path="m5367,2941l5352,2941,5367,2942,5367,2941xe" filled="true" fillcolor="#ffffff" stroked="false">
                <v:path arrowok="t"/>
                <v:fill type="solid"/>
              </v:shape>
              <v:shape style="position:absolute;left:4153;top:2965;width:167;height:177" type="#_x0000_t75" stroked="false">
                <v:imagedata r:id="rId136" o:title=""/>
              </v:shape>
            </v:group>
            <v:group style="position:absolute;left:4098;top:3319;width:370;height:138" coordorigin="4098,3319" coordsize="370,138">
              <v:shape style="position:absolute;left:4098;top:3319;width:370;height:138" coordorigin="4098,3319" coordsize="370,138" path="m4241,3319l4160,3325,4098,3351,4133,3371,4159,3399,4182,3430,4210,3456,4338,3451,4406,3445,4467,3432,4454,3405,4442,3377,4428,3354,4401,3354,4387,3351,4323,3329,4241,3319xe" filled="true" fillcolor="#ffffff" stroked="false">
                <v:path arrowok="t"/>
                <v:fill type="solid"/>
              </v:shape>
              <v:shape style="position:absolute;left:4098;top:3319;width:370;height:138" coordorigin="4098,3319" coordsize="370,138" path="m4403,3335l4402,3345,4401,3354,4428,3354,4426,3352,4403,3335xe" filled="true" fillcolor="#ffffff" stroked="false">
                <v:path arrowok="t"/>
                <v:fill type="solid"/>
              </v:shape>
            </v:group>
            <v:group style="position:absolute;left:4508;top:3335;width:33;height:49" coordorigin="4508,3335" coordsize="33,49">
              <v:shape style="position:absolute;left:4508;top:3335;width:33;height:49" coordorigin="4508,3335" coordsize="33,49" path="m4532,3335l4527,3345,4512,3358,4508,3368,4518,3368,4515,3382,4524,3384,4529,3372,4537,3359,4540,3346,4532,3335xe" filled="true" fillcolor="#ffffff" stroked="false">
                <v:path arrowok="t"/>
                <v:fill type="solid"/>
              </v:shape>
            </v:group>
            <v:group style="position:absolute;left:4516;top:3376;width:97;height:233" coordorigin="4516,3376" coordsize="97,233">
              <v:shape style="position:absolute;left:4516;top:3376;width:97;height:233" coordorigin="4516,3376" coordsize="97,233" path="m4548,3376l4543,3393,4520,3414,4516,3432,4545,3470,4571,3513,4593,3559,4612,3608,4611,3535,4602,3470,4582,3416,4548,3376xe" filled="true" fillcolor="#ffffff" stroked="false">
                <v:path arrowok="t"/>
                <v:fill type="solid"/>
              </v:shape>
            </v:group>
            <v:group style="position:absolute;left:4451;top:3440;width:127;height:290" coordorigin="4451,3440" coordsize="127,290">
              <v:shape style="position:absolute;left:4451;top:3440;width:127;height:290" coordorigin="4451,3440" coordsize="127,290" path="m4500,3440l4493,3465,4477,3482,4461,3498,4451,3520,4488,3560,4516,3608,4536,3665,4548,3729,4577,3654,4568,3575,4537,3501,4500,3440xe" filled="true" fillcolor="#ffffff" stroked="false">
                <v:path arrowok="t"/>
                <v:fill type="solid"/>
              </v:shape>
            </v:group>
            <v:group style="position:absolute;left:4170;top:3464;width:290;height:49" coordorigin="4170,3464" coordsize="290,49">
              <v:shape style="position:absolute;left:4170;top:3464;width:290;height:49" coordorigin="4170,3464" coordsize="290,49" path="m4346,3512l4254,3512,4339,3513,4346,3512xe" filled="true" fillcolor="#ffffff" stroked="false">
                <v:path arrowok="t"/>
                <v:fill type="solid"/>
              </v:shape>
              <v:shape style="position:absolute;left:4170;top:3464;width:290;height:49" coordorigin="4170,3464" coordsize="290,49" path="m4459,3464l4387,3476,4304,3478,4226,3484,4170,3512,4346,3512,4412,3501,4459,3464xe" filled="true" fillcolor="#ffffff" stroked="false">
                <v:path arrowok="t"/>
                <v:fill type="solid"/>
              </v:shape>
              <v:shape style="position:absolute;left:5287;top:3464;width:385;height:217" type="#_x0000_t75" stroked="false">
                <v:imagedata r:id="rId137" o:title=""/>
              </v:shape>
            </v:group>
            <v:group style="position:absolute;left:4162;top:3528;width:354;height:236" coordorigin="4162,3528" coordsize="354,236">
              <v:shape style="position:absolute;left:4162;top:3528;width:354;height:236" coordorigin="4162,3528" coordsize="354,236" path="m4232,3536l4162,3536,4197,3596,4237,3654,4285,3705,4343,3743,4414,3764,4500,3761,4516,3694,4502,3629,4471,3572,4443,3537,4304,3537,4232,3536xe" filled="true" fillcolor="#ffffff" stroked="false">
                <v:path arrowok="t"/>
                <v:fill type="solid"/>
              </v:shape>
              <v:shape style="position:absolute;left:4162;top:3528;width:354;height:236" coordorigin="4162,3528" coordsize="354,236" path="m4435,3528l4373,3536,4304,3537,4443,3537,4435,3528xe" filled="true" fillcolor="#ffffff" stroked="false">
                <v:path arrowok="t"/>
                <v:fill type="solid"/>
              </v:shape>
            </v:group>
            <v:group style="position:absolute;left:5648;top:3533;width:561;height:228" coordorigin="5648,3533" coordsize="561,228">
              <v:shape style="position:absolute;left:5648;top:3533;width:561;height:228" coordorigin="5648,3533" coordsize="561,228" path="m5814,3552l5742,3572,5670,3647,5648,3689,5686,3707,5794,3738,5857,3750,5924,3758,5990,3761,6053,3758,6109,3748,6156,3730,6190,3703,6208,3667,6208,3619,6186,3560,5881,3560,5858,3558,5835,3555,5814,3552xe" filled="true" fillcolor="#ffffff" stroked="false">
                <v:path arrowok="t"/>
                <v:fill type="solid"/>
              </v:shape>
              <v:shape style="position:absolute;left:5648;top:3533;width:561;height:228" coordorigin="5648,3533" coordsize="561,228" path="m6122,3533l6045,3536,5961,3551,5881,3560,6186,3560,6122,3533xe" filled="true" fillcolor="#ffffff" stroked="false">
                <v:path arrowok="t"/>
                <v:fill type="solid"/>
              </v:shape>
              <v:shape style="position:absolute;left:5271;top:3625;width:281;height:122" type="#_x0000_t75" stroked="false">
                <v:imagedata r:id="rId138" o:title=""/>
              </v:shape>
            </v:group>
            <v:group style="position:absolute;left:5728;top:1584;width:370;height:467" coordorigin="5728,1584" coordsize="370,467">
              <v:shape style="position:absolute;left:5728;top:1584;width:370;height:467" coordorigin="5728,1584" coordsize="370,467" path="m5792,1584l5769,1586,5728,1593,5732,1609,5747,1614,5765,1617,5776,1625,5775,1688,5776,1752,5775,1817,5768,1882,5754,1938,5740,1987,5742,2026,5776,2050,5803,2031,5780,2031,5774,2030,5760,2026,5760,1978,5811,1978,5800,1971,5786,1960,5776,1946,5787,1903,5797,1859,5805,1812,5809,1761,5848,1761,5840,1754,5810,1701,5800,1642,5817,1585,5792,1584xe" filled="true" fillcolor="#231f20" stroked="false">
                <v:path arrowok="t"/>
                <v:fill type="solid"/>
              </v:shape>
              <v:shape style="position:absolute;left:5728;top:1584;width:370;height:467" coordorigin="5728,1584" coordsize="370,467" path="m5811,1978l5760,1978,5778,1982,5791,1991,5799,2006,5801,2026,5787,2030,5780,2031,5803,2031,5838,2004,5846,1994,5825,1994,5814,1981,5811,1978xe" filled="true" fillcolor="#231f20" stroked="false">
                <v:path arrowok="t"/>
                <v:fill type="solid"/>
              </v:shape>
              <v:shape style="position:absolute;left:5728;top:1584;width:370;height:467" coordorigin="5728,1584" coordsize="370,467" path="m5848,1761l5809,1761,5836,1784,5861,1809,5892,1828,5937,1834,5919,1872,5887,1910,5852,1951,5825,1994,5846,1994,5889,1946,5938,1886,5993,1834,6022,1816,6023,1816,5938,1816,5885,1795,5848,1761xe" filled="true" fillcolor="#231f20" stroked="false">
                <v:path arrowok="t"/>
                <v:fill type="solid"/>
              </v:shape>
              <v:shape style="position:absolute;left:5728;top:1584;width:370;height:467" coordorigin="5728,1584" coordsize="370,467" path="m6098,1753l6070,1760,6046,1775,6022,1794,5993,1810,5938,1816,6023,1816,6051,1801,6077,1782,6098,1753xe" filled="true" fillcolor="#231f20" stroked="false">
                <v:path arrowok="t"/>
                <v:fill type="solid"/>
              </v:shape>
              <v:shape style="position:absolute;left:5776;top:1761;width:161;height:233" type="#_x0000_t75" stroked="false">
                <v:imagedata r:id="rId139" o:title=""/>
              </v:shape>
            </v:group>
            <v:group style="position:absolute;left:5760;top:1978;width:41;height:53" coordorigin="5760,1978" coordsize="41,53">
              <v:shape style="position:absolute;left:5760;top:1978;width:41;height:53" coordorigin="5760,1978" coordsize="41,53" path="m5760,1978l5760,2026,5774,2030,5780,2031,5787,2030,5801,2026,5799,2006,5791,1991,5778,1982,5760,1978xe" filled="true" fillcolor="#ffffff" stroked="false">
                <v:path arrowok="t"/>
                <v:fill type="solid"/>
              </v:shape>
            </v:group>
            <v:group style="position:absolute;left:5471;top:751;width:1149;height:1147" coordorigin="5471,751" coordsize="1149,1147">
              <v:shape style="position:absolute;left:5471;top:751;width:1149;height:1147" coordorigin="5471,751" coordsize="1149,1147" path="m6604,1384l6387,1384,6438,1424,6449,1484,6429,1549,6391,1606,6347,1641,6410,1677,6453,1737,6475,1813,6475,1898,6490,1841,6485,1785,6469,1731,6451,1681,6491,1616,6529,1555,6563,1494,6591,1431,6604,1384xe" filled="true" fillcolor="#ffffff" stroked="false">
                <v:path arrowok="t"/>
                <v:fill type="solid"/>
              </v:shape>
              <v:shape style="position:absolute;left:5471;top:751;width:1149;height:1147" coordorigin="5471,751" coordsize="1149,1147" path="m6407,1443l6295,1443,6330,1464,6351,1502,6355,1544,6344,1572,6327,1590,6307,1605,6290,1625,6345,1607,6383,1573,6405,1522,6411,1456,6407,1443xe" filled="true" fillcolor="#ffffff" stroked="false">
                <v:path arrowok="t"/>
                <v:fill type="solid"/>
              </v:shape>
              <v:shape style="position:absolute;left:5471;top:751;width:1149;height:1147" coordorigin="5471,751" coordsize="1149,1147" path="m6269,1373l6043,1373,6107,1388,6163,1417,6202,1456,6228,1410,6269,1373xe" filled="true" fillcolor="#ffffff" stroked="false">
                <v:path arrowok="t"/>
                <v:fill type="solid"/>
              </v:shape>
              <v:shape style="position:absolute;left:5471;top:751;width:1149;height:1147" coordorigin="5471,751" coordsize="1149,1147" path="m6602,1143l6017,1143,6028,1214,6010,1279,5971,1333,5918,1375,5857,1400,5865,1411,5870,1427,5876,1441,5889,1448,5926,1400,5980,1376,6043,1373,6269,1373,6273,1370,6327,1353,6611,1353,6614,1328,6491,1328,6492,1308,6496,1292,6500,1276,6499,1255,6494,1234,6483,1219,6470,1206,6459,1191,6497,1172,6609,1172,6605,1151,6602,1143xe" filled="true" fillcolor="#ffffff" stroked="false">
                <v:path arrowok="t"/>
                <v:fill type="solid"/>
              </v:shape>
              <v:shape style="position:absolute;left:5471;top:751;width:1149;height:1147" coordorigin="5471,751" coordsize="1149,1147" path="m6611,1353l6327,1353,6379,1376,6336,1385,6290,1398,6257,1418,6250,1448,6295,1443,6407,1443,6404,1436,6392,1417,6382,1400,6387,1384,6604,1384,6611,1360,6611,1353xe" filled="true" fillcolor="#ffffff" stroked="false">
                <v:path arrowok="t"/>
                <v:fill type="solid"/>
              </v:shape>
              <v:shape style="position:absolute;left:5471;top:751;width:1149;height:1147" coordorigin="5471,751" coordsize="1149,1147" path="m6002,1156l5870,1156,5905,1180,5923,1222,5924,1270,5908,1316,5875,1349,5825,1360,5888,1362,5936,1333,5973,1287,6001,1239,6003,1212,6000,1181,6002,1156xe" filled="true" fillcolor="#ffffff" stroked="false">
                <v:path arrowok="t"/>
                <v:fill type="solid"/>
              </v:shape>
              <v:shape style="position:absolute;left:5471;top:751;width:1149;height:1147" coordorigin="5471,751" coordsize="1149,1147" path="m6609,1172l6497,1172,6524,1198,6535,1247,6526,1298,6491,1328,6614,1328,6620,1279,6617,1214,6609,1172xe" filled="true" fillcolor="#ffffff" stroked="false">
                <v:path arrowok="t"/>
                <v:fill type="solid"/>
              </v:shape>
              <v:shape style="position:absolute;left:5471;top:751;width:1149;height:1147" coordorigin="5471,751" coordsize="1149,1147" path="m6053,751l5985,754,5917,765,5850,784,5785,814,5770,852,5752,882,5734,910,5720,942,5708,1003,5702,1051,5691,1090,5664,1127,5619,1152,5565,1167,5515,1186,5479,1219,5471,1279,5531,1258,5600,1250,5735,1250,5746,1206,5775,1143,5818,1095,5882,1067,5969,1063,6569,1063,6554,1034,6518,981,6475,932,6450,910,6050,910,6046,902,5921,902,5942,860,5982,832,6030,826,6329,826,6314,817,6252,790,6187,770,6121,757,6053,751xe" filled="true" fillcolor="#ffffff" stroked="false">
                <v:path arrowok="t"/>
                <v:fill type="solid"/>
              </v:shape>
              <v:shape style="position:absolute;left:5471;top:751;width:1149;height:1147" coordorigin="5471,751" coordsize="1149,1147" path="m5735,1250l5600,1250,5669,1257,5728,1279,5735,1250xe" filled="true" fillcolor="#ffffff" stroked="false">
                <v:path arrowok="t"/>
                <v:fill type="solid"/>
              </v:shape>
              <v:shape style="position:absolute;left:5471;top:751;width:1149;height:1147" coordorigin="5471,751" coordsize="1149,1147" path="m5884,1109l5837,1126,5817,1159,5870,1156,6002,1156,6002,1155,6017,1143,6602,1143,6599,1135,5985,1135,5940,1111,5884,1109xe" filled="true" fillcolor="#ffffff" stroked="false">
                <v:path arrowok="t"/>
                <v:fill type="solid"/>
              </v:shape>
              <v:shape style="position:absolute;left:5471;top:751;width:1149;height:1147" coordorigin="5471,751" coordsize="1149,1147" path="m6569,1063l5969,1063,5981,1076,5991,1094,5994,1115,5985,1135,6599,1135,6584,1091,6569,1063xe" filled="true" fillcolor="#ffffff" stroked="false">
                <v:path arrowok="t"/>
                <v:fill type="solid"/>
              </v:shape>
              <v:shape style="position:absolute;left:5471;top:751;width:1149;height:1147" coordorigin="5471,751" coordsize="1149,1147" path="m6329,826l6030,826,6074,846,6080,867,6080,888,6070,904,6050,910,6450,910,6426,889,6372,850,6329,826xe" filled="true" fillcolor="#ffffff" stroked="false">
                <v:path arrowok="t"/>
                <v:fill type="solid"/>
              </v:shape>
              <v:shape style="position:absolute;left:5471;top:751;width:1149;height:1147" coordorigin="5471,751" coordsize="1149,1147" path="m5997,867l5957,884,5921,902,6046,902,6031,870,5997,867xe" filled="true" fillcolor="#ffffff" stroked="false">
                <v:path arrowok="t"/>
                <v:fill type="solid"/>
              </v:shape>
            </v:group>
            <v:group style="position:absolute;left:4913;top:1561;width:70;height:121" coordorigin="4913,1561" coordsize="70,121">
              <v:shape style="position:absolute;left:4913;top:1561;width:70;height:121" coordorigin="4913,1561" coordsize="70,121" path="m4981,1561l4965,1578,4956,1602,4950,1626,4941,1649,4931,1657,4920,1661,4913,1667,4917,1681,4952,1666,4973,1635,4982,1597,4981,1561xe" filled="true" fillcolor="#231f20" stroked="false">
                <v:path arrowok="t"/>
                <v:fill type="solid"/>
              </v:shape>
            </v:group>
            <v:group style="position:absolute;left:5007;top:1376;width:1308;height:1125" coordorigin="5007,1376" coordsize="1308,1125">
              <v:shape style="position:absolute;left:5007;top:1376;width:1308;height:1125" coordorigin="5007,1376" coordsize="1308,1125" path="m6304,2171l5977,2171,6009,2226,6007,2289,5987,2358,5964,2429,5953,2500,5995,2496,6031,2474,6062,2443,6090,2412,6146,2351,6202,2290,6257,2232,6315,2179,6304,2171xe" filled="true" fillcolor="#ffffff" stroked="false">
                <v:path arrowok="t"/>
                <v:fill type="solid"/>
              </v:shape>
              <v:shape style="position:absolute;left:5007;top:1376;width:1308;height:1125" coordorigin="5007,1376" coordsize="1308,1125" path="m5684,2091l5592,2091,5628,2133,5644,2190,5648,2254,5648,2275,5648,2327,5650,2396,5664,2460,5734,2421,5791,2368,5842,2310,5896,2255,5961,2211,5966,2201,5964,2189,5964,2178,5977,2171,6304,2171,6300,2168,5987,2168,5912,2159,5843,2142,5804,2124,5757,2124,5744,2123,5685,2091,5684,2091xe" filled="true" fillcolor="#ffffff" stroked="false">
                <v:path arrowok="t"/>
                <v:fill type="solid"/>
              </v:shape>
              <v:shape style="position:absolute;left:5007;top:1376;width:1308;height:1125" coordorigin="5007,1376" coordsize="1308,1125" path="m5288,1802l5271,1810,5285,1820,5292,1834,5294,1850,5295,1866,5290,1944,5272,2026,5252,2109,5240,2193,5246,2275,5314,2276,5365,2254,5405,2218,5442,2176,5481,2135,5529,2104,5592,2091,5684,2091,5626,2056,5570,2017,5516,1974,5467,1926,5424,1873,5387,1815,5385,1811,5333,1811,5309,1806,5288,1802xe" filled="true" fillcolor="#ffffff" stroked="false">
                <v:path arrowok="t"/>
                <v:fill type="solid"/>
              </v:shape>
              <v:shape style="position:absolute;left:5007;top:1376;width:1308;height:1125" coordorigin="5007,1376" coordsize="1308,1125" path="m6274,2123l6212,2145,6140,2160,6064,2168,5987,2168,6300,2168,6287,2158,6277,2144,6274,2123xe" filled="true" fillcolor="#ffffff" stroked="false">
                <v:path arrowok="t"/>
                <v:fill type="solid"/>
              </v:shape>
              <v:shape style="position:absolute;left:5007;top:1376;width:1308;height:1125" coordorigin="5007,1376" coordsize="1308,1125" path="m5785,2115l5773,2116,5766,2120,5757,2124,5804,2124,5785,2115xe" filled="true" fillcolor="#ffffff" stroked="false">
                <v:path arrowok="t"/>
                <v:fill type="solid"/>
              </v:shape>
              <v:shape style="position:absolute;left:5007;top:1376;width:1308;height:1125" coordorigin="5007,1376" coordsize="1308,1125" path="m5190,1504l5174,1591,5145,1668,5109,1740,5071,1807,5038,1874,5024,1902,5010,1935,5007,1969,5022,2002,5061,1963,5100,1914,5142,1864,5187,1821,5237,1792,5294,1786,5374,1786,5358,1750,5338,1679,5328,1602,5329,1545,5279,1545,5251,1540,5232,1527,5214,1513,5190,1504xe" filled="true" fillcolor="#ffffff" stroked="false">
                <v:path arrowok="t"/>
                <v:fill type="solid"/>
              </v:shape>
              <v:shape style="position:absolute;left:5007;top:1376;width:1308;height:1125" coordorigin="5007,1376" coordsize="1308,1125" path="m5374,1786l5294,1786,5359,1810,5333,1811,5385,1811,5374,1786xe" filled="true" fillcolor="#ffffff" stroked="false">
                <v:path arrowok="t"/>
                <v:fill type="solid"/>
              </v:shape>
              <v:shape style="position:absolute;left:5007;top:1376;width:1308;height:1125" coordorigin="5007,1376" coordsize="1308,1125" path="m5166,1376l5129,1411,5096,1450,5070,1497,5054,1553,5082,1538,5111,1507,5143,1475,5182,1456,5338,1456,5342,1429,5291,1429,5246,1417,5205,1397,5166,1376xe" filled="true" fillcolor="#ffffff" stroked="false">
                <v:path arrowok="t"/>
                <v:fill type="solid"/>
              </v:shape>
              <v:shape style="position:absolute;left:5007;top:1376;width:1308;height:1125" coordorigin="5007,1376" coordsize="1308,1125" path="m5338,1456l5182,1456,5206,1478,5232,1499,5257,1520,5279,1545,5329,1545,5329,1517,5338,1456xe" filled="true" fillcolor="#ffffff" stroked="false">
                <v:path arrowok="t"/>
                <v:fill type="solid"/>
              </v:shape>
              <v:shape style="position:absolute;left:5007;top:1376;width:1308;height:1125" coordorigin="5007,1376" coordsize="1308,1125" path="m5343,1424l5291,1429,5342,1429,5343,1424xe" filled="true" fillcolor="#ffffff" stroked="false">
                <v:path arrowok="t"/>
                <v:fill type="solid"/>
              </v:shape>
            </v:group>
            <v:group style="position:absolute;left:7052;top:1569;width:1295;height:597" coordorigin="7052,1569" coordsize="1295,597">
              <v:shape style="position:absolute;left:7052;top:1569;width:1295;height:597" coordorigin="7052,1569" coordsize="1295,597" path="m7061,2058l7052,2069,7055,2083,7061,2099,7061,2115,7118,2145,7188,2161,7268,2165,7352,2159,7435,2147,7462,2141,7203,2141,7139,2132,7092,2106,7061,2058xe" filled="true" fillcolor="#ffffff" stroked="false">
                <v:path arrowok="t"/>
                <v:fill type="solid"/>
              </v:shape>
              <v:shape style="position:absolute;left:7052;top:1569;width:1295;height:597" coordorigin="7052,1569" coordsize="1295,597" path="m8346,1569l8309,1633,8264,1691,8212,1745,8154,1795,8089,1842,8019,1887,7944,1929,7865,1970,7795,2003,7723,2033,7649,2060,7575,2084,7501,2104,7428,2120,7356,2132,7286,2139,7203,2141,7462,2141,7582,2111,7654,2087,7727,2059,7800,2028,7873,1995,7942,1959,8009,1922,8065,1889,8118,1855,8169,1818,8218,1777,8266,1733,8311,1685,8341,1631,8346,1569xe" filled="true" fillcolor="#ffffff" stroked="false">
                <v:path arrowok="t"/>
                <v:fill type="solid"/>
              </v:shape>
              <v:shape style="position:absolute;left:7052;top:1569;width:1295;height:597" coordorigin="7052,1569" coordsize="1295,597" path="m7062,2044l7061,2058,7070,2053,7068,2045,7062,2044xe" filled="true" fillcolor="#ffffff" stroked="false">
                <v:path arrowok="t"/>
                <v:fill type="solid"/>
              </v:shape>
            </v:group>
            <v:group style="position:absolute;left:6885;top:1884;width:376;height:484" coordorigin="6885,1884" coordsize="376,484">
              <v:shape style="position:absolute;left:6885;top:1884;width:376;height:484" coordorigin="6885,1884" coordsize="376,484" path="m6968,2138l6941,2139,6922,2159,6908,2182,6896,2204,6885,2219,6904,2287,6952,2337,7018,2365,7091,2368,7119,2356,7061,2356,7012,2335,6998,2285,7016,2234,7061,2211,7062,2196,7065,2183,7072,2174,7086,2171,7091,2171,7057,2147,7037,2147,7015,2143,6992,2140,6968,2138xe" filled="true" fillcolor="#ffffff" stroked="false">
                <v:path arrowok="t"/>
                <v:fill type="solid"/>
              </v:shape>
              <v:shape style="position:absolute;left:6885;top:1884;width:376;height:484" coordorigin="6885,1884" coordsize="376,484" path="m7067,2231l7033,2252,7021,2299,7026,2319,7040,2329,7054,2339,7061,2356,7119,2356,7158,2340,7168,2291,7147,2254,7109,2233,7067,2231xe" filled="true" fillcolor="#ffffff" stroked="false">
                <v:path arrowok="t"/>
                <v:fill type="solid"/>
              </v:shape>
              <v:shape style="position:absolute;left:6885;top:1884;width:376;height:484" coordorigin="6885,1884" coordsize="376,484" path="m7091,2171l7086,2171,7094,2201,7120,2212,7149,2221,7166,2243,7175,2260,7181,2281,7185,2302,7190,2324,7232,2313,7255,2284,7260,2244,7246,2203,7169,2198,7100,2178,7091,2171xe" filled="true" fillcolor="#ffffff" stroked="false">
                <v:path arrowok="t"/>
                <v:fill type="solid"/>
              </v:shape>
              <v:shape style="position:absolute;left:6885;top:1884;width:376;height:484" coordorigin="6885,1884" coordsize="376,484" path="m7075,1884l7015,1902,6973,1938,6968,2001,6943,2050,6913,2092,6891,2138,6893,2195,6903,2144,6948,2117,7038,2116,7025,2088,7037,2018,7019,1991,7017,1955,7031,1923,7061,1906,7155,1906,7136,1891,7075,1884xe" filled="true" fillcolor="#ffffff" stroked="false">
                <v:path arrowok="t"/>
                <v:fill type="solid"/>
              </v:shape>
              <v:shape style="position:absolute;left:6885;top:1884;width:376;height:484" coordorigin="6885,1884" coordsize="376,484" path="m7038,2116l7002,2116,7037,2147,7057,2147,7049,2141,7038,2116xe" filled="true" fillcolor="#ffffff" stroked="false">
                <v:path arrowok="t"/>
                <v:fill type="solid"/>
              </v:shape>
              <v:shape style="position:absolute;left:6885;top:1884;width:376;height:484" coordorigin="6885,1884" coordsize="376,484" path="m7155,1906l7061,1906,7053,1925,7047,1947,7044,1973,7045,2002,7076,2023,7120,2027,7163,2016,7190,1994,7181,1926,7155,1906xe" filled="true" fillcolor="#ffffff" stroked="false">
                <v:path arrowok="t"/>
                <v:fill type="solid"/>
              </v:shape>
            </v:group>
            <v:group style="position:absolute;left:4291;top:2837;width:209;height:595" coordorigin="4291,2837" coordsize="209,595">
              <v:shape style="position:absolute;left:4291;top:2837;width:209;height:595" coordorigin="4291,2837" coordsize="209,595" path="m4291,2837l4342,2878,4384,2929,4417,2989,4439,3060,4451,3143,4453,3231,4453,3313,4464,3383,4500,3432,4477,3361,4469,3282,4469,3199,4468,3117,4459,3038,4433,2965,4393,2908,4343,2866,4291,2837xe" filled="true" fillcolor="#ffffff" stroked="false">
                <v:path arrowok="t"/>
                <v:fill type="solid"/>
              </v:shape>
              <v:shape style="position:absolute;left:5612;top:3552;width:108;height:120" type="#_x0000_t75" stroked="false">
                <v:imagedata r:id="rId140" o:title=""/>
              </v:shape>
            </v:group>
            <v:group style="position:absolute;left:4620;top:926;width:70;height:81" coordorigin="4620,926" coordsize="70,81">
              <v:shape style="position:absolute;left:4620;top:926;width:70;height:81" coordorigin="4620,926" coordsize="70,81" path="m4676,926l4665,951,4642,970,4622,987,4620,1006,4645,991,4673,972,4689,950,4676,926xe" filled="true" fillcolor="#231f20" stroked="false">
                <v:path arrowok="t"/>
                <v:fill type="solid"/>
              </v:shape>
            </v:group>
            <v:group style="position:absolute;left:3713;top:1247;width:487;height:522" coordorigin="3713,1247" coordsize="487,522">
              <v:shape style="position:absolute;left:3713;top:1247;width:487;height:522" coordorigin="3713,1247" coordsize="487,522" path="m3978,1689l4023,1715,4068,1743,4120,1763,4186,1769,4189,1753,4162,1753,4106,1745,4060,1721,4019,1697,3978,1689xe" filled="true" fillcolor="#231f20" stroked="false">
                <v:path arrowok="t"/>
                <v:fill type="solid"/>
              </v:shape>
              <v:shape style="position:absolute;left:3713;top:1247;width:487;height:522" coordorigin="3713,1247" coordsize="487,522" path="m3823,1271l3761,1271,3828,1305,3897,1346,3964,1394,4026,1447,4082,1505,4128,1567,4162,1633,4181,1693,4180,1726,4162,1753,4189,1753,4183,1627,4149,1566,4107,1511,4066,1464,4012,1408,3948,1350,3878,1300,3823,1271xe" filled="true" fillcolor="#231f20" stroked="false">
                <v:path arrowok="t"/>
                <v:fill type="solid"/>
              </v:shape>
              <v:shape style="position:absolute;left:3713;top:1247;width:487;height:522" coordorigin="3713,1247" coordsize="487,522" path="m3713,1263l3713,1297,3718,1326,3729,1349,3745,1368,3741,1339,3738,1311,3743,1287,3761,1271,3823,1271,3808,1264,3726,1264,3713,1263xe" filled="true" fillcolor="#231f20" stroked="false">
                <v:path arrowok="t"/>
                <v:fill type="solid"/>
              </v:shape>
              <v:shape style="position:absolute;left:3713;top:1247;width:487;height:522" coordorigin="3713,1247" coordsize="487,522" path="m3737,1247l3733,1257,3726,1264,3808,1264,3806,1263,3737,1247xe" filled="true" fillcolor="#231f20" stroked="false">
                <v:path arrowok="t"/>
                <v:fill type="solid"/>
              </v:shape>
              <v:shape style="position:absolute;left:3664;top:534;width:4721;height:3320" type="#_x0000_t75" stroked="false">
                <v:imagedata r:id="rId141" o:title=""/>
              </v:shape>
            </v:group>
            <v:group style="position:absolute;left:3379;top:324;width:5147;height:3667" coordorigin="3379,324" coordsize="5147,3667">
              <v:shape style="position:absolute;left:3379;top:324;width:5147;height:3667" coordorigin="3379,324" coordsize="5147,3667" path="m8526,3991l3379,3991,3379,324,8526,324,8526,3991xe" filled="false" stroked="true" strokeweight="1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pStyle w:val="BodyText"/>
        <w:spacing w:line="240" w:lineRule="auto" w:before="64"/>
        <w:ind w:left="110" w:right="1413"/>
        <w:jc w:val="left"/>
      </w:pPr>
      <w:r>
        <w:rPr>
          <w:color w:val="231F20"/>
        </w:rPr>
        <w:t>Qual é o nome dessa</w:t>
      </w:r>
      <w:r>
        <w:rPr>
          <w:color w:val="231F20"/>
          <w:spacing w:val="-1"/>
        </w:rPr>
        <w:t> </w:t>
      </w:r>
      <w:r>
        <w:rPr>
          <w:color w:val="231F20"/>
        </w:rPr>
        <w:t>figura?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12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BAGAÇO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2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BARALHO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2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pacing w:val="-3"/>
          <w:sz w:val="28"/>
        </w:rPr>
        <w:t>PALÁCIO</w:t>
      </w:r>
      <w:r>
        <w:rPr>
          <w:rFonts w:ascii="Arial" w:hAnsi="Arial"/>
          <w:spacing w:val="-3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2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pacing w:val="-3"/>
          <w:sz w:val="28"/>
        </w:rPr>
        <w:t>PALHAÇO</w:t>
      </w:r>
      <w:r>
        <w:rPr>
          <w:rFonts w:ascii="Arial" w:hAnsi="Arial"/>
          <w:spacing w:val="-3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footerReference w:type="default" r:id="rId128"/>
          <w:pgSz w:w="11910" w:h="16840"/>
          <w:pgMar w:footer="524" w:header="377" w:top="560" w:bottom="720" w:left="740" w:right="740"/>
        </w:sectPr>
      </w:pPr>
    </w:p>
    <w:p>
      <w:pPr>
        <w:spacing w:line="240" w:lineRule="auto" w:before="1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 w:before="64"/>
        <w:ind w:right="1413"/>
        <w:jc w:val="left"/>
        <w:rPr>
          <w:b w:val="0"/>
          <w:bCs w:val="0"/>
        </w:rPr>
      </w:pPr>
      <w:r>
        <w:rPr>
          <w:color w:val="231F20"/>
        </w:rPr>
        <w:t>Leia o texto abaixo para responder às</w:t>
      </w:r>
      <w:r>
        <w:rPr>
          <w:color w:val="231F20"/>
          <w:spacing w:val="-1"/>
        </w:rPr>
        <w:t> </w:t>
      </w:r>
      <w:r>
        <w:rPr>
          <w:color w:val="231F20"/>
        </w:rPr>
        <w:t>questões.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56.692902pt;margin-top:9.784158pt;width:481.9pt;height:301.55pt;mso-position-horizontal-relative:page;mso-position-vertical-relative:paragraph;z-index:2824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49"/>
                    <w:ind w:left="4231" w:right="4154" w:firstLine="0"/>
                    <w:jc w:val="center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231F20"/>
                      <w:sz w:val="28"/>
                    </w:rPr>
                    <w:t>Zorro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spacing w:line="240" w:lineRule="auto" w:before="7"/>
                    <w:rPr>
                      <w:rFonts w:ascii="Arial" w:hAnsi="Arial" w:cs="Arial" w:eastAsia="Arial" w:hint="default"/>
                      <w:b/>
                      <w:bCs/>
                      <w:sz w:val="41"/>
                      <w:szCs w:val="41"/>
                    </w:rPr>
                  </w:pPr>
                </w:p>
                <w:p>
                  <w:pPr>
                    <w:pStyle w:val="BodyText"/>
                    <w:spacing w:line="297" w:lineRule="auto" w:before="0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Dom Diego de la </w:t>
                  </w:r>
                  <w:r>
                    <w:rPr>
                      <w:color w:val="231F20"/>
                      <w:spacing w:val="-4"/>
                    </w:rPr>
                    <w:t>Vega </w:t>
                  </w:r>
                  <w:r>
                    <w:rPr>
                      <w:color w:val="231F20"/>
                    </w:rPr>
                    <w:t>levava uma vida tranquila na próspera fazenda de </w:t>
                  </w:r>
                  <w:r>
                    <w:rPr>
                      <w:color w:val="231F20"/>
                    </w:rPr>
                    <w:t>seu pai, Dom Alejandro de la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Vega.</w:t>
                  </w:r>
                  <w:r>
                    <w:rPr>
                      <w:spacing w:val="-4"/>
                    </w:rPr>
                  </w:r>
                </w:p>
                <w:p>
                  <w:pPr>
                    <w:pStyle w:val="BodyText"/>
                    <w:spacing w:line="297" w:lineRule="auto" w:before="3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Seu empregado, Bernardo, testemunhou uma injustiça. Como era mudo, narrou o caso com grandes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gestos.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3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Num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segundo,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Dom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Diego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transformou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em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Zorro,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justiceiro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mascarado.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78"/>
                    <w:ind w:left="108" w:right="0"/>
                    <w:jc w:val="left"/>
                  </w:pPr>
                  <w:r>
                    <w:rPr>
                      <w:color w:val="231F20"/>
                    </w:rPr>
                    <w:t>E partiu a galope, cortando a noite com seu cavalo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negro.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78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Na cidade, Zorro desafiou o cruel sargento Garcia a um duelo. Ágil como um acrobata, Zorro saltou com sua espada e perseguiu o sargento. Mas os soldados do sargento chegaram, e Zorro precisou </w:t>
                  </w:r>
                  <w:r>
                    <w:rPr>
                      <w:color w:val="231F20"/>
                      <w:spacing w:val="-3"/>
                    </w:rPr>
                    <w:t>fugir. </w:t>
                  </w:r>
                  <w:r>
                    <w:rPr>
                      <w:color w:val="231F20"/>
                    </w:rPr>
                    <w:t>Então, deixou sua </w:t>
                  </w:r>
                  <w:r>
                    <w:rPr>
                      <w:color w:val="231F20"/>
                    </w:rPr>
                    <w:t>marca sobre o peito do malvado: um “Z” de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Zorro.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3"/>
                    <w:ind w:left="108" w:right="108" w:firstLine="283"/>
                    <w:jc w:val="both"/>
                  </w:pPr>
                  <w:r>
                    <w:rPr>
                      <w:color w:val="231F20"/>
                    </w:rPr>
                    <w:t>O governador da província colocou a cabeça de Zorro a prêmio. Mas ele era o defensor dos fracos e oprimidos, e ninguém quis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denunciá-lo.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3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E Zorro continuou seus combates em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segredo.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112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Minha 1ª Biblioteca </w:t>
      </w:r>
      <w:r>
        <w:rPr>
          <w:rFonts w:ascii="Arial" w:hAnsi="Arial"/>
          <w:b/>
          <w:color w:val="231F20"/>
          <w:sz w:val="16"/>
        </w:rPr>
        <w:t>Larousse Heróis. </w:t>
      </w:r>
      <w:r>
        <w:rPr>
          <w:rFonts w:ascii="Arial" w:hAnsi="Arial"/>
          <w:color w:val="231F20"/>
          <w:sz w:val="16"/>
        </w:rPr>
        <w:t>Tradução: Adriana de Oliveira Silva. São Paulo: Larousse do Brasil, 2007, p. 52 - 53 .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(P041841E4_SUP)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42.52pt;margin-top:10.805667pt;width:510.25pt;height:22.7pt;mso-position-horizontal-relative:page;mso-position-vertical-relative:paragraph;z-index:2896;mso-wrap-distance-left:0;mso-wrap-distance-right:0" coordorigin="850,216" coordsize="10205,454">
            <v:group style="position:absolute;left:850;top:216;width:2098;height:454" coordorigin="850,216" coordsize="2098,454">
              <v:shape style="position:absolute;left:850;top:216;width:2098;height:454" coordorigin="850,216" coordsize="2098,454" path="m2948,216l850,216,850,670,2948,670,2948,216xe" filled="true" fillcolor="#d1d3d4" stroked="false">
                <v:path arrowok="t"/>
                <v:fill type="solid"/>
              </v:shape>
            </v:group>
            <v:group style="position:absolute;left:2948;top:216;width:8108;height:454" coordorigin="2948,216" coordsize="8108,454">
              <v:shape style="position:absolute;left:2948;top:216;width:8108;height:454" coordorigin="2948,216" coordsize="8108,454" path="m11055,216l2948,216,2948,670,11055,670,11055,216xe" filled="true" fillcolor="#d1d3d4" stroked="false">
                <v:path arrowok="t"/>
                <v:fill type="solid"/>
              </v:shape>
              <v:shape style="position:absolute;left:930;top:327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14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371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P041842E4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1413"/>
        <w:jc w:val="left"/>
      </w:pPr>
      <w:r>
        <w:rPr>
          <w:color w:val="231F20"/>
        </w:rPr>
        <w:t>De acordo com esse texto, o sargento Garcia</w:t>
      </w:r>
      <w:r>
        <w:rPr>
          <w:color w:val="231F20"/>
          <w:spacing w:val="-1"/>
        </w:rPr>
        <w:t> </w:t>
      </w:r>
      <w:r>
        <w:rPr>
          <w:color w:val="231F20"/>
        </w:rPr>
        <w:t>era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13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ágil.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3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cruel.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3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mudo.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3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oprimido.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footerReference w:type="default" r:id="rId142"/>
          <w:pgSz w:w="11910" w:h="16840"/>
          <w:pgMar w:footer="524" w:header="377" w:top="560" w:bottom="720" w:left="740" w:right="740"/>
          <w:pgNumType w:start="11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1413"/>
        <w:jc w:val="left"/>
      </w:pPr>
      <w:r>
        <w:rPr>
          <w:color w:val="231F20"/>
        </w:rPr>
        <w:t>Esse texto</w:t>
      </w:r>
      <w:r>
        <w:rPr>
          <w:color w:val="231F20"/>
          <w:spacing w:val="-1"/>
        </w:rPr>
        <w:t> </w:t>
      </w:r>
      <w:r>
        <w:rPr>
          <w:color w:val="231F20"/>
        </w:rPr>
        <w:t>é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14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um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conto.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4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um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diário.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uma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carta.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uma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notícia.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42.52pt;margin-top:10.202162pt;width:510.25pt;height:22.7pt;mso-position-horizontal-relative:page;mso-position-vertical-relative:paragraph;z-index:2968;mso-wrap-distance-left:0;mso-wrap-distance-right:0" coordorigin="850,204" coordsize="10205,454">
            <v:group style="position:absolute;left:850;top:204;width:2098;height:454" coordorigin="850,204" coordsize="2098,454">
              <v:shape style="position:absolute;left:850;top:204;width:2098;height:454" coordorigin="850,204" coordsize="2098,454" path="m2948,204l850,204,850,658,2948,658,2948,204xe" filled="true" fillcolor="#d1d3d4" stroked="false">
                <v:path arrowok="t"/>
                <v:fill type="solid"/>
              </v:shape>
            </v:group>
            <v:group style="position:absolute;left:2948;top:204;width:8108;height:454" coordorigin="2948,204" coordsize="8108,454">
              <v:shape style="position:absolute;left:2948;top:204;width:8108;height:454" coordorigin="2948,204" coordsize="8108,454" path="m11055,204l2948,204,2948,658,11055,658,11055,204xe" filled="true" fillcolor="#d1d3d4" stroked="false">
                <v:path arrowok="t"/>
                <v:fill type="solid"/>
              </v:shape>
              <v:shape style="position:absolute;left:930;top:31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16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359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P041844E4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198"/>
        <w:ind w:left="110" w:right="0"/>
        <w:jc w:val="left"/>
      </w:pPr>
      <w:r>
        <w:rPr>
          <w:color w:val="231F20"/>
        </w:rPr>
        <w:t>No trecho “Mas </w:t>
      </w:r>
      <w:r>
        <w:rPr>
          <w:rFonts w:ascii="Arial" w:hAnsi="Arial" w:cs="Arial" w:eastAsia="Arial" w:hint="default"/>
          <w:b/>
          <w:bCs/>
          <w:color w:val="231F20"/>
        </w:rPr>
      </w:r>
      <w:r>
        <w:rPr>
          <w:rFonts w:ascii="Arial" w:hAnsi="Arial" w:cs="Arial" w:eastAsia="Arial" w:hint="default"/>
          <w:b/>
          <w:bCs/>
          <w:color w:val="231F20"/>
          <w:u w:val="thick" w:color="231F20"/>
        </w:rPr>
        <w:t>ele </w:t>
      </w:r>
      <w:r>
        <w:rPr>
          <w:rFonts w:ascii="Arial" w:hAnsi="Arial" w:cs="Arial" w:eastAsia="Arial" w:hint="default"/>
          <w:b/>
          <w:bCs/>
          <w:color w:val="231F20"/>
        </w:rPr>
      </w:r>
      <w:r>
        <w:rPr>
          <w:color w:val="231F20"/>
        </w:rPr>
        <w:t>era o defensor dos fracos e oprimidos,...”, a palavra “ele” está no lugar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15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Bernardo.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5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governador da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província.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sargento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Garcia.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Zorro.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43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/>
        <w:ind w:right="1413"/>
        <w:jc w:val="left"/>
        <w:rPr>
          <w:b w:val="0"/>
          <w:bCs w:val="0"/>
        </w:rPr>
      </w:pPr>
      <w:r>
        <w:rPr>
          <w:color w:val="231F20"/>
          <w:spacing w:val="-4"/>
        </w:rPr>
        <w:t>Veja </w:t>
      </w:r>
      <w:r>
        <w:rPr>
          <w:color w:val="231F20"/>
        </w:rPr>
        <w:t>a cena</w:t>
      </w:r>
      <w:r>
        <w:rPr>
          <w:color w:val="231F20"/>
          <w:spacing w:val="3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29"/>
          <w:szCs w:val="29"/>
        </w:rPr>
      </w:pPr>
      <w:r>
        <w:rPr/>
        <w:pict>
          <v:group style="position:absolute;margin-left:166.054001pt;margin-top:18.156197pt;width:263.2pt;height:218.9pt;mso-position-horizontal-relative:page;mso-position-vertical-relative:paragraph;z-index:2992;mso-wrap-distance-left:0;mso-wrap-distance-right:0" coordorigin="3321,363" coordsize="5264,4378">
            <v:shape style="position:absolute;left:3326;top:368;width:5253;height:4368" type="#_x0000_t75" stroked="false">
              <v:imagedata r:id="rId145" o:title=""/>
            </v:shape>
            <v:group style="position:absolute;left:3326;top:368;width:5254;height:4368" coordorigin="3326,368" coordsize="5254,4368">
              <v:shape style="position:absolute;left:3326;top:368;width:5254;height:4368" coordorigin="3326,368" coordsize="5254,4368" path="m3326,4736l8579,4736,8579,368,3326,368,3326,4736xe" filled="false" stroked="true" strokeweight=".5pt" strokecolor="#231f20">
                <v:path arrowok="t"/>
              </v:shape>
            </v:group>
            <w10:wrap type="topAndBottom"/>
          </v:group>
        </w:pict>
      </w:r>
    </w:p>
    <w:p>
      <w:pPr>
        <w:spacing w:line="165" w:lineRule="exact" w:before="0"/>
        <w:ind w:left="1705" w:right="1413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146">
        <w:r>
          <w:rPr>
            <w:rFonts w:ascii="Arial" w:hAnsi="Arial"/>
            <w:color w:val="231F20"/>
            <w:sz w:val="16"/>
          </w:rPr>
          <w:t>em: &lt;http://rvbar.files.wordpress.com/2012/04/parquinho.jpg&gt;.</w:t>
        </w:r>
      </w:hyperlink>
      <w:r>
        <w:rPr>
          <w:rFonts w:ascii="Arial" w:hAnsi="Arial"/>
          <w:color w:val="231F20"/>
          <w:sz w:val="16"/>
        </w:rPr>
        <w:t> Acesso em: 21 </w:t>
      </w:r>
      <w:r>
        <w:rPr>
          <w:rFonts w:ascii="Arial" w:hAnsi="Arial"/>
          <w:color w:val="231F20"/>
          <w:spacing w:val="-3"/>
          <w:sz w:val="16"/>
        </w:rPr>
        <w:t>fev.</w:t>
      </w:r>
      <w:r>
        <w:rPr>
          <w:rFonts w:ascii="Arial" w:hAnsi="Arial"/>
          <w:color w:val="231F20"/>
          <w:spacing w:val="-19"/>
          <w:sz w:val="16"/>
        </w:rPr>
        <w:t> </w:t>
      </w:r>
      <w:r>
        <w:rPr>
          <w:rFonts w:ascii="Arial" w:hAnsi="Arial"/>
          <w:color w:val="231F20"/>
          <w:sz w:val="16"/>
        </w:rPr>
        <w:t>2014.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35"/>
        <w:ind w:left="110" w:right="1413"/>
        <w:jc w:val="left"/>
      </w:pPr>
      <w:r>
        <w:rPr>
          <w:color w:val="231F20"/>
        </w:rPr>
        <w:t>Faça um X na frase que conta o que acontece nessa</w:t>
      </w:r>
      <w:r>
        <w:rPr>
          <w:color w:val="231F20"/>
          <w:spacing w:val="-1"/>
        </w:rPr>
        <w:t> </w:t>
      </w:r>
      <w:r>
        <w:rPr>
          <w:color w:val="231F20"/>
        </w:rPr>
        <w:t>cena.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16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AS CRIANÇAS BRINCAM NO </w:t>
      </w:r>
      <w:r>
        <w:rPr>
          <w:rFonts w:ascii="Arial" w:hAnsi="Arial"/>
          <w:color w:val="231F20"/>
          <w:spacing w:val="-3"/>
          <w:sz w:val="28"/>
        </w:rPr>
        <w:t>PARQUE.</w:t>
      </w:r>
      <w:r>
        <w:rPr>
          <w:rFonts w:ascii="Arial" w:hAnsi="Arial"/>
          <w:spacing w:val="-3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6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AS CRIANÇAS ENTRAM NO</w:t>
      </w:r>
      <w:r>
        <w:rPr>
          <w:rFonts w:ascii="Arial" w:hAnsi="Arial"/>
          <w:color w:val="231F20"/>
          <w:spacing w:val="-16"/>
          <w:sz w:val="28"/>
        </w:rPr>
        <w:t> </w:t>
      </w:r>
      <w:r>
        <w:rPr>
          <w:rFonts w:ascii="Arial" w:hAnsi="Arial"/>
          <w:color w:val="231F20"/>
          <w:sz w:val="28"/>
        </w:rPr>
        <w:t>ARCO.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AS CRIANÇAS ESCONDEM NO BARCO.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AS CRIANÇAS PULAM NO BOSQUE.</w:t>
      </w:r>
      <w:r>
        <w:rPr>
          <w:rFonts w:ascii="Arial" w:hAns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44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/>
        <w:ind w:right="1413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56.692902pt;margin-top:9.784173pt;width:481.9pt;height:221.55pt;mso-position-horizontal-relative:page;mso-position-vertical-relative:paragraph;z-index:301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97" w:lineRule="auto" w:before="49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A Lua é o nosso vizinho mais próximo no espaço. Ela parece maior e mais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brilhante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que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as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estrelas,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mas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é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verdade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muito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menor.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Parece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maior </w:t>
                  </w:r>
                  <w:r>
                    <w:rPr>
                      <w:color w:val="231F20"/>
                    </w:rPr>
                    <w:t>porque está muito mais perto de nós do que qualquer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planeta.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3"/>
                    <w:ind w:left="108" w:right="106" w:firstLine="283"/>
                    <w:jc w:val="right"/>
                  </w:pP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Lua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se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7"/>
                    </w:rPr>
                    <w:t>move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ao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8"/>
                    </w:rPr>
                    <w:t>redor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da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14"/>
                    </w:rPr>
                    <w:t>Terra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8"/>
                    </w:rPr>
                    <w:t>assim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7"/>
                    </w:rPr>
                    <w:t>como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14"/>
                    </w:rPr>
                    <w:t>Terra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se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7"/>
                    </w:rPr>
                    <w:t>move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ao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8"/>
                    </w:rPr>
                    <w:t>redor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do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9"/>
                    </w:rPr>
                    <w:t>Sol.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pessoas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sempre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interessaram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pela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Lua,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mas,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antigamente,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elas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não</w:t>
                  </w:r>
                  <w:r>
                    <w:rPr>
                      <w:color w:val="231F20"/>
                      <w:w w:val="99"/>
                    </w:rPr>
                    <w:t> </w:t>
                  </w:r>
                  <w:r>
                    <w:rPr>
                      <w:color w:val="231F20"/>
                    </w:rPr>
                    <w:t>tinham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meios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estudar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Lua.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Só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olhavam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ela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e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ficavam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imaginando.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3"/>
                    <w:ind w:left="108" w:right="0"/>
                    <w:jc w:val="left"/>
                  </w:pPr>
                  <w:r>
                    <w:rPr>
                      <w:color w:val="231F20"/>
                    </w:rPr>
                    <w:t>Então foi inventado o telescópio. Os cientistas puderam estudar a Lua</w:t>
                  </w:r>
                  <w:r>
                    <w:rPr>
                      <w:color w:val="231F20"/>
                      <w:spacing w:val="-46"/>
                    </w:rPr>
                    <w:t> </w:t>
                  </w:r>
                  <w:r>
                    <w:rPr>
                      <w:color w:val="231F20"/>
                    </w:rPr>
                    <w:t>pelos </w:t>
                  </w:r>
                  <w:r>
                    <w:rPr>
                      <w:color w:val="231F20"/>
                    </w:rPr>
                    <w:t>telescópios e descobriram muitas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coisas.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3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Alguns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anos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atrás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foram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enviados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foguetes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à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Lua.</w:t>
                  </w:r>
                  <w:r>
                    <w:rPr>
                      <w:color w:val="231F20"/>
                      <w:spacing w:val="-32"/>
                    </w:rPr>
                    <w:t> </w:t>
                  </w:r>
                  <w:r>
                    <w:rPr>
                      <w:color w:val="231F20"/>
                    </w:rPr>
                    <w:t>Alguns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desses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foguetes</w:t>
                  </w:r>
                  <w:r>
                    <w:rPr/>
                  </w:r>
                </w:p>
                <w:p>
                  <w:pPr>
                    <w:pStyle w:val="BodyText"/>
                    <w:spacing w:line="400" w:lineRule="atLeast" w:before="0"/>
                    <w:ind w:left="108" w:right="0"/>
                    <w:jc w:val="left"/>
                  </w:pPr>
                  <w:r>
                    <w:rPr>
                      <w:color w:val="231F20"/>
                    </w:rPr>
                    <w:t>mandaram para a </w:t>
                  </w:r>
                  <w:r>
                    <w:rPr>
                      <w:color w:val="231F20"/>
                      <w:spacing w:val="-7"/>
                    </w:rPr>
                    <w:t>Terra </w:t>
                  </w:r>
                  <w:r>
                    <w:rPr>
                      <w:color w:val="231F20"/>
                    </w:rPr>
                    <w:t>fotografias de lá. Então, os cientistas conseguiram </w:t>
                  </w:r>
                  <w:r>
                    <w:rPr>
                      <w:color w:val="231F20"/>
                    </w:rPr>
                    <w:t>descobrir muita coisa sobre 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Lua.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163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FERNANDES, Luiz. </w:t>
      </w:r>
      <w:r>
        <w:rPr>
          <w:rFonts w:ascii="Arial"/>
          <w:i/>
          <w:color w:val="231F20"/>
          <w:sz w:val="16"/>
        </w:rPr>
        <w:t>O que devemos saber sobre a lua</w:t>
      </w:r>
      <w:r>
        <w:rPr>
          <w:rFonts w:ascii="Arial"/>
          <w:color w:val="231F20"/>
          <w:sz w:val="16"/>
        </w:rPr>
        <w:t>. Rio de Janeiro: Ediouro, 1994. Fragmento.</w:t>
      </w:r>
      <w:r>
        <w:rPr>
          <w:rFonts w:ascii="Arial"/>
          <w:color w:val="231F20"/>
          <w:spacing w:val="-13"/>
          <w:sz w:val="16"/>
        </w:rPr>
        <w:t> </w:t>
      </w:r>
      <w:r>
        <w:rPr>
          <w:rFonts w:ascii="Arial"/>
          <w:color w:val="231F20"/>
          <w:sz w:val="16"/>
        </w:rPr>
        <w:t>(P030003D3_SUP)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35"/>
        <w:ind w:left="110" w:right="1413"/>
        <w:jc w:val="left"/>
      </w:pPr>
      <w:r>
        <w:rPr>
          <w:color w:val="231F20"/>
        </w:rPr>
        <w:t>Qual é o assunto desse</w:t>
      </w:r>
      <w:r>
        <w:rPr>
          <w:color w:val="231F20"/>
          <w:spacing w:val="-1"/>
        </w:rPr>
        <w:t> </w:t>
      </w:r>
      <w:r>
        <w:rPr>
          <w:color w:val="231F20"/>
        </w:rPr>
        <w:t>texto?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17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 origem dos</w:t>
      </w:r>
      <w:r>
        <w:rPr>
          <w:rFonts w:ascii="Arial" w:hAnsi="Arial"/>
          <w:color w:val="231F20"/>
          <w:spacing w:val="-17"/>
          <w:sz w:val="28"/>
        </w:rPr>
        <w:t> </w:t>
      </w:r>
      <w:r>
        <w:rPr>
          <w:rFonts w:ascii="Arial" w:hAnsi="Arial"/>
          <w:color w:val="231F20"/>
          <w:sz w:val="28"/>
        </w:rPr>
        <w:t>telescópios.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7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 viagem do homem ao</w:t>
      </w:r>
      <w:r>
        <w:rPr>
          <w:rFonts w:ascii="Arial" w:hAnsi="Arial"/>
          <w:color w:val="231F20"/>
          <w:spacing w:val="-17"/>
          <w:sz w:val="28"/>
        </w:rPr>
        <w:t> </w:t>
      </w:r>
      <w:r>
        <w:rPr>
          <w:rFonts w:ascii="Arial" w:hAnsi="Arial"/>
          <w:color w:val="231F20"/>
          <w:sz w:val="28"/>
        </w:rPr>
        <w:t>espaço.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interesse por estudar 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Lua.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O maior planeta do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espaço.</w:t>
      </w:r>
      <w:r>
        <w:rPr>
          <w:rFonts w:ascii="Arial" w:hAns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47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/>
        <w:ind w:right="1413"/>
        <w:jc w:val="left"/>
        <w:rPr>
          <w:b w:val="0"/>
          <w:bCs w:val="0"/>
        </w:rPr>
      </w:pPr>
      <w:r>
        <w:rPr>
          <w:color w:val="231F20"/>
          <w:spacing w:val="-4"/>
        </w:rPr>
        <w:t>Veja </w:t>
      </w:r>
      <w:r>
        <w:rPr>
          <w:color w:val="231F20"/>
        </w:rPr>
        <w:t>a palavra</w:t>
      </w:r>
      <w:r>
        <w:rPr>
          <w:color w:val="231F20"/>
          <w:spacing w:val="3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262.204987pt;margin-top:9.784173pt;width:70.9pt;height:28.35pt;mso-position-horizontal-relative:page;mso-position-vertical-relative:paragraph;z-index:3040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117"/>
                    <w:ind w:left="226" w:right="0"/>
                    <w:jc w:val="left"/>
                  </w:pPr>
                  <w:r>
                    <w:rPr>
                      <w:color w:val="231F20"/>
                      <w:spacing w:val="-7"/>
                    </w:rPr>
                    <w:t>PIRATA</w:t>
                  </w:r>
                  <w:r>
                    <w:rPr>
                      <w:spacing w:val="-7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Faça um X onde aparece a palavra que você viu escrita de outra</w:t>
      </w:r>
      <w:r>
        <w:rPr>
          <w:color w:val="231F20"/>
          <w:spacing w:val="-2"/>
        </w:rPr>
        <w:t> </w:t>
      </w:r>
      <w:r>
        <w:rPr>
          <w:color w:val="231F20"/>
        </w:rPr>
        <w:t>forma.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BodyText"/>
        <w:spacing w:line="316" w:lineRule="exact" w:before="0"/>
        <w:ind w:left="211" w:right="1413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0.614304pt;margin-top:3.246845pt;width:40.3pt;height:11.9pt;mso-position-horizontal-relative:page;mso-position-vertical-relative:paragraph;z-index:3064" coordorigin="1412,65" coordsize="806,238">
            <v:shape style="position:absolute;left:1412;top:65;width:806;height:238" coordorigin="1412,65" coordsize="806,238" path="m1462,115l1448,117,1435,118,1423,118,1412,119,1412,303,1462,303,1462,245,1528,245,1531,242,1532,240,1478,240,1471,236,1466,226,1463,210,1462,186,1463,164,1466,148,1471,138,1476,136,1462,136,1462,115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528,245l1462,245,1471,255,1482,260,1495,260,1516,255,1528,245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531,135l1478,135,1484,138,1488,148,1491,164,1492,186,1491,210,1488,226,1484,236,1478,240,1532,240,1540,219,1544,187,1543,171,1540,157,1536,145,1531,135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511,115l1496,115,1487,116,1478,120,1470,127,1462,136,1476,136,1478,135,1531,135,1531,134,1522,121,1511,115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606,65l1575,65,1567,71,1567,95,1575,101,1606,101,1614,95,1614,71,1606,65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615,115l1602,116,1589,118,1577,118,1565,119,1565,256,1615,256,1615,115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710,114l1648,146,1637,190,1641,220,1654,242,1675,255,1705,259,1730,256,1746,247,1705,247,1698,243,1689,185,1690,159,1695,141,1704,130,1715,127,1747,127,1746,125,1731,117,1710,114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741,195l1742,202,1743,207,1743,211,1741,227,1736,238,1727,245,1715,247,1746,247,1748,246,1759,230,1762,208,1762,201,1741,195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747,127l1728,127,1735,136,1735,159,1735,169,1758,158,1755,139,1747,127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889,127l1842,127,1849,134,1849,148,1846,156,1840,163,1828,169,1812,175,1795,183,1782,192,1775,204,1772,219,1775,236,1783,249,1797,257,1816,259,1831,259,1843,254,1852,242,1916,242,1915,242,1901,242,1900,240,1826,240,1822,231,1822,198,1827,188,1842,180,1845,177,1848,173,1898,173,1898,145,1895,132,1889,127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916,242l1852,242,1856,253,1866,258,1895,258,1907,256,1919,251,1916,242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914,239l1911,241,1908,242,1915,242,1914,239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898,173l1848,173,1848,231,1843,240,1900,240,1898,237,1898,173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841,114l1815,116,1796,123,1785,133,1781,147,1781,151,1782,155,1782,159,1807,164,1805,157,1803,151,1803,133,1811,127,1889,127,1884,122,1866,116,1841,114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1984,115l1971,115,1949,119,1934,133,1925,156,1922,188,1925,219,1933,242,1948,255,1968,259,1982,259,1993,254,2002,244,2052,244,2052,239,1979,239,1974,231,1974,214,1974,187,1974,158,1975,142,1979,135,2052,135,2052,132,2002,132,1994,120,1984,115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2052,244l2002,244,2002,256,2052,256,2052,244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2052,135l1995,135,2000,142,2002,158,2003,180,2002,214,2002,231,1997,239,2052,239,2052,135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2052,67l2038,68,2026,69,2013,69,2002,70,2002,132,2052,132,2052,67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2188,127l2141,127,2148,134,2148,148,2145,156,2139,163,2127,169,2111,175,2094,183,2081,192,2074,204,2071,219,2074,236,2082,249,2096,257,2115,259,2130,259,2142,254,2151,242,2215,242,2214,242,2200,242,2199,240,2125,240,2121,231,2121,198,2126,188,2141,180,2144,177,2147,173,2197,173,2197,145,2194,132,2188,127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2215,242l2151,242,2155,253,2165,258,2194,258,2206,256,2218,251,2215,242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2213,239l2210,241,2207,242,2214,242,2213,239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2197,173l2147,173,2147,231,2142,240,2199,240,2197,237,2197,173xe" filled="true" fillcolor="#231f20" stroked="false">
              <v:path arrowok="t"/>
              <v:fill type="solid"/>
            </v:shape>
            <v:shape style="position:absolute;left:1412;top:65;width:806;height:238" coordorigin="1412,65" coordsize="806,238" path="m2140,114l2114,116,2095,123,2084,133,2080,147,2080,151,2081,155,2081,159,2106,164,2104,157,2102,151,2102,133,2110,127,2188,127,2183,122,2165,116,2140,114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 w:hint="default"/>
          <w:sz w:val="46"/>
          <w:szCs w:val="46"/>
        </w:rPr>
      </w:pPr>
    </w:p>
    <w:p>
      <w:pPr>
        <w:pStyle w:val="BodyText"/>
        <w:spacing w:line="240" w:lineRule="auto" w:before="0"/>
        <w:ind w:left="211" w:right="1413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</w:t>
      </w:r>
      <w:r>
        <w:rPr>
          <w:rFonts w:ascii="Arial"/>
          <w:color w:val="231F20"/>
          <w:spacing w:val="25"/>
          <w:position w:val="-13"/>
        </w:rPr>
        <w:drawing>
          <wp:inline distT="0" distB="0" distL="0" distR="0">
            <wp:extent cx="571436" cy="241960"/>
            <wp:effectExtent l="0" t="0" r="0" b="0"/>
            <wp:docPr id="3" name="image1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28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36" cy="2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231F20"/>
          <w:spacing w:val="25"/>
          <w:position w:val="-13"/>
        </w:rPr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 w:hint="default"/>
          <w:sz w:val="38"/>
          <w:szCs w:val="38"/>
        </w:rPr>
      </w:pPr>
    </w:p>
    <w:p>
      <w:pPr>
        <w:pStyle w:val="BodyText"/>
        <w:spacing w:line="240" w:lineRule="auto" w:before="0"/>
        <w:ind w:left="203" w:right="1413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  <w:spacing w:val="-1"/>
        </w:rPr>
        <w:t>C) </w:t>
      </w:r>
      <w:r>
        <w:rPr>
          <w:rFonts w:ascii="Arial"/>
          <w:color w:val="231F20"/>
          <w:spacing w:val="17"/>
          <w:position w:val="-9"/>
        </w:rPr>
        <w:drawing>
          <wp:inline distT="0" distB="0" distL="0" distR="0">
            <wp:extent cx="524865" cy="175260"/>
            <wp:effectExtent l="0" t="0" r="0" b="0"/>
            <wp:docPr id="5" name="image1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29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65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231F20"/>
          <w:spacing w:val="17"/>
          <w:position w:val="-9"/>
        </w:rPr>
      </w:r>
      <w:r>
        <w:rPr>
          <w:rFonts w:ascii="Arial"/>
        </w:rPr>
      </w:r>
    </w:p>
    <w:p>
      <w:pPr>
        <w:spacing w:line="240" w:lineRule="auto" w:before="7"/>
        <w:rPr>
          <w:rFonts w:ascii="Arial" w:hAnsi="Arial" w:cs="Arial" w:eastAsia="Arial" w:hint="default"/>
          <w:sz w:val="42"/>
          <w:szCs w:val="42"/>
        </w:rPr>
      </w:pPr>
    </w:p>
    <w:p>
      <w:pPr>
        <w:pStyle w:val="BodyText"/>
        <w:spacing w:line="240" w:lineRule="auto" w:before="0"/>
        <w:ind w:left="203" w:right="1413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617416pt;margin-top:2.737836pt;width:39.719987pt;height:14.868pt;mso-position-horizontal-relative:page;mso-position-vertical-relative:paragraph;z-index:3088" type="#_x0000_t75" stroked="false">
            <v:imagedata r:id="rId151" o:title=""/>
            <w10:wrap type="none"/>
          </v:shape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148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2.7pt;mso-position-horizontal-relative:char;mso-position-vertical-relative:line" coordorigin="0,0" coordsize="10205,454">
            <v:group style="position:absolute;left:0;top:0;width:2098;height:454" coordorigin="0,0" coordsize="2098,454">
              <v:shape style="position:absolute;left:0;top:0;width:2098;height:454" coordorigin="0,0" coordsize="2098,454" path="m2098,0l0,0,0,454,2098,454,2098,0xe" filled="true" fillcolor="#d1d3d4" stroked="false">
                <v:path arrowok="t"/>
                <v:fill type="solid"/>
              </v:shape>
            </v:group>
            <v:group style="position:absolute;left:2098;top:0;width:8108;height:454" coordorigin="2098,0" coordsize="8108,454">
              <v:shape style="position:absolute;left:2098;top:0;width:8108;height:454" coordorigin="2098,0" coordsize="8108,454" path="m10205,0l2098,0,2098,454,10205,454,10205,0xe" filled="true" fillcolor="#d1d3d4" stroked="false">
                <v:path arrowok="t"/>
                <v:fill type="solid"/>
              </v:shape>
              <v:shape style="position:absolute;left:80;top:11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20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88;top:155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P040397E4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191"/>
        <w:ind w:right="1413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56.692902pt;margin-top:9.784173pt;width:481.9pt;height:161.550pt;mso-position-horizontal-relative:page;mso-position-vertical-relative:paragraph;z-index:3184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49"/>
                    <w:ind w:left="2705" w:right="0" w:firstLine="0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8"/>
                    </w:rPr>
                    <w:t>O que é que tem o meu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8"/>
                    </w:rPr>
                    <w:t>cabelo?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  <w:p>
                  <w:pPr>
                    <w:spacing w:line="240" w:lineRule="auto" w:before="7"/>
                    <w:rPr>
                      <w:rFonts w:ascii="Arial" w:hAnsi="Arial" w:cs="Arial" w:eastAsia="Arial" w:hint="default"/>
                      <w:b/>
                      <w:bCs/>
                      <w:sz w:val="41"/>
                      <w:szCs w:val="41"/>
                    </w:rPr>
                  </w:pPr>
                </w:p>
                <w:p>
                  <w:pPr>
                    <w:pStyle w:val="BodyText"/>
                    <w:spacing w:line="297" w:lineRule="auto" w:before="0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Leonel,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leão,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é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convidado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uma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festa.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Mas,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antes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preocupar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com </w:t>
                  </w:r>
                  <w:r>
                    <w:rPr>
                      <w:color w:val="231F20"/>
                    </w:rPr>
                    <w:t>que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roupa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ir,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ele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logo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pensa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no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que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fazer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com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cabelo.</w:t>
                  </w:r>
                  <w:r>
                    <w:rPr>
                      <w:color w:val="231F20"/>
                      <w:spacing w:val="-33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33"/>
                    </w:rPr>
                    <w:t> </w:t>
                  </w:r>
                  <w:r>
                    <w:rPr>
                      <w:color w:val="231F20"/>
                    </w:rPr>
                    <w:t>girafa,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encarregada </w:t>
                  </w:r>
                  <w:r>
                    <w:rPr>
                      <w:color w:val="231F20"/>
                    </w:rPr>
                    <w:t>de dar um trato na juba, se diverte transformando a cabeça de Leonel de várias formas malucas. Faz um corte dente-de-leão, que faz o coitado ficar com cara de </w:t>
                  </w:r>
                  <w:r>
                    <w:rPr>
                      <w:color w:val="231F20"/>
                      <w:spacing w:val="-4"/>
                    </w:rPr>
                    <w:t>flor, </w:t>
                  </w:r>
                  <w:r>
                    <w:rPr>
                      <w:color w:val="231F20"/>
                    </w:rPr>
                    <w:t>tenta penteado estilo ninho, e Leonel acaba infestado de </w:t>
                  </w:r>
                  <w:r>
                    <w:rPr>
                      <w:color w:val="231F20"/>
                    </w:rPr>
                    <w:t>passarinhos. Demorou até achar a forma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ideal.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2791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153">
        <w:r>
          <w:rPr>
            <w:rFonts w:ascii="Arial" w:hAnsi="Arial"/>
            <w:color w:val="231F20"/>
            <w:sz w:val="16"/>
          </w:rPr>
          <w:t>em: &lt;http://blogs.estadao.com.br/estadinho/&gt;.</w:t>
        </w:r>
      </w:hyperlink>
      <w:r>
        <w:rPr>
          <w:rFonts w:ascii="Arial" w:hAnsi="Arial"/>
          <w:color w:val="231F20"/>
          <w:sz w:val="16"/>
        </w:rPr>
        <w:t> Acesso em: 30 jul. 2012.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16"/>
        </w:rPr>
        <w:t>(P040106E4_SUP)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97" w:lineRule="auto" w:before="135"/>
        <w:ind w:left="110" w:right="0"/>
        <w:jc w:val="left"/>
      </w:pPr>
      <w:r>
        <w:rPr>
          <w:color w:val="231F20"/>
        </w:rPr>
        <w:t>No</w:t>
      </w:r>
      <w:r>
        <w:rPr>
          <w:color w:val="231F20"/>
          <w:spacing w:val="-31"/>
        </w:rPr>
        <w:t> </w:t>
      </w:r>
      <w:r>
        <w:rPr>
          <w:color w:val="231F20"/>
        </w:rPr>
        <w:t>trecho</w:t>
      </w:r>
      <w:r>
        <w:rPr>
          <w:color w:val="231F20"/>
          <w:spacing w:val="-31"/>
        </w:rPr>
        <w:t> </w:t>
      </w:r>
      <w:r>
        <w:rPr>
          <w:color w:val="231F20"/>
          <w:spacing w:val="3"/>
        </w:rPr>
        <w:t>“Agirafa,</w:t>
      </w:r>
      <w:r>
        <w:rPr>
          <w:color w:val="231F20"/>
          <w:spacing w:val="-31"/>
        </w:rPr>
        <w:t> </w:t>
      </w:r>
      <w:r>
        <w:rPr>
          <w:color w:val="231F20"/>
        </w:rPr>
        <w:t>encarregada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31"/>
        </w:rPr>
      </w:r>
      <w:r>
        <w:rPr>
          <w:rFonts w:ascii="Arial" w:hAnsi="Arial" w:cs="Arial" w:eastAsia="Arial" w:hint="default"/>
          <w:b/>
          <w:bCs/>
          <w:color w:val="231F20"/>
          <w:u w:val="thick" w:color="231F20"/>
        </w:rPr>
        <w:t>dar</w:t>
      </w:r>
      <w:r>
        <w:rPr>
          <w:rFonts w:ascii="Arial" w:hAnsi="Arial" w:cs="Arial" w:eastAsia="Arial" w:hint="default"/>
          <w:b/>
          <w:bCs/>
          <w:color w:val="231F20"/>
          <w:spacing w:val="-31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u w:val="thick" w:color="231F20"/>
        </w:rPr>
        <w:t>um</w:t>
      </w:r>
      <w:r>
        <w:rPr>
          <w:rFonts w:ascii="Arial" w:hAnsi="Arial" w:cs="Arial" w:eastAsia="Arial" w:hint="default"/>
          <w:b/>
          <w:bCs/>
          <w:color w:val="231F20"/>
          <w:spacing w:val="-31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u w:val="thick" w:color="231F20"/>
        </w:rPr>
        <w:t>trato</w:t>
      </w:r>
      <w:r>
        <w:rPr>
          <w:rFonts w:ascii="Arial" w:hAnsi="Arial" w:cs="Arial" w:eastAsia="Arial" w:hint="default"/>
          <w:b/>
          <w:bCs/>
          <w:color w:val="231F20"/>
          <w:spacing w:val="-31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31"/>
        </w:rPr>
      </w:r>
      <w:r>
        <w:rPr>
          <w:color w:val="231F20"/>
        </w:rPr>
        <w:t>na</w:t>
      </w:r>
      <w:r>
        <w:rPr>
          <w:color w:val="231F20"/>
          <w:spacing w:val="-31"/>
        </w:rPr>
        <w:t> </w:t>
      </w:r>
      <w:r>
        <w:rPr>
          <w:color w:val="231F20"/>
        </w:rPr>
        <w:t>juba”,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expressão</w:t>
      </w:r>
      <w:r>
        <w:rPr>
          <w:color w:val="231F20"/>
          <w:spacing w:val="-31"/>
        </w:rPr>
        <w:t> </w:t>
      </w:r>
      <w:r>
        <w:rPr>
          <w:color w:val="231F20"/>
        </w:rPr>
        <w:t>em</w:t>
      </w:r>
      <w:r>
        <w:rPr>
          <w:color w:val="231F20"/>
          <w:spacing w:val="-31"/>
        </w:rPr>
        <w:t> </w:t>
      </w:r>
      <w:r>
        <w:rPr>
          <w:color w:val="231F20"/>
        </w:rPr>
        <w:t>destaque </w:t>
      </w:r>
      <w:r>
        <w:rPr>
          <w:color w:val="231F20"/>
        </w:rPr>
        <w:t>tem o sentido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18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arrumar.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8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brincar.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infestar.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preocupar.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52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 w:hint="default"/>
          <w:sz w:val="10"/>
          <w:szCs w:val="10"/>
        </w:rPr>
      </w:pPr>
      <w:r>
        <w:rPr/>
        <w:pict>
          <v:group style="position:absolute;margin-left:42.52pt;margin-top:6.748pt;width:510.25pt;height:22.7pt;mso-position-horizontal-relative:page;mso-position-vertical-relative:paragraph;z-index:3328;mso-wrap-distance-left:0;mso-wrap-distance-right:0" coordorigin="850,135" coordsize="10205,454">
            <v:group style="position:absolute;left:850;top:135;width:2098;height:454" coordorigin="850,135" coordsize="2098,454">
              <v:shape style="position:absolute;left:850;top:135;width:2098;height:454" coordorigin="850,135" coordsize="2098,454" path="m2948,135l850,135,850,589,2948,589,2948,135xe" filled="true" fillcolor="#d1d3d4" stroked="false">
                <v:path arrowok="t"/>
                <v:fill type="solid"/>
              </v:shape>
            </v:group>
            <v:group style="position:absolute;left:2948;top:135;width:8108;height:454" coordorigin="2948,135" coordsize="8108,454">
              <v:shape style="position:absolute;left:2948;top:135;width:8108;height:454" coordorigin="2948,135" coordsize="8108,454" path="m11055,135l2948,135,2948,589,11055,589,11055,135xe" filled="true" fillcolor="#d1d3d4" stroked="false">
                <v:path arrowok="t"/>
                <v:fill type="solid"/>
              </v:shape>
              <v:shape style="position:absolute;left:930;top:246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21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290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M031958E4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1"/>
        <w:rPr>
          <w:rFonts w:ascii="Arial" w:hAnsi="Arial" w:cs="Arial" w:eastAsia="Arial" w:hint="default"/>
          <w:sz w:val="9"/>
          <w:szCs w:val="9"/>
        </w:rPr>
      </w:pPr>
    </w:p>
    <w:p>
      <w:pPr>
        <w:pStyle w:val="BodyText"/>
        <w:spacing w:line="240" w:lineRule="auto" w:before="64"/>
        <w:ind w:left="110" w:right="1413"/>
        <w:jc w:val="left"/>
      </w:pPr>
      <w:r>
        <w:rPr>
          <w:color w:val="231F20"/>
        </w:rPr>
        <w:t>Observe a figura geométrica</w:t>
      </w:r>
      <w:r>
        <w:rPr>
          <w:color w:val="231F20"/>
          <w:spacing w:val="-1"/>
        </w:rPr>
        <w:t> </w:t>
      </w:r>
      <w:r>
        <w:rPr>
          <w:color w:val="231F20"/>
        </w:rPr>
        <w:t>abaixo.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100.051003pt;margin-top:12.847211pt;width:216.45pt;height:114.1pt;mso-position-horizontal-relative:page;mso-position-vertical-relative:paragraph;z-index:3352;mso-wrap-distance-left:0;mso-wrap-distance-right:0" coordorigin="2001,257" coordsize="4329,2282">
            <v:group style="position:absolute;left:2011;top:267;width:4309;height:2262" coordorigin="2011,267" coordsize="4309,2262">
              <v:shape style="position:absolute;left:2011;top:267;width:4309;height:2262" coordorigin="2011,267" coordsize="4309,2262" path="m2011,267l6319,267,6319,2528,2011,2528,2011,267xe" filled="true" fillcolor="#939598" stroked="false">
                <v:path arrowok="t"/>
                <v:fill type="solid"/>
              </v:shape>
            </v:group>
            <v:group style="position:absolute;left:2011;top:267;width:4309;height:2262" coordorigin="2011,267" coordsize="4309,2262">
              <v:shape style="position:absolute;left:2011;top:267;width:4309;height:2262" coordorigin="2011,267" coordsize="4309,2262" path="m2011,267l6319,267,6319,2528,2011,2528,2011,267xe" filled="false" stroked="true" strokeweight="1pt" strokecolor="#231f20">
                <v:path arrowok="t"/>
              </v:shape>
              <v:shape style="position:absolute;left:2001;top:257;width:275;height:275" type="#_x0000_t75" stroked="false">
                <v:imagedata r:id="rId156" o:title=""/>
              </v:shape>
              <v:shape style="position:absolute;left:6044;top:257;width:275;height:275" type="#_x0000_t75" stroked="false">
                <v:imagedata r:id="rId157" o:title=""/>
              </v:shape>
              <v:shape style="position:absolute;left:2001;top:2261;width:275;height:275" type="#_x0000_t75" stroked="false">
                <v:imagedata r:id="rId158" o:title=""/>
              </v:shape>
              <v:shape style="position:absolute;left:6044;top:2261;width:275;height:275" type="#_x0000_t75" stroked="false">
                <v:imagedata r:id="rId159" o:title=""/>
              </v:shape>
            </v:group>
            <w10:wrap type="topAndBottom"/>
          </v:group>
        </w:pict>
      </w:r>
    </w:p>
    <w:p>
      <w:pPr>
        <w:spacing w:line="240" w:lineRule="auto" w:before="6"/>
        <w:rPr>
          <w:rFonts w:ascii="Arial" w:hAnsi="Arial" w:cs="Arial" w:eastAsia="Arial" w:hint="default"/>
          <w:sz w:val="7"/>
          <w:szCs w:val="7"/>
        </w:rPr>
      </w:pPr>
    </w:p>
    <w:p>
      <w:pPr>
        <w:pStyle w:val="BodyText"/>
        <w:spacing w:line="240" w:lineRule="auto" w:before="64"/>
        <w:ind w:left="110" w:right="1413"/>
        <w:jc w:val="left"/>
      </w:pPr>
      <w:r>
        <w:rPr>
          <w:color w:val="231F20"/>
        </w:rPr>
        <w:t>Essa figura geométrica é</w:t>
      </w:r>
      <w:r>
        <w:rPr>
          <w:color w:val="231F20"/>
          <w:spacing w:val="-1"/>
        </w:rPr>
        <w:t> </w:t>
      </w:r>
      <w:r>
        <w:rPr>
          <w:color w:val="231F20"/>
        </w:rPr>
        <w:t>um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9"/>
        </w:numPr>
        <w:tabs>
          <w:tab w:pos="673" w:val="left" w:leader="none"/>
        </w:tabs>
        <w:spacing w:line="240" w:lineRule="auto" w:before="18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círculo.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9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quadrado.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9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retângulo.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9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triângulo.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 w:hint="default"/>
          <w:sz w:val="15"/>
          <w:szCs w:val="15"/>
        </w:rPr>
      </w:pPr>
      <w:r>
        <w:rPr/>
        <w:pict>
          <v:group style="position:absolute;margin-left:42.52pt;margin-top:9.705183pt;width:510.25pt;height:22.7pt;mso-position-horizontal-relative:page;mso-position-vertical-relative:paragraph;z-index:3424;mso-wrap-distance-left:0;mso-wrap-distance-right:0" coordorigin="850,194" coordsize="10205,454">
            <v:group style="position:absolute;left:850;top:194;width:2098;height:454" coordorigin="850,194" coordsize="2098,454">
              <v:shape style="position:absolute;left:850;top:194;width:2098;height:454" coordorigin="850,194" coordsize="2098,454" path="m2948,194l850,194,850,648,2948,648,2948,194xe" filled="true" fillcolor="#d1d3d4" stroked="false">
                <v:path arrowok="t"/>
                <v:fill type="solid"/>
              </v:shape>
            </v:group>
            <v:group style="position:absolute;left:2948;top:194;width:8108;height:454" coordorigin="2948,194" coordsize="8108,454">
              <v:shape style="position:absolute;left:2948;top:194;width:8108;height:454" coordorigin="2948,194" coordsize="8108,454" path="m11055,194l2948,194,2948,648,11055,648,11055,194xe" filled="true" fillcolor="#d1d3d4" stroked="false">
                <v:path arrowok="t"/>
                <v:fill type="solid"/>
              </v:shape>
              <v:shape style="position:absolute;left:930;top:30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22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349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M041333E4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7"/>
        <w:rPr>
          <w:rFonts w:ascii="Arial" w:hAnsi="Arial" w:cs="Arial" w:eastAsia="Arial" w:hint="default"/>
          <w:sz w:val="5"/>
          <w:szCs w:val="5"/>
        </w:rPr>
      </w:pPr>
    </w:p>
    <w:p>
      <w:pPr>
        <w:pStyle w:val="BodyText"/>
        <w:spacing w:line="240" w:lineRule="auto" w:before="64"/>
        <w:ind w:left="110" w:right="1413"/>
        <w:jc w:val="left"/>
      </w:pPr>
      <w:r>
        <w:rPr>
          <w:color w:val="231F20"/>
        </w:rPr>
        <w:t>Observe a conta</w:t>
      </w:r>
      <w:r>
        <w:rPr>
          <w:color w:val="231F20"/>
          <w:spacing w:val="-1"/>
        </w:rPr>
        <w:t> </w:t>
      </w:r>
      <w:r>
        <w:rPr>
          <w:color w:val="231F20"/>
        </w:rPr>
        <w:t>abaixo.</w:t>
      </w:r>
      <w:r>
        <w:rPr/>
      </w:r>
    </w:p>
    <w:p>
      <w:pPr>
        <w:spacing w:line="240" w:lineRule="auto" w:before="1"/>
        <w:rPr>
          <w:rFonts w:ascii="Arial" w:hAnsi="Arial" w:cs="Arial" w:eastAsia="Arial" w:hint="default"/>
          <w:sz w:val="14"/>
          <w:szCs w:val="14"/>
        </w:rPr>
      </w:pPr>
      <w:r>
        <w:rPr/>
        <w:pict>
          <v:shape style="position:absolute;margin-left:99.462601pt;margin-top:9.283207pt;width:85.05pt;height:74.4pt;mso-position-horizontal-relative:page;mso-position-vertical-relative:paragraph;z-index:3448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163"/>
                    <w:ind w:left="667" w:right="0"/>
                    <w:jc w:val="left"/>
                  </w:pPr>
                  <w:r>
                    <w:rPr>
                      <w:color w:val="231F20"/>
                    </w:rPr>
                    <w:t>732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78"/>
                    <w:ind w:left="434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</w:rPr>
                    <w:t>–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108</w:t>
                  </w:r>
                  <w:r>
                    <w:rPr>
                      <w:rFonts w:ascii="Arial" w:hAnsi="Arial" w:cs="Arial" w:eastAsia="Arial" w:hint="default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7"/>
        <w:rPr>
          <w:rFonts w:ascii="Arial" w:hAnsi="Arial" w:cs="Arial" w:eastAsia="Arial" w:hint="default"/>
          <w:sz w:val="5"/>
          <w:szCs w:val="5"/>
        </w:rPr>
      </w:pPr>
    </w:p>
    <w:p>
      <w:pPr>
        <w:pStyle w:val="BodyText"/>
        <w:spacing w:line="614" w:lineRule="auto" w:before="64"/>
        <w:ind w:left="211" w:right="6269" w:hanging="102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115.762001pt;margin-top:-32.129169pt;width:52.45pt;height:.1pt;mso-position-horizontal-relative:page;mso-position-vertical-relative:paragraph;z-index:-80776" coordorigin="2315,-643" coordsize="1049,2">
            <v:shape style="position:absolute;left:2315;top:-643;width:1049;height:2" coordorigin="2315,-643" coordsize="1049,0" path="m2315,-643l3364,-643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Qual é o resultado dessa conta? </w:t>
      </w:r>
      <w:r>
        <w:rPr>
          <w:rFonts w:ascii="Arial" w:hAnsi="Arial"/>
          <w:color w:val="231F20"/>
        </w:rPr>
        <w:t>A) </w:t>
      </w:r>
      <w:r>
        <w:rPr>
          <w:rFonts w:ascii="Arial" w:hAnsi="Arial"/>
          <w:color w:val="231F20"/>
          <w:spacing w:val="22"/>
        </w:rPr>
        <w:t> </w:t>
      </w:r>
      <w:r>
        <w:rPr>
          <w:rFonts w:ascii="Arial" w:hAnsi="Arial"/>
          <w:color w:val="231F20"/>
        </w:rPr>
        <w:t>624</w:t>
      </w:r>
      <w:r>
        <w:rPr>
          <w:rFonts w:ascii="Arial" w:hAnsi="Arial"/>
        </w:rPr>
      </w:r>
    </w:p>
    <w:p>
      <w:pPr>
        <w:pStyle w:val="BodyText"/>
        <w:spacing w:line="240" w:lineRule="auto" w:before="40"/>
        <w:ind w:left="211" w:right="1413"/>
        <w:jc w:val="left"/>
      </w:pPr>
      <w:r>
        <w:rPr>
          <w:rFonts w:ascii="Arial"/>
          <w:color w:val="231F20"/>
        </w:rPr>
        <w:t>B) </w:t>
      </w:r>
      <w:r>
        <w:rPr>
          <w:rFonts w:ascii="Arial"/>
          <w:color w:val="231F20"/>
          <w:spacing w:val="24"/>
        </w:rPr>
        <w:t> </w:t>
      </w:r>
      <w:r>
        <w:rPr>
          <w:color w:val="231F20"/>
        </w:rPr>
        <w:t>634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/>
        <w:ind w:left="203" w:right="1413"/>
        <w:jc w:val="left"/>
      </w:pPr>
      <w:r>
        <w:rPr>
          <w:rFonts w:ascii="Arial"/>
          <w:color w:val="231F20"/>
        </w:rPr>
        <w:t>C) </w:t>
      </w:r>
      <w:r>
        <w:rPr>
          <w:rFonts w:ascii="Arial"/>
          <w:color w:val="231F20"/>
          <w:spacing w:val="15"/>
        </w:rPr>
        <w:t> </w:t>
      </w:r>
      <w:r>
        <w:rPr>
          <w:color w:val="231F20"/>
        </w:rPr>
        <w:t>830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 w:hint="default"/>
          <w:sz w:val="20"/>
          <w:szCs w:val="20"/>
        </w:rPr>
        <w:sectPr>
          <w:headerReference w:type="default" r:id="rId154"/>
          <w:footerReference w:type="default" r:id="rId155"/>
          <w:pgSz w:w="11910" w:h="16840"/>
          <w:pgMar w:header="377" w:footer="0" w:top="560" w:bottom="0" w:left="740" w:right="740"/>
        </w:sectPr>
      </w:pPr>
    </w:p>
    <w:p>
      <w:pPr>
        <w:pStyle w:val="BodyText"/>
        <w:spacing w:line="240" w:lineRule="auto" w:before="67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293.187012pt;margin-top:14.509119pt;width:8.9pt;height:8pt;mso-position-horizontal-relative:page;mso-position-vertical-relative:paragraph;z-index:3496" type="#_x0000_t202" filled="false" stroked="false">
            <v:textbox inset="0,0,0,0">
              <w:txbxContent>
                <w:p>
                  <w:pPr>
                    <w:spacing w:line="160" w:lineRule="exact" w:before="0"/>
                    <w:ind w:left="0" w:right="-18" w:firstLine="0"/>
                    <w:jc w:val="left"/>
                    <w:rPr>
                      <w:rFonts w:ascii="Arial" w:hAnsi="Arial" w:cs="Arial" w:eastAsia="Arial" w:hint="default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231F20"/>
                      <w:spacing w:val="-1"/>
                      <w:sz w:val="16"/>
                    </w:rPr>
                    <w:t>17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D) </w:t>
      </w:r>
      <w:r>
        <w:rPr>
          <w:rFonts w:ascii="Arial"/>
          <w:color w:val="231F20"/>
          <w:spacing w:val="13"/>
        </w:rPr>
        <w:t> </w:t>
      </w:r>
      <w:r>
        <w:rPr>
          <w:rFonts w:ascii="Arial"/>
          <w:color w:val="231F20"/>
        </w:rPr>
        <w:t>840</w:t>
      </w:r>
      <w:r>
        <w:rPr>
          <w:rFonts w:ascii="Arial"/>
        </w:rPr>
      </w:r>
    </w:p>
    <w:p>
      <w:pPr>
        <w:spacing w:before="79"/>
        <w:ind w:left="203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color w:val="231F20"/>
          <w:sz w:val="16"/>
        </w:rPr>
        <w:t>BL02M04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5302" w:space="4125"/>
            <w:col w:w="1003"/>
          </w:cols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227"/>
        <w:ind w:left="110" w:right="0"/>
        <w:jc w:val="left"/>
      </w:pPr>
      <w:r>
        <w:rPr>
          <w:color w:val="231F20"/>
          <w:spacing w:val="-3"/>
        </w:rPr>
        <w:t>Mariana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ganhou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cartela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adesivos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abaixo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colou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todas</w:t>
      </w:r>
      <w:r>
        <w:rPr>
          <w:color w:val="231F20"/>
          <w:spacing w:val="-11"/>
        </w:rPr>
        <w:t> </w:t>
      </w:r>
      <w:r>
        <w:rPr>
          <w:color w:val="231F20"/>
        </w:rPr>
        <w:t>as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estrelinhas</w:t>
      </w:r>
      <w:r>
        <w:rPr>
          <w:color w:val="231F20"/>
          <w:spacing w:val="-11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teto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de </w:t>
      </w:r>
      <w:r>
        <w:rPr>
          <w:color w:val="231F20"/>
          <w:spacing w:val="-3"/>
        </w:rPr>
      </w:r>
      <w:r>
        <w:rPr>
          <w:color w:val="231F20"/>
        </w:rPr>
        <w:t>seu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quarto.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160.048004pt;margin-top:13.422464pt;width:275.5pt;height:139.4pt;mso-position-horizontal-relative:page;mso-position-vertical-relative:paragraph;z-index:3520;mso-wrap-distance-left:0;mso-wrap-distance-right:0" coordorigin="3201,268" coordsize="5510,2788">
            <v:group style="position:absolute;left:3449;top:444;width:630;height:746" coordorigin="3449,444" coordsize="630,746">
              <v:shape style="position:absolute;left:3449;top:444;width:630;height:746" coordorigin="3449,444" coordsize="630,746" path="m3563,825l3449,627,3645,627,3751,444,3861,633,4069,633,3969,817,4079,1007,3862,1007,3756,1190,3652,1010,3451,1010,3563,825xe" filled="false" stroked="true" strokeweight="1pt" strokecolor="#231f20">
                <v:path arrowok="t"/>
              </v:shape>
            </v:group>
            <v:group style="position:absolute;left:3449;top:1294;width:630;height:746" coordorigin="3449,1294" coordsize="630,746">
              <v:shape style="position:absolute;left:3449;top:1294;width:630;height:746" coordorigin="3449,1294" coordsize="630,746" path="m3563,1675l3449,1478,3645,1478,3751,1294,3861,1484,4069,1484,3969,1667,4079,1858,3862,1858,3756,2040,3652,1860,3451,1860,3563,1675xe" filled="false" stroked="true" strokeweight="1pt" strokecolor="#231f20">
                <v:path arrowok="t"/>
              </v:shape>
            </v:group>
            <v:group style="position:absolute;left:3449;top:2145;width:630;height:746" coordorigin="3449,2145" coordsize="630,746">
              <v:shape style="position:absolute;left:3449;top:2145;width:630;height:746" coordorigin="3449,2145" coordsize="630,746" path="m3563,2525l3449,2328,3645,2328,3751,2145,3861,2334,4069,2334,3969,2517,4079,2708,3862,2708,3756,2891,3652,2711,3451,2711,3563,2525xe" filled="false" stroked="true" strokeweight="1pt" strokecolor="#231f20">
                <v:path arrowok="t"/>
              </v:shape>
            </v:group>
            <v:group style="position:absolute;left:4180;top:444;width:630;height:746" coordorigin="4180,444" coordsize="630,746">
              <v:shape style="position:absolute;left:4180;top:444;width:630;height:746" coordorigin="4180,444" coordsize="630,746" path="m4295,825l4180,627,4377,627,4483,444,4592,633,4800,633,4700,817,4810,1007,4593,1007,4488,1190,4384,1010,4182,1010,4295,825xe" filled="false" stroked="true" strokeweight="1pt" strokecolor="#231f20">
                <v:path arrowok="t"/>
              </v:shape>
            </v:group>
            <v:group style="position:absolute;left:4180;top:1294;width:630;height:746" coordorigin="4180,1294" coordsize="630,746">
              <v:shape style="position:absolute;left:4180;top:1294;width:630;height:746" coordorigin="4180,1294" coordsize="630,746" path="m4295,1675l4180,1478,4377,1478,4483,1294,4592,1484,4800,1484,4700,1667,4810,1858,4593,1858,4488,2040,4384,1860,4182,1860,4295,1675xe" filled="false" stroked="true" strokeweight="1pt" strokecolor="#231f20">
                <v:path arrowok="t"/>
              </v:shape>
            </v:group>
            <v:group style="position:absolute;left:4180;top:2145;width:630;height:746" coordorigin="4180,2145" coordsize="630,746">
              <v:shape style="position:absolute;left:4180;top:2145;width:630;height:746" coordorigin="4180,2145" coordsize="630,746" path="m4295,2525l4180,2328,4377,2328,4483,2145,4592,2334,4800,2334,4700,2517,4810,2708,4593,2708,4488,2891,4384,2711,4182,2711,4295,2525xe" filled="false" stroked="true" strokeweight="1pt" strokecolor="#231f20">
                <v:path arrowok="t"/>
              </v:shape>
            </v:group>
            <v:group style="position:absolute;left:4900;top:444;width:630;height:746" coordorigin="4900,444" coordsize="630,746">
              <v:shape style="position:absolute;left:4900;top:444;width:630;height:746" coordorigin="4900,444" coordsize="630,746" path="m5015,825l4900,627,5097,627,5203,444,5312,633,5520,633,5420,817,5530,1007,5313,1007,5208,1190,5104,1010,4902,1010,5015,825xe" filled="false" stroked="true" strokeweight="1pt" strokecolor="#231f20">
                <v:path arrowok="t"/>
              </v:shape>
            </v:group>
            <v:group style="position:absolute;left:4900;top:1294;width:630;height:746" coordorigin="4900,1294" coordsize="630,746">
              <v:shape style="position:absolute;left:4900;top:1294;width:630;height:746" coordorigin="4900,1294" coordsize="630,746" path="m5015,1675l4900,1478,5097,1478,5203,1294,5312,1484,5520,1484,5420,1667,5530,1858,5313,1858,5208,2040,5104,1860,4902,1860,5015,1675xe" filled="false" stroked="true" strokeweight="1pt" strokecolor="#231f20">
                <v:path arrowok="t"/>
              </v:shape>
            </v:group>
            <v:group style="position:absolute;left:4900;top:2145;width:630;height:746" coordorigin="4900,2145" coordsize="630,746">
              <v:shape style="position:absolute;left:4900;top:2145;width:630;height:746" coordorigin="4900,2145" coordsize="630,746" path="m5015,2525l4900,2328,5097,2328,5203,2145,5312,2334,5520,2334,5420,2517,5530,2708,5313,2708,5208,2891,5104,2711,4902,2711,5015,2525xe" filled="false" stroked="true" strokeweight="1pt" strokecolor="#231f20">
                <v:path arrowok="t"/>
              </v:shape>
            </v:group>
            <v:group style="position:absolute;left:5632;top:444;width:630;height:746" coordorigin="5632,444" coordsize="630,746">
              <v:shape style="position:absolute;left:5632;top:444;width:630;height:746" coordorigin="5632,444" coordsize="630,746" path="m5746,825l5632,627,5828,627,5934,444,6043,633,6252,633,6151,817,6261,1007,6044,1007,5939,1190,5835,1010,5634,1010,5746,825xe" filled="false" stroked="true" strokeweight="1pt" strokecolor="#231f20">
                <v:path arrowok="t"/>
              </v:shape>
            </v:group>
            <v:group style="position:absolute;left:5632;top:1294;width:630;height:746" coordorigin="5632,1294" coordsize="630,746">
              <v:shape style="position:absolute;left:5632;top:1294;width:630;height:746" coordorigin="5632,1294" coordsize="630,746" path="m5746,1675l5632,1478,5828,1478,5934,1294,6043,1484,6252,1484,6151,1667,6261,1858,6044,1858,5939,2040,5835,1860,5634,1860,5746,1675xe" filled="false" stroked="true" strokeweight="1pt" strokecolor="#231f20">
                <v:path arrowok="t"/>
              </v:shape>
            </v:group>
            <v:group style="position:absolute;left:5632;top:2145;width:630;height:746" coordorigin="5632,2145" coordsize="630,746">
              <v:shape style="position:absolute;left:5632;top:2145;width:630;height:746" coordorigin="5632,2145" coordsize="630,746" path="m5746,2525l5632,2328,5828,2328,5934,2145,6043,2334,6252,2334,6151,2517,6261,2708,6044,2708,5939,2891,5835,2711,5634,2711,5746,2525xe" filled="false" stroked="true" strokeweight="1pt" strokecolor="#231f20">
                <v:path arrowok="t"/>
              </v:shape>
            </v:group>
            <v:group style="position:absolute;left:6354;top:444;width:630;height:746" coordorigin="6354,444" coordsize="630,746">
              <v:shape style="position:absolute;left:6354;top:444;width:630;height:746" coordorigin="6354,444" coordsize="630,746" path="m6469,825l6354,627,6551,627,6657,444,6766,633,6974,633,6874,817,6984,1007,6767,1007,6662,1190,6558,1010,6356,1010,6469,825xe" filled="false" stroked="true" strokeweight="1pt" strokecolor="#231f20">
                <v:path arrowok="t"/>
              </v:shape>
            </v:group>
            <v:group style="position:absolute;left:6354;top:1294;width:630;height:746" coordorigin="6354,1294" coordsize="630,746">
              <v:shape style="position:absolute;left:6354;top:1294;width:630;height:746" coordorigin="6354,1294" coordsize="630,746" path="m6469,1675l6354,1478,6551,1478,6657,1294,6766,1484,6974,1484,6874,1667,6984,1858,6767,1858,6662,2040,6558,1860,6356,1860,6469,1675xe" filled="false" stroked="true" strokeweight="1pt" strokecolor="#231f20">
                <v:path arrowok="t"/>
              </v:shape>
            </v:group>
            <v:group style="position:absolute;left:6354;top:2145;width:630;height:746" coordorigin="6354,2145" coordsize="630,746">
              <v:shape style="position:absolute;left:6354;top:2145;width:630;height:746" coordorigin="6354,2145" coordsize="630,746" path="m6469,2525l6354,2328,6551,2328,6657,2145,6766,2334,6974,2334,6874,2517,6984,2708,6767,2708,6662,2891,6558,2711,6356,2711,6469,2525xe" filled="false" stroked="true" strokeweight="1pt" strokecolor="#231f20">
                <v:path arrowok="t"/>
              </v:shape>
            </v:group>
            <v:group style="position:absolute;left:7074;top:444;width:630;height:746" coordorigin="7074,444" coordsize="630,746">
              <v:shape style="position:absolute;left:7074;top:444;width:630;height:746" coordorigin="7074,444" coordsize="630,746" path="m7189,825l7074,627,7271,627,7377,444,7486,633,7694,633,7594,817,7704,1007,7487,1007,7382,1190,7278,1010,7076,1010,7189,825xe" filled="false" stroked="true" strokeweight="1pt" strokecolor="#231f20">
                <v:path arrowok="t"/>
              </v:shape>
            </v:group>
            <v:group style="position:absolute;left:7074;top:1294;width:630;height:746" coordorigin="7074,1294" coordsize="630,746">
              <v:shape style="position:absolute;left:7074;top:1294;width:630;height:746" coordorigin="7074,1294" coordsize="630,746" path="m7189,1675l7074,1478,7271,1478,7377,1294,7486,1484,7694,1484,7594,1667,7704,1858,7487,1858,7382,2040,7278,1860,7076,1860,7189,1675xe" filled="false" stroked="true" strokeweight="1pt" strokecolor="#231f20">
                <v:path arrowok="t"/>
              </v:shape>
            </v:group>
            <v:group style="position:absolute;left:7074;top:2145;width:630;height:746" coordorigin="7074,2145" coordsize="630,746">
              <v:shape style="position:absolute;left:7074;top:2145;width:630;height:746" coordorigin="7074,2145" coordsize="630,746" path="m7189,2525l7074,2328,7271,2328,7377,2145,7486,2334,7694,2334,7594,2517,7704,2708,7487,2708,7382,2891,7278,2711,7076,2711,7189,2525xe" filled="false" stroked="true" strokeweight="1pt" strokecolor="#231f20">
                <v:path arrowok="t"/>
              </v:shape>
            </v:group>
            <v:group style="position:absolute;left:7806;top:444;width:630;height:746" coordorigin="7806,444" coordsize="630,746">
              <v:shape style="position:absolute;left:7806;top:444;width:630;height:746" coordorigin="7806,444" coordsize="630,746" path="m7920,825l7806,627,8002,627,8108,444,8217,633,8425,633,8325,817,8435,1007,8218,1007,8113,1190,8009,1010,7807,1010,7920,825xe" filled="false" stroked="true" strokeweight="1pt" strokecolor="#231f20">
                <v:path arrowok="t"/>
              </v:shape>
            </v:group>
            <v:group style="position:absolute;left:7806;top:1294;width:630;height:746" coordorigin="7806,1294" coordsize="630,746">
              <v:shape style="position:absolute;left:7806;top:1294;width:630;height:746" coordorigin="7806,1294" coordsize="630,746" path="m7920,1675l7806,1478,8002,1478,8108,1294,8217,1484,8425,1484,8325,1667,8435,1858,8218,1858,8113,2040,8009,1860,7807,1860,7920,1675xe" filled="false" stroked="true" strokeweight="1pt" strokecolor="#231f20">
                <v:path arrowok="t"/>
              </v:shape>
            </v:group>
            <v:group style="position:absolute;left:7806;top:2145;width:630;height:746" coordorigin="7806,2145" coordsize="630,746">
              <v:shape style="position:absolute;left:7806;top:2145;width:630;height:746" coordorigin="7806,2145" coordsize="630,746" path="m7920,2525l7806,2328,8002,2328,8108,2145,8217,2334,8425,2334,8325,2517,8435,2708,8218,2708,8113,2891,8009,2711,7807,2711,7920,2525xe" filled="false" stroked="true" strokeweight="1pt" strokecolor="#231f20">
                <v:path arrowok="t"/>
              </v:shape>
            </v:group>
            <v:group style="position:absolute;left:3309;top:360;width:5292;height:2604" coordorigin="3309,360" coordsize="5292,2604">
              <v:shape style="position:absolute;left:3309;top:360;width:5292;height:2604" coordorigin="3309,360" coordsize="5292,2604" path="m3309,360l8601,360,8601,2964,3309,2964,3309,360xe" filled="false" stroked="true" strokeweight="1.5pt" strokecolor="#231f20">
                <v:path arrowok="t"/>
              </v:shape>
            </v:group>
            <v:group style="position:absolute;left:3221;top:288;width:5470;height:2748" coordorigin="3221,288" coordsize="5470,2748">
              <v:shape style="position:absolute;left:3221;top:288;width:5470;height:2748" coordorigin="3221,288" coordsize="5470,2748" path="m3221,288l8690,288,8690,3036,3221,3036,3221,288xe" filled="false" stroked="true" strokeweight="2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spacing w:line="240" w:lineRule="auto" w:before="64"/>
        <w:ind w:left="110" w:right="1413"/>
        <w:jc w:val="left"/>
      </w:pPr>
      <w:r>
        <w:rPr>
          <w:color w:val="231F20"/>
        </w:rPr>
        <w:t>Quantas estrelinhas Mariana colou no teto do seu</w:t>
      </w:r>
      <w:r>
        <w:rPr>
          <w:color w:val="231F20"/>
          <w:spacing w:val="-2"/>
        </w:rPr>
        <w:t> </w:t>
      </w:r>
      <w:r>
        <w:rPr>
          <w:color w:val="231F20"/>
        </w:rPr>
        <w:t>quarto?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6"/>
          <w:szCs w:val="36"/>
        </w:rPr>
      </w:pPr>
    </w:p>
    <w:p>
      <w:pPr>
        <w:pStyle w:val="ListParagraph"/>
        <w:numPr>
          <w:ilvl w:val="0"/>
          <w:numId w:val="20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18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0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0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21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0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22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60"/>
          <w:footerReference w:type="default" r:id="rId161"/>
          <w:pgSz w:w="11910" w:h="16840"/>
          <w:pgMar w:header="417" w:footer="524" w:top="1300" w:bottom="720" w:left="740" w:right="740"/>
          <w:pgNumType w:start="18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227"/>
        <w:ind w:left="110" w:right="0"/>
        <w:jc w:val="left"/>
      </w:pPr>
      <w:r>
        <w:rPr>
          <w:color w:val="231F20"/>
        </w:rPr>
        <w:t>João marcou no calendário abaixo o dia 16 de outubro, data em que iniciou uma reforma em sua</w:t>
      </w:r>
      <w:r>
        <w:rPr>
          <w:color w:val="231F20"/>
          <w:spacing w:val="-1"/>
        </w:rPr>
        <w:t> </w:t>
      </w:r>
      <w:r>
        <w:rPr>
          <w:color w:val="231F20"/>
        </w:rPr>
        <w:t>casa.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24"/>
          <w:szCs w:val="24"/>
        </w:rPr>
      </w:pPr>
    </w:p>
    <w:tbl>
      <w:tblPr>
        <w:tblW w:w="0" w:type="auto"/>
        <w:jc w:val="left"/>
        <w:tblInd w:w="28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0"/>
        <w:gridCol w:w="680"/>
        <w:gridCol w:w="680"/>
        <w:gridCol w:w="680"/>
        <w:gridCol w:w="680"/>
        <w:gridCol w:w="680"/>
        <w:gridCol w:w="680"/>
      </w:tblGrid>
      <w:tr>
        <w:trPr>
          <w:trHeight w:val="567" w:hRule="exact"/>
        </w:trPr>
        <w:tc>
          <w:tcPr>
            <w:tcW w:w="4762" w:type="dxa"/>
            <w:gridSpan w:val="7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152"/>
              <w:ind w:left="1805" w:right="1805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OUTUBRO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680" w:hRule="exact"/>
        </w:trPr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63" w:right="6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DOM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1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SEG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1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TER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9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QUA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63" w:right="6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QUI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1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SEX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1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SAB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680" w:hRule="exact"/>
        </w:trPr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w w:val="99"/>
                <w:sz w:val="22"/>
              </w:rPr>
              <w:t>3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4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5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6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7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680" w:hRule="exact"/>
        </w:trPr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8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w w:val="99"/>
                <w:sz w:val="22"/>
              </w:rPr>
              <w:t>9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1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56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pacing w:val="-17"/>
                <w:sz w:val="22"/>
              </w:rPr>
              <w:t>11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62" w:right="6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12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0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13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0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14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680" w:hRule="exact"/>
        </w:trPr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62" w:right="6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15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68"/>
              <w:ind w:left="70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16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1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17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1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18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63" w:right="6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19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1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20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1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680" w:hRule="exact"/>
        </w:trPr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63" w:right="6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22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1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23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1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24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0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25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62" w:right="6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26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0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27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0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28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680" w:hRule="exact"/>
        </w:trPr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62" w:right="6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29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0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30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0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31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227"/>
        <w:ind w:left="110" w:right="4292"/>
        <w:jc w:val="left"/>
      </w:pPr>
      <w:r>
        <w:rPr/>
        <w:pict>
          <v:group style="position:absolute;margin-left:217.350006pt;margin-top:-110.815147pt;width:24.55pt;height:24.55pt;mso-position-horizontal-relative:page;mso-position-vertical-relative:paragraph;z-index:-80704" coordorigin="4347,-2216" coordsize="491,491">
            <v:shape style="position:absolute;left:4347;top:-2216;width:491;height:491" coordorigin="4347,-2216" coordsize="491,491" path="m4592,-1726l4670,-1739,4737,-1773,4790,-1826,4825,-1894,4837,-1971,4825,-2049,4790,-2116,4737,-2169,4670,-2204,4592,-2216,4515,-2204,4447,-2169,4394,-2116,4359,-2049,4347,-1971,4359,-1894,4394,-1826,4447,-1773,4515,-1739,4592,-1726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Essa reforma terminou no último dia desse mês. Quantos dias durou a reforma da casa de</w:t>
      </w:r>
      <w:r>
        <w:rPr>
          <w:color w:val="231F20"/>
          <w:spacing w:val="-1"/>
        </w:rPr>
        <w:t> </w:t>
      </w:r>
      <w:r>
        <w:rPr>
          <w:color w:val="231F20"/>
        </w:rPr>
        <w:t>João?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9"/>
          <w:szCs w:val="29"/>
        </w:rPr>
      </w:pPr>
    </w:p>
    <w:p>
      <w:pPr>
        <w:pStyle w:val="ListParagraph"/>
        <w:numPr>
          <w:ilvl w:val="0"/>
          <w:numId w:val="21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15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dias.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1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16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dias.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1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21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dias.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1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31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dias.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62"/>
          <w:pgSz w:w="11910" w:h="16840"/>
          <w:pgMar w:header="417" w:footer="524" w:top="1300" w:bottom="720" w:left="740" w:right="740"/>
          <w:pgNumType w:start="24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300" w:lineRule="exact" w:before="87"/>
        <w:ind w:left="110" w:right="504"/>
        <w:jc w:val="left"/>
      </w:pP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gráfico</w:t>
      </w:r>
      <w:r>
        <w:rPr>
          <w:color w:val="231F20"/>
          <w:spacing w:val="-6"/>
        </w:rPr>
        <w:t> </w:t>
      </w:r>
      <w:r>
        <w:rPr>
          <w:color w:val="231F20"/>
        </w:rPr>
        <w:t>abaixo</w:t>
      </w:r>
      <w:r>
        <w:rPr>
          <w:color w:val="231F20"/>
          <w:spacing w:val="-6"/>
        </w:rPr>
        <w:t> </w:t>
      </w:r>
      <w:r>
        <w:rPr>
          <w:color w:val="231F20"/>
        </w:rPr>
        <w:t>mostra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quantidade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pessoas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visitaram</w:t>
      </w:r>
      <w:r>
        <w:rPr>
          <w:color w:val="231F20"/>
          <w:spacing w:val="-6"/>
        </w:rPr>
        <w:t> </w:t>
      </w:r>
      <w:r>
        <w:rPr>
          <w:color w:val="231F20"/>
        </w:rPr>
        <w:t>alguns</w:t>
      </w:r>
      <w:r>
        <w:rPr>
          <w:color w:val="231F20"/>
          <w:spacing w:val="-6"/>
        </w:rPr>
        <w:t> </w:t>
      </w:r>
      <w:r>
        <w:rPr>
          <w:color w:val="231F20"/>
        </w:rPr>
        <w:t>animais</w:t>
      </w:r>
      <w:r>
        <w:rPr>
          <w:color w:val="231F20"/>
          <w:spacing w:val="-6"/>
        </w:rPr>
        <w:t> </w:t>
      </w:r>
      <w:r>
        <w:rPr>
          <w:color w:val="231F20"/>
        </w:rPr>
        <w:t>de </w:t>
      </w:r>
      <w:r>
        <w:rPr>
          <w:color w:val="231F20"/>
        </w:rPr>
        <w:t>um zoológico no último final de</w:t>
      </w:r>
      <w:r>
        <w:rPr>
          <w:color w:val="231F20"/>
          <w:spacing w:val="-1"/>
        </w:rPr>
        <w:t> </w:t>
      </w:r>
      <w:r>
        <w:rPr>
          <w:color w:val="231F20"/>
        </w:rPr>
        <w:t>semana.</w:t>
      </w:r>
      <w:r>
        <w:rPr/>
      </w:r>
    </w:p>
    <w:p>
      <w:pPr>
        <w:spacing w:before="148"/>
        <w:ind w:left="4342" w:right="4855" w:firstLine="0"/>
        <w:jc w:val="center"/>
        <w:rPr>
          <w:rFonts w:ascii="Arial" w:hAnsi="Arial" w:cs="Arial" w:eastAsia="Arial" w:hint="default"/>
          <w:sz w:val="19"/>
          <w:szCs w:val="19"/>
        </w:rPr>
      </w:pPr>
      <w:r>
        <w:rPr>
          <w:rFonts w:ascii="Arial" w:hAnsi="Arial"/>
          <w:b/>
          <w:color w:val="231F20"/>
          <w:w w:val="105"/>
          <w:sz w:val="19"/>
        </w:rPr>
        <w:t>Visitas do</w:t>
      </w:r>
      <w:r>
        <w:rPr>
          <w:rFonts w:ascii="Arial" w:hAnsi="Arial"/>
          <w:b/>
          <w:color w:val="231F20"/>
          <w:spacing w:val="-19"/>
          <w:w w:val="105"/>
          <w:sz w:val="19"/>
        </w:rPr>
        <w:t> </w:t>
      </w:r>
      <w:r>
        <w:rPr>
          <w:rFonts w:ascii="Arial" w:hAnsi="Arial"/>
          <w:b/>
          <w:color w:val="231F20"/>
          <w:w w:val="105"/>
          <w:sz w:val="19"/>
        </w:rPr>
        <w:t>Zoológico</w:t>
      </w:r>
      <w:r>
        <w:rPr>
          <w:rFonts w:ascii="Arial" w:hAnsi="Arial"/>
          <w:sz w:val="19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17"/>
          <w:szCs w:val="17"/>
        </w:rPr>
      </w:pPr>
    </w:p>
    <w:p>
      <w:pPr>
        <w:spacing w:before="0"/>
        <w:ind w:left="1615" w:right="504" w:firstLine="0"/>
        <w:jc w:val="left"/>
        <w:rPr>
          <w:rFonts w:ascii="Arial" w:hAnsi="Arial" w:cs="Arial" w:eastAsia="Arial" w:hint="default"/>
          <w:sz w:val="19"/>
          <w:szCs w:val="19"/>
        </w:rPr>
      </w:pPr>
      <w:r>
        <w:rPr/>
        <w:pict>
          <v:shape style="position:absolute;margin-left:138.421005pt;margin-top:5.170866pt;width:361.55pt;height:146.450pt;mso-position-horizontal-relative:page;mso-position-vertical-relative:paragraph;z-index:36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39"/>
                    <w:gridCol w:w="713"/>
                    <w:gridCol w:w="1080"/>
                    <w:gridCol w:w="713"/>
                    <w:gridCol w:w="1107"/>
                    <w:gridCol w:w="713"/>
                    <w:gridCol w:w="1085"/>
                    <w:gridCol w:w="713"/>
                    <w:gridCol w:w="540"/>
                  </w:tblGrid>
                  <w:tr>
                    <w:trPr>
                      <w:trHeight w:val="413" w:hRule="exact"/>
                    </w:trPr>
                    <w:tc>
                      <w:tcPr>
                        <w:tcW w:w="7203" w:type="dxa"/>
                        <w:gridSpan w:val="9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13" w:hRule="exact"/>
                    </w:trPr>
                    <w:tc>
                      <w:tcPr>
                        <w:tcW w:w="539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 w:val="restart"/>
                        <w:tcBorders>
                          <w:top w:val="single" w:sz="7" w:space="0" w:color="231F20"/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5951" w:type="dxa"/>
                        <w:gridSpan w:val="7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23" w:hRule="exact"/>
                    </w:trPr>
                    <w:tc>
                      <w:tcPr>
                        <w:tcW w:w="539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080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 w:val="restart"/>
                        <w:tcBorders>
                          <w:top w:val="single" w:sz="7" w:space="0" w:color="231F20"/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4158" w:type="dxa"/>
                        <w:gridSpan w:val="5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06" w:hRule="exact"/>
                    </w:trPr>
                    <w:tc>
                      <w:tcPr>
                        <w:tcW w:w="539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080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107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 w:val="restart"/>
                        <w:tcBorders>
                          <w:top w:val="single" w:sz="7" w:space="0" w:color="231F20"/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338" w:type="dxa"/>
                        <w:gridSpan w:val="3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13" w:hRule="exact"/>
                    </w:trPr>
                    <w:tc>
                      <w:tcPr>
                        <w:tcW w:w="539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080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107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085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 w:val="restart"/>
                        <w:tcBorders>
                          <w:top w:val="single" w:sz="7" w:space="0" w:color="231F20"/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540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13" w:hRule="exact"/>
                    </w:trPr>
                    <w:tc>
                      <w:tcPr>
                        <w:tcW w:w="539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080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107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085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540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29" w:hRule="exact"/>
                    </w:trPr>
                    <w:tc>
                      <w:tcPr>
                        <w:tcW w:w="539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080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107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085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540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w w:val="105"/>
          <w:sz w:val="19"/>
        </w:rPr>
        <w:t>70</w:t>
      </w:r>
      <w:r>
        <w:rPr>
          <w:rFonts w:ascii="Arial"/>
          <w:sz w:val="19"/>
        </w:rPr>
      </w:r>
    </w:p>
    <w:p>
      <w:pPr>
        <w:spacing w:line="240" w:lineRule="auto" w:before="4"/>
        <w:rPr>
          <w:rFonts w:ascii="Arial" w:hAnsi="Arial" w:cs="Arial" w:eastAsia="Arial" w:hint="default"/>
          <w:sz w:val="17"/>
          <w:szCs w:val="17"/>
        </w:rPr>
      </w:pPr>
    </w:p>
    <w:p>
      <w:pPr>
        <w:spacing w:before="0"/>
        <w:ind w:left="1615" w:right="504" w:firstLine="0"/>
        <w:jc w:val="left"/>
        <w:rPr>
          <w:rFonts w:ascii="Arial" w:hAnsi="Arial" w:cs="Arial" w:eastAsia="Arial" w:hint="default"/>
          <w:sz w:val="19"/>
          <w:szCs w:val="19"/>
        </w:rPr>
      </w:pPr>
      <w:r>
        <w:rPr>
          <w:rFonts w:ascii="Arial"/>
          <w:color w:val="231F20"/>
          <w:w w:val="105"/>
          <w:sz w:val="19"/>
        </w:rPr>
        <w:t>60</w:t>
      </w:r>
      <w:r>
        <w:rPr>
          <w:rFonts w:ascii="Arial"/>
          <w:sz w:val="19"/>
        </w:rPr>
      </w:r>
    </w:p>
    <w:p>
      <w:pPr>
        <w:spacing w:line="240" w:lineRule="auto" w:before="4"/>
        <w:rPr>
          <w:rFonts w:ascii="Arial" w:hAnsi="Arial" w:cs="Arial" w:eastAsia="Arial" w:hint="default"/>
          <w:sz w:val="17"/>
          <w:szCs w:val="17"/>
        </w:rPr>
      </w:pPr>
    </w:p>
    <w:p>
      <w:pPr>
        <w:spacing w:before="0"/>
        <w:ind w:left="1615" w:right="504" w:firstLine="0"/>
        <w:jc w:val="left"/>
        <w:rPr>
          <w:rFonts w:ascii="Arial" w:hAnsi="Arial" w:cs="Arial" w:eastAsia="Arial" w:hint="default"/>
          <w:sz w:val="19"/>
          <w:szCs w:val="19"/>
        </w:rPr>
      </w:pPr>
      <w:r>
        <w:rPr/>
        <w:pict>
          <v:shape style="position:absolute;margin-left:95.311836pt;margin-top:10.598552pt;width:11.9pt;height:48.6pt;mso-position-horizontal-relative:page;mso-position-vertical-relative:paragraph;z-index:3640" type="#_x0000_t202" filled="false" stroked="false">
            <v:textbox inset="0,0,0,0" style="layout-flow:vertical;mso-layout-flow-alt:bottom-to-top">
              <w:txbxContent>
                <w:p>
                  <w:pPr>
                    <w:spacing w:line="214" w:lineRule="exact" w:before="0"/>
                    <w:ind w:left="20" w:right="-734" w:firstLine="0"/>
                    <w:jc w:val="left"/>
                    <w:rPr>
                      <w:rFonts w:ascii="Arial" w:hAnsi="Arial" w:cs="Arial" w:eastAsia="Arial" w:hint="default"/>
                      <w:sz w:val="19"/>
                      <w:szCs w:val="19"/>
                    </w:rPr>
                  </w:pPr>
                  <w:r>
                    <w:rPr>
                      <w:rFonts w:ascii="Arial"/>
                      <w:b/>
                      <w:color w:val="231F20"/>
                      <w:spacing w:val="-4"/>
                      <w:w w:val="104"/>
                      <w:sz w:val="19"/>
                    </w:rPr>
                    <w:t>V</w:t>
                  </w:r>
                  <w:r>
                    <w:rPr>
                      <w:rFonts w:ascii="Arial"/>
                      <w:b/>
                      <w:color w:val="231F20"/>
                      <w:w w:val="104"/>
                      <w:sz w:val="19"/>
                    </w:rPr>
                    <w:t>isitantes</w:t>
                  </w:r>
                  <w:r>
                    <w:rPr>
                      <w:rFonts w:ascii="Arial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w w:val="105"/>
          <w:sz w:val="19"/>
        </w:rPr>
        <w:t>50</w:t>
      </w:r>
      <w:r>
        <w:rPr>
          <w:rFonts w:ascii="Arial"/>
          <w:sz w:val="19"/>
        </w:rPr>
      </w:r>
    </w:p>
    <w:p>
      <w:pPr>
        <w:spacing w:line="240" w:lineRule="auto" w:before="4"/>
        <w:rPr>
          <w:rFonts w:ascii="Arial" w:hAnsi="Arial" w:cs="Arial" w:eastAsia="Arial" w:hint="default"/>
          <w:sz w:val="17"/>
          <w:szCs w:val="17"/>
        </w:rPr>
      </w:pPr>
    </w:p>
    <w:p>
      <w:pPr>
        <w:spacing w:before="0"/>
        <w:ind w:left="1615" w:right="504" w:firstLine="0"/>
        <w:jc w:val="left"/>
        <w:rPr>
          <w:rFonts w:ascii="Arial" w:hAnsi="Arial" w:cs="Arial" w:eastAsia="Arial" w:hint="default"/>
          <w:sz w:val="19"/>
          <w:szCs w:val="19"/>
        </w:rPr>
      </w:pPr>
      <w:r>
        <w:rPr>
          <w:rFonts w:ascii="Arial"/>
          <w:color w:val="231F20"/>
          <w:w w:val="105"/>
          <w:sz w:val="19"/>
        </w:rPr>
        <w:t>40</w:t>
      </w:r>
      <w:r>
        <w:rPr>
          <w:rFonts w:ascii="Arial"/>
          <w:sz w:val="19"/>
        </w:rPr>
      </w:r>
    </w:p>
    <w:p>
      <w:pPr>
        <w:spacing w:line="240" w:lineRule="auto" w:before="4"/>
        <w:rPr>
          <w:rFonts w:ascii="Arial" w:hAnsi="Arial" w:cs="Arial" w:eastAsia="Arial" w:hint="default"/>
          <w:sz w:val="17"/>
          <w:szCs w:val="17"/>
        </w:rPr>
      </w:pPr>
    </w:p>
    <w:p>
      <w:pPr>
        <w:spacing w:before="0"/>
        <w:ind w:left="1615" w:right="504" w:firstLine="0"/>
        <w:jc w:val="left"/>
        <w:rPr>
          <w:rFonts w:ascii="Arial" w:hAnsi="Arial" w:cs="Arial" w:eastAsia="Arial" w:hint="default"/>
          <w:sz w:val="19"/>
          <w:szCs w:val="19"/>
        </w:rPr>
      </w:pPr>
      <w:r>
        <w:rPr>
          <w:rFonts w:ascii="Arial"/>
          <w:color w:val="231F20"/>
          <w:w w:val="105"/>
          <w:sz w:val="19"/>
        </w:rPr>
        <w:t>30</w:t>
      </w:r>
      <w:r>
        <w:rPr>
          <w:rFonts w:ascii="Arial"/>
          <w:sz w:val="19"/>
        </w:rPr>
      </w:r>
    </w:p>
    <w:p>
      <w:pPr>
        <w:spacing w:line="240" w:lineRule="auto" w:before="4"/>
        <w:rPr>
          <w:rFonts w:ascii="Arial" w:hAnsi="Arial" w:cs="Arial" w:eastAsia="Arial" w:hint="default"/>
          <w:sz w:val="17"/>
          <w:szCs w:val="17"/>
        </w:rPr>
      </w:pPr>
    </w:p>
    <w:p>
      <w:pPr>
        <w:spacing w:before="0"/>
        <w:ind w:left="1615" w:right="504" w:firstLine="0"/>
        <w:jc w:val="left"/>
        <w:rPr>
          <w:rFonts w:ascii="Arial" w:hAnsi="Arial" w:cs="Arial" w:eastAsia="Arial" w:hint="default"/>
          <w:sz w:val="19"/>
          <w:szCs w:val="19"/>
        </w:rPr>
      </w:pPr>
      <w:r>
        <w:rPr>
          <w:rFonts w:ascii="Arial"/>
          <w:color w:val="231F20"/>
          <w:w w:val="105"/>
          <w:sz w:val="19"/>
        </w:rPr>
        <w:t>20</w:t>
      </w:r>
      <w:r>
        <w:rPr>
          <w:rFonts w:ascii="Arial"/>
          <w:sz w:val="19"/>
        </w:rPr>
      </w:r>
    </w:p>
    <w:p>
      <w:pPr>
        <w:spacing w:line="240" w:lineRule="auto" w:before="4"/>
        <w:rPr>
          <w:rFonts w:ascii="Arial" w:hAnsi="Arial" w:cs="Arial" w:eastAsia="Arial" w:hint="default"/>
          <w:sz w:val="17"/>
          <w:szCs w:val="17"/>
        </w:rPr>
      </w:pPr>
    </w:p>
    <w:p>
      <w:pPr>
        <w:spacing w:before="0"/>
        <w:ind w:left="1615" w:right="504" w:firstLine="0"/>
        <w:jc w:val="left"/>
        <w:rPr>
          <w:rFonts w:ascii="Arial" w:hAnsi="Arial" w:cs="Arial" w:eastAsia="Arial" w:hint="default"/>
          <w:sz w:val="19"/>
          <w:szCs w:val="19"/>
        </w:rPr>
      </w:pPr>
      <w:r>
        <w:rPr>
          <w:rFonts w:ascii="Arial"/>
          <w:color w:val="231F20"/>
          <w:w w:val="105"/>
          <w:sz w:val="19"/>
        </w:rPr>
        <w:t>10</w:t>
      </w:r>
      <w:r>
        <w:rPr>
          <w:rFonts w:ascii="Arial"/>
          <w:sz w:val="19"/>
        </w:rPr>
      </w:r>
    </w:p>
    <w:p>
      <w:pPr>
        <w:spacing w:line="240" w:lineRule="auto" w:before="4"/>
        <w:rPr>
          <w:rFonts w:ascii="Arial" w:hAnsi="Arial" w:cs="Arial" w:eastAsia="Arial" w:hint="default"/>
          <w:sz w:val="17"/>
          <w:szCs w:val="17"/>
        </w:rPr>
      </w:pPr>
    </w:p>
    <w:p>
      <w:pPr>
        <w:spacing w:before="0"/>
        <w:ind w:left="1725" w:right="0" w:firstLine="0"/>
        <w:jc w:val="left"/>
        <w:rPr>
          <w:rFonts w:ascii="Arial" w:hAnsi="Arial" w:cs="Arial" w:eastAsia="Arial" w:hint="default"/>
          <w:sz w:val="19"/>
          <w:szCs w:val="19"/>
        </w:rPr>
      </w:pPr>
      <w:r>
        <w:rPr>
          <w:rFonts w:ascii="Arial"/>
          <w:color w:val="231F20"/>
          <w:w w:val="104"/>
          <w:sz w:val="19"/>
        </w:rPr>
        <w:t>0</w:t>
      </w:r>
      <w:r>
        <w:rPr>
          <w:rFonts w:ascii="Arial"/>
          <w:sz w:val="19"/>
        </w:rPr>
      </w:r>
    </w:p>
    <w:p>
      <w:pPr>
        <w:tabs>
          <w:tab w:pos="4487" w:val="left" w:leader="none"/>
          <w:tab w:pos="6304" w:val="left" w:leader="none"/>
          <w:tab w:pos="8004" w:val="left" w:leader="none"/>
        </w:tabs>
        <w:spacing w:before="60"/>
        <w:ind w:left="2597" w:right="504" w:firstLine="0"/>
        <w:jc w:val="left"/>
        <w:rPr>
          <w:rFonts w:ascii="Arial" w:hAnsi="Arial" w:cs="Arial" w:eastAsia="Arial" w:hint="default"/>
          <w:sz w:val="19"/>
          <w:szCs w:val="19"/>
        </w:rPr>
      </w:pPr>
      <w:r>
        <w:rPr>
          <w:rFonts w:ascii="Arial"/>
          <w:color w:val="231F20"/>
          <w:w w:val="105"/>
          <w:sz w:val="19"/>
        </w:rPr>
        <w:t>macaco</w:t>
        <w:tab/>
      </w:r>
      <w:r>
        <w:rPr>
          <w:rFonts w:ascii="Arial"/>
          <w:color w:val="231F20"/>
          <w:w w:val="105"/>
          <w:position w:val="-1"/>
          <w:sz w:val="19"/>
        </w:rPr>
        <w:t>zebra</w:t>
        <w:tab/>
      </w:r>
      <w:r>
        <w:rPr>
          <w:rFonts w:ascii="Arial"/>
          <w:color w:val="231F20"/>
          <w:w w:val="105"/>
          <w:sz w:val="19"/>
        </w:rPr>
        <w:t>cobra</w:t>
        <w:tab/>
        <w:t>elefante</w:t>
      </w:r>
      <w:r>
        <w:rPr>
          <w:rFonts w:ascii="Arial"/>
          <w:sz w:val="19"/>
        </w:rPr>
      </w:r>
    </w:p>
    <w:p>
      <w:pPr>
        <w:spacing w:line="240" w:lineRule="auto" w:before="3"/>
        <w:rPr>
          <w:rFonts w:ascii="Arial" w:hAnsi="Arial" w:cs="Arial" w:eastAsia="Arial" w:hint="default"/>
          <w:sz w:val="14"/>
          <w:szCs w:val="14"/>
        </w:rPr>
      </w:pPr>
    </w:p>
    <w:p>
      <w:pPr>
        <w:spacing w:before="75"/>
        <w:ind w:left="4342" w:right="4189" w:firstLine="0"/>
        <w:jc w:val="center"/>
        <w:rPr>
          <w:rFonts w:ascii="Arial" w:hAnsi="Arial" w:cs="Arial" w:eastAsia="Arial" w:hint="default"/>
          <w:sz w:val="19"/>
          <w:szCs w:val="19"/>
        </w:rPr>
      </w:pPr>
      <w:r>
        <w:rPr>
          <w:rFonts w:ascii="Arial"/>
          <w:b/>
          <w:color w:val="231F20"/>
          <w:w w:val="105"/>
          <w:sz w:val="19"/>
        </w:rPr>
        <w:t>Animais</w:t>
      </w:r>
      <w:r>
        <w:rPr>
          <w:rFonts w:ascii="Arial"/>
          <w:sz w:val="19"/>
        </w:rPr>
      </w:r>
    </w:p>
    <w:p>
      <w:pPr>
        <w:spacing w:line="240" w:lineRule="auto" w:before="1"/>
        <w:rPr>
          <w:rFonts w:ascii="Arial" w:hAnsi="Arial" w:cs="Arial" w:eastAsia="Arial" w:hint="default"/>
          <w:b/>
          <w:bCs/>
          <w:sz w:val="21"/>
          <w:szCs w:val="21"/>
        </w:rPr>
      </w:pPr>
    </w:p>
    <w:p>
      <w:pPr>
        <w:pStyle w:val="BodyText"/>
        <w:spacing w:line="240" w:lineRule="auto" w:before="64"/>
        <w:ind w:left="110" w:right="504"/>
        <w:jc w:val="left"/>
      </w:pPr>
      <w:r>
        <w:rPr>
          <w:color w:val="231F20"/>
        </w:rPr>
        <w:t>De acordo com esse gráfico, quantas pessoas visitaram o</w:t>
      </w:r>
      <w:r>
        <w:rPr>
          <w:color w:val="231F20"/>
          <w:spacing w:val="-2"/>
        </w:rPr>
        <w:t> </w:t>
      </w:r>
      <w:r>
        <w:rPr>
          <w:color w:val="231F20"/>
        </w:rPr>
        <w:t>elefante?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3"/>
        <w:rPr>
          <w:rFonts w:ascii="Arial" w:hAnsi="Arial" w:cs="Arial" w:eastAsia="Arial" w:hint="default"/>
          <w:sz w:val="29"/>
          <w:szCs w:val="29"/>
        </w:rPr>
      </w:pPr>
    </w:p>
    <w:p>
      <w:pPr>
        <w:pStyle w:val="ListParagraph"/>
        <w:numPr>
          <w:ilvl w:val="0"/>
          <w:numId w:val="22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30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2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40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2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50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2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60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27"/>
          <w:szCs w:val="27"/>
        </w:rPr>
      </w:pPr>
      <w:r>
        <w:rPr/>
        <w:pict>
          <v:group style="position:absolute;margin-left:42.52pt;margin-top:16.700172pt;width:510.25pt;height:22.7pt;mso-position-horizontal-relative:page;mso-position-vertical-relative:paragraph;z-index:3616;mso-wrap-distance-left:0;mso-wrap-distance-right:0" coordorigin="850,334" coordsize="10205,454">
            <v:group style="position:absolute;left:850;top:334;width:2098;height:454" coordorigin="850,334" coordsize="2098,454">
              <v:shape style="position:absolute;left:850;top:334;width:2098;height:454" coordorigin="850,334" coordsize="2098,454" path="m2948,334l850,334,850,788,2948,788,2948,334xe" filled="true" fillcolor="#d1d3d4" stroked="false">
                <v:path arrowok="t"/>
                <v:fill type="solid"/>
              </v:shape>
            </v:group>
            <v:group style="position:absolute;left:2948;top:334;width:8108;height:454" coordorigin="2948,334" coordsize="8108,454">
              <v:shape style="position:absolute;left:2948;top:334;width:8108;height:454" coordorigin="2948,334" coordsize="8108,454" path="m11055,334l2948,334,2948,788,11055,788,11055,334xe" filled="true" fillcolor="#d1d3d4" stroked="false">
                <v:path arrowok="t"/>
                <v:fill type="solid"/>
              </v:shape>
              <v:shape style="position:absolute;left:930;top:44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26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25;top:489;width:849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pacing w:val="-2"/>
                          <w:sz w:val="16"/>
                        </w:rPr>
                        <w:t>M041321E4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3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spacing w:line="300" w:lineRule="exact" w:before="87"/>
        <w:ind w:left="110" w:right="504"/>
        <w:jc w:val="left"/>
      </w:pPr>
      <w:r>
        <w:rPr>
          <w:color w:val="231F20"/>
          <w:spacing w:val="-3"/>
        </w:rPr>
        <w:t>Mateus utiliza </w:t>
      </w:r>
      <w:r>
        <w:rPr>
          <w:color w:val="231F20"/>
        </w:rPr>
        <w:t>o </w:t>
      </w:r>
      <w:r>
        <w:rPr>
          <w:color w:val="231F20"/>
          <w:spacing w:val="-3"/>
        </w:rPr>
        <w:t>ônibus número duzentos </w:t>
      </w:r>
      <w:r>
        <w:rPr>
          <w:color w:val="231F20"/>
        </w:rPr>
        <w:t>e </w:t>
      </w:r>
      <w:r>
        <w:rPr>
          <w:color w:val="231F20"/>
          <w:spacing w:val="-3"/>
        </w:rPr>
        <w:t>quarenta </w:t>
      </w:r>
      <w:r>
        <w:rPr>
          <w:color w:val="231F20"/>
        </w:rPr>
        <w:t>e </w:t>
      </w:r>
      <w:r>
        <w:rPr>
          <w:color w:val="231F20"/>
          <w:spacing w:val="-3"/>
        </w:rPr>
        <w:t>cinco para </w:t>
      </w:r>
      <w:r>
        <w:rPr>
          <w:color w:val="231F20"/>
        </w:rPr>
        <w:t>ir à </w:t>
      </w:r>
      <w:r>
        <w:rPr>
          <w:color w:val="231F20"/>
          <w:spacing w:val="-3"/>
        </w:rPr>
        <w:t>casa </w:t>
      </w:r>
      <w:r>
        <w:rPr>
          <w:color w:val="231F20"/>
        </w:rPr>
        <w:t>de </w:t>
      </w:r>
      <w:r>
        <w:rPr>
          <w:color w:val="231F20"/>
          <w:spacing w:val="-3"/>
        </w:rPr>
        <w:t>sua </w:t>
      </w:r>
      <w:r>
        <w:rPr>
          <w:color w:val="231F20"/>
          <w:spacing w:val="-3"/>
        </w:rPr>
        <w:t>amiga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Rafaela.</w:t>
      </w:r>
      <w:r>
        <w:rPr/>
      </w:r>
    </w:p>
    <w:p>
      <w:pPr>
        <w:pStyle w:val="BodyText"/>
        <w:spacing w:line="299" w:lineRule="exact" w:before="0"/>
        <w:ind w:left="110" w:right="504"/>
        <w:jc w:val="left"/>
      </w:pPr>
      <w:r>
        <w:rPr>
          <w:color w:val="231F20"/>
        </w:rPr>
        <w:t>Qual é o número desse ônibus que Mateus</w:t>
      </w:r>
      <w:r>
        <w:rPr>
          <w:color w:val="231F20"/>
          <w:spacing w:val="-2"/>
        </w:rPr>
        <w:t> </w:t>
      </w:r>
      <w:r>
        <w:rPr>
          <w:color w:val="231F20"/>
        </w:rPr>
        <w:t>utiliza?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240" w:lineRule="auto" w:before="0"/>
        <w:ind w:left="211" w:right="504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</w:t>
      </w:r>
      <w:r>
        <w:rPr>
          <w:rFonts w:ascii="Arial"/>
          <w:color w:val="231F20"/>
          <w:spacing w:val="22"/>
        </w:rPr>
        <w:t> </w:t>
      </w:r>
      <w:r>
        <w:rPr>
          <w:rFonts w:ascii="Arial"/>
          <w:color w:val="231F20"/>
        </w:rPr>
        <w:t>204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/>
        <w:ind w:left="211" w:right="504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</w:t>
      </w:r>
      <w:r>
        <w:rPr>
          <w:rFonts w:ascii="Arial"/>
          <w:color w:val="231F20"/>
          <w:spacing w:val="22"/>
        </w:rPr>
        <w:t> </w:t>
      </w:r>
      <w:r>
        <w:rPr>
          <w:rFonts w:ascii="Arial"/>
          <w:color w:val="231F20"/>
        </w:rPr>
        <w:t>205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/>
        <w:ind w:left="203" w:right="504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</w:t>
      </w:r>
      <w:r>
        <w:rPr>
          <w:rFonts w:ascii="Arial"/>
          <w:color w:val="231F20"/>
          <w:spacing w:val="13"/>
        </w:rPr>
        <w:t> </w:t>
      </w:r>
      <w:r>
        <w:rPr>
          <w:rFonts w:ascii="Arial"/>
          <w:color w:val="231F20"/>
        </w:rPr>
        <w:t>240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 w:hint="default"/>
          <w:sz w:val="20"/>
          <w:szCs w:val="20"/>
        </w:rPr>
        <w:sectPr>
          <w:headerReference w:type="default" r:id="rId163"/>
          <w:footerReference w:type="default" r:id="rId164"/>
          <w:pgSz w:w="11910" w:h="16840"/>
          <w:pgMar w:header="417" w:footer="0" w:top="1300" w:bottom="0" w:left="740" w:right="0"/>
          <w:pgNumType w:start="25"/>
        </w:sectPr>
      </w:pPr>
    </w:p>
    <w:p>
      <w:pPr>
        <w:tabs>
          <w:tab w:pos="5301" w:val="right" w:leader="none"/>
        </w:tabs>
        <w:spacing w:before="298"/>
        <w:ind w:left="203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28"/>
        </w:rPr>
        <w:t>D) </w:t>
      </w:r>
      <w:r>
        <w:rPr>
          <w:rFonts w:ascii="Arial"/>
          <w:color w:val="231F20"/>
          <w:spacing w:val="16"/>
          <w:sz w:val="28"/>
        </w:rPr>
        <w:t> </w:t>
      </w:r>
      <w:r>
        <w:rPr>
          <w:rFonts w:ascii="Arial"/>
          <w:color w:val="231F20"/>
          <w:sz w:val="28"/>
        </w:rPr>
        <w:t>245</w:t>
      </w:r>
      <w:r>
        <w:rPr>
          <w:rFonts w:ascii="Arial"/>
          <w:color w:val="231F20"/>
          <w:position w:val="-2"/>
          <w:sz w:val="16"/>
        </w:rPr>
        <w:tab/>
        <w:t>20</w:t>
      </w:r>
      <w:r>
        <w:rPr>
          <w:rFonts w:ascii="Arial"/>
          <w:sz w:val="16"/>
        </w:rPr>
      </w:r>
    </w:p>
    <w:p>
      <w:pPr>
        <w:spacing w:before="247"/>
        <w:ind w:left="203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color w:val="231F20"/>
          <w:sz w:val="16"/>
        </w:rPr>
        <w:t>BL02M04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0"/>
          <w:cols w:num="2" w:equalWidth="0">
            <w:col w:w="5302" w:space="4124"/>
            <w:col w:w="1744"/>
          </w:cols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1413"/>
        <w:jc w:val="left"/>
      </w:pPr>
      <w:r>
        <w:rPr>
          <w:color w:val="231F20"/>
        </w:rPr>
        <w:t>Observe as canetas</w:t>
      </w:r>
      <w:r>
        <w:rPr>
          <w:color w:val="231F20"/>
          <w:spacing w:val="-1"/>
        </w:rPr>
        <w:t> </w:t>
      </w:r>
      <w:r>
        <w:rPr>
          <w:color w:val="231F20"/>
        </w:rPr>
        <w:t>abaixo.</w:t>
      </w:r>
      <w:r>
        <w:rPr/>
      </w:r>
    </w:p>
    <w:p>
      <w:pPr>
        <w:spacing w:line="240" w:lineRule="auto" w:before="7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110.973999pt;margin-top:35.298195pt;width:44.25pt;height:70pt;mso-position-horizontal-relative:page;mso-position-vertical-relative:paragraph;z-index:3688;mso-wrap-distance-left:0;mso-wrap-distance-right:0" coordorigin="2219,706" coordsize="885,1400">
            <v:shape style="position:absolute;left:2219;top:706;width:885;height:1400" coordorigin="2219,706" coordsize="885,1400" path="m2947,706l2914,741,2881,777,2847,813,2809,844,2772,918,2734,991,2695,1063,2657,1135,2617,1207,2578,1278,2538,1349,2497,1420,2457,1491,2295,1773,2282,1859,2256,1940,2231,2021,2219,2105,2289,2058,2299,2049,2251,2049,2256,2032,2262,2016,2266,1999,2270,1980,2313,1980,2304,1974,2293,1964,2282,1955,2290,1918,2299,1884,2310,1851,2320,1817,2373,1817,2360,1808,2326,1785,2364,1715,2402,1645,2440,1575,2478,1505,2517,1435,2595,1297,2808,917,2828,882,2884,882,2880,879,2860,857,2942,857,2913,837,2878,819,2896,797,2936,759,2954,737,3009,737,2983,724,2947,706xe" filled="true" fillcolor="#231f20" stroked="false">
              <v:path arrowok="t"/>
              <v:fill type="solid"/>
            </v:shape>
            <v:shape style="position:absolute;left:2219;top:706;width:885;height:1400" coordorigin="2219,706" coordsize="885,1400" path="m2313,1980l2270,1980,2279,1986,2287,1994,2296,2000,2307,2005,2294,2017,2282,2030,2268,2041,2251,2049,2299,2049,2350,2004,2370,1986,2332,1986,2316,1982,2313,1980xe" filled="true" fillcolor="#231f20" stroked="false">
              <v:path arrowok="t"/>
              <v:fill type="solid"/>
            </v:shape>
            <v:shape style="position:absolute;left:2219;top:706;width:885;height:1400" coordorigin="2219,706" coordsize="885,1400" path="m2373,1817l2320,1817,2352,1834,2381,1853,2410,1873,2439,1892,2414,1917,2386,1940,2359,1962,2332,1986,2370,1986,2412,1950,2483,1905,2501,1873,2464,1873,2428,1853,2394,1831,2373,1817xe" filled="true" fillcolor="#231f20" stroked="false">
              <v:path arrowok="t"/>
              <v:fill type="solid"/>
            </v:shape>
            <v:shape style="position:absolute;left:2219;top:706;width:885;height:1400" coordorigin="2219,706" coordsize="885,1400" path="m2884,882l2828,882,2868,902,2945,944,2985,963,2945,1033,2905,1103,2807,1277,2707,1456,2668,1526,2628,1596,2587,1666,2547,1736,2506,1805,2464,1873,2501,1873,2520,1839,2634,1636,2671,1568,2709,1502,2747,1437,2785,1374,2822,1315,2852,1315,2861,1266,2888,1192,2925,1123,2964,1054,3003,983,3025,932,2991,932,2952,917,2913,899,2884,882xe" filled="true" fillcolor="#231f20" stroked="false">
              <v:path arrowok="t"/>
              <v:fill type="solid"/>
            </v:shape>
            <v:shape style="position:absolute;left:2219;top:706;width:885;height:1400" coordorigin="2219,706" coordsize="885,1400" path="m2852,1315l2822,1315,2811,1353,2796,1391,2785,1429,2784,1465,2832,1406,2874,1346,2847,1346,2852,1315xe" filled="true" fillcolor="#231f20" stroked="false">
              <v:path arrowok="t"/>
              <v:fill type="solid"/>
            </v:shape>
            <v:shape style="position:absolute;left:2219;top:706;width:885;height:1400" coordorigin="2219,706" coordsize="885,1400" path="m3079,907l3035,907,3045,913,3053,920,3062,927,3073,932,3037,1003,3000,1072,2962,1141,2923,1209,2885,1277,2847,1346,2874,1346,2917,1277,2955,1209,2992,1140,3029,1070,3066,1000,3104,932,3092,916,3079,907xe" filled="true" fillcolor="#231f20" stroked="false">
              <v:path arrowok="t"/>
              <v:fill type="solid"/>
            </v:shape>
            <v:shape style="position:absolute;left:2219;top:706;width:885;height:1400" coordorigin="2219,706" coordsize="885,1400" path="m2942,857l2860,857,2898,860,2933,879,2965,905,2991,932,3025,932,3035,907,3079,907,3076,904,3070,901,3010,901,2977,881,2945,859,2942,857xe" filled="true" fillcolor="#231f20" stroked="false">
              <v:path arrowok="t"/>
              <v:fill type="solid"/>
            </v:shape>
            <v:shape style="position:absolute;left:2219;top:706;width:885;height:1400" coordorigin="2219,706" coordsize="885,1400" path="m3009,737l2954,737,2979,750,3003,764,3027,777,3054,788,3043,815,3030,842,3018,870,3010,901,3070,901,3059,892,3048,875,3056,851,3065,827,3075,804,3086,781,3052,762,3018,742,3009,737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67.468994pt;margin-top:50.694195pt;width:34.550pt;height:54.6pt;mso-position-horizontal-relative:page;mso-position-vertical-relative:paragraph;z-index:3712;mso-wrap-distance-left:0;mso-wrap-distance-right:0" coordorigin="3349,1014" coordsize="691,1092">
            <v:shape style="position:absolute;left:3349;top:1014;width:691;height:1092" coordorigin="3349,1014" coordsize="691,1092" path="m3917,1014l3891,1041,3865,1070,3839,1097,3809,1122,3771,1196,3733,1270,3693,1343,3653,1416,3613,1488,3572,1560,3532,1632,3444,1784,3408,1846,3398,1913,3378,1976,3358,2040,3349,2105,3403,2069,3411,2061,3374,2061,3378,2048,3382,2036,3386,2022,3389,2008,3423,2008,3415,2003,3407,1995,3398,1988,3404,1960,3412,1933,3420,1907,3428,1880,3469,1880,3459,1873,3433,1856,3471,1784,3509,1713,3548,1643,3587,1572,3666,1432,3824,1151,3868,1151,3864,1149,3849,1131,3913,1131,3890,1116,3863,1102,3877,1085,3908,1055,3922,1038,3965,1038,3945,1028,3917,1014xe" filled="true" fillcolor="#231f20" stroked="false">
              <v:path arrowok="t"/>
              <v:fill type="solid"/>
            </v:shape>
            <v:shape style="position:absolute;left:3349;top:1014;width:691;height:1092" coordorigin="3349,1014" coordsize="691,1092" path="m3423,2008l3389,2008,3399,2013,3405,2024,3418,2027,3408,2036,3398,2046,3387,2055,3374,2061,3411,2061,3451,2026,3467,2012,3437,2012,3425,2009,3423,2008xe" filled="true" fillcolor="#231f20" stroked="false">
              <v:path arrowok="t"/>
              <v:fill type="solid"/>
            </v:shape>
            <v:shape style="position:absolute;left:3349;top:1014;width:691;height:1092" coordorigin="3349,1014" coordsize="691,1092" path="m3469,1880l3428,1880,3453,1893,3475,1908,3498,1924,3521,1939,3501,1958,3479,1976,3458,1994,3437,2012,3467,2012,3500,1984,3555,1949,3569,1924,3540,1924,3512,1909,3485,1891,3469,1880xe" filled="true" fillcolor="#231f20" stroked="false">
              <v:path arrowok="t"/>
              <v:fill type="solid"/>
            </v:shape>
            <v:shape style="position:absolute;left:3349;top:1014;width:691;height:1092" coordorigin="3349,1014" coordsize="691,1092" path="m3868,1151l3824,1151,3855,1166,3915,1199,3947,1215,3906,1286,3866,1357,3745,1571,3705,1643,3665,1714,3624,1784,3582,1855,3540,1924,3569,1924,3592,1883,3668,1747,3706,1679,3744,1613,3782,1549,3819,1489,3844,1489,3853,1439,3882,1371,3955,1241,3977,1190,3951,1190,3921,1179,3890,1165,3868,1151xe" filled="true" fillcolor="#231f20" stroked="false">
              <v:path arrowok="t"/>
              <v:fill type="solid"/>
            </v:shape>
            <v:shape style="position:absolute;left:3349;top:1014;width:691;height:1092" coordorigin="3349,1014" coordsize="691,1092" path="m3844,1489l3819,1489,3811,1518,3799,1548,3790,1577,3790,1606,3839,1544,3859,1513,3839,1513,3844,1489xe" filled="true" fillcolor="#231f20" stroked="false">
              <v:path arrowok="t"/>
              <v:fill type="solid"/>
            </v:shape>
            <v:shape style="position:absolute;left:3349;top:1014;width:691;height:1092" coordorigin="3349,1014" coordsize="691,1092" path="m4020,1171l3986,1171,3996,1176,4002,1187,4015,1190,3982,1256,3946,1321,3874,1449,3839,1513,3859,1513,3883,1477,3923,1406,3962,1334,4000,1262,4040,1190,4030,1178,4020,1171xe" filled="true" fillcolor="#231f20" stroked="false">
              <v:path arrowok="t"/>
              <v:fill type="solid"/>
            </v:shape>
            <v:shape style="position:absolute;left:3349;top:1014;width:691;height:1092" coordorigin="3349,1014" coordsize="691,1092" path="m3913,1131l3849,1131,3878,1134,3906,1149,3931,1169,3951,1190,3977,1190,3986,1171,4020,1171,4017,1169,4013,1166,3966,1166,3940,1150,3915,1133,3913,1131xe" filled="true" fillcolor="#231f20" stroked="false">
              <v:path arrowok="t"/>
              <v:fill type="solid"/>
            </v:shape>
            <v:shape style="position:absolute;left:3349;top:1014;width:691;height:1092" coordorigin="3349,1014" coordsize="691,1092" path="m3965,1038l3922,1038,3942,1048,3960,1059,3979,1070,4000,1078,3991,1099,3982,1120,3973,1141,3966,1166,4013,1166,4004,1159,3995,1146,4002,1127,4009,1108,4017,1090,4025,1073,3999,1057,3972,1042,3965,1038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16.903pt;margin-top:67.209198pt;width:24.1pt;height:38.1pt;mso-position-horizontal-relative:page;mso-position-vertical-relative:paragraph;z-index:3736;mso-wrap-distance-left:0;mso-wrap-distance-right:0" coordorigin="4338,1344" coordsize="482,762">
            <v:shape style="position:absolute;left:4338;top:1344;width:482;height:762" coordorigin="4338,1344" coordsize="482,762" path="m4734,1344l4716,1363,4698,1383,4679,1402,4659,1419,4621,1493,4582,1567,4542,1639,4502,1711,4461,1782,4379,1925,4372,1971,4358,2015,4344,2059,4338,2105,4376,2080,4381,2075,4355,2075,4359,2062,4364,2051,4365,2037,4385,2037,4381,2030,4372,2023,4376,2004,4382,1985,4387,1967,4393,1948,4422,1948,4415,1943,4396,1931,4434,1860,4473,1790,4512,1719,4551,1649,4669,1440,4700,1440,4697,1438,4686,1426,4731,1426,4715,1416,4696,1406,4706,1394,4728,1373,4737,1361,4767,1361,4754,1354,4734,1344xe" filled="true" fillcolor="#231f20" stroked="false">
              <v:path arrowok="t"/>
              <v:fill type="solid"/>
            </v:shape>
            <v:shape style="position:absolute;left:4338;top:1344;width:482;height:762" coordorigin="4338,1344" coordsize="482,762" path="m4385,2037l4365,2037,4373,2041,4377,2049,4386,2051,4376,2059,4369,2070,4355,2075,4381,2075,4409,2050,4420,2041,4400,2041,4386,2039,4385,2037xe" filled="true" fillcolor="#231f20" stroked="false">
              <v:path arrowok="t"/>
              <v:fill type="solid"/>
            </v:shape>
            <v:shape style="position:absolute;left:4338;top:1344;width:482;height:762" coordorigin="4338,1344" coordsize="482,762" path="m4422,1948l4393,1948,4410,1958,4426,1968,4442,1979,4458,1989,4444,2003,4429,2015,4414,2028,4400,2041,4420,2041,4443,2021,4481,1996,4491,1979,4471,1979,4451,1968,4433,1956,4422,1948xe" filled="true" fillcolor="#231f20" stroked="false">
              <v:path arrowok="t"/>
              <v:fill type="solid"/>
            </v:shape>
            <v:shape style="position:absolute;left:4338;top:1344;width:482;height:762" coordorigin="4338,1344" coordsize="482,762" path="m4700,1440l4669,1440,4691,1451,4733,1473,4755,1484,4714,1555,4594,1768,4554,1839,4513,1910,4471,1979,4491,1979,4518,1931,4555,1865,4592,1799,4629,1735,4666,1675,4683,1675,4694,1628,4722,1571,4754,1514,4776,1467,4758,1467,4737,1459,4715,1449,4700,1440xe" filled="true" fillcolor="#231f20" stroked="false">
              <v:path arrowok="t"/>
              <v:fill type="solid"/>
            </v:shape>
            <v:shape style="position:absolute;left:4338;top:1344;width:482;height:762" coordorigin="4338,1344" coordsize="482,762" path="m4683,1675l4666,1675,4660,1696,4652,1717,4646,1737,4645,1757,4694,1692,4679,1692,4683,1675xe" filled="true" fillcolor="#231f20" stroked="false">
              <v:path arrowok="t"/>
              <v:fill type="solid"/>
            </v:shape>
            <v:shape style="position:absolute;left:4338;top:1344;width:482;height:762" coordorigin="4338,1344" coordsize="482,762" path="m4806,1453l4782,1453,4789,1457,4793,1465,4802,1467,4773,1525,4742,1581,4710,1636,4679,1692,4694,1692,4695,1691,4738,1618,4778,1542,4819,1467,4813,1458,4806,1453xe" filled="true" fillcolor="#231f20" stroked="false">
              <v:path arrowok="t"/>
              <v:fill type="solid"/>
            </v:shape>
            <v:shape style="position:absolute;left:4338;top:1344;width:482;height:762" coordorigin="4338,1344" coordsize="482,762" path="m4731,1426l4686,1426,4707,1428,4726,1438,4743,1452,4758,1467,4776,1467,4782,1453,4806,1453,4804,1452,4801,1450,4768,1450,4750,1439,4733,1427,4731,1426xe" filled="true" fillcolor="#231f20" stroked="false">
              <v:path arrowok="t"/>
              <v:fill type="solid"/>
            </v:shape>
            <v:shape style="position:absolute;left:4338;top:1344;width:482;height:762" coordorigin="4338,1344" coordsize="482,762" path="m4767,1361l4737,1361,4751,1368,4764,1376,4777,1383,4792,1389,4786,1404,4779,1418,4773,1433,4768,1450,4801,1450,4795,1446,4789,1436,4793,1423,4798,1410,4803,1397,4809,1385,4791,1374,4772,1364,4767,1361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59.109985pt;margin-top:11.096196pt;width:59.55pt;height:94.2pt;mso-position-horizontal-relative:page;mso-position-vertical-relative:paragraph;z-index:3760;mso-wrap-distance-left:0;mso-wrap-distance-right:0" coordorigin="5182,222" coordsize="1191,1884">
            <v:shape style="position:absolute;left:5182;top:222;width:1191;height:1884" coordorigin="5182,222" coordsize="1191,1884" path="m6162,222l6116,269,6072,318,6027,366,5976,408,5940,479,5903,551,5866,621,5829,692,5791,762,5753,832,5715,902,5676,971,5637,1040,5598,1109,5559,1178,5481,1315,5284,1658,5275,1736,5256,1810,5232,1883,5208,1955,5190,2029,5182,2105,5246,2065,5289,2029,5224,2029,5232,2007,5239,1985,5245,1962,5250,1936,5309,1936,5296,1928,5282,1915,5267,1903,5277,1854,5290,1808,5304,1763,5317,1717,5389,1717,5372,1705,5326,1675,5365,1602,5403,1530,5443,1458,5482,1386,5521,1314,5601,1171,6001,458,6077,458,6071,454,6044,425,6154,425,6116,399,6069,374,6093,345,6146,293,6170,264,6245,264,6210,246,6162,222xe" filled="true" fillcolor="#231f20" stroked="false">
              <v:path arrowok="t"/>
              <v:fill type="solid"/>
            </v:shape>
            <v:shape style="position:absolute;left:5182;top:222;width:1191;height:1884" coordorigin="5182,222" coordsize="1191,1884" path="m5309,1936l5250,1936,5262,1945,5274,1955,5286,1964,5300,1970,5283,1986,5266,2003,5247,2018,5224,2029,5289,2029,5303,2018,5358,1969,5385,1945,5334,1945,5313,1939,5309,1936xe" filled="true" fillcolor="#231f20" stroked="false">
              <v:path arrowok="t"/>
              <v:fill type="solid"/>
            </v:shape>
            <v:shape style="position:absolute;left:5182;top:222;width:1191;height:1884" coordorigin="5182,222" coordsize="1191,1884" path="m5389,1717l5317,1717,5360,1739,5400,1765,5438,1792,5478,1818,5443,1851,5407,1882,5370,1913,5334,1945,5385,1945,5413,1920,5472,1874,5537,1835,5561,1793,5512,1793,5462,1766,5417,1736,5389,1717xe" filled="true" fillcolor="#231f20" stroked="false">
              <v:path arrowok="t"/>
              <v:fill type="solid"/>
            </v:shape>
            <v:shape style="position:absolute;left:5182;top:222;width:1191;height:1884" coordorigin="5182,222" coordsize="1191,1884" path="m6077,458l6001,458,6055,485,6159,542,6213,568,6174,636,6135,704,6096,773,5904,1115,5788,1321,5749,1389,5710,1457,5671,1525,5632,1592,5592,1659,5552,1726,5512,1793,5561,1793,5578,1763,5619,1689,5744,1465,5786,1390,5828,1317,5869,1245,5911,1174,5952,1106,5993,1041,6033,1041,6039,1001,6062,925,6094,853,6131,783,6171,713,6211,643,6249,570,6266,526,6221,526,6168,507,6115,482,6077,458xe" filled="true" fillcolor="#231f20" stroked="false">
              <v:path arrowok="t"/>
              <v:fill type="solid"/>
            </v:shape>
            <v:shape style="position:absolute;left:5182;top:222;width:1191;height:1884" coordorigin="5182,222" coordsize="1191,1884" path="m6033,1041l5993,1041,5978,1093,5958,1144,5943,1194,5942,1244,5989,1187,6034,1126,6062,1083,6027,1083,6033,1041xe" filled="true" fillcolor="#231f20" stroked="false">
              <v:path arrowok="t"/>
              <v:fill type="solid"/>
            </v:shape>
            <v:shape style="position:absolute;left:5182;top:222;width:1191;height:1884" coordorigin="5182,222" coordsize="1191,1884" path="m6339,492l6280,492,6293,501,6304,511,6316,520,6331,526,6295,598,6258,669,6220,738,6181,807,6103,945,6065,1014,6027,1083,6062,1083,6115,999,6153,933,6190,865,6227,797,6263,729,6299,661,6335,593,6373,526,6357,504,6339,492xe" filled="true" fillcolor="#231f20" stroked="false">
              <v:path arrowok="t"/>
              <v:fill type="solid"/>
            </v:shape>
            <v:shape style="position:absolute;left:5182;top:222;width:1191;height:1884" coordorigin="5182,222" coordsize="1191,1884" path="m6154,425l6044,425,6095,430,6143,455,6185,490,6221,526,6266,526,6280,492,6339,492,6334,489,6327,484,6246,484,6201,457,6159,428,6154,425xe" filled="true" fillcolor="#231f20" stroked="false">
              <v:path arrowok="t"/>
              <v:fill type="solid"/>
            </v:shape>
            <v:shape style="position:absolute;left:5182;top:222;width:1191;height:1884" coordorigin="5182,222" coordsize="1191,1884" path="m6245,264l6170,264,6205,281,6236,300,6269,318,6306,332,6290,369,6273,405,6258,442,6246,484,6327,484,6312,473,6297,450,6308,417,6320,385,6334,354,6348,323,6302,297,6257,271,6245,264xe" filled="true" fillcolor="#231f2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tabs>
          <w:tab w:pos="2609" w:val="left" w:leader="none"/>
          <w:tab w:pos="3615" w:val="left" w:leader="none"/>
          <w:tab w:pos="4585" w:val="left" w:leader="none"/>
        </w:tabs>
        <w:spacing w:line="240" w:lineRule="auto" w:before="77"/>
        <w:ind w:left="1542" w:right="1413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1</w:t>
        <w:tab/>
        <w:t>2</w:t>
        <w:tab/>
        <w:t>3</w:t>
        <w:tab/>
        <w:t>4</w:t>
      </w:r>
      <w:r>
        <w:rPr>
          <w:rFonts w:ascii="Arial"/>
        </w:rPr>
      </w:r>
    </w:p>
    <w:p>
      <w:pPr>
        <w:spacing w:line="240" w:lineRule="auto" w:before="11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40" w:lineRule="auto" w:before="0"/>
        <w:ind w:left="110" w:right="1413"/>
        <w:jc w:val="left"/>
      </w:pPr>
      <w:r>
        <w:rPr>
          <w:color w:val="231F20"/>
        </w:rPr>
        <w:t>A caneta menor é a de</w:t>
      </w:r>
      <w:r>
        <w:rPr>
          <w:color w:val="231F20"/>
          <w:spacing w:val="-17"/>
        </w:rPr>
        <w:t> </w:t>
      </w:r>
      <w:r>
        <w:rPr>
          <w:color w:val="231F20"/>
        </w:rPr>
        <w:t>número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6"/>
          <w:szCs w:val="36"/>
        </w:rPr>
      </w:pPr>
    </w:p>
    <w:p>
      <w:pPr>
        <w:pStyle w:val="ListParagraph"/>
        <w:numPr>
          <w:ilvl w:val="0"/>
          <w:numId w:val="23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3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3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w w:val="99"/>
          <w:sz w:val="28"/>
        </w:rPr>
        <w:t>3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3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4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42.52pt;margin-top:10.208159pt;width:510.25pt;height:22.7pt;mso-position-horizontal-relative:page;mso-position-vertical-relative:paragraph;z-index:3832;mso-wrap-distance-left:0;mso-wrap-distance-right:0" coordorigin="850,204" coordsize="10205,454">
            <v:group style="position:absolute;left:850;top:204;width:2098;height:454" coordorigin="850,204" coordsize="2098,454">
              <v:shape style="position:absolute;left:850;top:204;width:2098;height:454" coordorigin="850,204" coordsize="2098,454" path="m2948,204l850,204,850,658,2948,658,2948,204xe" filled="true" fillcolor="#d1d3d4" stroked="false">
                <v:path arrowok="t"/>
                <v:fill type="solid"/>
              </v:shape>
            </v:group>
            <v:group style="position:absolute;left:2948;top:204;width:8108;height:454" coordorigin="2948,204" coordsize="8108,454">
              <v:shape style="position:absolute;left:2948;top:204;width:8108;height:454" coordorigin="2948,204" coordsize="8108,454" path="m11055,204l2948,204,2948,658,11055,658,11055,204xe" filled="true" fillcolor="#d1d3d4" stroked="false">
                <v:path arrowok="t"/>
                <v:fill type="solid"/>
              </v:shape>
              <v:shape style="position:absolute;left:930;top:31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28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360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M041357E4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198"/>
        <w:ind w:left="110" w:right="0"/>
        <w:jc w:val="left"/>
      </w:pPr>
      <w:r>
        <w:rPr>
          <w:color w:val="231F20"/>
          <w:spacing w:val="-3"/>
        </w:rPr>
        <w:t>Ana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fez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salgados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festa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aniversário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seu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filho.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Ela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arrumou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esses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salgados </w:t>
      </w:r>
      <w:r>
        <w:rPr>
          <w:color w:val="231F20"/>
          <w:spacing w:val="-4"/>
        </w:rPr>
      </w:r>
      <w:r>
        <w:rPr>
          <w:color w:val="231F20"/>
        </w:rPr>
        <w:t>em  8 bandejas com 25 salgados em cada</w:t>
      </w:r>
      <w:r>
        <w:rPr>
          <w:color w:val="231F20"/>
          <w:spacing w:val="-1"/>
        </w:rPr>
        <w:t> </w:t>
      </w:r>
      <w:r>
        <w:rPr>
          <w:color w:val="231F20"/>
        </w:rPr>
        <w:t>uma.</w:t>
      </w:r>
      <w:r>
        <w:rPr/>
      </w:r>
    </w:p>
    <w:p>
      <w:pPr>
        <w:pStyle w:val="BodyText"/>
        <w:spacing w:line="240" w:lineRule="auto" w:before="3"/>
        <w:ind w:left="110" w:right="1413"/>
        <w:jc w:val="left"/>
      </w:pPr>
      <w:r>
        <w:rPr>
          <w:color w:val="231F20"/>
        </w:rPr>
        <w:t>Quantos salgados Ana fez para essa festa de</w:t>
      </w:r>
      <w:r>
        <w:rPr>
          <w:color w:val="231F20"/>
          <w:spacing w:val="-18"/>
        </w:rPr>
        <w:t> </w:t>
      </w:r>
      <w:r>
        <w:rPr>
          <w:color w:val="231F20"/>
        </w:rPr>
        <w:t>aniversário?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6"/>
          <w:szCs w:val="36"/>
        </w:rPr>
      </w:pPr>
    </w:p>
    <w:p>
      <w:pPr>
        <w:pStyle w:val="ListParagraph"/>
        <w:numPr>
          <w:ilvl w:val="0"/>
          <w:numId w:val="24"/>
        </w:numPr>
        <w:tabs>
          <w:tab w:pos="673" w:val="left" w:leader="none"/>
        </w:tabs>
        <w:spacing w:line="240" w:lineRule="auto" w:before="0" w:after="0"/>
        <w:ind w:left="203" w:right="0" w:firstLine="8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25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4"/>
        </w:numPr>
        <w:tabs>
          <w:tab w:pos="673" w:val="left" w:leader="none"/>
        </w:tabs>
        <w:spacing w:line="633" w:lineRule="auto" w:before="206" w:after="0"/>
        <w:ind w:left="203" w:right="9284" w:firstLine="8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33 </w:t>
      </w:r>
      <w:r>
        <w:rPr>
          <w:rFonts w:ascii="Arial"/>
          <w:color w:val="231F20"/>
          <w:sz w:val="28"/>
        </w:rPr>
        <w:t>C) 160 D) </w:t>
      </w:r>
      <w:r>
        <w:rPr>
          <w:rFonts w:ascii="Arial"/>
          <w:color w:val="231F20"/>
          <w:spacing w:val="13"/>
          <w:sz w:val="28"/>
        </w:rPr>
        <w:t> </w:t>
      </w:r>
      <w:r>
        <w:rPr>
          <w:rFonts w:ascii="Arial"/>
          <w:color w:val="231F20"/>
          <w:sz w:val="28"/>
        </w:rPr>
        <w:t>200</w:t>
      </w:r>
      <w:r>
        <w:rPr>
          <w:rFonts w:ascii="Arial"/>
          <w:sz w:val="28"/>
        </w:rPr>
      </w:r>
    </w:p>
    <w:p>
      <w:pPr>
        <w:spacing w:after="0" w:line="633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65"/>
          <w:footerReference w:type="default" r:id="rId166"/>
          <w:pgSz w:w="11910" w:h="16840"/>
          <w:pgMar w:header="417" w:footer="524" w:top="1300" w:bottom="720" w:left="740" w:right="740"/>
          <w:pgNumType w:start="21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1413"/>
        <w:jc w:val="left"/>
      </w:pPr>
      <w:r>
        <w:rPr>
          <w:color w:val="231F20"/>
        </w:rPr>
        <w:t>Observe abaixo o desenho de uma sala de</w:t>
      </w:r>
      <w:r>
        <w:rPr>
          <w:color w:val="231F20"/>
          <w:spacing w:val="-2"/>
        </w:rPr>
        <w:t> </w:t>
      </w:r>
      <w:r>
        <w:rPr>
          <w:color w:val="231F20"/>
        </w:rPr>
        <w:t>aula.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18"/>
          <w:szCs w:val="18"/>
        </w:rPr>
      </w:pPr>
    </w:p>
    <w:p>
      <w:pPr>
        <w:spacing w:before="0"/>
        <w:ind w:left="2215" w:right="1419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99.212601pt;margin-top:-26.156103pt;width:202.3pt;height:229.75pt;mso-position-horizontal-relative:page;mso-position-vertical-relative:paragraph;z-index:4192" coordorigin="1984,-523" coordsize="4046,4595">
            <v:group style="position:absolute;left:1990;top:-517;width:4029;height:65" coordorigin="1990,-517" coordsize="4029,65">
              <v:shape style="position:absolute;left:1990;top:-517;width:4029;height:65" coordorigin="1990,-517" coordsize="4029,65" path="m6018,-517l1990,-517,2060,-452,5949,-452,6018,-517xe" filled="true" fillcolor="#929497" stroked="false">
                <v:path arrowok="t"/>
                <v:fill type="solid"/>
              </v:shape>
            </v:group>
            <v:group style="position:absolute;left:1990;top:-517;width:4029;height:2" coordorigin="1990,-517" coordsize="4029,2">
              <v:shape style="position:absolute;left:1990;top:-517;width:4029;height:2" coordorigin="1990,-517" coordsize="4029,0" path="m1990,-517l6018,-517e" filled="false" stroked="true" strokeweight=".6pt" strokecolor="#828487">
                <v:path arrowok="t"/>
              </v:shape>
            </v:group>
            <v:group style="position:absolute;left:2060;top:-452;width:3890;height:2" coordorigin="2060,-452" coordsize="3890,2">
              <v:shape style="position:absolute;left:2060;top:-452;width:3890;height:2" coordorigin="2060,-452" coordsize="3890,0" path="m2060,-452l5949,-452e" filled="false" stroked="true" strokeweight=".6pt" strokecolor="#828487">
                <v:path arrowok="t"/>
              </v:shape>
            </v:group>
            <v:group style="position:absolute;left:5949;top:-517;width:70;height:4577" coordorigin="5949,-517" coordsize="70,4577">
              <v:shape style="position:absolute;left:5949;top:-517;width:70;height:4577" coordorigin="5949,-517" coordsize="70,4577" path="m6018,-517l5949,-452,5949,3995,6018,4059,6018,-517xe" filled="true" fillcolor="#929497" stroked="false">
                <v:path arrowok="t"/>
                <v:fill type="solid"/>
              </v:shape>
            </v:group>
            <v:group style="position:absolute;left:6018;top:-517;width:2;height:4577" coordorigin="6018,-517" coordsize="2,4577">
              <v:shape style="position:absolute;left:6018;top:-517;width:2;height:4577" coordorigin="6018,-517" coordsize="0,4577" path="m6018,-517l6018,4059e" filled="false" stroked="true" strokeweight=".6pt" strokecolor="#828487">
                <v:path arrowok="t"/>
              </v:shape>
            </v:group>
            <v:group style="position:absolute;left:5949;top:-452;width:2;height:4447" coordorigin="5949,-452" coordsize="2,4447">
              <v:shape style="position:absolute;left:5949;top:-452;width:2;height:4447" coordorigin="5949,-452" coordsize="0,4447" path="m5949,-452l5949,3995e" filled="false" stroked="true" strokeweight=".6pt" strokecolor="#828487">
                <v:path arrowok="t"/>
              </v:shape>
            </v:group>
            <v:group style="position:absolute;left:1990;top:3995;width:4029;height:65" coordorigin="1990,3995" coordsize="4029,65">
              <v:shape style="position:absolute;left:1990;top:3995;width:4029;height:65" coordorigin="1990,3995" coordsize="4029,65" path="m5949,3995l2060,3995,1990,4059,6018,4059,5949,3995xe" filled="true" fillcolor="#929497" stroked="false">
                <v:path arrowok="t"/>
                <v:fill type="solid"/>
              </v:shape>
            </v:group>
            <v:group style="position:absolute;left:1990;top:4059;width:4029;height:2" coordorigin="1990,4059" coordsize="4029,2">
              <v:shape style="position:absolute;left:1990;top:4059;width:4029;height:2" coordorigin="1990,4059" coordsize="4029,0" path="m6018,4059l1990,4059e" filled="false" stroked="true" strokeweight=".6pt" strokecolor="#828487">
                <v:path arrowok="t"/>
              </v:shape>
            </v:group>
            <v:group style="position:absolute;left:2060;top:3995;width:3890;height:2" coordorigin="2060,3995" coordsize="3890,2">
              <v:shape style="position:absolute;left:2060;top:3995;width:3890;height:2" coordorigin="2060,3995" coordsize="3890,0" path="m5949,3995l2060,3995e" filled="false" stroked="true" strokeweight=".6pt" strokecolor="#828487">
                <v:path arrowok="t"/>
              </v:shape>
            </v:group>
            <v:group style="position:absolute;left:1990;top:-517;width:70;height:4577" coordorigin="1990,-517" coordsize="70,4577">
              <v:shape style="position:absolute;left:1990;top:-517;width:70;height:4577" coordorigin="1990,-517" coordsize="70,4577" path="m1990,-517l1990,4059,2060,3995,2060,-452,1990,-517xe" filled="true" fillcolor="#929497" stroked="false">
                <v:path arrowok="t"/>
                <v:fill type="solid"/>
              </v:shape>
            </v:group>
            <v:group style="position:absolute;left:1990;top:-517;width:2;height:4577" coordorigin="1990,-517" coordsize="2,4577">
              <v:shape style="position:absolute;left:1990;top:-517;width:2;height:4577" coordorigin="1990,-517" coordsize="0,4577" path="m1990,4059l1990,-517e" filled="false" stroked="true" strokeweight=".6pt" strokecolor="#828487">
                <v:path arrowok="t"/>
              </v:shape>
            </v:group>
            <v:group style="position:absolute;left:2060;top:-452;width:2;height:4447" coordorigin="2060,-452" coordsize="2,4447">
              <v:shape style="position:absolute;left:2060;top:-452;width:2;height:4447" coordorigin="2060,-452" coordsize="0,4447" path="m2060,3995l2060,-452e" filled="false" stroked="true" strokeweight=".6pt" strokecolor="#828487">
                <v:path arrowok="t"/>
              </v:shape>
              <v:shape style="position:absolute;left:2632;top:1053;width:244;height:228" type="#_x0000_t75" stroked="false">
                <v:imagedata r:id="rId168" o:title=""/>
              </v:shape>
            </v:group>
            <v:group style="position:absolute;left:2395;top:800;width:717;height:367" coordorigin="2395,800" coordsize="717,367">
              <v:shape style="position:absolute;left:2395;top:800;width:717;height:367" coordorigin="2395,800" coordsize="717,367" path="m2395,1167l3112,1167,3112,800,2395,800,2395,1167xe" filled="true" fillcolor="#ffffff" stroked="false">
                <v:path arrowok="t"/>
                <v:fill type="solid"/>
              </v:shape>
              <v:shape style="position:absolute;left:3753;top:1053;width:244;height:228" type="#_x0000_t75" stroked="false">
                <v:imagedata r:id="rId169" o:title=""/>
              </v:shape>
            </v:group>
            <v:group style="position:absolute;left:3516;top:800;width:718;height:367" coordorigin="3516,800" coordsize="718,367">
              <v:shape style="position:absolute;left:3516;top:800;width:718;height:367" coordorigin="3516,800" coordsize="718,367" path="m3516,1167l4234,1167,4234,800,3516,800,3516,1167xe" filled="true" fillcolor="#ffffff" stroked="false">
                <v:path arrowok="t"/>
                <v:fill type="solid"/>
              </v:shape>
              <v:shape style="position:absolute;left:4875;top:1053;width:244;height:228" type="#_x0000_t75" stroked="false">
                <v:imagedata r:id="rId170" o:title=""/>
              </v:shape>
            </v:group>
            <v:group style="position:absolute;left:4638;top:800;width:718;height:367" coordorigin="4638,800" coordsize="718,367">
              <v:shape style="position:absolute;left:4638;top:800;width:718;height:367" coordorigin="4638,800" coordsize="718,367" path="m4638,1167l5356,1167,5356,800,4638,800,4638,1167xe" filled="true" fillcolor="#ffffff" stroked="false">
                <v:path arrowok="t"/>
                <v:fill type="solid"/>
              </v:shape>
              <v:shape style="position:absolute;left:2620;top:1830;width:244;height:228" type="#_x0000_t75" stroked="false">
                <v:imagedata r:id="rId171" o:title=""/>
              </v:shape>
            </v:group>
            <v:group style="position:absolute;left:2383;top:1577;width:718;height:368" coordorigin="2383,1577" coordsize="718,368">
              <v:shape style="position:absolute;left:2383;top:1577;width:718;height:368" coordorigin="2383,1577" coordsize="718,368" path="m2383,1944l3101,1944,3101,1577,2383,1577,2383,1944xe" filled="true" fillcolor="#ffffff" stroked="false">
                <v:path arrowok="t"/>
                <v:fill type="solid"/>
              </v:shape>
              <v:shape style="position:absolute;left:3742;top:1830;width:244;height:228" type="#_x0000_t75" stroked="false">
                <v:imagedata r:id="rId172" o:title=""/>
              </v:shape>
            </v:group>
            <v:group style="position:absolute;left:3505;top:1577;width:718;height:368" coordorigin="3505,1577" coordsize="718,368">
              <v:shape style="position:absolute;left:3505;top:1577;width:718;height:368" coordorigin="3505,1577" coordsize="718,368" path="m3505,1944l4222,1944,4222,1577,3505,1577,3505,1944xe" filled="true" fillcolor="#ffffff" stroked="false">
                <v:path arrowok="t"/>
                <v:fill type="solid"/>
              </v:shape>
              <v:shape style="position:absolute;left:4864;top:1830;width:244;height:228" type="#_x0000_t75" stroked="false">
                <v:imagedata r:id="rId173" o:title=""/>
              </v:shape>
            </v:group>
            <v:group style="position:absolute;left:4627;top:1577;width:718;height:368" coordorigin="4627,1577" coordsize="718,368">
              <v:shape style="position:absolute;left:4627;top:1577;width:718;height:368" coordorigin="4627,1577" coordsize="718,368" path="m4627,1944l5344,1944,5344,1577,4627,1577,4627,1944xe" filled="true" fillcolor="#ffffff" stroked="false">
                <v:path arrowok="t"/>
                <v:fill type="solid"/>
              </v:shape>
              <v:shape style="position:absolute;left:2620;top:2618;width:244;height:228" type="#_x0000_t75" stroked="false">
                <v:imagedata r:id="rId174" o:title=""/>
              </v:shape>
            </v:group>
            <v:group style="position:absolute;left:2384;top:2365;width:717;height:367" coordorigin="2384,2365" coordsize="717,367">
              <v:shape style="position:absolute;left:2384;top:2365;width:717;height:367" coordorigin="2384,2365" coordsize="717,367" path="m2384,2732l3101,2732,3101,2365,2384,2365,2384,2732xe" filled="true" fillcolor="#ffffff" stroked="false">
                <v:path arrowok="t"/>
                <v:fill type="solid"/>
              </v:shape>
              <v:shape style="position:absolute;left:3742;top:2618;width:244;height:228" type="#_x0000_t75" stroked="false">
                <v:imagedata r:id="rId175" o:title=""/>
              </v:shape>
            </v:group>
            <v:group style="position:absolute;left:3505;top:2365;width:718;height:367" coordorigin="3505,2365" coordsize="718,367">
              <v:shape style="position:absolute;left:3505;top:2365;width:718;height:367" coordorigin="3505,2365" coordsize="718,367" path="m3505,2732l4222,2732,4222,2365,3505,2365,3505,2732xe" filled="true" fillcolor="#ffffff" stroked="false">
                <v:path arrowok="t"/>
                <v:fill type="solid"/>
              </v:shape>
              <v:shape style="position:absolute;left:4864;top:2618;width:244;height:228" type="#_x0000_t75" stroked="false">
                <v:imagedata r:id="rId176" o:title=""/>
              </v:shape>
            </v:group>
            <v:group style="position:absolute;left:4627;top:2365;width:718;height:367" coordorigin="4627,2365" coordsize="718,367">
              <v:shape style="position:absolute;left:4627;top:2365;width:718;height:367" coordorigin="4627,2365" coordsize="718,367" path="m4627,2732l5344,2732,5344,2365,4627,2365,4627,2732xe" filled="true" fillcolor="#ffffff" stroked="false">
                <v:path arrowok="t"/>
                <v:fill type="solid"/>
              </v:shape>
              <v:shape style="position:absolute;left:2620;top:3449;width:244;height:228" type="#_x0000_t75" stroked="false">
                <v:imagedata r:id="rId177" o:title=""/>
              </v:shape>
            </v:group>
            <v:group style="position:absolute;left:2384;top:3196;width:717;height:367" coordorigin="2384,3196" coordsize="717,367">
              <v:shape style="position:absolute;left:2384;top:3196;width:717;height:367" coordorigin="2384,3196" coordsize="717,367" path="m2384,3563l3101,3563,3101,3196,2384,3196,2384,3563xe" filled="true" fillcolor="#ffffff" stroked="false">
                <v:path arrowok="t"/>
                <v:fill type="solid"/>
              </v:shape>
              <v:shape style="position:absolute;left:3742;top:3449;width:244;height:228" type="#_x0000_t75" stroked="false">
                <v:imagedata r:id="rId178" o:title=""/>
              </v:shape>
            </v:group>
            <v:group style="position:absolute;left:3505;top:3196;width:718;height:367" coordorigin="3505,3196" coordsize="718,367">
              <v:shape style="position:absolute;left:3505;top:3196;width:718;height:367" coordorigin="3505,3196" coordsize="718,367" path="m3505,3563l4222,3563,4222,3196,3505,3196,3505,3563xe" filled="true" fillcolor="#ffffff" stroked="false">
                <v:path arrowok="t"/>
                <v:fill type="solid"/>
              </v:shape>
              <v:shape style="position:absolute;left:4864;top:3449;width:244;height:228" type="#_x0000_t75" stroked="false">
                <v:imagedata r:id="rId179" o:title=""/>
              </v:shape>
            </v:group>
            <v:group style="position:absolute;left:4627;top:3196;width:718;height:367" coordorigin="4627,3196" coordsize="718,367">
              <v:shape style="position:absolute;left:4627;top:3196;width:718;height:367" coordorigin="4627,3196" coordsize="718,367" path="m4627,3563l5344,3563,5344,3196,4627,3196,4627,3563xe" filled="true" fillcolor="#ffffff" stroked="false">
                <v:path arrowok="t"/>
                <v:fill type="solid"/>
              </v:shape>
              <v:shape style="position:absolute;left:4611;top:-91;width:244;height:228" type="#_x0000_t75" stroked="false">
                <v:imagedata r:id="rId180" o:title=""/>
              </v:shape>
            </v:group>
            <v:group style="position:absolute;left:4131;top:23;width:1204;height:367" coordorigin="4131,23" coordsize="1204,367">
              <v:shape style="position:absolute;left:4131;top:23;width:1204;height:367" coordorigin="4131,23" coordsize="1204,367" path="m4131,390l5334,390,5334,23,4131,23,4131,390xe" filled="true" fillcolor="#ffffff" stroked="false">
                <v:path arrowok="t"/>
                <v:fill type="solid"/>
              </v:shape>
            </v:group>
            <v:group style="position:absolute;left:2483;top:-420;width:1719;height:2" coordorigin="2483,-420" coordsize="1719,2">
              <v:shape style="position:absolute;left:2483;top:-420;width:1719;height:2" coordorigin="2483,-420" coordsize="1719,0" path="m2483,-420l4202,-420e" filled="false" stroked="true" strokeweight="3.083pt" strokecolor="#c5c7c9">
                <v:path arrowok="t"/>
              </v:shape>
            </v:group>
            <v:group style="position:absolute;left:2483;top:-451;width:1719;height:62" coordorigin="2483,-451" coordsize="1719,62">
              <v:shape style="position:absolute;left:2483;top:-451;width:1719;height:62" coordorigin="2483,-451" coordsize="1719,62" path="m2483,-389l4202,-389,4202,-451,2483,-451,2483,-389xe" filled="false" stroked="true" strokeweight=".6pt" strokecolor="#abadb0">
                <v:path arrowok="t"/>
              </v:shape>
            </v:group>
            <v:group style="position:absolute;left:5983;top:-150;width:2;height:573" coordorigin="5983,-150" coordsize="2,573">
              <v:shape style="position:absolute;left:5983;top:-150;width:2;height:573" coordorigin="5983,-150" coordsize="0,573" path="m5983,-150l5983,422e" filled="false" stroked="true" strokeweight="4.076000pt" strokecolor="#ffffff">
                <v:path arrowok="t"/>
              </v:shape>
            </v:group>
            <v:group style="position:absolute;left:5942;top:-150;width:82;height:573" coordorigin="5942,-150" coordsize="82,573">
              <v:shape style="position:absolute;left:5942;top:-150;width:82;height:573" coordorigin="5942,-150" coordsize="82,573" path="m6024,-150l5942,-150,5942,422,6024,422,6024,-150xe" filled="false" stroked="true" strokeweight=".6pt" strokecolor="#ffffff">
                <v:path arrowok="t"/>
              </v:shape>
            </v:group>
            <v:group style="position:absolute;left:5949;top:411;width:70;height:2" coordorigin="5949,411" coordsize="70,2">
              <v:shape style="position:absolute;left:5949;top:411;width:70;height:2" coordorigin="5949,411" coordsize="70,0" path="m5949,411l6018,411e" filled="false" stroked="true" strokeweight="1.068pt" strokecolor="#929497">
                <v:path arrowok="t"/>
              </v:shape>
            </v:group>
            <v:group style="position:absolute;left:5949;top:-139;width:70;height:2" coordorigin="5949,-139" coordsize="70,2">
              <v:shape style="position:absolute;left:5949;top:-139;width:70;height:2" coordorigin="5949,-139" coordsize="70,0" path="m5949,-139l6018,-139e" filled="false" stroked="true" strokeweight="1.106pt" strokecolor="#929497">
                <v:path arrowok="t"/>
              </v:shape>
            </v:group>
            <v:group style="position:absolute;left:5949;top:-150;width:70;height:23" coordorigin="5949,-150" coordsize="70,23">
              <v:shape style="position:absolute;left:5949;top:-150;width:70;height:23" coordorigin="5949,-150" coordsize="70,23" path="m6018,-150l5949,-150,5949,-128,5972,-128e" filled="false" stroked="true" strokeweight=".6pt" strokecolor="#828487">
                <v:path arrowok="t"/>
              </v:shape>
            </v:group>
            <v:group style="position:absolute;left:5995;top:-150;width:23;height:23" coordorigin="5995,-150" coordsize="23,23">
              <v:shape style="position:absolute;left:5995;top:-150;width:23;height:23" coordorigin="5995,-150" coordsize="23,23" path="m5995,-128l6018,-128,6018,-150e" filled="false" stroked="true" strokeweight=".6pt" strokecolor="#828487">
                <v:path arrowok="t"/>
              </v:shape>
            </v:group>
            <v:group style="position:absolute;left:5949;top:400;width:70;height:22" coordorigin="5949,400" coordsize="70,22">
              <v:shape style="position:absolute;left:5949;top:400;width:70;height:22" coordorigin="5949,400" coordsize="70,22" path="m6018,422l5949,422,5949,400,5972,400e" filled="false" stroked="true" strokeweight=".6pt" strokecolor="#828487">
                <v:path arrowok="t"/>
              </v:shape>
            </v:group>
            <v:group style="position:absolute;left:5995;top:400;width:23;height:22" coordorigin="5995,400" coordsize="23,22">
              <v:shape style="position:absolute;left:5995;top:400;width:23;height:22" coordorigin="5995,400" coordsize="23,22" path="m5995,400l6018,400,6018,422e" filled="false" stroked="true" strokeweight=".6pt" strokecolor="#828487">
                <v:path arrowok="t"/>
              </v:shape>
            </v:group>
            <v:group style="position:absolute;left:5972;top:396;width:24;height:2" coordorigin="5972,396" coordsize="24,2">
              <v:shape style="position:absolute;left:5972;top:396;width:24;height:2" coordorigin="5972,396" coordsize="24,0" path="m5972,396l5995,396e" filled="false" stroked="true" strokeweight=".419pt" strokecolor="#929497">
                <v:path arrowok="t"/>
              </v:shape>
            </v:group>
            <v:group style="position:absolute;left:5972;top:-124;width:24;height:2" coordorigin="5972,-124" coordsize="24,2">
              <v:shape style="position:absolute;left:5972;top:-124;width:24;height:2" coordorigin="5972,-124" coordsize="24,0" path="m5972,-124l5995,-124e" filled="false" stroked="true" strokeweight=".42pt" strokecolor="#929497">
                <v:path arrowok="t"/>
              </v:shape>
            </v:group>
            <v:group style="position:absolute;left:5972;top:-128;width:24;height:9" coordorigin="5972,-128" coordsize="24,9">
              <v:shape style="position:absolute;left:5972;top:-128;width:24;height:9" coordorigin="5972,-128" coordsize="24,9" path="m5972,-128l5972,-120,5995,-120,5995,-128e" filled="false" stroked="true" strokeweight=".6pt" strokecolor="#828487">
                <v:path arrowok="t"/>
              </v:shape>
            </v:group>
            <v:group style="position:absolute;left:5972;top:392;width:24;height:9" coordorigin="5972,392" coordsize="24,9">
              <v:shape style="position:absolute;left:5972;top:392;width:24;height:9" coordorigin="5972,392" coordsize="24,9" path="m5972,400l5972,392,5995,392,5995,400e" filled="false" stroked="true" strokeweight=".6pt" strokecolor="#828487">
                <v:path arrowok="t"/>
              </v:shape>
            </v:group>
            <v:group style="position:absolute;left:5949;top:-150;width:70;height:2" coordorigin="5949,-150" coordsize="70,2">
              <v:shape style="position:absolute;left:5949;top:-150;width:70;height:2" coordorigin="5949,-150" coordsize="70,0" path="m6018,-150l5949,-150e" filled="false" stroked="true" strokeweight=".6pt" strokecolor="#828487">
                <v:path arrowok="t"/>
              </v:shape>
            </v:group>
            <v:group style="position:absolute;left:5949;top:422;width:70;height:2" coordorigin="5949,422" coordsize="70,2">
              <v:shape style="position:absolute;left:5949;top:422;width:70;height:2" coordorigin="5949,422" coordsize="70,0" path="m6018,422l5949,422e" filled="false" stroked="true" strokeweight=".6pt" strokecolor="#828487">
                <v:path arrowok="t"/>
              </v:shape>
            </v:group>
            <v:group style="position:absolute;left:5382;top:-128;width:567;height:529" coordorigin="5382,-128" coordsize="567,529">
              <v:shape style="position:absolute;left:5382;top:-128;width:567;height:529" coordorigin="5382,-128" coordsize="567,529" path="m5949,400l5863,394,5780,377,5704,349,5632,310,5568,263,5512,208,5465,146,5427,78,5400,4,5385,-74,5383,-101,5382,-128e" filled="false" stroked="true" strokeweight=".6pt" strokecolor="#828487">
                <v:path arrowok="t"/>
              </v:shape>
            </v:group>
            <v:group style="position:absolute;left:5382;top:-128;width:567;height:22" coordorigin="5382,-128" coordsize="567,22">
              <v:shape style="position:absolute;left:5382;top:-128;width:567;height:22" coordorigin="5382,-128" coordsize="567,22" path="m5382,-107l5949,-107,5949,-128,5382,-128,5382,-107xe" filled="true" fillcolor="#929497" stroked="false">
                <v:path arrowok="t"/>
                <v:fill type="solid"/>
              </v:shape>
            </v:group>
            <v:group style="position:absolute;left:5376;top:-134;width:579;height:34" coordorigin="5376,-134" coordsize="579,34">
              <v:shape style="position:absolute;left:5376;top:-134;width:579;height:34" coordorigin="5376,-134" coordsize="579,34" path="m5376,-101l5955,-101,5955,-134,5376,-134,5376,-101xe" filled="true" fillcolor="#828487" stroked="false">
                <v:path arrowok="t"/>
                <v:fill type="solid"/>
              </v:shape>
            </v:group>
            <v:group style="position:absolute;left:4234;top:4027;width:1434;height:2" coordorigin="4234,4027" coordsize="1434,2">
              <v:shape style="position:absolute;left:4234;top:4027;width:1434;height:2" coordorigin="4234,4027" coordsize="1434,0" path="m4234,4027l5668,4027e" filled="false" stroked="true" strokeweight="3.813pt" strokecolor="#ffffff">
                <v:path arrowok="t"/>
              </v:shape>
            </v:group>
            <v:group style="position:absolute;left:4234;top:3989;width:1434;height:77" coordorigin="4234,3989" coordsize="1434,77">
              <v:shape style="position:absolute;left:4234;top:3989;width:1434;height:77" coordorigin="4234,3989" coordsize="1434,77" path="m4234,4066l5668,4066,5668,3989,4234,3989,4234,4066xe" filled="false" stroked="true" strokeweight=".6pt" strokecolor="#ffffff">
                <v:path arrowok="t"/>
              </v:shape>
            </v:group>
            <v:group style="position:absolute;left:5645;top:4027;width:23;height:2" coordorigin="5645,4027" coordsize="23,2">
              <v:shape style="position:absolute;left:5645;top:4027;width:23;height:2" coordorigin="5645,4027" coordsize="23,0" path="m5645,4027l5668,4027e" filled="false" stroked="true" strokeweight="3.242pt" strokecolor="#929497">
                <v:path arrowok="t"/>
              </v:shape>
            </v:group>
            <v:group style="position:absolute;left:4234;top:4027;width:23;height:2" coordorigin="4234,4027" coordsize="23,2">
              <v:shape style="position:absolute;left:4234;top:4027;width:23;height:2" coordorigin="4234,4027" coordsize="23,0" path="m4234,4027l4257,4027e" filled="false" stroked="true" strokeweight="3.242pt" strokecolor="#929497">
                <v:path arrowok="t"/>
              </v:shape>
            </v:group>
            <v:group style="position:absolute;left:4228;top:4027;width:35;height:2" coordorigin="4228,4027" coordsize="35,2">
              <v:shape style="position:absolute;left:4228;top:4027;width:35;height:2" coordorigin="4228,4027" coordsize="35,0" path="m4228,4027l4263,4027e" filled="false" stroked="true" strokeweight="3.842pt" strokecolor="#828487">
                <v:path arrowok="t"/>
              </v:shape>
            </v:group>
            <v:group style="position:absolute;left:5639;top:4027;width:35;height:2" coordorigin="5639,4027" coordsize="35,2">
              <v:shape style="position:absolute;left:5639;top:4027;width:35;height:2" coordorigin="5639,4027" coordsize="35,0" path="m5639,4027l5674,4027e" filled="false" stroked="true" strokeweight="3.842pt" strokecolor="#828487">
                <v:path arrowok="t"/>
              </v:shape>
            </v:group>
            <v:group style="position:absolute;left:5621;top:4005;width:24;height:23" coordorigin="5621,4005" coordsize="24,23">
              <v:shape style="position:absolute;left:5621;top:4005;width:24;height:23" coordorigin="5621,4005" coordsize="24,23" path="m5621,4027l5645,4027,5645,4005,5621,4005,5621,4027xe" filled="true" fillcolor="#929497" stroked="false">
                <v:path arrowok="t"/>
                <v:fill type="solid"/>
              </v:shape>
            </v:group>
            <v:group style="position:absolute;left:4257;top:4005;width:24;height:23" coordorigin="4257,4005" coordsize="24,23">
              <v:shape style="position:absolute;left:4257;top:4005;width:24;height:23" coordorigin="4257,4005" coordsize="24,23" path="m4257,4027l4280,4027,4280,4005,4257,4005,4257,4027xe" filled="true" fillcolor="#929497" stroked="false">
                <v:path arrowok="t"/>
                <v:fill type="solid"/>
              </v:shape>
            </v:group>
            <v:group style="position:absolute;left:4251;top:3999;width:36;height:35" coordorigin="4251,3999" coordsize="36,35">
              <v:shape style="position:absolute;left:4251;top:3999;width:36;height:35" coordorigin="4251,3999" coordsize="36,35" path="m4251,4033l4286,4033,4286,3999,4251,3999,4251,4033xe" filled="true" fillcolor="#828487" stroked="false">
                <v:path arrowok="t"/>
                <v:fill type="solid"/>
              </v:shape>
            </v:group>
            <v:group style="position:absolute;left:5615;top:3999;width:36;height:35" coordorigin="5615,3999" coordsize="36,35">
              <v:shape style="position:absolute;left:5615;top:3999;width:36;height:35" coordorigin="5615,3999" coordsize="36,35" path="m5615,4033l5651,4033,5651,3999,5615,3999,5615,4033xe" filled="true" fillcolor="#828487" stroked="false">
                <v:path arrowok="t"/>
                <v:fill type="solid"/>
              </v:shape>
            </v:group>
            <v:group style="position:absolute;left:4280;top:4017;width:1342;height:2" coordorigin="4280,4017" coordsize="1342,2">
              <v:shape style="position:absolute;left:4280;top:4017;width:1342;height:2" coordorigin="4280,4017" coordsize="1342,0" path="m4280,4017l5621,4017e" filled="false" stroked="true" strokeweight=".6pt" strokecolor="#828487">
                <v:path arrowok="t"/>
              </v:shape>
            </v:group>
            <v:group style="position:absolute;left:4234;top:3995;width:2;height:65" coordorigin="4234,3995" coordsize="2,65">
              <v:shape style="position:absolute;left:4234;top:3995;width:2;height:65" coordorigin="4234,3995" coordsize="0,65" path="m4234,4059l4234,3995e" filled="false" stroked="true" strokeweight=".6pt" strokecolor="#828487">
                <v:path arrowok="t"/>
              </v:shape>
            </v:group>
            <v:group style="position:absolute;left:5668;top:3995;width:2;height:65" coordorigin="5668,3995" coordsize="2,65">
              <v:shape style="position:absolute;left:5668;top:3995;width:2;height:65" coordorigin="5668,3995" coordsize="0,65" path="m5668,4059l5668,3995e" filled="false" stroked="true" strokeweight=".6pt" strokecolor="#828487">
                <v:path arrowok="t"/>
              </v:shape>
            </v:group>
            <v:group style="position:absolute;left:5633;top:4033;width:13;height:2" coordorigin="5633,4033" coordsize="13,2">
              <v:shape style="position:absolute;left:5633;top:4033;width:13;height:2" coordorigin="5633,4033" coordsize="13,0" path="m5633,4033l5645,4033e" filled="false" stroked="true" strokeweight=".535pt" strokecolor="#929497">
                <v:path arrowok="t"/>
              </v:shape>
            </v:group>
            <v:group style="position:absolute;left:4257;top:4033;width:13;height:2" coordorigin="4257,4033" coordsize="13,2">
              <v:shape style="position:absolute;left:4257;top:4033;width:13;height:2" coordorigin="4257,4033" coordsize="13,0" path="m4257,4033l4269,4033e" filled="false" stroked="true" strokeweight=".535pt" strokecolor="#929497">
                <v:path arrowok="t"/>
              </v:shape>
            </v:group>
            <v:group style="position:absolute;left:4251;top:4021;width:25;height:23" coordorigin="4251,4021" coordsize="25,23">
              <v:shape style="position:absolute;left:4251;top:4021;width:25;height:23" coordorigin="4251,4021" coordsize="25,23" path="m4251,4044l4275,4044,4275,4021,4251,4021,4251,4044xe" filled="true" fillcolor="#828487" stroked="false">
                <v:path arrowok="t"/>
                <v:fill type="solid"/>
              </v:shape>
            </v:group>
            <v:group style="position:absolute;left:5627;top:4021;width:25;height:23" coordorigin="5627,4021" coordsize="25,23">
              <v:shape style="position:absolute;left:5627;top:4021;width:25;height:23" coordorigin="5627,4021" coordsize="25,23" path="m5627,4044l5651,4044,5651,4021,5627,4021,5627,4044xe" filled="true" fillcolor="#828487" stroked="false">
                <v:path arrowok="t"/>
                <v:fill type="solid"/>
              </v:shape>
            </v:group>
            <v:group style="position:absolute;left:2245;top:4027;width:1434;height:2" coordorigin="2245,4027" coordsize="1434,2">
              <v:shape style="position:absolute;left:2245;top:4027;width:1434;height:2" coordorigin="2245,4027" coordsize="1434,0" path="m2245,4027l3679,4027e" filled="false" stroked="true" strokeweight="3.813pt" strokecolor="#ffffff">
                <v:path arrowok="t"/>
              </v:shape>
            </v:group>
            <v:group style="position:absolute;left:2245;top:3989;width:1434;height:77" coordorigin="2245,3989" coordsize="1434,77">
              <v:shape style="position:absolute;left:2245;top:3989;width:1434;height:77" coordorigin="2245,3989" coordsize="1434,77" path="m2245,4066l3679,4066,3679,3989,2245,3989,2245,4066xe" filled="false" stroked="true" strokeweight=".6pt" strokecolor="#ffffff">
                <v:path arrowok="t"/>
              </v:shape>
            </v:group>
            <v:group style="position:absolute;left:3656;top:4027;width:23;height:2" coordorigin="3656,4027" coordsize="23,2">
              <v:shape style="position:absolute;left:3656;top:4027;width:23;height:2" coordorigin="3656,4027" coordsize="23,0" path="m3656,4027l3679,4027e" filled="false" stroked="true" strokeweight="3.242pt" strokecolor="#929497">
                <v:path arrowok="t"/>
              </v:shape>
            </v:group>
            <v:group style="position:absolute;left:2245;top:4027;width:24;height:2" coordorigin="2245,4027" coordsize="24,2">
              <v:shape style="position:absolute;left:2245;top:4027;width:24;height:2" coordorigin="2245,4027" coordsize="24,0" path="m2245,4027l2268,4027e" filled="false" stroked="true" strokeweight="3.242pt" strokecolor="#929497">
                <v:path arrowok="t"/>
              </v:shape>
            </v:group>
            <v:group style="position:absolute;left:2239;top:4027;width:36;height:2" coordorigin="2239,4027" coordsize="36,2">
              <v:shape style="position:absolute;left:2239;top:4027;width:36;height:2" coordorigin="2239,4027" coordsize="36,0" path="m2239,4027l2274,4027e" filled="false" stroked="true" strokeweight="3.842pt" strokecolor="#828487">
                <v:path arrowok="t"/>
              </v:shape>
            </v:group>
            <v:group style="position:absolute;left:3650;top:4027;width:35;height:2" coordorigin="3650,4027" coordsize="35,2">
              <v:shape style="position:absolute;left:3650;top:4027;width:35;height:2" coordorigin="3650,4027" coordsize="35,0" path="m3650,4027l3685,4027e" filled="false" stroked="true" strokeweight="3.842pt" strokecolor="#828487">
                <v:path arrowok="t"/>
              </v:shape>
            </v:group>
            <v:group style="position:absolute;left:3632;top:4005;width:24;height:23" coordorigin="3632,4005" coordsize="24,23">
              <v:shape style="position:absolute;left:3632;top:4005;width:24;height:23" coordorigin="3632,4005" coordsize="24,23" path="m3632,4027l3656,4027,3656,4005,3632,4005,3632,4027xe" filled="true" fillcolor="#929497" stroked="false">
                <v:path arrowok="t"/>
                <v:fill type="solid"/>
              </v:shape>
            </v:group>
            <v:group style="position:absolute;left:2268;top:4005;width:23;height:23" coordorigin="2268,4005" coordsize="23,23">
              <v:shape style="position:absolute;left:2268;top:4005;width:23;height:23" coordorigin="2268,4005" coordsize="23,23" path="m2268,4027l2291,4027,2291,4005,2268,4005,2268,4027xe" filled="true" fillcolor="#929497" stroked="false">
                <v:path arrowok="t"/>
                <v:fill type="solid"/>
              </v:shape>
            </v:group>
            <v:group style="position:absolute;left:2262;top:3999;width:35;height:35" coordorigin="2262,3999" coordsize="35,35">
              <v:shape style="position:absolute;left:2262;top:3999;width:35;height:35" coordorigin="2262,3999" coordsize="35,35" path="m2262,4033l2297,4033,2297,3999,2262,3999,2262,4033xe" filled="true" fillcolor="#828487" stroked="false">
                <v:path arrowok="t"/>
                <v:fill type="solid"/>
              </v:shape>
            </v:group>
            <v:group style="position:absolute;left:3626;top:3999;width:36;height:35" coordorigin="3626,3999" coordsize="36,35">
              <v:shape style="position:absolute;left:3626;top:3999;width:36;height:35" coordorigin="3626,3999" coordsize="36,35" path="m3626,4033l3662,4033,3662,3999,3626,3999,3626,4033xe" filled="true" fillcolor="#828487" stroked="false">
                <v:path arrowok="t"/>
                <v:fill type="solid"/>
              </v:shape>
            </v:group>
            <v:group style="position:absolute;left:2291;top:4017;width:1342;height:2" coordorigin="2291,4017" coordsize="1342,2">
              <v:shape style="position:absolute;left:2291;top:4017;width:1342;height:2" coordorigin="2291,4017" coordsize="1342,0" path="m2291,4017l3632,4017e" filled="false" stroked="true" strokeweight=".6pt" strokecolor="#828487">
                <v:path arrowok="t"/>
              </v:shape>
            </v:group>
            <v:group style="position:absolute;left:2245;top:3995;width:2;height:65" coordorigin="2245,3995" coordsize="2,65">
              <v:shape style="position:absolute;left:2245;top:3995;width:2;height:65" coordorigin="2245,3995" coordsize="0,65" path="m2245,4059l2245,3995e" filled="false" stroked="true" strokeweight=".6pt" strokecolor="#828487">
                <v:path arrowok="t"/>
              </v:shape>
            </v:group>
            <v:group style="position:absolute;left:3679;top:3995;width:2;height:65" coordorigin="3679,3995" coordsize="2,65">
              <v:shape style="position:absolute;left:3679;top:3995;width:2;height:65" coordorigin="3679,3995" coordsize="0,65" path="m3679,4059l3679,3995e" filled="false" stroked="true" strokeweight=".6pt" strokecolor="#828487">
                <v:path arrowok="t"/>
              </v:shape>
            </v:group>
            <v:group style="position:absolute;left:3644;top:4033;width:12;height:2" coordorigin="3644,4033" coordsize="12,2">
              <v:shape style="position:absolute;left:3644;top:4033;width:12;height:2" coordorigin="3644,4033" coordsize="12,0" path="m3644,4033l3656,4033e" filled="false" stroked="true" strokeweight=".535pt" strokecolor="#929497">
                <v:path arrowok="t"/>
              </v:shape>
            </v:group>
            <v:group style="position:absolute;left:2268;top:4033;width:12;height:2" coordorigin="2268,4033" coordsize="12,2">
              <v:shape style="position:absolute;left:2268;top:4033;width:12;height:2" coordorigin="2268,4033" coordsize="12,0" path="m2268,4033l2280,4033e" filled="false" stroked="true" strokeweight=".535pt" strokecolor="#929497">
                <v:path arrowok="t"/>
              </v:shape>
            </v:group>
            <v:group style="position:absolute;left:2262;top:4021;width:24;height:23" coordorigin="2262,4021" coordsize="24,23">
              <v:shape style="position:absolute;left:2262;top:4021;width:24;height:23" coordorigin="2262,4021" coordsize="24,23" path="m2262,4044l2286,4044,2286,4021,2262,4021,2262,4044xe" filled="true" fillcolor="#828487" stroked="false">
                <v:path arrowok="t"/>
                <v:fill type="solid"/>
              </v:shape>
            </v:group>
            <v:group style="position:absolute;left:3638;top:4021;width:24;height:23" coordorigin="3638,4021" coordsize="24,23">
              <v:shape style="position:absolute;left:3638;top:4021;width:24;height:23" coordorigin="3638,4021" coordsize="24,23" path="m3638,4044l3662,4044,3662,4021,3638,4021,3638,4044xe" filled="true" fillcolor="#828487" stroked="false">
                <v:path arrowok="t"/>
                <v:fill type="solid"/>
              </v:shape>
              <v:shape style="position:absolute;left:2962;top:-372;width:78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6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105"/>
                          <w:sz w:val="22"/>
                        </w:rPr>
                        <w:t>Quadro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131;top:23;width:1204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37"/>
                        <w:ind w:left="119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Professor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395;top:800;width:717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6"/>
                        <w:ind w:left="81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Carla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516;top:800;width:718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6"/>
                        <w:ind w:left="60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Lucas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38;top:800;width:718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6"/>
                        <w:ind w:left="108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Vitor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383;top:1577;width:718;height:368" type="#_x0000_t202" filled="false" stroked="true" strokeweight=".6pt" strokecolor="#696a6c">
                <v:textbox inset="0,0,0,0">
                  <w:txbxContent>
                    <w:p>
                      <w:pPr>
                        <w:spacing w:before="47"/>
                        <w:ind w:left="93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Hélio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505;top:1577;width:718;height:368" type="#_x0000_t202" filled="false" stroked="true" strokeweight=".6pt" strokecolor="#696a6c">
                <v:textbox inset="0,0,0,0">
                  <w:txbxContent>
                    <w:p>
                      <w:pPr>
                        <w:spacing w:before="47"/>
                        <w:ind w:left="81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Vânia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27;top:1577;width:718;height:368" type="#_x0000_t202" filled="false" stroked="true" strokeweight=".6pt" strokecolor="#696a6c">
                <v:textbox inset="0,0,0,0">
                  <w:txbxContent>
                    <w:p>
                      <w:pPr>
                        <w:spacing w:before="27"/>
                        <w:ind w:left="149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Ana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384;top:2365;width:717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6"/>
                        <w:ind w:left="9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Artur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505;top:2365;width:718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6"/>
                        <w:ind w:left="72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Felipe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27;top:2365;width:718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6"/>
                        <w:ind w:left="-10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Gabriel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384;top:3196;width:717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7"/>
                        <w:ind w:left="9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Luisa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505;top:3196;width:718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7"/>
                        <w:ind w:left="72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Pedro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27;top:3196;width:718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7"/>
                        <w:ind w:left="5" w:right="-29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Mateus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231F20"/>
          <w:w w:val="105"/>
          <w:sz w:val="22"/>
        </w:rPr>
        <w:t>Porta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16"/>
        <w:ind w:left="110" w:right="0"/>
        <w:jc w:val="left"/>
      </w:pPr>
      <w:r>
        <w:rPr>
          <w:color w:val="231F20"/>
        </w:rPr>
        <w:t>De acordo com esse desenho, qual é o aluno que se senta entre Artur e</w:t>
      </w:r>
      <w:r>
        <w:rPr>
          <w:color w:val="231F20"/>
          <w:spacing w:val="-17"/>
        </w:rPr>
        <w:t> </w:t>
      </w:r>
      <w:r>
        <w:rPr>
          <w:color w:val="231F20"/>
        </w:rPr>
        <w:t>Gabriel?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6"/>
          <w:szCs w:val="36"/>
        </w:rPr>
      </w:pPr>
    </w:p>
    <w:p>
      <w:pPr>
        <w:pStyle w:val="ListParagraph"/>
        <w:numPr>
          <w:ilvl w:val="0"/>
          <w:numId w:val="25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Ana.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5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Felipe.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Luisa.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Pedro.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67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2.7pt;mso-position-horizontal-relative:char;mso-position-vertical-relative:line" coordorigin="0,0" coordsize="10205,454">
            <v:group style="position:absolute;left:0;top:0;width:2098;height:454" coordorigin="0,0" coordsize="2098,454">
              <v:shape style="position:absolute;left:0;top:0;width:2098;height:454" coordorigin="0,0" coordsize="2098,454" path="m2098,0l0,0,0,454,2098,454,2098,0xe" filled="true" fillcolor="#d1d3d4" stroked="false">
                <v:path arrowok="t"/>
                <v:fill type="solid"/>
              </v:shape>
            </v:group>
            <v:group style="position:absolute;left:2098;top:0;width:8108;height:454" coordorigin="2098,0" coordsize="8108,454">
              <v:shape style="position:absolute;left:2098;top:0;width:8108;height:454" coordorigin="2098,0" coordsize="8108,454" path="m10205,0l2098,0,2098,454,10205,454,10205,0xe" filled="true" fillcolor="#d1d3d4" stroked="false">
                <v:path arrowok="t"/>
                <v:fill type="solid"/>
              </v:shape>
              <v:shape style="position:absolute;left:80;top:11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30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62;top:15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M031935E4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191"/>
        <w:ind w:left="110" w:right="0"/>
        <w:jc w:val="left"/>
      </w:pPr>
      <w:r>
        <w:rPr>
          <w:color w:val="231F20"/>
        </w:rPr>
        <w:t>Observe</w:t>
      </w:r>
      <w:r>
        <w:rPr>
          <w:color w:val="231F20"/>
          <w:spacing w:val="-26"/>
        </w:rPr>
        <w:t> </w:t>
      </w:r>
      <w:r>
        <w:rPr>
          <w:color w:val="231F20"/>
        </w:rPr>
        <w:t>na</w:t>
      </w:r>
      <w:r>
        <w:rPr>
          <w:color w:val="231F20"/>
          <w:spacing w:val="-25"/>
        </w:rPr>
        <w:t> </w:t>
      </w:r>
      <w:r>
        <w:rPr>
          <w:color w:val="231F20"/>
        </w:rPr>
        <w:t>tabela</w:t>
      </w:r>
      <w:r>
        <w:rPr>
          <w:color w:val="231F20"/>
          <w:spacing w:val="-25"/>
        </w:rPr>
        <w:t> </w:t>
      </w:r>
      <w:r>
        <w:rPr>
          <w:color w:val="231F20"/>
        </w:rPr>
        <w:t>abaixo</w:t>
      </w:r>
      <w:r>
        <w:rPr>
          <w:color w:val="231F20"/>
          <w:spacing w:val="-25"/>
        </w:rPr>
        <w:t> </w:t>
      </w:r>
      <w:r>
        <w:rPr>
          <w:color w:val="231F20"/>
        </w:rPr>
        <w:t>o</w:t>
      </w:r>
      <w:r>
        <w:rPr>
          <w:color w:val="231F20"/>
          <w:spacing w:val="-25"/>
        </w:rPr>
        <w:t> </w:t>
      </w:r>
      <w:r>
        <w:rPr>
          <w:color w:val="231F20"/>
        </w:rPr>
        <w:t>número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participantes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cada</w:t>
      </w:r>
      <w:r>
        <w:rPr>
          <w:color w:val="231F20"/>
          <w:spacing w:val="-25"/>
        </w:rPr>
        <w:t> </w:t>
      </w:r>
      <w:r>
        <w:rPr>
          <w:color w:val="231F20"/>
        </w:rPr>
        <w:t>equipe</w:t>
      </w:r>
      <w:r>
        <w:rPr>
          <w:color w:val="231F20"/>
          <w:spacing w:val="-25"/>
        </w:rPr>
        <w:t> </w:t>
      </w:r>
      <w:r>
        <w:rPr>
          <w:color w:val="231F20"/>
        </w:rPr>
        <w:t>das</w:t>
      </w:r>
      <w:r>
        <w:rPr>
          <w:color w:val="231F20"/>
          <w:spacing w:val="-25"/>
        </w:rPr>
        <w:t> </w:t>
      </w:r>
      <w:r>
        <w:rPr>
          <w:color w:val="231F20"/>
        </w:rPr>
        <w:t>olimpíadas </w:t>
      </w:r>
      <w:r>
        <w:rPr>
          <w:color w:val="231F20"/>
        </w:rPr>
        <w:t>de uma</w:t>
      </w:r>
      <w:r>
        <w:rPr>
          <w:color w:val="231F20"/>
          <w:spacing w:val="-1"/>
        </w:rPr>
        <w:t> </w:t>
      </w:r>
      <w:r>
        <w:rPr>
          <w:color w:val="231F20"/>
        </w:rPr>
        <w:t>escola.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10"/>
          <w:szCs w:val="10"/>
        </w:rPr>
      </w:pPr>
    </w:p>
    <w:tbl>
      <w:tblPr>
        <w:tblW w:w="0" w:type="auto"/>
        <w:jc w:val="left"/>
        <w:tblInd w:w="26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6"/>
        <w:gridCol w:w="2586"/>
      </w:tblGrid>
      <w:tr>
        <w:trPr>
          <w:trHeight w:val="667" w:hRule="exact"/>
        </w:trPr>
        <w:tc>
          <w:tcPr>
            <w:tcW w:w="2586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 w:hint="default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804" w:right="8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EQUIPE</w:t>
            </w:r>
            <w:r>
              <w:rPr>
                <w:rFonts w:ascii="Arial"/>
                <w:sz w:val="22"/>
              </w:rPr>
            </w:r>
          </w:p>
        </w:tc>
        <w:tc>
          <w:tcPr>
            <w:tcW w:w="25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  <w:shd w:val="clear" w:color="auto" w:fill="D1D3D4"/>
          </w:tcPr>
          <w:p>
            <w:pPr>
              <w:pStyle w:val="TableParagraph"/>
              <w:spacing w:line="266" w:lineRule="auto" w:before="62"/>
              <w:ind w:left="418" w:right="0" w:firstLine="197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NÚMERO DE </w:t>
            </w:r>
            <w:r>
              <w:rPr>
                <w:rFonts w:ascii="Arial" w:hAnsi="Arial"/>
                <w:b/>
                <w:color w:val="231F20"/>
                <w:spacing w:val="-4"/>
                <w:sz w:val="22"/>
              </w:rPr>
              <w:t>PARTICIPANTES</w:t>
            </w:r>
            <w:r>
              <w:rPr>
                <w:rFonts w:ascii="Arial" w:hAns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586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804" w:right="799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Azul</w:t>
            </w:r>
            <w:r>
              <w:rPr>
                <w:rFonts w:ascii="Arial"/>
                <w:sz w:val="22"/>
              </w:rPr>
            </w:r>
          </w:p>
        </w:tc>
        <w:tc>
          <w:tcPr>
            <w:tcW w:w="25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96" w:right="8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308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586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804" w:right="8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Vermelha</w:t>
            </w:r>
            <w:r>
              <w:rPr>
                <w:rFonts w:ascii="Arial"/>
                <w:sz w:val="22"/>
              </w:rPr>
            </w:r>
          </w:p>
        </w:tc>
        <w:tc>
          <w:tcPr>
            <w:tcW w:w="25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96" w:right="8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318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586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804" w:right="799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Amarela</w:t>
            </w:r>
            <w:r>
              <w:rPr>
                <w:rFonts w:ascii="Arial"/>
                <w:sz w:val="22"/>
              </w:rPr>
            </w:r>
          </w:p>
        </w:tc>
        <w:tc>
          <w:tcPr>
            <w:tcW w:w="25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96" w:right="8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328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586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804" w:right="8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pacing w:val="-3"/>
                <w:sz w:val="22"/>
              </w:rPr>
              <w:t>Verde</w:t>
            </w:r>
            <w:r>
              <w:rPr>
                <w:rFonts w:ascii="Arial"/>
                <w:spacing w:val="-3"/>
                <w:sz w:val="22"/>
              </w:rPr>
            </w:r>
          </w:p>
        </w:tc>
        <w:tc>
          <w:tcPr>
            <w:tcW w:w="25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96" w:right="8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338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0"/>
        <w:jc w:val="left"/>
      </w:pPr>
      <w:r>
        <w:rPr>
          <w:color w:val="231F20"/>
        </w:rPr>
        <w:t>De acordo com essa tabela, a equipe que possui, no total, 328 participantes é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6"/>
          <w:szCs w:val="36"/>
        </w:rPr>
      </w:pPr>
    </w:p>
    <w:p>
      <w:pPr>
        <w:pStyle w:val="ListParagraph"/>
        <w:numPr>
          <w:ilvl w:val="0"/>
          <w:numId w:val="26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amarela.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6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azul.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verde.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vermelha.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81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10"/>
          <w:szCs w:val="10"/>
        </w:rPr>
      </w:pPr>
      <w:r>
        <w:rPr/>
        <w:pict>
          <v:group style="position:absolute;margin-left:42.52pt;margin-top:7.248977pt;width:510.25pt;height:22.7pt;mso-position-horizontal-relative:page;mso-position-vertical-relative:paragraph;z-index:4408;mso-wrap-distance-left:0;mso-wrap-distance-right:0" coordorigin="850,145" coordsize="10205,454">
            <v:group style="position:absolute;left:850;top:145;width:2098;height:454" coordorigin="850,145" coordsize="2098,454">
              <v:shape style="position:absolute;left:850;top:145;width:2098;height:454" coordorigin="850,145" coordsize="2098,454" path="m2948,145l850,145,850,599,2948,599,2948,145xe" filled="true" fillcolor="#d1d3d4" stroked="false">
                <v:path arrowok="t"/>
                <v:fill type="solid"/>
              </v:shape>
            </v:group>
            <v:group style="position:absolute;left:2948;top:145;width:8108;height:454" coordorigin="2948,145" coordsize="8108,454">
              <v:shape style="position:absolute;left:2948;top:145;width:8108;height:454" coordorigin="2948,145" coordsize="8108,454" path="m11055,145l2948,145,2948,599,11055,599,11055,145xe" filled="true" fillcolor="#d1d3d4" stroked="false">
                <v:path arrowok="t"/>
                <v:fill type="solid"/>
              </v:shape>
              <v:shape style="position:absolute;left:930;top:256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31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300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P020088B1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198"/>
        <w:ind w:right="1413"/>
        <w:jc w:val="left"/>
        <w:rPr>
          <w:b w:val="0"/>
          <w:bCs w:val="0"/>
        </w:rPr>
      </w:pPr>
      <w:r>
        <w:rPr>
          <w:color w:val="231F20"/>
          <w:spacing w:val="-4"/>
        </w:rPr>
        <w:t>Veja </w:t>
      </w:r>
      <w:r>
        <w:rPr>
          <w:color w:val="231F20"/>
        </w:rPr>
        <w:t>a figura</w:t>
      </w:r>
      <w:r>
        <w:rPr>
          <w:color w:val="231F20"/>
          <w:spacing w:val="3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8"/>
          <w:szCs w:val="28"/>
        </w:rPr>
      </w:pPr>
      <w:r>
        <w:rPr/>
        <w:pict>
          <v:group style="position:absolute;margin-left:240.283997pt;margin-top:17.179211pt;width:114.75pt;height:108.4pt;mso-position-horizontal-relative:page;mso-position-vertical-relative:paragraph;z-index:4432;mso-wrap-distance-left:0;mso-wrap-distance-right:0" coordorigin="4806,344" coordsize="2295,2168">
            <v:group style="position:absolute;left:4813;top:351;width:2280;height:2153" coordorigin="4813,351" coordsize="2280,2153">
              <v:shape style="position:absolute;left:4813;top:351;width:2280;height:2153" coordorigin="4813,351" coordsize="2280,2153" path="m7092,2504l4813,2504,4813,351,7092,351,7092,2504xe" filled="false" stroked="true" strokeweight=".702pt" strokecolor="#231f20">
                <v:path arrowok="t"/>
              </v:shape>
            </v:group>
            <v:group style="position:absolute;left:5530;top:473;width:774;height:1942" coordorigin="5530,473" coordsize="774,1942">
              <v:shape style="position:absolute;left:5530;top:473;width:774;height:1942" coordorigin="5530,473" coordsize="774,1942" path="m5919,473l5839,477,5778,481,5692,491,5611,507,5544,553,5530,639,5532,687,5550,761,5585,837,5628,903,5675,947,5743,971,5826,981,5834,1019,5855,1055,5879,1087,5893,1123,5895,1145,5894,1171,5892,1197,5889,1223,5882,1311,5874,1397,5864,1485,5852,1571,5839,1655,5825,1735,5809,1811,5793,1883,5804,1891,5818,1895,5832,1901,5839,1913,5832,1947,5826,1983,5820,2021,5814,2059,5806,2097,5798,2137,5794,2177,5815,2243,5839,2269,5850,2283,5871,2311,5904,2351,5929,2381,5955,2403,5982,2415,6012,2415,6037,2407,6060,2391,6065,2387,5998,2387,5972,2375,5947,2351,5906,2299,5883,2273,5844,2227,5826,2201,5838,2125,5850,2051,5863,1975,5875,1899,5880,1865,5839,1865,5827,1863,5833,1843,5835,1837,5846,1787,5859,1729,5870,1671,5877,1615,5883,1615,5877,1609,5884,1581,5918,1581,5925,1509,5931,1429,5936,1345,5939,1261,5940,1173,5960,1163,5983,1153,6005,1143,5940,1143,5942,1133,5951,1129,5963,1129,5973,1127,6054,1127,6053,1115,6055,1101,5927,1101,5903,1067,5877,1031,5860,989,5860,943,5784,943,5709,927,5639,863,5602,795,5574,711,5566,623,5604,623,5598,613,5587,585,5583,561,5595,547,5612,541,5631,537,5650,535,5728,523,5813,513,5903,507,6178,507,6145,497,6077,483,6000,475,5919,473xe" filled="true" fillcolor="#231f20" stroked="false">
                <v:path arrowok="t"/>
                <v:fill type="solid"/>
              </v:shape>
              <v:shape style="position:absolute;left:5530;top:473;width:774;height:1942" coordorigin="5530,473" coordsize="774,1942" path="m6055,1139l6024,1139,6038,1215,6054,1291,6070,1369,6086,1447,6103,1527,6120,1609,6154,1769,6204,2005,6212,2037,6221,2069,6227,2099,6219,2169,6167,2249,6137,2281,6113,2307,6077,2343,6036,2373,5998,2387,6065,2387,6082,2373,6103,2357,6122,2341,6193,2269,6252,2179,6263,2127,6261,2099,6254,2067,6246,2035,6238,2001,6172,1697,6156,1621,6140,1545,6125,1471,6109,1395,6094,1319,6078,1245,6070,1211,6062,1177,6055,1143,6055,1139xe" filled="true" fillcolor="#231f20" stroked="false">
                <v:path arrowok="t"/>
                <v:fill type="solid"/>
              </v:shape>
              <v:shape style="position:absolute;left:5530;top:473;width:774;height:1942" coordorigin="5530,473" coordsize="774,1942" path="m5918,1581l5884,1581,5886,1603,5885,1605,5883,1615,5877,1615,5876,1661,5872,1715,5865,1771,5856,1823,5853,1837,5850,1849,5846,1859,5839,1865,5880,1865,5886,1823,5897,1745,5908,1669,5917,1589,5918,1581xe" filled="true" fillcolor="#231f20" stroked="false">
                <v:path arrowok="t"/>
                <v:fill type="solid"/>
              </v:shape>
              <v:shape style="position:absolute;left:5530;top:473;width:774;height:1942" coordorigin="5530,473" coordsize="774,1942" path="m6054,1127l5973,1127,5964,1135,5953,1141,5940,1143,6005,1143,6024,1139,6055,1139,6054,1127xe" filled="true" fillcolor="#231f20" stroked="false">
                <v:path arrowok="t"/>
                <v:fill type="solid"/>
              </v:shape>
              <v:shape style="position:absolute;left:5530;top:473;width:774;height:1942" coordorigin="5530,473" coordsize="774,1942" path="m6087,927l5960,927,6009,929,6049,947,6044,983,6039,1019,6034,1055,6028,1089,6003,1093,5950,1097,5927,1101,6055,1101,6058,1079,6067,1045,6076,1011,6078,975,6151,963,6187,943,6082,943,6082,931,6087,927xe" filled="true" fillcolor="#231f20" stroked="false">
                <v:path arrowok="t"/>
                <v:fill type="solid"/>
              </v:shape>
              <v:shape style="position:absolute;left:5530;top:473;width:774;height:1942" coordorigin="5530,473" coordsize="774,1942" path="m5604,623l5570,623,5570,625,5570,627,5611,701,5659,767,5712,829,5826,943,5860,943,5860,939,5908,931,5960,927,6087,927,6089,925,6099,919,6108,913,6057,913,6046,909,5851,909,5790,861,5735,807,5686,747,5642,681,5718,669,5784,661,5629,661,5613,639,5604,623xe" filled="true" fillcolor="#231f20" stroked="false">
                <v:path arrowok="t"/>
                <v:fill type="solid"/>
              </v:shape>
              <v:shape style="position:absolute;left:5530;top:473;width:774;height:1942" coordorigin="5530,473" coordsize="774,1942" path="m6287,619l6250,619,6269,695,6267,767,6245,835,6207,889,6152,927,6082,943,6187,943,6211,929,6257,879,6288,819,6304,751,6303,679,6287,619xe" filled="true" fillcolor="#231f20" stroked="false">
                <v:path arrowok="t"/>
                <v:fill type="solid"/>
              </v:shape>
              <v:shape style="position:absolute;left:5530;top:473;width:774;height:1942" coordorigin="5530,473" coordsize="774,1942" path="m6154,653l5886,653,5972,655,6056,661,6134,675,6204,695,6178,759,6144,817,6103,867,6057,913,6108,913,6156,857,6200,789,6233,711,6241,669,6213,669,6154,653xe" filled="true" fillcolor="#231f20" stroked="false">
                <v:path arrowok="t"/>
                <v:fill type="solid"/>
              </v:shape>
              <v:shape style="position:absolute;left:5530;top:473;width:774;height:1942" coordorigin="5530,473" coordsize="774,1942" path="m5958,893l5902,899,5851,909,6046,909,6012,897,5958,893xe" filled="true" fillcolor="#231f20" stroked="false">
                <v:path arrowok="t"/>
                <v:fill type="solid"/>
              </v:shape>
              <v:shape style="position:absolute;left:5530;top:473;width:774;height:1942" coordorigin="5530,473" coordsize="774,1942" path="m6178,507l5992,507,6078,515,6155,533,6221,561,6221,589,6219,617,6216,643,6213,669,6241,669,6250,619,6287,619,6284,607,6261,561,6234,533,6197,513,6178,507xe" filled="true" fillcolor="#231f20" stroked="false">
                <v:path arrowok="t"/>
                <v:fill type="solid"/>
              </v:shape>
              <v:shape style="position:absolute;left:5530;top:473;width:774;height:1942" coordorigin="5530,473" coordsize="774,1942" path="m5969,629l5880,629,5791,633,5706,645,5629,661,5784,661,5800,659,5886,653,6154,653,6139,649,6057,637,5969,629xe" filled="true" fillcolor="#231f20" stroked="false">
                <v:path arrowok="t"/>
                <v:fill type="solid"/>
              </v:shape>
            </v:group>
            <v:group style="position:absolute;left:5583;top:506;width:639;height:163" coordorigin="5583,506" coordsize="639,163">
              <v:shape style="position:absolute;left:5583;top:506;width:639;height:163" coordorigin="5583,506" coordsize="639,163" path="m6218,628l5880,628,5969,628,6057,635,6139,649,6213,669,6216,643,6218,628xe" filled="true" fillcolor="#ffffff" stroked="false">
                <v:path arrowok="t"/>
                <v:fill type="solid"/>
              </v:shape>
              <v:shape style="position:absolute;left:5583;top:506;width:639;height:163" coordorigin="5583,506" coordsize="639,163" path="m5903,506l5813,512,5728,522,5650,534,5631,537,5612,540,5595,547,5583,559,5587,585,5598,612,5613,638,5629,660,5706,644,5791,633,5880,628,6218,628,6219,616,6221,589,6221,559,6155,532,6078,515,5992,507,5903,506xe" filled="true" fillcolor="#ffffff" stroked="false">
                <v:path arrowok="t"/>
                <v:fill type="solid"/>
              </v:shape>
              <v:shape style="position:absolute;left:6082;top:618;width:186;height:323" type="#_x0000_t75" stroked="false">
                <v:imagedata r:id="rId183" o:title=""/>
              </v:shape>
              <v:shape style="position:absolute;left:5566;top:622;width:260;height:321" type="#_x0000_t75" stroked="false">
                <v:imagedata r:id="rId184" o:title=""/>
              </v:shape>
            </v:group>
            <v:group style="position:absolute;left:5642;top:653;width:563;height:260" coordorigin="5642,653" coordsize="563,260">
              <v:shape style="position:absolute;left:5642;top:653;width:563;height:260" coordorigin="5642,653" coordsize="563,260" path="m6076,893l5958,893,6012,897,6057,912,6076,893xe" filled="true" fillcolor="#ffffff" stroked="false">
                <v:path arrowok="t"/>
                <v:fill type="solid"/>
              </v:shape>
              <v:shape style="position:absolute;left:5642;top:653;width:563;height:260" coordorigin="5642,653" coordsize="563,260" path="m5886,653l5800,658,5718,667,5642,681,5686,746,5735,806,5790,860,5851,908,5902,898,5958,893,6076,893,6103,866,6144,816,6178,759,6204,694,6134,674,6056,660,5972,654,5886,653xe" filled="true" fillcolor="#ffffff" stroked="false">
                <v:path arrowok="t"/>
                <v:fill type="solid"/>
              </v:shape>
              <v:shape style="position:absolute;left:5860;top:925;width:189;height:218" type="#_x0000_t75" stroked="false">
                <v:imagedata r:id="rId185" o:title=""/>
              </v:shape>
            </v:group>
            <v:group style="position:absolute;left:5826;top:1139;width:404;height:1247" coordorigin="5826,1139" coordsize="404,1247">
              <v:shape style="position:absolute;left:5826;top:1139;width:404;height:1247" coordorigin="5826,1139" coordsize="404,1247" path="m6024,1139l6005,1143,5983,1152,5940,1172,5939,1260,5936,1345,5931,1428,5925,1509,5917,1589,5908,1668,5897,1745,5886,1822,5875,1898,5863,1974,5850,2049,5838,2126,5826,2201,5844,2226,5863,2248,5906,2298,5947,2351,5972,2375,5998,2386,6036,2373,6113,2306,6167,2248,6219,2169,6229,2126,6227,2098,6221,2068,6212,2036,6204,2004,6137,1688,6120,1608,6103,1527,6086,1447,6070,1368,6054,1290,6038,1213,6024,1139xe" filled="true" fillcolor="#ffffff" stroked="false">
                <v:path arrowok="t"/>
                <v:fill type="solid"/>
              </v:shape>
            </v:group>
            <v:group style="position:absolute;left:5877;top:1580;width:9;height:33" coordorigin="5877,1580" coordsize="9,33">
              <v:shape style="position:absolute;left:5877;top:1580;width:9;height:33" coordorigin="5877,1580" coordsize="9,33" path="m5884,1580l5877,1608,5883,1613,5886,1602,5884,1580xe" filled="true" fillcolor="#ffffff" stroked="false">
                <v:path arrowok="t"/>
                <v:fill type="solid"/>
              </v:shape>
            </v:group>
            <v:group style="position:absolute;left:5827;top:1613;width:51;height:252" coordorigin="5827,1613" coordsize="51,252">
              <v:shape style="position:absolute;left:5827;top:1613;width:51;height:252" coordorigin="5827,1613" coordsize="51,252" path="m5877,1613l5870,1671,5859,1729,5846,1785,5835,1836,5833,1842,5827,1863,5839,1865,5865,1771,5876,1660,5877,1613xe" filled="true" fillcolor="#ffffff" stroked="false">
                <v:path arrowok="t"/>
                <v:fill type="solid"/>
              </v:shape>
            </v:group>
            <w10:wrap type="topAndBottom"/>
          </v:group>
        </w:pict>
      </w:r>
    </w:p>
    <w:p>
      <w:pPr>
        <w:spacing w:line="240" w:lineRule="auto" w:before="9"/>
        <w:rPr>
          <w:rFonts w:ascii="Arial" w:hAnsi="Arial" w:cs="Arial" w:eastAsia="Arial" w:hint="default"/>
          <w:b/>
          <w:bCs/>
          <w:sz w:val="23"/>
          <w:szCs w:val="23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/>
        <w:pict>
          <v:group style="position:absolute;margin-left:73.916pt;margin-top:47.634842pt;width:98.1pt;height:92.7pt;mso-position-horizontal-relative:page;mso-position-vertical-relative:paragraph;z-index:4456" coordorigin="1478,953" coordsize="1962,1854">
            <v:group style="position:absolute;left:1484;top:959;width:1950;height:1842" coordorigin="1484,959" coordsize="1950,1842">
              <v:shape style="position:absolute;left:1484;top:959;width:1950;height:1842" coordorigin="1484,959" coordsize="1950,1842" path="m3434,2800l1484,2800,1484,959,3434,959,3434,2800xe" filled="false" stroked="true" strokeweight=".6pt" strokecolor="#231f20">
                <v:path arrowok="t"/>
              </v:shape>
            </v:group>
            <v:group style="position:absolute;left:1938;top:1033;width:1043;height:1694" coordorigin="1938,1033" coordsize="1043,1694">
              <v:shape style="position:absolute;left:1938;top:1033;width:1043;height:1694" coordorigin="1938,1033" coordsize="1043,1694" path="m2602,2471l2587,2471,2591,2477,2599,2541,2613,2599,2632,2653,2652,2705,2650,2713,2641,2717,2642,2727,2653,2725,2656,2715,2672,2715,2651,2665,2640,2629,2629,2629,2624,2611,2622,2605,2634,2605,2632,2599,2622,2599,2614,2573,2608,2543,2603,2513,2599,2483,2602,2481,2618,2481,2617,2477,2601,2477,2602,247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72,2715l2656,2715,2673,2717,2672,271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73,2515l2261,2515,2264,2517,2266,2519,2266,2523,2258,2527,2250,2531,2240,2533,2268,2533,2278,2579,2310,2665,2358,2699,2371,2697,2380,2695,2383,2693,2355,2693,2329,2677,2306,2641,2289,2599,2281,2565,2281,2547,2278,2547,2273,251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387,1849l2378,1849,2387,1855,2396,1859,2407,1863,2396,1925,2386,1989,2381,2051,2389,2111,2393,2123,2400,2135,2408,2147,2414,2159,2425,2187,2435,2215,2445,2247,2455,2277,2467,2309,2479,2339,2488,2367,2494,2395,2493,2419,2490,2445,2485,2471,2481,2501,2473,2551,2472,2563,2470,2577,2469,2589,2465,2599,2462,2609,2450,2619,2442,2629,2427,2647,2406,2669,2382,2685,2355,2693,2383,2693,2436,2649,2482,2585,2476,2585,2486,2505,2498,2421,2504,2379,2496,2379,2479,2329,2442,2221,2413,2151,2402,2133,2394,2117,2389,2099,2386,2045,2386,2039,2391,1983,2400,1927,2409,1873,2411,1871,2411,1865,2458,1865,2443,1863,2415,1859,2394,1853,2387,184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10,2641l2099,2641,2101,2649,2107,2653,2110,2649,2110,264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17,2427l2174,2427,2181,2431,2177,2465,2163,2529,2123,2603,2086,2643,2099,2641,2110,2641,2112,2635,2131,2615,2127,2615,2125,2609,2139,2597,2143,2587,2152,2587,2172,2551,2161,2551,2171,2523,2179,2493,2186,2461,2191,2429,2218,2429,2217,242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34,2605l2632,2605,2628,2619,2632,2625,2629,2629,2640,2629,2634,2607,2634,260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52,2587l2143,2587,2146,2595,2131,2607,2127,2615,2131,2615,2147,2597,2152,258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12,2553l2504,2553,2521,2569,2539,2585,2557,2599,2575,2613,2580,2603,2567,2601,2550,2579,2541,2567,2532,2567,2518,2559,2512,255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18,2481l2602,2481,2603,2483,2604,2485,2609,2513,2615,2543,2620,2573,2622,2599,2632,2599,2622,2543,2614,2483,2618,2483,2618,248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458,1865l2414,1865,2432,1867,2450,1871,2468,1873,2499,1873,2521,1877,2538,1889,2553,1905,2568,1921,2569,1939,2574,1957,2581,1973,2586,1991,2587,2005,2589,2033,2591,2047,2597,2089,2602,2137,2605,2183,2605,2191,2604,2239,2583,2335,2552,2425,2516,2511,2476,2585,2482,2585,2484,2583,2504,2553,2512,2553,2509,2549,2509,2539,2520,2539,2514,2531,2541,2475,2564,2417,2584,2355,2601,2291,2615,2291,2617,2287,2604,2287,2605,2269,2614,2227,2616,2205,2633,2205,2639,2203,2647,2203,2650,2201,2664,2201,2665,2199,2611,2199,2608,2177,2608,2159,2608,2149,2608,2131,2606,2109,2604,2093,2600,2079,2596,2065,2593,2049,2592,2033,2591,2013,2590,1999,2576,1937,2538,1885,2529,1873,2548,1871,2563,1867,2472,1867,2458,186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20,2539l2509,2539,2518,2547,2524,2557,2532,2567,2541,2567,2538,2563,2526,2547,2520,253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55,2163l2230,2163,2240,2165,2245,2339,2245,2343,2250,2425,2261,2505,2244,2521,2223,2531,2202,2541,2184,2553,2205,2553,2226,2547,2247,2539,2268,2533,2240,2533,2246,2527,2254,2523,2261,2515,2273,2515,2264,2467,2253,2383,2247,2299,2247,2277,2249,2213,2255,216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18,2429l2191,2429,2200,2431,2201,2441,2199,2451,2197,2459,2190,2483,2180,2509,2170,2533,2161,2551,2172,2551,2173,2549,2192,2495,2207,2437,2209,2431,2218,2431,2218,242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335,1969l2332,1969,2332,1971,2332,1975,2325,2125,2320,2197,2314,2269,2306,2339,2295,2409,2285,2477,2278,2547,2281,2547,2281,2529,2286,2489,2299,2415,2309,2345,2317,2269,2323,2191,2328,2113,2332,2031,2333,1995,2335,1973,2335,196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36,2479l2618,2483,2614,2483,2622,2485,2625,2493,2634,2495,2636,247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20,2357l2606,2357,2611,2359,2610,2367,2607,2375,2606,2385,2596,2387,2599,2387,2604,2395,2605,2405,2599,2407,2601,2419,2596,2427,2596,2427,2599,2431,2596,2441,2594,2451,2593,2465,2583,2469,2576,2477,2570,2485,2577,2493,2587,2471,2602,2471,2607,2427,2596,2427,2596,2427,2607,2427,2609,2403,2620,235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91,2195l2636,2195,2616,2199,2683,2199,2661,2257,2645,2321,2631,2387,2614,2449,2611,2459,2613,2473,2601,2477,2617,2477,2616,2471,2618,2457,2624,2449,2627,2437,2645,2437,2646,2435,2628,2435,2629,2423,2635,2421,2632,2409,2637,2405,2650,2405,2651,2403,2638,2403,2637,2393,2640,2387,2641,2377,2642,2369,2659,2369,2646,2367,2643,2343,2650,2329,2655,2321,2655,2309,2656,2301,2656,2295,2660,2291,2670,2291,2670,2289,2665,2283,2662,2275,2665,2265,2674,2265,2674,2263,2672,2249,2675,2237,2683,2227,2689,2227,2687,2211,2691,219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45,2437l2633,2437,2631,2445,2639,2443,2645,243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91,2357l2186,2357,2186,2377,2178,2381,2181,2381,2186,2387,2188,2401,2182,2407,2184,2421,2170,2425,2157,2427,2153,2441,2165,2441,2174,2427,2217,2427,2217,2423,2204,2423,2193,2417,2190,2403,2190,2387,2191,2371,2191,235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76,2421l2575,2433,2580,2439,2594,2426,2576,242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95,2425l2594,2426,2596,2427,2595,242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01,2139l2189,2139,2199,2163,2204,2195,2206,2233,2207,2273,2208,2301,2209,2329,2209,2335,2209,2347,2209,2399,2214,2415,2204,2423,2217,2423,2217,2387,2231,2387,2232,2385,2220,2381,2214,2363,2217,2351,2214,2341,2227,2341,2224,2337,2217,2327,2213,2315,2214,2295,2225,2295,2223,2293,2218,2285,2213,2273,2212,2259,2225,2259,2225,2257,2215,2253,2209,2245,2212,2229,2221,2229,2217,2223,2213,2215,2213,2207,2220,2201,2211,2193,2208,2179,2208,2161,2209,2149,2220,2149,2215,2147,2201,213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50,2405l2644,2405,2640,2417,2650,2413,2650,240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51,2401l2638,2403,2651,2403,2651,240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99,2387l2584,2387,2581,2395,2585,2401,2599,238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31,2387l2222,2387,2220,2395,2227,2393,2231,238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81,2381l2165,2381,2163,2391,2173,2393,2181,238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499,1873l2488,1873,2496,1933,2500,1997,2503,2061,2506,2125,2508,2185,2507,2253,2503,2319,2496,2379,2504,2379,2509,2335,2516,2249,2517,2241,2517,2177,2517,2169,2513,2101,2503,1969,2502,1953,2499,1883,2499,187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59,2369l2642,2369,2648,2371,2647,2379,2655,2377,2659,236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89,2227l2683,2227,2689,2251,2702,2301,2709,2327,2727,2343,2736,2351,2744,2359,2745,2367,2743,2375,2750,2375,2753,2367,2763,2367,2764,2361,2755,2361,2750,2359,2752,2349,2744,2349,2746,2345,2754,2345,2748,2341,2738,2333,2729,2327,2727,2319,2719,2319,2710,2315,2711,2301,2706,2283,2704,2275,2701,2265,2689,2229,2689,222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91,2321l2184,2321,2182,2333,2188,2337,2186,2349,2176,2351,2168,2357,2163,2365,2171,2371,2176,2357,2191,2357,2191,232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32,2313l2614,2313,2624,2315,2619,2327,2616,2339,2611,2349,2603,2351,2591,2351,2588,2359,2593,2361,2606,2357,2620,2357,2626,2333,2632,231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754,2345l2746,2345,2763,2355,2755,2361,2764,2361,2765,2357,2758,2347,2754,234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7,2341l2223,2341,2226,2353,2232,2347,2227,234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91,2289l2181,2289,2184,2295,2184,2313,2173,2315,2165,2319,2163,2329,2174,2331,2174,2321,2191,2321,2191,2303,2191,228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74,2315l2655,2321,2662,2323,2663,2329,2673,2329,2674,231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01,2307l2599,2315,2603,2321,2614,2313,2632,2313,2633,2309,2614,2309,2601,230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87,2163l2675,2165,2642,2165,2662,2167,2678,2171,2688,2183,2675,2191,2657,2195,2691,2195,2699,2225,2706,2255,2712,2287,2719,2319,2727,2319,2721,2291,2712,2255,2705,2219,2701,2185,2709,2185,2707,2181,2705,2177,2693,2177,2687,2173,2687,216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40,2283l2619,2283,2632,2285,2632,2295,2629,2303,2624,2309,2633,2309,2640,228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5,2295l2214,2295,2221,2297,2220,2305,2230,2303,2225,229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90,2259l2180,2259,2181,2265,2183,2277,2180,2283,2176,2289,2171,2297,2179,2303,2181,2289,2191,2289,2190,2267,2190,225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70,2291l2666,2291,2665,2299,2673,2297,2670,229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15,2291l2601,2291,2612,2297,2615,229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49,2255l2633,2255,2639,2257,2640,2267,2637,2271,2634,2277,2621,2277,2613,2283,2604,2287,2617,2287,2619,2283,2640,2283,2649,225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74,2265l2672,2265,2668,2277,2678,2275,2674,226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89,2235l2175,2235,2181,2239,2182,2251,2176,2257,2170,2263,2171,2269,2173,2269,2180,2259,2190,2259,2189,223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5,2259l2216,2259,2226,2267,2225,225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24,2249l2622,2259,2625,2265,2633,2255,2649,2255,2649,2253,2640,2253,2624,224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64,2201l2650,2201,2654,2209,2651,2219,2646,2231,2645,2245,2640,2253,2649,2253,2664,220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87,2207l2184,2207,2181,2219,2178,2229,2162,2241,2158,2251,2168,2251,2175,2235,2189,2235,2189,2229,2187,220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1,2229l2215,2229,2217,2233,2222,2231,2221,222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47,2203l2639,2203,2642,2211,2632,2219,2639,2223,2644,2221,2645,2215,2645,2205,2647,220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66,2201l2168,2209,2170,2213,2184,2207,2187,2207,2187,2203,2174,2203,2166,220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33,2205l2616,2205,2626,2207,2633,220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86,2171l2178,2171,2179,2175,2179,2203,2187,2203,2186,2187,2186,217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01,1855l2591,1855,2611,1929,2619,2015,2619,2025,2618,2105,2618,2111,2611,2199,2616,2199,2620,2189,2619,2175,2622,2165,2675,2165,2675,2163,2668,2163,2659,2161,2651,2159,2634,2159,2622,2157,2624,2133,2626,2107,2627,2083,2627,2053,2630,2053,2631,2051,2632,2049,2641,2047,2642,2047,2647,2045,2627,2045,2627,2013,2640,2011,2644,2008,2627,2005,2623,1975,2620,1943,2615,1911,2609,1883,2614,1877,2615,1873,2609,1873,2602,1869,2601,1861,2601,185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709,2185l2706,2185,2704,2193,2711,2191,2709,218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92,2041l2178,2041,2181,2047,2157,2079,2130,2109,2101,2139,2071,2165,2066,2169,2057,2169,2056,2177,2066,2179,2073,2185,2084,2187,2084,2175,2071,2175,2075,2163,2095,2163,2116,2145,2136,2127,2125,2127,2131,2117,2139,2109,2148,2103,2151,2093,2163,2085,2171,2075,2178,2067,2180,2055,2223,2055,2223,2053,2215,2053,2212,2051,2213,2049,2191,2049,2192,204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59,2163l2161,2173,2161,2179,2178,2171,2186,2171,2186,2169,2173,2169,2159,216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36,2155l2217,2155,2227,2159,2227,2177,2238,2179,2230,2163,2255,2163,2256,2159,2245,2159,2236,215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83,2011l2673,2011,2687,2045,2695,2089,2696,2125,2697,2135,2693,2177,2705,2177,2703,2171,2700,2161,2703,2149,2713,2149,2712,2147,2706,2139,2702,2129,2709,2119,2708,2109,2697,2109,2701,2095,2699,2087,2714,2087,2714,2085,2702,2083,2695,2077,2698,2059,2712,2059,2712,2057,2695,2057,2696,2049,2692,2033,2687,2019,2683,201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095,2163l2075,2163,2084,2171,2071,2175,2084,2175,2084,2173,2095,216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0,2149l2209,2149,2216,2153,2216,2163,2215,2169,2220,2173,2227,2173,2217,2155,2236,2155,2231,2153,2220,214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89,2093l2193,2107,2190,2119,2179,2127,2161,2129,2162,2135,2169,2137,2176,2137,2181,2139,2183,2151,2177,2155,2179,2167,2173,2169,2186,2169,2186,2163,2189,2147,2189,2139,2201,2139,2191,2127,2201,2117,2216,2115,2264,2115,2266,2109,2204,2109,2198,2105,2198,2095,2189,209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73,2129l2665,2129,2671,2135,2666,2151,2668,2163,2675,2163,2673,212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64,2115l2234,2115,2250,2117,2249,2127,2248,2139,2246,2149,2245,2159,2256,2159,2259,2133,2264,211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39,2145l2631,2145,2634,2159,2639,2159,2638,2151,2645,2149,2639,214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713,2149l2703,2149,2710,2151,2708,2159,2716,2157,2713,214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74,2101l2665,2101,2671,2103,2666,2115,2668,2121,2661,2125,2652,2127,2650,2133,2654,2141,2662,2131,2665,2129,2673,2129,2673,2123,2674,210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3,2055l2191,2055,2186,2067,2174,2079,2161,2091,2150,2103,2140,2109,2135,2121,2125,2127,2136,2127,2147,2117,2176,2087,2207,2057,2223,2057,2223,205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304,1937l2296,1937,2282,1977,2270,2019,2260,2063,2250,2109,2266,2109,2273,2087,2266,2087,2277,2017,2298,1951,2304,193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76,2069l2668,2069,2675,2075,2664,2083,2668,2093,2661,2095,2656,2099,2652,2103,2654,2109,2664,2103,2665,2101,2674,2101,2675,2089,2676,206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714,2087l2699,2087,2716,2095,2714,208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366,1831l2355,1831,2362,1835,2364,1843,2371,1845,2348,1909,2320,1969,2291,2027,2266,2087,2273,2087,2281,2059,2293,2035,2318,1991,2330,1971,2332,1969,2335,1969,2337,1955,2341,1943,2345,1931,2350,1919,2355,1907,2361,1891,2367,1875,2372,1863,2378,1849,2387,1849,2374,1841,2366,183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76,2039l2665,2039,2671,2049,2668,2059,2661,2069,2655,2075,2657,2081,2667,2073,2668,2069,2676,2069,2677,2047,2676,203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3,2057l2207,2057,2211,2063,2214,2067,2222,2063,2223,205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712,2059l2703,2059,2714,2063,2712,205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42,2047l2641,2047,2637,2059,2648,2059,2642,204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98,2023l2186,2023,2186,2027,2182,2035,2174,2039,2166,2043,2161,2049,2167,2057,2178,2041,2192,2041,2193,2033,2198,202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57,2041l2656,2041,2650,2055,2655,2057,2664,2057,2657,204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712,2047l2695,2057,2712,2057,2711,2055,2712,204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5,2041l2214,2041,2217,2049,2215,2053,2223,2053,2224,2043,2225,204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327,1885l2293,1885,2281,1899,2281,1903,2281,1909,2280,1915,2286,1917,2284,1927,2268,1951,2253,1975,2236,1999,2220,2023,2214,2033,2209,2041,2201,2047,2191,2049,2213,2049,2214,2041,2225,2041,2229,2025,2237,2009,2248,1999,2254,1999,2252,1997,2253,1989,2258,1979,2262,1969,2271,1965,2275,1955,2280,1945,2287,1937,2304,1937,2307,1929,2299,1929,2289,1917,2290,1899,2300,1887,2326,1887,2327,188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78,2003l2665,2003,2664,2015,2669,2021,2670,2031,2659,2035,2649,2039,2638,2041,2627,2045,2647,2045,2656,2041,2657,2041,2665,2039,2676,2039,2673,2011,2683,2011,2680,2005,2678,200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64,2015l2166,2027,2174,2029,2186,2023,2198,2023,2200,2019,2180,2019,2164,201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785,2003l2765,2003,2771,2009,2772,2019,2780,2021,2779,2009,2785,200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2,1985l2209,1985,2212,1991,2202,1997,2201,2013,2189,2019,2200,2019,2201,2017,2212,2001,2222,198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78,1941l2660,1941,2677,1961,2697,1983,2718,2001,2737,2011,2747,2013,2754,2005,2765,2003,2785,2003,2784,1995,2744,1995,2715,1981,2678,194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54,1999l2248,1999,2248,2005,2248,2011,2255,2011,2257,2001,2254,199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45,2008l2644,2008,2645,2009,2645,2008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57,1989l2646,1993,2645,2008,2650,2005,2665,2003,2678,2003,2674,1999,2657,1999,2657,198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68,1985l2664,1989,2663,1997,2657,1999,2674,1999,2670,1995,2671,1989,2675,1987,2668,198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783,1991l2744,1995,2784,1995,2783,199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91,1979l2191,1991,2200,1993,2209,1985,2222,1985,2223,1983,2207,1983,2191,197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84,1853l2284,1863,2291,1867,2291,1877,2275,1879,2270,1893,2261,1901,2257,1901,2255,1909,2247,1917,2245,1931,2238,1939,2232,1940,2232,1947,2229,1961,2221,1971,2214,1981,2207,1983,2223,1983,2236,1959,2250,1933,2265,1907,2284,1885,2327,1885,2329,1881,2299,1881,2295,1869,2296,1855,2284,185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1,1933l2214,1939,2211,1951,2228,1941,2227,1941,2221,193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75,1937l2651,1937,2652,1943,2660,1941,2678,1941,2675,193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9,1940l2227,1941,2228,1941,2229,1940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32,1939l2229,1940,2232,1940,2232,193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41,1921l2634,1921,2635,1929,2640,1933,2642,1939,2651,1937,2675,1937,2673,1935,2679,1933,2679,1931,2647,1931,2642,1923,2641,192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39,1889l2631,1889,2632,1893,2632,1907,2624,1923,2624,1931,2633,1933,2628,1923,2634,1921,2641,1921,2640,1911,2640,1899,2639,188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39,1841l2630,1841,2631,1843,2632,1845,2642,1865,2653,1885,2664,1905,2673,1927,2652,1927,2647,1931,2679,1931,2679,1923,2683,1919,2678,1915,2673,1911,2673,1901,2682,1901,2680,1895,2665,1895,2659,1885,2655,1873,2664,1873,2663,1867,2650,1863,2643,1851,2639,184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326,1887l2300,1887,2317,1889,2307,1907,2303,1919,2299,1929,2307,1929,2325,1889,2326,188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42,1893l2243,1903,2242,1911,2257,1901,2256,1901,2242,189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31,1865l2624,1865,2629,1873,2627,1881,2624,1887,2624,1893,2629,1895,2631,1889,2639,1889,2636,1877,2631,186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304,1821l2294,1821,2304,1835,2313,1849,2320,1865,2322,1881,2329,1881,2338,1863,2330,1863,2320,1847,2309,1833,2304,182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38,1839l2619,1839,2623,1849,2615,1865,2609,1873,2615,1873,2617,1869,2624,1865,2631,1865,2627,1853,2627,1843,2630,1841,2639,1841,2638,183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12,1807l2604,1807,2598,1837,2576,1855,2542,1865,2501,1867,2563,1867,2578,1861,2591,1855,2601,1855,2601,1853,2609,1851,2616,1843,2604,1843,2612,180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319,1797l2302,1797,2315,1803,2324,1815,2331,1829,2340,1843,2339,1851,2330,1853,2330,1863,2338,1863,2353,1835,2345,1835,2335,1823,2328,1809,2319,179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01,1835l2077,1835,2083,1837,2088,1839,2063,1839,2099,1851,2137,1855,2176,1851,2138,1851,2117,1847,2136,1841,2158,1837,2107,1837,2101,183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13,1827l2202,1827,2204,1831,2204,1835,2183,1839,2160,1847,2138,1851,2176,1851,2212,1839,2221,1839,2222,1837,2229,1833,2237,1831,2251,1831,2253,1829,2212,1829,2213,182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070,1825l2056,1827,2053,1833,2046,1835,2046,1845,2056,1847,2055,1839,2088,1839,2081,1837,2077,1835,2101,1835,2082,1829,2070,182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1,1839l2216,1839,2214,1847,2220,1845,2221,183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32,1827l2619,1829,2614,1839,2604,1843,2616,1843,2619,1839,2638,1839,2632,182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420,1805l2407,1805,2417,1809,2430,1817,2453,1833,2463,1837,2470,1839,2483,1835,2537,1835,2548,1833,2472,1833,2463,1831,2452,1827,2441,1819,2429,1811,2420,180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1,1815l2203,1815,2202,1821,2177,1825,2130,1837,2158,1837,2180,1833,2199,1827,2213,1827,2221,181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51,1831l2237,1831,2243,1837,2251,183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37,1835l2504,1835,2517,1837,2527,1837,2537,183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316,1795l2300,1795,2287,1805,2291,1813,2273,1819,2261,1821,2268,1835,2269,1823,2283,1823,2294,1821,2304,1821,2302,1815,2302,1797,2319,1797,2316,179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1938,1033l1938,1045,1952,1047,1958,1053,1975,1071,1991,1091,2007,1111,2020,1131,2063,1183,2106,1241,2149,1301,2191,1363,2235,1425,2277,1485,2319,1545,2358,1605,2364,1613,2397,1667,2408,1681,2417,1695,2419,1707,2412,1717,2399,1727,2384,1737,2373,1745,2361,1761,2353,1775,2347,1791,2343,1807,2346,1815,2350,1821,2351,1829,2345,1835,2353,1835,2355,1831,2366,1831,2358,1823,2351,1803,2358,1781,2372,1781,2371,1777,2363,1775,2367,1767,2373,1757,2380,1751,2386,1743,2395,1743,2412,1725,2439,1715,2476,1713,2526,1713,2520,1711,2424,1711,2431,1703,2436,1693,2424,1693,2383,1629,2340,1563,2297,1499,2253,1433,2209,1369,2164,1305,2074,1181,2051,1151,2027,1119,2004,1089,1979,1061,1970,1053,1961,1043,1950,1035,1938,103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07,1829l2484,1829,2472,1833,2518,1833,2507,182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83,1761l2573,1761,2580,1765,2589,1775,2597,1787,2599,1799,2591,1807,2574,1819,2552,1827,2518,1833,2548,1833,2567,1825,2586,1815,2604,1807,2612,1807,2612,1805,2597,1775,2583,176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61,1821l2252,1823,2232,1825,2212,1829,2253,1829,2261,182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61,1821l2261,1821,2261,1821,2261,182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99,1809l2197,1817,2203,1815,2221,1815,2222,1813,2207,1813,2199,180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3,1789l2212,1789,2212,1797,2219,1799,2220,1809,2210,1809,2207,1813,2222,1813,2243,1807,2268,1803,2230,1803,2221,1801,2223,178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442,1781l2430,1781,2444,1787,2456,1797,2468,1807,2481,1811,2492,1811,2504,1807,2486,1807,2470,1801,2457,1793,2445,1783,2442,178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372,1781l2358,1781,2368,1783,2376,1799,2396,1807,2407,1805,2420,1805,2417,1803,2395,1803,2376,1793,2372,178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26,1713l2476,1713,2513,1715,2542,1725,2558,1737,2567,1753,2573,1771,2578,1789,2565,1795,2551,1797,2508,1797,2496,1807,2504,1807,2516,1801,2529,1799,2555,1799,2568,1797,2581,1793,2584,1783,2579,1767,2573,1761,2583,1761,2571,1749,2550,1721,2549,1717,2540,1717,2526,171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66,1785l2262,1795,2252,1799,2240,1801,2230,1803,2268,1803,2289,1797,2300,1795,2316,1795,2310,1791,2275,1791,2266,178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407,1799l2395,1803,2417,1803,2407,179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35,1795l2519,1797,2551,1797,2535,179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307,1789l2296,1789,2285,1791,2310,1791,2307,178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395,1743l2386,1743,2391,1745,2381,1767,2389,1773,2398,1781,2407,1783,2417,1781,2442,1781,2435,1777,2403,1777,2391,1763,2395,174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432,1775l2403,1777,2435,1777,2432,177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34,1693l2533,1707,2540,1717,2549,1717,2547,1711,2548,1703,2552,1697,2537,1697,2534,169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484,1705l2455,1707,2424,1711,2520,1711,2513,1709,2484,170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980,1095l2968,1097,2958,1103,2948,1111,2939,1117,2877,1167,2821,1225,2770,1285,2724,1351,2706,1379,2690,1405,2657,1461,2643,1485,2629,1511,2616,1535,2604,1561,2587,1595,2571,1629,2554,1663,2537,1697,2552,1697,2553,1695,2558,1685,2566,1665,2573,1649,2622,1545,2659,1475,2699,1405,2743,1339,2789,1277,2839,1219,2893,1167,2949,1123,2959,1117,2968,1111,2976,1103,2980,109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33,1692l2534,1693,2534,1693,2533,1692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482,1667l2446,1675,2424,1693,2436,1693,2440,1685,2450,1679,2466,1675,2518,1675,2482,166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18,1675l2487,1675,2508,1679,2522,1683,2533,1692,2518,1675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31F20"/>
          <w:spacing w:val="-9"/>
        </w:rPr>
        <w:t>Faça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um</w:t>
      </w:r>
      <w:r>
        <w:rPr>
          <w:color w:val="231F20"/>
          <w:spacing w:val="-23"/>
        </w:rPr>
        <w:t> </w:t>
      </w:r>
      <w:r>
        <w:rPr>
          <w:color w:val="231F20"/>
        </w:rPr>
        <w:t>X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na</w:t>
      </w:r>
      <w:r>
        <w:rPr>
          <w:color w:val="231F20"/>
          <w:spacing w:val="-23"/>
        </w:rPr>
        <w:t> </w:t>
      </w:r>
      <w:r>
        <w:rPr>
          <w:color w:val="231F20"/>
          <w:spacing w:val="-8"/>
        </w:rPr>
        <w:t>figura</w:t>
      </w:r>
      <w:r>
        <w:rPr>
          <w:color w:val="231F20"/>
          <w:spacing w:val="-23"/>
        </w:rPr>
        <w:t> </w:t>
      </w:r>
      <w:r>
        <w:rPr>
          <w:color w:val="231F20"/>
          <w:spacing w:val="-8"/>
        </w:rPr>
        <w:t>que</w:t>
      </w:r>
      <w:r>
        <w:rPr>
          <w:color w:val="231F20"/>
          <w:spacing w:val="-23"/>
        </w:rPr>
        <w:t> </w:t>
      </w:r>
      <w:r>
        <w:rPr>
          <w:color w:val="231F20"/>
          <w:spacing w:val="-8"/>
        </w:rPr>
        <w:t>tem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  <w:spacing w:val="-10"/>
        </w:rPr>
        <w:t>sílaba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do</w:t>
      </w:r>
      <w:r>
        <w:rPr>
          <w:color w:val="231F20"/>
          <w:spacing w:val="-23"/>
        </w:rPr>
        <w:t> </w:t>
      </w:r>
      <w:r>
        <w:rPr>
          <w:color w:val="231F20"/>
          <w:spacing w:val="-9"/>
        </w:rPr>
        <w:t>meio</w:t>
      </w:r>
      <w:r>
        <w:rPr>
          <w:color w:val="231F20"/>
          <w:spacing w:val="-23"/>
        </w:rPr>
        <w:t> </w:t>
      </w:r>
      <w:r>
        <w:rPr>
          <w:color w:val="231F20"/>
          <w:spacing w:val="-11"/>
        </w:rPr>
        <w:t>(pedaço)</w:t>
      </w:r>
      <w:r>
        <w:rPr>
          <w:color w:val="231F20"/>
          <w:spacing w:val="-23"/>
        </w:rPr>
        <w:t> </w:t>
      </w:r>
      <w:r>
        <w:rPr>
          <w:color w:val="231F20"/>
          <w:spacing w:val="-10"/>
        </w:rPr>
        <w:t>igual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da</w:t>
      </w:r>
      <w:r>
        <w:rPr>
          <w:color w:val="231F20"/>
          <w:spacing w:val="-23"/>
        </w:rPr>
        <w:t> </w:t>
      </w:r>
      <w:r>
        <w:rPr>
          <w:color w:val="231F20"/>
          <w:spacing w:val="-8"/>
        </w:rPr>
        <w:t>figura</w:t>
      </w:r>
      <w:r>
        <w:rPr>
          <w:color w:val="231F20"/>
          <w:spacing w:val="-23"/>
        </w:rPr>
        <w:t> </w:t>
      </w:r>
      <w:r>
        <w:rPr>
          <w:color w:val="231F20"/>
          <w:spacing w:val="-8"/>
        </w:rPr>
        <w:t>que</w:t>
      </w:r>
      <w:r>
        <w:rPr>
          <w:color w:val="231F20"/>
          <w:spacing w:val="-23"/>
        </w:rPr>
        <w:t> </w:t>
      </w:r>
      <w:r>
        <w:rPr>
          <w:color w:val="231F20"/>
          <w:spacing w:val="-9"/>
        </w:rPr>
        <w:t>você</w:t>
      </w:r>
      <w:r>
        <w:rPr>
          <w:color w:val="231F20"/>
          <w:spacing w:val="-23"/>
        </w:rPr>
        <w:t> </w:t>
      </w:r>
      <w:r>
        <w:rPr>
          <w:color w:val="231F20"/>
          <w:spacing w:val="-12"/>
        </w:rPr>
        <w:t>viu.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0"/>
        <w:rPr>
          <w:rFonts w:ascii="Arial" w:hAnsi="Arial" w:cs="Arial" w:eastAsia="Arial" w:hint="default"/>
          <w:sz w:val="31"/>
          <w:szCs w:val="31"/>
        </w:rPr>
      </w:pPr>
    </w:p>
    <w:p>
      <w:pPr>
        <w:pStyle w:val="BodyText"/>
        <w:spacing w:line="240" w:lineRule="auto" w:before="0"/>
        <w:ind w:left="211" w:right="1413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6"/>
        <w:ind w:left="211" w:right="1413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3.939003pt;margin-top:-27.625168pt;width:99.4pt;height:93.95pt;mso-position-horizontal-relative:page;mso-position-vertical-relative:paragraph;z-index:4480" coordorigin="1479,-553" coordsize="1988,1879">
            <v:group style="position:absolute;left:1485;top:-546;width:1975;height:1866" coordorigin="1485,-546" coordsize="1975,1866">
              <v:shape style="position:absolute;left:1485;top:-546;width:1975;height:1866" coordorigin="1485,-546" coordsize="1975,1866" path="m3460,1319l1485,1319,1485,-546,3460,-546,3460,1319xe" filled="false" stroked="true" strokeweight=".608pt" strokecolor="#231f20">
                <v:path arrowok="t"/>
              </v:shape>
            </v:group>
            <v:group style="position:absolute;left:2016;top:-312;width:15;height:64" coordorigin="2016,-312" coordsize="15,64">
              <v:shape style="position:absolute;left:2016;top:-312;width:15;height:64" coordorigin="2016,-312" coordsize="15,64" path="m2026,-312l2023,-294,2018,-278,2016,-263,2022,-248,2022,-266,2027,-282,2030,-297,2026,-312xe" filled="true" fillcolor="#231f20" stroked="false">
                <v:path arrowok="t"/>
                <v:fill type="solid"/>
              </v:shape>
            </v:group>
            <v:group style="position:absolute;left:1918;top:-283;width:10;height:33" coordorigin="1918,-283" coordsize="10,33">
              <v:shape style="position:absolute;left:1918;top:-283;width:10;height:33" coordorigin="1918,-283" coordsize="10,33" path="m1918,-283l1919,-272,1924,-264,1923,-250,1927,-257,1927,-268,1924,-278,1918,-283xe" filled="true" fillcolor="#231f20" stroked="false">
                <v:path arrowok="t"/>
                <v:fill type="solid"/>
              </v:shape>
            </v:group>
            <v:group style="position:absolute;left:1962;top:-112;width:8;height:71" coordorigin="1962,-112" coordsize="8,71">
              <v:shape style="position:absolute;left:1962;top:-112;width:8;height:71" coordorigin="1962,-112" coordsize="8,71" path="m1962,-112l1963,-102,1962,-83,1962,-72,1962,-63,1963,-56,1963,-44,1969,-41,1970,-51,1967,-61,1967,-72,1968,-83,1969,-94,1968,-104,1962,-112xe" filled="true" fillcolor="#231f20" stroked="false">
                <v:path arrowok="t"/>
                <v:fill type="solid"/>
              </v:shape>
            </v:group>
            <v:group style="position:absolute;left:1991;top:-107;width:38;height:121" coordorigin="1991,-107" coordsize="38,121">
              <v:shape style="position:absolute;left:1991;top:-107;width:38;height:121" coordorigin="1991,-107" coordsize="38,121" path="m2026,-107l2014,-80,2004,-51,1996,-20,1991,14,1998,5,2002,-6,2004,-18,2006,-30,2011,-50,2016,-70,2022,-87,2028,-103,2028,-105,2028,-107,2026,-107xe" filled="true" fillcolor="#231f20" stroked="false">
                <v:path arrowok="t"/>
                <v:fill type="solid"/>
              </v:shape>
            </v:group>
            <v:group style="position:absolute;left:1966;top:29;width:2;height:100" coordorigin="1966,29" coordsize="2,100">
              <v:shape style="position:absolute;left:1966;top:29;width:2;height:100" coordorigin="1966,29" coordsize="0,100" path="m1966,29l1966,128e" filled="false" stroked="true" strokeweight=".429094pt" strokecolor="#231f20">
                <v:path arrowok="t"/>
              </v:shape>
            </v:group>
            <v:group style="position:absolute;left:1993;top:69;width:33;height:49" coordorigin="1993,69" coordsize="33,49">
              <v:shape style="position:absolute;left:1993;top:69;width:33;height:49" coordorigin="1993,69" coordsize="33,49" path="m2011,75l2004,77,1999,85,1996,95,1995,106,1993,117,2008,117,2002,97,2008,88,2025,88,2025,84,2013,84,2011,81,2011,75xe" filled="true" fillcolor="#231f20" stroked="false">
                <v:path arrowok="t"/>
                <v:fill type="solid"/>
              </v:shape>
              <v:shape style="position:absolute;left:1993;top:69;width:33;height:49" coordorigin="1993,69" coordsize="33,49" path="m2026,90l2019,90,2019,93,2018,101,2015,107,2013,115,2021,106,2026,92,2026,90xe" filled="true" fillcolor="#231f20" stroked="false">
                <v:path arrowok="t"/>
                <v:fill type="solid"/>
              </v:shape>
              <v:shape style="position:absolute;left:1993;top:69;width:33;height:49" coordorigin="1993,69" coordsize="33,49" path="m2025,88l2008,88,2007,105,2019,90,2026,90,2025,88xe" filled="true" fillcolor="#231f20" stroked="false">
                <v:path arrowok="t"/>
                <v:fill type="solid"/>
              </v:shape>
              <v:shape style="position:absolute;left:1993;top:69;width:33;height:49" coordorigin="1993,69" coordsize="33,49" path="m2017,69l2012,70,2018,83,2013,84,2025,84,2025,81,2025,77,2017,69xe" filled="true" fillcolor="#231f20" stroked="false">
                <v:path arrowok="t"/>
                <v:fill type="solid"/>
              </v:shape>
            </v:group>
            <v:group style="position:absolute;left:1928;top:73;width:30;height:60" coordorigin="1928,73" coordsize="30,60">
              <v:shape style="position:absolute;left:1928;top:73;width:30;height:60" coordorigin="1928,73" coordsize="30,60" path="m1934,73l1928,89,1934,107,1945,122,1958,132,1953,119,1947,107,1942,94,1936,82,1940,82,1942,80,1942,77,1939,76,1937,74,1934,73xe" filled="true" fillcolor="#231f20" stroked="false">
                <v:path arrowok="t"/>
                <v:fill type="solid"/>
              </v:shape>
              <v:shape style="position:absolute;left:1928;top:73;width:30;height:60" coordorigin="1928,73" coordsize="30,60" path="m1940,82l1936,82,1940,82xe" filled="true" fillcolor="#231f20" stroked="false">
                <v:path arrowok="t"/>
                <v:fill type="solid"/>
              </v:shape>
              <v:shape style="position:absolute;left:2022;top:236;width:152;height:178" type="#_x0000_t75" stroked="false">
                <v:imagedata r:id="rId186" o:title=""/>
              </v:shape>
              <v:shape style="position:absolute;left:2832;top:317;width:182;height:207" type="#_x0000_t75" stroked="false">
                <v:imagedata r:id="rId187" o:title=""/>
              </v:shape>
            </v:group>
            <v:group style="position:absolute;left:1993;top:-71;width:945;height:1178" coordorigin="1993,-71" coordsize="945,1178">
              <v:shape style="position:absolute;left:1993;top:-71;width:945;height:1178" coordorigin="1993,-71" coordsize="945,1178" path="m2178,557l2219,635,2241,735,2241,753,2240,773,2240,791,2241,809,2243,821,2250,833,2252,847,2263,901,2272,959,2274,1015,2261,1063,2252,1071,2244,1079,2238,1089,2235,1099,2245,1107,2258,1107,2273,1105,2287,1105,2289,1095,2290,1083,2291,1069,2294,1057,2294,1051,2305,1051,2305,1049,2305,1015,2302,981,2297,943,2294,909,2294,901,2295,891,2296,875,2298,861,2301,845,2304,809,2305,773,2306,739,2307,709,2307,695,2307,681,2307,671,2311,603,2314,575,2213,575,2204,569,2195,563,2186,559,2178,557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305,1051l2294,1051,2306,1057,2305,1051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039,469l2048,495,2061,521,2073,547,2085,575,2103,633,2116,695,2117,709,2117,721,2116,733,2116,743,2120,777,2127,811,2135,845,2140,877,2142,909,2142,943,2140,975,2134,1005,2126,1013,2119,1021,2112,1031,2107,1041,2117,1047,2130,1053,2144,1055,2160,1055,2165,1047,2163,1033,2167,1023,2167,1015,2181,1015,2180,1011,2182,977,2179,947,2173,917,2169,887,2169,861,2171,835,2174,809,2175,781,2173,739,2170,699,2169,659,2171,617,2173,605,2177,595,2179,583,2180,575,2177,567,2170,557,2163,549,2156,541,2142,533,2139,531,2105,531,2091,529,2087,513,2072,497,2061,493,2048,479,2048,471,2039,469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181,1015l2167,1015,2182,1023,2181,1015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847,491l2624,491,2649,495,2672,505,2696,515,2740,559,2790,601,2838,645,2876,695,2884,739,2884,743,2885,761,2891,797,2898,837,2902,877,2896,915,2887,933,2874,947,2862,963,2854,981,2867,989,2881,991,2896,991,2914,987,2915,977,2914,965,2913,953,2914,941,2916,931,2922,929,2927,921,2926,873,2925,825,2925,779,2929,733,2931,719,2937,709,2938,697,2937,671,2929,649,2916,631,2903,615,2887,591,2874,567,2866,539,2864,515,2848,515,2845,501,2847,491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344,497l2116,497,2124,503,2131,511,2137,519,2145,527,2153,531,2163,537,2213,575,2314,575,2314,573,2318,551,2320,541,2327,531,2331,521,2342,501,2344,497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851,439l2373,439,2372,451,2369,465,2365,479,2360,491,2353,503,2346,513,2341,525,2340,537,2356,539,2388,539,2402,537,2425,535,2449,529,2520,505,2545,499,2593,491,2847,491,2848,487,2832,487,2841,461,2851,439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083,-71l2081,-49,2076,-29,2068,-11,2057,3,2055,15,2049,25,2043,35,2039,47,2040,69,2043,91,2045,111,1995,157,1993,215,1996,321,2010,395,2055,469,2085,497,2098,511,2105,531,2139,531,2129,523,2119,513,2116,497,2344,497,2353,479,2364,459,2373,439,2851,439,2862,417,2863,415,2103,415,2095,409,2090,399,2087,385,2083,373,2068,339,2049,307,2032,275,2022,237,2885,237,2881,225,2870,203,2859,185,2847,171,2237,171,2236,165,2184,165,2173,155,2168,139,2167,119,2158,119,2154,101,2152,83,2138,83,2128,53,2124,17,2123,15,2109,15,2100,9,2102,-7,2101,-21,2094,-31,2091,-45,2088,-59,2083,-71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876,453l2859,453,2863,455,2863,459,2859,473,2856,489,2852,503,2848,515,2864,515,2863,505,2866,485,2871,467,2876,453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887,395l2872,395,2874,409,2870,421,2863,433,2857,443,2851,455,2847,467,2841,479,2832,487,2848,487,2848,485,2854,469,2859,453,2876,453,2878,449,2883,429,2884,423,2882,417,2883,409,2886,397,2887,395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885,237l2022,237,2032,257,2041,277,2051,297,2063,315,2065,319,2068,319,2070,321,2081,341,2091,361,2098,387,2103,415,2863,415,2872,395,2887,395,2891,385,2894,375,2131,375,2130,353,2140,335,2148,325,2145,325,2146,301,2156,283,2167,263,2173,241,2886,241,2885,237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899,299l2162,299,2166,301,2167,305,2158,323,2147,337,2138,355,2131,375,2894,375,2895,371,2898,359,2901,319,2901,315,2899,299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886,241l2173,241,2174,263,2165,283,2153,303,2145,325,2148,325,2153,319,2162,299,2899,299,2898,283,2891,253,2886,241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259,143l2256,153,2252,163,2245,169,2237,171,2298,171,2286,167,2276,161,2267,153,2259,143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285,139l2279,141,2286,149,2293,155,2299,163,2298,171,2847,171,2845,169,2832,157,2303,157,2294,153,2285,139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204,91l2197,91,2198,101,2195,107,2189,121,2184,137,2181,151,2184,165,2236,165,2234,151,2224,133,2211,113,2204,91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317,155l2303,157,2328,157,2317,155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347,151l2338,157,2832,157,2830,155,2425,155,2347,151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744,115l2660,117,2502,145,2425,155,2830,155,2812,139,2794,127,2772,119,2744,115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164,99l2164,109,2162,115,2158,119,2167,119,2164,99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140,47l2136,59,2141,75,2138,83,2152,83,2152,81,2148,63,2140,47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107,-45l2108,-29,2110,-15,2111,1,2109,15,2123,15,2118,-17,2107,-45xe" filled="true" fillcolor="#ffffff" stroked="false">
                <v:path arrowok="t"/>
                <v:fill type="solid"/>
              </v:shape>
              <v:shape style="position:absolute;left:2143;top:-41;width:146;height:193" type="#_x0000_t75" stroked="false">
                <v:imagedata r:id="rId188" o:title=""/>
              </v:shape>
              <v:shape style="position:absolute;left:1870;top:-351;width:1234;height:1518" type="#_x0000_t75" stroked="false">
                <v:imagedata r:id="rId189" o:title=""/>
              </v:shape>
            </v:group>
            <w10:wrap type="none"/>
          </v:group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64"/>
        <w:ind w:left="203" w:right="1413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3.977997pt;margin-top:-36.224167pt;width:100.5pt;height:94.95pt;mso-position-horizontal-relative:page;mso-position-vertical-relative:paragraph;z-index:4504" coordorigin="1480,-724" coordsize="2010,1899">
            <v:group style="position:absolute;left:1486;top:-718;width:1997;height:1886" coordorigin="1486,-718" coordsize="1997,1886">
              <v:shape style="position:absolute;left:1486;top:-718;width:1997;height:1886" coordorigin="1486,-718" coordsize="1997,1886" path="m3482,1167l1486,1167,1486,-718,3482,-718,3482,1167xe" filled="false" stroked="true" strokeweight=".615pt" strokecolor="#231f20">
                <v:path arrowok="t"/>
              </v:shape>
            </v:group>
            <v:group style="position:absolute;left:2166;top:-629;width:635;height:1729" coordorigin="2166,-629" coordsize="635,1729">
              <v:shape style="position:absolute;left:2166;top:-629;width:635;height:1729" coordorigin="2166,-629" coordsize="635,1729" path="m2317,-226l2276,-164,2237,-96,2205,-22,2181,60,2169,150,2166,229,2167,315,2170,404,2172,495,2174,575,2174,667,2173,727,2172,801,2172,884,2173,948,2176,1023,2212,1038,2250,1056,2289,1074,2331,1089,2396,1099,2465,1099,2533,1091,2593,1079,2504,1079,2411,1077,2327,1061,2254,1033,2197,999,2192,903,2193,884,2193,842,2197,792,2237,792,2197,758,2197,685,2195,611,2192,538,2190,464,2187,383,2185,303,2184,225,2187,151,2197,81,2200,76,2235,76,2227,72,2214,54,2211,16,2222,-23,2239,-61,2255,-91,2274,-125,2291,-155,2308,-185,2324,-215,2320,-220,2317,-226xe" filled="true" fillcolor="#231f20" stroked="false">
                <v:path arrowok="t"/>
                <v:fill type="solid"/>
              </v:shape>
              <v:shape style="position:absolute;left:2166;top:-629;width:635;height:1729" coordorigin="2166,-629" coordsize="635,1729" path="m2797,761l2773,761,2773,761,2778,799,2781,863,2782,928,2776,968,2725,1010,2619,1055,2560,1070,2504,1079,2593,1079,2614,1074,2634,1070,2653,1066,2737,1030,2790,985,2798,936,2797,903,2797,878,2797,761xe" filled="true" fillcolor="#231f20" stroked="false">
                <v:path arrowok="t"/>
                <v:fill type="solid"/>
              </v:shape>
              <v:shape style="position:absolute;left:2166;top:-629;width:635;height:1729" coordorigin="2166,-629" coordsize="635,1729" path="m2237,792l2197,792,2215,799,2232,811,2282,846,2338,871,2438,904,2495,910,2552,903,2596,888,2487,888,2407,878,2346,857,2288,827,2238,793,2237,792xe" filled="true" fillcolor="#231f20" stroked="false">
                <v:path arrowok="t"/>
                <v:fill type="solid"/>
              </v:shape>
              <v:shape style="position:absolute;left:2166;top:-629;width:635;height:1729" coordorigin="2166,-629" coordsize="635,1729" path="m2742,775l2693,816,2632,852,2563,878,2487,888,2596,888,2610,884,2667,857,2715,824,2749,785,2744,781,2742,775xe" filled="true" fillcolor="#231f20" stroked="false">
                <v:path arrowok="t"/>
                <v:fill type="solid"/>
              </v:shape>
              <v:shape style="position:absolute;left:2166;top:-629;width:635;height:1729" coordorigin="2166,-629" coordsize="635,1729" path="m2798,57l2769,57,2770,60,2773,61,2779,135,2781,215,2782,282,2782,315,2781,386,2780,471,2780,554,2781,611,2781,667,2778,715,2766,751,2771,755,2769,761,2770,761,2773,761,2797,761,2797,282,2798,220,2801,159,2801,112,2801,97,2798,57xe" filled="true" fillcolor="#231f20" stroked="false">
                <v:path arrowok="t"/>
                <v:fill type="solid"/>
              </v:shape>
              <v:shape style="position:absolute;left:2166;top:-629;width:635;height:1729" coordorigin="2166,-629" coordsize="635,1729" path="m2235,76l2200,76,2206,81,2212,89,2221,92,2267,112,2319,129,2375,141,2431,147,2513,147,2589,136,2617,128,2471,128,2383,124,2300,106,2276,97,2250,86,2235,76xe" filled="true" fillcolor="#231f20" stroked="false">
                <v:path arrowok="t"/>
                <v:fill type="solid"/>
              </v:shape>
              <v:shape style="position:absolute;left:2166;top:-629;width:635;height:1729" coordorigin="2166,-629" coordsize="635,1729" path="m2590,-578l2569,-578,2570,-531,2571,-487,2573,-447,2576,-409,2580,-368,2584,-328,2597,-250,2637,-183,2690,-132,2707,-115,2750,-37,2762,30,2747,49,2680,86,2561,119,2471,128,2617,128,2657,116,2716,90,2766,57,2798,57,2797,43,2793,28,2787,11,2780,-5,2773,-22,2767,-40,2761,-59,2755,-76,2749,-91,2742,-101,2733,-111,2723,-120,2657,-187,2614,-250,2603,-320,2595,-410,2592,-476,2591,-542,2590,-578xe" filled="true" fillcolor="#231f20" stroked="false">
                <v:path arrowok="t"/>
                <v:fill type="solid"/>
              </v:shape>
              <v:shape style="position:absolute;left:2166;top:-629;width:635;height:1729" coordorigin="2166,-629" coordsize="635,1729" path="m2569,-629l2567,-623,2562,-619,2565,-602,2557,-592,2542,-586,2528,-581,2533,-577,2531,-571,2549,-568,2557,-574,2569,-578,2590,-578,2590,-605,2583,-613,2579,-624,2569,-629xe" filled="true" fillcolor="#231f20" stroked="false">
                <v:path arrowok="t"/>
                <v:fill type="solid"/>
              </v:shape>
              <v:shape style="position:absolute;left:2355;top:-647;width:190;height:390" type="#_x0000_t75" stroked="false">
                <v:imagedata r:id="rId190" o:title=""/>
              </v:shape>
            </v:group>
            <v:group style="position:absolute;left:2593;top:-167;width:45;height:73" coordorigin="2593,-167" coordsize="45,73">
              <v:shape style="position:absolute;left:2593;top:-167;width:45;height:73" coordorigin="2593,-167" coordsize="45,73" path="m2593,-164l2600,-146,2606,-128,2614,-111,2621,-95,2625,-100,2631,-100,2631,-103,2633,-111,2628,-112,2629,-114,2631,-116,2635,-116,2633,-122,2599,-162,2593,-164xe" filled="true" fillcolor="#231f20" stroked="false">
                <v:path arrowok="t"/>
                <v:fill type="solid"/>
              </v:shape>
              <v:shape style="position:absolute;left:2593;top:-167;width:45;height:73" coordorigin="2593,-167" coordsize="45,73" path="m2631,-100l2625,-100,2631,-98,2631,-100xe" filled="true" fillcolor="#231f20" stroked="false">
                <v:path arrowok="t"/>
                <v:fill type="solid"/>
              </v:shape>
              <v:shape style="position:absolute;left:2593;top:-167;width:45;height:73" coordorigin="2593,-167" coordsize="45,73" path="m2635,-116l2631,-116,2635,-115,2635,-116xe" filled="true" fillcolor="#231f20" stroked="false">
                <v:path arrowok="t"/>
                <v:fill type="solid"/>
              </v:shape>
              <v:shape style="position:absolute;left:2593;top:-167;width:45;height:73" coordorigin="2593,-167" coordsize="45,73" path="m2600,-167l2599,-162,2605,-162,2600,-167xe" filled="true" fillcolor="#231f20" stroked="false">
                <v:path arrowok="t"/>
                <v:fill type="solid"/>
              </v:shape>
            </v:group>
            <v:group style="position:absolute;left:2224;top:133;width:506;height:90" coordorigin="2224,133" coordsize="506,90">
              <v:shape style="position:absolute;left:2224;top:133;width:506;height:90" coordorigin="2224,133" coordsize="506,90" path="m2224,144l2320,195,2434,219,2490,223,2546,219,2601,209,2624,202,2483,202,2401,195,2324,178,2297,168,2272,157,2248,148,2224,144xe" filled="true" fillcolor="#231f20" stroked="false">
                <v:path arrowok="t"/>
                <v:fill type="solid"/>
              </v:shape>
              <v:shape style="position:absolute;left:2224;top:133;width:506;height:90" coordorigin="2224,133" coordsize="506,90" path="m2725,133l2721,133,2716,134,2714,138,2711,140,2643,176,2565,196,2483,202,2624,202,2693,175,2729,145,2725,133xe" filled="true" fillcolor="#231f20" stroked="false">
                <v:path arrowok="t"/>
                <v:fill type="solid"/>
              </v:shape>
            </v:group>
            <v:group style="position:absolute;left:2228;top:737;width:508;height:118" coordorigin="2228,737" coordsize="508,118">
              <v:shape style="position:absolute;left:2228;top:737;width:508;height:118" coordorigin="2228,737" coordsize="508,118" path="m2228,751l2294,806,2355,832,2421,850,2455,854,2534,853,2601,839,2605,837,2462,837,2410,829,2362,815,2318,796,2279,775,2255,758,2242,752,2228,751xe" filled="true" fillcolor="#231f20" stroked="false">
                <v:path arrowok="t"/>
                <v:fill type="solid"/>
              </v:shape>
              <v:shape style="position:absolute;left:2228;top:737;width:508;height:118" coordorigin="2228,737" coordsize="508,118" path="m2735,737l2724,737,2676,782,2612,815,2540,834,2462,837,2605,837,2704,782,2736,751,2735,737xe" filled="true" fillcolor="#231f20" stroked="false">
                <v:path arrowok="t"/>
                <v:fill type="solid"/>
              </v:shape>
            </v:group>
            <v:group style="position:absolute;left:2650;top:925;width:16;height:14" coordorigin="2650,925" coordsize="16,14">
              <v:shape style="position:absolute;left:2650;top:925;width:16;height:14" coordorigin="2650,925" coordsize="16,14" path="m2661,925l2650,926,2652,937,2660,938,2665,936,2666,930,2661,925xe" filled="true" fillcolor="#231f20" stroked="false">
                <v:path arrowok="t"/>
                <v:fill type="solid"/>
              </v:shape>
            </v:group>
            <v:group style="position:absolute;left:2686;top:937;width:17;height:15" coordorigin="2686,937" coordsize="17,15">
              <v:shape style="position:absolute;left:2686;top:937;width:17;height:15" coordorigin="2686,937" coordsize="17,15" path="m2700,937l2687,937,2686,944,2686,946,2688,952,2697,951,2698,946,2702,944,2700,937xe" filled="true" fillcolor="#231f20" stroked="false">
                <v:path arrowok="t"/>
                <v:fill type="solid"/>
              </v:shape>
            </v:group>
            <v:group style="position:absolute;left:2303;top:943;width:19;height:13" coordorigin="2303,943" coordsize="19,13">
              <v:shape style="position:absolute;left:2303;top:943;width:19;height:13" coordorigin="2303,943" coordsize="19,13" path="m2321,943l2313,943,2304,944,2303,953,2308,955,2317,954,2321,943xe" filled="true" fillcolor="#231f20" stroked="false">
                <v:path arrowok="t"/>
                <v:fill type="solid"/>
              </v:shape>
            </v:group>
            <v:group style="position:absolute;left:2721;top:947;width:14;height:11" coordorigin="2721,947" coordsize="14,11">
              <v:shape style="position:absolute;left:2721;top:947;width:14;height:11" coordorigin="2721,947" coordsize="14,11" path="m2735,947l2721,947,2721,956,2727,958,2734,955,2735,947xe" filled="true" fillcolor="#231f20" stroked="false">
                <v:path arrowok="t"/>
                <v:fill type="solid"/>
              </v:shape>
            </v:group>
            <v:group style="position:absolute;left:2262;top:958;width:18;height:15" coordorigin="2262,958" coordsize="18,15">
              <v:shape style="position:absolute;left:2262;top:958;width:18;height:15" coordorigin="2262,958" coordsize="18,15" path="m2273,958l2269,959,2266,961,2262,972,2273,967,2279,967,2279,958,2273,958xe" filled="true" fillcolor="#231f20" stroked="false">
                <v:path arrowok="t"/>
                <v:fill type="solid"/>
              </v:shape>
              <v:shape style="position:absolute;left:2262;top:958;width:18;height:15" coordorigin="2262,958" coordsize="18,15" path="m2279,967l2273,967,2279,968,2279,967xe" filled="true" fillcolor="#231f20" stroked="false">
                <v:path arrowok="t"/>
                <v:fill type="solid"/>
              </v:shape>
            </v:group>
            <v:group style="position:absolute;left:2751;top:961;width:11;height:11" coordorigin="2751,961" coordsize="11,11">
              <v:shape style="position:absolute;left:2751;top:961;width:11;height:11" coordorigin="2751,961" coordsize="11,11" path="m2762,961l2752,961,2751,969,2755,972,2762,972,2762,961xe" filled="true" fillcolor="#231f20" stroked="false">
                <v:path arrowok="t"/>
                <v:fill type="solid"/>
              </v:shape>
            </v:group>
            <v:group style="position:absolute;left:2231;top:969;width:15;height:17" coordorigin="2231,969" coordsize="15,17">
              <v:shape style="position:absolute;left:2231;top:969;width:15;height:17" coordorigin="2231,969" coordsize="15,17" path="m2233,969l2231,985,2241,985,2243,981,2246,979,2245,972,2233,969xe" filled="true" fillcolor="#231f20" stroked="false">
                <v:path arrowok="t"/>
                <v:fill type="solid"/>
              </v:shape>
            </v:group>
            <v:group style="position:absolute;left:2202;top:984;width:17;height:15" coordorigin="2202,984" coordsize="17,15">
              <v:shape style="position:absolute;left:2202;top:984;width:17;height:15" coordorigin="2202,984" coordsize="17,15" path="m2216,984l2207,985,2206,990,2202,992,2204,999,2217,999,2218,992,2218,990,2216,984xe" filled="true" fillcolor="#231f20" stroked="false">
                <v:path arrowok="t"/>
                <v:fill type="solid"/>
              </v:shape>
            </v:group>
            <v:group style="position:absolute;left:2320;top:-263;width:41;height:43" coordorigin="2320,-263" coordsize="41,43">
              <v:shape style="position:absolute;left:2320;top:-263;width:41;height:43" coordorigin="2320,-263" coordsize="41,43" path="m2320,-220l2330,-230,2339,-242,2349,-253,2360,-263e" filled="false" stroked="true" strokeweight="2.205pt" strokecolor="#231f20">
                <v:path arrowok="t"/>
              </v:shape>
              <v:shape style="position:absolute;left:2387;top:-675;width:205;height:122" type="#_x0000_t75" stroked="false">
                <v:imagedata r:id="rId191" o:title=""/>
              </v:shape>
            </v:group>
            <v:group style="position:absolute;left:2744;top:755;width:27;height:26" coordorigin="2744,755" coordsize="27,26">
              <v:shape style="position:absolute;left:2744;top:755;width:27;height:26" coordorigin="2744,755" coordsize="27,26" path="m2744,781l2753,772,2760,761,2771,755e" filled="false" stroked="true" strokeweight="1.937pt" strokecolor="#231f20">
                <v:path arrowok="t"/>
              </v:shape>
              <v:shape style="position:absolute;left:2527;top:-314;width:194;height:358" type="#_x0000_t75" stroked="false">
                <v:imagedata r:id="rId192" o:title=""/>
              </v:shape>
            </v:group>
            <v:group style="position:absolute;left:2726;top:847;width:31;height:32" coordorigin="2726,847" coordsize="31,32">
              <v:shape style="position:absolute;left:2726;top:847;width:31;height:32" coordorigin="2726,847" coordsize="31,32" path="m2731,875l2742,879,2751,875,2756,866,2754,855,2751,851,2746,847,2741,848,2737,851,2732,851,2729,855,2726,861,2726,870,2731,875e" filled="false" stroked="true" strokeweight="1.32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 w:before="64"/>
        <w:ind w:left="203" w:right="1413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4.052002pt;margin-top:-37.17976pt;width:102.5pt;height:96.85pt;mso-position-horizontal-relative:page;mso-position-vertical-relative:paragraph;z-index:4528" coordorigin="1481,-744" coordsize="2050,1937">
            <v:group style="position:absolute;left:1488;top:-737;width:2037;height:1924" coordorigin="1488,-737" coordsize="2037,1924">
              <v:shape style="position:absolute;left:1488;top:-737;width:2037;height:1924" coordorigin="1488,-737" coordsize="2037,1924" path="m3524,1187l1488,1187,1488,-737,3524,-737,3524,1187xe" filled="false" stroked="true" strokeweight=".627pt" strokecolor="#231f20">
                <v:path arrowok="t"/>
              </v:shape>
            </v:group>
            <v:group style="position:absolute;left:2434;top:-435;width:872;height:533" coordorigin="2434,-435" coordsize="872,533">
              <v:shape style="position:absolute;left:2434;top:-435;width:872;height:533" coordorigin="2434,-435" coordsize="872,533" path="m3306,97l2434,-401,2434,-435,3306,63,3306,97xe" filled="false" stroked="true" strokeweight=".627pt" strokecolor="#231f20">
                <v:path arrowok="t"/>
              </v:shape>
            </v:group>
            <v:group style="position:absolute;left:2434;top:-399;width:872;height:720" coordorigin="2434,-399" coordsize="872,720">
              <v:shape style="position:absolute;left:2434;top:-399;width:872;height:720" coordorigin="2434,-399" coordsize="872,720" path="m3306,321l2434,-178,2434,-399,3306,99,3306,321xe" filled="false" stroked="true" strokeweight=".627pt" strokecolor="#231f20">
                <v:path arrowok="t"/>
              </v:shape>
            </v:group>
            <v:group style="position:absolute;left:1568;top:39;width:872;height:540" coordorigin="1568,39" coordsize="872,540">
              <v:shape style="position:absolute;left:1568;top:39;width:872;height:540" coordorigin="1568,39" coordsize="872,540" path="m2439,578l1568,73,1568,39,2439,544,2439,578xe" filled="false" stroked="true" strokeweight=".627pt" strokecolor="#231f20">
                <v:path arrowok="t"/>
              </v:shape>
            </v:group>
            <v:group style="position:absolute;left:1568;top:75;width:872;height:728" coordorigin="1568,75" coordsize="872,728">
              <v:shape style="position:absolute;left:1568;top:75;width:872;height:728" coordorigin="1568,75" coordsize="872,728" path="m2439,802l1568,299,1568,75,2439,578,2439,802xe" filled="false" stroked="true" strokeweight=".627pt" strokecolor="#231f20">
                <v:path arrowok="t"/>
              </v:shape>
            </v:group>
            <v:group style="position:absolute;left:1568;top:-435;width:867;height:475" coordorigin="1568,-435" coordsize="867,475">
              <v:shape style="position:absolute;left:1568;top:-435;width:867;height:475" coordorigin="1568,-435" coordsize="867,475" path="m2434,-435l1568,39e" filled="false" stroked="true" strokeweight=".627pt" strokecolor="#231f20">
                <v:path arrowok="t"/>
              </v:shape>
            </v:group>
            <v:group style="position:absolute;left:1601;top:-399;width:834;height:458" coordorigin="1601,-399" coordsize="834,458">
              <v:shape style="position:absolute;left:1601;top:-399;width:834;height:458" coordorigin="1601,-399" coordsize="834,458" path="m2434,-399l1601,58e" filled="false" stroked="true" strokeweight=".627pt" strokecolor="#231f20">
                <v:path arrowok="t"/>
              </v:shape>
            </v:group>
            <v:group style="position:absolute;left:1804;top:-178;width:630;height:355" coordorigin="1804,-178" coordsize="630,355">
              <v:shape style="position:absolute;left:1804;top:-178;width:630;height:355" coordorigin="1804,-178" coordsize="630,355" path="m1804,176l2434,-178e" filled="false" stroked="true" strokeweight=".627pt" strokecolor="#231f20">
                <v:path arrowok="t"/>
              </v:shape>
            </v:group>
            <v:group style="position:absolute;left:2439;top:361;width:48;height:533" coordorigin="2439,361" coordsize="48,533">
              <v:shape style="position:absolute;left:2439;top:361;width:48;height:533" coordorigin="2439,361" coordsize="48,533" path="m2486,392l2439,361,2439,864,2486,894,2486,392xe" filled="false" stroked="true" strokeweight=".627pt" strokecolor="#231f20">
                <v:path arrowok="t"/>
              </v:shape>
            </v:group>
            <v:group style="position:absolute;left:2486;top:-166;width:959;height:1060" coordorigin="2486,-166" coordsize="959,1060">
              <v:shape style="position:absolute;left:2486;top:-166;width:959;height:1060" coordorigin="2486,-166" coordsize="959,1060" path="m3444,-166l2486,392,2486,894,3444,337,3444,-166xe" filled="true" fillcolor="#ffffff" stroked="false">
                <v:path arrowok="t"/>
                <v:fill type="solid"/>
              </v:shape>
            </v:group>
            <v:group style="position:absolute;left:2486;top:-166;width:959;height:1060" coordorigin="2486,-166" coordsize="959,1060">
              <v:shape style="position:absolute;left:2486;top:-166;width:959;height:1060" coordorigin="2486,-166" coordsize="959,1060" path="m2486,392l3444,-166,3444,337,2486,894,2486,392xe" filled="false" stroked="true" strokeweight=".627pt" strokecolor="#231f20">
                <v:path arrowok="t"/>
              </v:shape>
            </v:group>
            <v:group style="position:absolute;left:2439;top:-193;width:1006;height:585" coordorigin="2439,-193" coordsize="1006,585">
              <v:shape style="position:absolute;left:2439;top:-193;width:1006;height:585" coordorigin="2439,-193" coordsize="1006,585" path="m3407,-193l2439,361,2486,392,3444,-166,3407,-193xe" filled="true" fillcolor="#ffffff" stroked="false">
                <v:path arrowok="t"/>
                <v:fill type="solid"/>
              </v:shape>
            </v:group>
            <v:group style="position:absolute;left:2439;top:-193;width:1006;height:585" coordorigin="2439,-193" coordsize="1006,585">
              <v:shape style="position:absolute;left:2439;top:-193;width:1006;height:585" coordorigin="2439,-193" coordsize="1006,585" path="m2486,392l3444,-166,3407,-193,2439,361,2486,392xe" filled="false" stroked="true" strokeweight=".627pt" strokecolor="#231f20">
                <v:path arrowok="t"/>
              </v:shape>
            </v:group>
            <v:group style="position:absolute;left:2635;top:175;width:712;height:418" coordorigin="2635,175" coordsize="712,418">
              <v:shape style="position:absolute;left:2635;top:175;width:712;height:418" coordorigin="2635,175" coordsize="712,418" path="m2635,547l2646,558,2657,569,2669,581,2680,592,3346,208,3290,175e" filled="false" stroked="true" strokeweight="1.25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footerReference w:type="default" r:id="rId182"/>
          <w:pgSz w:w="11910" w:h="16840"/>
          <w:pgMar w:footer="524" w:header="377" w:top="560" w:bottom="720" w:left="740" w:right="740"/>
          <w:pgNumType w:start="24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2.7pt;mso-position-horizontal-relative:char;mso-position-vertical-relative:line" coordorigin="0,0" coordsize="10205,454">
            <v:group style="position:absolute;left:0;top:0;width:2098;height:454" coordorigin="0,0" coordsize="2098,454">
              <v:shape style="position:absolute;left:0;top:0;width:2098;height:454" coordorigin="0,0" coordsize="2098,454" path="m2098,0l0,0,0,454,2098,454,2098,0xe" filled="true" fillcolor="#d1d3d4" stroked="false">
                <v:path arrowok="t"/>
                <v:fill type="solid"/>
              </v:shape>
            </v:group>
            <v:group style="position:absolute;left:2098;top:0;width:8108;height:454" coordorigin="2098,0" coordsize="8108,454">
              <v:shape style="position:absolute;left:2098;top:0;width:8108;height:454" coordorigin="2098,0" coordsize="8108,454" path="m10205,0l2098,0,2098,454,10205,454,10205,0xe" filled="true" fillcolor="#d1d3d4" stroked="false">
                <v:path arrowok="t"/>
                <v:fill type="solid"/>
              </v:shape>
              <v:shape style="position:absolute;left:80;top:11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32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88;top:155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P041953E4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191"/>
        <w:ind w:right="1413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202.677002pt;margin-top:9.784173pt;width:189.95pt;height:401.55pt;mso-position-horizontal-relative:page;mso-position-vertical-relative:paragraph;z-index:4624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49"/>
                    <w:ind w:left="758" w:right="340" w:firstLine="0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231F20"/>
                      <w:sz w:val="28"/>
                    </w:rPr>
                    <w:t>Era da</w:t>
                  </w:r>
                  <w:r>
                    <w:rPr>
                      <w:rFonts w:ascii="Arial"/>
                      <w:b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8"/>
                    </w:rPr>
                    <w:t>primavera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spacing w:line="240" w:lineRule="auto" w:before="7"/>
                    <w:rPr>
                      <w:rFonts w:ascii="Arial" w:hAnsi="Arial" w:cs="Arial" w:eastAsia="Arial" w:hint="default"/>
                      <w:b/>
                      <w:bCs/>
                      <w:sz w:val="41"/>
                      <w:szCs w:val="41"/>
                    </w:rPr>
                  </w:pPr>
                </w:p>
                <w:p>
                  <w:pPr>
                    <w:pStyle w:val="BodyText"/>
                    <w:spacing w:line="297" w:lineRule="auto" w:before="0"/>
                    <w:ind w:left="108" w:right="340"/>
                    <w:jc w:val="left"/>
                  </w:pPr>
                  <w:r>
                    <w:rPr>
                      <w:color w:val="231F20"/>
                    </w:rPr>
                    <w:t>Mamãe como é que era? No tempo dos dinossauros também tinha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primavera?</w:t>
                  </w:r>
                  <w:r>
                    <w:rPr/>
                  </w:r>
                </w:p>
                <w:p>
                  <w:pPr>
                    <w:spacing w:line="240" w:lineRule="auto" w:before="0"/>
                    <w:rPr>
                      <w:rFonts w:ascii="Arial" w:hAnsi="Arial" w:cs="Arial" w:eastAsia="Arial" w:hint="default"/>
                      <w:b/>
                      <w:bCs/>
                      <w:sz w:val="35"/>
                      <w:szCs w:val="35"/>
                    </w:rPr>
                  </w:pPr>
                </w:p>
                <w:p>
                  <w:pPr>
                    <w:pStyle w:val="BodyText"/>
                    <w:spacing w:line="297" w:lineRule="auto" w:before="0"/>
                    <w:ind w:left="108" w:right="309"/>
                    <w:jc w:val="left"/>
                  </w:pPr>
                  <w:r>
                    <w:rPr>
                      <w:color w:val="231F20"/>
                    </w:rPr>
                    <w:t>Não sei </w:t>
                  </w:r>
                  <w:r>
                    <w:rPr>
                      <w:color w:val="231F20"/>
                      <w:spacing w:val="-3"/>
                    </w:rPr>
                    <w:t>dizer, </w:t>
                  </w:r>
                  <w:r>
                    <w:rPr>
                      <w:color w:val="231F20"/>
                    </w:rPr>
                    <w:t>meu </w:t>
                  </w:r>
                  <w:r>
                    <w:rPr>
                      <w:color w:val="231F20"/>
                      <w:spacing w:val="-4"/>
                    </w:rPr>
                    <w:t>amor, </w:t>
                  </w:r>
                  <w:r>
                    <w:rPr>
                      <w:color w:val="231F20"/>
                      <w:spacing w:val="-4"/>
                    </w:rPr>
                  </w:r>
                  <w:r>
                    <w:rPr>
                      <w:color w:val="231F20"/>
                    </w:rPr>
                    <w:t>só sei de uma tiranossaura </w:t>
                  </w:r>
                  <w:r>
                    <w:rPr>
                      <w:color w:val="231F20"/>
                    </w:rPr>
                    <w:t>que adorava colher</w:t>
                  </w:r>
                  <w:r>
                    <w:rPr>
                      <w:color w:val="231F20"/>
                      <w:spacing w:val="3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flor.</w:t>
                  </w:r>
                  <w:r>
                    <w:rPr>
                      <w:spacing w:val="-4"/>
                    </w:rPr>
                  </w:r>
                </w:p>
                <w:p>
                  <w:pPr>
                    <w:spacing w:line="240" w:lineRule="auto" w:before="0"/>
                    <w:rPr>
                      <w:rFonts w:ascii="Arial" w:hAnsi="Arial" w:cs="Arial" w:eastAsia="Arial" w:hint="default"/>
                      <w:b/>
                      <w:bCs/>
                      <w:sz w:val="35"/>
                      <w:szCs w:val="35"/>
                    </w:rPr>
                  </w:pPr>
                </w:p>
                <w:p>
                  <w:pPr>
                    <w:pStyle w:val="BodyText"/>
                    <w:spacing w:line="297" w:lineRule="auto" w:before="0"/>
                    <w:ind w:left="108" w:right="386"/>
                    <w:jc w:val="left"/>
                  </w:pPr>
                  <w:r>
                    <w:rPr>
                      <w:color w:val="231F20"/>
                    </w:rPr>
                    <w:t>Mãe, mas o que ela fazia? Era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vegetariana,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3"/>
                    <w:ind w:left="108" w:right="340"/>
                    <w:jc w:val="left"/>
                  </w:pPr>
                  <w:r>
                    <w:rPr>
                      <w:color w:val="231F20"/>
                    </w:rPr>
                    <w:t>pegava as flores 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comia?</w:t>
                  </w:r>
                  <w:r>
                    <w:rPr/>
                  </w:r>
                </w:p>
                <w:p>
                  <w:pPr>
                    <w:spacing w:line="240" w:lineRule="auto" w:before="9"/>
                    <w:rPr>
                      <w:rFonts w:ascii="Arial" w:hAnsi="Arial" w:cs="Arial" w:eastAsia="Arial" w:hint="default"/>
                      <w:b/>
                      <w:bCs/>
                      <w:sz w:val="34"/>
                      <w:szCs w:val="34"/>
                    </w:rPr>
                  </w:pPr>
                </w:p>
                <w:p>
                  <w:pPr>
                    <w:pStyle w:val="BodyText"/>
                    <w:spacing w:line="400" w:lineRule="atLeast" w:before="0"/>
                    <w:ind w:left="108" w:right="565"/>
                    <w:jc w:val="left"/>
                  </w:pPr>
                  <w:r>
                    <w:rPr>
                      <w:color w:val="231F20"/>
                    </w:rPr>
                    <w:t>Meu bem, que fantasia, ela enfeitava com flores a caverna em que vivia... Ela era especial, inventava a primavera, Em plena Era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Glacial.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61"/>
        <w:ind w:left="2245" w:right="1413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3"/>
          <w:sz w:val="16"/>
        </w:rPr>
        <w:t>FRAGATA, </w:t>
      </w:r>
      <w:r>
        <w:rPr>
          <w:rFonts w:ascii="Arial" w:hAnsi="Arial"/>
          <w:color w:val="231F20"/>
          <w:sz w:val="16"/>
        </w:rPr>
        <w:t>Cláudio. </w:t>
      </w:r>
      <w:r>
        <w:rPr>
          <w:rFonts w:ascii="Arial" w:hAnsi="Arial"/>
          <w:i/>
          <w:color w:val="231F20"/>
          <w:sz w:val="16"/>
        </w:rPr>
        <w:t>Ciência Hoje da Criança</w:t>
      </w:r>
      <w:r>
        <w:rPr>
          <w:rFonts w:ascii="Arial" w:hAnsi="Arial"/>
          <w:color w:val="231F20"/>
          <w:sz w:val="16"/>
        </w:rPr>
        <w:t>. Set. 2012, n. 238.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(P041953E4_SUP)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35"/>
        <w:ind w:left="110" w:right="1413"/>
        <w:jc w:val="left"/>
      </w:pPr>
      <w:r>
        <w:rPr>
          <w:color w:val="231F20"/>
        </w:rPr>
        <w:t>No trecho, “</w:t>
      </w:r>
      <w:r>
        <w:rPr>
          <w:rFonts w:ascii="Arial" w:hAnsi="Arial" w:cs="Arial" w:eastAsia="Arial" w:hint="default"/>
          <w:b/>
          <w:bCs/>
          <w:color w:val="231F20"/>
        </w:rPr>
      </w:r>
      <w:r>
        <w:rPr>
          <w:rFonts w:ascii="Arial" w:hAnsi="Arial" w:cs="Arial" w:eastAsia="Arial" w:hint="default"/>
          <w:b/>
          <w:bCs/>
          <w:color w:val="231F20"/>
          <w:u w:val="thick" w:color="231F20"/>
        </w:rPr>
        <w:t>Ela </w:t>
      </w:r>
      <w:r>
        <w:rPr>
          <w:rFonts w:ascii="Arial" w:hAnsi="Arial" w:cs="Arial" w:eastAsia="Arial" w:hint="default"/>
          <w:b/>
          <w:bCs/>
          <w:color w:val="231F20"/>
        </w:rPr>
      </w:r>
      <w:r>
        <w:rPr>
          <w:color w:val="231F20"/>
        </w:rPr>
        <w:t>era especial”, a palavra “ela”</w:t>
      </w:r>
      <w:r>
        <w:rPr>
          <w:color w:val="231F20"/>
          <w:spacing w:val="-1"/>
        </w:rPr>
        <w:t> </w:t>
      </w:r>
      <w:r>
        <w:rPr>
          <w:color w:val="231F20"/>
        </w:rPr>
        <w:t>substitui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27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caverna.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7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fantasia.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primavera.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tiranossaura.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Faça um X no quadradinho da palavra que tem duas sílabas (pedaços).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31"/>
          <w:szCs w:val="31"/>
        </w:rPr>
      </w:pPr>
    </w:p>
    <w:p>
      <w:pPr>
        <w:pStyle w:val="ListParagraph"/>
        <w:numPr>
          <w:ilvl w:val="0"/>
          <w:numId w:val="28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abacate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8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água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animal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árvore</w:t>
      </w:r>
      <w:r>
        <w:rPr>
          <w:rFonts w:ascii="Arial" w:hAns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93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/>
        <w:ind w:right="1413"/>
        <w:jc w:val="left"/>
        <w:rPr>
          <w:b w:val="0"/>
          <w:bCs w:val="0"/>
        </w:rPr>
      </w:pPr>
      <w:r>
        <w:rPr>
          <w:color w:val="231F20"/>
        </w:rPr>
        <w:t>Leia o texto abaixo para responder às questões a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seguir.</w:t>
      </w:r>
      <w:r>
        <w:rPr>
          <w:b w:val="0"/>
          <w:spacing w:val="-3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before="64"/>
        <w:ind w:left="2215" w:right="2215" w:firstLine="0"/>
        <w:jc w:val="center"/>
        <w:rPr>
          <w:rFonts w:ascii="Arial" w:hAnsi="Arial" w:cs="Arial" w:eastAsia="Arial" w:hint="default"/>
          <w:sz w:val="28"/>
          <w:szCs w:val="28"/>
        </w:rPr>
      </w:pPr>
      <w:r>
        <w:rPr/>
        <w:pict>
          <v:group style="position:absolute;margin-left:56.192902pt;margin-top:.21983pt;width:482.9pt;height:362.05pt;mso-position-horizontal-relative:page;mso-position-vertical-relative:paragraph;z-index:-79600" coordorigin="1124,4" coordsize="9658,7241">
            <v:group style="position:absolute;left:1129;top:9;width:9648;height:2" coordorigin="1129,9" coordsize="9648,2">
              <v:shape style="position:absolute;left:1129;top:9;width:9648;height:2" coordorigin="1129,9" coordsize="9648,0" path="m1129,9l10777,9e" filled="false" stroked="true" strokeweight=".5pt" strokecolor="#231f20">
                <v:path arrowok="t"/>
              </v:shape>
            </v:group>
            <v:group style="position:absolute;left:1134;top:14;width:2;height:7221" coordorigin="1134,14" coordsize="2,7221">
              <v:shape style="position:absolute;left:1134;top:14;width:2;height:7221" coordorigin="1134,14" coordsize="0,7221" path="m1134,7235l1134,14e" filled="false" stroked="true" strokeweight=".5pt" strokecolor="#231f20">
                <v:path arrowok="t"/>
              </v:shape>
            </v:group>
            <v:group style="position:absolute;left:10772;top:14;width:2;height:7221" coordorigin="10772,14" coordsize="2,7221">
              <v:shape style="position:absolute;left:10772;top:14;width:2;height:7221" coordorigin="10772,14" coordsize="0,7221" path="m10772,7235l10772,14e" filled="false" stroked="true" strokeweight=".5pt" strokecolor="#231f20">
                <v:path arrowok="t"/>
              </v:shape>
            </v:group>
            <v:group style="position:absolute;left:1129;top:7240;width:9648;height:2" coordorigin="1129,7240" coordsize="9648,2">
              <v:shape style="position:absolute;left:1129;top:7240;width:9648;height:2" coordorigin="1129,7240" coordsize="9648,0" path="m1129,7240l10777,7240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231F20"/>
          <w:sz w:val="28"/>
        </w:rPr>
        <w:t>Santos Dumont: um mineiro cheio de talento</w:t>
      </w:r>
      <w:r>
        <w:rPr>
          <w:rFonts w:ascii="Arial"/>
          <w:sz w:val="28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41"/>
          <w:szCs w:val="41"/>
        </w:rPr>
      </w:pPr>
    </w:p>
    <w:p>
      <w:pPr>
        <w:pStyle w:val="BodyText"/>
        <w:spacing w:line="297" w:lineRule="auto" w:before="0"/>
        <w:ind w:left="507" w:right="505" w:firstLine="283"/>
        <w:jc w:val="both"/>
      </w:pPr>
      <w:r>
        <w:rPr>
          <w:color w:val="231F20"/>
          <w:spacing w:val="-4"/>
        </w:rPr>
        <w:t>Vocês </w:t>
      </w:r>
      <w:r>
        <w:rPr>
          <w:color w:val="231F20"/>
        </w:rPr>
        <w:t>sabem quem é o “pai da aviação”? Pois saibam que ele é um </w:t>
      </w:r>
      <w:r>
        <w:rPr>
          <w:color w:val="231F20"/>
        </w:rPr>
        <w:t>inventor nascido em Minas Gerais, chamado Alberto Santos</w:t>
      </w:r>
      <w:r>
        <w:rPr>
          <w:color w:val="231F20"/>
          <w:spacing w:val="-16"/>
        </w:rPr>
        <w:t> </w:t>
      </w:r>
      <w:r>
        <w:rPr>
          <w:color w:val="231F20"/>
        </w:rPr>
        <w:t>Dumont.</w:t>
      </w:r>
      <w:r>
        <w:rPr/>
      </w:r>
    </w:p>
    <w:p>
      <w:pPr>
        <w:pStyle w:val="BodyText"/>
        <w:spacing w:line="297" w:lineRule="auto" w:before="3"/>
        <w:ind w:left="507" w:right="505" w:firstLine="283"/>
        <w:jc w:val="both"/>
      </w:pPr>
      <w:r>
        <w:rPr>
          <w:color w:val="231F20"/>
        </w:rPr>
        <w:t>A paixão de Santos Dumont pela aviação vem desde criança, quando ele observava os passarinhos para tentar entender como eles voavam. A maior dúvida do inventor era: “Como os pássaros conseguem </w:t>
      </w:r>
      <w:r>
        <w:rPr>
          <w:color w:val="231F20"/>
          <w:spacing w:val="-4"/>
        </w:rPr>
        <w:t>voar, </w:t>
      </w:r>
      <w:r>
        <w:rPr>
          <w:color w:val="231F20"/>
        </w:rPr>
        <w:t>se eles são </w:t>
      </w:r>
      <w:r>
        <w:rPr>
          <w:color w:val="231F20"/>
        </w:rPr>
        <w:t>mais pesados que o</w:t>
      </w:r>
      <w:r>
        <w:rPr>
          <w:color w:val="231F20"/>
          <w:spacing w:val="-1"/>
        </w:rPr>
        <w:t> </w:t>
      </w:r>
      <w:r>
        <w:rPr>
          <w:color w:val="231F20"/>
        </w:rPr>
        <w:t>ar?”.</w:t>
      </w:r>
      <w:r>
        <w:rPr/>
      </w:r>
    </w:p>
    <w:p>
      <w:pPr>
        <w:pStyle w:val="BodyText"/>
        <w:spacing w:line="297" w:lineRule="auto" w:before="3"/>
        <w:ind w:left="507" w:right="505" w:firstLine="283"/>
        <w:jc w:val="both"/>
      </w:pPr>
      <w:r>
        <w:rPr>
          <w:color w:val="231F20"/>
        </w:rPr>
        <w:t>Seu</w:t>
      </w:r>
      <w:r>
        <w:rPr>
          <w:color w:val="231F20"/>
          <w:spacing w:val="-15"/>
        </w:rPr>
        <w:t> </w:t>
      </w:r>
      <w:r>
        <w:rPr>
          <w:color w:val="231F20"/>
        </w:rPr>
        <w:t>pai</w:t>
      </w:r>
      <w:r>
        <w:rPr>
          <w:color w:val="231F20"/>
          <w:spacing w:val="-15"/>
        </w:rPr>
        <w:t> </w:t>
      </w:r>
      <w:r>
        <w:rPr>
          <w:color w:val="231F20"/>
        </w:rPr>
        <w:t>notou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interesse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Santos</w:t>
      </w:r>
      <w:r>
        <w:rPr>
          <w:color w:val="231F20"/>
          <w:spacing w:val="-15"/>
        </w:rPr>
        <w:t> </w:t>
      </w:r>
      <w:r>
        <w:rPr>
          <w:color w:val="231F20"/>
        </w:rPr>
        <w:t>Dumont</w:t>
      </w:r>
      <w:r>
        <w:rPr>
          <w:color w:val="231F20"/>
          <w:spacing w:val="-15"/>
        </w:rPr>
        <w:t> </w:t>
      </w:r>
      <w:r>
        <w:rPr>
          <w:color w:val="231F20"/>
        </w:rPr>
        <w:t>pela</w:t>
      </w:r>
      <w:r>
        <w:rPr>
          <w:color w:val="231F20"/>
          <w:spacing w:val="-15"/>
        </w:rPr>
        <w:t> </w:t>
      </w:r>
      <w:r>
        <w:rPr>
          <w:color w:val="231F20"/>
        </w:rPr>
        <w:t>aviação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encaminhou </w:t>
      </w:r>
      <w:r>
        <w:rPr>
          <w:color w:val="231F20"/>
        </w:rPr>
        <w:t>para estudar na França. Em 1906 ele tentou um fato inédito: voar com um aparelho mais pesado que o</w:t>
      </w:r>
      <w:r>
        <w:rPr>
          <w:color w:val="231F20"/>
          <w:spacing w:val="-1"/>
        </w:rPr>
        <w:t> </w:t>
      </w:r>
      <w:r>
        <w:rPr>
          <w:color w:val="231F20"/>
        </w:rPr>
        <w:t>ar!</w:t>
      </w:r>
      <w:r>
        <w:rPr/>
      </w:r>
    </w:p>
    <w:p>
      <w:pPr>
        <w:pStyle w:val="BodyText"/>
        <w:spacing w:line="297" w:lineRule="auto" w:before="3"/>
        <w:ind w:left="507" w:right="505" w:firstLine="283"/>
        <w:jc w:val="both"/>
      </w:pPr>
      <w:r>
        <w:rPr>
          <w:color w:val="231F20"/>
        </w:rPr>
        <w:t>Na França, uma multidão de curiosos viu seu primeiro avião, o 14-BIS, voar a mais de dois metros do solo, ao longo de 60</w:t>
      </w:r>
      <w:r>
        <w:rPr>
          <w:color w:val="231F20"/>
          <w:spacing w:val="-2"/>
        </w:rPr>
        <w:t> </w:t>
      </w:r>
      <w:r>
        <w:rPr>
          <w:color w:val="231F20"/>
        </w:rPr>
        <w:t>metros.</w:t>
      </w:r>
      <w:r>
        <w:rPr/>
      </w:r>
    </w:p>
    <w:p>
      <w:pPr>
        <w:pStyle w:val="BodyText"/>
        <w:spacing w:line="297" w:lineRule="auto" w:before="3"/>
        <w:ind w:left="507" w:right="505" w:firstLine="283"/>
        <w:jc w:val="both"/>
      </w:pPr>
      <w:r>
        <w:rPr>
          <w:color w:val="231F20"/>
        </w:rPr>
        <w:t>Santos</w:t>
      </w:r>
      <w:r>
        <w:rPr>
          <w:color w:val="231F20"/>
          <w:spacing w:val="-9"/>
        </w:rPr>
        <w:t> </w:t>
      </w:r>
      <w:r>
        <w:rPr>
          <w:color w:val="231F20"/>
        </w:rPr>
        <w:t>Dumont</w:t>
      </w:r>
      <w:r>
        <w:rPr>
          <w:color w:val="231F20"/>
          <w:spacing w:val="-9"/>
        </w:rPr>
        <w:t> </w:t>
      </w:r>
      <w:r>
        <w:rPr>
          <w:color w:val="231F20"/>
        </w:rPr>
        <w:t>também</w:t>
      </w:r>
      <w:r>
        <w:rPr>
          <w:color w:val="231F20"/>
          <w:spacing w:val="-9"/>
        </w:rPr>
        <w:t> </w:t>
      </w:r>
      <w:r>
        <w:rPr>
          <w:color w:val="231F20"/>
        </w:rPr>
        <w:t>inventou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relógio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pulso</w:t>
      </w:r>
      <w:r>
        <w:rPr>
          <w:color w:val="231F20"/>
          <w:spacing w:val="-9"/>
        </w:rPr>
        <w:t> </w:t>
      </w:r>
      <w:r>
        <w:rPr>
          <w:color w:val="231F20"/>
        </w:rPr>
        <w:t>―</w:t>
      </w:r>
      <w:r>
        <w:rPr>
          <w:color w:val="231F20"/>
          <w:spacing w:val="-9"/>
        </w:rPr>
        <w:t> </w:t>
      </w:r>
      <w:r>
        <w:rPr>
          <w:color w:val="231F20"/>
        </w:rPr>
        <w:t>uma</w:t>
      </w:r>
      <w:r>
        <w:rPr>
          <w:color w:val="231F20"/>
          <w:spacing w:val="-9"/>
        </w:rPr>
        <w:t> </w:t>
      </w:r>
      <w:r>
        <w:rPr>
          <w:color w:val="231F20"/>
        </w:rPr>
        <w:t>forma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ele </w:t>
      </w:r>
      <w:r>
        <w:rPr>
          <w:color w:val="231F20"/>
        </w:rPr>
        <w:t>encontrou para controlar melhor o tempo de</w:t>
      </w:r>
      <w:r>
        <w:rPr>
          <w:color w:val="231F20"/>
          <w:spacing w:val="-1"/>
        </w:rPr>
        <w:t> </w:t>
      </w:r>
      <w:r>
        <w:rPr>
          <w:color w:val="231F20"/>
        </w:rPr>
        <w:t>voo.</w:t>
      </w:r>
      <w:r>
        <w:rPr/>
      </w:r>
    </w:p>
    <w:p>
      <w:pPr>
        <w:pStyle w:val="BodyText"/>
        <w:spacing w:line="297" w:lineRule="auto" w:before="3"/>
        <w:ind w:left="507" w:right="505" w:firstLine="283"/>
        <w:jc w:val="both"/>
      </w:pPr>
      <w:r>
        <w:rPr>
          <w:color w:val="231F20"/>
        </w:rPr>
        <w:t>Na</w:t>
      </w:r>
      <w:r>
        <w:rPr>
          <w:color w:val="231F20"/>
          <w:spacing w:val="-17"/>
        </w:rPr>
        <w:t> </w:t>
      </w:r>
      <w:r>
        <w:rPr>
          <w:color w:val="231F20"/>
        </w:rPr>
        <w:t>época</w:t>
      </w:r>
      <w:r>
        <w:rPr>
          <w:color w:val="231F20"/>
          <w:spacing w:val="-17"/>
        </w:rPr>
        <w:t> </w:t>
      </w:r>
      <w:r>
        <w:rPr>
          <w:color w:val="231F20"/>
        </w:rPr>
        <w:t>em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Santos</w:t>
      </w:r>
      <w:r>
        <w:rPr>
          <w:color w:val="231F20"/>
          <w:spacing w:val="-17"/>
        </w:rPr>
        <w:t> </w:t>
      </w:r>
      <w:r>
        <w:rPr>
          <w:color w:val="231F20"/>
        </w:rPr>
        <w:t>Dumont</w:t>
      </w:r>
      <w:r>
        <w:rPr>
          <w:color w:val="231F20"/>
          <w:spacing w:val="-17"/>
        </w:rPr>
        <w:t> </w:t>
      </w:r>
      <w:r>
        <w:rPr>
          <w:color w:val="231F20"/>
        </w:rPr>
        <w:t>estudava</w:t>
      </w:r>
      <w:r>
        <w:rPr>
          <w:color w:val="231F20"/>
          <w:spacing w:val="-17"/>
        </w:rPr>
        <w:t> </w:t>
      </w:r>
      <w:r>
        <w:rPr>
          <w:color w:val="231F20"/>
        </w:rPr>
        <w:t>uma</w:t>
      </w:r>
      <w:r>
        <w:rPr>
          <w:color w:val="231F20"/>
          <w:spacing w:val="-17"/>
        </w:rPr>
        <w:t> </w:t>
      </w:r>
      <w:r>
        <w:rPr>
          <w:color w:val="231F20"/>
        </w:rPr>
        <w:t>maneira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voar,</w:t>
      </w:r>
      <w:r>
        <w:rPr>
          <w:color w:val="231F20"/>
          <w:spacing w:val="-17"/>
        </w:rPr>
        <w:t> </w:t>
      </w:r>
      <w:r>
        <w:rPr>
          <w:color w:val="231F20"/>
        </w:rPr>
        <w:t>também </w:t>
      </w:r>
      <w:r>
        <w:rPr>
          <w:color w:val="231F20"/>
        </w:rPr>
        <w:t>foram inventados a lâmpada e o gravador de som, por Thomas Edison, nos Estados</w:t>
      </w:r>
      <w:r>
        <w:rPr>
          <w:color w:val="231F20"/>
          <w:spacing w:val="-1"/>
        </w:rPr>
        <w:t> </w:t>
      </w:r>
      <w:r>
        <w:rPr>
          <w:color w:val="231F20"/>
        </w:rPr>
        <w:t>Unidos.</w:t>
      </w:r>
      <w:r>
        <w:rPr/>
      </w:r>
    </w:p>
    <w:p>
      <w:pPr>
        <w:spacing w:before="32"/>
        <w:ind w:left="164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7"/>
          <w:sz w:val="16"/>
        </w:rPr>
        <w:t>Disponível </w:t>
      </w:r>
      <w:r>
        <w:rPr>
          <w:rFonts w:ascii="Arial" w:hAnsi="Arial"/>
          <w:color w:val="231F20"/>
          <w:spacing w:val="-5"/>
          <w:sz w:val="16"/>
        </w:rPr>
        <w:t>em: </w:t>
      </w:r>
      <w:hyperlink r:id="rId195">
        <w:r>
          <w:rPr>
            <w:rFonts w:ascii="Arial" w:hAnsi="Arial"/>
            <w:color w:val="231F20"/>
            <w:spacing w:val="-8"/>
            <w:sz w:val="16"/>
          </w:rPr>
          <w:t>&lt;http://www.otempo.com.br/otempinho/leiamais/materiasdecapa/NOT/356500/1&gt;.</w:t>
        </w:r>
      </w:hyperlink>
      <w:r>
        <w:rPr>
          <w:rFonts w:ascii="Arial" w:hAnsi="Arial"/>
          <w:color w:val="231F20"/>
          <w:spacing w:val="-8"/>
          <w:sz w:val="16"/>
        </w:rPr>
        <w:t> </w:t>
      </w:r>
      <w:r>
        <w:rPr>
          <w:rFonts w:ascii="Arial" w:hAnsi="Arial"/>
          <w:color w:val="231F20"/>
          <w:spacing w:val="-6"/>
          <w:sz w:val="16"/>
        </w:rPr>
        <w:t>Acesso </w:t>
      </w:r>
      <w:r>
        <w:rPr>
          <w:rFonts w:ascii="Arial" w:hAnsi="Arial"/>
          <w:color w:val="231F20"/>
          <w:spacing w:val="-5"/>
          <w:sz w:val="16"/>
        </w:rPr>
        <w:t>em: </w:t>
      </w:r>
      <w:r>
        <w:rPr>
          <w:rFonts w:ascii="Arial" w:hAnsi="Arial"/>
          <w:color w:val="231F20"/>
          <w:spacing w:val="-4"/>
          <w:sz w:val="16"/>
        </w:rPr>
        <w:t>19 </w:t>
      </w:r>
      <w:r>
        <w:rPr>
          <w:rFonts w:ascii="Arial" w:hAnsi="Arial"/>
          <w:color w:val="231F20"/>
          <w:spacing w:val="-6"/>
          <w:sz w:val="16"/>
        </w:rPr>
        <w:t>set. 2013. </w:t>
      </w:r>
      <w:r>
        <w:rPr>
          <w:rFonts w:ascii="Arial" w:hAnsi="Arial"/>
          <w:color w:val="231F20"/>
          <w:spacing w:val="-7"/>
          <w:sz w:val="16"/>
        </w:rPr>
        <w:t>Fragmento.</w:t>
      </w:r>
      <w:r>
        <w:rPr>
          <w:rFonts w:ascii="Arial" w:hAnsi="Arial"/>
          <w:color w:val="231F20"/>
          <w:spacing w:val="16"/>
          <w:sz w:val="16"/>
        </w:rPr>
        <w:t> </w:t>
      </w:r>
      <w:r>
        <w:rPr>
          <w:rFonts w:ascii="Arial" w:hAnsi="Arial"/>
          <w:color w:val="231F20"/>
          <w:spacing w:val="-7"/>
          <w:sz w:val="16"/>
        </w:rPr>
        <w:t>(P040173E4_SUP)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35"/>
        <w:ind w:left="110" w:right="1413"/>
        <w:jc w:val="left"/>
      </w:pPr>
      <w:r>
        <w:rPr>
          <w:color w:val="231F20"/>
        </w:rPr>
        <w:t>Nesse texto, qual é o trecho que dá ideia de</w:t>
      </w:r>
      <w:r>
        <w:rPr>
          <w:color w:val="231F20"/>
          <w:spacing w:val="-2"/>
        </w:rPr>
        <w:t> </w:t>
      </w:r>
      <w:r>
        <w:rPr>
          <w:color w:val="231F20"/>
        </w:rPr>
        <w:t>lugar?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29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 w:cs="Arial" w:eastAsia="Arial" w:hint="default"/>
          <w:color w:val="231F20"/>
          <w:sz w:val="28"/>
          <w:szCs w:val="28"/>
        </w:rPr>
        <w:t>“Como os pássaros conseguem</w:t>
      </w:r>
      <w:r>
        <w:rPr>
          <w:rFonts w:ascii="Arial" w:hAnsi="Arial" w:cs="Arial" w:eastAsia="Arial" w:hint="default"/>
          <w:color w:val="231F20"/>
          <w:spacing w:val="-16"/>
          <w:sz w:val="28"/>
          <w:szCs w:val="28"/>
        </w:rPr>
        <w:t> </w:t>
      </w:r>
      <w:r>
        <w:rPr>
          <w:rFonts w:ascii="Arial" w:hAnsi="Arial" w:cs="Arial" w:eastAsia="Arial" w:hint="default"/>
          <w:color w:val="231F20"/>
          <w:sz w:val="28"/>
          <w:szCs w:val="28"/>
        </w:rPr>
        <w:t>voar,...”.</w:t>
      </w:r>
      <w:r>
        <w:rPr>
          <w:rFonts w:ascii="Arial" w:hAnsi="Arial" w:cs="Arial" w:eastAsia="Arial" w:hint="default"/>
          <w:sz w:val="28"/>
          <w:szCs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9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 w:cs="Arial" w:eastAsia="Arial" w:hint="default"/>
          <w:color w:val="231F20"/>
          <w:sz w:val="28"/>
          <w:szCs w:val="28"/>
        </w:rPr>
        <w:t>“...ele é um inventor nascido em Minas</w:t>
      </w:r>
      <w:r>
        <w:rPr>
          <w:rFonts w:ascii="Arial" w:hAnsi="Arial" w:cs="Arial" w:eastAsia="Arial" w:hint="default"/>
          <w:color w:val="231F20"/>
          <w:spacing w:val="-1"/>
          <w:sz w:val="28"/>
          <w:szCs w:val="28"/>
        </w:rPr>
        <w:t> </w:t>
      </w:r>
      <w:r>
        <w:rPr>
          <w:rFonts w:ascii="Arial" w:hAnsi="Arial" w:cs="Arial" w:eastAsia="Arial" w:hint="default"/>
          <w:color w:val="231F20"/>
          <w:sz w:val="28"/>
          <w:szCs w:val="28"/>
        </w:rPr>
        <w:t>Gerais,...”.</w:t>
      </w:r>
      <w:r>
        <w:rPr>
          <w:rFonts w:ascii="Arial" w:hAnsi="Arial" w:cs="Arial" w:eastAsia="Arial" w:hint="default"/>
          <w:sz w:val="28"/>
          <w:szCs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9"/>
        </w:numPr>
        <w:tabs>
          <w:tab w:pos="751" w:val="left" w:leader="none"/>
        </w:tabs>
        <w:spacing w:line="240" w:lineRule="auto" w:before="206" w:after="0"/>
        <w:ind w:left="750" w:right="0" w:hanging="547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 w:cs="Arial" w:eastAsia="Arial" w:hint="default"/>
          <w:color w:val="231F20"/>
          <w:sz w:val="28"/>
          <w:szCs w:val="28"/>
        </w:rPr>
        <w:t>“Em 1906 ele tentou um fato</w:t>
      </w:r>
      <w:r>
        <w:rPr>
          <w:rFonts w:ascii="Arial" w:hAnsi="Arial" w:cs="Arial" w:eastAsia="Arial" w:hint="default"/>
          <w:color w:val="231F20"/>
          <w:spacing w:val="-1"/>
          <w:sz w:val="28"/>
          <w:szCs w:val="28"/>
        </w:rPr>
        <w:t> </w:t>
      </w:r>
      <w:r>
        <w:rPr>
          <w:rFonts w:ascii="Arial" w:hAnsi="Arial" w:cs="Arial" w:eastAsia="Arial" w:hint="default"/>
          <w:color w:val="231F20"/>
          <w:sz w:val="28"/>
          <w:szCs w:val="28"/>
        </w:rPr>
        <w:t>inédito...”.</w:t>
      </w:r>
      <w:r>
        <w:rPr>
          <w:rFonts w:ascii="Arial" w:hAnsi="Arial" w:cs="Arial" w:eastAsia="Arial" w:hint="default"/>
          <w:sz w:val="28"/>
          <w:szCs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9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 w:cs="Arial" w:eastAsia="Arial" w:hint="default"/>
          <w:color w:val="231F20"/>
          <w:sz w:val="28"/>
          <w:szCs w:val="28"/>
        </w:rPr>
        <w:t>“Santos Dumont também inventou o relógio de</w:t>
      </w:r>
      <w:r>
        <w:rPr>
          <w:rFonts w:ascii="Arial" w:hAnsi="Arial" w:cs="Arial" w:eastAsia="Arial" w:hint="default"/>
          <w:color w:val="231F20"/>
          <w:spacing w:val="-1"/>
          <w:sz w:val="28"/>
          <w:szCs w:val="28"/>
        </w:rPr>
        <w:t> </w:t>
      </w:r>
      <w:r>
        <w:rPr>
          <w:rFonts w:ascii="Arial" w:hAnsi="Arial" w:cs="Arial" w:eastAsia="Arial" w:hint="default"/>
          <w:color w:val="231F20"/>
          <w:sz w:val="28"/>
          <w:szCs w:val="28"/>
        </w:rPr>
        <w:t>pulso...”.</w:t>
      </w:r>
      <w:r>
        <w:rPr>
          <w:rFonts w:ascii="Arial" w:hAnsi="Arial" w:cs="Arial" w:eastAsia="Arial" w:hint="default"/>
          <w:sz w:val="28"/>
          <w:szCs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94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3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acordo</w:t>
      </w:r>
      <w:r>
        <w:rPr>
          <w:color w:val="231F20"/>
          <w:spacing w:val="-16"/>
        </w:rPr>
        <w:t> </w:t>
      </w:r>
      <w:r>
        <w:rPr>
          <w:color w:val="231F20"/>
        </w:rPr>
        <w:t>com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esse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texto,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Santos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Dumont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inventou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relógio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pulso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porque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queria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0"/>
        </w:numPr>
        <w:tabs>
          <w:tab w:pos="673" w:val="left" w:leader="none"/>
        </w:tabs>
        <w:spacing w:line="240" w:lineRule="auto" w:before="203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controlar melhor o tempo de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voo.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0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estudar uma maneira de</w:t>
      </w:r>
      <w:r>
        <w:rPr>
          <w:rFonts w:ascii="Arial"/>
          <w:color w:val="231F20"/>
          <w:spacing w:val="3"/>
          <w:sz w:val="28"/>
        </w:rPr>
        <w:t> </w:t>
      </w:r>
      <w:r>
        <w:rPr>
          <w:rFonts w:ascii="Arial"/>
          <w:color w:val="231F20"/>
          <w:spacing w:val="-4"/>
          <w:sz w:val="28"/>
        </w:rPr>
        <w:t>voar.</w:t>
      </w:r>
      <w:r>
        <w:rPr>
          <w:rFonts w:ascii="Arial"/>
          <w:spacing w:val="-4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0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observar os passarinhos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voando.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0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voar a mais de dois metros do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solo.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42.52pt;margin-top:13.709181pt;width:510.25pt;height:22.7pt;mso-position-horizontal-relative:page;mso-position-vertical-relative:paragraph;z-index:4720;mso-wrap-distance-left:0;mso-wrap-distance-right:0" coordorigin="850,274" coordsize="10205,454">
            <v:group style="position:absolute;left:850;top:274;width:2098;height:454" coordorigin="850,274" coordsize="2098,454">
              <v:shape style="position:absolute;left:850;top:274;width:2098;height:454" coordorigin="850,274" coordsize="2098,454" path="m2948,274l850,274,850,728,2948,728,2948,274xe" filled="true" fillcolor="#d1d3d4" stroked="false">
                <v:path arrowok="t"/>
                <v:fill type="solid"/>
              </v:shape>
            </v:group>
            <v:group style="position:absolute;left:2948;top:274;width:8108;height:454" coordorigin="2948,274" coordsize="8108,454">
              <v:shape style="position:absolute;left:2948;top:274;width:8108;height:454" coordorigin="2948,274" coordsize="8108,454" path="m11055,274l2948,274,2948,728,11055,728,11055,274xe" filled="true" fillcolor="#d1d3d4" stroked="false">
                <v:path arrowok="t"/>
                <v:fill type="solid"/>
              </v:shape>
              <v:shape style="position:absolute;left:930;top:38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36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430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P041978E4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9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64"/>
        <w:ind w:left="110" w:right="1413"/>
        <w:jc w:val="left"/>
      </w:pPr>
      <w:r>
        <w:rPr>
          <w:color w:val="231F20"/>
        </w:rPr>
        <w:t>Esse texto serve</w:t>
      </w:r>
      <w:r>
        <w:rPr>
          <w:color w:val="231F20"/>
          <w:spacing w:val="-1"/>
        </w:rPr>
        <w:t> </w:t>
      </w:r>
      <w:r>
        <w:rPr>
          <w:color w:val="231F20"/>
        </w:rPr>
        <w:t>para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1"/>
        </w:numPr>
        <w:tabs>
          <w:tab w:pos="673" w:val="left" w:leader="none"/>
        </w:tabs>
        <w:spacing w:line="240" w:lineRule="auto" w:before="203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divulgar acidentes de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avião.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1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ensinar como fazer um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avião.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1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ensinar técnicas de controle de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voo.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1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informar sobre o inventor do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avião.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42.52pt;margin-top:13.709169pt;width:510.25pt;height:22.7pt;mso-position-horizontal-relative:page;mso-position-vertical-relative:paragraph;z-index:4792;mso-wrap-distance-left:0;mso-wrap-distance-right:0" coordorigin="850,274" coordsize="10205,454">
            <v:group style="position:absolute;left:850;top:274;width:2098;height:454" coordorigin="850,274" coordsize="2098,454">
              <v:shape style="position:absolute;left:850;top:274;width:2098;height:454" coordorigin="850,274" coordsize="2098,454" path="m2948,274l850,274,850,728,2948,728,2948,274xe" filled="true" fillcolor="#d1d3d4" stroked="false">
                <v:path arrowok="t"/>
                <v:fill type="solid"/>
              </v:shape>
            </v:group>
            <v:group style="position:absolute;left:2948;top:274;width:8108;height:454" coordorigin="2948,274" coordsize="8108,454">
              <v:shape style="position:absolute;left:2948;top:274;width:8108;height:454" coordorigin="2948,274" coordsize="8108,454" path="m11055,274l2948,274,2948,728,11055,728,11055,274xe" filled="true" fillcolor="#d1d3d4" stroked="false">
                <v:path arrowok="t"/>
                <v:fill type="solid"/>
              </v:shape>
              <v:shape style="position:absolute;left:930;top:38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37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430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P041974E4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9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64"/>
        <w:ind w:left="110" w:right="1413"/>
        <w:jc w:val="left"/>
      </w:pPr>
      <w:r>
        <w:rPr>
          <w:color w:val="231F20"/>
        </w:rPr>
        <w:t>Qual é o assunto desse</w:t>
      </w:r>
      <w:r>
        <w:rPr>
          <w:color w:val="231F20"/>
          <w:spacing w:val="-1"/>
        </w:rPr>
        <w:t> </w:t>
      </w:r>
      <w:r>
        <w:rPr>
          <w:color w:val="231F20"/>
        </w:rPr>
        <w:t>texto?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2"/>
        </w:numPr>
        <w:tabs>
          <w:tab w:pos="673" w:val="left" w:leader="none"/>
        </w:tabs>
        <w:spacing w:line="240" w:lineRule="auto" w:before="203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 invenção do gravador de</w:t>
      </w:r>
      <w:r>
        <w:rPr>
          <w:rFonts w:ascii="Arial" w:hAnsi="Arial"/>
          <w:color w:val="231F20"/>
          <w:spacing w:val="-17"/>
          <w:sz w:val="28"/>
        </w:rPr>
        <w:t> </w:t>
      </w:r>
      <w:r>
        <w:rPr>
          <w:rFonts w:ascii="Arial" w:hAnsi="Arial"/>
          <w:color w:val="231F20"/>
          <w:sz w:val="28"/>
        </w:rPr>
        <w:t>som.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2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As invenções de Thomas</w:t>
      </w:r>
      <w:r>
        <w:rPr>
          <w:rFonts w:ascii="Arial" w:hAnsi="Arial"/>
          <w:color w:val="231F20"/>
          <w:spacing w:val="-6"/>
          <w:sz w:val="28"/>
        </w:rPr>
        <w:t> </w:t>
      </w:r>
      <w:r>
        <w:rPr>
          <w:rFonts w:ascii="Arial" w:hAnsi="Arial"/>
          <w:color w:val="231F20"/>
          <w:sz w:val="28"/>
        </w:rPr>
        <w:t>Edison.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2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talento de Santos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Dumont.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2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Os inventores dos Estados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Unidos.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96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 w:hint="default"/>
          <w:sz w:val="20"/>
          <w:szCs w:val="20"/>
        </w:rPr>
        <w:sectPr>
          <w:headerReference w:type="default" r:id="rId197"/>
          <w:pgSz w:w="11910" w:h="16840"/>
          <w:pgMar w:header="417" w:footer="524" w:top="1300" w:bottom="720" w:left="740" w:right="740"/>
        </w:sectPr>
      </w:pPr>
    </w:p>
    <w:p>
      <w:pPr>
        <w:pStyle w:val="Heading1"/>
        <w:spacing w:line="240" w:lineRule="auto"/>
        <w:ind w:right="-19"/>
        <w:jc w:val="left"/>
        <w:rPr>
          <w:b w:val="0"/>
          <w:bCs w:val="0"/>
        </w:rPr>
      </w:pPr>
      <w:r>
        <w:rPr>
          <w:color w:val="231F20"/>
        </w:rPr>
        <w:t>Leia a texto</w:t>
      </w:r>
      <w:r>
        <w:rPr>
          <w:color w:val="231F20"/>
          <w:spacing w:val="-1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1"/>
        <w:rPr>
          <w:rFonts w:ascii="Arial" w:hAnsi="Arial" w:cs="Arial" w:eastAsia="Arial" w:hint="default"/>
          <w:b/>
          <w:bCs/>
          <w:sz w:val="18"/>
          <w:szCs w:val="18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/>
        <w:pict>
          <v:shape style="position:absolute;margin-left:91.477997pt;margin-top:-223.335098pt;width:412.3198pt;height:219.839pt;mso-position-horizontal-relative:page;mso-position-vertical-relative:paragraph;z-index:4816" type="#_x0000_t75" stroked="false">
            <v:imagedata r:id="rId198" o:title=""/>
            <w10:wrap type="none"/>
          </v:shape>
        </w:pict>
      </w:r>
      <w:r>
        <w:rPr>
          <w:rFonts w:ascii="Arial" w:hAnsi="Arial"/>
          <w:color w:val="231F20"/>
          <w:sz w:val="16"/>
        </w:rPr>
        <w:t>Folha de São Paulo. </w:t>
      </w:r>
      <w:r>
        <w:rPr>
          <w:rFonts w:ascii="Arial" w:hAnsi="Arial"/>
          <w:i/>
          <w:color w:val="231F20"/>
          <w:sz w:val="16"/>
        </w:rPr>
        <w:t>Folhinha</w:t>
      </w:r>
      <w:r>
        <w:rPr>
          <w:rFonts w:ascii="Arial" w:hAnsi="Arial"/>
          <w:color w:val="231F20"/>
          <w:sz w:val="16"/>
        </w:rPr>
        <w:t>. p. 8, 12 </w:t>
      </w:r>
      <w:r>
        <w:rPr>
          <w:rFonts w:ascii="Arial" w:hAnsi="Arial"/>
          <w:color w:val="231F20"/>
          <w:spacing w:val="-3"/>
          <w:sz w:val="16"/>
        </w:rPr>
        <w:t>fev. </w:t>
      </w:r>
      <w:r>
        <w:rPr>
          <w:rFonts w:ascii="Arial" w:hAnsi="Arial"/>
          <w:color w:val="231F20"/>
          <w:sz w:val="16"/>
        </w:rPr>
        <w:t>2005.</w:t>
      </w:r>
      <w:r>
        <w:rPr>
          <w:rFonts w:ascii="Arial" w:hAnsi="Arial"/>
          <w:color w:val="231F20"/>
          <w:spacing w:val="1"/>
          <w:sz w:val="16"/>
        </w:rPr>
        <w:t> </w:t>
      </w:r>
      <w:r>
        <w:rPr>
          <w:rFonts w:ascii="Arial" w:hAnsi="Arial"/>
          <w:color w:val="231F20"/>
          <w:sz w:val="16"/>
        </w:rPr>
        <w:t>(P041681E4_SUP)</w:t>
      </w:r>
      <w:r>
        <w:rPr>
          <w:rFonts w:ascii="Arial" w:hAns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2694" w:space="1619"/>
            <w:col w:w="6117"/>
          </w:cols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 w:before="64"/>
        <w:ind w:left="110" w:right="1413"/>
        <w:jc w:val="left"/>
      </w:pPr>
      <w:r>
        <w:rPr>
          <w:color w:val="231F20"/>
        </w:rPr>
        <w:t>Nesse texto, no alto da árvore, a mamãe passarinho</w:t>
      </w:r>
      <w:r>
        <w:rPr>
          <w:color w:val="231F20"/>
          <w:spacing w:val="-1"/>
        </w:rPr>
        <w:t> </w:t>
      </w:r>
      <w:r>
        <w:rPr>
          <w:color w:val="231F20"/>
        </w:rPr>
        <w:t>está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33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brincando com seu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filhote.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3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dando aula de voo ao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filhote.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3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ensinando os perigos da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mata.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3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mostrando como fazer um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avião.</w:t>
      </w:r>
      <w:r>
        <w:rPr>
          <w:rFonts w:ascii="Arial" w:hAns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type w:val="continuous"/>
          <w:pgSz w:w="11910" w:h="16840"/>
          <w:pgMar w:top="0" w:bottom="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/>
        <w:ind w:right="1413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56.692902pt;margin-top:10.034173pt;width:481.9pt;height:201.55pt;mso-position-horizontal-relative:page;mso-position-vertical-relative:paragraph;z-index:4840;mso-wrap-distance-left:0;mso-wrap-distance-right:0" type="#_x0000_t202" filled="false" stroked="true" strokeweight="1pt" strokecolor="#231f20">
            <v:textbox inset="0,0,0,0">
              <w:txbxContent>
                <w:p>
                  <w:pPr>
                    <w:spacing w:before="44"/>
                    <w:ind w:left="4231" w:right="4231" w:firstLine="0"/>
                    <w:jc w:val="center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231F20"/>
                      <w:sz w:val="28"/>
                    </w:rPr>
                    <w:t>O sonho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spacing w:line="240" w:lineRule="auto" w:before="7"/>
                    <w:rPr>
                      <w:rFonts w:ascii="Arial" w:hAnsi="Arial" w:cs="Arial" w:eastAsia="Arial" w:hint="default"/>
                      <w:b/>
                      <w:bCs/>
                      <w:sz w:val="41"/>
                      <w:szCs w:val="41"/>
                    </w:rPr>
                  </w:pPr>
                </w:p>
                <w:p>
                  <w:pPr>
                    <w:pStyle w:val="BodyText"/>
                    <w:spacing w:line="297" w:lineRule="auto" w:before="0"/>
                    <w:ind w:left="103" w:right="0" w:firstLine="283"/>
                    <w:jc w:val="left"/>
                  </w:pPr>
                  <w:r>
                    <w:rPr>
                      <w:color w:val="231F20"/>
                      <w:spacing w:val="-3"/>
                    </w:rPr>
                    <w:t>Carlos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morava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</w:rPr>
                    <w:t>com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</w:rPr>
                    <w:t>seu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avô.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</w:rPr>
                    <w:t>Os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dois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resolveram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fazer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</w:rPr>
                    <w:t>um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espantalho.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Carlos </w:t>
                  </w:r>
                  <w:r>
                    <w:rPr>
                      <w:color w:val="231F20"/>
                      <w:spacing w:val="-3"/>
                    </w:rPr>
                  </w:r>
                  <w:r>
                    <w:rPr>
                      <w:color w:val="231F20"/>
                    </w:rPr>
                    <w:t>ficou tão </w:t>
                  </w:r>
                  <w:r>
                    <w:rPr>
                      <w:color w:val="231F20"/>
                      <w:spacing w:val="-3"/>
                    </w:rPr>
                    <w:t>cansado que, após terminar </w:t>
                  </w:r>
                  <w:r>
                    <w:rPr>
                      <w:color w:val="231F20"/>
                    </w:rPr>
                    <w:t>o </w:t>
                  </w:r>
                  <w:r>
                    <w:rPr>
                      <w:color w:val="231F20"/>
                      <w:spacing w:val="-3"/>
                    </w:rPr>
                    <w:t>boneco, acabou caindo </w:t>
                  </w:r>
                  <w:r>
                    <w:rPr>
                      <w:color w:val="231F20"/>
                    </w:rPr>
                    <w:t>no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sono.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3"/>
                    <w:ind w:left="103" w:right="0" w:firstLine="283"/>
                    <w:jc w:val="left"/>
                  </w:pPr>
                  <w:r>
                    <w:rPr>
                      <w:color w:val="231F20"/>
                    </w:rPr>
                    <w:t>Sonhou que um urso apareceu no sítio e queria pegá-lo. Carlos não entendia o que um urso fazia num lugar tão quente, mas corria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dele.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3"/>
                    <w:ind w:left="103" w:right="0" w:firstLine="283"/>
                    <w:jc w:val="left"/>
                  </w:pPr>
                  <w:r>
                    <w:rPr>
                      <w:color w:val="231F20"/>
                    </w:rPr>
                    <w:t>O urso alcançou Carlos e já ia devorá-lo quando... o espantalho ganhou vida e lançou uma caixa de marimbondos em direção ao urso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gigante.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3"/>
                    <w:ind w:left="386" w:right="0"/>
                    <w:jc w:val="left"/>
                  </w:pPr>
                  <w:r>
                    <w:rPr>
                      <w:color w:val="231F20"/>
                    </w:rPr>
                    <w:t>O urso fugiu e Carlos acordou suando, apavorado e agradecido pelo</w:t>
                  </w:r>
                  <w:r>
                    <w:rPr>
                      <w:color w:val="231F20"/>
                      <w:spacing w:val="19"/>
                    </w:rPr>
                    <w:t> </w:t>
                  </w:r>
                  <w:r>
                    <w:rPr>
                      <w:color w:val="231F20"/>
                    </w:rPr>
                    <w:t>final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78"/>
                    <w:ind w:left="103" w:right="0"/>
                    <w:jc w:val="left"/>
                  </w:pPr>
                  <w:r>
                    <w:rPr>
                      <w:color w:val="231F20"/>
                    </w:rPr>
                    <w:t>feliz do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sonho.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487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SANTOS, A. </w:t>
      </w:r>
      <w:r>
        <w:rPr>
          <w:rFonts w:ascii="Arial" w:hAnsi="Arial"/>
          <w:i/>
          <w:color w:val="231F20"/>
          <w:sz w:val="16"/>
        </w:rPr>
        <w:t>Monstros</w:t>
      </w:r>
      <w:r>
        <w:rPr>
          <w:rFonts w:ascii="Arial" w:hAnsi="Arial"/>
          <w:color w:val="231F20"/>
          <w:sz w:val="16"/>
        </w:rPr>
        <w:t>. São Paulo: Leitura.s/d. p.5-9.(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P041934E4_SUP)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35"/>
        <w:ind w:left="110" w:right="1413"/>
        <w:jc w:val="left"/>
      </w:pPr>
      <w:r>
        <w:rPr>
          <w:color w:val="231F20"/>
        </w:rPr>
        <w:t>A personagem principal dessa história é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34"/>
        </w:numPr>
        <w:tabs>
          <w:tab w:pos="751" w:val="left" w:leader="none"/>
        </w:tabs>
        <w:spacing w:line="240" w:lineRule="auto" w:before="0" w:after="0"/>
        <w:ind w:left="750" w:right="0" w:hanging="53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avô.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4"/>
        </w:numPr>
        <w:tabs>
          <w:tab w:pos="751" w:val="left" w:leader="none"/>
        </w:tabs>
        <w:spacing w:line="240" w:lineRule="auto" w:before="206" w:after="0"/>
        <w:ind w:left="750" w:right="0" w:hanging="53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Carlos.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4"/>
        </w:numPr>
        <w:tabs>
          <w:tab w:pos="751" w:val="left" w:leader="none"/>
        </w:tabs>
        <w:spacing w:line="240" w:lineRule="auto" w:before="206" w:after="0"/>
        <w:ind w:left="750" w:right="0" w:hanging="547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espantalho.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4"/>
        </w:numPr>
        <w:tabs>
          <w:tab w:pos="751" w:val="left" w:leader="none"/>
        </w:tabs>
        <w:spacing w:line="240" w:lineRule="auto" w:before="206" w:after="0"/>
        <w:ind w:left="750" w:right="0" w:hanging="547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urso.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99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/>
        <w:ind w:right="1413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56.692902pt;margin-top:9.784173pt;width:481.9pt;height:261.55pt;mso-position-horizontal-relative:page;mso-position-vertical-relative:paragraph;z-index:4864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49"/>
                    <w:ind w:left="3118" w:right="0" w:firstLine="0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8"/>
                    </w:rPr>
                    <w:t>Os homens pré-históricos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  <w:p>
                  <w:pPr>
                    <w:spacing w:line="240" w:lineRule="auto" w:before="7"/>
                    <w:rPr>
                      <w:rFonts w:ascii="Arial" w:hAnsi="Arial" w:cs="Arial" w:eastAsia="Arial" w:hint="default"/>
                      <w:b/>
                      <w:bCs/>
                      <w:sz w:val="41"/>
                      <w:szCs w:val="41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Os primeiros seres humanos apareceram na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África.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78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Os homens pré-históricos que se pareciam conosco eram caçadores nômades. Deslocavam-se em pequenos grupos e se abrigavam na entrada das cavernas ou sob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tendas.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3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Eles viviam da caça e da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colheita.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78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Os homens caçavam a rena com lanças 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varas.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78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Com as peles das renas, fabricavam suas roupas 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tendas.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78"/>
                    <w:ind w:left="108" w:right="0" w:firstLine="283"/>
                    <w:jc w:val="left"/>
                  </w:pPr>
                  <w:r>
                    <w:rPr>
                      <w:color w:val="231F20"/>
                    </w:rPr>
                    <w:t>Com os ossos das renas, produziam suas ferramentas: flechas, punhais, agulhas para costurar as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peles.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3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Eles comiam a carne das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renas.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78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Com os chifres das renas, eles faziam objetos, como enfeites 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armas.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Minha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1ª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Biblioteca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i/>
          <w:color w:val="231F20"/>
          <w:sz w:val="16"/>
        </w:rPr>
        <w:t>Larousse</w:t>
      </w:r>
      <w:r>
        <w:rPr>
          <w:rFonts w:ascii="Arial" w:hAnsi="Arial"/>
          <w:i/>
          <w:color w:val="231F20"/>
          <w:spacing w:val="-21"/>
          <w:sz w:val="16"/>
        </w:rPr>
        <w:t> </w:t>
      </w:r>
      <w:r>
        <w:rPr>
          <w:rFonts w:ascii="Arial" w:hAnsi="Arial"/>
          <w:i/>
          <w:color w:val="231F20"/>
          <w:sz w:val="16"/>
        </w:rPr>
        <w:t>Descobertas.</w:t>
      </w:r>
      <w:r>
        <w:rPr>
          <w:rFonts w:ascii="Arial" w:hAnsi="Arial"/>
          <w:i/>
          <w:color w:val="231F20"/>
          <w:spacing w:val="-23"/>
          <w:sz w:val="16"/>
        </w:rPr>
        <w:t> </w:t>
      </w:r>
      <w:r>
        <w:rPr>
          <w:rFonts w:ascii="Arial" w:hAnsi="Arial"/>
          <w:color w:val="231F20"/>
          <w:spacing w:val="-3"/>
          <w:sz w:val="16"/>
        </w:rPr>
        <w:t>Tradução: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Leila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Gouvêa.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São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Paulo: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Larousse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do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Brasil,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2007,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p.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62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-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63.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Fragmento.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(P041834E4_SUP)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97" w:lineRule="auto" w:before="135"/>
        <w:ind w:left="110" w:right="0"/>
        <w:jc w:val="left"/>
      </w:pPr>
      <w:r>
        <w:rPr>
          <w:color w:val="231F20"/>
        </w:rPr>
        <w:t>De acordo com esse texto, o que os homens pré-históricos faziam com os chifres das</w:t>
      </w:r>
      <w:r>
        <w:rPr>
          <w:color w:val="231F20"/>
          <w:spacing w:val="-1"/>
        </w:rPr>
        <w:t> </w:t>
      </w:r>
      <w:r>
        <w:rPr>
          <w:color w:val="231F20"/>
        </w:rPr>
        <w:t>renas?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35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Agulhas.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5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Armas.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Roupas.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pacing w:val="-5"/>
          <w:sz w:val="28"/>
        </w:rPr>
        <w:t>Tendas.</w:t>
      </w:r>
      <w:r>
        <w:rPr>
          <w:rFonts w:ascii="Arial"/>
          <w:spacing w:val="-5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200"/>
          <w:pgSz w:w="11910" w:h="16840"/>
          <w:pgMar w:header="417" w:footer="524" w:top="1240" w:bottom="720" w:left="740" w:right="7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203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204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7" name="image1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61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headerReference w:type="default" r:id="rId201"/>
      <w:footerReference w:type="default" r:id="rId202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8320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BL05M04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8317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8255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BL05P04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4.411011pt;margin-top:814.215881pt;width:6.45pt;height:10pt;mso-position-horizontal-relative:page;mso-position-vertical-relative:page;z-index:-8252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  <w:t>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8250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BL05P04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87012pt;margin-top:814.215881pt;width:10.9pt;height:10pt;mso-position-horizontal-relative:page;mso-position-vertical-relative:page;z-index:-824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8245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BL05P04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8243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818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BL02M04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8185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8154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BL02M04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8152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813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BL02P04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4.3pt;height:10pt;mso-position-horizontal-relative:page;mso-position-vertical-relative:page;z-index:-8135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8322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82312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8228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82264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17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938995pt;margin-top:49.288498pt;width:43.85pt;height:10pt;mso-position-horizontal-relative:page;mso-position-vertical-relative:page;z-index:-8224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P010284E4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82216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8219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82168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18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497986pt;margin-top:49.288498pt;width:44.25pt;height:10pt;mso-position-horizontal-relative:page;mso-position-vertical-relative:page;z-index:-8214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-1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P030003D3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82120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8209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82072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19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497986pt;margin-top:49.288498pt;width:44.25pt;height:10pt;mso-position-horizontal-relative:page;mso-position-vertical-relative:page;z-index:-8204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-1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P030058D3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8202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8200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81976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8195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81928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23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251007pt;margin-top:49.288498pt;width:44.45pt;height:10pt;mso-position-horizontal-relative:page;mso-position-vertical-relative:page;z-index:-8190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-5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pacing w:val="-1"/>
                    <w:sz w:val="16"/>
                  </w:rPr>
                  <w:t>M031937E4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81832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8180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3.1pt;height:15pt;mso-position-horizontal-relative:page;mso-position-vertical-relative:page;z-index:-81784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8176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M032007E4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81736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8171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3.1pt;height:15pt;mso-position-horizontal-relative:page;mso-position-vertical-relative:page;z-index:-81688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8166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M041368E4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81640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8161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81592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27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8156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M020419E4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81496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8147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81448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29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8142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M041497E4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83152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8312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83104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03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830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M031963E4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8140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81328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8130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81280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33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497986pt;margin-top:49.288498pt;width:44.25pt;height:10pt;mso-position-horizontal-relative:page;mso-position-vertical-relative:page;z-index:-8125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-1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P030714C2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81232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8120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81184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34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938995pt;margin-top:49.288498pt;width:43.85pt;height:10pt;mso-position-horizontal-relative:page;mso-position-vertical-relative:page;z-index:-8116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P041970E4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81136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8111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81088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35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938995pt;margin-top:49.288498pt;width:43.85pt;height:10pt;mso-position-horizontal-relative:page;mso-position-vertical-relative:page;z-index:-8106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P041967E4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81040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8101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80992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38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938995pt;margin-top:49.288498pt;width:43.85pt;height:10pt;mso-position-horizontal-relative:page;mso-position-vertical-relative:page;z-index:-8096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P041681E4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80944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8092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80896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39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938995pt;margin-top:49.288498pt;width:43.85pt;height:10pt;mso-position-horizontal-relative:page;mso-position-vertical-relative:page;z-index:-8087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P041935E4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39.770016pt;width:510.25pt;height:22.7pt;mso-position-horizontal-relative:page;mso-position-vertical-relative:page;z-index:-80848" coordorigin="850,795" coordsize="10205,454">
          <v:group style="position:absolute;left:850;top:795;width:2098;height:454" coordorigin="850,795" coordsize="2098,454">
            <v:shape style="position:absolute;left:850;top:795;width:2098;height:454" coordorigin="850,795" coordsize="2098,454" path="m2948,795l850,795,850,1249,2948,1249,2948,795xe" filled="true" fillcolor="#d1d3d4" stroked="false">
              <v:path arrowok="t"/>
              <v:fill type="solid"/>
            </v:shape>
          </v:group>
          <v:group style="position:absolute;left:2948;top:795;width:8108;height:454" coordorigin="2948,795" coordsize="8108,454">
            <v:shape style="position:absolute;left:2948;top:795;width:8108;height:454" coordorigin="2948,795" coordsize="8108,454" path="m11055,795l2948,795,2948,1249,11055,1249,11055,795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6.226013pt;margin-top:19.847498pt;width:25.6pt;height:10pt;mso-position-horizontal-relative:page;mso-position-vertical-relative:page;z-index:-8082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4.306923pt;width:72.1pt;height:15pt;mso-position-horizontal-relative:page;mso-position-vertical-relative:page;z-index:-80800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40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938995pt;margin-top:46.538498pt;width:43.85pt;height:10pt;mso-position-horizontal-relative:page;mso-position-vertical-relative:page;z-index:-807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P041834E4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83056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8303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83008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04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8298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M041513E4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82960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8293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82912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05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8288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M041356E4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82864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8284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82816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06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10.005005pt;margin-top:49.73381pt;width:39.75pt;height:9pt;mso-position-horizontal-relative:page;mso-position-vertical-relative:page;z-index:-82792" type="#_x0000_t202" filled="false" stroked="false">
          <v:textbox inset="0,0,0,0">
            <w:txbxContent>
              <w:p>
                <w:pPr>
                  <w:spacing w:before="2"/>
                  <w:ind w:left="20" w:right="-1" w:firstLine="0"/>
                  <w:jc w:val="left"/>
                  <w:rPr>
                    <w:rFonts w:ascii="Arial" w:hAnsi="Arial" w:cs="Arial" w:eastAsia="Arial" w:hint="default"/>
                    <w:sz w:val="14"/>
                    <w:szCs w:val="14"/>
                  </w:rPr>
                </w:pPr>
                <w:r>
                  <w:rPr>
                    <w:rFonts w:ascii="Arial"/>
                    <w:color w:val="231F20"/>
                    <w:sz w:val="14"/>
                  </w:rPr>
                  <w:t>M041495E4</w:t>
                </w:r>
                <w:r>
                  <w:rPr>
                    <w:rFonts w:ascii="Arial"/>
                    <w:sz w:val="14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82768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8274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82720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07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8269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M031836E4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82672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8264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82624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09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8260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M041439E4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825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82408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8238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82360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15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938995pt;margin-top:49.288498pt;width:43.85pt;height:10pt;mso-position-horizontal-relative:page;mso-position-vertical-relative:page;z-index:-8233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P041843E4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4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3">
    <w:multiLevelType w:val="hybridMultilevel"/>
    <w:lvl w:ilvl="0">
      <w:start w:val="1"/>
      <w:numFmt w:val="upperLetter"/>
      <w:lvlText w:val="%1)"/>
      <w:lvlJc w:val="left"/>
      <w:pPr>
        <w:ind w:left="750" w:hanging="539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726" w:hanging="53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93" w:hanging="5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59" w:hanging="5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26" w:hanging="5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92" w:hanging="5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59" w:hanging="5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25" w:hanging="5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92" w:hanging="539"/>
      </w:pPr>
      <w:rPr>
        <w:rFonts w:hint="default"/>
      </w:rPr>
    </w:lvl>
  </w:abstractNum>
  <w:abstractNum w:abstractNumId="32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1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6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0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9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8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5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6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5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3">
    <w:multiLevelType w:val="hybridMultilevel"/>
    <w:lvl w:ilvl="0">
      <w:start w:val="1"/>
      <w:numFmt w:val="upperLetter"/>
      <w:lvlText w:val="%1)"/>
      <w:lvlJc w:val="left"/>
      <w:pPr>
        <w:ind w:left="203" w:hanging="461"/>
        <w:jc w:val="left"/>
      </w:pPr>
      <w:rPr>
        <w:rFonts w:hint="default" w:ascii="Arial" w:hAnsi="Arial" w:eastAsia="Arial"/>
        <w:color w:val="231F20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222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45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67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90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5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57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80" w:hanging="461"/>
      </w:pPr>
      <w:rPr>
        <w:rFonts w:hint="default"/>
      </w:rPr>
    </w:lvl>
  </w:abstractNum>
  <w:abstractNum w:abstractNumId="22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1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728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77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25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74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2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71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19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68" w:hanging="461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9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8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7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6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6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6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5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2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4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2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21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21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)"/>
      <w:lvlJc w:val="left"/>
      <w:pPr>
        <w:ind w:left="670" w:hanging="461"/>
        <w:jc w:val="left"/>
      </w:pPr>
      <w:rPr>
        <w:rFonts w:hint="default" w:ascii="Arial" w:hAnsi="Arial" w:eastAsia="Arial"/>
        <w:color w:val="231F20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82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85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7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90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9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95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97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00" w:hanging="461"/>
      </w:pPr>
      <w:rPr>
        <w:rFonts w:hint="default"/>
      </w:rPr>
    </w:lvl>
  </w:abstractNum>
  <w:abstractNum w:abstractNumId="1">
    <w:multiLevelType w:val="hybridMultilevel"/>
    <w:lvl w:ilvl="0">
      <w:start w:val="1"/>
      <w:numFmt w:val="upperLetter"/>
      <w:lvlText w:val="%1)"/>
      <w:lvlJc w:val="left"/>
      <w:pPr>
        <w:ind w:left="670" w:hanging="461"/>
        <w:jc w:val="left"/>
      </w:pPr>
      <w:rPr>
        <w:rFonts w:hint="default" w:ascii="Arial" w:hAnsi="Arial" w:eastAsia="Arial"/>
        <w:color w:val="231F20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82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85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7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90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9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95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97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00" w:hanging="461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846" w:hanging="171"/>
      </w:pPr>
      <w:rPr>
        <w:rFonts w:hint="default" w:ascii="Calibri" w:hAnsi="Calibri" w:eastAsia="Calibri"/>
        <w:color w:val="231F20"/>
        <w:w w:val="75"/>
        <w:sz w:val="22"/>
        <w:szCs w:val="22"/>
      </w:rPr>
    </w:lvl>
    <w:lvl w:ilvl="1">
      <w:start w:val="1"/>
      <w:numFmt w:val="bullet"/>
      <w:lvlText w:val="•"/>
      <w:lvlJc w:val="left"/>
      <w:pPr>
        <w:ind w:left="1946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53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59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66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7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79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85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92" w:hanging="171"/>
      </w:pPr>
      <w:rPr>
        <w:rFonts w:hint="default"/>
      </w:rPr>
    </w:lvl>
  </w:abstract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06"/>
      <w:ind w:left="672"/>
    </w:pPr>
    <w:rPr>
      <w:rFonts w:ascii="Arial" w:hAnsi="Arial" w:eastAsia="Arial"/>
      <w:sz w:val="28"/>
      <w:szCs w:val="28"/>
    </w:rPr>
  </w:style>
  <w:style w:styleId="Heading1" w:type="paragraph">
    <w:name w:val="Heading 1"/>
    <w:basedOn w:val="Normal"/>
    <w:uiPriority w:val="1"/>
    <w:qFormat/>
    <w:pPr>
      <w:spacing w:before="227"/>
      <w:ind w:left="110"/>
      <w:outlineLvl w:val="1"/>
    </w:pPr>
    <w:rPr>
      <w:rFonts w:ascii="Arial" w:hAnsi="Arial" w:eastAsia="Arial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header" Target="header2.xml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header" Target="header3.xml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image" Target="media/image71.png"/><Relationship Id="rId80" Type="http://schemas.openxmlformats.org/officeDocument/2006/relationships/image" Target="media/image72.png"/><Relationship Id="rId81" Type="http://schemas.openxmlformats.org/officeDocument/2006/relationships/image" Target="media/image73.png"/><Relationship Id="rId82" Type="http://schemas.openxmlformats.org/officeDocument/2006/relationships/image" Target="media/image74.png"/><Relationship Id="rId83" Type="http://schemas.openxmlformats.org/officeDocument/2006/relationships/image" Target="media/image75.png"/><Relationship Id="rId84" Type="http://schemas.openxmlformats.org/officeDocument/2006/relationships/image" Target="media/image76.png"/><Relationship Id="rId85" Type="http://schemas.openxmlformats.org/officeDocument/2006/relationships/image" Target="media/image77.png"/><Relationship Id="rId86" Type="http://schemas.openxmlformats.org/officeDocument/2006/relationships/image" Target="media/image78.png"/><Relationship Id="rId87" Type="http://schemas.openxmlformats.org/officeDocument/2006/relationships/image" Target="media/image79.png"/><Relationship Id="rId88" Type="http://schemas.openxmlformats.org/officeDocument/2006/relationships/image" Target="media/image80.png"/><Relationship Id="rId89" Type="http://schemas.openxmlformats.org/officeDocument/2006/relationships/image" Target="media/image81.png"/><Relationship Id="rId90" Type="http://schemas.openxmlformats.org/officeDocument/2006/relationships/image" Target="media/image82.png"/><Relationship Id="rId91" Type="http://schemas.openxmlformats.org/officeDocument/2006/relationships/image" Target="media/image83.png"/><Relationship Id="rId92" Type="http://schemas.openxmlformats.org/officeDocument/2006/relationships/image" Target="media/image84.png"/><Relationship Id="rId93" Type="http://schemas.openxmlformats.org/officeDocument/2006/relationships/image" Target="media/image85.png"/><Relationship Id="rId94" Type="http://schemas.openxmlformats.org/officeDocument/2006/relationships/image" Target="media/image86.png"/><Relationship Id="rId95" Type="http://schemas.openxmlformats.org/officeDocument/2006/relationships/image" Target="media/image87.png"/><Relationship Id="rId96" Type="http://schemas.openxmlformats.org/officeDocument/2006/relationships/image" Target="media/image88.png"/><Relationship Id="rId97" Type="http://schemas.openxmlformats.org/officeDocument/2006/relationships/image" Target="media/image89.png"/><Relationship Id="rId98" Type="http://schemas.openxmlformats.org/officeDocument/2006/relationships/image" Target="media/image90.png"/><Relationship Id="rId99" Type="http://schemas.openxmlformats.org/officeDocument/2006/relationships/image" Target="media/image91.png"/><Relationship Id="rId100" Type="http://schemas.openxmlformats.org/officeDocument/2006/relationships/image" Target="media/image92.png"/><Relationship Id="rId101" Type="http://schemas.openxmlformats.org/officeDocument/2006/relationships/image" Target="media/image93.png"/><Relationship Id="rId102" Type="http://schemas.openxmlformats.org/officeDocument/2006/relationships/image" Target="media/image94.png"/><Relationship Id="rId103" Type="http://schemas.openxmlformats.org/officeDocument/2006/relationships/image" Target="media/image95.png"/><Relationship Id="rId104" Type="http://schemas.openxmlformats.org/officeDocument/2006/relationships/image" Target="media/image96.png"/><Relationship Id="rId105" Type="http://schemas.openxmlformats.org/officeDocument/2006/relationships/image" Target="media/image97.png"/><Relationship Id="rId106" Type="http://schemas.openxmlformats.org/officeDocument/2006/relationships/image" Target="media/image98.png"/><Relationship Id="rId107" Type="http://schemas.openxmlformats.org/officeDocument/2006/relationships/image" Target="media/image99.png"/><Relationship Id="rId108" Type="http://schemas.openxmlformats.org/officeDocument/2006/relationships/image" Target="media/image100.png"/><Relationship Id="rId109" Type="http://schemas.openxmlformats.org/officeDocument/2006/relationships/image" Target="media/image101.png"/><Relationship Id="rId110" Type="http://schemas.openxmlformats.org/officeDocument/2006/relationships/image" Target="media/image102.png"/><Relationship Id="rId111" Type="http://schemas.openxmlformats.org/officeDocument/2006/relationships/header" Target="header4.xml"/><Relationship Id="rId112" Type="http://schemas.openxmlformats.org/officeDocument/2006/relationships/header" Target="header5.xml"/><Relationship Id="rId113" Type="http://schemas.openxmlformats.org/officeDocument/2006/relationships/image" Target="media/image103.png"/><Relationship Id="rId114" Type="http://schemas.openxmlformats.org/officeDocument/2006/relationships/header" Target="header6.xml"/><Relationship Id="rId115" Type="http://schemas.openxmlformats.org/officeDocument/2006/relationships/image" Target="media/image104.png"/><Relationship Id="rId116" Type="http://schemas.openxmlformats.org/officeDocument/2006/relationships/image" Target="media/image105.png"/><Relationship Id="rId117" Type="http://schemas.openxmlformats.org/officeDocument/2006/relationships/image" Target="media/image106.png"/><Relationship Id="rId118" Type="http://schemas.openxmlformats.org/officeDocument/2006/relationships/image" Target="media/image107.png"/><Relationship Id="rId119" Type="http://schemas.openxmlformats.org/officeDocument/2006/relationships/image" Target="media/image108.png"/><Relationship Id="rId120" Type="http://schemas.openxmlformats.org/officeDocument/2006/relationships/image" Target="media/image109.png"/><Relationship Id="rId121" Type="http://schemas.openxmlformats.org/officeDocument/2006/relationships/image" Target="media/image110.png"/><Relationship Id="rId122" Type="http://schemas.openxmlformats.org/officeDocument/2006/relationships/image" Target="media/image111.png"/><Relationship Id="rId123" Type="http://schemas.openxmlformats.org/officeDocument/2006/relationships/header" Target="header7.xml"/><Relationship Id="rId124" Type="http://schemas.openxmlformats.org/officeDocument/2006/relationships/header" Target="header8.xml"/><Relationship Id="rId125" Type="http://schemas.openxmlformats.org/officeDocument/2006/relationships/image" Target="media/image112.png"/><Relationship Id="rId126" Type="http://schemas.openxmlformats.org/officeDocument/2006/relationships/image" Target="media/image113.png"/><Relationship Id="rId127" Type="http://schemas.openxmlformats.org/officeDocument/2006/relationships/footer" Target="footer2.xml"/><Relationship Id="rId128" Type="http://schemas.openxmlformats.org/officeDocument/2006/relationships/footer" Target="footer3.xml"/><Relationship Id="rId129" Type="http://schemas.openxmlformats.org/officeDocument/2006/relationships/image" Target="media/image114.png"/><Relationship Id="rId130" Type="http://schemas.openxmlformats.org/officeDocument/2006/relationships/image" Target="media/image115.png"/><Relationship Id="rId131" Type="http://schemas.openxmlformats.org/officeDocument/2006/relationships/image" Target="media/image116.png"/><Relationship Id="rId132" Type="http://schemas.openxmlformats.org/officeDocument/2006/relationships/image" Target="media/image117.png"/><Relationship Id="rId133" Type="http://schemas.openxmlformats.org/officeDocument/2006/relationships/image" Target="media/image118.png"/><Relationship Id="rId134" Type="http://schemas.openxmlformats.org/officeDocument/2006/relationships/image" Target="media/image119.png"/><Relationship Id="rId135" Type="http://schemas.openxmlformats.org/officeDocument/2006/relationships/image" Target="media/image120.png"/><Relationship Id="rId136" Type="http://schemas.openxmlformats.org/officeDocument/2006/relationships/image" Target="media/image121.png"/><Relationship Id="rId137" Type="http://schemas.openxmlformats.org/officeDocument/2006/relationships/image" Target="media/image122.png"/><Relationship Id="rId138" Type="http://schemas.openxmlformats.org/officeDocument/2006/relationships/image" Target="media/image123.png"/><Relationship Id="rId139" Type="http://schemas.openxmlformats.org/officeDocument/2006/relationships/image" Target="media/image124.png"/><Relationship Id="rId140" Type="http://schemas.openxmlformats.org/officeDocument/2006/relationships/image" Target="media/image125.png"/><Relationship Id="rId141" Type="http://schemas.openxmlformats.org/officeDocument/2006/relationships/image" Target="media/image126.png"/><Relationship Id="rId142" Type="http://schemas.openxmlformats.org/officeDocument/2006/relationships/footer" Target="footer4.xml"/><Relationship Id="rId143" Type="http://schemas.openxmlformats.org/officeDocument/2006/relationships/header" Target="header9.xml"/><Relationship Id="rId144" Type="http://schemas.openxmlformats.org/officeDocument/2006/relationships/header" Target="header10.xml"/><Relationship Id="rId145" Type="http://schemas.openxmlformats.org/officeDocument/2006/relationships/image" Target="media/image127.png"/><Relationship Id="rId146" Type="http://schemas.openxmlformats.org/officeDocument/2006/relationships/hyperlink" Target="http://rvbar.files.wordpress.com/2012/04/parquinho.jpg" TargetMode="External"/><Relationship Id="rId147" Type="http://schemas.openxmlformats.org/officeDocument/2006/relationships/header" Target="header11.xml"/><Relationship Id="rId148" Type="http://schemas.openxmlformats.org/officeDocument/2006/relationships/header" Target="header12.xml"/><Relationship Id="rId149" Type="http://schemas.openxmlformats.org/officeDocument/2006/relationships/image" Target="media/image128.png"/><Relationship Id="rId150" Type="http://schemas.openxmlformats.org/officeDocument/2006/relationships/image" Target="media/image129.png"/><Relationship Id="rId151" Type="http://schemas.openxmlformats.org/officeDocument/2006/relationships/image" Target="media/image130.png"/><Relationship Id="rId152" Type="http://schemas.openxmlformats.org/officeDocument/2006/relationships/header" Target="header13.xml"/><Relationship Id="rId153" Type="http://schemas.openxmlformats.org/officeDocument/2006/relationships/hyperlink" Target="http://blogs.estadao.com.br/estadinho/" TargetMode="External"/><Relationship Id="rId154" Type="http://schemas.openxmlformats.org/officeDocument/2006/relationships/header" Target="header14.xml"/><Relationship Id="rId155" Type="http://schemas.openxmlformats.org/officeDocument/2006/relationships/footer" Target="footer5.xml"/><Relationship Id="rId156" Type="http://schemas.openxmlformats.org/officeDocument/2006/relationships/image" Target="media/image131.png"/><Relationship Id="rId157" Type="http://schemas.openxmlformats.org/officeDocument/2006/relationships/image" Target="media/image132.png"/><Relationship Id="rId158" Type="http://schemas.openxmlformats.org/officeDocument/2006/relationships/image" Target="media/image133.png"/><Relationship Id="rId159" Type="http://schemas.openxmlformats.org/officeDocument/2006/relationships/image" Target="media/image134.png"/><Relationship Id="rId160" Type="http://schemas.openxmlformats.org/officeDocument/2006/relationships/header" Target="header15.xml"/><Relationship Id="rId161" Type="http://schemas.openxmlformats.org/officeDocument/2006/relationships/footer" Target="footer6.xml"/><Relationship Id="rId162" Type="http://schemas.openxmlformats.org/officeDocument/2006/relationships/header" Target="header16.xml"/><Relationship Id="rId163" Type="http://schemas.openxmlformats.org/officeDocument/2006/relationships/header" Target="header17.xml"/><Relationship Id="rId164" Type="http://schemas.openxmlformats.org/officeDocument/2006/relationships/footer" Target="footer7.xml"/><Relationship Id="rId165" Type="http://schemas.openxmlformats.org/officeDocument/2006/relationships/header" Target="header18.xml"/><Relationship Id="rId166" Type="http://schemas.openxmlformats.org/officeDocument/2006/relationships/footer" Target="footer8.xml"/><Relationship Id="rId167" Type="http://schemas.openxmlformats.org/officeDocument/2006/relationships/header" Target="header19.xml"/><Relationship Id="rId168" Type="http://schemas.openxmlformats.org/officeDocument/2006/relationships/image" Target="media/image135.png"/><Relationship Id="rId169" Type="http://schemas.openxmlformats.org/officeDocument/2006/relationships/image" Target="media/image136.png"/><Relationship Id="rId170" Type="http://schemas.openxmlformats.org/officeDocument/2006/relationships/image" Target="media/image137.png"/><Relationship Id="rId171" Type="http://schemas.openxmlformats.org/officeDocument/2006/relationships/image" Target="media/image138.png"/><Relationship Id="rId172" Type="http://schemas.openxmlformats.org/officeDocument/2006/relationships/image" Target="media/image139.png"/><Relationship Id="rId173" Type="http://schemas.openxmlformats.org/officeDocument/2006/relationships/image" Target="media/image140.png"/><Relationship Id="rId174" Type="http://schemas.openxmlformats.org/officeDocument/2006/relationships/image" Target="media/image141.png"/><Relationship Id="rId175" Type="http://schemas.openxmlformats.org/officeDocument/2006/relationships/image" Target="media/image142.png"/><Relationship Id="rId176" Type="http://schemas.openxmlformats.org/officeDocument/2006/relationships/image" Target="media/image143.png"/><Relationship Id="rId177" Type="http://schemas.openxmlformats.org/officeDocument/2006/relationships/image" Target="media/image144.png"/><Relationship Id="rId178" Type="http://schemas.openxmlformats.org/officeDocument/2006/relationships/image" Target="media/image145.png"/><Relationship Id="rId179" Type="http://schemas.openxmlformats.org/officeDocument/2006/relationships/image" Target="media/image146.png"/><Relationship Id="rId180" Type="http://schemas.openxmlformats.org/officeDocument/2006/relationships/image" Target="media/image147.png"/><Relationship Id="rId181" Type="http://schemas.openxmlformats.org/officeDocument/2006/relationships/header" Target="header20.xml"/><Relationship Id="rId182" Type="http://schemas.openxmlformats.org/officeDocument/2006/relationships/footer" Target="footer9.xml"/><Relationship Id="rId183" Type="http://schemas.openxmlformats.org/officeDocument/2006/relationships/image" Target="media/image148.png"/><Relationship Id="rId184" Type="http://schemas.openxmlformats.org/officeDocument/2006/relationships/image" Target="media/image149.png"/><Relationship Id="rId185" Type="http://schemas.openxmlformats.org/officeDocument/2006/relationships/image" Target="media/image150.png"/><Relationship Id="rId186" Type="http://schemas.openxmlformats.org/officeDocument/2006/relationships/image" Target="media/image151.png"/><Relationship Id="rId187" Type="http://schemas.openxmlformats.org/officeDocument/2006/relationships/image" Target="media/image152.png"/><Relationship Id="rId188" Type="http://schemas.openxmlformats.org/officeDocument/2006/relationships/image" Target="media/image153.png"/><Relationship Id="rId189" Type="http://schemas.openxmlformats.org/officeDocument/2006/relationships/image" Target="media/image154.png"/><Relationship Id="rId190" Type="http://schemas.openxmlformats.org/officeDocument/2006/relationships/image" Target="media/image155.png"/><Relationship Id="rId191" Type="http://schemas.openxmlformats.org/officeDocument/2006/relationships/image" Target="media/image156.png"/><Relationship Id="rId192" Type="http://schemas.openxmlformats.org/officeDocument/2006/relationships/image" Target="media/image157.png"/><Relationship Id="rId193" Type="http://schemas.openxmlformats.org/officeDocument/2006/relationships/header" Target="header21.xml"/><Relationship Id="rId194" Type="http://schemas.openxmlformats.org/officeDocument/2006/relationships/header" Target="header22.xml"/><Relationship Id="rId195" Type="http://schemas.openxmlformats.org/officeDocument/2006/relationships/hyperlink" Target="http://www.otempo.com.br/otempinho/leiamais/materiasdecapa/NOT/356500/1" TargetMode="External"/><Relationship Id="rId196" Type="http://schemas.openxmlformats.org/officeDocument/2006/relationships/header" Target="header23.xml"/><Relationship Id="rId197" Type="http://schemas.openxmlformats.org/officeDocument/2006/relationships/header" Target="header24.xml"/><Relationship Id="rId198" Type="http://schemas.openxmlformats.org/officeDocument/2006/relationships/image" Target="media/image158.png"/><Relationship Id="rId199" Type="http://schemas.openxmlformats.org/officeDocument/2006/relationships/header" Target="header25.xml"/><Relationship Id="rId200" Type="http://schemas.openxmlformats.org/officeDocument/2006/relationships/header" Target="header26.xml"/><Relationship Id="rId201" Type="http://schemas.openxmlformats.org/officeDocument/2006/relationships/header" Target="header27.xml"/><Relationship Id="rId202" Type="http://schemas.openxmlformats.org/officeDocument/2006/relationships/footer" Target="footer10.xml"/><Relationship Id="rId203" Type="http://schemas.openxmlformats.org/officeDocument/2006/relationships/image" Target="media/image159.png"/><Relationship Id="rId204" Type="http://schemas.openxmlformats.org/officeDocument/2006/relationships/image" Target="media/image160.png"/><Relationship Id="rId205" Type="http://schemas.openxmlformats.org/officeDocument/2006/relationships/image" Target="media/image161.png"/><Relationship Id="rId20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C0410.indb</dc:title>
  <dcterms:created xsi:type="dcterms:W3CDTF">2016-02-07T03:30:26Z</dcterms:created>
  <dcterms:modified xsi:type="dcterms:W3CDTF">2016-02-07T03:30:26Z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