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C0507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5300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 w:before="72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13pt;width:482.9pt;height:355.05pt;mso-position-horizontal-relative:page;mso-position-vertical-relative:paragraph;z-index:-52792" coordorigin="1124,-1" coordsize="9658,7101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081" coordorigin="1134,9" coordsize="2,7081">
              <v:shape style="position:absolute;left:1134;top:9;width:2;height:7081" coordorigin="1134,9" coordsize="0,7081" path="m1134,7090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081" coordorigin="1701,9" coordsize="2,7081">
              <v:shape style="position:absolute;left:1701;top:9;width:2;height:7081" coordorigin="1701,9" coordsize="0,7081" path="m1701,7090l1701,9e" filled="false" stroked="true" strokeweight=".5pt" strokecolor="#231f20">
                <v:path arrowok="t"/>
              </v:shape>
            </v:group>
            <v:group style="position:absolute;left:10772;top:9;width:2;height:7081" coordorigin="10772,9" coordsize="2,7081">
              <v:shape style="position:absolute;left:10772;top:9;width:2;height:7081" coordorigin="10772,9" coordsize="0,7081" path="m10772,7090l10772,9e" filled="false" stroked="true" strokeweight=".5pt" strokecolor="#231f20">
                <v:path arrowok="t"/>
              </v:shape>
            </v:group>
            <v:group style="position:absolute;left:1129;top:7095;width:572;height:2" coordorigin="1129,7095" coordsize="572,2">
              <v:shape style="position:absolute;left:1129;top:7095;width:572;height:2" coordorigin="1129,7095" coordsize="572,0" path="m1129,7095l1701,7095e" filled="false" stroked="true" strokeweight=".5pt" strokecolor="#231f20">
                <v:path arrowok="t"/>
              </v:shape>
            </v:group>
            <v:group style="position:absolute;left:1701;top:7095;width:9076;height:2" coordorigin="1701,7095" coordsize="9076,2">
              <v:shape style="position:absolute;left:1701;top:7095;width:9076;height:2" coordorigin="1701,7095" coordsize="9076,0" path="m1701,7095l10777,7095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bruxinhas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BodyText"/>
        <w:spacing w:line="266" w:lineRule="auto" w:before="72"/>
        <w:ind w:left="1074" w:right="505" w:firstLine="283"/>
        <w:jc w:val="both"/>
      </w:pPr>
      <w:r>
        <w:rPr>
          <w:color w:val="231F20"/>
        </w:rPr>
        <w:t>Galatéia e Brunevildes estavam tomando sol na seringueira da praça. </w:t>
      </w:r>
      <w:r>
        <w:rPr>
          <w:color w:val="231F20"/>
          <w:spacing w:val="-3"/>
        </w:rPr>
        <w:t>Tinham </w:t>
      </w:r>
      <w:r>
        <w:rPr>
          <w:color w:val="231F20"/>
        </w:rPr>
        <w:t>acabado </w:t>
      </w:r>
      <w:r>
        <w:rPr>
          <w:color w:val="231F20"/>
        </w:rPr>
        <w:t>de chegar em suas vassouras mágicas. Eram duas bruxinhas minúsculas que adoravam aventuras. Então, cansadas de só fazer o mal, lá no castelo onde moravam, resolveram</w:t>
      </w:r>
      <w:r>
        <w:rPr>
          <w:color w:val="231F20"/>
          <w:spacing w:val="-42"/>
        </w:rPr>
        <w:t> </w:t>
      </w:r>
      <w:r>
        <w:rPr>
          <w:color w:val="231F20"/>
        </w:rPr>
        <w:t>vir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cidade.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agora,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vila,</w:t>
      </w:r>
      <w:r>
        <w:rPr>
          <w:color w:val="231F20"/>
          <w:spacing w:val="-5"/>
        </w:rPr>
        <w:t> </w:t>
      </w:r>
      <w:r>
        <w:rPr>
          <w:color w:val="231F20"/>
        </w:rPr>
        <w:t>preparavam-se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incríveis</w:t>
      </w:r>
      <w:r>
        <w:rPr>
          <w:color w:val="231F20"/>
          <w:spacing w:val="-5"/>
        </w:rPr>
        <w:t> </w:t>
      </w:r>
      <w:r>
        <w:rPr>
          <w:color w:val="231F20"/>
        </w:rPr>
        <w:t>benfeitorias.</w:t>
      </w:r>
      <w:r>
        <w:rPr>
          <w:color w:val="231F20"/>
          <w:spacing w:val="-4"/>
        </w:rPr>
        <w:t> </w:t>
      </w:r>
      <w:r>
        <w:rPr>
          <w:color w:val="231F20"/>
        </w:rPr>
        <w:t>E,</w:t>
      </w:r>
      <w:r>
        <w:rPr/>
      </w:r>
    </w:p>
    <w:p>
      <w:pPr>
        <w:pStyle w:val="BodyText"/>
        <w:tabs>
          <w:tab w:pos="1074" w:val="left" w:leader="none"/>
        </w:tabs>
        <w:spacing w:line="268" w:lineRule="exact" w:before="0"/>
        <w:ind w:left="616" w:right="505"/>
        <w:jc w:val="left"/>
      </w:pPr>
      <w:r>
        <w:rPr>
          <w:color w:val="231F20"/>
        </w:rPr>
        <w:t>5</w:t>
        <w:tab/>
      </w:r>
      <w:r>
        <w:rPr>
          <w:color w:val="231F20"/>
          <w:position w:val="2"/>
        </w:rPr>
        <w:t>ainda por cima, por</w:t>
      </w:r>
      <w:r>
        <w:rPr>
          <w:color w:val="231F20"/>
          <w:spacing w:val="-18"/>
          <w:position w:val="2"/>
        </w:rPr>
        <w:t> </w:t>
      </w:r>
      <w:r>
        <w:rPr>
          <w:color w:val="231F20"/>
          <w:position w:val="2"/>
        </w:rPr>
        <w:t>encomenda.</w:t>
      </w:r>
      <w:r>
        <w:rPr/>
      </w:r>
    </w:p>
    <w:p>
      <w:pPr>
        <w:pStyle w:val="BodyText"/>
        <w:spacing w:line="240" w:lineRule="auto" w:before="11"/>
        <w:ind w:left="1357" w:right="505"/>
        <w:jc w:val="left"/>
      </w:pPr>
      <w:r>
        <w:rPr>
          <w:color w:val="231F20"/>
          <w:spacing w:val="-4"/>
        </w:rPr>
        <w:t>No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meio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das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plantas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enxergaram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sapo.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Galatéia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fez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voz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mais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doce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podia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perguntou:</w:t>
      </w:r>
      <w:r>
        <w:rPr/>
      </w:r>
    </w:p>
    <w:p>
      <w:pPr>
        <w:pStyle w:val="ListParagraph"/>
        <w:numPr>
          <w:ilvl w:val="0"/>
          <w:numId w:val="2"/>
        </w:numPr>
        <w:tabs>
          <w:tab w:pos="1542" w:val="left" w:leader="none"/>
        </w:tabs>
        <w:spacing w:line="266" w:lineRule="auto" w:before="27" w:after="0"/>
        <w:ind w:left="1357" w:right="518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Ei, amigo sapo, que tal virar príncipe? O sapo abriu, fechou 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olhos: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1542" w:val="left" w:leader="none"/>
        </w:tabs>
        <w:spacing w:line="240" w:lineRule="auto" w:before="0" w:after="0"/>
        <w:ind w:left="1541" w:right="0" w:hanging="1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Sei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não.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49" w:lineRule="auto" w:before="22"/>
        <w:ind w:left="1074" w:right="505" w:hanging="520"/>
        <w:jc w:val="left"/>
      </w:pPr>
      <w:r>
        <w:rPr>
          <w:color w:val="231F20"/>
        </w:rPr>
        <w:t>10</w:t>
        <w:tab/>
        <w:tab/>
      </w:r>
      <w:r>
        <w:rPr>
          <w:color w:val="231F20"/>
          <w:position w:val="2"/>
        </w:rPr>
        <w:t>–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Como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é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que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não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sabe?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–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insistiu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a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bruxa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Galatéia,</w:t>
      </w:r>
      <w:r>
        <w:rPr>
          <w:color w:val="231F20"/>
          <w:spacing w:val="23"/>
          <w:position w:val="2"/>
        </w:rPr>
        <w:t> </w:t>
      </w:r>
      <w:r>
        <w:rPr>
          <w:color w:val="231F20"/>
          <w:position w:val="2"/>
        </w:rPr>
        <w:t>enquanto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Brunevildes</w:t>
      </w:r>
      <w:r>
        <w:rPr>
          <w:color w:val="231F20"/>
          <w:spacing w:val="24"/>
          <w:position w:val="2"/>
        </w:rPr>
        <w:t> </w:t>
      </w:r>
      <w:r>
        <w:rPr>
          <w:color w:val="231F20"/>
          <w:position w:val="2"/>
        </w:rPr>
        <w:t>apoiava,</w:t>
      </w:r>
      <w:r>
        <w:rPr>
          <w:color w:val="231F20"/>
          <w:spacing w:val="-1"/>
          <w:position w:val="2"/>
        </w:rPr>
        <w:t> </w:t>
      </w:r>
      <w:r>
        <w:rPr>
          <w:color w:val="231F20"/>
        </w:rPr>
        <w:t>fazendo sinais com a cabeça. – Quer vida melhor que a de</w:t>
      </w:r>
      <w:r>
        <w:rPr>
          <w:color w:val="231F20"/>
          <w:spacing w:val="-18"/>
        </w:rPr>
        <w:t> </w:t>
      </w:r>
      <w:r>
        <w:rPr>
          <w:color w:val="231F20"/>
        </w:rPr>
        <w:t>príncipe?</w:t>
      </w:r>
      <w:r>
        <w:rPr/>
      </w:r>
    </w:p>
    <w:p>
      <w:pPr>
        <w:pStyle w:val="ListParagraph"/>
        <w:numPr>
          <w:ilvl w:val="0"/>
          <w:numId w:val="3"/>
        </w:numPr>
        <w:tabs>
          <w:tab w:pos="1526" w:val="left" w:leader="none"/>
        </w:tabs>
        <w:spacing w:line="240" w:lineRule="auto" w:before="17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vida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príncipe?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quis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saber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sapo,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curioso.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Brunevildes,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paciente,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explicou: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1552" w:val="left" w:leader="none"/>
        </w:tabs>
        <w:spacing w:line="266" w:lineRule="auto" w:before="27" w:after="0"/>
        <w:ind w:left="1074" w:right="506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Vida de príncipe é uma beleza! Não se faz nada o dia inteiro. Come-se do bom e do melhor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ainda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cima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desencantam-se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princesas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adormecidas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beijo!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52" w:lineRule="auto" w:before="5"/>
        <w:ind w:left="1074" w:right="512" w:hanging="520"/>
        <w:jc w:val="left"/>
      </w:pPr>
      <w:r>
        <w:rPr>
          <w:color w:val="231F20"/>
        </w:rPr>
        <w:t>15</w:t>
        <w:tab/>
        <w:tab/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8"/>
          <w:position w:val="1"/>
        </w:rPr>
        <w:t>Vamos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spacing w:val="-4"/>
          <w:position w:val="1"/>
        </w:rPr>
        <w:t>por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spacing w:val="-5"/>
          <w:position w:val="1"/>
        </w:rPr>
        <w:t>partes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disse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sapo,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bocejando.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Não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fazer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nada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dia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inteiro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spacing w:val="-4"/>
          <w:position w:val="1"/>
        </w:rPr>
        <w:t>deve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spacing w:val="-4"/>
          <w:position w:val="1"/>
        </w:rPr>
        <w:t>ser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chato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spacing w:val="-5"/>
        </w:rPr>
      </w:r>
      <w:r>
        <w:rPr>
          <w:color w:val="231F20"/>
          <w:spacing w:val="-4"/>
        </w:rPr>
        <w:t>pra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burro.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bom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melhor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questão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gosto: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depende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come.</w:t>
      </w:r>
      <w:r>
        <w:rPr/>
      </w:r>
    </w:p>
    <w:p>
      <w:pPr>
        <w:pStyle w:val="BodyText"/>
        <w:spacing w:line="240" w:lineRule="auto" w:before="14"/>
        <w:ind w:left="1357" w:right="505"/>
        <w:jc w:val="left"/>
      </w:pPr>
      <w:r>
        <w:rPr>
          <w:color w:val="231F20"/>
        </w:rPr>
        <w:t>– Faisão assado, javali na</w:t>
      </w:r>
      <w:r>
        <w:rPr>
          <w:color w:val="231F20"/>
          <w:spacing w:val="-21"/>
        </w:rPr>
        <w:t> </w:t>
      </w:r>
      <w:r>
        <w:rPr>
          <w:color w:val="231F20"/>
        </w:rPr>
        <w:t>brasa...</w:t>
      </w:r>
      <w:r>
        <w:rPr/>
      </w:r>
    </w:p>
    <w:p>
      <w:pPr>
        <w:pStyle w:val="BodyText"/>
        <w:spacing w:line="240" w:lineRule="auto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Puf!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─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cuspiu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sapo.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Quanta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porcaria!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terceira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ainda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é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pior.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Imagine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desencantar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/>
        <w:ind w:left="1074" w:right="505"/>
        <w:jc w:val="left"/>
      </w:pPr>
      <w:r>
        <w:rPr>
          <w:color w:val="231F20"/>
        </w:rPr>
        <w:t>princesas</w:t>
      </w:r>
      <w:r>
        <w:rPr>
          <w:color w:val="231F20"/>
          <w:spacing w:val="-5"/>
        </w:rPr>
        <w:t> </w:t>
      </w:r>
      <w:r>
        <w:rPr>
          <w:color w:val="231F20"/>
        </w:rPr>
        <w:t>adormecidas</w:t>
      </w:r>
      <w:r>
        <w:rPr>
          <w:color w:val="231F20"/>
          <w:spacing w:val="-5"/>
        </w:rPr>
        <w:t> </w:t>
      </w:r>
      <w:r>
        <w:rPr>
          <w:color w:val="231F20"/>
        </w:rPr>
        <w:t>há</w:t>
      </w:r>
      <w:r>
        <w:rPr>
          <w:color w:val="231F20"/>
          <w:spacing w:val="-5"/>
        </w:rPr>
        <w:t> </w:t>
      </w:r>
      <w:r>
        <w:rPr>
          <w:color w:val="231F20"/>
        </w:rPr>
        <w:t>séculos.</w:t>
      </w:r>
      <w:r>
        <w:rPr>
          <w:color w:val="231F20"/>
          <w:spacing w:val="-6"/>
        </w:rPr>
        <w:t> </w:t>
      </w:r>
      <w:r>
        <w:rPr>
          <w:color w:val="231F20"/>
        </w:rPr>
        <w:t>Só</w:t>
      </w:r>
      <w:r>
        <w:rPr>
          <w:color w:val="231F20"/>
          <w:spacing w:val="-5"/>
        </w:rPr>
        <w:t> </w:t>
      </w:r>
      <w:r>
        <w:rPr>
          <w:color w:val="231F20"/>
        </w:rPr>
        <w:t>dando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bom</w:t>
      </w:r>
      <w:r>
        <w:rPr>
          <w:color w:val="231F20"/>
          <w:spacing w:val="-5"/>
        </w:rPr>
        <w:t> </w:t>
      </w:r>
      <w:r>
        <w:rPr>
          <w:color w:val="231F20"/>
        </w:rPr>
        <w:t>banho</w:t>
      </w:r>
      <w:r>
        <w:rPr>
          <w:color w:val="231F20"/>
          <w:spacing w:val="-5"/>
        </w:rPr>
        <w:t> </w:t>
      </w:r>
      <w:r>
        <w:rPr>
          <w:color w:val="231F20"/>
        </w:rPr>
        <w:t>nelas,</w:t>
      </w:r>
      <w:r>
        <w:rPr>
          <w:color w:val="231F20"/>
          <w:spacing w:val="-5"/>
        </w:rPr>
        <w:t> </w:t>
      </w:r>
      <w:r>
        <w:rPr>
          <w:color w:val="231F20"/>
        </w:rPr>
        <w:t>antes...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 w:before="32"/>
        <w:ind w:left="554" w:right="505"/>
        <w:jc w:val="left"/>
      </w:pPr>
      <w:r>
        <w:rPr>
          <w:color w:val="231F20"/>
        </w:rPr>
        <w:t>20</w:t>
        <w:tab/>
      </w:r>
      <w:r>
        <w:rPr>
          <w:color w:val="231F20"/>
          <w:position w:val="1"/>
        </w:rPr>
        <w:t>–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Ô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seu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sapo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sem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7"/>
          <w:position w:val="1"/>
        </w:rPr>
        <w:t>romantismo!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bufou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a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7"/>
          <w:position w:val="1"/>
        </w:rPr>
        <w:t>Galatéia.</w:t>
      </w:r>
      <w:r>
        <w:rPr>
          <w:color w:val="231F20"/>
          <w:spacing w:val="-30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Quer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dizer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que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você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não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quer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ser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7"/>
          <w:position w:val="1"/>
        </w:rPr>
        <w:t>príncipe?</w:t>
      </w:r>
      <w:r>
        <w:rPr/>
      </w:r>
    </w:p>
    <w:p>
      <w:pPr>
        <w:pStyle w:val="BodyText"/>
        <w:spacing w:line="266" w:lineRule="auto" w:before="12"/>
        <w:ind w:left="1074" w:right="504" w:firstLine="283"/>
        <w:jc w:val="both"/>
      </w:pPr>
      <w:r>
        <w:rPr>
          <w:rFonts w:ascii="Arial" w:hAnsi="Arial" w:cs="Arial" w:eastAsia="Arial" w:hint="default"/>
          <w:color w:val="231F20"/>
        </w:rPr>
        <w:t>– Pra falar a verdade, prefiro continuar sendo sapo. Caço o dia inteiro e nem vejo o dia </w:t>
      </w:r>
      <w:r>
        <w:rPr>
          <w:color w:val="231F20"/>
        </w:rPr>
        <w:t>passar; gosto de comer moscas e não javalis na brasa; e ainda vou me </w:t>
      </w:r>
      <w:r>
        <w:rPr>
          <w:color w:val="231F20"/>
          <w:spacing w:val="-3"/>
        </w:rPr>
        <w:t>casar, </w:t>
      </w:r>
      <w:r>
        <w:rPr>
          <w:color w:val="231F20"/>
        </w:rPr>
        <w:t>no mês que </w:t>
      </w:r>
      <w:r>
        <w:rPr>
          <w:color w:val="231F20"/>
        </w:rPr>
        <w:t>vem,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linda</w:t>
      </w:r>
      <w:r>
        <w:rPr>
          <w:color w:val="231F20"/>
          <w:spacing w:val="-15"/>
        </w:rPr>
        <w:t> </w:t>
      </w:r>
      <w:r>
        <w:rPr>
          <w:color w:val="231F20"/>
        </w:rPr>
        <w:t>sapa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nunca</w:t>
      </w:r>
      <w:r>
        <w:rPr>
          <w:color w:val="231F20"/>
          <w:spacing w:val="-15"/>
        </w:rPr>
        <w:t> </w:t>
      </w:r>
      <w:r>
        <w:rPr>
          <w:color w:val="231F20"/>
        </w:rPr>
        <w:t>dormiu</w:t>
      </w:r>
      <w:r>
        <w:rPr>
          <w:color w:val="231F20"/>
          <w:spacing w:val="-15"/>
        </w:rPr>
        <w:t> </w:t>
      </w:r>
      <w:r>
        <w:rPr>
          <w:color w:val="231F20"/>
        </w:rPr>
        <w:t>tanto</w:t>
      </w:r>
      <w:r>
        <w:rPr>
          <w:color w:val="231F20"/>
          <w:spacing w:val="-16"/>
        </w:rPr>
        <w:t> </w:t>
      </w:r>
      <w:r>
        <w:rPr>
          <w:color w:val="231F20"/>
        </w:rPr>
        <w:t>assim</w:t>
      </w:r>
      <w:r>
        <w:rPr>
          <w:color w:val="231F20"/>
          <w:spacing w:val="-15"/>
        </w:rPr>
        <w:t> </w:t>
      </w:r>
      <w:r>
        <w:rPr>
          <w:color w:val="231F20"/>
        </w:rPr>
        <w:t>e,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mais,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muito</w:t>
      </w:r>
      <w:r>
        <w:rPr>
          <w:color w:val="231F20"/>
          <w:spacing w:val="-15"/>
        </w:rPr>
        <w:t> </w:t>
      </w:r>
      <w:r>
        <w:rPr>
          <w:color w:val="231F20"/>
        </w:rPr>
        <w:t>cheirosa...</w:t>
      </w:r>
      <w:r>
        <w:rPr/>
      </w:r>
    </w:p>
    <w:p>
      <w:pPr>
        <w:spacing w:before="93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Disponível  </w:t>
      </w:r>
      <w:r>
        <w:rPr>
          <w:rFonts w:ascii="Arial" w:hAnsi="Arial"/>
          <w:color w:val="231F20"/>
          <w:spacing w:val="-4"/>
          <w:sz w:val="16"/>
        </w:rPr>
        <w:t>em: </w:t>
      </w:r>
      <w:r>
        <w:rPr>
          <w:rFonts w:ascii="Arial" w:hAnsi="Arial"/>
          <w:color w:val="231F20"/>
          <w:spacing w:val="18"/>
          <w:sz w:val="16"/>
        </w:rPr>
        <w:t> </w:t>
      </w:r>
      <w:hyperlink r:id="rId19">
        <w:r>
          <w:rPr>
            <w:rFonts w:ascii="Arial" w:hAnsi="Arial"/>
            <w:color w:val="231F20"/>
            <w:spacing w:val="-6"/>
            <w:sz w:val="16"/>
          </w:rPr>
          <w:t>&lt;http://www.azinteligencia.com.br/site/index.php?option=com_content&amp;view=article&amp;id=279:as-bruxinhas&amp;catid=60:8o-ano&amp;Itemid=113&gt;.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0" w:right="113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>Acesso </w:t>
      </w:r>
      <w:r>
        <w:rPr>
          <w:rFonts w:ascii="Arial"/>
          <w:color w:val="231F20"/>
          <w:spacing w:val="-4"/>
          <w:sz w:val="16"/>
        </w:rPr>
        <w:t>em: </w:t>
      </w:r>
      <w:r>
        <w:rPr>
          <w:rFonts w:ascii="Arial"/>
          <w:color w:val="231F20"/>
          <w:spacing w:val="-3"/>
          <w:sz w:val="16"/>
        </w:rPr>
        <w:t>13 </w:t>
      </w:r>
      <w:r>
        <w:rPr>
          <w:rFonts w:ascii="Arial"/>
          <w:color w:val="231F20"/>
          <w:spacing w:val="-4"/>
          <w:sz w:val="16"/>
        </w:rPr>
        <w:t>set. 2013.</w:t>
      </w:r>
      <w:r>
        <w:rPr>
          <w:rFonts w:ascii="Arial"/>
          <w:color w:val="231F20"/>
          <w:spacing w:val="-26"/>
          <w:sz w:val="16"/>
        </w:rPr>
        <w:t> </w:t>
      </w:r>
      <w:r>
        <w:rPr>
          <w:rFonts w:ascii="Arial"/>
          <w:color w:val="231F20"/>
          <w:spacing w:val="-5"/>
          <w:sz w:val="16"/>
        </w:rPr>
        <w:t>(P050565E4_SUP)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(P050565E4)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piada.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(P050566E4)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“– Ô seu sapo sem romantismo!” (ℓ. 20), o uso do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travessão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 uma explicação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autor.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uma informação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importante.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 a fala de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 uma opinião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narrador.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(P050567E4)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o trecho “Caço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 dia inteiro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21) a expressão destacada</w:t>
      </w:r>
      <w:r>
        <w:rPr>
          <w:rFonts w:ascii="Arial" w:hAnsi="Arial" w:cs="Arial" w:eastAsia="Arial" w:hint="default"/>
          <w:color w:val="231F20"/>
          <w:spacing w:val="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motivo.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505"/>
        <w:jc w:val="left"/>
        <w:rPr>
          <w:b w:val="0"/>
          <w:bCs w:val="0"/>
        </w:rPr>
      </w:pPr>
      <w:r>
        <w:rPr>
          <w:color w:val="231F20"/>
        </w:rPr>
        <w:t>Leia novamente o texto “As bruxinhas</w:t>
      </w:r>
      <w:r>
        <w:rPr>
          <w:color w:val="010202"/>
        </w:rPr>
        <w:t>” para responder às questões</w:t>
      </w:r>
      <w:r>
        <w:rPr>
          <w:color w:val="010202"/>
          <w:spacing w:val="-2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expressão “–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Puf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 (ℓ. 18) indica</w:t>
      </w:r>
      <w:r>
        <w:rPr>
          <w:rFonts w:ascii="Arial" w:hAnsi="Arial" w:cs="Arial" w:eastAsia="Arial" w:hint="default"/>
          <w:color w:val="231F20"/>
          <w:spacing w:val="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feito pelo sapo ao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cuspir.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ronco do estômago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ruído feito pela mágica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bruxas.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do banho 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(P050608E4) </w:t>
      </w:r>
      <w:r>
        <w:rPr>
          <w:rFonts w:ascii="Arial" w:hAnsi="Arial"/>
          <w:color w:val="231F20"/>
          <w:sz w:val="22"/>
        </w:rPr>
        <w:t>Qual é o fato que fez com que essa história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sapo se recusar a virar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sapo querer se casar com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sapa.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tomarem sol na seringueira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praça.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quererem transformar o sapo 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0" w:lineRule="auto" w:before="0" w:after="0"/>
        <w:ind w:left="493" w:right="0" w:hanging="3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deve ser chato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pra burro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15-16), a expressão destacada é um </w:t>
      </w:r>
      <w:r>
        <w:rPr>
          <w:rFonts w:ascii="Arial" w:hAnsi="Arial" w:cs="Arial" w:eastAsia="Arial" w:hint="default"/>
          <w:color w:val="231F20"/>
          <w:spacing w:val="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exemplo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505"/>
        <w:jc w:val="left"/>
      </w:pPr>
      <w:r>
        <w:rPr>
          <w:color w:val="231F20"/>
        </w:rPr>
        <w:t>de linguagem usada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/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(P050610E4)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“Galatéia e Brunevildes estavam tomando sol...”.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meio das plantas enxergaram um sapo.”.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“Como é vida de príncipe?”.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“Vida de príncipe é uma beleza!”.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6236"/>
      </w:tblGrid>
      <w:tr>
        <w:trPr>
          <w:trHeight w:val="320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56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999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2383913" cy="2859786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913" cy="285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9" w:lineRule="auto" w:before="39"/>
              <w:ind w:left="873" w:right="56" w:hanging="801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7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em: </w:t>
            </w:r>
            <w:hyperlink r:id="rId22">
              <w:r>
                <w:rPr>
                  <w:rFonts w:ascii="Arial" w:hAnsi="Arial"/>
                  <w:color w:val="231F20"/>
                  <w:spacing w:val="-8"/>
                  <w:sz w:val="16"/>
                </w:rPr>
                <w:t>&lt;http://www2.cultura.gov.br/site/2011/12/23/</w:t>
              </w:r>
            </w:hyperlink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16"/>
              </w:rPr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leia-mais-seja-mais/&gt;.</w:t>
            </w:r>
            <w:r>
              <w:rPr>
                <w:rFonts w:ascii="Arial" w:hAnsi="Arial"/>
                <w:color w:val="231F2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9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out.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887511" cy="1749552"/>
                  <wp:effectExtent l="0" t="0" r="0" b="0"/>
                  <wp:docPr id="5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511" cy="174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7"/>
              <w:ind w:left="1576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24">
              <w:r>
                <w:rPr>
                  <w:rFonts w:ascii="Arial" w:hAnsi="Arial"/>
                  <w:color w:val="231F20"/>
                  <w:sz w:val="16"/>
                </w:rPr>
                <w:t>em: &lt;http://migre.me/gjBSr&gt;.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9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(P070061F5_SUP)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5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(P070061F5) </w:t>
      </w:r>
      <w:r>
        <w:rPr>
          <w:rFonts w:ascii="Arial" w:hAnsi="Arial"/>
          <w:color w:val="231F20"/>
          <w:sz w:val="22"/>
        </w:rPr>
        <w:t>Qual é a informação em comum nesses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campanhas de doação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livros.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incentivo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leitura.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lançamento do Museu Carlos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Costa.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0"/>
          <w:pgSz w:w="11910" w:h="16840"/>
          <w:pgMar w:footer="416" w:header="377" w:top="560" w:bottom="60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75.350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2436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Piçanho-barreteiro, um passarinho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prevenido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</w:pPr>
                  <w:r>
                    <w:rPr>
                      <w:color w:val="231F20"/>
                    </w:rPr>
                    <w:t>Quando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captura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presa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esse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passarinho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espeta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bico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espinho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arbusto. </w:t>
                  </w:r>
                  <w:r>
                    <w:rPr>
                      <w:color w:val="231F20"/>
                    </w:rPr>
                    <w:t>Arrasador, ele também atravessa insetos sobre arames farpados. Desse modo, cria sua própria despensa, recorrendo a ela para se abastecer de acordo com a sua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</w:rPr>
                    <w:t>necessidade.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20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CUNHA, 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Recordes dos animais – fatos e curiosidades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São Paulo: Girassol. p. 101, 2009.</w:t>
      </w:r>
      <w:r>
        <w:rPr>
          <w:rFonts w:ascii="Arial" w:hAnsi="Arial" w:cs="Arial" w:eastAsia="Arial" w:hint="default"/>
          <w:color w:val="231F20"/>
          <w:spacing w:val="-1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(P041691E4_SUP)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(P041692E4) </w:t>
      </w:r>
      <w:r>
        <w:rPr>
          <w:rFonts w:ascii="Arial"/>
          <w:color w:val="231F20"/>
          <w:sz w:val="22"/>
        </w:rPr>
        <w:t>De acordo com esse texto, o que faz o passarinho ser</w:t>
      </w:r>
      <w:r>
        <w:rPr>
          <w:rFonts w:ascii="Arial"/>
          <w:color w:val="231F20"/>
          <w:spacing w:val="-33"/>
          <w:sz w:val="22"/>
        </w:rPr>
        <w:t> </w:t>
      </w:r>
      <w:r>
        <w:rPr>
          <w:rFonts w:ascii="Arial"/>
          <w:color w:val="231F20"/>
          <w:sz w:val="22"/>
        </w:rPr>
        <w:t>prevenido?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Andar sobre arames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farpados.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Capturar apenas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insetos.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Espetar os insetos com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Guardar alimentos para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depois.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189.699005pt;margin-top:15.919975pt;width:215.9pt;height:380.05pt;mso-position-horizontal-relative:page;mso-position-vertical-relative:paragraph;z-index:143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29"/>
                    <w:ind w:left="154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orquestra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893" w:right="892"/>
                    <w:jc w:val="center"/>
                  </w:pPr>
                  <w:r>
                    <w:rPr>
                      <w:color w:val="231F20"/>
                    </w:rPr>
                    <w:t>Passarinhos voam no céu com sua bela cantoria... O mar faz chuá...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chuá...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163" w:right="1161" w:hanging="1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E preso parece ficar </w:t>
                  </w:r>
                  <w:r>
                    <w:rPr>
                      <w:color w:val="231F20"/>
                    </w:rPr>
                    <w:t>Plim, plim... é o som </w:t>
                  </w:r>
                  <w:r>
                    <w:rPr>
                      <w:rFonts w:ascii="Arial" w:hAnsi="Arial"/>
                      <w:color w:val="231F20"/>
                    </w:rPr>
                    <w:t>da chuva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fininha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 w:before="0"/>
                    <w:ind w:left="745" w:right="746"/>
                    <w:jc w:val="center"/>
                  </w:pPr>
                  <w:r>
                    <w:rPr>
                      <w:color w:val="231F20"/>
                    </w:rPr>
                    <w:t>que completa 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orquestra</w:t>
                  </w:r>
                  <w:r>
                    <w:rPr/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746" w:right="746"/>
                    <w:jc w:val="center"/>
                  </w:pPr>
                  <w:r>
                    <w:rPr>
                      <w:color w:val="231F20"/>
                    </w:rPr>
                    <w:t>A orquestra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747" w:right="746"/>
                    <w:jc w:val="center"/>
                  </w:pPr>
                  <w:r>
                    <w:rPr>
                      <w:color w:val="231F20"/>
                    </w:rPr>
                    <w:t>com a cantoria dos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pássaros </w:t>
                  </w:r>
                  <w:r>
                    <w:rPr>
                      <w:color w:val="231F20"/>
                    </w:rPr>
                    <w:t>com o chuá... chuá... do mar com o plim, plim... da chuva faz lindas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melodias</w:t>
                  </w:r>
                  <w:r>
                    <w:rPr/>
                  </w:r>
                </w:p>
                <w:p>
                  <w:pPr>
                    <w:pStyle w:val="BodyText"/>
                    <w:spacing w:line="560" w:lineRule="exact" w:before="38"/>
                    <w:ind w:left="239" w:right="238"/>
                    <w:jc w:val="center"/>
                  </w:pPr>
                  <w:r>
                    <w:rPr>
                      <w:color w:val="231F20"/>
                    </w:rPr>
                    <w:t>Ó Ó Ó ... chuá... chuá... plim... plim... </w:t>
                  </w:r>
                  <w:r>
                    <w:rPr>
                      <w:rFonts w:ascii="Arial" w:hAnsi="Arial"/>
                      <w:color w:val="231F20"/>
                    </w:rPr>
                    <w:t>Mas o maestro chega sempre atrasado </w:t>
                  </w:r>
                  <w:r>
                    <w:rPr>
                      <w:color w:val="231F20"/>
                    </w:rPr>
                    <w:t>O maestro trovão</w:t>
                  </w:r>
                  <w:r>
                    <w:rPr/>
                  </w:r>
                </w:p>
                <w:p>
                  <w:pPr>
                    <w:pStyle w:val="BodyText"/>
                    <w:spacing w:line="215" w:lineRule="exact" w:before="0"/>
                    <w:ind w:left="746" w:right="746"/>
                    <w:jc w:val="center"/>
                  </w:pPr>
                  <w:r>
                    <w:rPr>
                      <w:color w:val="231F20"/>
                    </w:rPr>
                    <w:t>Com seu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vozeirão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34" w:right="1033"/>
                    <w:jc w:val="center"/>
                  </w:pPr>
                  <w:r>
                    <w:rPr>
                      <w:color w:val="231F20"/>
                    </w:rPr>
                    <w:t>Chega depois do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início </w:t>
                  </w:r>
                  <w:r>
                    <w:rPr>
                      <w:color w:val="231F20"/>
                    </w:rPr>
                    <w:t>Lá pro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meio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746" w:right="746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Lá pro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fim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238" w:right="238"/>
                    <w:jc w:val="center"/>
                  </w:pPr>
                  <w:r>
                    <w:rPr>
                      <w:color w:val="231F20"/>
                    </w:rPr>
                    <w:t>Ó Ó Ó ... chuá...chuá...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plim...plim...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610" w:right="505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7">
        <w:r>
          <w:rPr>
            <w:rFonts w:ascii="Arial" w:hAnsi="Arial"/>
            <w:color w:val="231F20"/>
            <w:sz w:val="16"/>
          </w:rPr>
          <w:t>em: &lt;http://www.blocosonline.com.br/literatura/poesia/pinf/pinf0094.htm&gt;.</w:t>
        </w:r>
      </w:hyperlink>
      <w:r>
        <w:rPr>
          <w:rFonts w:ascii="Arial" w:hAnsi="Arial"/>
          <w:color w:val="231F20"/>
          <w:sz w:val="16"/>
        </w:rPr>
        <w:t> Acesso em: 2 ago.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(P040219E4_SUP)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(P040219E4) </w:t>
      </w:r>
      <w:r>
        <w:rPr>
          <w:rFonts w:ascii="Arial"/>
          <w:color w:val="231F20"/>
          <w:sz w:val="22"/>
        </w:rPr>
        <w:t>De acordo com esse texto, quem se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atrasa?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chuva.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orquestra.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maestro.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pacing w:val="-4"/>
          <w:sz w:val="22"/>
        </w:rPr>
        <w:t>mar.</w:t>
      </w:r>
      <w:r>
        <w:rPr>
          <w:rFonts w:ascii="Arial"/>
          <w:spacing w:val="-4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5"/>
          <w:footerReference w:type="default" r:id="rId26"/>
          <w:pgSz w:w="11910" w:h="16840"/>
          <w:pgMar w:header="417" w:footer="524" w:top="1040" w:bottom="720" w:left="740" w:right="740"/>
          <w:pgNumType w:start="3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133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387.95pt;height:124.25pt;mso-position-horizontal-relative:char;mso-position-vertical-relative:line" coordorigin="0,0" coordsize="7759,2485">
            <v:group style="position:absolute;left:5;top:5;width:7749;height:2" coordorigin="5,5" coordsize="7749,2">
              <v:shape style="position:absolute;left:5;top:5;width:7749;height:2" coordorigin="5,5" coordsize="7749,0" path="m5,5l7753,5e" filled="false" stroked="true" strokeweight=".5pt" strokecolor="#231f20">
                <v:path arrowok="t"/>
              </v:shape>
            </v:group>
            <v:group style="position:absolute;left:10;top:10;width:2;height:2465" coordorigin="10,10" coordsize="2,2465">
              <v:shape style="position:absolute;left:10;top:10;width:2;height:2465" coordorigin="10,10" coordsize="0,2465" path="m10,2474l10,10e" filled="false" stroked="true" strokeweight=".5pt" strokecolor="#231f20">
                <v:path arrowok="t"/>
              </v:shape>
            </v:group>
            <v:group style="position:absolute;left:7748;top:10;width:2;height:2465" coordorigin="7748,10" coordsize="2,2465">
              <v:shape style="position:absolute;left:7748;top:10;width:2;height:2465" coordorigin="7748,10" coordsize="0,2465" path="m7748,2474l7748,10e" filled="false" stroked="true" strokeweight=".5pt" strokecolor="#231f20">
                <v:path arrowok="t"/>
              </v:shape>
            </v:group>
            <v:group style="position:absolute;left:5;top:2479;width:7749;height:2" coordorigin="5,2479" coordsize="7749,2">
              <v:shape style="position:absolute;left:5;top:2479;width:7749;height:2" coordorigin="5,2479" coordsize="7749,0" path="m5,2479l7753,2479e" filled="false" stroked="true" strokeweight=".5pt" strokecolor="#231f20">
                <v:path arrowok="t"/>
              </v:shape>
              <v:shape style="position:absolute;left:92;top:85;width:7574;height:2362" type="#_x0000_t75" stroked="false">
                <v:imagedata r:id="rId28" o:title="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9"/>
        <w:ind w:left="983" w:right="505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Maurício de. Turma da Mônica. </w:t>
      </w:r>
      <w:r>
        <w:rPr>
          <w:rFonts w:ascii="Arial" w:hAnsi="Arial"/>
          <w:i/>
          <w:color w:val="231F20"/>
          <w:sz w:val="16"/>
        </w:rPr>
        <w:t>De quem é esse coelho? </w:t>
      </w:r>
      <w:r>
        <w:rPr>
          <w:rFonts w:ascii="Arial" w:hAnsi="Arial"/>
          <w:color w:val="231F20"/>
          <w:sz w:val="16"/>
        </w:rPr>
        <w:t>Porto Alegre. L&amp;PM. 2010. p. 41.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(P041913E4_SUP)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4"/>
        </w:numPr>
        <w:tabs>
          <w:tab w:pos="457" w:val="left" w:leader="none"/>
        </w:tabs>
        <w:spacing w:line="240" w:lineRule="auto" w:before="135" w:after="0"/>
        <w:ind w:left="456" w:right="0" w:hanging="34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(P041913E4) </w:t>
      </w:r>
      <w:r>
        <w:rPr>
          <w:rFonts w:ascii="Arial" w:hAnsi="Arial"/>
          <w:color w:val="231F20"/>
          <w:sz w:val="22"/>
        </w:rPr>
        <w:t>Esse texto é engraçado porque 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menino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deixa o carrinho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estacionamento.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entra sozinho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supermercado.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 um favor para sua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puxa o carrinho pela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rua.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40" w:lineRule="auto" w:before="108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(M041302E4) </w:t>
      </w:r>
      <w:r>
        <w:rPr>
          <w:rFonts w:ascii="Arial" w:hAnsi="Arial"/>
          <w:color w:val="231F20"/>
          <w:sz w:val="22"/>
        </w:rPr>
        <w:t>Observe as figuras geométricas desenhadas na malha quadriculada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6"/>
          <w:szCs w:val="6"/>
        </w:rPr>
      </w:pPr>
    </w:p>
    <w:tbl>
      <w:tblPr>
        <w:tblW w:w="0" w:type="auto"/>
        <w:jc w:val="left"/>
        <w:tblInd w:w="12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306"/>
        <w:gridCol w:w="306"/>
        <w:gridCol w:w="305"/>
        <w:gridCol w:w="306"/>
        <w:gridCol w:w="305"/>
        <w:gridCol w:w="306"/>
        <w:gridCol w:w="306"/>
        <w:gridCol w:w="306"/>
        <w:gridCol w:w="305"/>
        <w:gridCol w:w="306"/>
        <w:gridCol w:w="306"/>
        <w:gridCol w:w="305"/>
        <w:gridCol w:w="306"/>
        <w:gridCol w:w="305"/>
        <w:gridCol w:w="305"/>
        <w:gridCol w:w="306"/>
        <w:gridCol w:w="305"/>
        <w:gridCol w:w="306"/>
        <w:gridCol w:w="305"/>
        <w:gridCol w:w="306"/>
        <w:gridCol w:w="305"/>
        <w:gridCol w:w="306"/>
        <w:gridCol w:w="306"/>
      </w:tblGrid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11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4"/>
              <w:ind w:left="26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8"/>
              <w:ind w:left="10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7"/>
              <w:ind w:left="8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0"/>
              <w:ind w:left="97" w:right="0"/>
              <w:jc w:val="left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21"/>
        <w:ind w:left="110" w:right="505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14.616997pt;margin-top:-107.787117pt;width:93pt;height:93pt;mso-position-horizontal-relative:page;mso-position-vertical-relative:paragraph;z-index:-52576" coordorigin="2292,-2156" coordsize="1860,1860">
            <v:group style="position:absolute;left:2306;top:-2142;width:1832;height:1832" coordorigin="2306,-2142" coordsize="1832,1832">
              <v:shape style="position:absolute;left:2306;top:-2142;width:1832;height:1832" coordorigin="2306,-2142" coordsize="1832,1832" path="m3222,-2142l3147,-2139,3073,-2130,3002,-2115,2932,-2095,2866,-2070,2801,-2040,2740,-2005,2681,-1965,2626,-1921,2574,-1874,2527,-1822,2483,-1767,2444,-1708,2409,-1647,2378,-1583,2353,-1516,2333,-1446,2318,-1375,2309,-1301,2306,-1226,2309,-1151,2318,-1078,2333,-1006,2353,-937,2378,-870,2409,-805,2444,-744,2483,-685,2527,-630,2574,-579,2626,-531,2681,-487,2740,-448,2801,-413,2866,-383,2932,-357,3002,-337,3073,-323,3147,-314,3222,-311,3297,-314,3370,-323,3442,-337,3511,-357,3578,-383,3643,-413,3704,-448,3763,-487,3818,-531,3869,-579,3917,-630,3961,-685,4000,-744,4035,-805,4065,-870,4091,-937,4111,-1006,4125,-1078,4134,-1151,4137,-1226,4134,-1301,4125,-1375,4111,-1446,4091,-1516,4065,-1583,4035,-1647,4000,-1708,3961,-1767,3917,-1822,3869,-1874,3818,-1921,3763,-1965,3704,-2005,3643,-2040,3578,-2070,3511,-2095,3442,-2115,3370,-2130,3297,-2139,3222,-2142xe" filled="true" fillcolor="#939598" stroked="false">
                <v:path arrowok="t"/>
                <v:fill type="solid"/>
              </v:shape>
            </v:group>
            <v:group style="position:absolute;left:2306;top:-2142;width:1832;height:1832" coordorigin="2306,-2142" coordsize="1832,1832">
              <v:shape style="position:absolute;left:2306;top:-2142;width:1832;height:1832" coordorigin="2306,-2142" coordsize="1832,1832" path="m3222,-2142l3297,-2139,3370,-2130,3442,-2115,3511,-2095,3578,-2070,3643,-2040,3704,-2005,3763,-1965,3818,-1921,3869,-1874,3917,-1822,3961,-1767,4000,-1708,4035,-1647,4065,-1583,4091,-1516,4111,-1446,4125,-1375,4134,-1301,4137,-1226,4134,-1151,4125,-1078,4111,-1006,4091,-937,4065,-870,4035,-805,4000,-744,3961,-685,3917,-630,3869,-579,3818,-531,3763,-487,3704,-448,3643,-413,3578,-383,3511,-357,3442,-337,3370,-323,3297,-314,3222,-311,3147,-314,3073,-323,3002,-337,2932,-357,2866,-383,2801,-413,2740,-448,2681,-487,2626,-531,2574,-579,2527,-630,2483,-685,2444,-744,2409,-805,2378,-870,2353,-937,2333,-1006,2318,-1078,2309,-1151,2306,-1226,2309,-1301,2318,-1375,2333,-1446,2353,-1516,2378,-1583,2409,-1647,2444,-1708,2483,-1767,2527,-1822,2574,-1874,2626,-1921,2681,-1965,2740,-2005,2801,-2040,2866,-2070,2932,-2095,3002,-2115,3073,-2130,3147,-2139,3222,-2142xe" filled="false" stroked="true" strokeweight="1.3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1.800003pt;margin-top:-107.762123pt;width:62.5pt;height:92.95pt;mso-position-horizontal-relative:page;mso-position-vertical-relative:paragraph;z-index:-52552" coordorigin="4436,-2155" coordsize="1250,1859">
            <v:group style="position:absolute;left:4450;top:-2142;width:1223;height:1832" coordorigin="4450,-2142" coordsize="1223,1832">
              <v:shape style="position:absolute;left:4450;top:-2142;width:1223;height:1832" coordorigin="4450,-2142" coordsize="1223,1832" path="m5061,-2142l4450,-311,5672,-311,5061,-2142xe" filled="true" fillcolor="#939598" stroked="false">
                <v:path arrowok="t"/>
                <v:fill type="solid"/>
              </v:shape>
            </v:group>
            <v:group style="position:absolute;left:4450;top:-2142;width:1223;height:1832" coordorigin="4450,-2142" coordsize="1223,1832">
              <v:shape style="position:absolute;left:4450;top:-2142;width:1223;height:1832" coordorigin="4450,-2142" coordsize="1223,1832" path="m5061,-2142l4450,-311,5672,-311,5061,-2142xe" filled="false" stroked="true" strokeweight="1.3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3.450989pt;margin-top:-107.762123pt;width:62.5pt;height:92.95pt;mso-position-horizontal-relative:page;mso-position-vertical-relative:paragraph;z-index:-52528" coordorigin="6269,-2155" coordsize="1250,1859">
            <v:group style="position:absolute;left:6283;top:-2142;width:1222;height:1832" coordorigin="6283,-2142" coordsize="1222,1832">
              <v:shape style="position:absolute;left:6283;top:-2142;width:1222;height:1832" coordorigin="6283,-2142" coordsize="1222,1832" path="m6894,-2142l6283,-1226,6894,-311,7505,-1226,6894,-2142xe" filled="true" fillcolor="#939598" stroked="false">
                <v:path arrowok="t"/>
                <v:fill type="solid"/>
              </v:shape>
            </v:group>
            <v:group style="position:absolute;left:6283;top:-2142;width:1222;height:1832" coordorigin="6283,-2142" coordsize="1222,1832">
              <v:shape style="position:absolute;left:6283;top:-2142;width:1222;height:1832" coordorigin="6283,-2142" coordsize="1222,1832" path="m7505,-1226l6894,-2142,6283,-1226,6894,-311,7505,-1226xe" filled="false" stroked="true" strokeweight="1.3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Qual dessas figuras é um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losango?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247" w:lineRule="auto" w:before="167" w:after="0"/>
        <w:ind w:left="110" w:right="425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(M041324E4) </w:t>
      </w:r>
      <w:r>
        <w:rPr>
          <w:rFonts w:ascii="Arial"/>
          <w:color w:val="231F20"/>
          <w:sz w:val="22"/>
        </w:rPr>
        <w:t>Laura comprou um vestido que custou 98 reais. Quantos reais custou esse vestido de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Laura?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Noventa.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Noventa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Oitenta.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Oitenta 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nove.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73" w:val="left" w:leader="none"/>
        </w:tabs>
        <w:spacing w:line="240" w:lineRule="auto" w:before="16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99.462601pt;margin-top:25.904873pt;width:67.55pt;height:19.350pt;mso-position-horizontal-relative:page;mso-position-vertical-relative:paragraph;z-index:155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95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9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409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color w:val="231F20"/>
          <w:sz w:val="16"/>
        </w:rPr>
        <w:t>(M041311E4)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24"/>
        <w:ind w:left="110"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ordem ocupada pelo algarismo 4 nesse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Centena.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Dezena.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Unidade.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Unidade de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Milhar.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76" w:val="left" w:leader="none"/>
        </w:tabs>
        <w:spacing w:line="247" w:lineRule="auto" w:before="167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(M031810E4) </w:t>
      </w:r>
      <w:r>
        <w:rPr>
          <w:rFonts w:ascii="Arial" w:hAnsi="Arial"/>
          <w:color w:val="231F20"/>
          <w:sz w:val="22"/>
        </w:rPr>
        <w:t>Pedro foi a uma partida de futebol de seu time favorito. Ele comprou o ingresso com duas semanas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antecedência.</w:t>
      </w:r>
      <w:r>
        <w:rPr>
          <w:rFonts w:ascii="Arial" w:hAnsi="Arial"/>
          <w:sz w:val="22"/>
        </w:rPr>
      </w:r>
    </w:p>
    <w:p>
      <w:pPr>
        <w:pStyle w:val="BodyText"/>
        <w:spacing w:line="253" w:lineRule="exact" w:before="0"/>
        <w:ind w:left="110" w:right="0"/>
        <w:jc w:val="both"/>
      </w:pPr>
      <w:r>
        <w:rPr>
          <w:color w:val="231F20"/>
        </w:rPr>
        <w:t>Pedro comprou esse ingresso com quantos dias de</w:t>
      </w:r>
      <w:r>
        <w:rPr>
          <w:color w:val="231F20"/>
          <w:spacing w:val="-35"/>
        </w:rPr>
        <w:t> </w:t>
      </w:r>
      <w:r>
        <w:rPr>
          <w:color w:val="231F20"/>
        </w:rPr>
        <w:t>antecedência?</w:t>
      </w:r>
      <w:r>
        <w:rPr/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47" w:lineRule="auto" w:before="167" w:after="0"/>
        <w:ind w:left="110" w:right="127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(M041448E4) </w:t>
      </w:r>
      <w:r>
        <w:rPr>
          <w:rFonts w:ascii="Arial"/>
          <w:color w:val="231F20"/>
          <w:sz w:val="22"/>
        </w:rPr>
        <w:t>Paulo comprou 10 embalagens de refrigerantes com 6 garrafas em cada uma. Quantas garrafas de refrigerante ele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comprou?</w:t>
      </w:r>
      <w:r>
        <w:rPr>
          <w:rFonts w:ascii="Arial"/>
          <w:sz w:val="22"/>
        </w:rPr>
      </w:r>
    </w:p>
    <w:p>
      <w:pPr>
        <w:pStyle w:val="BodyText"/>
        <w:spacing w:line="247" w:lineRule="auto" w:before="56"/>
        <w:ind w:left="110" w:right="9836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6 B)16 C)10</w:t>
      </w:r>
      <w:r>
        <w:rPr>
          <w:rFonts w:ascii="Arial"/>
        </w:rPr>
      </w:r>
    </w:p>
    <w:p>
      <w:pPr>
        <w:pStyle w:val="BodyText"/>
        <w:spacing w:line="253" w:lineRule="exact" w:before="0"/>
        <w:ind w:left="110"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40" w:lineRule="auto" w:before="167" w:after="0"/>
        <w:ind w:left="489" w:right="0" w:hanging="379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99.462601pt;margin-top:25.905867pt;width:100.65pt;height:19.350pt;mso-position-horizontal-relative:page;mso-position-vertical-relative:paragraph;z-index:15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30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5 000 + 300 +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1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color w:val="231F20"/>
          <w:sz w:val="16"/>
        </w:rPr>
        <w:t>(M041493E4) </w:t>
      </w:r>
      <w:r>
        <w:rPr>
          <w:rFonts w:ascii="Arial" w:hAnsi="Arial"/>
          <w:color w:val="231F20"/>
          <w:sz w:val="22"/>
        </w:rPr>
        <w:t>Observe abaixo a decomposição de um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  <w:sz w:val="22"/>
          <w:szCs w:val="22"/>
        </w:rPr>
        <w:sectPr>
          <w:headerReference w:type="default" r:id="rId29"/>
          <w:footerReference w:type="default" r:id="rId30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64"/>
        <w:ind w:left="110" w:right="0"/>
        <w:jc w:val="left"/>
      </w:pPr>
      <w:r>
        <w:rPr>
          <w:color w:val="231F20"/>
        </w:rPr>
        <w:t>Essa é uma das decomposições do</w:t>
      </w:r>
      <w:r>
        <w:rPr>
          <w:color w:val="231F20"/>
          <w:spacing w:val="-23"/>
        </w:rPr>
        <w:t> </w:t>
      </w:r>
      <w:r>
        <w:rPr>
          <w:color w:val="231F20"/>
        </w:rPr>
        <w:t>número</w:t>
      </w:r>
      <w:r>
        <w:rPr/>
      </w:r>
    </w:p>
    <w:p>
      <w:pPr>
        <w:pStyle w:val="BodyText"/>
        <w:spacing w:line="240" w:lineRule="auto" w:before="64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531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031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301</w:t>
      </w:r>
      <w:r>
        <w:rPr>
          <w:rFonts w:ascii="Arial"/>
        </w:rPr>
      </w:r>
    </w:p>
    <w:p>
      <w:pPr>
        <w:pStyle w:val="BodyText"/>
        <w:tabs>
          <w:tab w:pos="5257" w:val="right" w:leader="none"/>
        </w:tabs>
        <w:spacing w:line="240" w:lineRule="auto" w:before="7"/>
        <w:ind w:left="110" w:right="0"/>
        <w:jc w:val="left"/>
        <w:rPr>
          <w:sz w:val="16"/>
          <w:szCs w:val="16"/>
        </w:rPr>
      </w:pPr>
      <w:r>
        <w:rPr>
          <w:rFonts w:ascii="Arial"/>
          <w:color w:val="231F20"/>
        </w:rPr>
        <w:t>D) 50003001</w:t>
      </w:r>
      <w:r>
        <w:rPr>
          <w:color w:val="231F20"/>
          <w:position w:val="3"/>
          <w:sz w:val="16"/>
        </w:rPr>
        <w:tab/>
        <w:t>5</w:t>
      </w:r>
      <w:r>
        <w:rPr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0"/>
        </w:numPr>
        <w:tabs>
          <w:tab w:pos="449" w:val="left" w:leader="none"/>
        </w:tabs>
        <w:spacing w:line="240" w:lineRule="auto" w:before="72" w:after="0"/>
        <w:ind w:left="448" w:right="0" w:hanging="33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5"/>
          <w:sz w:val="16"/>
        </w:rPr>
        <w:t>(M051452E4)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pacing w:val="-6"/>
          <w:sz w:val="22"/>
        </w:rPr>
        <w:t>Observe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no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quadro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abaixo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preferências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por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gêneros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musicais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dos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estudantes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classe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Caio.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15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7"/>
        <w:gridCol w:w="3583"/>
      </w:tblGrid>
      <w:tr>
        <w:trPr>
          <w:trHeight w:val="387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GÊNERO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ESTUDANTES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410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3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Axé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3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99"/>
                <w:sz w:val="22"/>
              </w:rPr>
              <w:t>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8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Pagode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3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5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Samba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5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9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Sertanejo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72"/>
        <w:ind w:left="110" w:right="505"/>
        <w:jc w:val="left"/>
      </w:pP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acordo</w:t>
      </w:r>
      <w:r>
        <w:rPr>
          <w:color w:val="231F20"/>
          <w:spacing w:val="-4"/>
        </w:rPr>
        <w:t> </w:t>
      </w:r>
      <w:r>
        <w:rPr>
          <w:color w:val="231F20"/>
        </w:rPr>
        <w:t>com</w:t>
      </w:r>
      <w:r>
        <w:rPr>
          <w:color w:val="231F20"/>
          <w:spacing w:val="-4"/>
        </w:rPr>
        <w:t> </w:t>
      </w:r>
      <w:r>
        <w:rPr>
          <w:color w:val="231F20"/>
        </w:rPr>
        <w:t>esse</w:t>
      </w:r>
      <w:r>
        <w:rPr>
          <w:color w:val="231F20"/>
          <w:spacing w:val="-4"/>
        </w:rPr>
        <w:t> </w:t>
      </w:r>
      <w:r>
        <w:rPr>
          <w:color w:val="231F20"/>
        </w:rPr>
        <w:t>quadro,</w:t>
      </w:r>
      <w:r>
        <w:rPr>
          <w:color w:val="231F20"/>
          <w:spacing w:val="-4"/>
        </w:rPr>
        <w:t> </w:t>
      </w:r>
      <w:r>
        <w:rPr>
          <w:color w:val="231F20"/>
        </w:rPr>
        <w:t>qual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gênero</w:t>
      </w:r>
      <w:r>
        <w:rPr>
          <w:color w:val="231F20"/>
          <w:spacing w:val="-4"/>
        </w:rPr>
        <w:t> </w:t>
      </w:r>
      <w:r>
        <w:rPr>
          <w:color w:val="231F20"/>
        </w:rPr>
        <w:t>musical</w:t>
      </w:r>
      <w:r>
        <w:rPr>
          <w:color w:val="231F20"/>
          <w:spacing w:val="-5"/>
        </w:rPr>
        <w:t> </w:t>
      </w:r>
      <w:r>
        <w:rPr>
          <w:color w:val="231F20"/>
        </w:rPr>
        <w:t>preferido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12</w:t>
      </w:r>
      <w:r>
        <w:rPr>
          <w:color w:val="231F20"/>
          <w:spacing w:val="-4"/>
        </w:rPr>
        <w:t> </w:t>
      </w:r>
      <w:r>
        <w:rPr>
          <w:color w:val="231F20"/>
        </w:rPr>
        <w:t>estudantes?</w:t>
      </w:r>
      <w:r>
        <w:rPr/>
      </w:r>
    </w:p>
    <w:p>
      <w:pPr>
        <w:pStyle w:val="ListParagraph"/>
        <w:numPr>
          <w:ilvl w:val="1"/>
          <w:numId w:val="20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Axé.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Pagode.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Samba.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Sertanejo.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(M041338E4)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99.462601pt;margin-top:9.90197pt;width:79.850pt;height:19.350pt;mso-position-horizontal-relative:page;mso-position-vertical-relative:paragraph;z-index:16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7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83 x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100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40" w:lineRule="auto" w:before="104"/>
        <w:ind w:left="110" w:right="505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BodyText"/>
        <w:spacing w:line="240" w:lineRule="auto" w:before="64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830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831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8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300</w:t>
      </w:r>
      <w:r>
        <w:rPr>
          <w:rFonts w:ascii="Arial"/>
        </w:rPr>
      </w:r>
    </w:p>
    <w:p>
      <w:pPr>
        <w:pStyle w:val="BodyText"/>
        <w:spacing w:line="240" w:lineRule="auto" w:before="7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8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310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(M060063B1) </w:t>
      </w:r>
      <w:r>
        <w:rPr>
          <w:rFonts w:ascii="Arial" w:hAnsi="Arial"/>
          <w:color w:val="231F20"/>
          <w:sz w:val="22"/>
        </w:rPr>
        <w:t>Observe os sólidos geométricos desenhados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82.321899pt;margin-top:24.02895pt;width:47.7pt;height:82.25pt;mso-position-horizontal-relative:page;mso-position-vertical-relative:paragraph;z-index:1696;mso-wrap-distance-left:0;mso-wrap-distance-right:0" coordorigin="1646,481" coordsize="954,1645">
            <v:group style="position:absolute;left:1658;top:1518;width:935;height:350" coordorigin="1658,1518" coordsize="935,350">
              <v:shape style="position:absolute;left:1658;top:1518;width:935;height:350" coordorigin="1658,1518" coordsize="935,350" path="m2081,1518l2071,1522,2076,1534,2082,1531,2106,1531,2107,1521,2081,151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06,1531l2082,1531,2106,1534,2106,153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45,1526l2143,1538,2168,1541,2170,1529,2145,15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07,1533l2206,1546,2231,1549,2232,1536,2207,153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036,1537l2013,1547,2017,1558,2041,1549,2036,1537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70,1540l2268,1553,2293,1556,2295,1543,2270,154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32,1548l2331,1560,2356,1563,2358,1551,2332,154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95,1555l2394,1568,2419,1571,2420,1558,2395,1555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78,1561l1954,1571,1959,1583,1983,1573,1978,156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51,1584l2442,1592,2458,1611,2468,1603,2451,158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20,1586l1896,1595,1901,1607,1924,1597,1920,158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61,1610l1838,1619,1843,1631,1866,1621,1861,161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93,1632l2483,1640,2500,1659,2509,1651,2493,1632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03,1634l1780,1644,1785,1655,1808,1646,1803,163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49,1669l1738,1692,1750,1697,1761,1674,1749,166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34,1679l2525,1687,2542,1706,2551,1698,2534,167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22,1726l1712,1749,1723,1754,1734,1731,1722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76,1726l2566,1735,2578,1748,2593,1745,2576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95,1783l1685,1806,1696,1811,1707,1788,1695,178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69,1840l1658,1863,1669,1868,1680,1845,1669,1840xe" filled="true" fillcolor="#231f20" stroked="false">
                <v:path arrowok="t"/>
                <v:fill type="solid"/>
              </v:shape>
            </v:group>
            <v:group style="position:absolute;left:1653;top:487;width:833;height:1499" coordorigin="1653,487" coordsize="833,1499">
              <v:shape style="position:absolute;left:1653;top:487;width:833;height:1499" coordorigin="1653,487" coordsize="833,1499" path="m1653,1888l2116,487,2485,1985e" filled="false" stroked="true" strokeweight=".63pt" strokecolor="#231f20">
                <v:path arrowok="t"/>
              </v:shape>
            </v:group>
            <v:group style="position:absolute;left:1761;top:487;width:355;height:1172" coordorigin="1761,487" coordsize="355,1172">
              <v:shape style="position:absolute;left:1761;top:487;width:355;height:1172" coordorigin="1761,487" coordsize="355,1172" path="m1761,1659l2116,487e" filled="false" stroked="true" strokeweight=".63pt" strokecolor="#231f20">
                <v:path arrowok="t"/>
                <v:stroke dashstyle="dash"/>
              </v:shape>
            </v:group>
            <v:group style="position:absolute;left:2081;top:487;width:345;height:1079" coordorigin="2081,487" coordsize="345,1079">
              <v:shape style="position:absolute;left:2081;top:487;width:345;height:1079" coordorigin="2081,487" coordsize="345,1079" path="m2426,1565l2116,487,2081,1525e" filled="false" stroked="true" strokeweight=".63pt" strokecolor="#231f20">
                <v:path arrowok="t"/>
                <v:stroke dashstyle="dash"/>
              </v:shape>
            </v:group>
            <v:group style="position:absolute;left:2116;top:487;width:478;height:1632" coordorigin="2116,487" coordsize="478,1632">
              <v:shape style="position:absolute;left:2116;top:487;width:478;height:1632" coordorigin="2116,487" coordsize="478,1632" path="m2165,2119l2116,487,2593,1756e" filled="false" stroked="true" strokeweight=".63pt" strokecolor="#231f20">
                <v:path arrowok="t"/>
              </v:shape>
            </v:group>
            <v:group style="position:absolute;left:1820;top:487;width:296;height:1592" coordorigin="1820,487" coordsize="296,1592">
              <v:shape style="position:absolute;left:1820;top:487;width:296;height:1592" coordorigin="1820,487" coordsize="296,1592" path="m1820,2079l2116,487e" filled="false" stroked="true" strokeweight=".63pt" strokecolor="#231f20">
                <v:path arrowok="t"/>
              </v:shape>
            </v:group>
            <v:group style="position:absolute;left:1653;top:1756;width:941;height:364" coordorigin="1653,1756" coordsize="941,364">
              <v:shape style="position:absolute;left:1653;top:1756;width:941;height:364" coordorigin="1653,1756" coordsize="941,364" path="m1653,1888l1820,2079,2165,2119,2485,1985,2593,1756e" filled="false" stroked="true" strokeweight=".6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5.020004pt;margin-top:16.912949pt;width:76.55pt;height:88.65pt;mso-position-horizontal-relative:page;mso-position-vertical-relative:paragraph;z-index:1720;mso-wrap-distance-left:0;mso-wrap-distance-right:0" coordorigin="3900,338" coordsize="1531,1773">
            <v:group style="position:absolute;left:3910;top:1827;width:1511;height:275" coordorigin="3910,1827" coordsize="1511,275">
              <v:shape style="position:absolute;left:3910;top:1827;width:1511;height:275" coordorigin="3910,1827" coordsize="1511,275" path="m5421,1827l5394,1900,5318,1965,5264,1994,5200,2021,5127,2044,5047,2064,4960,2079,4867,2091,4768,2098,4666,2101,4563,2098,4465,2091,4372,2079,4285,2064,4204,2044,4132,2021,4068,1994,4014,1965,3937,1900,3917,1864,3910,1827e" filled="false" stroked="true" strokeweight="1.0pt" strokecolor="#231f20">
                <v:path arrowok="t"/>
              </v:shape>
            </v:group>
            <v:group style="position:absolute;left:3910;top:348;width:1511;height:549" coordorigin="3910,348" coordsize="1511,549">
              <v:shape style="position:absolute;left:3910;top:348;width:1511;height:549" coordorigin="3910,348" coordsize="1511,549" path="m3910,622l3937,549,4014,484,4068,455,4132,429,4204,405,4285,386,4372,370,4465,358,4563,351,4666,348,4768,351,4867,358,4960,370,5047,386,5127,405,5200,429,5264,455,5318,484,5394,549,5421,622,5414,660,5362,729,5264,790,5200,816,5127,839,5047,859,4960,875,4867,887,4768,894,4666,896,4563,894,4465,887,4372,875,4285,859,4204,839,4132,816,4068,790,4014,761,3937,695,3910,622xe" filled="false" stroked="true" strokeweight="1.0pt" strokecolor="#231f20">
                <v:path arrowok="t"/>
              </v:shape>
            </v:group>
            <v:group style="position:absolute;left:3910;top:622;width:2;height:1205" coordorigin="3910,622" coordsize="2,1205">
              <v:shape style="position:absolute;left:3910;top:622;width:2;height:1205" coordorigin="3910,622" coordsize="0,1205" path="m3910,1827l3910,622e" filled="false" stroked="true" strokeweight="1pt" strokecolor="#231f20">
                <v:path arrowok="t"/>
              </v:shape>
            </v:group>
            <v:group style="position:absolute;left:5421;top:622;width:2;height:1205" coordorigin="5421,622" coordsize="2,1205">
              <v:shape style="position:absolute;left:5421;top:622;width:2;height:1205" coordorigin="5421,622" coordsize="0,1205" path="m5421,1827l5421,622e" filled="false" stroked="true" strokeweight="1pt" strokecolor="#231f20">
                <v:path arrowok="t"/>
              </v:shape>
            </v:group>
            <v:group style="position:absolute;left:3910;top:1553;width:1511;height:275" coordorigin="3910,1553" coordsize="1511,275">
              <v:shape style="position:absolute;left:3910;top:1553;width:1511;height:275" coordorigin="3910,1553" coordsize="1511,275" path="m3910,1827l3937,1754,4014,1689,4068,1659,4132,1633,4204,1610,4285,1590,4372,1574,4465,1563,4563,1555,4666,1553,4768,1555,4867,1563,4960,1574,5047,1590,5127,1610,5200,1633,5264,1659,5318,1689,5394,1754,5414,1790,5421,182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7.272003pt;margin-top:38.231949pt;width:67.6pt;height:67.4pt;mso-position-horizontal-relative:page;mso-position-vertical-relative:paragraph;z-index:1744;mso-wrap-distance-left:0;mso-wrap-distance-right:0" coordorigin="6545,765" coordsize="1352,1348">
            <v:group style="position:absolute;left:7542;top:775;width:345;height:353" coordorigin="7542,775" coordsize="345,353">
              <v:shape style="position:absolute;left:7542;top:775;width:345;height:353" coordorigin="7542,775" coordsize="345,353" path="m7542,1127l7887,775e" filled="false" stroked="true" strokeweight="1pt" strokecolor="#231f20">
                <v:path arrowok="t"/>
              </v:shape>
            </v:group>
            <v:group style="position:absolute;left:7531;top:1750;width:345;height:353" coordorigin="7531,1750" coordsize="345,353">
              <v:shape style="position:absolute;left:7531;top:1750;width:345;height:353" coordorigin="7531,1750" coordsize="345,353" path="m7531,2102l7876,1750e" filled="false" stroked="true" strokeweight="1pt" strokecolor="#231f20">
                <v:path arrowok="t"/>
              </v:shape>
            </v:group>
            <v:group style="position:absolute;left:6893;top:1753;width:989;height:2" coordorigin="6893,1753" coordsize="989,2">
              <v:shape style="position:absolute;left:6893;top:1753;width:989;height:2" coordorigin="6893,1753" coordsize="989,0" path="m6893,1753l7882,1753e" filled="false" stroked="true" strokeweight="1pt" strokecolor="#231f20">
                <v:path arrowok="t"/>
                <v:stroke dashstyle="dash"/>
              </v:shape>
            </v:group>
            <v:group style="position:absolute;left:7882;top:790;width:2;height:961" coordorigin="7882,790" coordsize="2,961">
              <v:shape style="position:absolute;left:7882;top:790;width:2;height:961" coordorigin="7882,790" coordsize="0,961" path="m7882,790l7882,1750e" filled="false" stroked="true" strokeweight="1pt" strokecolor="#231f20">
                <v:path arrowok="t"/>
              </v:shape>
            </v:group>
            <v:group style="position:absolute;left:6900;top:790;width:2;height:961" coordorigin="6900,790" coordsize="2,961">
              <v:shape style="position:absolute;left:6900;top:790;width:2;height:961" coordorigin="6900,790" coordsize="0,961" path="m6900,790l6900,1750e" filled="false" stroked="true" strokeweight="1pt" strokecolor="#231f20">
                <v:path arrowok="t"/>
                <v:stroke dashstyle="dash"/>
              </v:shape>
            </v:group>
            <v:group style="position:absolute;left:6563;top:775;width:345;height:353" coordorigin="6563,775" coordsize="345,353">
              <v:shape style="position:absolute;left:6563;top:775;width:345;height:353" coordorigin="6563,775" coordsize="345,353" path="m6563,1127l6908,775e" filled="false" stroked="true" strokeweight="1pt" strokecolor="#231f20">
                <v:path arrowok="t"/>
              </v:shape>
            </v:group>
            <v:group style="position:absolute;left:6555;top:1750;width:345;height:353" coordorigin="6555,1750" coordsize="345,353">
              <v:shape style="position:absolute;left:6555;top:1750;width:345;height:353" coordorigin="6555,1750" coordsize="345,353" path="m6555,2102l6900,1750e" filled="false" stroked="true" strokeweight="1pt" strokecolor="#231f20">
                <v:path arrowok="t"/>
                <v:stroke dashstyle="dash"/>
              </v:shape>
            </v:group>
            <v:group style="position:absolute;left:6563;top:1127;width:968;height:968" coordorigin="6563,1127" coordsize="968,968">
              <v:shape style="position:absolute;left:6563;top:1127;width:968;height:968" coordorigin="6563,1127" coordsize="968,968" path="m6563,1127l7530,1127,7530,2095,6563,2095,6563,1127xe" filled="false" stroked="true" strokeweight="1pt" strokecolor="#231f20">
                <v:path arrowok="t"/>
              </v:shape>
            </v:group>
            <v:group style="position:absolute;left:6908;top:775;width:980;height:2" coordorigin="6908,775" coordsize="980,2">
              <v:shape style="position:absolute;left:6908;top:775;width:980;height:2" coordorigin="6908,775" coordsize="980,0" path="m6908,775l7887,775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53.972992pt;margin-top:17.831949pt;width:68.850pt;height:87.25pt;mso-position-horizontal-relative:page;mso-position-vertical-relative:paragraph;z-index:1768;mso-wrap-distance-left:0;mso-wrap-distance-right:0" coordorigin="9079,357" coordsize="1377,1745">
            <v:group style="position:absolute;left:9091;top:1915;width:1356;height:176" coordorigin="9091,1915" coordsize="1356,176">
              <v:shape style="position:absolute;left:9091;top:1915;width:1356;height:176" coordorigin="9091,1915" coordsize="1356,176" path="m10447,1915l10412,1971,10316,2019,10248,2040,10169,2057,10080,2072,9983,2082,9879,2089,9769,2091,9659,2089,9555,2082,9458,2072,9369,2057,9290,2040,9222,2019,9126,1971,9100,1944,9091,1915e" filled="false" stroked="true" strokeweight=".93pt" strokecolor="#231f20">
                <v:path arrowok="t"/>
              </v:shape>
            </v:group>
            <v:group style="position:absolute;left:9091;top:366;width:671;height:1550" coordorigin="9091,366" coordsize="671,1550">
              <v:shape style="position:absolute;left:9091;top:366;width:671;height:1550" coordorigin="9091,366" coordsize="671,1550" path="m9091,1915l9762,366e" filled="false" stroked="true" strokeweight=".93pt" strokecolor="#231f20">
                <v:path arrowok="t"/>
              </v:shape>
            </v:group>
            <v:group style="position:absolute;left:9762;top:366;width:685;height:1550" coordorigin="9762,366" coordsize="685,1550">
              <v:shape style="position:absolute;left:9762;top:366;width:685;height:1550" coordorigin="9762,366" coordsize="685,1550" path="m10447,1915l9762,366e" filled="false" stroked="true" strokeweight=".93pt" strokecolor="#231f20">
                <v:path arrowok="t"/>
              </v:shape>
            </v:group>
            <v:group style="position:absolute;left:9089;top:1746;width:1356;height:176" coordorigin="9089,1746" coordsize="1356,176">
              <v:shape style="position:absolute;left:9089;top:1746;width:1356;height:176" coordorigin="9089,1746" coordsize="1356,176" path="m10444,1921l10410,1866,10313,1818,10246,1797,10167,1779,10078,1765,9981,1755,9876,1748,9767,1746,9657,1748,9552,1755,9455,1765,9366,1779,9287,1797,9220,1818,9124,1866,9098,1893,9089,1921e" filled="false" stroked="true" strokeweight=".93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868" w:val="left" w:leader="none"/>
          <w:tab w:pos="6384" w:val="left" w:leader="none"/>
          <w:tab w:pos="9126" w:val="right" w:leader="none"/>
        </w:tabs>
        <w:spacing w:line="240" w:lineRule="auto" w:before="72"/>
        <w:ind w:left="1352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</w:r>
      <w:r>
        <w:rPr>
          <w:rFonts w:ascii="Times New Roman"/>
          <w:color w:val="231F20"/>
        </w:rPr>
        <w:tab/>
      </w:r>
      <w:r>
        <w:rPr>
          <w:rFonts w:ascii="Arial"/>
          <w:color w:val="231F20"/>
        </w:rPr>
        <w:t>IV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10" w:right="505"/>
        <w:jc w:val="left"/>
      </w:pPr>
      <w:r>
        <w:rPr>
          <w:color w:val="231F20"/>
        </w:rPr>
        <w:t>Quais desses sólidos são corpos</w:t>
      </w:r>
      <w:r>
        <w:rPr>
          <w:color w:val="231F20"/>
          <w:spacing w:val="-9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</w:t>
      </w:r>
      <w:r>
        <w:rPr>
          <w:rFonts w:ascii="Arial"/>
          <w:color w:val="231F20"/>
          <w:spacing w:val="-7"/>
          <w:sz w:val="22"/>
        </w:rPr>
        <w:t>IV.</w:t>
      </w:r>
      <w:r>
        <w:rPr>
          <w:rFonts w:ascii="Arial"/>
          <w:spacing w:val="-7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(M051467E4) </w:t>
      </w:r>
      <w:r>
        <w:rPr>
          <w:rFonts w:ascii="Arial" w:hAnsi="Arial"/>
          <w:color w:val="231F20"/>
          <w:sz w:val="22"/>
        </w:rPr>
        <w:t>Dos 95 contatos do celular de Carla, 45 são de familiares e o restante, de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left="110" w:right="505"/>
        <w:jc w:val="left"/>
      </w:pPr>
      <w:r>
        <w:rPr>
          <w:color w:val="231F20"/>
        </w:rPr>
        <w:t>Quantos contatos de amigos ela tem registrado em seu</w:t>
      </w:r>
      <w:r>
        <w:rPr>
          <w:color w:val="231F20"/>
          <w:spacing w:val="-14"/>
        </w:rPr>
        <w:t> </w:t>
      </w:r>
      <w:r>
        <w:rPr>
          <w:color w:val="231F20"/>
        </w:rPr>
        <w:t>celular?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0"/>
        </w:numPr>
        <w:tabs>
          <w:tab w:pos="456" w:val="left" w:leader="none"/>
        </w:tabs>
        <w:spacing w:line="266" w:lineRule="auto" w:before="0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(M051464E4)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22"/>
        </w:rPr>
        <w:t>Carlos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verificou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pelo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computador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distância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até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avô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pacing w:val="-2"/>
          <w:sz w:val="22"/>
        </w:rPr>
        <w:t>km. </w:t>
      </w:r>
      <w:r>
        <w:rPr>
          <w:rFonts w:ascii="Arial" w:hAnsi="Arial"/>
          <w:color w:val="231F20"/>
          <w:spacing w:val="-2"/>
          <w:sz w:val="22"/>
        </w:rPr>
      </w:r>
      <w:r>
        <w:rPr>
          <w:rFonts w:ascii="Arial" w:hAnsi="Arial"/>
          <w:color w:val="231F20"/>
          <w:sz w:val="22"/>
        </w:rPr>
        <w:t>Qual é a distância, em metros, da casa de Carlos até a casa de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avô?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0"/>
        </w:numPr>
        <w:tabs>
          <w:tab w:pos="392" w:val="left" w:leader="none"/>
        </w:tabs>
        <w:spacing w:line="266" w:lineRule="auto" w:before="56" w:after="0"/>
        <w:ind w:left="110" w:right="966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 B)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pStyle w:val="BodyText"/>
        <w:spacing w:line="240" w:lineRule="auto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BL02M05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footerReference w:type="default" r:id="rId31"/>
          <w:pgSz w:w="11910" w:h="16840"/>
          <w:pgMar w:footer="324" w:header="377" w:top="560" w:bottom="520" w:left="740" w:right="740"/>
          <w:pgNumType w:start="6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8955pt;width:482.9pt;height:271.850pt;mso-position-horizontal-relative:page;mso-position-vertical-relative:paragraph;z-index:1960;mso-wrap-distance-left:0;mso-wrap-distance-right:0" coordorigin="1124,173" coordsize="9658,543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5417" coordorigin="1134,183" coordsize="2,5417">
              <v:shape style="position:absolute;left:1134;top:183;width:2;height:5417" coordorigin="1134,183" coordsize="0,5417" path="m1134,560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5417" coordorigin="1701,183" coordsize="2,5417">
              <v:shape style="position:absolute;left:1701;top:183;width:2;height:5417" coordorigin="1701,183" coordsize="0,5417" path="m1701,5600l1701,183e" filled="false" stroked="true" strokeweight=".5pt" strokecolor="#231f20">
                <v:path arrowok="t"/>
              </v:shape>
            </v:group>
            <v:group style="position:absolute;left:10772;top:183;width:2;height:5417" coordorigin="10772,183" coordsize="2,5417">
              <v:shape style="position:absolute;left:10772;top:183;width:2;height:5417" coordorigin="10772,183" coordsize="0,5417" path="m10772,5600l10772,183e" filled="false" stroked="true" strokeweight=".5pt" strokecolor="#231f20">
                <v:path arrowok="t"/>
              </v:shape>
            </v:group>
            <v:group style="position:absolute;left:1129;top:5605;width:572;height:2" coordorigin="1129,5605" coordsize="572,2">
              <v:shape style="position:absolute;left:1129;top:5605;width:572;height:2" coordorigin="1129,5605" coordsize="572,0" path="m1129,5605l1701,5605e" filled="false" stroked="true" strokeweight=".5pt" strokecolor="#231f20">
                <v:path arrowok="t"/>
              </v:shape>
            </v:group>
            <v:group style="position:absolute;left:1701;top:5605;width:9076;height:2" coordorigin="1701,5605" coordsize="9076,2">
              <v:shape style="position:absolute;left:1701;top:5605;width:9076;height:2" coordorigin="1701,5605" coordsize="9076,0" path="m1701,5605l10777,5605e" filled="false" stroked="true" strokeweight=".5pt" strokecolor="#231f20">
                <v:path arrowok="t"/>
              </v:shape>
              <v:shape style="position:absolute;left:1247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47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456" w:right="345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 lebre e 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uma tartaruga começou a contar vantagem dizendo que corria muito depressa, que a lebre era muito mole e, enquanto falava, a tartaruga ria e ria da lebre. Mas a lebre ficou mesmo impressionada foi quando a tartaruga resolveu apostar uma corrida com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“Deve ser só de brincadeira!”, pensou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lebre.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raposa era o juiz e recebia as apostas. A corrida começou e, na mesma hora, claro,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 passou à frente da tartaruga. O dia estava quente, por isso lá pelo meio do caminho a lebre teve a ideia de brincar um pouco. Depois de brincar, resolveu tirar uma soneca à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 fresquinha de uma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árvore.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acaso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tartaruga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passar,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correr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pouco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frente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novo”,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2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pensou.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lebre achava que não ia perder aquela corrida de jeito nenhum. Enquanto isso, lá vinha a tartaruga com seu jeitão, arrastando os pés, sempre na mesma velocidade, sem descansar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vez,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pensando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Ora,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dormiu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tanto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esqueceu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prestar atenção na tartaruga. Quando ela acordou, cadê a tartaruga? Bem que a lebre se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levantou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saiu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zunindo,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adiantava!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longe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viu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esperando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 na linha 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Moral: Não devemos menosprezar a capacidade dos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outros.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95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6"/>
          <w:sz w:val="16"/>
        </w:rPr>
        <w:t> </w:t>
      </w:r>
      <w:hyperlink r:id="rId33">
        <w:r>
          <w:rPr>
            <w:rFonts w:ascii="Arial" w:hAnsi="Arial"/>
            <w:color w:val="231F20"/>
            <w:spacing w:val="-6"/>
            <w:sz w:val="16"/>
          </w:rPr>
        </w:r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6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&lt;http://portaldoprofessor.mec.gov.br/fichaTecnicaAula.html?aula=24259&gt;.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(P070064F5_SUP)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(P070065F5)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4"/>
        </w:numPr>
        <w:tabs>
          <w:tab w:pos="476" w:val="left" w:leader="none"/>
        </w:tabs>
        <w:spacing w:line="240" w:lineRule="auto" w:before="0" w:after="0"/>
        <w:ind w:left="475" w:right="0" w:hanging="36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(P070067F5)</w:t>
      </w:r>
      <w:r>
        <w:rPr>
          <w:rFonts w:ascii="Arial" w:hAnsi="Arial" w:cs="Arial" w:eastAsia="Arial" w:hint="default"/>
          <w:color w:val="231F20"/>
          <w:spacing w:val="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tartaruga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ria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ria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lebre.”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2),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repetição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reforça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lerdeza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provocação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tartaruga.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esforço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tartaruga.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nervosismo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(P070064F5)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parar para descansar durante 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ter esquecido 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tartaruga querer apostar corrida com 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tartaruga vencer a lebre na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4"/>
        </w:numPr>
        <w:tabs>
          <w:tab w:pos="484" w:val="left" w:leader="none"/>
        </w:tabs>
        <w:spacing w:line="240" w:lineRule="auto" w:before="0" w:after="0"/>
        <w:ind w:left="483" w:right="0" w:hanging="37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(P070066F5)</w:t>
      </w:r>
      <w:r>
        <w:rPr>
          <w:rFonts w:ascii="Arial" w:hAnsi="Arial" w:cs="Arial" w:eastAsia="Arial" w:hint="default"/>
          <w:color w:val="231F20"/>
          <w:spacing w:val="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4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tartaruga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esperando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por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ela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linha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de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chegada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15-16),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505"/>
        <w:jc w:val="left"/>
      </w:pPr>
      <w:r>
        <w:rPr>
          <w:color w:val="231F20"/>
        </w:rPr>
        <w:t>destacada indica uma</w:t>
      </w:r>
      <w:r>
        <w:rPr>
          <w:color w:val="231F20"/>
          <w:spacing w:val="-20"/>
        </w:rPr>
        <w:t> </w:t>
      </w:r>
      <w:r>
        <w:rPr>
          <w:color w:val="231F20"/>
        </w:rPr>
        <w:t>ideia</w:t>
      </w:r>
      <w:r>
        <w:rPr/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 causa da disputa entre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bichos.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 maneira como os bichos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correram.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lugar onde termina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momento em que a disputa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acontece.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2"/>
          <w:pgSz w:w="11910" w:h="16840"/>
          <w:pgMar w:footer="524" w:header="377" w:top="560" w:bottom="720" w:left="740" w:right="740"/>
          <w:pgNumType w:start="7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505"/>
        <w:jc w:val="left"/>
        <w:rPr>
          <w:b w:val="0"/>
          <w:bCs w:val="0"/>
        </w:rPr>
      </w:pPr>
      <w:r>
        <w:rPr>
          <w:color w:val="231F20"/>
        </w:rPr>
        <w:t>Leia novamente o texto “A lebre e a tartaruga</w:t>
      </w:r>
      <w:r>
        <w:rPr>
          <w:color w:val="010202"/>
        </w:rPr>
        <w:t>” para responder à questão</w:t>
      </w:r>
      <w:r>
        <w:rPr>
          <w:color w:val="010202"/>
          <w:spacing w:val="-30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2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(P070068F5) </w:t>
      </w:r>
      <w:r>
        <w:rPr>
          <w:rFonts w:ascii="Arial"/>
          <w:color w:val="231F20"/>
          <w:sz w:val="22"/>
        </w:rPr>
        <w:t>De acordo com esse texto, a tartaruga venceu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dormiu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raposa era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juiz.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desafiou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era mais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rápida.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4"/>
        </w:numPr>
        <w:tabs>
          <w:tab w:pos="498" w:val="left" w:leader="none"/>
        </w:tabs>
        <w:spacing w:line="240" w:lineRule="auto" w:before="0" w:after="0"/>
        <w:ind w:left="497" w:right="0" w:hanging="38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(P070069F5) 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‘</w:t>
      </w:r>
      <w:r>
        <w:rPr>
          <w:rFonts w:ascii="Arial" w:hAnsi="Arial" w:cs="Arial" w:eastAsia="Arial" w:hint="default"/>
          <w:color w:val="231F20"/>
          <w:sz w:val="22"/>
          <w:szCs w:val="22"/>
        </w:rPr>
        <w:t>Se por acaso a tartaruga me passar, é só correr um pouco e fico na frente </w:t>
      </w:r>
      <w:r>
        <w:rPr>
          <w:rFonts w:ascii="Arial" w:hAnsi="Arial" w:cs="Arial" w:eastAsia="Arial" w:hint="default"/>
          <w:color w:val="231F20"/>
          <w:spacing w:val="4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505"/>
        <w:jc w:val="left"/>
        <w:rPr>
          <w:rFonts w:ascii="Arial" w:hAnsi="Arial" w:cs="Arial" w:eastAsia="Arial" w:hint="default"/>
        </w:rPr>
      </w:pPr>
      <w:r>
        <w:rPr>
          <w:color w:val="231F20"/>
        </w:rPr>
        <w:t>novo</w:t>
      </w:r>
      <w:r>
        <w:rPr>
          <w:rFonts w:ascii="Arial" w:hAnsi="Arial" w:cs="Arial" w:eastAsia="Arial" w:hint="default"/>
          <w:b/>
          <w:bCs/>
          <w:color w:val="231F20"/>
        </w:rPr>
        <w:t>’</w:t>
      </w:r>
      <w:r>
        <w:rPr>
          <w:rFonts w:ascii="Arial" w:hAnsi="Arial" w:cs="Arial" w:eastAsia="Arial" w:hint="default"/>
          <w:color w:val="231F20"/>
        </w:rPr>
        <w:t>, pensou.” (ℓ. 9-10) , as aspas foram usadas</w:t>
      </w:r>
      <w:r>
        <w:rPr>
          <w:rFonts w:ascii="Arial" w:hAnsi="Arial" w:cs="Arial" w:eastAsia="Arial" w:hint="default"/>
          <w:color w:val="231F20"/>
          <w:spacing w:val="-4"/>
        </w:rPr>
        <w:t> </w:t>
      </w:r>
      <w:r>
        <w:rPr>
          <w:rFonts w:ascii="Arial" w:hAnsi="Arial" w:cs="Arial" w:eastAsia="Arial" w:hint="default"/>
          <w:color w:val="231F20"/>
        </w:rPr>
        <w:t>para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 comentário do narrador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o uso de uma expressão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inventada.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o pensamento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uma frase importante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87.999001pt;margin-top:15.916942pt;width:419.3pt;height:117.35pt;mso-position-horizontal-relative:page;mso-position-vertical-relative:paragraph;z-index:198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82" w:right="34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Os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peixinhos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442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No maternal, uma menininha chega correndo e diz à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professora: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442"/>
                    <w:jc w:val="left"/>
                  </w:pPr>
                  <w:r>
                    <w:rPr>
                      <w:color w:val="231F20"/>
                    </w:rPr>
                    <w:t>“Professora corra que a Pati está olhando os peixinhos lá no tanque do parque!” Diz 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professora: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52"/>
                    <w:jc w:val="left"/>
                  </w:pPr>
                  <w:r>
                    <w:rPr>
                      <w:color w:val="231F20"/>
                      <w:spacing w:val="-3"/>
                    </w:rPr>
                    <w:t>“Tudo </w:t>
                  </w:r>
                  <w:r>
                    <w:rPr>
                      <w:color w:val="231F20"/>
                    </w:rPr>
                    <w:t>bem Clarinha, olhar peixinhos não tem problema algum...” </w:t>
                  </w:r>
                  <w:r>
                    <w:rPr>
                      <w:color w:val="231F20"/>
                    </w:rPr>
                    <w:t>Esclarece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Clarinha: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“Acho melhor a senhora ir logo, é que ela está debaixo da água, junto com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eles...”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0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4">
        <w:r>
          <w:rPr>
            <w:rFonts w:ascii="Arial" w:hAnsi="Arial"/>
            <w:color w:val="231F20"/>
            <w:sz w:val="16"/>
          </w:rPr>
          <w:t>em: &lt;http://sitededicas.ne10.uol.com.br/humor_piadas5a.htm&gt;.</w:t>
        </w:r>
      </w:hyperlink>
      <w:r>
        <w:rPr>
          <w:rFonts w:ascii="Arial" w:hAnsi="Arial"/>
          <w:color w:val="231F20"/>
          <w:sz w:val="16"/>
        </w:rPr>
        <w:t> Acesso em: 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(P050625E4_SUP)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(P050625E4)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professora acha normal observar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peixes.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professora dá aula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maternal.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Clarinha pede ajuda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professora.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Pati está observando os peixes debaixo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d’água.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8"/>
          <w:szCs w:val="18"/>
        </w:rPr>
      </w:pPr>
      <w:r>
        <w:rPr/>
        <w:pict>
          <v:shape style="position:absolute;margin-left:82.237801pt;margin-top:11.508956pt;width:430.8pt;height:140.16pt;mso-position-horizontal-relative:page;mso-position-vertical-relative:paragraph;z-index:2008;mso-wrap-distance-left:0;mso-wrap-distance-right:0" type="#_x0000_t75" stroked="false">
            <v:imagedata r:id="rId35" o:title=""/>
            <w10:wrap type="topAndBottom"/>
          </v:shape>
        </w:pict>
      </w:r>
    </w:p>
    <w:p>
      <w:pPr>
        <w:spacing w:before="21"/>
        <w:ind w:left="1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</w:t>
      </w:r>
      <w:hyperlink r:id="rId36">
        <w:r>
          <w:rPr>
            <w:rFonts w:ascii="Arial" w:hAnsi="Arial"/>
            <w:color w:val="231F20"/>
            <w:sz w:val="16"/>
          </w:rPr>
          <w:t>&lt;http://osantuario.com/2013/04/13/umas-tiras-da-pesada-eu-tu-e-elas-as-tirinhas/&gt;.</w:t>
        </w:r>
      </w:hyperlink>
      <w:r>
        <w:rPr>
          <w:rFonts w:ascii="Arial" w:hAnsi="Arial"/>
          <w:color w:val="231F20"/>
          <w:sz w:val="16"/>
        </w:rPr>
        <w:t> Acesso em: 6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16"/>
        </w:rPr>
        <w:t>(P050042F5_SUP)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4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(P050042F5) </w:t>
      </w:r>
      <w:r>
        <w:rPr>
          <w:rFonts w:ascii="Arial" w:hAnsi="Arial"/>
          <w:color w:val="231F20"/>
          <w:sz w:val="22"/>
        </w:rPr>
        <w:t>Como essa história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termina?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menina deixa o vendedor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zangado.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menina fica triste por perder 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balão.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balão é arrancado da mão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menina.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balão fica feliz por ser solto pela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menina.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113.100998pt;margin-top:15.918944pt;width:369.1pt;height:131.35pt;mso-position-horizontal-relative:page;mso-position-vertical-relative:paragraph;z-index:203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371" w:right="337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Poste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Juquinha chega em casa todo molhado e sua mãe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pergunta: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– Meu filho, onde você estava até essa hora que chegou todo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molhado?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pos="288" w:val="left" w:leader="none"/>
                    </w:tabs>
                    <w:spacing w:line="240" w:lineRule="auto" w:before="27" w:after="0"/>
                    <w:ind w:left="287" w:right="0" w:hanging="179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pacing w:val="-7"/>
                      <w:sz w:val="22"/>
                    </w:rPr>
                    <w:t>Tava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brincando,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mamãe!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z w:val="22"/>
                    </w:rPr>
                    <w:t>Brincando de que, se nem chovendo</w:t>
                  </w:r>
                  <w:r>
                    <w:rPr>
                      <w:rFonts w:ascii="Arial" w:hAnsi="Arial"/>
                      <w:color w:val="231F20"/>
                      <w:spacing w:val="-8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tá?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pos="288" w:val="left" w:leader="none"/>
                    </w:tabs>
                    <w:spacing w:line="240" w:lineRule="auto" w:before="27" w:after="0"/>
                    <w:ind w:left="287" w:right="0" w:hanging="179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231F20"/>
                      <w:spacing w:val="-7"/>
                      <w:sz w:val="22"/>
                    </w:rPr>
                    <w:t>Tava </w:t>
                  </w:r>
                  <w:r>
                    <w:rPr>
                      <w:rFonts w:ascii="Arial"/>
                      <w:color w:val="231F20"/>
                      <w:sz w:val="22"/>
                    </w:rPr>
                    <w:t>brincando de cachorrinho com meus</w:t>
                  </w:r>
                  <w:r>
                    <w:rPr>
                      <w:rFonts w:ascii="Arial"/>
                      <w:color w:val="231F20"/>
                      <w:spacing w:val="-12"/>
                      <w:sz w:val="22"/>
                    </w:rPr>
                    <w:t> </w:t>
                  </w:r>
                  <w:r>
                    <w:rPr>
                      <w:rFonts w:ascii="Arial"/>
                      <w:color w:val="231F20"/>
                      <w:sz w:val="22"/>
                    </w:rPr>
                    <w:t>amigos...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– Mas desde quando brincar de cachorrinho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molha?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– É que hoje eu era o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poste!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237" w:right="505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8">
        <w:r>
          <w:rPr>
            <w:rFonts w:ascii="Arial" w:hAnsi="Arial"/>
            <w:color w:val="231F20"/>
            <w:sz w:val="16"/>
          </w:rPr>
          <w:t>em: &lt;http://www.piadografo.sitebr.net/Juquinha2.htm&gt;.</w:t>
        </w:r>
      </w:hyperlink>
      <w:r>
        <w:rPr>
          <w:rFonts w:ascii="Arial" w:hAnsi="Arial"/>
          <w:color w:val="231F20"/>
          <w:sz w:val="16"/>
        </w:rPr>
        <w:t> Acesso em: 22 dez. 2012.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(P040026E4_SUP)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(P040026E4) </w:t>
      </w:r>
      <w:r>
        <w:rPr>
          <w:rFonts w:ascii="Arial" w:hAnsi="Arial"/>
          <w:color w:val="231F20"/>
          <w:sz w:val="22"/>
        </w:rPr>
        <w:t>Esse texto é engraçado porque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z w:val="22"/>
        </w:rPr>
        <w:t>Juquinha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brincava com seus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chegou tarde em sua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era o poste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estava molhado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chuva.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75pt;width:481.9pt;height:201.35pt;mso-position-horizontal-relative:page;mso-position-vertical-relative:paragraph;z-index:205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4542" w:right="448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Zorro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4" w:firstLine="283"/>
                    <w:jc w:val="both"/>
                  </w:pP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Diego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Vega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levava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vida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tranquila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próspera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fazenda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pai,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Alejandro </w:t>
                  </w:r>
                  <w:r>
                    <w:rPr>
                      <w:color w:val="231F20"/>
                    </w:rPr>
                    <w:t>de la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Vega.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Seu empregado, Bernardo, testemunhou uma injustiça. Como era mudo, narrou o caso com grandes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gestos.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</w:pP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segundo,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Diego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transformou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Zorro,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justiceiro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mascarado.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partiu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galope, </w:t>
                  </w:r>
                  <w:r>
                    <w:rPr>
                      <w:color w:val="231F20"/>
                    </w:rPr>
                    <w:t>cortando a noite com seu cavalo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negro.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Na cidade, Zorro desafiou o cruel sargento Garcia a um duelo. Ágil como um acrobata, Zorro saltou com sua espada e perseguiu o sargento. Mas os soldados do sargento chegaram, 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Zorro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</w:r>
                  <w:r>
                    <w:rPr>
                      <w:color w:val="231F20"/>
                    </w:rPr>
                    <w:t>precisou </w:t>
                  </w:r>
                  <w:r>
                    <w:rPr>
                      <w:color w:val="231F20"/>
                      <w:spacing w:val="-3"/>
                    </w:rPr>
                    <w:t>fugir. </w:t>
                  </w:r>
                  <w:r>
                    <w:rPr>
                      <w:color w:val="231F20"/>
                    </w:rPr>
                    <w:t>Então, deixou sua marca sobre o peito do malvado: um “Z” de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Zorro.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O governador da província colocou a cabeça de Zorro a prêmio. Mas ele era o defensor  </w:t>
                  </w:r>
                  <w:r>
                    <w:rPr>
                      <w:rFonts w:ascii="Arial" w:hAnsi="Arial"/>
                      <w:color w:val="231F20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dos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391" w:right="4660" w:hanging="284"/>
                    <w:jc w:val="left"/>
                  </w:pPr>
                  <w:r>
                    <w:rPr>
                      <w:color w:val="231F20"/>
                    </w:rPr>
                    <w:t>fracos e oprimidos, e ninguém quis denunciá-lo. E Zorro continuou seus combates em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segredo.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b/>
          <w:color w:val="231F20"/>
          <w:sz w:val="16"/>
        </w:rPr>
        <w:t>Larousse Heróis. </w:t>
      </w:r>
      <w:r>
        <w:rPr>
          <w:rFonts w:ascii="Arial" w:hAnsi="Arial"/>
          <w:color w:val="231F20"/>
          <w:sz w:val="16"/>
        </w:rPr>
        <w:t>Tradução: Adriana de Oliveira Silva. São Paulo: Larousse do Brasil, 2007, p. 52 - 53 .</w:t>
      </w:r>
      <w:r>
        <w:rPr>
          <w:rFonts w:ascii="Arial" w:hAnsi="Arial"/>
          <w:color w:val="231F20"/>
          <w:spacing w:val="-24"/>
          <w:sz w:val="16"/>
        </w:rPr>
        <w:t> </w:t>
      </w:r>
      <w:r>
        <w:rPr>
          <w:rFonts w:ascii="Arial" w:hAnsi="Arial"/>
          <w:color w:val="231F20"/>
          <w:sz w:val="16"/>
        </w:rPr>
        <w:t>(P041841E4_SUP)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(P041842E4) </w:t>
      </w:r>
      <w:r>
        <w:rPr>
          <w:rFonts w:ascii="Arial"/>
          <w:color w:val="231F20"/>
          <w:sz w:val="22"/>
        </w:rPr>
        <w:t>De acordo com esse texto, o sargento Garcia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ágil.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cruel.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oprimido.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(P041843E4)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carta.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7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4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(M041497E4) </w:t>
      </w:r>
      <w:r>
        <w:rPr>
          <w:rFonts w:ascii="Arial"/>
          <w:color w:val="231F20"/>
          <w:sz w:val="22"/>
        </w:rPr>
        <w:t>Observe abaixo o desenho de uma sala de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aula.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796" w:right="0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99.212601pt;margin-top:-22.556147pt;width:202.3pt;height:229.75pt;mso-position-horizontal-relative:page;mso-position-vertical-relative:paragraph;z-index:2488" coordorigin="1984,-451" coordsize="4046,4595">
            <v:group style="position:absolute;left:1990;top:-445;width:4028;height:65" coordorigin="1990,-445" coordsize="4028,65">
              <v:shape style="position:absolute;left:1990;top:-445;width:4028;height:65" coordorigin="1990,-445" coordsize="4028,65" path="m6018,-445l1990,-445,2060,-380,5949,-380,6018,-445xe" filled="true" fillcolor="#929497" stroked="false">
                <v:path arrowok="t"/>
                <v:fill type="solid"/>
              </v:shape>
            </v:group>
            <v:group style="position:absolute;left:1990;top:-445;width:4029;height:2" coordorigin="1990,-445" coordsize="4029,2">
              <v:shape style="position:absolute;left:1990;top:-445;width:4029;height:2" coordorigin="1990,-445" coordsize="4029,0" path="m1990,-445l6018,-445e" filled="false" stroked="true" strokeweight=".6pt" strokecolor="#828487">
                <v:path arrowok="t"/>
              </v:shape>
            </v:group>
            <v:group style="position:absolute;left:2060;top:-380;width:3890;height:2" coordorigin="2060,-380" coordsize="3890,2">
              <v:shape style="position:absolute;left:2060;top:-380;width:3890;height:2" coordorigin="2060,-380" coordsize="3890,0" path="m2060,-380l5949,-380e" filled="false" stroked="true" strokeweight=".6pt" strokecolor="#828487">
                <v:path arrowok="t"/>
              </v:shape>
            </v:group>
            <v:group style="position:absolute;left:5949;top:-445;width:70;height:4577" coordorigin="5949,-445" coordsize="70,4577">
              <v:shape style="position:absolute;left:5949;top:-445;width:70;height:4577" coordorigin="5949,-445" coordsize="70,4577" path="m6018,-445l5949,-380,5949,4067,6018,4131,6018,-445xe" filled="true" fillcolor="#929497" stroked="false">
                <v:path arrowok="t"/>
                <v:fill type="solid"/>
              </v:shape>
            </v:group>
            <v:group style="position:absolute;left:6018;top:-445;width:2;height:4577" coordorigin="6018,-445" coordsize="2,4577">
              <v:shape style="position:absolute;left:6018;top:-445;width:2;height:4577" coordorigin="6018,-445" coordsize="0,4577" path="m6018,-445l6018,4131e" filled="false" stroked="true" strokeweight=".6pt" strokecolor="#828487">
                <v:path arrowok="t"/>
              </v:shape>
            </v:group>
            <v:group style="position:absolute;left:5949;top:-380;width:2;height:4447" coordorigin="5949,-380" coordsize="2,4447">
              <v:shape style="position:absolute;left:5949;top:-380;width:2;height:4447" coordorigin="5949,-380" coordsize="0,4447" path="m5949,-380l5949,4067e" filled="false" stroked="true" strokeweight=".6pt" strokecolor="#828487">
                <v:path arrowok="t"/>
              </v:shape>
            </v:group>
            <v:group style="position:absolute;left:1990;top:4067;width:4029;height:65" coordorigin="1990,4067" coordsize="4029,65">
              <v:shape style="position:absolute;left:1990;top:4067;width:4029;height:65" coordorigin="1990,4067" coordsize="4029,65" path="m5949,4067l2060,4067,1990,4131,6018,4131,5949,4067xe" filled="true" fillcolor="#929497" stroked="false">
                <v:path arrowok="t"/>
                <v:fill type="solid"/>
              </v:shape>
            </v:group>
            <v:group style="position:absolute;left:1990;top:4131;width:4029;height:2" coordorigin="1990,4131" coordsize="4029,2">
              <v:shape style="position:absolute;left:1990;top:4131;width:4029;height:2" coordorigin="1990,4131" coordsize="4029,0" path="m6018,4131l1990,4131e" filled="false" stroked="true" strokeweight=".6pt" strokecolor="#828487">
                <v:path arrowok="t"/>
              </v:shape>
            </v:group>
            <v:group style="position:absolute;left:2060;top:4067;width:3890;height:2" coordorigin="2060,4067" coordsize="3890,2">
              <v:shape style="position:absolute;left:2060;top:4067;width:3890;height:2" coordorigin="2060,4067" coordsize="3890,0" path="m5949,4067l2060,4067e" filled="false" stroked="true" strokeweight=".6pt" strokecolor="#828487">
                <v:path arrowok="t"/>
              </v:shape>
            </v:group>
            <v:group style="position:absolute;left:1990;top:-445;width:70;height:4577" coordorigin="1990,-445" coordsize="70,4577">
              <v:shape style="position:absolute;left:1990;top:-445;width:70;height:4577" coordorigin="1990,-445" coordsize="70,4577" path="m1990,-445l1990,4131,2060,4067,2060,-380,1990,-445xe" filled="true" fillcolor="#929497" stroked="false">
                <v:path arrowok="t"/>
                <v:fill type="solid"/>
              </v:shape>
            </v:group>
            <v:group style="position:absolute;left:1990;top:-445;width:2;height:4577" coordorigin="1990,-445" coordsize="2,4577">
              <v:shape style="position:absolute;left:1990;top:-445;width:2;height:4577" coordorigin="1990,-445" coordsize="0,4577" path="m1990,4131l1990,-445e" filled="false" stroked="true" strokeweight=".6pt" strokecolor="#828487">
                <v:path arrowok="t"/>
              </v:shape>
            </v:group>
            <v:group style="position:absolute;left:2060;top:-380;width:2;height:4447" coordorigin="2060,-380" coordsize="2,4447">
              <v:shape style="position:absolute;left:2060;top:-380;width:2;height:4447" coordorigin="2060,-380" coordsize="0,4447" path="m2060,4067l2060,-380e" filled="false" stroked="true" strokeweight=".6pt" strokecolor="#828487">
                <v:path arrowok="t"/>
              </v:shape>
              <v:shape style="position:absolute;left:2632;top:1125;width:244;height:228" type="#_x0000_t75" stroked="false">
                <v:imagedata r:id="rId40" o:title=""/>
              </v:shape>
            </v:group>
            <v:group style="position:absolute;left:2395;top:872;width:717;height:367" coordorigin="2395,872" coordsize="717,367">
              <v:shape style="position:absolute;left:2395;top:872;width:717;height:367" coordorigin="2395,872" coordsize="717,367" path="m2395,1239l3112,1239,3112,872,2395,872,2395,1239xe" filled="true" fillcolor="#ffffff" stroked="false">
                <v:path arrowok="t"/>
                <v:fill type="solid"/>
              </v:shape>
              <v:shape style="position:absolute;left:3753;top:1125;width:244;height:228" type="#_x0000_t75" stroked="false">
                <v:imagedata r:id="rId41" o:title=""/>
              </v:shape>
            </v:group>
            <v:group style="position:absolute;left:3516;top:872;width:718;height:367" coordorigin="3516,872" coordsize="718,367">
              <v:shape style="position:absolute;left:3516;top:872;width:718;height:367" coordorigin="3516,872" coordsize="718,367" path="m3516,1239l4234,1239,4234,872,3516,872,3516,1239xe" filled="true" fillcolor="#ffffff" stroked="false">
                <v:path arrowok="t"/>
                <v:fill type="solid"/>
              </v:shape>
              <v:shape style="position:absolute;left:4875;top:1125;width:244;height:228" type="#_x0000_t75" stroked="false">
                <v:imagedata r:id="rId42" o:title=""/>
              </v:shape>
            </v:group>
            <v:group style="position:absolute;left:4638;top:872;width:718;height:367" coordorigin="4638,872" coordsize="718,367">
              <v:shape style="position:absolute;left:4638;top:872;width:718;height:367" coordorigin="4638,872" coordsize="718,367" path="m4638,1239l5356,1239,5356,872,4638,872,4638,1239xe" filled="true" fillcolor="#ffffff" stroked="false">
                <v:path arrowok="t"/>
                <v:fill type="solid"/>
              </v:shape>
              <v:shape style="position:absolute;left:2620;top:1902;width:244;height:228" type="#_x0000_t75" stroked="false">
                <v:imagedata r:id="rId43" o:title=""/>
              </v:shape>
            </v:group>
            <v:group style="position:absolute;left:2383;top:1649;width:718;height:368" coordorigin="2383,1649" coordsize="718,368">
              <v:shape style="position:absolute;left:2383;top:1649;width:718;height:368" coordorigin="2383,1649" coordsize="718,368" path="m2383,2016l3101,2016,3101,1649,2383,1649,2383,2016xe" filled="true" fillcolor="#ffffff" stroked="false">
                <v:path arrowok="t"/>
                <v:fill type="solid"/>
              </v:shape>
              <v:shape style="position:absolute;left:3742;top:1902;width:244;height:228" type="#_x0000_t75" stroked="false">
                <v:imagedata r:id="rId44" o:title=""/>
              </v:shape>
            </v:group>
            <v:group style="position:absolute;left:3505;top:1649;width:718;height:368" coordorigin="3505,1649" coordsize="718,368">
              <v:shape style="position:absolute;left:3505;top:1649;width:718;height:368" coordorigin="3505,1649" coordsize="718,368" path="m3505,2016l4222,2016,4222,1649,3505,1649,3505,2016xe" filled="true" fillcolor="#ffffff" stroked="false">
                <v:path arrowok="t"/>
                <v:fill type="solid"/>
              </v:shape>
              <v:shape style="position:absolute;left:4864;top:1902;width:244;height:228" type="#_x0000_t75" stroked="false">
                <v:imagedata r:id="rId45" o:title=""/>
              </v:shape>
            </v:group>
            <v:group style="position:absolute;left:4627;top:1649;width:718;height:368" coordorigin="4627,1649" coordsize="718,368">
              <v:shape style="position:absolute;left:4627;top:1649;width:718;height:368" coordorigin="4627,1649" coordsize="718,368" path="m4627,2016l5344,2016,5344,1649,4627,1649,4627,2016xe" filled="true" fillcolor="#ffffff" stroked="false">
                <v:path arrowok="t"/>
                <v:fill type="solid"/>
              </v:shape>
              <v:shape style="position:absolute;left:2620;top:2690;width:244;height:228" type="#_x0000_t75" stroked="false">
                <v:imagedata r:id="rId46" o:title=""/>
              </v:shape>
            </v:group>
            <v:group style="position:absolute;left:2384;top:2437;width:717;height:367" coordorigin="2384,2437" coordsize="717,367">
              <v:shape style="position:absolute;left:2384;top:2437;width:717;height:367" coordorigin="2384,2437" coordsize="717,367" path="m2384,2804l3101,2804,3101,2437,2384,2437,2384,2804xe" filled="true" fillcolor="#ffffff" stroked="false">
                <v:path arrowok="t"/>
                <v:fill type="solid"/>
              </v:shape>
              <v:shape style="position:absolute;left:3742;top:2690;width:244;height:228" type="#_x0000_t75" stroked="false">
                <v:imagedata r:id="rId47" o:title=""/>
              </v:shape>
            </v:group>
            <v:group style="position:absolute;left:3505;top:2437;width:718;height:367" coordorigin="3505,2437" coordsize="718,367">
              <v:shape style="position:absolute;left:3505;top:2437;width:718;height:367" coordorigin="3505,2437" coordsize="718,367" path="m3505,2804l4222,2804,4222,2437,3505,2437,3505,2804xe" filled="true" fillcolor="#ffffff" stroked="false">
                <v:path arrowok="t"/>
                <v:fill type="solid"/>
              </v:shape>
              <v:shape style="position:absolute;left:4864;top:2690;width:244;height:228" type="#_x0000_t75" stroked="false">
                <v:imagedata r:id="rId48" o:title=""/>
              </v:shape>
            </v:group>
            <v:group style="position:absolute;left:4627;top:2437;width:718;height:367" coordorigin="4627,2437" coordsize="718,367">
              <v:shape style="position:absolute;left:4627;top:2437;width:718;height:367" coordorigin="4627,2437" coordsize="718,367" path="m4627,2804l5344,2804,5344,2437,4627,2437,4627,2804xe" filled="true" fillcolor="#ffffff" stroked="false">
                <v:path arrowok="t"/>
                <v:fill type="solid"/>
              </v:shape>
              <v:shape style="position:absolute;left:2620;top:3521;width:244;height:228" type="#_x0000_t75" stroked="false">
                <v:imagedata r:id="rId49" o:title=""/>
              </v:shape>
            </v:group>
            <v:group style="position:absolute;left:2384;top:3268;width:717;height:367" coordorigin="2384,3268" coordsize="717,367">
              <v:shape style="position:absolute;left:2384;top:3268;width:717;height:367" coordorigin="2384,3268" coordsize="717,367" path="m2384,3635l3101,3635,3101,3268,2384,3268,2384,3635xe" filled="true" fillcolor="#ffffff" stroked="false">
                <v:path arrowok="t"/>
                <v:fill type="solid"/>
              </v:shape>
              <v:shape style="position:absolute;left:3742;top:3521;width:244;height:228" type="#_x0000_t75" stroked="false">
                <v:imagedata r:id="rId50" o:title=""/>
              </v:shape>
            </v:group>
            <v:group style="position:absolute;left:3505;top:3268;width:718;height:367" coordorigin="3505,3268" coordsize="718,367">
              <v:shape style="position:absolute;left:3505;top:3268;width:718;height:367" coordorigin="3505,3268" coordsize="718,367" path="m3505,3635l4222,3635,4222,3268,3505,3268,3505,3635xe" filled="true" fillcolor="#ffffff" stroked="false">
                <v:path arrowok="t"/>
                <v:fill type="solid"/>
              </v:shape>
              <v:shape style="position:absolute;left:4864;top:3521;width:244;height:228" type="#_x0000_t75" stroked="false">
                <v:imagedata r:id="rId51" o:title=""/>
              </v:shape>
            </v:group>
            <v:group style="position:absolute;left:4627;top:3268;width:718;height:367" coordorigin="4627,3268" coordsize="718,367">
              <v:shape style="position:absolute;left:4627;top:3268;width:718;height:367" coordorigin="4627,3268" coordsize="718,367" path="m4627,3635l5344,3635,5344,3268,4627,3268,4627,3635xe" filled="true" fillcolor="#ffffff" stroked="false">
                <v:path arrowok="t"/>
                <v:fill type="solid"/>
              </v:shape>
              <v:shape style="position:absolute;left:4611;top:-19;width:244;height:228" type="#_x0000_t75" stroked="false">
                <v:imagedata r:id="rId52" o:title=""/>
              </v:shape>
            </v:group>
            <v:group style="position:absolute;left:4131;top:95;width:1204;height:367" coordorigin="4131,95" coordsize="1204,367">
              <v:shape style="position:absolute;left:4131;top:95;width:1204;height:367" coordorigin="4131,95" coordsize="1204,367" path="m4131,462l5334,462,5334,95,4131,95,4131,462xe" filled="true" fillcolor="#ffffff" stroked="false">
                <v:path arrowok="t"/>
                <v:fill type="solid"/>
              </v:shape>
            </v:group>
            <v:group style="position:absolute;left:2483;top:-348;width:1719;height:2" coordorigin="2483,-348" coordsize="1719,2">
              <v:shape style="position:absolute;left:2483;top:-348;width:1719;height:2" coordorigin="2483,-348" coordsize="1719,0" path="m2483,-348l4202,-348e" filled="false" stroked="true" strokeweight="3.083pt" strokecolor="#c5c7c9">
                <v:path arrowok="t"/>
              </v:shape>
            </v:group>
            <v:group style="position:absolute;left:2483;top:-379;width:1719;height:62" coordorigin="2483,-379" coordsize="1719,62">
              <v:shape style="position:absolute;left:2483;top:-379;width:1719;height:62" coordorigin="2483,-379" coordsize="1719,62" path="m2483,-317l4202,-317,4202,-379,2483,-379,2483,-317xe" filled="false" stroked="true" strokeweight=".6pt" strokecolor="#abadb0">
                <v:path arrowok="t"/>
              </v:shape>
            </v:group>
            <v:group style="position:absolute;left:5983;top:-78;width:2;height:573" coordorigin="5983,-78" coordsize="2,573">
              <v:shape style="position:absolute;left:5983;top:-78;width:2;height:573" coordorigin="5983,-78" coordsize="0,573" path="m5983,-78l5983,494e" filled="false" stroked="true" strokeweight="4.076000pt" strokecolor="#ffffff">
                <v:path arrowok="t"/>
              </v:shape>
            </v:group>
            <v:group style="position:absolute;left:5942;top:-78;width:82;height:573" coordorigin="5942,-78" coordsize="82,573">
              <v:shape style="position:absolute;left:5942;top:-78;width:82;height:573" coordorigin="5942,-78" coordsize="82,573" path="m6024,-78l5942,-78,5942,494,6024,494,6024,-78xe" filled="false" stroked="true" strokeweight=".6pt" strokecolor="#ffffff">
                <v:path arrowok="t"/>
              </v:shape>
            </v:group>
            <v:group style="position:absolute;left:5949;top:483;width:70;height:2" coordorigin="5949,483" coordsize="70,2">
              <v:shape style="position:absolute;left:5949;top:483;width:70;height:2" coordorigin="5949,483" coordsize="70,0" path="m5949,483l6018,483e" filled="false" stroked="true" strokeweight="1.068pt" strokecolor="#929497">
                <v:path arrowok="t"/>
              </v:shape>
            </v:group>
            <v:group style="position:absolute;left:5949;top:-67;width:70;height:2" coordorigin="5949,-67" coordsize="70,2">
              <v:shape style="position:absolute;left:5949;top:-67;width:70;height:2" coordorigin="5949,-67" coordsize="70,0" path="m5949,-67l6018,-67e" filled="false" stroked="true" strokeweight="1.106pt" strokecolor="#929497">
                <v:path arrowok="t"/>
              </v:shape>
            </v:group>
            <v:group style="position:absolute;left:5949;top:-78;width:70;height:23" coordorigin="5949,-78" coordsize="70,23">
              <v:shape style="position:absolute;left:5949;top:-78;width:70;height:23" coordorigin="5949,-78" coordsize="70,23" path="m6018,-78l5949,-78,5949,-56,5972,-56e" filled="false" stroked="true" strokeweight=".6pt" strokecolor="#828487">
                <v:path arrowok="t"/>
              </v:shape>
            </v:group>
            <v:group style="position:absolute;left:5995;top:-78;width:23;height:23" coordorigin="5995,-78" coordsize="23,23">
              <v:shape style="position:absolute;left:5995;top:-78;width:23;height:23" coordorigin="5995,-78" coordsize="23,23" path="m5995,-56l6018,-56,6018,-78e" filled="false" stroked="true" strokeweight=".6pt" strokecolor="#828487">
                <v:path arrowok="t"/>
              </v:shape>
            </v:group>
            <v:group style="position:absolute;left:5949;top:472;width:70;height:22" coordorigin="5949,472" coordsize="70,22">
              <v:shape style="position:absolute;left:5949;top:472;width:70;height:22" coordorigin="5949,472" coordsize="70,22" path="m6018,494l5949,494,5949,472,5972,472e" filled="false" stroked="true" strokeweight=".6pt" strokecolor="#828487">
                <v:path arrowok="t"/>
              </v:shape>
            </v:group>
            <v:group style="position:absolute;left:5995;top:472;width:23;height:22" coordorigin="5995,472" coordsize="23,22">
              <v:shape style="position:absolute;left:5995;top:472;width:23;height:22" coordorigin="5995,472" coordsize="23,22" path="m5995,472l6018,472,6018,494e" filled="false" stroked="true" strokeweight=".6pt" strokecolor="#828487">
                <v:path arrowok="t"/>
              </v:shape>
            </v:group>
            <v:group style="position:absolute;left:5972;top:468;width:24;height:2" coordorigin="5972,468" coordsize="24,2">
              <v:shape style="position:absolute;left:5972;top:468;width:24;height:2" coordorigin="5972,468" coordsize="24,0" path="m5972,468l5995,468e" filled="false" stroked="true" strokeweight=".419pt" strokecolor="#929497">
                <v:path arrowok="t"/>
              </v:shape>
            </v:group>
            <v:group style="position:absolute;left:5972;top:-52;width:24;height:2" coordorigin="5972,-52" coordsize="24,2">
              <v:shape style="position:absolute;left:5972;top:-52;width:24;height:2" coordorigin="5972,-52" coordsize="24,0" path="m5972,-52l5995,-52e" filled="false" stroked="true" strokeweight=".42pt" strokecolor="#929497">
                <v:path arrowok="t"/>
              </v:shape>
            </v:group>
            <v:group style="position:absolute;left:5972;top:-56;width:24;height:9" coordorigin="5972,-56" coordsize="24,9">
              <v:shape style="position:absolute;left:5972;top:-56;width:24;height:9" coordorigin="5972,-56" coordsize="24,9" path="m5972,-56l5972,-48,5995,-48,5995,-56e" filled="false" stroked="true" strokeweight=".6pt" strokecolor="#828487">
                <v:path arrowok="t"/>
              </v:shape>
            </v:group>
            <v:group style="position:absolute;left:5972;top:464;width:24;height:9" coordorigin="5972,464" coordsize="24,9">
              <v:shape style="position:absolute;left:5972;top:464;width:24;height:9" coordorigin="5972,464" coordsize="24,9" path="m5972,472l5972,464,5995,464,5995,472e" filled="false" stroked="true" strokeweight=".6pt" strokecolor="#828487">
                <v:path arrowok="t"/>
              </v:shape>
            </v:group>
            <v:group style="position:absolute;left:5949;top:-78;width:70;height:2" coordorigin="5949,-78" coordsize="70,2">
              <v:shape style="position:absolute;left:5949;top:-78;width:70;height:2" coordorigin="5949,-78" coordsize="70,0" path="m6018,-78l5949,-78e" filled="false" stroked="true" strokeweight=".6pt" strokecolor="#828487">
                <v:path arrowok="t"/>
              </v:shape>
            </v:group>
            <v:group style="position:absolute;left:5949;top:494;width:70;height:2" coordorigin="5949,494" coordsize="70,2">
              <v:shape style="position:absolute;left:5949;top:494;width:70;height:2" coordorigin="5949,494" coordsize="70,0" path="m6018,494l5949,494e" filled="false" stroked="true" strokeweight=".6pt" strokecolor="#828487">
                <v:path arrowok="t"/>
              </v:shape>
            </v:group>
            <v:group style="position:absolute;left:5382;top:-56;width:567;height:529" coordorigin="5382,-56" coordsize="567,529">
              <v:shape style="position:absolute;left:5382;top:-56;width:567;height:529" coordorigin="5382,-56" coordsize="567,529" path="m5949,472l5863,466,5780,449,5704,421,5632,382,5568,335,5512,280,5465,218,5427,150,5400,76,5385,-2,5383,-29,5382,-56e" filled="false" stroked="true" strokeweight=".6pt" strokecolor="#828487">
                <v:path arrowok="t"/>
              </v:shape>
            </v:group>
            <v:group style="position:absolute;left:5382;top:-56;width:567;height:22" coordorigin="5382,-56" coordsize="567,22">
              <v:shape style="position:absolute;left:5382;top:-56;width:567;height:22" coordorigin="5382,-56" coordsize="567,22" path="m5382,-35l5949,-35,5949,-56,5382,-56,5382,-35xe" filled="true" fillcolor="#929497" stroked="false">
                <v:path arrowok="t"/>
                <v:fill type="solid"/>
              </v:shape>
            </v:group>
            <v:group style="position:absolute;left:5376;top:-62;width:579;height:34" coordorigin="5376,-62" coordsize="579,34">
              <v:shape style="position:absolute;left:5376;top:-62;width:579;height:34" coordorigin="5376,-62" coordsize="579,34" path="m5376,-29l5955,-29,5955,-62,5376,-62,5376,-29xe" filled="true" fillcolor="#828487" stroked="false">
                <v:path arrowok="t"/>
                <v:fill type="solid"/>
              </v:shape>
            </v:group>
            <v:group style="position:absolute;left:4234;top:4099;width:1434;height:2" coordorigin="4234,4099" coordsize="1434,2">
              <v:shape style="position:absolute;left:4234;top:4099;width:1434;height:2" coordorigin="4234,4099" coordsize="1434,0" path="m4234,4099l5668,4099e" filled="false" stroked="true" strokeweight="3.813pt" strokecolor="#ffffff">
                <v:path arrowok="t"/>
              </v:shape>
            </v:group>
            <v:group style="position:absolute;left:4234;top:4061;width:1434;height:77" coordorigin="4234,4061" coordsize="1434,77">
              <v:shape style="position:absolute;left:4234;top:4061;width:1434;height:77" coordorigin="4234,4061" coordsize="1434,77" path="m4234,4138l5668,4138,5668,4061,4234,4061,4234,4138xe" filled="false" stroked="true" strokeweight=".6pt" strokecolor="#ffffff">
                <v:path arrowok="t"/>
              </v:shape>
            </v:group>
            <v:group style="position:absolute;left:5645;top:4099;width:23;height:2" coordorigin="5645,4099" coordsize="23,2">
              <v:shape style="position:absolute;left:5645;top:4099;width:23;height:2" coordorigin="5645,4099" coordsize="23,0" path="m5645,4099l5668,4099e" filled="false" stroked="true" strokeweight="3.242pt" strokecolor="#929497">
                <v:path arrowok="t"/>
              </v:shape>
            </v:group>
            <v:group style="position:absolute;left:4234;top:4099;width:23;height:2" coordorigin="4234,4099" coordsize="23,2">
              <v:shape style="position:absolute;left:4234;top:4099;width:23;height:2" coordorigin="4234,4099" coordsize="23,0" path="m4234,4099l4257,4099e" filled="false" stroked="true" strokeweight="3.242pt" strokecolor="#929497">
                <v:path arrowok="t"/>
              </v:shape>
            </v:group>
            <v:group style="position:absolute;left:4228;top:4099;width:35;height:2" coordorigin="4228,4099" coordsize="35,2">
              <v:shape style="position:absolute;left:4228;top:4099;width:35;height:2" coordorigin="4228,4099" coordsize="35,0" path="m4228,4099l4263,4099e" filled="false" stroked="true" strokeweight="3.842pt" strokecolor="#828487">
                <v:path arrowok="t"/>
              </v:shape>
            </v:group>
            <v:group style="position:absolute;left:5639;top:4099;width:35;height:2" coordorigin="5639,4099" coordsize="35,2">
              <v:shape style="position:absolute;left:5639;top:4099;width:35;height:2" coordorigin="5639,4099" coordsize="35,0" path="m5639,4099l5674,4099e" filled="false" stroked="true" strokeweight="3.842pt" strokecolor="#828487">
                <v:path arrowok="t"/>
              </v:shape>
            </v:group>
            <v:group style="position:absolute;left:5621;top:4077;width:24;height:23" coordorigin="5621,4077" coordsize="24,23">
              <v:shape style="position:absolute;left:5621;top:4077;width:24;height:23" coordorigin="5621,4077" coordsize="24,23" path="m5621,4099l5645,4099,5645,4077,5621,4077,5621,4099xe" filled="true" fillcolor="#929497" stroked="false">
                <v:path arrowok="t"/>
                <v:fill type="solid"/>
              </v:shape>
            </v:group>
            <v:group style="position:absolute;left:4257;top:4077;width:24;height:23" coordorigin="4257,4077" coordsize="24,23">
              <v:shape style="position:absolute;left:4257;top:4077;width:24;height:23" coordorigin="4257,4077" coordsize="24,23" path="m4257,4099l4280,4099,4280,4077,4257,4077,4257,4099xe" filled="true" fillcolor="#929497" stroked="false">
                <v:path arrowok="t"/>
                <v:fill type="solid"/>
              </v:shape>
            </v:group>
            <v:group style="position:absolute;left:4251;top:4071;width:36;height:35" coordorigin="4251,4071" coordsize="36,35">
              <v:shape style="position:absolute;left:4251;top:4071;width:36;height:35" coordorigin="4251,4071" coordsize="36,35" path="m4251,4105l4286,4105,4286,4071,4251,4071,4251,4105xe" filled="true" fillcolor="#828487" stroked="false">
                <v:path arrowok="t"/>
                <v:fill type="solid"/>
              </v:shape>
            </v:group>
            <v:group style="position:absolute;left:5615;top:4071;width:36;height:35" coordorigin="5615,4071" coordsize="36,35">
              <v:shape style="position:absolute;left:5615;top:4071;width:36;height:35" coordorigin="5615,4071" coordsize="36,35" path="m5615,4105l5651,4105,5651,4071,5615,4071,5615,4105xe" filled="true" fillcolor="#828487" stroked="false">
                <v:path arrowok="t"/>
                <v:fill type="solid"/>
              </v:shape>
            </v:group>
            <v:group style="position:absolute;left:4280;top:4089;width:1342;height:2" coordorigin="4280,4089" coordsize="1342,2">
              <v:shape style="position:absolute;left:4280;top:4089;width:1342;height:2" coordorigin="4280,4089" coordsize="1342,0" path="m4280,4089l5621,4089e" filled="false" stroked="true" strokeweight=".6pt" strokecolor="#828487">
                <v:path arrowok="t"/>
              </v:shape>
            </v:group>
            <v:group style="position:absolute;left:4234;top:4067;width:2;height:65" coordorigin="4234,4067" coordsize="2,65">
              <v:shape style="position:absolute;left:4234;top:4067;width:2;height:65" coordorigin="4234,4067" coordsize="0,65" path="m4234,4131l4234,4067e" filled="false" stroked="true" strokeweight=".6pt" strokecolor="#828487">
                <v:path arrowok="t"/>
              </v:shape>
            </v:group>
            <v:group style="position:absolute;left:5668;top:4067;width:2;height:65" coordorigin="5668,4067" coordsize="2,65">
              <v:shape style="position:absolute;left:5668;top:4067;width:2;height:65" coordorigin="5668,4067" coordsize="0,65" path="m5668,4131l5668,4067e" filled="false" stroked="true" strokeweight=".6pt" strokecolor="#828487">
                <v:path arrowok="t"/>
              </v:shape>
            </v:group>
            <v:group style="position:absolute;left:5633;top:4105;width:13;height:2" coordorigin="5633,4105" coordsize="13,2">
              <v:shape style="position:absolute;left:5633;top:4105;width:13;height:2" coordorigin="5633,4105" coordsize="13,0" path="m5633,4105l5645,4105e" filled="false" stroked="true" strokeweight=".534pt" strokecolor="#929497">
                <v:path arrowok="t"/>
              </v:shape>
            </v:group>
            <v:group style="position:absolute;left:4257;top:4105;width:13;height:2" coordorigin="4257,4105" coordsize="13,2">
              <v:shape style="position:absolute;left:4257;top:4105;width:13;height:2" coordorigin="4257,4105" coordsize="13,0" path="m4257,4105l4269,4105e" filled="false" stroked="true" strokeweight=".534pt" strokecolor="#929497">
                <v:path arrowok="t"/>
              </v:shape>
            </v:group>
            <v:group style="position:absolute;left:4251;top:4093;width:25;height:23" coordorigin="4251,4093" coordsize="25,23">
              <v:shape style="position:absolute;left:4251;top:4093;width:25;height:23" coordorigin="4251,4093" coordsize="25,23" path="m4251,4116l4275,4116,4275,4093,4251,4093,4251,4116xe" filled="true" fillcolor="#828487" stroked="false">
                <v:path arrowok="t"/>
                <v:fill type="solid"/>
              </v:shape>
            </v:group>
            <v:group style="position:absolute;left:5627;top:4093;width:25;height:23" coordorigin="5627,4093" coordsize="25,23">
              <v:shape style="position:absolute;left:5627;top:4093;width:25;height:23" coordorigin="5627,4093" coordsize="25,23" path="m5627,4116l5651,4116,5651,4093,5627,4093,5627,4116xe" filled="true" fillcolor="#828487" stroked="false">
                <v:path arrowok="t"/>
                <v:fill type="solid"/>
              </v:shape>
            </v:group>
            <v:group style="position:absolute;left:2245;top:4099;width:1434;height:2" coordorigin="2245,4099" coordsize="1434,2">
              <v:shape style="position:absolute;left:2245;top:4099;width:1434;height:2" coordorigin="2245,4099" coordsize="1434,0" path="m2245,4099l3679,4099e" filled="false" stroked="true" strokeweight="3.813pt" strokecolor="#ffffff">
                <v:path arrowok="t"/>
              </v:shape>
            </v:group>
            <v:group style="position:absolute;left:2245;top:4061;width:1434;height:77" coordorigin="2245,4061" coordsize="1434,77">
              <v:shape style="position:absolute;left:2245;top:4061;width:1434;height:77" coordorigin="2245,4061" coordsize="1434,77" path="m2245,4138l3679,4138,3679,4061,2245,4061,2245,4138xe" filled="false" stroked="true" strokeweight=".6pt" strokecolor="#ffffff">
                <v:path arrowok="t"/>
              </v:shape>
            </v:group>
            <v:group style="position:absolute;left:3656;top:4099;width:23;height:2" coordorigin="3656,4099" coordsize="23,2">
              <v:shape style="position:absolute;left:3656;top:4099;width:23;height:2" coordorigin="3656,4099" coordsize="23,0" path="m3656,4099l3679,4099e" filled="false" stroked="true" strokeweight="3.242pt" strokecolor="#929497">
                <v:path arrowok="t"/>
              </v:shape>
            </v:group>
            <v:group style="position:absolute;left:2245;top:4099;width:24;height:2" coordorigin="2245,4099" coordsize="24,2">
              <v:shape style="position:absolute;left:2245;top:4099;width:24;height:2" coordorigin="2245,4099" coordsize="24,0" path="m2245,4099l2268,4099e" filled="false" stroked="true" strokeweight="3.242pt" strokecolor="#929497">
                <v:path arrowok="t"/>
              </v:shape>
            </v:group>
            <v:group style="position:absolute;left:2239;top:4099;width:36;height:2" coordorigin="2239,4099" coordsize="36,2">
              <v:shape style="position:absolute;left:2239;top:4099;width:36;height:2" coordorigin="2239,4099" coordsize="36,0" path="m2239,4099l2274,4099e" filled="false" stroked="true" strokeweight="3.842pt" strokecolor="#828487">
                <v:path arrowok="t"/>
              </v:shape>
            </v:group>
            <v:group style="position:absolute;left:3650;top:4099;width:35;height:2" coordorigin="3650,4099" coordsize="35,2">
              <v:shape style="position:absolute;left:3650;top:4099;width:35;height:2" coordorigin="3650,4099" coordsize="35,0" path="m3650,4099l3685,4099e" filled="false" stroked="true" strokeweight="3.842pt" strokecolor="#828487">
                <v:path arrowok="t"/>
              </v:shape>
            </v:group>
            <v:group style="position:absolute;left:3632;top:4077;width:24;height:23" coordorigin="3632,4077" coordsize="24,23">
              <v:shape style="position:absolute;left:3632;top:4077;width:24;height:23" coordorigin="3632,4077" coordsize="24,23" path="m3632,4099l3656,4099,3656,4077,3632,4077,3632,4099xe" filled="true" fillcolor="#929497" stroked="false">
                <v:path arrowok="t"/>
                <v:fill type="solid"/>
              </v:shape>
            </v:group>
            <v:group style="position:absolute;left:2268;top:4077;width:23;height:23" coordorigin="2268,4077" coordsize="23,23">
              <v:shape style="position:absolute;left:2268;top:4077;width:23;height:23" coordorigin="2268,4077" coordsize="23,23" path="m2268,4099l2291,4099,2291,4077,2268,4077,2268,4099xe" filled="true" fillcolor="#929497" stroked="false">
                <v:path arrowok="t"/>
                <v:fill type="solid"/>
              </v:shape>
            </v:group>
            <v:group style="position:absolute;left:2262;top:4071;width:35;height:35" coordorigin="2262,4071" coordsize="35,35">
              <v:shape style="position:absolute;left:2262;top:4071;width:35;height:35" coordorigin="2262,4071" coordsize="35,35" path="m2262,4105l2297,4105,2297,4071,2262,4071,2262,4105xe" filled="true" fillcolor="#828487" stroked="false">
                <v:path arrowok="t"/>
                <v:fill type="solid"/>
              </v:shape>
            </v:group>
            <v:group style="position:absolute;left:3626;top:4071;width:36;height:35" coordorigin="3626,4071" coordsize="36,35">
              <v:shape style="position:absolute;left:3626;top:4071;width:36;height:35" coordorigin="3626,4071" coordsize="36,35" path="m3626,4105l3662,4105,3662,4071,3626,4071,3626,4105xe" filled="true" fillcolor="#828487" stroked="false">
                <v:path arrowok="t"/>
                <v:fill type="solid"/>
              </v:shape>
            </v:group>
            <v:group style="position:absolute;left:2291;top:4089;width:1342;height:2" coordorigin="2291,4089" coordsize="1342,2">
              <v:shape style="position:absolute;left:2291;top:4089;width:1342;height:2" coordorigin="2291,4089" coordsize="1342,0" path="m2291,4089l3632,4089e" filled="false" stroked="true" strokeweight=".6pt" strokecolor="#828487">
                <v:path arrowok="t"/>
              </v:shape>
            </v:group>
            <v:group style="position:absolute;left:2245;top:4067;width:2;height:65" coordorigin="2245,4067" coordsize="2,65">
              <v:shape style="position:absolute;left:2245;top:4067;width:2;height:65" coordorigin="2245,4067" coordsize="0,65" path="m2245,4131l2245,4067e" filled="false" stroked="true" strokeweight=".6pt" strokecolor="#828487">
                <v:path arrowok="t"/>
              </v:shape>
            </v:group>
            <v:group style="position:absolute;left:3679;top:4067;width:2;height:65" coordorigin="3679,4067" coordsize="2,65">
              <v:shape style="position:absolute;left:3679;top:4067;width:2;height:65" coordorigin="3679,4067" coordsize="0,65" path="m3679,4131l3679,4067e" filled="false" stroked="true" strokeweight=".6pt" strokecolor="#828487">
                <v:path arrowok="t"/>
              </v:shape>
            </v:group>
            <v:group style="position:absolute;left:3644;top:4105;width:12;height:2" coordorigin="3644,4105" coordsize="12,2">
              <v:shape style="position:absolute;left:3644;top:4105;width:12;height:2" coordorigin="3644,4105" coordsize="12,0" path="m3644,4105l3656,4105e" filled="false" stroked="true" strokeweight=".534pt" strokecolor="#929497">
                <v:path arrowok="t"/>
              </v:shape>
            </v:group>
            <v:group style="position:absolute;left:2268;top:4105;width:12;height:2" coordorigin="2268,4105" coordsize="12,2">
              <v:shape style="position:absolute;left:2268;top:4105;width:12;height:2" coordorigin="2268,4105" coordsize="12,0" path="m2268,4105l2280,4105e" filled="false" stroked="true" strokeweight=".534pt" strokecolor="#929497">
                <v:path arrowok="t"/>
              </v:shape>
            </v:group>
            <v:group style="position:absolute;left:2262;top:4093;width:24;height:23" coordorigin="2262,4093" coordsize="24,23">
              <v:shape style="position:absolute;left:2262;top:4093;width:24;height:23" coordorigin="2262,4093" coordsize="24,23" path="m2262,4116l2286,4116,2286,4093,2262,4093,2262,4116xe" filled="true" fillcolor="#828487" stroked="false">
                <v:path arrowok="t"/>
                <v:fill type="solid"/>
              </v:shape>
            </v:group>
            <v:group style="position:absolute;left:3638;top:4093;width:24;height:23" coordorigin="3638,4093" coordsize="24,23">
              <v:shape style="position:absolute;left:3638;top:4093;width:24;height:23" coordorigin="3638,4093" coordsize="24,23" path="m3638,4116l3662,4116,3662,4093,3638,4093,3638,4116xe" filled="true" fillcolor="#828487" stroked="false">
                <v:path arrowok="t"/>
                <v:fill type="solid"/>
              </v:shape>
              <v:shape style="position:absolute;left:2962;top:-300;width:78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2"/>
                        </w:rPr>
                        <w:t>Quadro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95;width:1204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37"/>
                        <w:ind w:left="11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Professor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95;top:872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8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Carla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16;top:872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6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Lucas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38;top:872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108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Vitor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3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Hélio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81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Vânia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27"/>
                        <w:ind w:left="149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2437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Artur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2437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Felipe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2437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-1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Gabriel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3268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Luisa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3268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3268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5" w:right="-2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Mateus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5"/>
        </w:rPr>
        <w:t>Porta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left="110" w:right="505"/>
        <w:jc w:val="left"/>
      </w:pPr>
      <w:r>
        <w:rPr>
          <w:color w:val="231F20"/>
        </w:rPr>
        <w:t>De acordo com esse desenho, qual é o aluno que se senta entre</w:t>
      </w:r>
      <w:r>
        <w:rPr>
          <w:color w:val="231F20"/>
          <w:spacing w:val="-42"/>
        </w:rPr>
        <w:t> </w:t>
      </w:r>
      <w:r>
        <w:rPr>
          <w:color w:val="231F20"/>
        </w:rPr>
        <w:t>Artur e Gabriel?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Felipe.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Luisa.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35)</w:t>
      </w:r>
      <w:r>
        <w:rPr>
          <w:rFonts w:ascii="Arial" w:hAnsi="Arial"/>
          <w:color w:val="231F20"/>
          <w:spacing w:val="-34"/>
        </w:rPr>
        <w:t> </w:t>
      </w:r>
      <w:r>
        <w:rPr>
          <w:rFonts w:ascii="Arial" w:hAnsi="Arial"/>
          <w:color w:val="231F20"/>
          <w:spacing w:val="-3"/>
          <w:sz w:val="16"/>
        </w:rPr>
        <w:t>(M041313E4)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  <w:spacing w:val="-4"/>
        </w:rPr>
        <w:t>número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  <w:spacing w:val="-4"/>
        </w:rPr>
        <w:t>apartamento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  <w:spacing w:val="-4"/>
        </w:rPr>
        <w:t>Letícia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  <w:spacing w:val="-4"/>
        </w:rPr>
        <w:t>igual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ao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  <w:spacing w:val="-4"/>
        </w:rPr>
        <w:t>valor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  <w:spacing w:val="-4"/>
        </w:rPr>
        <w:t>posicional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  <w:spacing w:val="-4"/>
        </w:rPr>
        <w:t>algarismo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5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no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  <w:spacing w:val="-4"/>
        </w:rPr>
        <w:t>número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7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  <w:spacing w:val="-4"/>
        </w:rPr>
        <w:t>594.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10" w:right="505"/>
        <w:jc w:val="left"/>
      </w:pPr>
      <w:r>
        <w:rPr>
          <w:color w:val="231F20"/>
        </w:rPr>
        <w:t>Qual é o número do apartamento de</w:t>
      </w:r>
      <w:r>
        <w:rPr>
          <w:color w:val="231F20"/>
          <w:spacing w:val="-26"/>
        </w:rPr>
        <w:t> </w:t>
      </w:r>
      <w:r>
        <w:rPr>
          <w:color w:val="231F20"/>
        </w:rPr>
        <w:t>Letícia?</w:t>
      </w:r>
      <w:r>
        <w:rPr/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 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9"/>
        </w:numPr>
        <w:tabs>
          <w:tab w:pos="511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(M041439E4) </w:t>
      </w:r>
      <w:r>
        <w:rPr>
          <w:rFonts w:ascii="Arial" w:hAnsi="Arial"/>
          <w:color w:val="231F20"/>
          <w:sz w:val="22"/>
        </w:rPr>
        <w:t>Observe abaixo a tabela com o resultado de uma pesquisa feita com algumas crianças sobre os esportes que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praticam.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2891"/>
      </w:tblGrid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18" w:right="31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ESPORTE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CRIANÇAS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0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FUTEBOL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VÔLEI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BASQUETE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5"/>
                <w:sz w:val="22"/>
              </w:rPr>
              <w:t>NATAÇÃO</w:t>
            </w:r>
            <w:r>
              <w:rPr>
                <w:rFonts w:ascii="Arial" w:hAnsi="Arial"/>
                <w:spacing w:val="-5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spacing w:line="240" w:lineRule="auto" w:before="72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essa tabela, quantas crianças praticam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vôlei?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9"/>
          <w:pgSz w:w="11910" w:h="16840"/>
          <w:pgMar w:footer="524" w:header="377" w:top="560" w:bottom="720" w:left="740" w:right="740"/>
          <w:pgNumType w:start="1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39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65.1500pt;height:19.350pt;mso-position-horizontal-relative:page;mso-position-vertical-relative:paragraph;z-index:25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4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84 </w:t>
                  </w:r>
                  <w:r>
                    <w:rPr>
                      <w:color w:val="231F20"/>
                    </w:rPr>
                    <w:t>÷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4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505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9"/>
        </w:numPr>
        <w:tabs>
          <w:tab w:pos="470" w:val="left" w:leader="none"/>
        </w:tabs>
        <w:spacing w:line="240" w:lineRule="auto" w:before="0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(M060599E4)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tradicional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corrida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Silvestre,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acontece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SP,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um percurso de 15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km.</w:t>
      </w:r>
      <w:r>
        <w:rPr>
          <w:rFonts w:ascii="Arial"/>
        </w:rPr>
      </w:r>
    </w:p>
    <w:p>
      <w:pPr>
        <w:pStyle w:val="BodyText"/>
        <w:spacing w:line="240" w:lineRule="auto"/>
        <w:ind w:left="110" w:right="505"/>
        <w:jc w:val="left"/>
      </w:pPr>
      <w:r>
        <w:rPr>
          <w:color w:val="231F20"/>
        </w:rPr>
        <w:t>A medida em metros desse percurso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1"/>
          <w:numId w:val="39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39"/>
        </w:numPr>
        <w:tabs>
          <w:tab w:pos="392" w:val="left" w:leader="none"/>
        </w:tabs>
        <w:spacing w:line="266" w:lineRule="auto" w:before="27" w:after="0"/>
        <w:ind w:left="110" w:right="922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150 m C) 1 500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15 000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(M041484E4)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partes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before="149"/>
        <w:ind w:left="207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8.753899pt;margin-top:20.026871pt;width:194.95pt;height:7.1pt;mso-position-horizontal-relative:page;mso-position-vertical-relative:paragraph;z-index:2536;mso-wrap-distance-left:0;mso-wrap-distance-right:0" coordorigin="1975,401" coordsize="3899,142">
            <v:group style="position:absolute;left:5250;top:411;width:2;height:122" coordorigin="5250,411" coordsize="2,122">
              <v:shape style="position:absolute;left:5250;top:411;width:2;height:122" coordorigin="5250,411" coordsize="0,122" path="m5250,532l5250,411e" filled="false" stroked="true" strokeweight="1pt" strokecolor="#231f20">
                <v:path arrowok="t"/>
              </v:shape>
            </v:group>
            <v:group style="position:absolute;left:4658;top:411;width:2;height:122" coordorigin="4658,411" coordsize="2,122">
              <v:shape style="position:absolute;left:4658;top:411;width:2;height:122" coordorigin="4658,411" coordsize="0,122" path="m4658,532l4658,411e" filled="false" stroked="true" strokeweight="1pt" strokecolor="#231f20">
                <v:path arrowok="t"/>
              </v:shape>
            </v:group>
            <v:group style="position:absolute;left:4066;top:411;width:2;height:122" coordorigin="4066,411" coordsize="2,122">
              <v:shape style="position:absolute;left:4066;top:411;width:2;height:122" coordorigin="4066,411" coordsize="0,122" path="m4066,532l4066,502,4066,471,4066,441,4066,411e" filled="false" stroked="true" strokeweight="1pt" strokecolor="#231f20">
                <v:path arrowok="t"/>
              </v:shape>
            </v:group>
            <v:group style="position:absolute;left:3474;top:411;width:2;height:122" coordorigin="3474,411" coordsize="2,122">
              <v:shape style="position:absolute;left:3474;top:411;width:2;height:122" coordorigin="3474,411" coordsize="0,122" path="m3474,532l3474,502,3474,471,3474,441,3474,411e" filled="false" stroked="true" strokeweight="1pt" strokecolor="#231f20">
                <v:path arrowok="t"/>
              </v:shape>
            </v:group>
            <v:group style="position:absolute;left:2882;top:411;width:2;height:122" coordorigin="2882,411" coordsize="2,122">
              <v:shape style="position:absolute;left:2882;top:411;width:2;height:122" coordorigin="2882,411" coordsize="0,122" path="m2882,532l2882,411e" filled="false" stroked="true" strokeweight="1pt" strokecolor="#231f20">
                <v:path arrowok="t"/>
              </v:shape>
            </v:group>
            <v:group style="position:absolute;left:2290;top:411;width:2;height:122" coordorigin="2290,411" coordsize="2,122">
              <v:shape style="position:absolute;left:2290;top:411;width:2;height:122" coordorigin="2290,411" coordsize="0,122" path="m2290,532l2290,411e" filled="false" stroked="true" strokeweight="1pt" strokecolor="#231f20">
                <v:path arrowok="t"/>
              </v:shape>
            </v:group>
            <v:group style="position:absolute;left:1985;top:471;width:3802;height:2" coordorigin="1985,471" coordsize="3802,2">
              <v:shape style="position:absolute;left:1985;top:471;width:3802;height:2" coordorigin="1985,471" coordsize="3802,0" path="m1985,471l5786,471e" filled="false" stroked="true" strokeweight="1.00001pt" strokecolor="#231f20">
                <v:path arrowok="t"/>
              </v:shape>
            </v:group>
            <v:group style="position:absolute;left:5773;top:423;width:101;height:98" coordorigin="5773,423" coordsize="101,98">
              <v:shape style="position:absolute;left:5773;top:423;width:101;height:98" coordorigin="5773,423" coordsize="101,98" path="m5773,423l5773,520,5873,472,5773,423xe" filled="true" fillcolor="#231f20" stroked="false">
                <v:path arrowok="t"/>
                <v:fill type="solid"/>
              </v:shape>
            </v:group>
            <v:group style="position:absolute;left:2847;top:438;width:68;height:68" coordorigin="2847,438" coordsize="68,68">
              <v:shape style="position:absolute;left:2847;top:438;width:68;height:68" coordorigin="2847,438" coordsize="68,68" path="m2880,438l2867,440,2857,447,2849,458,2847,471,2849,484,2857,495,2867,502,2880,505,2894,502,2904,495,2912,484,2914,471,2912,458,2904,447,2894,440,2880,438xe" filled="true" fillcolor="#231f20" stroked="false">
                <v:path arrowok="t"/>
                <v:fill type="solid"/>
              </v:shape>
            </v:group>
            <v:group style="position:absolute;left:2847;top:438;width:68;height:68" coordorigin="2847,438" coordsize="68,68">
              <v:shape style="position:absolute;left:2847;top:438;width:68;height:68" coordorigin="2847,438" coordsize="68,68" path="m2880,438l2894,440,2904,447,2912,458,2914,471,2912,484,2904,495,2894,502,2880,505,2867,502,2857,495,2849,484,2847,471,2849,458,2857,447,2867,440,2880,438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b/>
          <w:color w:val="231F20"/>
          <w:w w:val="99"/>
          <w:sz w:val="20"/>
        </w:rPr>
        <w:t>M</w:t>
      </w:r>
      <w:r>
        <w:rPr>
          <w:rFonts w:ascii="Arial"/>
          <w:sz w:val="20"/>
        </w:rPr>
      </w:r>
    </w:p>
    <w:p>
      <w:pPr>
        <w:tabs>
          <w:tab w:pos="2558" w:val="left" w:leader="none"/>
          <w:tab w:pos="3196" w:val="left" w:leader="none"/>
          <w:tab w:pos="3789" w:val="left" w:leader="none"/>
          <w:tab w:pos="4362" w:val="left" w:leader="none"/>
        </w:tabs>
        <w:spacing w:before="29"/>
        <w:ind w:left="1380" w:right="505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595</w:t>
        <w:tab/>
        <w:t>605</w:t>
        <w:tab/>
        <w:t>610</w:t>
        <w:tab/>
        <w:t>615</w:t>
        <w:tab/>
        <w:t>620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left="110" w:right="5665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ponto M representa qual número nessa reta? A)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590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596</w:t>
      </w:r>
      <w:r>
        <w:rPr>
          <w:rFonts w:ascii="Arial"/>
        </w:rPr>
      </w:r>
    </w:p>
    <w:p>
      <w:pPr>
        <w:pStyle w:val="BodyText"/>
        <w:spacing w:line="240" w:lineRule="auto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600</w:t>
      </w:r>
      <w:r>
        <w:rPr>
          <w:rFonts w:ascii="Arial"/>
        </w:rPr>
      </w:r>
    </w:p>
    <w:p>
      <w:pPr>
        <w:pStyle w:val="BodyText"/>
        <w:spacing w:line="240" w:lineRule="auto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604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9"/>
        </w:numPr>
        <w:tabs>
          <w:tab w:pos="516" w:val="left" w:leader="none"/>
        </w:tabs>
        <w:spacing w:line="240" w:lineRule="auto" w:before="0" w:after="0"/>
        <w:ind w:left="515" w:right="0" w:hanging="40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(M041458E4)</w:t>
      </w:r>
      <w:r>
        <w:rPr>
          <w:rFonts w:ascii="Arial" w:hAnsi="Arial"/>
          <w:color w:val="231F20"/>
          <w:spacing w:val="42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gráfico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resultado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pesquisa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realizada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agência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505"/>
        <w:jc w:val="left"/>
      </w:pPr>
      <w:r>
        <w:rPr>
          <w:color w:val="231F20"/>
        </w:rPr>
        <w:t>automóveis sobre as cores de carros mais</w:t>
      </w:r>
      <w:r>
        <w:rPr>
          <w:color w:val="231F20"/>
          <w:spacing w:val="-15"/>
        </w:rPr>
        <w:t> </w:t>
      </w:r>
      <w:r>
        <w:rPr>
          <w:color w:val="231F20"/>
        </w:rPr>
        <w:t>vendidas.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14.918999pt;margin-top:4.747868pt;width:.1pt;height:175.2pt;mso-position-horizontal-relative:page;mso-position-vertical-relative:paragraph;z-index:2560" coordorigin="2298,95" coordsize="2,3504">
            <v:shape style="position:absolute;left:2298;top:95;width:2;height:3504" coordorigin="2298,95" coordsize="0,3504" path="m2298,95l2298,3599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shape style="position:absolute;margin-left:58.570576pt;margin-top:15.793437pt;width:13.05pt;height:147.5pt;mso-position-horizontal-relative:page;mso-position-vertical-relative:paragraph;z-index:2584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carros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 vendidos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18999pt;margin-top:5.147867pt;width:419.7pt;height:168.45pt;mso-position-horizontal-relative:page;mso-position-vertical-relative:paragraph;z-index:2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828"/>
                    <w:gridCol w:w="1273"/>
                    <w:gridCol w:w="828"/>
                    <w:gridCol w:w="1242"/>
                    <w:gridCol w:w="828"/>
                    <w:gridCol w:w="1259"/>
                    <w:gridCol w:w="828"/>
                    <w:gridCol w:w="631"/>
                  </w:tblGrid>
                  <w:tr>
                    <w:trPr>
                      <w:trHeight w:val="570" w:hRule="exact"/>
                    </w:trPr>
                    <w:tc>
                      <w:tcPr>
                        <w:tcW w:w="835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4806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635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3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635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4" w:right="8801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09"/>
        <w:ind w:left="129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3011" w:val="left" w:leader="none"/>
          <w:tab w:pos="5275" w:val="left" w:leader="none"/>
          <w:tab w:pos="7358" w:val="left" w:leader="none"/>
        </w:tabs>
        <w:spacing w:line="240" w:lineRule="auto" w:before="80"/>
        <w:ind w:left="1076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Cinza</w:t>
        <w:tab/>
        <w:t>Vermelho</w:t>
        <w:tab/>
        <w:t>Preto</w:t>
        <w:tab/>
        <w:t>Prata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</w:p>
    <w:p>
      <w:pPr>
        <w:pStyle w:val="Heading1"/>
        <w:spacing w:line="240" w:lineRule="auto"/>
        <w:ind w:left="1107" w:right="0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Cores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0"/>
          <w:szCs w:val="10"/>
        </w:rPr>
      </w:pPr>
    </w:p>
    <w:p>
      <w:pPr>
        <w:pStyle w:val="BodyText"/>
        <w:spacing w:line="240" w:lineRule="auto" w:before="72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qual é a cor de carro mais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vendida?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Cinza.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Vermelho.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39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(M041470E4) </w:t>
      </w:r>
      <w:r>
        <w:rPr>
          <w:rFonts w:ascii="Arial" w:hAnsi="Arial"/>
          <w:color w:val="231F20"/>
          <w:sz w:val="22"/>
        </w:rPr>
        <w:t>Durante um mês Renato trabalha 4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semanas.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505"/>
        <w:jc w:val="left"/>
      </w:pPr>
      <w:r>
        <w:rPr>
          <w:color w:val="231F20"/>
        </w:rPr>
        <w:t>Quantos dias ele trabalha por</w:t>
      </w:r>
      <w:r>
        <w:rPr>
          <w:color w:val="231F20"/>
          <w:spacing w:val="-9"/>
        </w:rPr>
        <w:t> </w:t>
      </w:r>
      <w:r>
        <w:rPr>
          <w:color w:val="231F20"/>
        </w:rPr>
        <w:t>mês?</w:t>
      </w:r>
      <w:r>
        <w:rPr/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9"/>
        </w:numPr>
        <w:tabs>
          <w:tab w:pos="467" w:val="left" w:leader="none"/>
        </w:tabs>
        <w:spacing w:line="266" w:lineRule="auto" w:before="0" w:after="0"/>
        <w:ind w:left="110" w:right="1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(M041321E4) </w:t>
      </w:r>
      <w:r>
        <w:rPr>
          <w:rFonts w:ascii="Arial" w:hAnsi="Arial"/>
          <w:color w:val="231F20"/>
          <w:spacing w:val="-5"/>
          <w:sz w:val="22"/>
        </w:rPr>
        <w:t>Mateus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utiliza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ônibus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número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duzentos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quarenta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cinco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ir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à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casa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sua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amiga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Rafaela.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z w:val="22"/>
        </w:rPr>
        <w:t>Qual é o número desse ônibus que Mateus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utiliza?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204</w:t>
      </w:r>
      <w:r>
        <w:rPr>
          <w:rFonts w:ascii="Arial"/>
        </w:rPr>
      </w:r>
    </w:p>
    <w:p>
      <w:pPr>
        <w:pStyle w:val="BodyText"/>
        <w:spacing w:line="240" w:lineRule="auto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205</w:t>
      </w:r>
      <w:r>
        <w:rPr>
          <w:rFonts w:ascii="Arial"/>
        </w:rPr>
      </w:r>
    </w:p>
    <w:p>
      <w:pPr>
        <w:pStyle w:val="BodyText"/>
        <w:spacing w:line="240" w:lineRule="auto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240</w:t>
      </w:r>
      <w:r>
        <w:rPr>
          <w:rFonts w:ascii="Arial"/>
        </w:rPr>
      </w:r>
    </w:p>
    <w:p>
      <w:pPr>
        <w:pStyle w:val="BodyText"/>
        <w:spacing w:line="240" w:lineRule="auto"/>
        <w:ind w:left="110"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245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9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(M051442E4) </w:t>
      </w:r>
      <w:r>
        <w:rPr>
          <w:rFonts w:ascii="Arial" w:hAnsi="Arial"/>
          <w:color w:val="231F20"/>
          <w:sz w:val="22"/>
        </w:rPr>
        <w:t>Observe abaixo os 3 pares de tênis e os 3 pares de meias que Mariana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comprou.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60.823555pt;margin-top:11.622948pt;width:75.9pt;height:52.1pt;mso-position-horizontal-relative:page;mso-position-vertical-relative:paragraph;z-index:2632;mso-wrap-distance-left:0;mso-wrap-distance-right:0" coordorigin="1216,232" coordsize="1518,1042">
            <v:group style="position:absolute;left:1967;top:346;width:492;height:158" coordorigin="1967,346" coordsize="492,158">
              <v:shape style="position:absolute;left:1967;top:346;width:492;height:158" coordorigin="1967,346" coordsize="492,158" path="m1967,436l1985,425,2003,410,2023,397,2043,392,2064,398,2082,415,2101,436,2123,456,2167,477,2221,487,2275,483,2323,460,2349,422,2374,376,2407,346,2458,356,2410,402,2369,454,2315,494,2227,503,2213,502,2138,473,2108,449,2079,428,2047,416,2027,417,2007,423,1987,431,1967,436xe" filled="false" stroked="true" strokeweight=".712pt" strokecolor="#231f20">
                <v:path arrowok="t"/>
              </v:shape>
              <v:shape style="position:absolute;left:2216;top:361;width:388;height:210" type="#_x0000_t75" stroked="false">
                <v:imagedata r:id="rId53" o:title=""/>
              </v:shape>
            </v:group>
            <v:group style="position:absolute;left:1808;top:424;width:184;height:55" coordorigin="1808,424" coordsize="184,55">
              <v:shape style="position:absolute;left:1808;top:424;width:184;height:55" coordorigin="1808,424" coordsize="184,55" path="m1973,455l1888,455,1915,456,1937,462,1956,473,1974,478,1991,472,1973,455xe" filled="true" fillcolor="#ffffff" stroked="false">
                <v:path arrowok="t"/>
                <v:fill type="solid"/>
              </v:shape>
              <v:shape style="position:absolute;left:1808;top:424;width:184;height:55" coordorigin="1808,424" coordsize="184,55" path="m1824,424l1819,430,1813,433,1808,438,1808,448,1833,455,1861,456,1888,455,1973,455,1967,449,1926,434,1876,427,1824,424xe" filled="true" fillcolor="#ffffff" stroked="false">
                <v:path arrowok="t"/>
                <v:fill type="solid"/>
              </v:shape>
            </v:group>
            <v:group style="position:absolute;left:1808;top:424;width:184;height:55" coordorigin="1808,424" coordsize="184,55">
              <v:shape style="position:absolute;left:1808;top:424;width:184;height:55" coordorigin="1808,424" coordsize="184,55" path="m1991,472l1974,478,1956,473,1937,462,1915,456,1888,455,1861,456,1833,455,1808,448,1808,438,1813,433,1819,430,1824,424,1876,427,1926,434,1967,449,1991,472xe" filled="false" stroked="true" strokeweight=".712pt" strokecolor="#231f20">
                <v:path arrowok="t"/>
              </v:shape>
            </v:group>
            <v:group style="position:absolute;left:1979;top:426;width:540;height:258" coordorigin="1979,426" coordsize="540,258">
              <v:shape style="position:absolute;left:1979;top:426;width:540;height:258" coordorigin="1979,426" coordsize="540,258" path="m2102,452l2079,452,2111,477,2163,559,2166,574,2154,575,2155,587,2206,610,2247,643,2291,672,2355,683,2374,648,2391,609,2413,576,2423,569,2317,569,2257,553,2215,507,2153,487,2102,452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518,539l2385,565,2317,569,2423,569,2446,555,2465,555,2495,555,2505,553,2518,539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495,555l2465,555,2486,556,2495,555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044,426l1979,444,1997,450,2015,454,2031,460,2043,476,2079,452,2102,452,2099,450,2044,426xe" filled="true" fillcolor="#ffffff" stroked="false">
                <v:path arrowok="t"/>
                <v:fill type="solid"/>
              </v:shape>
            </v:group>
            <v:group style="position:absolute;left:1979;top:426;width:540;height:258" coordorigin="1979,426" coordsize="540,258">
              <v:shape style="position:absolute;left:1979;top:426;width:540;height:258" coordorigin="1979,426" coordsize="540,258" path="m2518,539l2505,553,2486,556,2465,555,2446,555,2413,576,2391,609,2374,648,2355,683,2291,672,2247,643,2206,610,2155,587,2154,575,2166,574,2163,559,2139,521,2111,477,2079,452,2043,476,2031,460,2015,454,1997,450,1979,444,2044,426,2099,450,2153,487,2215,507,2257,553,2317,569,2385,565,2455,552,2518,539xe" filled="false" stroked="true" strokeweight=".712pt" strokecolor="#231f20">
                <v:path arrowok="t"/>
              </v:shape>
              <v:shape style="position:absolute;left:1633;top:451;width:406;height:208" type="#_x0000_t75" stroked="false">
                <v:imagedata r:id="rId54" o:title=""/>
              </v:shape>
              <v:shape style="position:absolute;left:1565;top:549;width:1158;height:496" type="#_x0000_t75" stroked="false">
                <v:imagedata r:id="rId55" o:title="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35,790l1716,803,1731,809,1743,818,1754,827,1768,835,1771,814,1757,796,1735,790xe" filled="true" fillcolor="#ffffff" stroked="false">
                <v:path arrowok="t"/>
                <v:fill type="solid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68,835l1754,827,1743,818,1731,809,1716,803,1735,790,1757,796,1771,814,1768,835xe" filled="false" stroked="true" strokeweight=".712pt" strokecolor="#231f20">
                <v:path arrowok="t"/>
              </v:shape>
              <v:shape style="position:absolute;left:2518;top:780;width:132;height:154" type="#_x0000_t75" stroked="false">
                <v:imagedata r:id="rId56" o:title=""/>
              </v:shape>
            </v:group>
            <v:group style="position:absolute;left:1692;top:813;width:40;height:14" coordorigin="1692,813" coordsize="40,14">
              <v:shape style="position:absolute;left:1692;top:813;width:40;height:14" coordorigin="1692,813" coordsize="40,14" path="m1709,813l1699,817,1692,827,1706,826,1718,826,1726,825,1732,819,1720,814,1709,813xe" filled="true" fillcolor="#ffffff" stroked="false">
                <v:path arrowok="t"/>
                <v:fill type="solid"/>
              </v:shape>
              <v:shape style="position:absolute;left:1692;top:813;width:40;height:14" coordorigin="1692,813" coordsize="40,14" path="m1718,826l1706,826,1718,826,1718,826xe" filled="true" fillcolor="#ffffff" stroked="false">
                <v:path arrowok="t"/>
                <v:fill type="solid"/>
              </v:shape>
            </v:group>
            <v:group style="position:absolute;left:1692;top:813;width:40;height:14" coordorigin="1692,813" coordsize="40,14">
              <v:shape style="position:absolute;left:1692;top:813;width:40;height:14" coordorigin="1692,813" coordsize="40,14" path="m1732,819l1726,825,1718,826,1706,826,1692,827,1699,817,1709,813,1720,814,1732,819xe" filled="false" stroked="true" strokeweight=".712pt" strokecolor="#231f20">
                <v:path arrowok="t"/>
              </v:shape>
            </v:group>
            <v:group style="position:absolute;left:1733;top:823;width:75;height:51" coordorigin="1733,823" coordsize="75,51">
              <v:shape style="position:absolute;left:1733;top:823;width:75;height:51" coordorigin="1733,823" coordsize="75,51" path="m1744,839l1740,846,1733,849,1736,863,1766,873,1788,865,1763,865,1747,856,1744,839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98,833l1796,847,1782,862,1763,865,1788,865,1796,861,1807,840,1798,833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84,823l1781,837,1797,833,1784,823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98,833l1797,833,1798,833,1798,833xe" filled="true" fillcolor="#ffffff" stroked="false">
                <v:path arrowok="t"/>
                <v:fill type="solid"/>
              </v:shape>
            </v:group>
            <v:group style="position:absolute;left:1733;top:823;width:75;height:51" coordorigin="1733,823" coordsize="75,51">
              <v:shape style="position:absolute;left:1733;top:823;width:75;height:51" coordorigin="1733,823" coordsize="75,51" path="m1784,823l1807,840,1796,861,1766,873,1736,863,1733,849,1740,846,1744,839,1747,856,1763,865,1782,862,1796,847,1798,833,1781,837,1784,823xe" filled="false" stroked="true" strokeweight=".712pt" strokecolor="#231f20">
                <v:path arrowok="t"/>
              </v:shape>
            </v:group>
            <v:group style="position:absolute;left:1752;top:839;width:37;height:20" coordorigin="1752,839" coordsize="37,20">
              <v:shape style="position:absolute;left:1752;top:839;width:37;height:20" coordorigin="1752,839" coordsize="37,20" path="m1752,847l1757,857,1767,858,1778,855,1788,851,1788,847,1764,847,1752,847xe" filled="true" fillcolor="#ffffff" stroked="false">
                <v:path arrowok="t"/>
                <v:fill type="solid"/>
              </v:shape>
              <v:shape style="position:absolute;left:1752;top:839;width:37;height:20" coordorigin="1752,839" coordsize="37,20" path="m1780,839l1776,847,1764,847,1788,847,1788,844,1784,841,1780,839xe" filled="true" fillcolor="#ffffff" stroked="false">
                <v:path arrowok="t"/>
                <v:fill type="solid"/>
              </v:shape>
            </v:group>
            <v:group style="position:absolute;left:1752;top:839;width:37;height:20" coordorigin="1752,839" coordsize="37,20">
              <v:shape style="position:absolute;left:1752;top:839;width:37;height:20" coordorigin="1752,839" coordsize="37,20" path="m1780,839l1784,841,1788,844,1788,851,1778,855,1767,858,1757,857,1752,847,1764,847,1776,847,1780,839xe" filled="false" stroked="true" strokeweight=".712pt" strokecolor="#231f20">
                <v:path arrowok="t"/>
              </v:shape>
            </v:group>
            <v:group style="position:absolute;left:2542;top:1090;width:68;height:36" coordorigin="2542,1090" coordsize="68,36">
              <v:shape style="position:absolute;left:2542;top:1090;width:68;height:36" coordorigin="2542,1090" coordsize="68,36" path="m2610,1090l2599,1105,2584,1116,2564,1123,2542,1126,2556,1113,2573,1100,2591,1091,2610,1090xe" filled="false" stroked="true" strokeweight=".712pt" strokecolor="#231f20">
                <v:path arrowok="t"/>
              </v:shape>
            </v:group>
            <v:group style="position:absolute;left:2404;top:1124;width:35;height:31" coordorigin="2404,1124" coordsize="35,31">
              <v:shape style="position:absolute;left:2404;top:1124;width:35;height:31" coordorigin="2404,1124" coordsize="35,31" path="m2406,1126l2424,1124,2423,1139,2438,1138,2433,1148,2425,1155,2410,1154,2409,1145,2404,1139,2406,1126xe" filled="false" stroked="true" strokeweight=".712pt" strokecolor="#231f20">
                <v:path arrowok="t"/>
              </v:shape>
            </v:group>
            <v:group style="position:absolute;left:1496;top:1138;width:56;height:40" coordorigin="1496,1138" coordsize="56,40">
              <v:shape style="position:absolute;left:1496;top:1138;width:56;height:40" coordorigin="1496,1138" coordsize="56,40" path="m1496,1138l1508,1139,1521,1146,1536,1154,1552,1158,1548,1164,1548,1173,1544,1178,1528,1172,1516,1162,1507,1150,1496,1138xe" filled="false" stroked="true" strokeweight=".712pt" strokecolor="#231f20">
                <v:path arrowok="t"/>
              </v:shape>
              <v:shape style="position:absolute;left:1661;top:1127;width:394;height:102" type="#_x0000_t75" stroked="false">
                <v:imagedata r:id="rId57" o:title=""/>
              </v:shape>
              <v:shape style="position:absolute;left:1848;top:249;width:190;height:183" type="#_x0000_t75" stroked="false">
                <v:imagedata r:id="rId58" o:title=""/>
              </v:shape>
              <v:shape style="position:absolute;left:1228;top:756;width:155;height:230" type="#_x0000_t75" stroked="false">
                <v:imagedata r:id="rId59" o:title=""/>
              </v:shape>
              <v:shape style="position:absolute;left:1224;top:240;width:1502;height:1026" type="#_x0000_t75" stroked="false">
                <v:imagedata r:id="rId60" o:title=""/>
              </v:shape>
              <v:shape style="position:absolute;left:2518;top:780;width:132;height:154" type="#_x0000_t75" stroked="false">
                <v:imagedata r:id="rId61" o:title="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16,803l1731,809,1743,818,1754,827,1768,835,1771,814,1757,796,1734,790,1716,803xe" filled="false" stroked="true" strokeweight=".712pt" strokecolor="#231f20">
                <v:path arrowok="t"/>
              </v:shape>
            </v:group>
            <v:group style="position:absolute;left:1843;top:771;width:69;height:56" coordorigin="1843,771" coordsize="69,56">
              <v:shape style="position:absolute;left:1843;top:771;width:69;height:56" coordorigin="1843,771" coordsize="69,56" path="m1859,799l1869,810,1881,806,1891,794,1899,783,1899,799,1891,809,1880,815,1867,819,1855,815,1856,799,1843,795,1845,819,1866,826,1894,821,1911,807,1912,790,1907,776,1897,771,1887,779,1887,785,1882,792,1872,798,1859,799xe" filled="false" stroked="true" strokeweight=".712pt" strokecolor="#231f20">
                <v:path arrowok="t"/>
              </v:shape>
              <v:shape style="position:absolute;left:1228;top:756;width:155;height:230" type="#_x0000_t75" stroked="false">
                <v:imagedata r:id="rId62" o:title=""/>
              </v:shape>
            </v:group>
            <v:group style="position:absolute;left:1764;top:762;width:68;height:42" coordorigin="1764,762" coordsize="68,42">
              <v:shape style="position:absolute;left:1764;top:762;width:68;height:42" coordorigin="1764,762" coordsize="68,42" path="m1776,803l1791,797,1805,791,1819,783,1832,775,1807,762,1780,767,1764,783,1776,803xe" filled="false" stroked="true" strokeweight=".712pt" strokecolor="#231f20">
                <v:path arrowok="t"/>
              </v:shape>
            </v:group>
            <v:group style="position:absolute;left:1987;top:727;width:32;height:24" coordorigin="1987,727" coordsize="32,24">
              <v:shape style="position:absolute;left:1987;top:727;width:32;height:24" coordorigin="1987,727" coordsize="32,24" path="m1987,743l1990,748,1996,750,2003,751,2012,747,2018,739,2019,727,2009,733,1989,729,1987,743xe" filled="false" stroked="true" strokeweight=".712pt" strokecolor="#231f20">
                <v:path arrowok="t"/>
              </v:shape>
            </v:group>
            <v:group style="position:absolute;left:1808;top:729;width:67;height:58" coordorigin="1808,729" coordsize="67,58">
              <v:shape style="position:absolute;left:1808;top:729;width:67;height:58" coordorigin="1808,729" coordsize="67,58" path="m1808,747l1823,758,1837,770,1852,780,1871,787,1874,762,1855,739,1828,729,1808,747xe" filled="false" stroked="true" strokeweight=".712pt" strokecolor="#231f20">
                <v:path arrowok="t"/>
              </v:shape>
            </v:group>
            <v:group style="position:absolute;left:1966;top:714;width:73;height:58" coordorigin="1966,714" coordsize="73,58">
              <v:shape style="position:absolute;left:1966;top:714;width:73;height:58" coordorigin="1966,714" coordsize="73,58" path="m1995,759l1987,754,1983,746,1978,737,1971,731,1969,741,1966,749,1967,763,1994,771,2021,763,2038,744,2035,715,2029,716,2020,714,2019,719,2024,733,2020,747,2009,756,1995,759xe" filled="false" stroked="true" strokeweight=".712pt" strokecolor="#231f20">
                <v:path arrowok="t"/>
              </v:shape>
            </v:group>
            <v:group style="position:absolute;left:1858;top:693;width:94;height:62" coordorigin="1858,693" coordsize="94,62">
              <v:shape style="position:absolute;left:1858;top:693;width:94;height:62" coordorigin="1858,693" coordsize="94,62" path="m1879,755l1901,745,1920,734,1938,721,1951,703,1910,693,1874,704,1858,728,1879,755xe" filled="false" stroked="true" strokeweight=".712pt" strokecolor="#231f20">
                <v:path arrowok="t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396,727l1372,720,1350,708,1330,696,1312,687,1296,701,1281,716,1267,731,1253,747,1279,797,1308,843,1343,884,1384,919,1446,876,1528,852,1614,835,1688,811,1624,779,1553,755,1476,738,1396,727xe" filled="false" stroked="true" strokeweight=".712pt" strokecolor="#231f20">
                <v:path arrowok="t"/>
              </v:shape>
            </v:group>
            <v:group style="position:absolute;left:2091;top:678;width:41;height:29" coordorigin="2091,678" coordsize="41,29">
              <v:shape style="position:absolute;left:2091;top:678;width:41;height:29" coordorigin="2091,678" coordsize="41,29" path="m2091,695l2094,705,2102,706,2112,704,2123,703,2125,696,2132,693,2131,683,2126,683,2125,678,2119,679,2116,689,2109,695,2100,698,2091,695xe" filled="false" stroked="true" strokeweight=".712pt" strokecolor="#231f20">
                <v:path arrowok="t"/>
              </v:shape>
            </v:group>
            <v:group style="position:absolute;left:2066;top:657;width:86;height:67" coordorigin="2066,657" coordsize="86,67">
              <v:shape style="position:absolute;left:2066;top:657;width:86;height:67" coordorigin="2066,657" coordsize="86,67" path="m2127,667l2125,672,2130,677,2136,684,2135,695,2120,711,2101,712,2084,703,2071,687,2066,692,2067,704,2067,715,2094,724,2121,719,2142,703,2151,679,2146,671,2137,657,2127,667xe" filled="false" stroked="true" strokeweight=".712pt" strokecolor="#231f20">
                <v:path arrowok="t"/>
              </v:shape>
            </v:group>
            <v:group style="position:absolute;left:1895;top:661;width:108;height:66" coordorigin="1895,661" coordsize="108,66">
              <v:shape style="position:absolute;left:1895;top:661;width:108;height:66" coordorigin="1895,661" coordsize="108,66" path="m1895,679l1921,686,1948,693,1971,705,1987,727,2003,699,1973,672,1928,661,1895,679xe" filled="false" stroked="true" strokeweight=".712pt" strokecolor="#231f20">
                <v:path arrowok="t"/>
              </v:shape>
            </v:group>
            <v:group style="position:absolute;left:1632;top:635;width:36;height:19" coordorigin="1632,635" coordsize="36,19">
              <v:shape style="position:absolute;left:1632;top:635;width:36;height:19" coordorigin="1632,635" coordsize="36,19" path="m1632,639l1638,651,1651,654,1663,648,1668,635,1657,637,1649,640,1642,642,1632,639xe" filled="false" stroked="true" strokeweight=".712pt" strokecolor="#231f20">
                <v:path arrowok="t"/>
              </v:shape>
            </v:group>
            <v:group style="position:absolute;left:1927;top:629;width:184;height:55" coordorigin="1927,629" coordsize="184,55">
              <v:shape style="position:absolute;left:1927;top:629;width:184;height:55" coordorigin="1927,629" coordsize="184,55" path="m1927,651l1951,659,1977,660,2004,659,2031,659,2054,667,2076,678,2095,684,2111,675,2080,652,2026,633,1968,629,1927,651xe" filled="false" stroked="true" strokeweight=".712pt" strokecolor="#231f20">
                <v:path arrowok="t"/>
              </v:shape>
            </v:group>
            <v:group style="position:absolute;left:1613;top:619;width:76;height:48" coordorigin="1613,619" coordsize="76,48">
              <v:shape style="position:absolute;left:1613;top:619;width:76;height:48" coordorigin="1613,619" coordsize="76,48" path="m1616,659l1633,667,1654,667,1674,661,1688,651,1687,638,1684,627,1677,620,1664,619,1666,626,1671,630,1676,634,1676,643,1663,658,1644,660,1628,651,1624,635,1620,642,1613,645,1616,659xe" filled="false" stroked="true" strokeweight=".712pt" strokecolor="#231f20">
                <v:path arrowok="t"/>
              </v:shape>
            </v:group>
            <v:group style="position:absolute;left:1572;top:609;width:40;height:15" coordorigin="1572,609" coordsize="40,15">
              <v:shape style="position:absolute;left:1572;top:609;width:40;height:15" coordorigin="1572,609" coordsize="40,15" path="m1572,623l1583,622,1593,621,1603,619,1612,615,1601,610,1589,609,1579,613,1572,623xe" filled="false" stroked="true" strokeweight=".712pt" strokecolor="#231f20">
                <v:path arrowok="t"/>
              </v:shape>
            </v:group>
            <v:group style="position:absolute;left:2614;top:596;width:102;height:72" coordorigin="2614,596" coordsize="102,72">
              <v:shape style="position:absolute;left:2614;top:596;width:102;height:72" coordorigin="2614,596" coordsize="102,72" path="m2614,599l2615,615,2619,627,2622,639,2622,655,2636,647,2648,637,2659,627,2674,619,2684,629,2693,638,2702,642,2710,635,2710,641,2712,644,2714,647,2701,651,2689,647,2679,639,2670,631,2664,639,2653,641,2650,651,2665,653,2676,659,2688,664,2702,667,2716,636,2695,610,2656,596,2614,599xe" filled="false" stroked="true" strokeweight=".712pt" strokecolor="#231f20">
                <v:path arrowok="t"/>
              </v:shape>
            </v:group>
            <v:group style="position:absolute;left:1596;top:585;width:57;height:47" coordorigin="1596,585" coordsize="57,47">
              <v:shape style="position:absolute;left:1596;top:585;width:57;height:47" coordorigin="1596,585" coordsize="57,47" path="m1596,599l1612,604,1623,614,1634,624,1648,631,1652,610,1637,592,1615,585,1596,599xe" filled="false" stroked="true" strokeweight=".712pt" strokecolor="#231f20">
                <v:path arrowok="t"/>
              </v:shape>
            </v:group>
            <v:group style="position:absolute;left:1740;top:579;width:33;height:25" coordorigin="1740,579" coordsize="33,25">
              <v:shape style="position:absolute;left:1740;top:579;width:33;height:25" coordorigin="1740,579" coordsize="33,25" path="m1740,599l1752,604,1765,600,1772,591,1768,579,1765,592,1748,591,1740,599xe" filled="false" stroked="true" strokeweight=".712pt" strokecolor="#231f20">
                <v:path arrowok="t"/>
              </v:shape>
            </v:group>
            <v:group style="position:absolute;left:1324;top:575;width:583;height:232" coordorigin="1324,575" coordsize="583,232">
              <v:shape style="position:absolute;left:1324;top:575;width:583;height:232" coordorigin="1324,575" coordsize="583,232" path="m1592,663l1599,654,1607,647,1615,638,1620,627,1542,631,1469,643,1397,660,1324,679,1352,704,1387,716,1427,720,1468,723,1531,738,1590,761,1646,787,1700,807,1752,769,1808,735,1861,699,1907,655,1887,629,1862,607,1832,590,1800,575,1801,590,1799,601,1796,611,1768,628,1738,626,1717,609,1720,579,1706,588,1691,595,1677,602,1664,611,1695,635,1678,664,1639,677,1604,655,1603,673,1617,683,1639,689,1660,695,1687,709,1716,725,1743,740,1768,751,1768,755,1771,756,1772,759,1727,735,1678,715,1632,692,1592,663xe" filled="false" stroked="true" strokeweight=".712pt" strokecolor="#231f20">
                <v:path arrowok="t"/>
              </v:shape>
              <v:shape style="position:absolute;left:2335;top:564;width:306;height:211" type="#_x0000_t75" stroked="false">
                <v:imagedata r:id="rId63" o:title=""/>
              </v:shape>
            </v:group>
            <v:group style="position:absolute;left:1848;top:927;width:755;height:228" coordorigin="1848,927" coordsize="755,228">
              <v:shape style="position:absolute;left:1848;top:927;width:755;height:228" coordorigin="1848,927" coordsize="755,228" path="m2430,927l2382,939,2333,941,2283,941,2231,943,2154,961,2089,996,2031,1040,1975,1086,1916,1126,1848,1154,1898,1146,1946,1139,1995,1131,2043,1118,2086,1100,2126,1078,2164,1057,2203,1042,2277,1033,2355,1033,2432,1034,2502,1029,2561,1011,2602,971,2553,978,2509,966,2468,946,2430,927xe" filled="false" stroked="true" strokeweight=".712pt" strokecolor="#231f20">
                <v:path arrowok="t"/>
              </v:shape>
            </v:group>
            <v:group style="position:absolute;left:1358;top:951;width:1309;height:308" coordorigin="1358,951" coordsize="1309,308">
              <v:shape style="position:absolute;left:1358;top:951;width:1309;height:308" coordorigin="1358,951" coordsize="1309,308" path="m1476,1110l1455,1089,1430,1071,1408,1055,1392,1038,1386,1019,1384,998,1378,979,1360,967,1358,1053,1386,1118,1437,1166,1504,1198,1580,1218,1601,1208,1627,1214,1652,1226,1672,1234,1690,1233,1709,1229,1728,1225,1748,1226,1758,1230,1765,1237,1772,1242,1784,1246,1812,1237,1843,1237,1871,1245,1895,1258,1921,1244,1948,1240,1977,1240,2007,1238,2028,1232,2046,1220,2064,1206,2083,1194,2132,1179,2184,1173,2236,1172,2291,1170,2340,1197,2404,1192,2472,1176,2534,1170,2569,1157,2603,1141,2635,1124,2666,1106,2663,1065,2657,1025,2650,988,2642,951,2590,1000,2520,1035,2438,1057,2350,1068,2263,1070,2311,1068,2356,1064,2399,1057,2438,1046,2386,1048,2340,1046,2299,1043,2259,1042,2203,1053,2158,1073,2116,1097,2071,1118,2024,1139,1980,1161,1932,1178,1871,1182,1856,1183,1857,1168,1840,1170,1816,1186,1795,1197,1772,1202,1744,1198,1732,1193,1721,1184,1711,1176,1700,1170,1665,1167,1630,1170,1594,1171,1560,1162,1555,1169,1553,1177,1549,1184,1540,1186,1517,1172,1502,1154,1490,1132,1476,1110xe" filled="false" stroked="true" strokeweight=".712pt" strokecolor="#231f20">
                <v:path arrowok="t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1800,919l1776,910,1752,901,1730,889,1712,871,1717,859,1727,852,1735,844,1740,831,1687,835,1637,843,1593,858,1556,883,1553,899,1562,903,1560,919,1526,930,1491,924,1459,907,1432,891,1417,905,1401,920,1387,935,1372,951,1382,971,1388,992,1392,1015,1400,1038,1430,1055,1453,1079,1475,1105,1504,1130,1566,1155,1644,1166,1727,1166,1804,1158,1873,1140,1932,1109,1981,1073,2019,1038,1964,1010,1910,978,1855,947,1800,919xe" filled="false" stroked="true" strokeweight=".712pt" strokecolor="#231f20">
                <v:path arrowok="t"/>
              </v:shape>
            </v:group>
            <v:group style="position:absolute;left:1720;top:631;width:919;height:408" coordorigin="1720,631" coordsize="919,408">
              <v:shape style="position:absolute;left:1720;top:631;width:919;height:408" coordorigin="1720,631" coordsize="919,408" path="m2339,715l2275,694,2220,656,2165,631,2099,647,2111,655,2128,658,2144,662,2155,671,2149,708,2121,728,2086,730,2059,711,2059,700,2063,692,2066,686,2063,679,2046,674,2030,673,2016,678,2007,691,2018,702,2030,708,2041,715,2047,727,2040,756,2014,776,1982,778,1959,755,1961,742,1967,732,1972,724,1971,715,1951,721,1932,735,1913,751,1891,763,1966,798,2028,846,2086,898,2151,943,2088,907,2035,861,1982,815,1919,779,1915,812,1891,831,1861,833,1835,819,1832,809,1837,799,1841,791,1835,787,1822,794,1807,800,1794,808,1784,819,1812,833,1810,858,1786,879,1748,879,1739,875,1733,867,1727,861,1788,907,1850,937,1910,971,1968,1006,2023,1038,2070,999,2122,968,2182,946,2255,935,2300,935,2348,936,2391,932,2422,919,2349,872,2282,819,2219,762,2159,703,2212,746,2272,800,2337,857,2406,909,2477,950,2550,971,2582,972,2606,966,2623,954,2634,935,2587,928,2548,910,2524,882,2518,847,2546,817,2593,803,2633,784,2638,739,2575,756,2506,771,2438,775,2380,759,2339,715xe" filled="false" stroked="true" strokeweight=".712pt" strokecolor="#231f20">
                <v:path arrowok="t"/>
              </v:shape>
            </v:group>
            <v:group style="position:absolute;left:1724;top:563;width:70;height:57" coordorigin="1724,563" coordsize="70,57">
              <v:shape style="position:absolute;left:1724;top:563;width:70;height:57" coordorigin="1724,563" coordsize="70,57" path="m1780,595l1774,602,1766,608,1756,611,1744,611,1737,608,1734,601,1731,594,1724,591,1733,619,1766,619,1793,600,1788,567,1782,570,1767,563,1768,571,1776,575,1782,581,1780,595xe" filled="false" stroked="true" strokeweight=".712pt" strokecolor="#231f20">
                <v:path arrowok="t"/>
              </v:shape>
              <v:shape style="position:absolute;left:2363;top:555;width:126;height:131" type="#_x0000_t75" stroked="false">
                <v:imagedata r:id="rId64" o:title=""/>
              </v:shape>
            </v:group>
            <v:group style="position:absolute;left:2083;top:557;width:496;height:155" coordorigin="2083,557" coordsize="496,155">
              <v:shape style="position:absolute;left:2083;top:557;width:496;height:155" coordorigin="2083,557" coordsize="496,155" path="m2434,667l2386,687,2332,690,2279,678,2235,655,2218,639,2202,619,2184,603,2163,595,2141,602,2120,616,2101,633,2083,643,2112,631,2144,625,2176,626,2203,635,2239,660,2276,685,2316,704,2367,711,2439,696,2488,658,2529,609,2578,559,2519,557,2486,587,2463,631,2434,667xe" filled="false" stroked="true" strokeweight=".712pt" strokecolor="#231f20">
                <v:path arrowok="t"/>
              </v:shape>
              <v:shape style="position:absolute;left:1633;top:416;width:525;height:242" type="#_x0000_t75" stroked="false">
                <v:imagedata r:id="rId65" o:title=""/>
              </v:shape>
              <v:shape style="position:absolute;left:2216;top:357;width:388;height:214" type="#_x0000_t75" stroked="false">
                <v:imagedata r:id="rId66" o:title=""/>
              </v:shape>
            </v:group>
            <v:group style="position:absolute;left:1967;top:346;width:492;height:158" coordorigin="1967,346" coordsize="492,158">
              <v:shape style="position:absolute;left:1967;top:346;width:492;height:158" coordorigin="1967,346" coordsize="492,158" path="m2047,416l2079,427,2108,449,2138,473,2171,491,2185,496,2199,499,2213,502,2227,503,2315,494,2369,454,2410,402,2458,356,2407,346,2374,376,2349,422,2323,460,2275,483,2221,487,2167,477,2123,456,2101,436,2082,415,2064,398,2043,392,2023,397,2003,410,1985,425,1967,436,1987,431,2007,423,2026,417,2047,416xe" filled="false" stroked="true" strokeweight=".712pt" strokecolor="#231f20">
                <v:path arrowok="t"/>
              </v:shape>
            </v:group>
            <v:group style="position:absolute;left:1979;top:426;width:539;height:258" coordorigin="1979,426" coordsize="539,258">
              <v:shape style="position:absolute;left:1979;top:426;width:539;height:258" coordorigin="1979,426" coordsize="539,258" path="m2215,507l2153,487,2099,450,2044,426,1979,444,1997,450,2015,454,2031,460,2043,476,2079,452,2111,477,2139,521,2163,559,2166,574,2154,575,2155,587,2206,610,2247,643,2291,672,2355,683,2374,648,2391,609,2413,576,2446,555,2465,555,2486,556,2505,553,2518,539,2455,552,2385,565,2317,569,2257,553,2215,507xe" filled="false" stroked="true" strokeweight=".712pt" strokecolor="#231f20">
                <v:path arrowok="t"/>
              </v:shape>
              <v:shape style="position:absolute;left:1848;top:249;width:190;height:183" type="#_x0000_t75" stroked="false">
                <v:imagedata r:id="rId67" o:title=""/>
              </v:shape>
            </v:group>
            <v:group style="position:absolute;left:1224;top:240;width:1503;height:1027" coordorigin="1224,240" coordsize="1503,1027">
              <v:shape style="position:absolute;left:1224;top:240;width:1503;height:1027" coordorigin="1224,240" coordsize="1503,1027" path="m2035,380l2085,404,2125,438,2170,466,2235,476,2254,445,2270,408,2290,374,2323,352,2333,350,2345,351,2357,352,2371,352,2386,347,2401,341,2414,334,2480,367,2490,388,2532,382,2573,392,2603,415,2610,448,2596,468,2572,467,2543,459,2514,460,2513,479,2519,498,2527,517,2530,539,2555,541,2579,550,2598,566,2606,591,2660,586,2706,608,2726,643,2702,679,2686,673,2670,665,2653,660,2634,663,2643,718,2652,784,2655,853,2646,919,2657,963,2665,1010,2672,1058,2678,1106,2646,1130,2610,1150,2570,1166,2530,1182,2521,1181,2514,1177,2506,1174,2467,1190,2422,1200,2372,1205,2319,1206,2257,1182,2189,1182,2120,1199,2056,1225,2003,1250,1975,1243,1948,1250,1920,1261,1891,1266,1879,1263,1867,1257,1856,1250,1843,1246,1824,1247,1807,1252,1788,1255,1768,1254,1755,1256,1761,1240,1752,1238,1715,1240,1681,1243,1652,1240,1628,1222,1555,1219,1486,1203,1426,1173,1380,1128,1352,1067,1348,991,1293,956,1249,905,1224,841,1229,767,1267,708,1324,667,1398,647,1478,634,1551,614,1604,575,1631,570,1652,558,1669,542,1684,523,1732,505,1766,472,1797,437,1840,412,1871,369,1894,319,1921,271,1963,240,1985,265,2004,293,2023,321,2043,348,2045,363,2040,371,2035,380xe" filled="false" stroked="true" strokeweight=".712pt" strokecolor="#231f20">
                <v:path arrowok="t"/>
              </v:shape>
              <v:shape style="position:absolute;left:1964;top:452;width:194;height:184" type="#_x0000_t75" stroked="false">
                <v:imagedata r:id="rId68" o:title=""/>
              </v:shape>
              <v:shape style="position:absolute;left:1317;top:568;width:1356;height:697" type="#_x0000_t75" stroked="false">
                <v:imagedata r:id="rId69" o:title=""/>
              </v:shape>
              <v:shape style="position:absolute;left:2244;top:357;width:126;height:126" type="#_x0000_t75" stroked="false">
                <v:imagedata r:id="rId70" o:title=""/>
              </v:shape>
              <v:shape style="position:absolute;left:2363;top:555;width:126;height:131" type="#_x0000_t75" stroked="false">
                <v:imagedata r:id="rId71" o:title="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312,687l1296,701,1281,716,1267,731,1253,747,1279,797,1308,843,1343,884,1384,919,1446,876,1528,852,1614,835,1688,811,1624,779,1553,755,1476,738,1396,727,1372,720,1350,708,1330,696,1312,687xe" filled="true" fillcolor="#ffffff" stroked="false">
                <v:path arrowok="t"/>
                <v:fill type="solid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688,811l1614,835,1528,852,1446,876,1384,919,1343,884,1308,843,1279,797,1253,747,1267,731,1281,716,1296,701,1312,687,1330,696,1350,708,1372,720,1396,727,1476,738,1553,755,1624,779,1688,811xe" filled="false" stroked="true" strokeweight=".712pt" strokecolor="#231f20">
                <v:path arrowok="t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1432,891l1417,905,1401,920,1387,935,1372,951,1382,971,1388,992,1392,1015,1400,1038,1430,1055,1453,1079,1475,1105,1504,1130,1566,1155,1644,1166,1727,1166,1804,1158,1873,1140,1932,1109,1981,1073,2019,1038,1964,1010,1855,947,1823,930,1526,930,1491,924,1459,907,1432,891xe" filled="true" fillcolor="#ffffff" stroked="false">
                <v:path arrowok="t"/>
                <v:fill type="solid"/>
              </v:shape>
              <v:shape style="position:absolute;left:1372;top:831;width:647;height:335" coordorigin="1372,831" coordsize="647,335" path="m1740,831l1637,843,1556,883,1553,899,1562,903,1560,919,1526,930,1823,930,1800,919,1776,910,1752,901,1730,889,1712,871,1717,859,1727,852,1735,844,1740,831xe" filled="true" fillcolor="#ffffff" stroked="false">
                <v:path arrowok="t"/>
                <v:fill type="solid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2019,1038l1932,1109,1873,1140,1804,1158,1727,1166,1644,1166,1566,1155,1504,1130,1475,1105,1453,1079,1430,1055,1400,1038,1392,1015,1388,992,1382,971,1417,905,1432,891,1459,907,1491,924,1526,930,1560,919,1562,903,1553,899,1556,883,1593,858,1637,843,1687,835,1740,831,1735,844,1727,852,1717,859,1712,871,1730,889,1752,901,1776,910,1800,919,1855,947,1910,978,1964,1010,2019,1038xe" filled="false" stroked="true" strokeweight=".712pt" strokecolor="#231f20">
                <v:path arrowok="t"/>
              </v:shape>
            </v:group>
            <v:group style="position:absolute;left:1887;top:1210;width:28;height:17" coordorigin="1887,1210" coordsize="28,17">
              <v:shape style="position:absolute;left:1887;top:1210;width:28;height:17" coordorigin="1887,1210" coordsize="28,17" path="m1915,1210l1887,1210,1890,1223,1901,1226,1912,1221,1915,1210xe" filled="true" fillcolor="#231f20" stroked="false">
                <v:path arrowok="t"/>
                <v:fill type="solid"/>
              </v:shape>
            </v:group>
            <v:group style="position:absolute;left:1887;top:1210;width:28;height:17" coordorigin="1887,1210" coordsize="28,17">
              <v:shape style="position:absolute;left:1887;top:1210;width:28;height:17" coordorigin="1887,1210" coordsize="28,17" path="m1887,1210l1915,1210,1912,1221,1901,1226,1890,1223,1887,1210xe" filled="false" stroked="true" strokeweight=".71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56.836487pt;margin-top:11.150948pt;width:67.3pt;height:51.8pt;mso-position-horizontal-relative:page;mso-position-vertical-relative:paragraph;z-index:2656;mso-wrap-distance-left:0;mso-wrap-distance-right:0" coordorigin="3137,223" coordsize="1346,1036">
            <v:shape style="position:absolute;left:3399;top:230;width:1076;height:834" type="#_x0000_t75" stroked="false">
              <v:imagedata r:id="rId72" o:title=""/>
            </v:shape>
            <v:shape style="position:absolute;left:4214;top:612;width:261;height:196" type="#_x0000_t75" stroked="false">
              <v:imagedata r:id="rId73" o:title=""/>
            </v:shape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5,3410,716,3447,735,3478,759,3495,753,3512,748,3527,739,3535,725,3500,721,3474,709,3431,674,3431,654,3422,650,3412,647,3402,643,3402,630xe" filled="true" fillcolor="#ffffff" stroked="false">
                <v:path arrowok="t"/>
                <v:fill type="solid"/>
              </v:shape>
            </v:group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5,3410,716,3447,735,3478,759,3495,753,3512,748,3527,739,3535,725,3500,721,3474,709,3453,692,3431,674,3431,654,3422,650,3412,647,3402,643,3402,630xe" filled="false" stroked="true" strokeweight=".712pt" strokecolor="#231f20">
                <v:path arrowok="t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735,639l3724,641,3712,643,3701,645,3691,648,3703,666,3719,679,3741,687,3771,688,3762,675,3744,651,3735,639xe" filled="true" fillcolor="#ffffff" stroked="false">
                <v:path arrowok="t"/>
                <v:fill type="solid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691,648l3703,666,3719,679,3741,687,3771,688,3762,675,3753,663,3744,651,3735,639,3724,641,3712,643,3701,645,3691,648xe" filled="false" stroked="true" strokeweight=".712pt" strokecolor="#231f20">
                <v:path arrowok="t"/>
              </v:shape>
              <v:shape style="position:absolute;left:3810;top:638;width:176;height:121" type="#_x0000_t75" stroked="false">
                <v:imagedata r:id="rId74" o:title="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true" fillcolor="#ffffff" stroked="false">
                <v:path arrowok="t"/>
                <v:fill type="solid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false" stroked="true" strokeweight=".712pt" strokecolor="#231f20">
                <v:path arrowok="t"/>
              </v:shape>
            </v:group>
            <v:group style="position:absolute;left:3598;top:665;width:49;height:21" coordorigin="3598,665" coordsize="49,21">
              <v:shape style="position:absolute;left:3598;top:665;width:49;height:21" coordorigin="3598,665" coordsize="49,21" path="m3624,665l3611,666,3598,676,3609,679,3622,681,3635,683,3646,685,3636,673,3624,665xe" filled="true" fillcolor="#ffffff" stroked="false">
                <v:path arrowok="t"/>
                <v:fill type="solid"/>
              </v:shape>
            </v:group>
            <v:group style="position:absolute;left:3598;top:665;width:49;height:21" coordorigin="3598,665" coordsize="49,21">
              <v:shape style="position:absolute;left:3598;top:665;width:49;height:21" coordorigin="3598,665" coordsize="49,21" path="m3598,676l3609,679,3622,681,3635,683,3646,685,3636,673,3624,665,3611,666,3598,676xe" filled="false" stroked="true" strokeweight=".712pt" strokecolor="#231f20">
                <v:path arrowok="t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73,674l3556,685,3545,701,3545,716,3564,725,3589,756,3612,788,3636,820,3664,847,3673,842,3682,837,3692,832,3702,827,3677,781,3648,737,3614,700,3573,674xe" filled="true" fillcolor="#ffffff" stroked="false">
                <v:path arrowok="t"/>
                <v:fill type="solid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64,725l3589,756,3612,788,3636,820,3664,847,3673,842,3682,837,3692,832,3648,737,3573,674,3556,685,3545,701,3545,716,3564,725xe" filled="false" stroked="true" strokeweight=".712pt" strokecolor="#231f20">
                <v:path arrowok="t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467,790l3452,796,3439,805,3428,814,3418,825,3433,846,3455,862,3506,890,3531,905,3602,945,3655,956,3673,953,3742,927,3765,914,3642,914,3627,895,3605,887,3579,883,3553,876,3537,867,3524,854,3512,841,3498,832,3498,823,3494,820,3495,810,3486,806,3477,804,3469,800,3467,790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713,830l3699,831,3687,837,3678,845,3669,852,3681,875,3685,895,3673,909,3642,914,3765,914,3781,903,3801,888,3822,874,3847,859,3757,859,3744,854,3734,845,3724,835,3713,830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795,779l3782,780,3775,788,3764,792,3782,807,3789,830,3782,850,3757,859,3847,859,3883,837,3936,806,3876,806,3847,803,3819,791,3795,779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911,732l3899,733,3888,736,3878,740,3868,743,3879,752,3889,763,3896,775,3900,792,3876,806,3936,806,3947,800,4012,763,4026,755,3956,755,3929,751,3911,732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988,682l3962,690,3960,703,3979,705,3982,716,3978,744,3956,755,4026,755,4073,730,4070,722,4069,711,4067,705,4051,705,4033,690,4012,682,3988,682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4059,702l4056,705,4051,705,4067,705,4066,703,4059,702xe" filled="true" fillcolor="#ffffff" stroked="false">
                <v:path arrowok="t"/>
                <v:fill type="solid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962,690l3960,703,3979,705,3982,716,3978,744,3956,755,3929,751,3911,732,3899,733,3888,736,3878,740,3868,743,3879,752,3889,763,3896,775,3900,792,3876,806,3847,803,3819,791,3795,779,3782,780,3775,788,3764,792,3782,807,3789,830,3782,850,3757,859,3744,854,3734,845,3724,835,3713,830,3699,831,3687,837,3678,845,3669,852,3681,875,3685,895,3673,909,3642,914,3627,895,3605,887,3537,867,3512,841,3498,832,3498,823,3494,820,3495,810,3486,806,3477,804,3469,800,3467,790,3452,796,3439,805,3428,814,3418,825,3433,846,3455,862,3481,876,3506,890,3531,905,3554,920,3578,934,3643,956,3655,956,3673,953,3742,927,3801,888,3822,874,3883,837,3947,800,4012,763,4073,730,4070,722,4069,711,4066,703,4059,702,4056,705,4051,705,4033,690,4012,682,3988,682,3962,690xe" filled="false" stroked="true" strokeweight=".712pt" strokecolor="#231f20">
                <v:path arrowok="t"/>
              </v:shape>
              <v:shape style="position:absolute;left:3639;top:680;width:276;height:129" type="#_x0000_t75" stroked="false">
                <v:imagedata r:id="rId75" o:title=""/>
              </v:shape>
            </v:group>
            <v:group style="position:absolute;left:3518;top:723;width:78;height:49" coordorigin="3518,723" coordsize="78,49">
              <v:shape style="position:absolute;left:3518;top:723;width:78;height:49" coordorigin="3518,723" coordsize="78,49" path="m3544,723l3537,732,3528,740,3520,748,3518,756,3538,759,3557,763,3576,768,3595,772,3585,756,3576,742,3563,730,3544,723xe" filled="true" fillcolor="#ffffff" stroked="false">
                <v:path arrowok="t"/>
                <v:fill type="solid"/>
              </v:shape>
            </v:group>
            <v:group style="position:absolute;left:3518;top:723;width:78;height:49" coordorigin="3518,723" coordsize="78,49">
              <v:shape style="position:absolute;left:3518;top:723;width:78;height:49" coordorigin="3518,723" coordsize="78,49" path="m3518,756l3538,759,3557,763,3576,768,3595,772,3586,757,3576,742,3563,730,3544,723,3537,732,3528,740,3520,748,3518,756xe" filled="false" stroked="true" strokeweight=".712pt" strokecolor="#231f20">
                <v:path arrowok="t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4022,1098l3905,1098,3927,1104,3947,1116,3964,1130,3991,1113,4022,1098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4073,734l4005,771,3939,808,3874,847,3809,887,3746,927,3779,972,3812,1016,3846,1060,3880,1103,3905,1098,4022,1098,4079,1065,4125,1018,3951,1018,3911,1016,3873,998,3850,972,3855,945,3866,942,3915,942,3917,941,3928,929,3948,901,3959,888,3970,875,3982,864,3993,856,4037,847,4171,847,4154,827,4120,795,4091,763,4084,754,4081,741,4073,734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3999,974l3989,985,3980,998,3968,1011,3951,1018,4125,1018,4135,1007,4156,984,4158,981,4049,981,3999,974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4171,847l4037,847,4076,856,4109,879,4133,910,4126,959,4095,979,4049,981,4158,981,4176,958,4191,927,4195,892,4182,859,4171,847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3915,942l3866,942,3879,944,3893,947,3906,947,3915,942xe" filled="true" fillcolor="#ffffff" stroked="false">
                <v:path arrowok="t"/>
                <v:fill type="solid"/>
              </v:shape>
              <v:shape style="position:absolute;left:3843;top:840;width:297;height:186" type="#_x0000_t75" stroked="false">
                <v:imagedata r:id="rId76" o:title="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4073,734l4081,741,4084,754,4091,763,4120,795,4154,827,4182,859,4195,892,4191,927,4176,958,4156,984,4135,1007,4121,1023,4051,1083,3991,1113,3964,1130,3947,1116,3927,1104,3905,1098,3880,1103,3846,1060,3812,1016,3779,972,3746,927,3809,887,3874,847,3939,808,4005,771,4073,734xe" filled="false" stroked="true" strokeweight=".712pt" strokecolor="#231f20">
                <v:path arrowok="t"/>
              </v:shape>
              <v:shape style="position:absolute;left:3464;top:747;width:225;height:170" type="#_x0000_t75" stroked="false">
                <v:imagedata r:id="rId77" o:title=""/>
              </v:shape>
            </v:group>
            <v:group style="position:absolute;left:3764;top:765;width:25;height:18" coordorigin="3764,765" coordsize="25,18">
              <v:shape style="position:absolute;left:3764;top:765;width:25;height:18" coordorigin="3764,765" coordsize="25,18" path="m3769,765l3764,769,3773,777,3773,783,3779,781,3782,777,3789,776,3785,771,3773,771,3769,765xe" filled="true" fillcolor="#ffffff" stroked="false">
                <v:path arrowok="t"/>
                <v:fill type="solid"/>
              </v:shape>
              <v:shape style="position:absolute;left:3764;top:765;width:25;height:18" coordorigin="3764,765" coordsize="25,18" path="m3785,770l3773,771,3785,771,3785,770xe" filled="true" fillcolor="#ffffff" stroked="false">
                <v:path arrowok="t"/>
                <v:fill type="solid"/>
              </v:shape>
            </v:group>
            <v:group style="position:absolute;left:3764;top:765;width:25;height:18" coordorigin="3764,765" coordsize="25,18">
              <v:shape style="position:absolute;left:3764;top:765;width:25;height:18" coordorigin="3764,765" coordsize="25,18" path="m3769,765l3764,769,3773,777,3773,783,3779,781,3782,777,3789,776,3785,770,3773,771,3769,765xe" filled="false" stroked="true" strokeweight=".712pt" strokecolor="#231f20">
                <v:path arrowok="t"/>
              </v:shape>
              <v:shape style="position:absolute;left:3843;top:840;width:297;height:186" type="#_x0000_t75" stroked="false">
                <v:imagedata r:id="rId78" o:title=""/>
              </v:shape>
            </v:group>
            <v:group style="position:absolute;left:3975;top:934;width:496;height:203" coordorigin="3975,934" coordsize="496,203">
              <v:shape style="position:absolute;left:3975;top:934;width:496;height:203" coordorigin="3975,934" coordsize="496,203" path="m4452,934l4446,934,4420,947,4393,961,4365,974,4337,985,4323,988,4310,990,4295,992,4281,994,4265,999,4249,1005,4233,1011,4217,1016,4202,1023,4188,1030,4174,1038,4159,1045,4133,1055,4107,1063,4082,1072,4057,1083,4046,1090,4034,1096,4013,1110,4002,1115,3992,1120,3982,1127,3975,1136,4044,1113,4116,1091,4191,1070,4317,1036,4365,1022,4408,1003,4446,976,4466,976,4463,961,4458,947,4452,934xe" filled="true" fillcolor="#ffffff" stroked="false">
                <v:path arrowok="t"/>
                <v:fill type="solid"/>
              </v:shape>
              <v:shape style="position:absolute;left:3975;top:934;width:496;height:203" coordorigin="3975,934" coordsize="496,203" path="m4466,976l4446,976,4456,978,4464,994,4470,992,4466,976xe" filled="true" fillcolor="#ffffff" stroked="false">
                <v:path arrowok="t"/>
                <v:fill type="solid"/>
              </v:shape>
            </v:group>
            <v:group style="position:absolute;left:3975;top:934;width:496;height:203" coordorigin="3975,934" coordsize="496,203">
              <v:shape style="position:absolute;left:3975;top:934;width:496;height:203" coordorigin="3975,934" coordsize="496,203" path="m3975,1136l4044,1113,4116,1091,4191,1070,4266,1050,4317,1036,4365,1022,4408,1003,4446,976,4456,978,4464,994,4470,992,4467,977,4463,961,4458,947,4452,934,4446,934,4420,947,4393,961,4365,974,4337,985,4323,988,4310,990,4295,992,4281,994,4265,999,4249,1005,4233,1011,4217,1016,4202,1023,4188,1030,4174,1038,4159,1045,4133,1055,4107,1063,4082,1072,4057,1083,4046,1090,4034,1096,4023,1103,4013,1110,4002,1115,3992,1120,3982,1127,3975,1136xe" filled="false" stroked="true" strokeweight=".712pt" strokecolor="#231f20">
                <v:path arrowok="t"/>
              </v:shape>
              <v:shape style="position:absolute;left:3139;top:807;width:132;height:187" type="#_x0000_t75" stroked="false">
                <v:imagedata r:id="rId79" o:title="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true" fillcolor="#231f20" stroked="false">
                <v:path arrowok="t"/>
                <v:fill type="solid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false" stroked="true" strokeweight=".712pt" strokecolor="#231f20">
                <v:path arrowok="t"/>
              </v:shape>
            </v:group>
            <v:group style="position:absolute;left:3211;top:970;width:789;height:278" coordorigin="3211,970" coordsize="789,278">
              <v:shape style="position:absolute;left:3211;top:970;width:789;height:278" coordorigin="3211,970" coordsize="789,278" path="m3222,970l3213,1003,3211,1040,3216,1075,3260,1136,3358,1187,3438,1210,3593,1235,3672,1245,3711,1247,3794,1243,3870,1229,3938,1209,3999,1185,3991,1166,3979,1148,3962,1131,3950,1123,3799,1123,3759,1122,3673,1116,3584,1108,3500,1096,3420,1080,3344,1058,3287,1032,3234,986,3222,970xe" filled="true" fillcolor="#ffffff" stroked="false">
                <v:path arrowok="t"/>
                <v:fill type="solid"/>
              </v:shape>
              <v:shape style="position:absolute;left:3211;top:970;width:789;height:278" coordorigin="3211,970" coordsize="789,278" path="m3911,1101l3893,1103,3873,1109,3854,1116,3835,1121,3799,1123,3950,1123,3942,1116,3932,1110,3918,1101,3911,1101xe" filled="true" fillcolor="#ffffff" stroked="false">
                <v:path arrowok="t"/>
                <v:fill type="solid"/>
              </v:shape>
            </v:group>
            <v:group style="position:absolute;left:3211;top:970;width:789;height:278" coordorigin="3211,970" coordsize="789,278">
              <v:shape style="position:absolute;left:3211;top:970;width:789;height:278" coordorigin="3211,970" coordsize="789,278" path="m3222,970l3213,1003,3211,1040,3216,1075,3260,1136,3358,1187,3438,1210,3514,1223,3593,1235,3672,1245,3711,1247,3794,1243,3870,1229,3938,1209,3999,1185,3991,1166,3942,1116,3873,1109,3854,1116,3835,1121,3799,1123,3759,1122,3717,1119,3584,1108,3500,1096,3420,1080,3344,1058,3287,1032,3234,986,3222,970xe" filled="false" stroked="true" strokeweight=".712pt" strokecolor="#231f20">
                <v:path arrowok="t"/>
              </v:shape>
            </v:group>
            <v:group style="position:absolute;left:3979;top:981;width:487;height:189" coordorigin="3979,981" coordsize="487,189">
              <v:shape style="position:absolute;left:3979;top:981;width:487;height:189" coordorigin="3979,981" coordsize="487,189" path="m4448,981l4391,1015,4322,1040,4247,1060,4170,1078,4121,1093,3979,1138,3984,1151,3992,1162,4002,1169,4058,1149,4118,1129,4181,1110,4246,1094,4310,1080,4372,1063,4425,1037,4466,996,4461,989,4454,986,4448,981xe" filled="true" fillcolor="#ffffff" stroked="false">
                <v:path arrowok="t"/>
                <v:fill type="solid"/>
              </v:shape>
            </v:group>
            <v:group style="position:absolute;left:3979;top:981;width:487;height:189" coordorigin="3979,981" coordsize="487,189">
              <v:shape style="position:absolute;left:3979;top:981;width:487;height:189" coordorigin="3979,981" coordsize="487,189" path="m3979,1138l3984,1151,3992,1162,4002,1169,4058,1149,4118,1129,4181,1110,4246,1094,4310,1080,4372,1063,4425,1037,4466,996,4461,989,4454,986,4448,981,4391,1015,4322,1040,4247,1060,4170,1078,4121,1093,4072,1108,4025,1124,3979,1138xe" filled="false" stroked="true" strokeweight=".712pt" strokecolor="#231f20">
                <v:path arrowok="t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true" fillcolor="#231f20" stroked="false">
                <v:path arrowok="t"/>
                <v:fill type="solid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false" stroked="true" strokeweight=".712pt" strokecolor="#231f20">
                <v:path arrowok="t"/>
              </v:shape>
            </v:group>
            <v:group style="position:absolute;left:4004;top:996;width:467;height:181" coordorigin="4004,996" coordsize="467,181">
              <v:shape style="position:absolute;left:4004;top:996;width:467;height:181" coordorigin="4004,996" coordsize="467,181" path="m4470,996l4424,1042,4359,1071,4283,1090,4202,1107,4175,1115,4149,1124,4124,1133,4099,1141,4060,1152,4041,1158,4022,1165,4017,1167,4004,1167,4004,1176,4016,1177,4028,1174,4053,1163,4090,1149,4128,1135,4169,1123,4213,1114,4293,1099,4368,1080,4430,1048,4470,996xe" filled="true" fillcolor="#ffffff" stroked="false">
                <v:path arrowok="t"/>
                <v:fill type="solid"/>
              </v:shape>
            </v:group>
            <v:group style="position:absolute;left:4004;top:996;width:467;height:181" coordorigin="4004,996" coordsize="467,181">
              <v:shape style="position:absolute;left:4004;top:996;width:467;height:181" coordorigin="4004,996" coordsize="467,181" path="m4470,996l4424,1042,4359,1071,4283,1090,4202,1107,4175,1115,4149,1124,4124,1133,4099,1141,4041,1158,4017,1167,4004,1167,4004,1176,4016,1177,4028,1174,4041,1168,4053,1163,4090,1149,4128,1135,4169,1123,4213,1114,4293,1099,4368,1080,4430,1048,4470,996xe" filled="false" stroked="true" strokeweight=".712pt" strokecolor="#231f20">
                <v:path arrowok="t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true" fillcolor="#231f20" stroked="false">
                <v:path arrowok="t"/>
                <v:fill type="solid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false" stroked="true" strokeweight=".712pt" strokecolor="#231f20">
                <v:path arrowok="t"/>
              </v:shape>
              <v:shape style="position:absolute;left:3781;top:232;width:343;height:323" type="#_x0000_t75" stroked="false">
                <v:imagedata r:id="rId80" o:title=""/>
              </v:shape>
              <v:shape style="position:absolute;left:3144;top:232;width:1334;height:1023" type="#_x0000_t75" stroked="false">
                <v:imagedata r:id="rId81" o:title=""/>
              </v:shape>
              <v:shape style="position:absolute;left:3139;top:807;width:132;height:187" type="#_x0000_t75" stroked="false">
                <v:imagedata r:id="rId82" o:title=""/>
              </v:shape>
              <v:shape style="position:absolute;left:3464;top:740;width:332;height:176" type="#_x0000_t75" stroked="false">
                <v:imagedata r:id="rId83" o:title="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3746,927l3779,972,3812,1016,3846,1060,3880,1103,3905,1098,3927,1104,3947,1116,3964,1130,3991,1113,4051,1083,4108,1038,4135,1007,4156,984,4176,958,4191,927,4195,892,4182,859,4154,827,4120,795,4091,763,4084,754,4081,741,4073,734,4005,771,3939,808,3874,847,3809,887,3746,927xe" filled="false" stroked="true" strokeweight=".712pt" strokecolor="#231f20">
                <v:path arrowok="t"/>
              </v:shape>
              <v:shape style="position:absolute;left:3510;top:674;width:405;height:136" type="#_x0000_t75" stroked="false">
                <v:imagedata r:id="rId84" o:title="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962,690l3960,703,3979,705,3982,716,3978,744,3956,755,3929,751,3911,732,3899,733,3888,736,3878,740,3868,743,3879,752,3889,763,3896,775,3900,792,3876,806,3847,803,3819,791,3795,779,3782,780,3775,788,3764,792,3782,807,3789,830,3782,850,3757,859,3744,854,3734,845,3724,835,3713,830,3699,831,3687,837,3678,845,3669,852,3681,875,3685,895,3673,909,3642,914,3627,895,3605,887,3537,867,3512,841,3498,832,3498,823,3494,820,3495,810,3486,806,3477,804,3469,800,3467,790,3452,796,3439,805,3428,815,3418,825,3433,846,3455,862,3481,876,3506,890,3531,905,3554,920,3578,934,3643,956,3655,956,3673,953,3742,927,3801,888,3822,874,3883,837,3947,800,4012,763,4073,730,4070,722,4069,711,4066,703,4059,702,4056,705,4051,705,4033,690,4012,682,3988,682,3962,690xe" filled="false" stroked="true" strokeweight=".712pt" strokecolor="#231f20">
                <v:path arrowok="t"/>
              </v:shape>
            </v:group>
            <v:group style="position:absolute;left:3160;top:672;width:318;height:220" coordorigin="3160,672" coordsize="318,220">
              <v:shape style="position:absolute;left:3160;top:672;width:318;height:220" coordorigin="3160,672" coordsize="318,220" path="m3267,892l3369,845,3462,788,3465,777,3475,772,3478,761,3448,741,3417,723,3386,706,3355,688,3356,680,3349,679,3349,672,3315,687,3282,705,3249,720,3213,730,3198,746,3180,764,3165,784,3160,807,3166,822,3178,835,3193,846,3207,856,3222,868,3237,877,3251,885,3267,892xe" filled="false" stroked="true" strokeweight=".712pt" strokecolor="#231f20">
                <v:path arrowok="t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64,725l3589,756,3612,788,3636,820,3664,847,3673,842,3682,837,3692,832,3648,737,3573,674,3556,685,3545,701,3545,716,3564,725xe" filled="false" stroked="true" strokeweight=".712pt" strokecolor="#231f20">
                <v:path arrowok="t"/>
              </v:shape>
            </v:group>
            <v:group style="position:absolute;left:3598;top:665;width:49;height:20" coordorigin="3598,665" coordsize="49,20">
              <v:shape style="position:absolute;left:3598;top:665;width:49;height:20" coordorigin="3598,665" coordsize="49,20" path="m3598,676l3609,679,3622,681,3635,683,3646,685,3636,673,3624,665,3611,666,3598,676xe" filled="false" stroked="true" strokeweight=".712pt" strokecolor="#231f20">
                <v:path arrowok="t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false" stroked="true" strokeweight=".712pt" strokecolor="#231f20">
                <v:path arrowok="t"/>
              </v:shape>
              <v:shape style="position:absolute;left:3810;top:638;width:176;height:121" type="#_x0000_t75" stroked="false">
                <v:imagedata r:id="rId85" o:title="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691,648l3703,666,3719,679,3741,687,3771,688,3762,675,3753,663,3744,651,3735,639,3724,641,3712,643,3701,645,3691,648xe" filled="false" stroked="true" strokeweight=".712pt" strokecolor="#231f20">
                <v:path arrowok="t"/>
              </v:shape>
            </v:group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6,3410,716,3447,735,3478,759,3495,753,3512,748,3527,739,3535,725,3500,721,3474,709,3453,692,3431,674,3431,654,3422,650,3412,647,3402,643,3402,630xe" filled="false" stroked="true" strokeweight=".712pt" strokecolor="#231f20">
                <v:path arrowok="t"/>
              </v:shape>
            </v:group>
            <v:group style="position:absolute;left:3693;top:621;width:38;height:23" coordorigin="3693,621" coordsize="38,23">
              <v:shape style="position:absolute;left:3693;top:621;width:38;height:23" coordorigin="3693,621" coordsize="38,23" path="m3731,637l3728,630,3724,626,3720,621,3711,625,3693,641,3697,643,3706,638,3719,638,3731,637xe" filled="false" stroked="true" strokeweight=".712pt" strokecolor="#231f20">
                <v:path arrowok="t"/>
              </v:shape>
              <v:shape style="position:absolute;left:4214;top:612;width:261;height:196" type="#_x0000_t75" stroked="false">
                <v:imagedata r:id="rId86" o:title=""/>
              </v:shape>
              <v:shape style="position:absolute;left:3137;top:223;width:1345;height:1036" type="#_x0000_t75" stroked="false">
                <v:imagedata r:id="rId87" o:title=""/>
              </v:shape>
              <v:shape style="position:absolute;left:3153;top:665;width:332;height:234" type="#_x0000_t75" stroked="false">
                <v:imagedata r:id="rId88" o:title=""/>
              </v:shape>
            </v:group>
            <v:group style="position:absolute;left:3224;top:827;width:651;height:290" coordorigin="3224,827" coordsize="651,290">
              <v:shape style="position:absolute;left:3224;top:827;width:651;height:290" coordorigin="3224,827" coordsize="651,290" path="m3413,827l3381,844,3348,862,3315,877,3282,885,3248,918,3231,940,3224,963,3232,980,3289,1030,3354,1056,3431,1076,3497,1091,3569,1102,3646,1111,3724,1116,3765,1117,3806,1117,3843,1113,3875,1105,3842,1061,3809,1017,3798,1003,3652,1003,3655,996,3793,996,3791,994,3684,994,3684,988,3683,981,3689,981,3781,981,3766,961,3657,961,3650,959,3344,959,3339,957,3334,956,3333,950,3618,950,3588,941,3530,911,3476,876,3420,843,3420,835,3413,835,3413,827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93,996l3666,996,3670,1003,3798,1003,3793,996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81,981l3689,981,3689,987,3690,994,3684,994,3791,994,3781,981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75,951l3667,957,3657,961,3682,961,3676,952,3675,951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42,930l3727,935,3713,940,3698,946,3684,952,3676,952,3683,956,3682,961,3766,961,3759,952,3684,952,3676,951,3758,951,3742,930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18,950l3333,950,3339,951,3344,953,3344,959,3650,959,3618,950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76,951l3675,951,3676,951,3676,951xe" filled="true" fillcolor="#ffffff" stroked="false">
                <v:path arrowok="t"/>
                <v:fill type="solid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false" stroked="true" strokeweight=".712pt" strokecolor="#231f20">
                <v:path arrowok="t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false" stroked="true" strokeweight=".712pt" strokecolor="#231f20">
                <v:path arrowok="t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false" stroked="true" strokeweight=".712pt" strokecolor="#231f20">
                <v:path arrowok="t"/>
              </v:shape>
            </v:group>
            <v:group style="position:absolute;left:3224;top:827;width:651;height:290" coordorigin="3224,827" coordsize="651,290">
              <v:shape style="position:absolute;left:3224;top:827;width:651;height:290" coordorigin="3224,827" coordsize="651,290" path="m3724,1116l3646,1111,3569,1102,3497,1091,3431,1076,3354,1056,3289,1030,3232,980,3224,963,3231,940,3248,918,3268,899,3282,885,3315,877,3348,862,3381,844,3413,827,3413,835,3420,835,3420,843,3476,876,3530,911,3588,941,3657,961,3667,957,3676,951,3682,961,3683,956,3675,951,3684,952,3698,946,3713,940,3727,935,3742,930,3775,973,3809,1017,3842,1061,3875,1105,3843,1113,3806,1117,3765,1117,3724,1116xe" filled="false" stroked="true" strokeweight=".712pt" strokecolor="#231f20">
                <v:path arrowok="t"/>
              </v:shape>
              <v:shape style="position:absolute;left:3857;top:858;width:267;height:150" type="#_x0000_t75" stroked="false">
                <v:imagedata r:id="rId89" o:title=""/>
              </v:shape>
            </v:group>
            <w10:wrap type="topAndBottom"/>
          </v:group>
        </w:pict>
      </w:r>
      <w:r>
        <w:rPr/>
        <w:pict>
          <v:shape style="position:absolute;margin-left:239.787842pt;margin-top:12.745573pt;width:74.339171pt;height:49.875pt;mso-position-horizontal-relative:page;mso-position-vertical-relative:paragraph;z-index:2680;mso-wrap-distance-left:0;mso-wrap-distance-right:0" type="#_x0000_t75" stroked="false">
            <v:imagedata r:id="rId90" o:title=""/>
            <w10:wrap type="topAndBottom"/>
          </v:shape>
        </w:pict>
      </w:r>
      <w:r>
        <w:rPr/>
        <w:pict>
          <v:group style="position:absolute;margin-left:333.683014pt;margin-top:11.500948pt;width:56.9pt;height:51pt;mso-position-horizontal-relative:page;mso-position-vertical-relative:paragraph;z-index:2704;mso-wrap-distance-left:0;mso-wrap-distance-right:0" coordorigin="6674,230" coordsize="1138,1020">
            <v:group style="position:absolute;left:7248;top:230;width:564;height:1020" coordorigin="7248,230" coordsize="564,1020">
              <v:shape style="position:absolute;left:7248;top:230;width:564;height:1020" coordorigin="7248,230" coordsize="564,1020" path="m7684,230l7597,230,7544,236,7457,252,7393,292,7373,358,7378,395,7385,433,7389,473,7388,485,7386,498,7385,509,7387,520,7395,534,7408,543,7424,550,7440,558,7441,657,7430,740,7408,813,7373,882,7335,940,7314,969,7294,1000,7267,1051,7248,1112,7249,1171,7280,1220,7317,1239,7365,1250,7416,1250,7464,1237,7481,1226,7405,1226,7331,1219,7282,1188,7273,1162,7266,1126,7266,1090,7275,1062,7282,1053,7296,1050,7311,1047,7366,1047,7290,1042,7331,975,7374,911,7414,843,7445,767,7461,678,7461,646,7460,613,7462,582,7470,556,7536,549,7605,546,7674,542,7719,534,7502,534,7451,531,7413,513,7411,495,7412,479,7413,464,7413,448,7407,416,7398,386,7393,357,7433,285,7497,264,7575,257,7654,255,7685,253,7778,253,7766,239,7747,236,7726,234,7704,233,7684,230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366,1047l7344,1047,7378,1055,7410,1069,7462,1103,7508,1169,7475,1210,7405,1226,7481,1226,7517,1203,7554,1161,7523,1161,7490,1106,7439,1069,7372,1048,7366,1047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62,532l7739,532,7741,573,7746,611,7753,647,7762,681,7719,698,7686,732,7669,779,7673,829,7683,849,7697,869,7708,887,7713,905,7707,921,7693,939,7678,956,7665,971,7631,1023,7598,1074,7563,1122,7523,1161,7554,1161,7557,1158,7593,1105,7631,1047,7675,996,7721,950,7763,905,7768,897,7728,897,7701,859,7689,804,7694,748,7720,708,7749,699,7794,699,7774,646,7757,585,7762,532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94,699l7749,699,7770,711,7784,736,7791,765,7788,808,7773,845,7752,875,7728,897,7768,897,7801,844,7811,806,7811,767,7798,707,7794,699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78,253l7685,253,7717,253,7745,258,7768,268,7780,303,7778,342,7771,383,7770,422,7774,434,7780,447,7785,461,7713,515,7608,524,7557,530,7502,534,7719,534,7736,532,7762,532,7762,530,7773,515,7788,504,7803,493,7811,478,7811,467,7802,407,7805,340,7800,279,7778,253xe" filled="true" fillcolor="#231f20" stroked="false">
                <v:path arrowok="t"/>
                <v:fill type="solid"/>
              </v:shape>
              <v:shape style="position:absolute;left:7393;top:230;width:419;height:304" type="#_x0000_t75" stroked="false">
                <v:imagedata r:id="rId91" o:title=""/>
              </v:shape>
              <v:shape style="position:absolute;left:6674;top:273;width:507;height:966" type="#_x0000_t75" stroked="false">
                <v:imagedata r:id="rId92" o:title=""/>
              </v:shape>
            </v:group>
            <v:group style="position:absolute;left:7607;top:276;width:19;height:33" coordorigin="7607,276" coordsize="19,33">
              <v:shape style="position:absolute;left:7607;top:276;width:19;height:33" coordorigin="7607,276" coordsize="19,33" path="m7612,276l7607,289,7615,302,7624,308,7621,296,7625,278,7612,276xe" filled="true" fillcolor="#231f20" stroked="false">
                <v:path arrowok="t"/>
                <v:fill type="solid"/>
              </v:shape>
            </v:group>
            <v:group style="position:absolute;left:7526;top:279;width:15;height:29" coordorigin="7526,279" coordsize="15,29">
              <v:shape style="position:absolute;left:7526;top:279;width:15;height:29" coordorigin="7526,279" coordsize="15,29" path="m7533,279l7526,287,7530,304,7538,308,7540,297,7541,285,7533,279xe" filled="true" fillcolor="#231f20" stroked="false">
                <v:path arrowok="t"/>
                <v:fill type="solid"/>
              </v:shape>
            </v:group>
            <v:group style="position:absolute;left:7656;top:275;width:14;height:18" coordorigin="7656,275" coordsize="14,18">
              <v:shape style="position:absolute;left:7656;top:275;width:14;height:18" coordorigin="7656,275" coordsize="14,18" path="m7661,275l7656,281,7658,284,7665,292,7669,287,7665,286,7661,275xe" filled="true" fillcolor="#231f20" stroked="false">
                <v:path arrowok="t"/>
                <v:fill type="solid"/>
              </v:shape>
            </v:group>
            <v:group style="position:absolute;left:7566;top:283;width:14;height:19" coordorigin="7566,283" coordsize="14,19">
              <v:shape style="position:absolute;left:7566;top:283;width:14;height:19" coordorigin="7566,283" coordsize="14,19" path="m7571,283l7566,292,7572,298,7576,302,7578,296,7579,284,7571,283xe" filled="true" fillcolor="#231f20" stroked="false">
                <v:path arrowok="t"/>
                <v:fill type="solid"/>
              </v:shape>
            </v:group>
            <v:group style="position:absolute;left:7627;top:340;width:35;height:133" coordorigin="7627,340" coordsize="35,133">
              <v:shape style="position:absolute;left:7627;top:340;width:35;height:133" coordorigin="7627,340" coordsize="35,133" path="m7627,340l7635,374,7641,410,7648,444,7662,473,7660,432,7656,395,7646,363,7627,340xe" filled="true" fillcolor="#231f20" stroked="false">
                <v:path arrowok="t"/>
                <v:fill type="solid"/>
              </v:shape>
            </v:group>
            <v:group style="position:absolute;left:7694;top:342;width:29;height:130" coordorigin="7694,342" coordsize="29,130">
              <v:shape style="position:absolute;left:7694;top:342;width:29;height:130" coordorigin="7694,342" coordsize="29,130" path="m7696,342l7694,342,7701,374,7706,409,7712,442,7722,471,7722,436,7719,401,7711,368,7698,344,7697,342,7696,342xe" filled="true" fillcolor="#231f20" stroked="false">
                <v:path arrowok="t"/>
                <v:fill type="solid"/>
              </v:shape>
            </v:group>
            <v:group style="position:absolute;left:7449;top:351;width:29;height:151" coordorigin="7449,351" coordsize="29,151">
              <v:shape style="position:absolute;left:7449;top:351;width:29;height:151" coordorigin="7449,351" coordsize="29,151" path="m7454,351l7451,351,7449,371,7453,394,7458,420,7462,446,7464,484,7467,496,7478,501,7472,464,7464,428,7458,391,7457,353,7454,353,7454,351xe" filled="true" fillcolor="#231f20" stroked="false">
                <v:path arrowok="t"/>
                <v:fill type="solid"/>
              </v:shape>
            </v:group>
            <v:group style="position:absolute;left:7747;top:363;width:13;height:59" coordorigin="7747,363" coordsize="13,59">
              <v:shape style="position:absolute;left:7747;top:363;width:13;height:59" coordorigin="7747,363" coordsize="13,59" path="m7747,363l7750,376,7752,408,7754,422,7759,407,7760,390,7755,373,7747,363xe" filled="true" fillcolor="#231f20" stroked="false">
                <v:path arrowok="t"/>
                <v:fill type="solid"/>
              </v:shape>
            </v:group>
            <v:group style="position:absolute;left:7757;top:478;width:55;height:289" coordorigin="7757,478" coordsize="55,289">
              <v:shape style="position:absolute;left:7757;top:478;width:55;height:289" coordorigin="7757,478" coordsize="55,289" path="m7811,478l7803,493,7788,504,7773,515,7762,530,7757,585,7774,646,7798,707,7811,767,7811,478xe" filled="true" fillcolor="#ffffff" stroked="false">
                <v:path arrowok="t"/>
                <v:fill type="solid"/>
              </v:shape>
            </v:group>
            <v:group style="position:absolute;left:7290;top:532;width:473;height:630" coordorigin="7290,532" coordsize="473,630">
              <v:shape style="position:absolute;left:7290;top:532;width:473;height:630" coordorigin="7290,532" coordsize="473,630" path="m7739,532l7736,532,7674,542,7605,546,7536,549,7470,556,7462,582,7460,613,7461,646,7461,678,7445,767,7414,843,7374,911,7331,975,7290,1042,7372,1048,7439,1069,7490,1106,7523,1161,7563,1121,7598,1074,7631,1023,7665,971,7678,956,7693,939,7707,921,7713,905,7708,887,7697,869,7683,849,7673,829,7669,779,7686,732,7719,698,7762,681,7753,647,7746,611,7741,573,7739,532xe" filled="true" fillcolor="#ffffff" stroked="false">
                <v:path arrowok="t"/>
                <v:fill type="solid"/>
              </v:shape>
              <v:shape style="position:absolute;left:7689;top:699;width:102;height:199" type="#_x0000_t75" stroked="false">
                <v:imagedata r:id="rId93" o:title=""/>
              </v:shape>
              <v:shape style="position:absolute;left:7035;top:722;width:110;height:190" type="#_x0000_t75" stroked="false">
                <v:imagedata r:id="rId94" o:title=""/>
              </v:shape>
              <v:shape style="position:absolute;left:6697;top:1033;width:227;height:177" type="#_x0000_t75" stroked="false">
                <v:imagedata r:id="rId95" o:title=""/>
              </v:shape>
              <v:shape style="position:absolute;left:7266;top:1047;width:242;height:179" type="#_x0000_t75" stroked="false">
                <v:imagedata r:id="rId96" o:title=""/>
              </v:shape>
            </v:group>
            <w10:wrap type="topAndBottom"/>
          </v:group>
        </w:pict>
      </w:r>
      <w:r>
        <w:rPr/>
        <w:pict>
          <v:shape style="position:absolute;margin-left:402.321014pt;margin-top:11.419948pt;width:65.522272pt;height:51pt;mso-position-horizontal-relative:page;mso-position-vertical-relative:paragraph;z-index:2728;mso-wrap-distance-left:0;mso-wrap-distance-right:0" type="#_x0000_t75" stroked="false">
            <v:imagedata r:id="rId97" o:title=""/>
            <w10:wrap type="topAndBottom"/>
          </v:shape>
        </w:pict>
      </w:r>
      <w:r>
        <w:rPr/>
        <w:pict>
          <v:group style="position:absolute;margin-left:475.90799pt;margin-top:13.579947pt;width:58.65pt;height:50pt;mso-position-horizontal-relative:page;mso-position-vertical-relative:paragraph;z-index:2752;mso-wrap-distance-left:0;mso-wrap-distance-right:0" coordorigin="9518,272" coordsize="1173,1000">
            <v:group style="position:absolute;left:10114;top:272;width:577;height:914" coordorigin="10114,272" coordsize="577,914">
              <v:shape style="position:absolute;left:10114;top:272;width:577;height:914" coordorigin="10114,272" coordsize="577,914" path="m10649,272l10393,272,10393,361,10396,450,10398,537,10395,620,10385,698,10363,767,10326,826,10265,884,10231,914,10198,946,10167,979,10136,1020,10116,1067,10114,1115,10146,1164,10203,1185,10272,1184,10326,1169,10269,1169,10207,1164,10156,1140,10132,1099,10150,1046,10220,1046,10217,1044,10159,1026,10209,961,10269,906,10329,850,10379,781,10400,725,10411,660,10415,589,10416,512,10415,433,10415,352,10654,352,10653,333,10415,333,10415,291,10652,291,10652,280,10652,272,10649,27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220,1046l10150,1046,10206,1061,10249,1088,10286,1121,10326,1152,10269,1169,10326,1169,10339,1166,10381,1141,10345,1141,10303,1108,10262,1073,10220,1046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54,352l10627,352,10633,433,10633,450,10632,524,10631,614,10634,699,10649,773,10629,795,10608,814,10587,834,10568,856,10577,878,10584,900,10599,946,10552,963,10511,983,10473,1008,10440,1037,10418,1065,10398,1094,10375,1121,10345,1141,10381,1141,10390,1135,10408,1115,10425,1092,10441,1068,10457,1049,10508,1008,10565,976,10613,962,10637,955,10657,943,10661,937,10618,937,10611,917,10604,897,10598,876,10590,856,10610,842,10644,807,10663,792,10683,792,10677,774,10666,754,10657,732,10652,703,10648,622,10649,535,10652,447,10654,361,10654,35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83,792l10663,792,10669,837,10667,883,10652,919,10618,937,10661,937,10677,916,10688,879,10691,838,10685,798,10683,79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52,291l10632,291,10632,333,10653,333,10652,291xe" filled="true" fillcolor="#231f20" stroked="false">
                <v:path arrowok="t"/>
                <v:fill type="solid"/>
              </v:shape>
            </v:group>
            <v:group style="position:absolute;left:10415;top:312;width:218;height:2" coordorigin="10415,312" coordsize="218,2">
              <v:shape style="position:absolute;left:10415;top:312;width:218;height:2" coordorigin="10415,312" coordsize="218,0" path="m10415,312l10632,312e" filled="false" stroked="true" strokeweight="2.089pt" strokecolor="#ffffff">
                <v:path arrowok="t"/>
              </v:shape>
            </v:group>
            <v:group style="position:absolute;left:10159;top:352;width:491;height:789" coordorigin="10159,352" coordsize="491,789">
              <v:shape style="position:absolute;left:10159;top:352;width:491;height:789" coordorigin="10159,352" coordsize="491,789" path="m10627,352l10415,352,10415,433,10416,512,10415,589,10411,660,10400,725,10379,781,10329,850,10269,906,10209,961,10159,1026,10217,1044,10262,1073,10303,1108,10345,1141,10375,1121,10398,1094,10418,1065,10440,1037,10473,1008,10510,983,10552,963,10599,946,10584,900,10577,878,10568,856,10587,834,10608,814,10629,795,10649,773,10634,699,10631,614,10632,524,10633,434,10627,352xe" filled="true" fillcolor="#ffffff" stroked="false">
                <v:path arrowok="t"/>
                <v:fill type="solid"/>
              </v:shape>
            </v:group>
            <v:group style="position:absolute;left:9518;top:355;width:577;height:917" coordorigin="9518,355" coordsize="577,917">
              <v:shape style="position:absolute;left:9518;top:355;width:577;height:917" coordorigin="9518,355" coordsize="577,917" path="m10050,355l9799,355,9796,436,9798,517,9801,598,9802,676,9797,751,9781,820,9752,882,9687,952,9650,985,9613,1018,9579,1053,9545,1097,9521,1147,9518,1199,9557,1252,9629,1271,9708,1264,9733,1254,9673,1254,9612,1250,9562,1227,9536,1187,9549,1129,9622,1129,9621,1129,9563,1113,9612,1046,9733,936,9783,868,9804,811,9815,746,9819,675,9820,598,9819,532,9819,517,9819,439,10058,439,10057,419,9819,419,9819,377,10056,377,10056,363,10056,359,10054,356,10050,355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9622,1129l9549,1129,9606,1144,9651,1172,9690,1205,9730,1238,9673,1254,9733,1254,9772,1238,9787,1224,9749,1224,9706,1193,9666,1158,9622,112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58,439l10033,439,10037,517,10037,532,10036,621,10034,705,10039,790,10056,862,10034,880,10012,899,9992,919,9972,940,9980,962,9995,1007,10003,1029,9961,1045,9924,1063,9891,1085,9861,1110,9834,1139,9809,1171,9782,1200,9749,1224,9787,1224,9794,1218,9814,1194,9833,1168,9852,1143,9899,1103,10002,1052,10048,1032,10056,1024,10022,1024,10015,1004,10002,963,9994,943,10013,927,10030,910,10048,894,10067,879,10087,879,10081,861,10071,840,10061,818,10056,790,10052,708,10053,621,10056,532,10058,445,10058,43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87,879l10067,879,10073,924,10070,970,10054,1006,10022,1024,10056,1024,10081,999,10095,940,10095,926,10093,911,10092,897,10089,884,10087,87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56,377l10036,377,10036,419,10057,419,10056,377xe" filled="true" fillcolor="#231f20" stroked="false">
                <v:path arrowok="t"/>
                <v:fill type="solid"/>
              </v:shape>
            </v:group>
            <v:group style="position:absolute;left:9819;top:398;width:218;height:2" coordorigin="9819,398" coordsize="218,2">
              <v:shape style="position:absolute;left:9819;top:398;width:218;height:2" coordorigin="9819,398" coordsize="218,0" path="m9819,398l10036,398e" filled="false" stroked="true" strokeweight="2.089pt" strokecolor="#ffffff">
                <v:path arrowok="t"/>
              </v:shape>
            </v:group>
            <v:group style="position:absolute;left:9563;top:439;width:493;height:786" coordorigin="9563,439" coordsize="493,786">
              <v:shape style="position:absolute;left:9563;top:439;width:493;height:786" coordorigin="9563,439" coordsize="493,786" path="m10033,439l9819,439,9819,519,9820,599,9819,675,9815,746,9804,811,9783,868,9733,936,9612,1046,9563,1113,9621,1129,9666,1158,9706,1193,9749,1224,9782,1200,9809,1171,9834,1139,9861,1110,9891,1085,9924,1063,9961,1045,10003,1029,9995,1007,9980,962,9972,940,9992,919,10012,899,10034,880,10056,862,10039,790,10034,705,10036,614,10038,524,10033,439xe" filled="true" fillcolor="#ffffff" stroked="false">
                <v:path arrowok="t"/>
                <v:fill type="solid"/>
              </v:shape>
            </v:group>
            <v:group style="position:absolute;left:10590;top:792;width:79;height:145" coordorigin="10590,792" coordsize="79,145">
              <v:shape style="position:absolute;left:10590;top:792;width:79;height:145" coordorigin="10590,792" coordsize="79,145" path="m10663,792l10644,807,10610,842,10590,856,10598,876,10604,897,10611,917,10618,937,10652,919,10667,883,10669,837,10663,792xe" filled="true" fillcolor="#ffffff" stroked="false">
                <v:path arrowok="t"/>
                <v:fill type="solid"/>
              </v:shape>
            </v:group>
            <v:group style="position:absolute;left:9994;top:879;width:79;height:145" coordorigin="9994,879" coordsize="79,145">
              <v:shape style="position:absolute;left:9994;top:879;width:79;height:145" coordorigin="9994,879" coordsize="79,145" path="m10067,879l10048,894,10030,910,10013,927,9994,943,10002,963,10015,1004,10022,1024,10054,1006,10070,970,10073,924,10067,879xe" filled="true" fillcolor="#ffffff" stroked="false">
                <v:path arrowok="t"/>
                <v:fill type="solid"/>
              </v:shape>
              <v:shape style="position:absolute;left:10132;top:1046;width:194;height:123" type="#_x0000_t75" stroked="false">
                <v:imagedata r:id="rId98" o:title=""/>
              </v:shape>
              <v:shape style="position:absolute;left:9536;top:1129;width:194;height:124" type="#_x0000_t75" stroked="false">
                <v:imagedata r:id="rId99" o:title="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24"/>
        <w:ind w:left="110" w:right="0"/>
        <w:jc w:val="left"/>
      </w:pPr>
      <w:r>
        <w:rPr>
          <w:color w:val="231F20"/>
        </w:rPr>
        <w:t>Quantas combinações diferentes ela poderá fazer ao usar cada par de tênis com cada par de</w:t>
      </w:r>
      <w:r>
        <w:rPr>
          <w:color w:val="231F20"/>
          <w:spacing w:val="-32"/>
        </w:rPr>
        <w:t> </w:t>
      </w:r>
      <w:r>
        <w:rPr>
          <w:color w:val="231F20"/>
        </w:rPr>
        <w:t>meias?</w:t>
      </w:r>
      <w:r>
        <w:rPr/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9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9"/>
        </w:numPr>
        <w:tabs>
          <w:tab w:pos="467" w:val="left" w:leader="none"/>
        </w:tabs>
        <w:spacing w:line="240" w:lineRule="auto" w:before="0" w:after="0"/>
        <w:ind w:left="466" w:right="0" w:hanging="35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(M051415E4)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relógio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marcando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horário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Gustavo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saiu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brincar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25.255005pt;margin-top:15.094954pt;width:144.8pt;height:144.8pt;mso-position-horizontal-relative:page;mso-position-vertical-relative:paragraph;z-index:2776;mso-wrap-distance-left:0;mso-wrap-distance-right:0" coordorigin="4505,302" coordsize="2896,2896">
            <v:group style="position:absolute;left:6745;top:2205;width:96;height:64" coordorigin="6745,2205" coordsize="96,64">
              <v:shape style="position:absolute;left:6745;top:2205;width:96;height:64" coordorigin="6745,2205" coordsize="96,64" path="m6745,2205l6840,2268e" filled="false" stroked="true" strokeweight="2.88pt" strokecolor="#c7c8ca">
                <v:path arrowok="t"/>
              </v:shape>
            </v:group>
            <v:group style="position:absolute;left:6731;top:1254;width:103;height:55" coordorigin="6731,1254" coordsize="103,55">
              <v:shape style="position:absolute;left:6731;top:1254;width:103;height:55" coordorigin="6731,1254" coordsize="103,55" path="m6731,1309l6834,1254e" filled="false" stroked="true" strokeweight="2.88pt" strokecolor="#c7c8ca">
                <v:path arrowok="t"/>
              </v:shape>
            </v:group>
            <v:group style="position:absolute;left:6912;top:1752;width:57;height:2" coordorigin="6912,1752" coordsize="57,2">
              <v:shape style="position:absolute;left:6912;top:1752;width:57;height:2" coordorigin="6912,1752" coordsize="57,0" path="m6912,1752l6968,1752e" filled="false" stroked="true" strokeweight="2.816pt" strokecolor="#c7c8ca">
                <v:path arrowok="t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5948,454l5872,456,5797,462,5723,473,5651,488,5580,507,5511,529,5443,556,5378,585,5314,619,5253,655,5194,695,5137,738,5083,784,5032,833,4983,885,4937,939,4894,996,4854,1055,4817,1116,4784,1180,4754,1245,4728,1312,4705,1382,4686,1452,4672,1525,4661,1598,4654,1673,4652,1749,4654,1826,4661,1901,4672,1974,4686,2046,4705,2117,4728,2186,4754,2254,4784,2319,4817,2383,4854,2444,4894,2503,4937,2560,4983,2614,5032,2666,5083,2714,5137,2760,5194,2803,5253,2843,5314,2880,5378,2913,5443,2943,5511,2970,5580,2992,5651,3011,5723,3026,5797,3036,5872,3043,5948,3045,6024,3043,6099,3036,6173,3026,6245,3011,6316,2992,6385,2970,6452,2943,6518,2913,6581,2880,6642,2843,6701,2803,6758,2760,6812,2714,6864,2666,6913,2614,6959,2560,7002,2503,7042,2444,7078,2383,7112,2319,7142,2254,7168,2186,7190,2117,7209,2046,7224,1974,7235,1901,7241,1826,7243,1749,7241,1673,7235,1598,7224,1525,7209,1452,7190,1382,7168,1312,7142,1245,7112,1180,7078,1116,7042,1055,7002,996,6959,939,6913,885,6864,833,6812,784,6758,738,6701,695,6642,655,6581,619,6518,585,6452,556,6385,529,6316,507,6245,488,6173,473,6099,462,6024,456,5948,454xe" filled="true" fillcolor="#ffffff" stroked="false">
                <v:path arrowok="t"/>
                <v:fill type="solid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7243,1749l7241,1826,7235,1901,7224,1974,7209,2046,7190,2117,7168,2186,7142,2254,7112,2319,7078,2383,7042,2444,7002,2503,6959,2560,6913,2614,6864,2666,6812,2714,6758,2760,6701,2803,6642,2843,6581,2880,6518,2913,6452,2943,6385,2970,6316,2992,6245,3011,6173,3026,6099,3036,6024,3043,5948,3045,5872,3043,5797,3036,5723,3026,5651,3011,5580,2992,5511,2970,5443,2943,5378,2913,5314,2880,5253,2843,5194,2803,5137,2760,5083,2714,5032,2666,4983,2614,4937,2560,4894,2503,4854,2444,4817,2383,4784,2319,4754,2254,4728,2186,4705,2117,4686,2046,4672,1974,4661,1901,4654,1826,4652,1749,4654,1673,4661,1598,4672,1525,4686,1452,4705,1382,4728,1312,4754,1245,4784,1180,4817,1116,4854,1055,4894,996,4937,939,4983,885,5032,833,5083,784,5137,738,5194,695,5253,655,5314,619,5378,585,5443,556,5511,529,5580,507,5651,488,5723,473,5797,462,5872,456,5948,454,6024,456,6099,462,6173,473,6245,488,6316,507,6385,529,6452,556,6518,585,6581,619,6642,655,6701,695,6758,738,6812,784,6864,833,6913,885,6959,939,7002,996,7042,1055,7078,1116,7112,1180,7142,1245,7168,1312,7190,1382,7209,1452,7224,1525,7235,1598,7241,1673,7243,1749xe" filled="false" stroked="true" strokeweight="1.485pt" strokecolor="#3d3c3e">
                <v:path arrowok="t"/>
              </v:shape>
            </v:group>
            <v:group style="position:absolute;left:4689;top:491;width:2518;height:2518" coordorigin="4689,491" coordsize="2518,2518">
              <v:shape style="position:absolute;left:4689;top:491;width:2518;height:2518" coordorigin="4689,491" coordsize="2518,2518" path="m5948,491l5871,493,5796,500,5721,511,5649,526,5578,546,5509,569,5441,597,5376,628,5312,663,5251,701,5193,742,5137,787,5083,834,5033,885,4985,938,4940,995,4899,1053,4861,1114,4826,1177,4795,1243,4768,1310,4744,1380,4725,1451,4709,1523,4698,1597,4691,1673,4689,1749,4691,1826,4698,1902,4709,1976,4725,2048,4744,2119,4768,2189,4795,2256,4826,2321,4861,2385,4899,2446,4940,2504,4985,2560,5033,2614,5083,2664,5137,2712,5193,2757,5251,2798,5312,2836,5376,2871,5441,2902,5509,2929,5578,2953,5649,2972,5721,2988,5796,2999,5871,3006,5948,3008,6024,3006,6100,2999,6174,2988,6247,2972,6318,2953,6387,2929,6454,2902,6520,2871,6583,2836,6644,2798,6703,2757,6759,2712,6812,2664,6863,2614,6910,2560,6955,2504,6997,2446,7035,2385,7069,2321,7100,2256,7128,2189,7151,2119,7171,2048,7186,1976,7197,1902,7204,1826,7206,1749,7204,1673,7197,1597,7186,1523,7171,1451,7151,1380,7128,1310,7100,1243,7069,1177,7035,1114,6997,1053,6955,995,6910,938,6863,885,6812,834,6759,787,6703,742,6644,701,6583,663,6520,628,6454,597,6387,569,6318,546,6247,526,6174,511,6100,500,6024,493,5948,491xe" filled="true" fillcolor="#e3e4e5" stroked="false">
                <v:path arrowok="t"/>
                <v:fill type="solid"/>
              </v:shape>
              <v:shape style="position:absolute;left:5762;top:575;width:353;height:213" type="#_x0000_t75" stroked="false">
                <v:imagedata r:id="rId100" o:title=""/>
              </v:shape>
            </v:group>
            <v:group style="position:absolute;left:6424;top:713;width:120;height:213" coordorigin="6424,713" coordsize="120,213">
              <v:shape style="position:absolute;left:6424;top:713;width:120;height:213" coordorigin="6424,713" coordsize="120,213" path="m6543,786l6485,786,6485,926,6543,926,6543,786xe" filled="true" fillcolor="#231f20" stroked="false">
                <v:path arrowok="t"/>
                <v:fill type="solid"/>
              </v:shape>
              <v:shape style="position:absolute;left:6424;top:713;width:120;height:213" coordorigin="6424,713" coordsize="120,213" path="m6543,713l6495,713,6490,722,6484,731,6424,769,6424,817,6485,786,6543,786,6543,713xe" filled="true" fillcolor="#231f20" stroked="false">
                <v:path arrowok="t"/>
                <v:fill type="solid"/>
              </v:shape>
              <v:shape style="position:absolute;left:6783;top:1090;width:174;height:212" type="#_x0000_t75" stroked="false">
                <v:imagedata r:id="rId101" o:title=""/>
              </v:shape>
              <v:shape style="position:absolute;left:6944;top:1637;width:173;height:216" type="#_x0000_t75" stroked="false">
                <v:imagedata r:id="rId102" o:title=""/>
              </v:shape>
            </v:group>
            <v:group style="position:absolute;left:6790;top:2160;width:183;height:213" coordorigin="6790,2160" coordsize="183,213">
              <v:shape style="position:absolute;left:6790;top:2160;width:183;height:213" coordorigin="6790,2160" coordsize="183,213" path="m6946,2334l6895,2334,6895,2373,6946,2373,6946,2334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160l6895,2160,6790,2286,6790,2334,6972,2334,6972,2289,6840,2289,6895,2223,6946,2223,6946,2160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223l6895,2223,6895,2289,6946,2289,6946,2223xe" filled="true" fillcolor="#231f20" stroked="false">
                <v:path arrowok="t"/>
                <v:fill type="solid"/>
              </v:shape>
            </v:group>
            <v:group style="position:absolute;left:6412;top:2569;width:174;height:213" coordorigin="6412,2569" coordsize="174,213">
              <v:shape style="position:absolute;left:6412;top:2569;width:174;height:213" coordorigin="6412,2569" coordsize="174,213" path="m6471,2718l6412,2724,6415,2734,6419,2742,6475,2781,6486,2782,6500,2782,6564,2760,6574,2746,6492,2746,6486,2744,6481,2739,6476,2734,6472,2727,6471,2718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9,2674l6507,2674,6514,2677,6525,2688,6528,2697,6528,2722,6525,2731,6520,2737,6514,2743,6508,2746,6574,2746,6586,2705,6585,2691,6581,2678,6579,2674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6,2569l6438,2569,6420,2682,6469,2689,6474,2684,6478,2680,6482,2678,6487,2675,6493,2674,6579,2674,6575,2667,6566,2657,6556,2649,6553,2647,6478,2647,6483,2616,6576,2616,6576,2569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15,2638l6509,2638,6503,2639,6490,2642,6484,2644,6478,2647,6553,2647,6544,2643,6530,2639,6515,2638xe" filled="true" fillcolor="#231f20" stroked="false">
                <v:path arrowok="t"/>
                <v:fill type="solid"/>
              </v:shape>
            </v:group>
            <v:group style="position:absolute;left:5854;top:2708;width:173;height:217" coordorigin="5854,2708" coordsize="173,217">
              <v:shape style="position:absolute;left:5854;top:2708;width:173;height:217" coordorigin="5854,2708" coordsize="173,217" path="m5960,2708l5943,2708,5923,2709,5867,2749,5854,2811,5854,2820,5854,2835,5878,2899,5945,2924,5958,2923,6017,2887,5935,2887,5929,2884,5923,2878,5917,2871,5914,2863,5914,2840,5917,2832,5928,2820,5935,2817,6017,2817,6015,2811,6007,2801,5912,2801,5914,2786,5933,2743,6016,2743,6013,2738,6000,2723,5992,2717,5973,2710,5960,2708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7,2817l5951,2817,5957,2820,5963,2826,5968,2832,5971,2841,5971,2864,5968,2873,5958,2885,5951,2887,6017,2887,6022,2878,6026,2865,6026,2851,6024,2837,6021,2823,6017,2817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5959,2781l5949,2781,5941,2782,5926,2789,5919,2794,5912,2801,6007,2801,5959,2781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6,2743l5948,2743,5952,2745,5959,2752,5962,2757,5963,2765,6021,2758,6018,2747,6016,2743xe" filled="true" fillcolor="#231f20" stroked="false">
                <v:path arrowok="t"/>
                <v:fill type="solid"/>
              </v:shape>
            </v:group>
            <v:group style="position:absolute;left:5333;top:2561;width:170;height:210" coordorigin="5333,2561" coordsize="170,210">
              <v:shape style="position:absolute;left:5333;top:2561;width:170;height:210" coordorigin="5333,2561" coordsize="170,210" path="m5503,2561l5333,2561,5333,2610,5436,2610,5421,2630,5390,2684,5372,2746,5368,2770,5426,2770,5428,2752,5430,2736,5450,2673,5482,2621,5503,2600,5503,2561xe" filled="true" fillcolor="#231f20" stroked="false">
                <v:path arrowok="t"/>
                <v:fill type="solid"/>
              </v:shape>
            </v:group>
            <v:group style="position:absolute;left:4935;top:2160;width:171;height:217" coordorigin="4935,2160" coordsize="171,217">
              <v:shape style="position:absolute;left:4935;top:2160;width:171;height:217" coordorigin="4935,2160" coordsize="171,217" path="m5017,2160l4955,2182,4941,2216,4941,2227,4970,2261,4958,2265,4949,2272,4938,2289,4935,2299,4935,2324,4980,2372,5021,2376,5033,2376,5094,2350,5098,2341,5013,2341,5007,2338,4996,2326,4993,2319,4993,2299,4995,2292,5006,2281,5012,2278,5095,2278,5092,2273,5083,2266,5072,2261,5081,2255,5087,2249,5090,2244,5013,2244,5007,2241,4998,2233,4996,2227,4996,2212,4998,2207,5007,2198,5013,2196,5094,2196,5094,2194,5036,2161,5017,2160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5,2278l5027,2278,5033,2281,5044,2293,5047,2300,5047,2319,5045,2326,5034,2338,5027,2341,5098,2341,5103,2332,5106,2322,5106,2301,5103,2291,5095,2278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4,2196l5027,2196,5032,2198,5037,2202,5041,2207,5043,2212,5043,2227,5041,2233,5037,2237,5033,2241,5027,2244,5090,2244,5096,2235,5099,2226,5099,2216,5098,2205,5094,2196xe" filled="true" fillcolor="#231f20" stroked="false">
                <v:path arrowok="t"/>
                <v:fill type="solid"/>
              </v:shape>
            </v:group>
            <v:group style="position:absolute;left:4779;top:1613;width:173;height:217" coordorigin="4779,1613" coordsize="173,217">
              <v:shape style="position:absolute;left:4779;top:1613;width:173;height:217" coordorigin="4779,1613" coordsize="173,217" path="m4841,1771l4783,1779,4787,1790,4792,1799,4804,1814,4812,1820,4832,1827,4845,1829,4861,1829,4927,1803,4934,1793,4857,1793,4852,1792,4849,1788,4845,1785,4843,1780,4841,1771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50,1735l4892,1735,4891,1751,4889,1763,4886,1773,4884,1780,4879,1789,4871,1793,4934,1793,4938,1788,4945,1769,4950,1746,4950,1735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859,1613l4795,1636,4779,1672,4779,1686,4808,1745,4846,1756,4855,1756,4864,1754,4878,1748,4885,1742,4892,1735,4950,1735,4951,1720,4854,1720,4847,1717,4837,1705,4834,1696,4834,1672,4837,1664,4842,1658,4847,1652,4853,1649,4935,1649,4934,1647,4874,1614,4859,1613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35,1649l4869,1649,4876,1652,4882,1659,4887,1665,4890,1674,4890,1697,4888,1705,4877,1717,4870,1720,4951,1720,4950,1702,4948,1685,4945,1671,4940,1658,4935,1649xe" filled="true" fillcolor="#231f20" stroked="false">
                <v:path arrowok="t"/>
                <v:fill type="solid"/>
              </v:shape>
            </v:group>
            <v:group style="position:absolute;left:4920;top:1110;width:354;height:217" coordorigin="4920,1110" coordsize="354,217">
              <v:shape style="position:absolute;left:4920;top:1110;width:354;height:217" coordorigin="4920,1110" coordsize="354,217" path="m5203,1110l5189,1110,5169,1112,5115,1148,5102,1217,5102,1219,5113,1286,5118,1293,5125,1304,5188,1326,5209,1325,5228,1320,5243,1312,5254,1300,5261,1287,5179,1287,5172,1282,5160,1219,5160,1217,5160,1199,5178,1149,5261,1149,5256,1140,5252,1135,5246,1129,5240,1124,5233,1119,5215,1112,5203,1110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261,1149l5197,1149,5204,1154,5208,1163,5215,1232,5215,1244,5203,1281,5199,1285,5193,1287,5261,1287,5262,1285,5268,1266,5272,1243,5273,1217,5273,1204,5263,1153,5261,1149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84l4981,1184,4981,1323,5039,1323,5039,1184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10l4991,1110,4986,1120,4980,1128,4920,1166,4920,1214,4981,1184,5039,1184,5039,1110xe" filled="true" fillcolor="#231f20" stroked="false">
                <v:path arrowok="t"/>
                <v:fill type="solid"/>
              </v:shape>
              <v:shape style="position:absolute;left:5239;top:739;width:314;height:213" type="#_x0000_t75" stroked="false">
                <v:imagedata r:id="rId103" o:title=""/>
              </v:shape>
            </v:group>
            <v:group style="position:absolute;left:5891;top:1695;width:94;height:94" coordorigin="5891,1695" coordsize="94,94">
              <v:shape style="position:absolute;left:5891;top:1695;width:94;height:94" coordorigin="5891,1695" coordsize="94,94" path="m5938,1695l5920,1699,5905,1709,5895,1724,5891,1742,5895,1760,5905,1775,5920,1785,5938,1789,5956,1785,5971,1775,5981,1760,5984,1742,5981,1724,5971,1709,5956,1699,5938,1695xe" filled="true" fillcolor="#231f20" stroked="false">
                <v:path arrowok="t"/>
                <v:fill type="solid"/>
              </v:shape>
            </v:group>
            <v:group style="position:absolute;left:5938;top:455;width:2;height:90" coordorigin="5938,455" coordsize="2,90">
              <v:shape style="position:absolute;left:5938;top:455;width:2;height:90" coordorigin="5938,455" coordsize="0,90" path="m5938,544l5938,455e" filled="false" stroked="true" strokeweight="1.485pt" strokecolor="#3d3c3e">
                <v:path arrowok="t"/>
              </v:shape>
            </v:group>
            <v:group style="position:absolute;left:5941;top:2949;width:2;height:90" coordorigin="5941,2949" coordsize="2,90">
              <v:shape style="position:absolute;left:5941;top:2949;width:2;height:90" coordorigin="5941,2949" coordsize="0,90" path="m5941,3039l5941,2949e" filled="false" stroked="true" strokeweight="1.485pt" strokecolor="#3d3c3e">
                <v:path arrowok="t"/>
              </v:shape>
            </v:group>
            <v:group style="position:absolute;left:7148;top:1743;width:90;height:2" coordorigin="7148,1743" coordsize="90,2">
              <v:shape style="position:absolute;left:7148;top:1743;width:90;height:2" coordorigin="7148,1743" coordsize="90,0" path="m7237,1743l7148,1743e" filled="false" stroked="true" strokeweight="1.485pt" strokecolor="#3d3c3e">
                <v:path arrowok="t"/>
              </v:shape>
            </v:group>
            <v:group style="position:absolute;left:4660;top:1740;width:90;height:2" coordorigin="4660,1740" coordsize="90,2">
              <v:shape style="position:absolute;left:4660;top:1740;width:90;height:2" coordorigin="4660,1740" coordsize="90,0" path="m4749,1740l4660,1740e" filled="false" stroked="true" strokeweight="1.485pt" strokecolor="#3d3c3e">
                <v:path arrowok="t"/>
              </v:shape>
            </v:group>
            <v:group style="position:absolute;left:5312;top:2794;width:45;height:78" coordorigin="5312,2794" coordsize="45,78">
              <v:shape style="position:absolute;left:5312;top:2794;width:45;height:78" coordorigin="5312,2794" coordsize="45,78" path="m5357,2794l5312,2871e" filled="false" stroked="true" strokeweight="1.485pt" strokecolor="#3d3c3e">
                <v:path arrowok="t"/>
              </v:shape>
            </v:group>
            <v:group style="position:absolute;left:6557;top:632;width:45;height:78" coordorigin="6557,632" coordsize="45,78">
              <v:shape style="position:absolute;left:6557;top:632;width:45;height:78" coordorigin="6557,632" coordsize="45,78" path="m6602,632l6557,710e" filled="false" stroked="true" strokeweight="1.485pt" strokecolor="#3d3c3e">
                <v:path arrowok="t"/>
              </v:shape>
            </v:group>
            <v:group style="position:absolute;left:4831;top:1106;width:78;height:45" coordorigin="4831,1106" coordsize="78,45">
              <v:shape style="position:absolute;left:4831;top:1106;width:78;height:45" coordorigin="4831,1106" coordsize="78,45" path="m4831,1106l4908,1150e" filled="false" stroked="true" strokeweight="1.485pt" strokecolor="#3d3c3e">
                <v:path arrowok="t"/>
              </v:shape>
            </v:group>
            <v:group style="position:absolute;left:6984;top:2353;width:78;height:45" coordorigin="6984,2353" coordsize="78,45">
              <v:shape style="position:absolute;left:6984;top:2353;width:78;height:45" coordorigin="6984,2353" coordsize="78,45" path="m6984,2353l7061,2398e" filled="false" stroked="true" strokeweight="1.485pt" strokecolor="#3d3c3e">
                <v:path arrowok="t"/>
              </v:shape>
            </v:group>
            <v:group style="position:absolute;left:6559;top:2783;width:45;height:78" coordorigin="6559,2783" coordsize="45,78">
              <v:shape style="position:absolute;left:6559;top:2783;width:45;height:78" coordorigin="6559,2783" coordsize="45,78" path="m6559,2783l6604,2860e" filled="false" stroked="true" strokeweight="1.485pt" strokecolor="#3d3c3e">
                <v:path arrowok="t"/>
              </v:shape>
            </v:group>
            <v:group style="position:absolute;left:5310;top:624;width:45;height:78" coordorigin="5310,624" coordsize="45,78">
              <v:shape style="position:absolute;left:5310;top:624;width:45;height:78" coordorigin="5310,624" coordsize="45,78" path="m5310,624l5355,701e" filled="false" stroked="true" strokeweight="1.485pt" strokecolor="#3d3c3e">
                <v:path arrowok="t"/>
              </v:shape>
            </v:group>
            <v:group style="position:absolute;left:4835;top:2350;width:78;height:45" coordorigin="4835,2350" coordsize="78,45">
              <v:shape style="position:absolute;left:4835;top:2350;width:78;height:45" coordorigin="4835,2350" coordsize="78,45" path="m4835,2394l4912,2350e" filled="false" stroked="true" strokeweight="1.485pt" strokecolor="#3d3c3e">
                <v:path arrowok="t"/>
              </v:shape>
            </v:group>
            <v:group style="position:absolute;left:6991;top:1109;width:78;height:45" coordorigin="6991,1109" coordsize="78,45">
              <v:shape style="position:absolute;left:6991;top:1109;width:78;height:45" coordorigin="6991,1109" coordsize="78,45" path="m6991,1154l7068,1109e" filled="false" stroked="true" strokeweight="1.485pt" strokecolor="#3d3c3e">
                <v:path arrowok="t"/>
              </v:shape>
            </v:group>
            <v:group style="position:absolute;left:4520;top:317;width:2866;height:2866" coordorigin="4520,317" coordsize="2866,2866">
              <v:shape style="position:absolute;left:4520;top:317;width:2866;height:2866" coordorigin="4520,317" coordsize="2866,2866" path="m7385,1750l7383,1826,7378,1901,7368,1975,7354,2047,7337,2119,7317,2189,7293,2257,7266,2324,7235,2389,7202,2452,7165,2513,7126,2573,7083,2630,7038,2685,6991,2737,6940,2787,6888,2835,6833,2880,6776,2922,6716,2962,6655,2998,6592,3032,6527,3062,6460,3090,6392,3114,6322,3134,6251,3151,6178,3165,6104,3174,6029,3180,5953,3182,5877,3180,5802,3174,5728,3165,5655,3151,5584,3134,5514,3114,5445,3090,5379,3062,5314,3032,5250,2998,5189,2962,5130,2922,5073,2880,5018,2835,4965,2787,4915,2737,4867,2685,4822,2630,4780,2573,4740,2513,4704,2452,4670,2389,4640,2324,4613,2257,4589,2189,4568,2119,4551,2047,4538,1975,4528,1901,4522,1826,4520,1750,4522,1673,4528,1598,4538,1525,4551,1452,4568,1380,4589,1311,4613,1242,4640,1175,4670,1110,4704,1047,4740,986,4780,927,4822,869,4867,815,4915,762,4965,712,5018,664,5073,619,5130,577,5189,537,5250,501,5314,467,5379,437,5445,409,5514,385,5584,365,5655,348,5728,334,5802,325,5877,319,5953,317,6029,319,6104,325,6178,334,6251,348,6322,365,6392,385,6460,409,6527,437,6592,467,6655,501,6716,537,6776,577,6833,619,6888,664,6940,712,6991,762,7038,815,7083,869,7126,927,7165,986,7202,1047,7235,1110,7266,1175,7293,1242,7317,1311,7337,1380,7354,1452,7368,1525,7378,1598,7383,1673,7385,1750xe" filled="false" stroked="true" strokeweight="1.485pt" strokecolor="#3d3c3e">
                <v:path arrowok="t"/>
              </v:shape>
            </v:group>
            <v:group style="position:absolute;left:5491;top:1541;width:459;height:209" coordorigin="5491,1541" coordsize="459,209">
              <v:shape style="position:absolute;left:5491;top:1541;width:459;height:209" coordorigin="5491,1541" coordsize="459,209" path="m5949,1749l5491,1541e" filled="false" stroked="true" strokeweight="2.969pt" strokecolor="#231f20">
                <v:path arrowok="t"/>
              </v:shape>
            </v:group>
            <v:group style="position:absolute;left:5374;top:1470;width:177;height:162" coordorigin="5374,1470" coordsize="177,162">
              <v:shape style="position:absolute;left:5374;top:1470;width:177;height:162" coordorigin="5374,1470" coordsize="177,162" path="m5551,1470l5374,1487,5478,1632,5551,1470xe" filled="true" fillcolor="#231f20" stroked="false">
                <v:path arrowok="t"/>
                <v:fill type="solid"/>
              </v:shape>
            </v:group>
            <v:group style="position:absolute;left:5592;top:1101;width:353;height:645" coordorigin="5592,1101" coordsize="353,645">
              <v:shape style="position:absolute;left:5592;top:1101;width:353;height:645" coordorigin="5592,1101" coordsize="353,645" path="m5945,1745l5592,1101e" filled="false" stroked="true" strokeweight="3.519pt" strokecolor="#231f20">
                <v:path arrowok="t"/>
              </v:shape>
            </v:group>
            <v:group style="position:absolute;left:5514;top:968;width:185;height:211" coordorigin="5514,968" coordsize="185,211">
              <v:shape style="position:absolute;left:5514;top:968;width:185;height:211" coordorigin="5514,968" coordsize="185,211" path="m5519,968l5514,1178,5699,1077,5519,96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left="110" w:right="505"/>
        <w:jc w:val="left"/>
      </w:pPr>
      <w:r>
        <w:rPr>
          <w:color w:val="231F20"/>
        </w:rPr>
        <w:t>Qual foi o horário em que Gustavo saiu para brincar com seus</w:t>
      </w:r>
      <w:r>
        <w:rPr>
          <w:color w:val="231F20"/>
          <w:spacing w:val="-30"/>
        </w:rPr>
        <w:t> </w:t>
      </w:r>
      <w:r>
        <w:rPr>
          <w:color w:val="231F20"/>
        </w:rPr>
        <w:t>amigos?</w:t>
      </w:r>
      <w:r>
        <w:rPr/>
      </w:r>
    </w:p>
    <w:p>
      <w:pPr>
        <w:pStyle w:val="ListParagraph"/>
        <w:numPr>
          <w:ilvl w:val="1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09h11min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09h55min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11h09min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11h45min</w:t>
      </w:r>
      <w:r>
        <w:rPr>
          <w:rFonts w:ascii="Arial"/>
          <w:spacing w:val="-3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04"/>
          <w:footerReference w:type="default" r:id="rId105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08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09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06"/>
      <w:footerReference w:type="default" r:id="rId107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31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531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30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530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29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29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5291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2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286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2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279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31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3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530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29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2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–"/>
      <w:lvlJc w:val="left"/>
      <w:pPr>
        <w:ind w:left="1074" w:hanging="168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–"/>
      <w:lvlJc w:val="left"/>
      <w:pPr>
        <w:ind w:left="1357" w:hanging="184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266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73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79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2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9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5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2" w:hanging="184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36"/>
      <w:numFmt w:val="decimal"/>
      <w:lvlText w:val="%1)"/>
      <w:lvlJc w:val="left"/>
      <w:pPr>
        <w:ind w:left="110" w:hanging="401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–"/>
      <w:lvlJc w:val="left"/>
      <w:pPr>
        <w:ind w:left="287" w:hanging="180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89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8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7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6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5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4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44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53" w:hanging="180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23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5"/>
      <w:numFmt w:val="decimal"/>
      <w:lvlText w:val="%1)"/>
      <w:lvlJc w:val="left"/>
      <w:pPr>
        <w:ind w:left="110" w:hanging="366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496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4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0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269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3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3">
    <w:multiLevelType w:val="hybridMultilevel"/>
    <w:lvl w:ilvl="0">
      <w:start w:val="10"/>
      <w:numFmt w:val="decimal"/>
      <w:lvlText w:val="%1)"/>
      <w:lvlJc w:val="left"/>
      <w:pPr>
        <w:ind w:left="472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8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0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5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0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5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">
    <w:abstractNumId w:val="2"/>
  </w:num>
  <w:num w:numId="2">
    <w:abstractNumId w:val="1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403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www.azinteligencia.com.br/site/index.php?option=com_content&amp;amp;view=article&amp;amp;id=279%3Aas-bruxinhas&amp;amp;catid=60%3A8o-ano&amp;amp;Itemid=113" TargetMode="External"/><Relationship Id="rId20" Type="http://schemas.openxmlformats.org/officeDocument/2006/relationships/footer" Target="footer2.xml"/><Relationship Id="rId21" Type="http://schemas.openxmlformats.org/officeDocument/2006/relationships/image" Target="media/image13.png"/><Relationship Id="rId22" Type="http://schemas.openxmlformats.org/officeDocument/2006/relationships/hyperlink" Target="http://www2.cultura.gov.br/site/2011/12/23/" TargetMode="External"/><Relationship Id="rId23" Type="http://schemas.openxmlformats.org/officeDocument/2006/relationships/image" Target="media/image14.png"/><Relationship Id="rId24" Type="http://schemas.openxmlformats.org/officeDocument/2006/relationships/hyperlink" Target="http://migre.me/gjBSr" TargetMode="External"/><Relationship Id="rId25" Type="http://schemas.openxmlformats.org/officeDocument/2006/relationships/header" Target="header2.xml"/><Relationship Id="rId26" Type="http://schemas.openxmlformats.org/officeDocument/2006/relationships/footer" Target="footer3.xml"/><Relationship Id="rId27" Type="http://schemas.openxmlformats.org/officeDocument/2006/relationships/hyperlink" Target="http://www.blocosonline.com.br/literatura/poesia/pinf/pinf0094.htm" TargetMode="External"/><Relationship Id="rId28" Type="http://schemas.openxmlformats.org/officeDocument/2006/relationships/image" Target="media/image15.png"/><Relationship Id="rId29" Type="http://schemas.openxmlformats.org/officeDocument/2006/relationships/header" Target="header3.xml"/><Relationship Id="rId30" Type="http://schemas.openxmlformats.org/officeDocument/2006/relationships/footer" Target="footer4.xml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hyperlink" Target="http://portaldoprofessor.mec.gov.br/fichaTecnicaAula.html?aula=24259" TargetMode="External"/><Relationship Id="rId34" Type="http://schemas.openxmlformats.org/officeDocument/2006/relationships/hyperlink" Target="http://sitededicas.ne10.uol.com.br/humor_piadas5a.htm" TargetMode="External"/><Relationship Id="rId35" Type="http://schemas.openxmlformats.org/officeDocument/2006/relationships/image" Target="media/image16.png"/><Relationship Id="rId36" Type="http://schemas.openxmlformats.org/officeDocument/2006/relationships/hyperlink" Target="http://osantuario.com/2013/04/13/umas-tiras-da-pesada-eu-tu-e-elas-as-tirinhas/" TargetMode="External"/><Relationship Id="rId37" Type="http://schemas.openxmlformats.org/officeDocument/2006/relationships/header" Target="header4.xml"/><Relationship Id="rId38" Type="http://schemas.openxmlformats.org/officeDocument/2006/relationships/hyperlink" Target="http://www.piadografo.sitebr.net/Juquinha2.htm" TargetMode="External"/><Relationship Id="rId39" Type="http://schemas.openxmlformats.org/officeDocument/2006/relationships/footer" Target="footer7.xml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Relationship Id="rId58" Type="http://schemas.openxmlformats.org/officeDocument/2006/relationships/image" Target="media/image35.png"/><Relationship Id="rId59" Type="http://schemas.openxmlformats.org/officeDocument/2006/relationships/image" Target="media/image36.png"/><Relationship Id="rId60" Type="http://schemas.openxmlformats.org/officeDocument/2006/relationships/image" Target="media/image37.png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image" Target="media/image41.png"/><Relationship Id="rId65" Type="http://schemas.openxmlformats.org/officeDocument/2006/relationships/image" Target="media/image42.png"/><Relationship Id="rId66" Type="http://schemas.openxmlformats.org/officeDocument/2006/relationships/image" Target="media/image43.png"/><Relationship Id="rId67" Type="http://schemas.openxmlformats.org/officeDocument/2006/relationships/image" Target="media/image44.png"/><Relationship Id="rId68" Type="http://schemas.openxmlformats.org/officeDocument/2006/relationships/image" Target="media/image45.png"/><Relationship Id="rId69" Type="http://schemas.openxmlformats.org/officeDocument/2006/relationships/image" Target="media/image46.png"/><Relationship Id="rId70" Type="http://schemas.openxmlformats.org/officeDocument/2006/relationships/image" Target="media/image47.png"/><Relationship Id="rId71" Type="http://schemas.openxmlformats.org/officeDocument/2006/relationships/image" Target="media/image48.png"/><Relationship Id="rId72" Type="http://schemas.openxmlformats.org/officeDocument/2006/relationships/image" Target="media/image49.png"/><Relationship Id="rId73" Type="http://schemas.openxmlformats.org/officeDocument/2006/relationships/image" Target="media/image50.png"/><Relationship Id="rId74" Type="http://schemas.openxmlformats.org/officeDocument/2006/relationships/image" Target="media/image51.png"/><Relationship Id="rId75" Type="http://schemas.openxmlformats.org/officeDocument/2006/relationships/image" Target="media/image52.png"/><Relationship Id="rId76" Type="http://schemas.openxmlformats.org/officeDocument/2006/relationships/image" Target="media/image53.png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80" Type="http://schemas.openxmlformats.org/officeDocument/2006/relationships/image" Target="media/image57.png"/><Relationship Id="rId81" Type="http://schemas.openxmlformats.org/officeDocument/2006/relationships/image" Target="media/image58.png"/><Relationship Id="rId82" Type="http://schemas.openxmlformats.org/officeDocument/2006/relationships/image" Target="media/image59.png"/><Relationship Id="rId83" Type="http://schemas.openxmlformats.org/officeDocument/2006/relationships/image" Target="media/image60.png"/><Relationship Id="rId84" Type="http://schemas.openxmlformats.org/officeDocument/2006/relationships/image" Target="media/image61.png"/><Relationship Id="rId85" Type="http://schemas.openxmlformats.org/officeDocument/2006/relationships/image" Target="media/image62.png"/><Relationship Id="rId86" Type="http://schemas.openxmlformats.org/officeDocument/2006/relationships/image" Target="media/image63.png"/><Relationship Id="rId87" Type="http://schemas.openxmlformats.org/officeDocument/2006/relationships/image" Target="media/image64.png"/><Relationship Id="rId88" Type="http://schemas.openxmlformats.org/officeDocument/2006/relationships/image" Target="media/image65.png"/><Relationship Id="rId89" Type="http://schemas.openxmlformats.org/officeDocument/2006/relationships/image" Target="media/image66.png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png"/><Relationship Id="rId95" Type="http://schemas.openxmlformats.org/officeDocument/2006/relationships/image" Target="media/image72.png"/><Relationship Id="rId96" Type="http://schemas.openxmlformats.org/officeDocument/2006/relationships/image" Target="media/image73.png"/><Relationship Id="rId97" Type="http://schemas.openxmlformats.org/officeDocument/2006/relationships/image" Target="media/image74.png"/><Relationship Id="rId98" Type="http://schemas.openxmlformats.org/officeDocument/2006/relationships/image" Target="media/image75.png"/><Relationship Id="rId99" Type="http://schemas.openxmlformats.org/officeDocument/2006/relationships/image" Target="media/image76.png"/><Relationship Id="rId100" Type="http://schemas.openxmlformats.org/officeDocument/2006/relationships/image" Target="media/image77.png"/><Relationship Id="rId101" Type="http://schemas.openxmlformats.org/officeDocument/2006/relationships/image" Target="media/image78.png"/><Relationship Id="rId102" Type="http://schemas.openxmlformats.org/officeDocument/2006/relationships/image" Target="media/image79.png"/><Relationship Id="rId103" Type="http://schemas.openxmlformats.org/officeDocument/2006/relationships/image" Target="media/image80.png"/><Relationship Id="rId104" Type="http://schemas.openxmlformats.org/officeDocument/2006/relationships/header" Target="header5.xml"/><Relationship Id="rId105" Type="http://schemas.openxmlformats.org/officeDocument/2006/relationships/footer" Target="footer8.xml"/><Relationship Id="rId106" Type="http://schemas.openxmlformats.org/officeDocument/2006/relationships/header" Target="header6.xml"/><Relationship Id="rId107" Type="http://schemas.openxmlformats.org/officeDocument/2006/relationships/footer" Target="footer9.xml"/><Relationship Id="rId108" Type="http://schemas.openxmlformats.org/officeDocument/2006/relationships/image" Target="media/image81.png"/><Relationship Id="rId109" Type="http://schemas.openxmlformats.org/officeDocument/2006/relationships/image" Target="media/image82.png"/><Relationship Id="rId110" Type="http://schemas.openxmlformats.org/officeDocument/2006/relationships/image" Target="media/image83.png"/><Relationship Id="rId1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C0507.indb</dc:title>
  <dcterms:created xsi:type="dcterms:W3CDTF">2016-02-07T04:16:35Z</dcterms:created>
  <dcterms:modified xsi:type="dcterms:W3CDTF">2016-02-07T04:16:35Z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