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1f6de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b5d334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B5D334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B5D334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B5D334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B5D334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B5D334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b5d334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B5D334"/>
          <w:sz w:val="40"/>
        </w:rPr>
        <w:t>LÍNGUA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PORTUGUESA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E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B5D334"/>
          <w:sz w:val="36"/>
        </w:rPr>
        <w:t>5º ano</w:t>
      </w:r>
      <w:r>
        <w:rPr>
          <w:rFonts w:ascii="Arial" w:hAnsi="Arial"/>
          <w:b/>
          <w:color w:val="B5D334"/>
          <w:spacing w:val="16"/>
          <w:sz w:val="36"/>
        </w:rPr>
        <w:t> </w:t>
      </w:r>
      <w:r>
        <w:rPr>
          <w:rFonts w:ascii="Arial" w:hAnsi="Arial"/>
          <w:b/>
          <w:color w:val="B5D334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B5D334"/>
          <w:sz w:val="36"/>
        </w:rPr>
        <w:t>Ensino</w:t>
      </w:r>
      <w:r>
        <w:rPr>
          <w:rFonts w:ascii="Arial"/>
          <w:b/>
          <w:color w:val="B5D334"/>
          <w:spacing w:val="2"/>
          <w:sz w:val="36"/>
        </w:rPr>
        <w:t> </w:t>
      </w:r>
      <w:r>
        <w:rPr>
          <w:rFonts w:ascii="Arial"/>
          <w:b/>
          <w:color w:val="B5D334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B5D334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B5D334"/>
          <w:sz w:val="64"/>
        </w:rPr>
        <w:t>C0510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b5d334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B5D334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B5D334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B5D334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2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2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2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2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B5D334"/>
          <w:w w:val="105"/>
        </w:rPr>
        <w:t>Data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de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Nascimento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do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60184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1f6de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LM5EF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12"/>
          <w:szCs w:val="12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275.811005pt;margin-top:44.202854pt;width:30.778748pt;height:16.125pt;mso-position-horizontal-relative:page;mso-position-vertical-relative:paragraph;z-index:-59920" type="#_x0000_t75" stroked="false">
            <v:imagedata r:id="rId19" o:title=""/>
            <w10:wrap type="none"/>
          </v:shape>
        </w:pict>
      </w:r>
      <w:r>
        <w:rPr>
          <w:rFonts w:ascii="Arial" w:hAnsi="Arial"/>
          <w:color w:val="231F20"/>
          <w:sz w:val="16"/>
        </w:rPr>
        <w:t>(M041299E4) </w:t>
      </w:r>
      <w:r>
        <w:rPr>
          <w:rFonts w:ascii="Arial" w:hAnsi="Arial"/>
          <w:color w:val="231F20"/>
          <w:sz w:val="22"/>
        </w:rPr>
        <w:t>Ana usou 18 figuras geométricas para desenhar o elefante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7"/>
          <w:szCs w:val="17"/>
        </w:rPr>
      </w:pPr>
    </w:p>
    <w:tbl>
      <w:tblPr>
        <w:tblW w:w="0" w:type="auto"/>
        <w:jc w:val="left"/>
        <w:tblInd w:w="25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"/>
        <w:gridCol w:w="122"/>
        <w:gridCol w:w="303"/>
        <w:gridCol w:w="727"/>
        <w:gridCol w:w="303"/>
        <w:gridCol w:w="122"/>
        <w:gridCol w:w="298"/>
      </w:tblGrid>
      <w:tr>
        <w:trPr>
          <w:trHeight w:val="1278" w:hRule="exact"/>
        </w:trPr>
        <w:tc>
          <w:tcPr>
            <w:tcW w:w="2178" w:type="dxa"/>
            <w:gridSpan w:val="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7" w:hRule="exact"/>
        </w:trPr>
        <w:tc>
          <w:tcPr>
            <w:tcW w:w="3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2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  <w:tc>
          <w:tcPr>
            <w:tcW w:w="3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727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  <w:tc>
          <w:tcPr>
            <w:tcW w:w="3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2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  <w:tc>
          <w:tcPr>
            <w:tcW w:w="2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 w:hint="default"/>
          <w:sz w:val="12"/>
          <w:szCs w:val="12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/>
        <w:pict>
          <v:group style="position:absolute;margin-left:99.459999pt;margin-top:-111.926147pt;width:68.650pt;height:104.4pt;mso-position-horizontal-relative:page;mso-position-vertical-relative:paragraph;z-index:-59896" coordorigin="1989,-2239" coordsize="1373,2088">
            <v:group style="position:absolute;left:2322;top:-2229;width:1030;height:1030" coordorigin="2322,-2229" coordsize="1030,1030">
              <v:shape style="position:absolute;left:2322;top:-2229;width:1030;height:1030" coordorigin="2322,-2229" coordsize="1030,1030" path="m2837,-2229l2913,-2223,2986,-2207,3054,-2181,3117,-2146,3175,-2102,3226,-2051,3269,-1994,3304,-1931,3330,-1862,3346,-1790,3352,-1714,3346,-1637,3330,-1565,3304,-1496,3269,-1433,3226,-1376,3175,-1325,3117,-1281,3054,-1246,2986,-1220,2913,-1204,2837,-1199,2761,-1204,2688,-1220,2620,-1246,2557,-1281,2499,-1325,2448,-1376,2405,-1433,2370,-1496,2344,-1565,2328,-1637,2322,-1714,2328,-1790,2344,-1862,2370,-1931,2405,-1994,2448,-2051,2499,-2102,2557,-2146,2620,-2181,2688,-2207,2761,-2223,2837,-2229xe" filled="false" stroked="true" strokeweight="1pt" strokecolor="#231f20">
                <v:path arrowok="t"/>
              </v:shape>
              <v:shape style="position:absolute;left:2547;top:-1757;width:129;height:129" type="#_x0000_t75" stroked="false">
                <v:imagedata r:id="rId20" o:title=""/>
              </v:shape>
            </v:group>
            <v:group style="position:absolute;left:2257;top:-1300;width:430;height:430" coordorigin="2257,-1300" coordsize="430,430">
              <v:shape style="position:absolute;left:2257;top:-1300;width:430;height:430" coordorigin="2257,-1300" coordsize="430,430" path="m2472,-1300l2540,-1289,2599,-1258,2645,-1212,2676,-1153,2687,-1085,2676,-1017,2645,-958,2599,-911,2540,-881,2472,-870,2404,-881,2345,-911,2298,-958,2268,-1017,2257,-1085,2268,-1153,2298,-1212,2345,-1258,2404,-1289,2472,-1300xe" filled="false" stroked="true" strokeweight="1.0pt" strokecolor="#231f20">
                <v:path arrowok="t"/>
              </v:shape>
              <v:shape style="position:absolute;left:1989;top:-902;width:777;height:751" type="#_x0000_t75" stroked="false">
                <v:imagedata r:id="rId21" o:title=""/>
              </v:shape>
            </v:group>
            <v:group style="position:absolute;left:2848;top:-1796;width:395;height:375" coordorigin="2848,-1796" coordsize="395,375">
              <v:shape style="position:absolute;left:2848;top:-1796;width:395;height:375" coordorigin="2848,-1796" coordsize="395,375" path="m3048,-1796l2848,-1656,2923,-1421,3168,-1421,3243,-1656,3048,-1796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Quantos retângulos ela usou para desenhar esse</w:t>
      </w:r>
      <w:r>
        <w:rPr>
          <w:color w:val="231F20"/>
          <w:spacing w:val="-2"/>
        </w:rPr>
        <w:t> </w:t>
      </w:r>
      <w:r>
        <w:rPr>
          <w:color w:val="231F20"/>
        </w:rPr>
        <w:t>elefante?</w:t>
      </w:r>
      <w:r>
        <w:rPr/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9" w:lineRule="auto" w:before="0" w:after="0"/>
        <w:ind w:left="110" w:right="373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(M041349E4) </w:t>
      </w:r>
      <w:r>
        <w:rPr>
          <w:rFonts w:ascii="Arial" w:hAnsi="Arial"/>
          <w:color w:val="231F20"/>
          <w:sz w:val="22"/>
        </w:rPr>
        <w:t>Letícia tem 13 lápis, Fernanda tem 7 e Camila tem 9. Quantos lápis as três têm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juntas?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58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29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(M041436E4) </w:t>
      </w:r>
      <w:r>
        <w:rPr>
          <w:rFonts w:ascii="Arial" w:hAnsi="Arial"/>
          <w:color w:val="231F20"/>
          <w:sz w:val="22"/>
        </w:rPr>
        <w:t>Observe o relógio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101.627998pt;margin-top:9.304951pt;width:131.15pt;height:131.15pt;mso-position-horizontal-relative:page;mso-position-vertical-relative:paragraph;z-index:1384;mso-wrap-distance-left:0;mso-wrap-distance-right:0" coordorigin="2033,186" coordsize="2623,2623">
            <v:group style="position:absolute;left:4061;top:1911;width:87;height:58" coordorigin="4061,1911" coordsize="87,58">
              <v:shape style="position:absolute;left:4061;top:1911;width:87;height:58" coordorigin="4061,1911" coordsize="87,58" path="m4061,1911l4148,1968e" filled="false" stroked="true" strokeweight="2.609pt" strokecolor="#c7c8ca">
                <v:path arrowok="t"/>
              </v:shape>
            </v:group>
            <v:group style="position:absolute;left:4049;top:1049;width:94;height:50" coordorigin="4049,1049" coordsize="94,50">
              <v:shape style="position:absolute;left:4049;top:1049;width:94;height:50" coordorigin="4049,1049" coordsize="94,50" path="m4049,1098l4142,1049e" filled="false" stroked="true" strokeweight="2.609pt" strokecolor="#c7c8ca">
                <v:path arrowok="t"/>
              </v:shape>
            </v:group>
            <v:group style="position:absolute;left:4213;top:1500;width:52;height:2" coordorigin="4213,1500" coordsize="52,2">
              <v:shape style="position:absolute;left:4213;top:1500;width:52;height:2" coordorigin="4213,1500" coordsize="52,0" path="m4213,1500l4264,1500e" filled="false" stroked="true" strokeweight="2.551pt" strokecolor="#c7c8ca">
                <v:path arrowok="t"/>
              </v:shape>
            </v:group>
            <v:group style="position:absolute;left:2166;top:324;width:2348;height:2348" coordorigin="2166,324" coordsize="2348,2348">
              <v:shape style="position:absolute;left:2166;top:324;width:2348;height:2348" coordorigin="2166,324" coordsize="2348,2348" path="m3339,324l3262,326,3186,333,3112,346,3039,362,2968,383,2899,409,2833,438,2768,472,2706,509,2646,550,2589,595,2535,642,2484,693,2437,747,2392,804,2351,864,2314,926,2280,991,2251,1057,2226,1126,2204,1197,2188,1270,2176,1344,2168,1420,2166,1497,2168,1575,2176,1650,2188,1725,2204,1798,2226,1868,2251,1937,2280,2004,2314,2069,2351,2131,2392,2191,2437,2248,2484,2302,2535,2353,2589,2400,2646,2445,2706,2486,2768,2523,2833,2557,2899,2586,2968,2611,3039,2633,3112,2649,3186,2661,3262,2669,3339,2671,3417,2669,3492,2661,3567,2649,3640,2633,3710,2611,3779,2586,3846,2557,3911,2523,3973,2486,4033,2445,4090,2400,4144,2353,4195,2302,4242,2248,4287,2191,4328,2131,4365,2069,4399,2004,4428,1937,4453,1868,4475,1798,4491,1725,4503,1650,4511,1575,4513,1497,4511,1420,4503,1344,4491,1270,4475,1197,4453,1126,4428,1057,4399,991,4365,926,4328,864,4287,804,4242,747,4195,693,4144,642,4090,595,4033,550,3973,509,3911,472,3846,438,3779,409,3710,383,3640,362,3567,346,3492,333,3417,326,3339,324xe" filled="true" fillcolor="#ffffff" stroked="false">
                <v:path arrowok="t"/>
                <v:fill type="solid"/>
              </v:shape>
            </v:group>
            <v:group style="position:absolute;left:2166;top:324;width:2348;height:2348" coordorigin="2166,324" coordsize="2348,2348">
              <v:shape style="position:absolute;left:2166;top:324;width:2348;height:2348" coordorigin="2166,324" coordsize="2348,2348" path="m4513,1497l4511,1575,4503,1650,4491,1725,4475,1798,4453,1868,4428,1937,4399,2004,4365,2069,4328,2131,4287,2191,4242,2248,4195,2302,4144,2353,4090,2400,4033,2445,3973,2486,3911,2523,3846,2557,3779,2586,3710,2611,3640,2633,3567,2649,3492,2661,3417,2669,3339,2671,3262,2669,3186,2661,3112,2649,3039,2633,2968,2611,2899,2586,2833,2557,2768,2523,2706,2486,2646,2445,2589,2400,2535,2353,2484,2302,2437,2248,2392,2191,2351,2131,2314,2069,2280,2004,2251,1937,2226,1868,2204,1798,2188,1725,2176,1650,2168,1575,2166,1497,2168,1420,2176,1344,2188,1270,2204,1197,2226,1126,2251,1057,2280,991,2314,926,2351,864,2392,804,2437,747,2484,693,2535,642,2589,595,2646,550,2706,509,2768,472,2833,438,2899,409,2968,383,3039,362,3112,346,3186,333,3262,326,3339,324,3417,326,3492,333,3567,346,3640,362,3710,383,3779,409,3846,438,3911,472,3973,509,4033,550,4090,595,4144,642,4195,693,4242,747,4287,804,4328,864,4365,926,4399,991,4428,1057,4453,1126,4475,1197,4491,1270,4503,1344,4511,1420,4513,1497xe" filled="false" stroked="true" strokeweight="1.345pt" strokecolor="#3d3c3e">
                <v:path arrowok="t"/>
              </v:shape>
            </v:group>
            <v:group style="position:absolute;left:2199;top:357;width:2281;height:2281" coordorigin="2199,357" coordsize="2281,2281">
              <v:shape style="position:absolute;left:2199;top:357;width:2281;height:2281" coordorigin="2199,357" coordsize="2281,2281" path="m3339,357l3264,359,3191,367,3119,378,3048,395,2979,415,2912,440,2847,469,2784,501,2724,537,2666,577,2611,620,2558,667,2509,716,2462,769,2419,824,2379,882,2343,942,2311,1005,2282,1070,2257,1137,2237,1206,2220,1277,2209,1349,2202,1422,2199,1497,2202,1572,2209,1646,2220,1718,2237,1789,2257,1858,2282,1925,2311,1990,2343,2053,2379,2113,2419,2171,2462,2226,2509,2279,2558,2328,2611,2375,2666,2418,2724,2458,2784,2494,2847,2526,2912,2555,2979,2580,3048,2600,3119,2616,3191,2628,3264,2635,3339,2638,3414,2635,3488,2628,3560,2616,3631,2600,3700,2580,3767,2555,3832,2526,3895,2494,3955,2458,4013,2418,4068,2375,4121,2328,4170,2279,4217,2226,4260,2171,4300,2113,4336,2053,4368,1990,4397,1925,4422,1858,4442,1789,4458,1718,4470,1646,4477,1572,4480,1497,4477,1422,4470,1349,4458,1277,4442,1206,4422,1137,4397,1070,4368,1005,4336,942,4300,882,4260,824,4217,769,4170,716,4121,667,4068,620,4013,577,3955,537,3895,501,3832,469,3767,440,3700,415,3631,395,3560,378,3488,367,3414,359,3339,357xe" filled="true" fillcolor="#e3e4e5" stroked="false">
                <v:path arrowok="t"/>
                <v:fill type="solid"/>
              </v:shape>
            </v:group>
            <v:group style="position:absolute;left:3171;top:434;width:320;height:193" coordorigin="3171,434" coordsize="320,193">
              <v:shape style="position:absolute;left:3171;top:434;width:320;height:193" coordorigin="3171,434" coordsize="320,193" path="m3487,470l3421,470,3426,472,3435,480,3437,485,3437,496,3434,502,3430,507,3426,513,3416,522,3401,534,3383,547,3343,593,3333,626,3490,626,3490,583,3408,583,3413,579,3417,575,3424,569,3431,564,3442,556,3454,547,3489,500,3489,478,3487,470xe" filled="true" fillcolor="#231f20" stroked="false">
                <v:path arrowok="t"/>
                <v:fill type="solid"/>
              </v:shape>
              <v:shape style="position:absolute;left:3171;top:434;width:320;height:193" coordorigin="3171,434" coordsize="320,193" path="m3413,434l3353,451,3336,494,3389,498,3391,488,3393,480,3398,476,3402,472,3407,470,3487,470,3486,468,3426,434,3413,434xe" filled="true" fillcolor="#231f20" stroked="false">
                <v:path arrowok="t"/>
                <v:fill type="solid"/>
              </v:shape>
              <v:shape style="position:absolute;left:3171;top:434;width:320;height:193" coordorigin="3171,434" coordsize="320,193" path="m3279,500l3226,500,3226,626,3279,626,3279,500xe" filled="true" fillcolor="#231f20" stroked="false">
                <v:path arrowok="t"/>
                <v:fill type="solid"/>
              </v:shape>
              <v:shape style="position:absolute;left:3171;top:434;width:320;height:193" coordorigin="3171,434" coordsize="320,193" path="m3279,434l3236,434,3230,446,3222,455,3171,484,3171,527,3226,500,3279,500,3279,434xe" filled="true" fillcolor="#231f20" stroked="false">
                <v:path arrowok="t"/>
                <v:fill type="solid"/>
              </v:shape>
            </v:group>
            <v:group style="position:absolute;left:3771;top:558;width:109;height:193" coordorigin="3771,558" coordsize="109,193">
              <v:shape style="position:absolute;left:3771;top:558;width:109;height:193" coordorigin="3771,558" coordsize="109,193" path="m3879,625l3826,625,3826,751,3879,751,3879,625xe" filled="true" fillcolor="#231f20" stroked="false">
                <v:path arrowok="t"/>
                <v:fill type="solid"/>
              </v:shape>
              <v:shape style="position:absolute;left:3771;top:558;width:109;height:193" coordorigin="3771,558" coordsize="109,193" path="m3879,558l3836,558,3830,570,3822,580,3771,609,3771,652,3826,625,3879,625,3879,558xe" filled="true" fillcolor="#231f20" stroked="false">
                <v:path arrowok="t"/>
                <v:fill type="solid"/>
              </v:shape>
              <v:shape style="position:absolute;left:4096;top:900;width:158;height:193" type="#_x0000_t75" stroked="false">
                <v:imagedata r:id="rId22" o:title=""/>
              </v:shape>
            </v:group>
            <v:group style="position:absolute;left:4242;top:1396;width:157;height:196" coordorigin="4242,1396" coordsize="157,196">
              <v:shape style="position:absolute;left:4242;top:1396;width:157;height:196" coordorigin="4242,1396" coordsize="157,196" path="m4295,1532l4242,1539,4245,1550,4250,1560,4310,1591,4322,1592,4335,1591,4390,1560,4314,1560,4309,1558,4300,1549,4297,1542,4295,1532xe" filled="true" fillcolor="#231f20" stroked="false">
                <v:path arrowok="t"/>
                <v:fill type="solid"/>
              </v:shape>
              <v:shape style="position:absolute;left:4242;top:1396;width:157;height:196" coordorigin="4242,1396" coordsize="157,196" path="m4392,1504l4328,1504,4334,1506,4343,1516,4345,1522,4345,1540,4343,1547,4338,1552,4334,1557,4328,1560,4390,1560,4396,1550,4398,1540,4398,1520,4397,1512,4392,1504xe" filled="true" fillcolor="#231f20" stroked="false">
                <v:path arrowok="t"/>
                <v:fill type="solid"/>
              </v:shape>
              <v:shape style="position:absolute;left:4242;top:1396;width:157;height:196" coordorigin="4242,1396" coordsize="157,196" path="m4306,1469l4303,1507,4310,1505,4316,1504,4392,1504,4390,1499,4385,1494,4378,1490,4375,1488,4369,1486,4362,1484,4371,1479,4378,1473,4380,1470,4311,1470,4309,1470,4306,1469xe" filled="true" fillcolor="#231f20" stroked="false">
                <v:path arrowok="t"/>
                <v:fill type="solid"/>
              </v:shape>
              <v:shape style="position:absolute;left:4242;top:1396;width:157;height:196" coordorigin="4242,1396" coordsize="157,196" path="m4388,1429l4324,1429,4328,1430,4332,1434,4335,1437,4337,1442,4337,1454,4335,1459,4330,1463,4325,1468,4320,1470,4380,1470,4386,1460,4389,1453,4389,1430,4388,1429xe" filled="true" fillcolor="#231f20" stroked="false">
                <v:path arrowok="t"/>
                <v:fill type="solid"/>
              </v:shape>
              <v:shape style="position:absolute;left:4242;top:1396;width:157;height:196" coordorigin="4242,1396" coordsize="157,196" path="m4319,1396l4261,1416,4245,1445,4295,1454,4296,1445,4299,1438,4306,1430,4311,1429,4388,1429,4383,1419,4372,1410,4363,1404,4351,1399,4336,1397,4319,1396xe" filled="true" fillcolor="#231f20" stroked="false">
                <v:path arrowok="t"/>
                <v:fill type="solid"/>
              </v:shape>
            </v:group>
            <v:group style="position:absolute;left:4102;top:1870;width:166;height:193" coordorigin="4102,1870" coordsize="166,193">
              <v:shape style="position:absolute;left:4102;top:1870;width:166;height:193" coordorigin="4102,1870" coordsize="166,193" path="m4244,2027l4198,2027,4198,2062,4244,2062,4244,2027xe" filled="true" fillcolor="#231f20" stroked="false">
                <v:path arrowok="t"/>
                <v:fill type="solid"/>
              </v:shape>
              <v:shape style="position:absolute;left:4102;top:1870;width:166;height:193" coordorigin="4102,1870" coordsize="166,193" path="m4244,1870l4198,1870,4102,1984,4102,2027,4268,2027,4268,1986,4147,1986,4198,1927,4244,1927,4244,1870xe" filled="true" fillcolor="#231f20" stroked="false">
                <v:path arrowok="t"/>
                <v:fill type="solid"/>
              </v:shape>
              <v:shape style="position:absolute;left:4102;top:1870;width:166;height:193" coordorigin="4102,1870" coordsize="166,193" path="m4244,1927l4198,1927,4198,1986,4244,1986,4244,1927xe" filled="true" fillcolor="#231f20" stroked="false">
                <v:path arrowok="t"/>
                <v:fill type="solid"/>
              </v:shape>
            </v:group>
            <v:group style="position:absolute;left:3760;top:2240;width:158;height:193" coordorigin="3760,2240" coordsize="158,193">
              <v:shape style="position:absolute;left:3760;top:2240;width:158;height:193" coordorigin="3760,2240" coordsize="158,193" path="m3813,2375l3760,2380,3763,2389,3766,2397,3817,2432,3827,2433,3840,2433,3902,2409,3907,2401,3833,2401,3827,2399,3822,2394,3818,2390,3815,2383,3813,2375xe" filled="true" fillcolor="#231f20" stroked="false">
                <v:path arrowok="t"/>
                <v:fill type="solid"/>
              </v:shape>
              <v:shape style="position:absolute;left:3760;top:2240;width:158;height:193" coordorigin="3760,2240" coordsize="158,193" path="m3911,2335l3846,2335,3853,2338,3862,2348,3865,2356,3865,2379,3862,2387,3858,2392,3853,2398,3847,2401,3907,2401,3915,2387,3918,2375,3918,2363,3917,2350,3913,2339,3911,2335xe" filled="true" fillcolor="#231f20" stroked="false">
                <v:path arrowok="t"/>
                <v:fill type="solid"/>
              </v:shape>
              <v:shape style="position:absolute;left:3760;top:2240;width:158;height:193" coordorigin="3760,2240" coordsize="158,193" path="m3909,2240l3784,2240,3767,2342,3812,2348,3816,2344,3820,2340,3828,2336,3833,2335,3911,2335,3908,2329,3900,2320,3890,2312,3888,2311,3820,2311,3824,2282,3909,2282,3909,2240xe" filled="true" fillcolor="#231f20" stroked="false">
                <v:path arrowok="t"/>
                <v:fill type="solid"/>
              </v:shape>
              <v:shape style="position:absolute;left:3760;top:2240;width:158;height:193" coordorigin="3760,2240" coordsize="158,193" path="m3854,2302l3848,2302,3843,2303,3831,2306,3825,2308,3820,2311,3888,2311,3880,2307,3867,2303,3854,2302xe" filled="true" fillcolor="#231f20" stroked="false">
                <v:path arrowok="t"/>
                <v:fill type="solid"/>
              </v:shape>
            </v:group>
            <v:group style="position:absolute;left:3254;top:2365;width:156;height:196" coordorigin="3254,2365" coordsize="156,196">
              <v:shape style="position:absolute;left:3254;top:2365;width:156;height:196" coordorigin="3254,2365" coordsize="156,196" path="m3350,2365l3335,2365,3317,2367,3266,2403,3254,2467,3255,2481,3276,2539,3337,2561,3349,2561,3402,2528,3328,2528,3322,2526,3317,2520,3312,2514,3309,2506,3309,2486,3312,2478,3321,2467,3328,2464,3403,2464,3400,2459,3393,2450,3307,2450,3309,2436,3326,2398,3401,2398,3399,2393,3387,2379,3380,2374,3362,2367,3350,2365xe" filled="true" fillcolor="#231f20" stroked="false">
                <v:path arrowok="t"/>
                <v:fill type="solid"/>
              </v:shape>
              <v:shape style="position:absolute;left:3254;top:2365;width:156;height:196" coordorigin="3254,2365" coordsize="156,196" path="m3403,2464l3342,2464,3348,2467,3353,2473,3358,2478,3360,2486,3360,2508,3358,2515,3348,2526,3343,2528,3402,2528,3407,2520,3410,2508,3410,2496,3409,2482,3406,2470,3403,2464xe" filled="true" fillcolor="#231f20" stroked="false">
                <v:path arrowok="t"/>
                <v:fill type="solid"/>
              </v:shape>
              <v:shape style="position:absolute;left:3254;top:2365;width:156;height:196" coordorigin="3254,2365" coordsize="156,196" path="m3350,2432l3341,2432,3333,2433,3320,2439,3314,2444,3307,2450,3393,2450,3350,2432xe" filled="true" fillcolor="#231f20" stroked="false">
                <v:path arrowok="t"/>
                <v:fill type="solid"/>
              </v:shape>
              <v:shape style="position:absolute;left:3254;top:2365;width:156;height:196" coordorigin="3254,2365" coordsize="156,196" path="m3401,2398l3340,2398,3344,2399,3350,2405,3352,2410,3354,2418,3406,2411,3403,2401,3401,2398xe" filled="true" fillcolor="#231f20" stroked="false">
                <v:path arrowok="t"/>
                <v:fill type="solid"/>
              </v:shape>
            </v:group>
            <v:group style="position:absolute;left:2783;top:2233;width:154;height:190" coordorigin="2783,2233" coordsize="154,190">
              <v:shape style="position:absolute;left:2783;top:2233;width:154;height:190" coordorigin="2783,2233" coordsize="154,190" path="m2936,2233l2783,2233,2783,2277,2876,2277,2863,2295,2828,2361,2815,2422,2867,2422,2869,2406,2871,2391,2895,2321,2936,2268,2936,2233xe" filled="true" fillcolor="#231f20" stroked="false">
                <v:path arrowok="t"/>
                <v:fill type="solid"/>
              </v:shape>
            </v:group>
            <v:group style="position:absolute;left:2422;top:1870;width:155;height:196" coordorigin="2422,1870" coordsize="155,196">
              <v:shape style="position:absolute;left:2422;top:1870;width:155;height:196" coordorigin="2422,1870" coordsize="155,196" path="m2496,1870l2433,1899,2428,1920,2428,1930,2453,1961,2443,1965,2435,1971,2424,1986,2422,1996,2422,2018,2474,2064,2500,2065,2511,2065,2570,2033,2493,2033,2487,2031,2477,2020,2474,2013,2474,1996,2477,1989,2486,1979,2492,1976,2567,1976,2564,1972,2556,1965,2546,1961,2554,1955,2559,1950,2563,1945,2493,1945,2487,1943,2479,1935,2477,1930,2477,1917,2479,1912,2487,1904,2492,1902,2566,1902,2566,1901,2514,1871,2496,1870xe" filled="true" fillcolor="#231f20" stroked="false">
                <v:path arrowok="t"/>
                <v:fill type="solid"/>
              </v:shape>
              <v:shape style="position:absolute;left:2422;top:1870;width:155;height:196" coordorigin="2422,1870" coordsize="155,196" path="m2567,1976l2505,1976,2511,1979,2521,1989,2524,1996,2524,2013,2521,2020,2511,2031,2506,2033,2570,2033,2574,2025,2576,2016,2576,1996,2574,1988,2567,1976xe" filled="true" fillcolor="#231f20" stroked="false">
                <v:path arrowok="t"/>
                <v:fill type="solid"/>
              </v:shape>
              <v:shape style="position:absolute;left:2422;top:1870;width:155;height:196" coordorigin="2422,1870" coordsize="155,196" path="m2566,1902l2505,1902,2510,1904,2514,1908,2518,1912,2520,1917,2520,1930,2518,1935,2514,1939,2510,1943,2506,1945,2563,1945,2568,1937,2570,1929,2570,1920,2569,1910,2566,1902xe" filled="true" fillcolor="#231f20" stroked="false">
                <v:path arrowok="t"/>
                <v:fill type="solid"/>
              </v:shape>
            </v:group>
            <v:group style="position:absolute;left:2281;top:1374;width:156;height:196" coordorigin="2281,1374" coordsize="156,196">
              <v:shape style="position:absolute;left:2281;top:1374;width:156;height:196" coordorigin="2281,1374" coordsize="156,196" path="m2337,1517l2285,1524,2288,1534,2292,1542,2304,1556,2311,1561,2328,1568,2340,1570,2355,1570,2415,1546,2421,1537,2351,1537,2347,1536,2344,1533,2341,1530,2338,1525,2337,1517xe" filled="true" fillcolor="#231f20" stroked="false">
                <v:path arrowok="t"/>
                <v:fill type="solid"/>
              </v:shape>
              <v:shape style="position:absolute;left:2281;top:1374;width:156;height:196" coordorigin="2281,1374" coordsize="156,196" path="m2436,1485l2383,1485,2382,1499,2380,1510,2378,1519,2376,1525,2371,1533,2364,1537,2421,1537,2424,1532,2431,1515,2435,1495,2436,1485xe" filled="true" fillcolor="#231f20" stroked="false">
                <v:path arrowok="t"/>
                <v:fill type="solid"/>
              </v:shape>
              <v:shape style="position:absolute;left:2281;top:1374;width:156;height:196" coordorigin="2281,1374" coordsize="156,196" path="m2353,1374l2295,1395,2281,1427,2281,1440,2318,1499,2341,1503,2350,1503,2357,1502,2371,1496,2377,1491,2383,1485,2436,1485,2437,1471,2348,1471,2342,1468,2333,1457,2331,1449,2331,1427,2333,1420,2342,1409,2348,1407,2422,1407,2421,1405,2367,1375,2353,1374xe" filled="true" fillcolor="#231f20" stroked="false">
                <v:path arrowok="t"/>
                <v:fill type="solid"/>
              </v:shape>
              <v:shape style="position:absolute;left:2281;top:1374;width:156;height:196" coordorigin="2281,1374" coordsize="156,196" path="m2422,1407l2362,1407,2368,1410,2379,1421,2381,1429,2381,1450,2379,1457,2369,1468,2363,1471,2437,1471,2436,1454,2434,1439,2431,1426,2426,1415,2422,1407xe" filled="true" fillcolor="#231f20" stroked="false">
                <v:path arrowok="t"/>
                <v:fill type="solid"/>
              </v:shape>
            </v:group>
            <v:group style="position:absolute;left:2408;top:918;width:321;height:196" coordorigin="2408,918" coordsize="321,196">
              <v:shape style="position:absolute;left:2408;top:918;width:321;height:196" coordorigin="2408,918" coordsize="321,196" path="m2665,918l2652,918,2634,920,2579,970,2574,1015,2574,1017,2584,1077,2588,1084,2594,1094,2602,1101,2622,1112,2635,1114,2651,1114,2711,1090,2718,1078,2643,1078,2636,1074,2626,1015,2626,999,2642,953,2717,953,2713,946,2709,940,2704,935,2699,930,2692,926,2675,920,2665,918xe" filled="true" fillcolor="#231f20" stroked="false">
                <v:path arrowok="t"/>
                <v:fill type="solid"/>
              </v:shape>
              <v:shape style="position:absolute;left:2408;top:918;width:321;height:196" coordorigin="2408,918" coordsize="321,196" path="m2717,953l2659,953,2665,958,2670,966,2676,1037,2675,1047,2671,1063,2669,1069,2665,1073,2661,1076,2656,1078,2718,1078,2719,1077,2724,1060,2727,1039,2728,1015,2728,1004,2719,957,2717,953xe" filled="true" fillcolor="#231f20" stroked="false">
                <v:path arrowok="t"/>
                <v:fill type="solid"/>
              </v:shape>
              <v:shape style="position:absolute;left:2408;top:918;width:321;height:196" coordorigin="2408,918" coordsize="321,196" path="m2516,985l2463,985,2463,1111,2516,1111,2516,985xe" filled="true" fillcolor="#231f20" stroked="false">
                <v:path arrowok="t"/>
                <v:fill type="solid"/>
              </v:shape>
              <v:shape style="position:absolute;left:2408;top:918;width:321;height:196" coordorigin="2408,918" coordsize="321,196" path="m2516,918l2473,918,2467,930,2460,940,2408,969,2408,1012,2463,985,2516,985,2516,918xe" filled="true" fillcolor="#231f20" stroked="false">
                <v:path arrowok="t"/>
                <v:fill type="solid"/>
              </v:shape>
              <v:shape style="position:absolute;left:2697;top:582;width:285;height:193" type="#_x0000_t75" stroked="false">
                <v:imagedata r:id="rId23" o:title=""/>
              </v:shape>
            </v:group>
            <v:group style="position:absolute;left:3288;top:1448;width:85;height:85" coordorigin="3288,1448" coordsize="85,85">
              <v:shape style="position:absolute;left:3288;top:1448;width:85;height:85" coordorigin="3288,1448" coordsize="85,85" path="m3330,1448l3314,1452,3301,1461,3292,1474,3288,1491,3292,1507,3301,1521,3314,1530,3330,1533,3347,1530,3360,1521,3369,1507,3373,1491,3369,1474,3360,1461,3347,1452,3330,1448xe" filled="true" fillcolor="#231f20" stroked="false">
                <v:path arrowok="t"/>
                <v:fill type="solid"/>
              </v:shape>
            </v:group>
            <v:group style="position:absolute;left:3331;top:325;width:2;height:81" coordorigin="3331,325" coordsize="2,81">
              <v:shape style="position:absolute;left:3331;top:325;width:2;height:81" coordorigin="3331,325" coordsize="0,81" path="m3331,406l3331,325e" filled="false" stroked="true" strokeweight="1.345pt" strokecolor="#3d3c3e">
                <v:path arrowok="t"/>
              </v:shape>
            </v:group>
            <v:group style="position:absolute;left:3333;top:2585;width:2;height:81" coordorigin="3333,2585" coordsize="2,81">
              <v:shape style="position:absolute;left:3333;top:2585;width:2;height:81" coordorigin="3333,2585" coordsize="0,81" path="m3333,2665l3333,2585e" filled="false" stroked="true" strokeweight="1.345pt" strokecolor="#3d3c3e">
                <v:path arrowok="t"/>
              </v:shape>
            </v:group>
            <v:group style="position:absolute;left:4427;top:1492;width:81;height:2" coordorigin="4427,1492" coordsize="81,2">
              <v:shape style="position:absolute;left:4427;top:1492;width:81;height:2" coordorigin="4427,1492" coordsize="81,0" path="m4508,1492l4427,1492e" filled="false" stroked="true" strokeweight="1.345pt" strokecolor="#3d3c3e">
                <v:path arrowok="t"/>
              </v:shape>
            </v:group>
            <v:group style="position:absolute;left:2173;top:1488;width:81;height:2" coordorigin="2173,1488" coordsize="81,2">
              <v:shape style="position:absolute;left:2173;top:1488;width:81;height:2" coordorigin="2173,1488" coordsize="81,0" path="m2254,1488l2173,1488e" filled="false" stroked="true" strokeweight="1.345pt" strokecolor="#3d3c3e">
                <v:path arrowok="t"/>
              </v:shape>
            </v:group>
            <v:group style="position:absolute;left:2764;top:2444;width:41;height:70" coordorigin="2764,2444" coordsize="41,70">
              <v:shape style="position:absolute;left:2764;top:2444;width:41;height:70" coordorigin="2764,2444" coordsize="41,70" path="m2804,2444l2764,2513e" filled="false" stroked="true" strokeweight="1.345pt" strokecolor="#3d3c3e">
                <v:path arrowok="t"/>
              </v:shape>
            </v:group>
            <v:group style="position:absolute;left:3892;top:485;width:41;height:70" coordorigin="3892,485" coordsize="41,70">
              <v:shape style="position:absolute;left:3892;top:485;width:41;height:70" coordorigin="3892,485" coordsize="41,70" path="m3932,485l3892,555e" filled="false" stroked="true" strokeweight="1.345pt" strokecolor="#3d3c3e">
                <v:path arrowok="t"/>
              </v:shape>
            </v:group>
            <v:group style="position:absolute;left:2328;top:914;width:70;height:41" coordorigin="2328,914" coordsize="70,41">
              <v:shape style="position:absolute;left:2328;top:914;width:70;height:41" coordorigin="2328,914" coordsize="70,41" path="m2328,914l2398,955e" filled="false" stroked="true" strokeweight="1.345pt" strokecolor="#3d3c3e">
                <v:path arrowok="t"/>
              </v:shape>
            </v:group>
            <v:group style="position:absolute;left:4278;top:2044;width:70;height:41" coordorigin="4278,2044" coordsize="70,41">
              <v:shape style="position:absolute;left:4278;top:2044;width:70;height:41" coordorigin="4278,2044" coordsize="70,41" path="m4278,2044l4348,2085e" filled="false" stroked="true" strokeweight="1.345pt" strokecolor="#3d3c3e">
                <v:path arrowok="t"/>
              </v:shape>
            </v:group>
            <v:group style="position:absolute;left:3893;top:2434;width:41;height:70" coordorigin="3893,2434" coordsize="41,70">
              <v:shape style="position:absolute;left:3893;top:2434;width:41;height:70" coordorigin="3893,2434" coordsize="41,70" path="m3893,2434l3934,2504e" filled="false" stroked="true" strokeweight="1.345pt" strokecolor="#3d3c3e">
                <v:path arrowok="t"/>
              </v:shape>
            </v:group>
            <v:group style="position:absolute;left:2762;top:478;width:41;height:70" coordorigin="2762,478" coordsize="41,70">
              <v:shape style="position:absolute;left:2762;top:478;width:41;height:70" coordorigin="2762,478" coordsize="41,70" path="m2762,478l2802,548e" filled="false" stroked="true" strokeweight="1.345pt" strokecolor="#3d3c3e">
                <v:path arrowok="t"/>
              </v:shape>
            </v:group>
            <v:group style="position:absolute;left:2331;top:2041;width:70;height:41" coordorigin="2331,2041" coordsize="70,41">
              <v:shape style="position:absolute;left:2331;top:2041;width:70;height:41" coordorigin="2331,2041" coordsize="70,41" path="m2331,2082l2401,2041e" filled="false" stroked="true" strokeweight="1.345pt" strokecolor="#3d3c3e">
                <v:path arrowok="t"/>
              </v:shape>
            </v:group>
            <v:group style="position:absolute;left:4285;top:917;width:70;height:41" coordorigin="4285,917" coordsize="70,41">
              <v:shape style="position:absolute;left:4285;top:917;width:70;height:41" coordorigin="4285,917" coordsize="70,41" path="m4285,958l4355,917e" filled="false" stroked="true" strokeweight="1.345pt" strokecolor="#3d3c3e">
                <v:path arrowok="t"/>
              </v:shape>
            </v:group>
            <v:group style="position:absolute;left:2046;top:200;width:2596;height:2596" coordorigin="2046,200" coordsize="2596,2596">
              <v:shape style="position:absolute;left:2046;top:200;width:2596;height:2596" coordorigin="2046,200" coordsize="2596,2596" path="m4642,1498l4640,1574,4633,1649,4622,1723,4608,1795,4589,1866,4566,1935,4540,2003,4510,2068,4477,2132,4440,2193,4400,2253,4357,2309,4311,2364,4262,2415,4210,2464,4156,2510,4099,2553,4040,2593,3978,2630,3915,2664,3849,2694,3782,2720,3713,2742,3642,2761,3569,2776,3495,2787,3420,2793,3344,2795,3268,2793,3193,2787,3119,2776,3046,2761,2976,2742,2906,2720,2839,2694,2773,2664,2710,2630,2648,2593,2589,2553,2532,2510,2478,2464,2426,2415,2377,2364,2331,2309,2288,2253,2248,2193,2211,2132,2178,2068,2148,2003,2122,1935,2099,1866,2080,1795,2066,1723,2055,1649,2048,1574,2046,1498,2048,1421,2055,1346,2066,1272,2080,1200,2099,1129,2122,1060,2148,992,2178,927,2211,863,2248,802,2288,743,2331,686,2377,631,2426,580,2478,531,2532,485,2589,442,2648,402,2710,365,2773,332,2839,302,2906,275,2976,253,3046,234,3119,219,3193,208,3268,202,3344,200,3420,202,3495,208,3569,219,3642,234,3713,253,3782,275,3849,302,3915,332,3978,365,4040,402,4099,442,4156,485,4210,531,4262,580,4311,631,4357,686,4400,743,4440,802,4477,863,4510,927,4540,992,4566,1060,4589,1129,4608,1200,4622,1272,4633,1346,4640,1421,4642,1498xe" filled="false" stroked="true" strokeweight="1.345pt" strokecolor="#3d3c3e">
                <v:path arrowok="t"/>
              </v:shape>
            </v:group>
            <v:group style="position:absolute;left:3322;top:1494;width:154;height:430" coordorigin="3322,1494" coordsize="154,430">
              <v:shape style="position:absolute;left:3322;top:1494;width:154;height:430" coordorigin="3322,1494" coordsize="154,430" path="m3322,1494l3475,1923e" filled="false" stroked="true" strokeweight="2.69pt" strokecolor="#231f20">
                <v:path arrowok="t"/>
              </v:shape>
            </v:group>
            <v:group style="position:absolute;left:3390;top:1874;width:152;height:159" coordorigin="3390,1874" coordsize="152,159">
              <v:shape style="position:absolute;left:3390;top:1874;width:152;height:159" coordorigin="3390,1874" coordsize="152,159" path="m3542,1874l3390,1928,3513,2033,3542,1874xe" filled="true" fillcolor="#231f20" stroked="false">
                <v:path arrowok="t"/>
                <v:fill type="solid"/>
              </v:shape>
            </v:group>
            <v:group style="position:absolute;left:3328;top:1498;width:2;height:666" coordorigin="3328,1498" coordsize="2,666">
              <v:shape style="position:absolute;left:3328;top:1498;width:2;height:666" coordorigin="3328,1498" coordsize="0,666" path="m3328,1498l3328,2163e" filled="false" stroked="true" strokeweight="3.188pt" strokecolor="#231f20">
                <v:path arrowok="t"/>
              </v:shape>
            </v:group>
            <v:group style="position:absolute;left:3232;top:2135;width:191;height:166" coordorigin="3232,2135" coordsize="191,166">
              <v:shape style="position:absolute;left:3232;top:2135;width:191;height:166" coordorigin="3232,2135" coordsize="191,166" path="m3423,2135l3232,2135,3328,2301,3423,2135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4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é a hora que esse relógio está</w:t>
      </w:r>
      <w:r>
        <w:rPr>
          <w:color w:val="231F20"/>
          <w:spacing w:val="-1"/>
        </w:rPr>
        <w:t> </w:t>
      </w:r>
      <w:r>
        <w:rPr>
          <w:color w:val="231F20"/>
        </w:rPr>
        <w:t>marcando?</w:t>
      </w:r>
      <w:r>
        <w:rPr/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05h06min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05h30min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06h05min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06h27min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(M051086E4) </w:t>
      </w:r>
      <w:r>
        <w:rPr>
          <w:rFonts w:ascii="Arial" w:hAnsi="Arial"/>
          <w:color w:val="231F20"/>
          <w:sz w:val="22"/>
        </w:rPr>
        <w:t>Observe abaixo uma das decomposições de um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24"/>
          <w:szCs w:val="24"/>
        </w:rPr>
      </w:pPr>
      <w:r>
        <w:rPr/>
        <w:pict>
          <v:shape style="position:absolute;margin-left:99.462601pt;margin-top:15.115945pt;width:128.0500pt;height:19.350pt;mso-position-horizontal-relative:page;mso-position-vertical-relative:paragraph;z-index:140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02" w:right="0"/>
                    <w:jc w:val="left"/>
                  </w:pPr>
                  <w:r>
                    <w:rPr>
                      <w:color w:val="231F20"/>
                    </w:rPr>
                    <w:t>2 x 100 + 5 x 10 +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3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3"/>
        <w:rPr>
          <w:rFonts w:ascii="Arial" w:hAnsi="Arial" w:cs="Arial" w:eastAsia="Arial" w:hint="default"/>
          <w:sz w:val="12"/>
          <w:szCs w:val="12"/>
        </w:rPr>
      </w:pPr>
    </w:p>
    <w:p>
      <w:pPr>
        <w:pStyle w:val="BodyText"/>
        <w:spacing w:line="304" w:lineRule="auto" w:before="72"/>
        <w:ind w:left="110" w:right="6251"/>
        <w:jc w:val="left"/>
        <w:rPr>
          <w:rFonts w:ascii="Arial" w:hAnsi="Arial" w:cs="Arial" w:eastAsia="Arial" w:hint="default"/>
        </w:rPr>
      </w:pPr>
      <w:r>
        <w:rPr>
          <w:color w:val="231F20"/>
        </w:rPr>
        <w:t>Essa é a decomposição de qual número? </w:t>
      </w:r>
      <w:r>
        <w:rPr>
          <w:rFonts w:ascii="Arial" w:hAnsi="Arial"/>
          <w:color w:val="231F20"/>
        </w:rPr>
        <w:t>A)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21005103</w:t>
      </w:r>
      <w:r>
        <w:rPr>
          <w:rFonts w:ascii="Arial" w:hAnsi="Arial"/>
        </w:rPr>
      </w:r>
    </w:p>
    <w:p>
      <w:pPr>
        <w:pStyle w:val="BodyText"/>
        <w:spacing w:line="198" w:lineRule="exact" w:before="0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215103</w:t>
      </w:r>
      <w:r>
        <w:rPr>
          <w:rFonts w:ascii="Arial"/>
        </w:rPr>
      </w:r>
    </w:p>
    <w:p>
      <w:pPr>
        <w:pStyle w:val="BodyText"/>
        <w:spacing w:line="240" w:lineRule="auto" w:before="11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2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513</w:t>
      </w:r>
      <w:r>
        <w:rPr>
          <w:rFonts w:ascii="Arial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253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7"/>
          <w:footerReference w:type="default" r:id="rId18"/>
          <w:pgSz w:w="11910" w:h="16840"/>
          <w:pgMar w:header="377" w:footer="511" w:top="560" w:bottom="700" w:left="740" w:right="740"/>
          <w:pgNumType w:start="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15" w:val="left" w:leader="none"/>
        </w:tabs>
        <w:spacing w:line="266" w:lineRule="auto" w:before="72" w:after="0"/>
        <w:ind w:left="110" w:right="84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(M041368E4) </w:t>
      </w:r>
      <w:r>
        <w:rPr>
          <w:rFonts w:ascii="Arial" w:hAnsi="Arial"/>
          <w:color w:val="231F20"/>
          <w:sz w:val="22"/>
        </w:rPr>
        <w:t>O gráfico abaixo mostra a quantidade de pessoas que visitaram alguns animais de um zoológico no último final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semana.</w:t>
      </w:r>
      <w:r>
        <w:rPr>
          <w:rFonts w:ascii="Arial" w:hAnsi="Arial"/>
          <w:sz w:val="22"/>
        </w:rPr>
      </w:r>
    </w:p>
    <w:p>
      <w:pPr>
        <w:pStyle w:val="Heading1"/>
        <w:spacing w:line="240" w:lineRule="auto" w:before="109"/>
        <w:ind w:left="1199" w:right="1687"/>
        <w:jc w:val="center"/>
        <w:rPr>
          <w:rFonts w:ascii="Arial" w:hAnsi="Arial" w:cs="Arial" w:eastAsia="Arial" w:hint="default"/>
          <w:b w:val="0"/>
          <w:bCs w:val="0"/>
        </w:rPr>
      </w:pPr>
      <w:r>
        <w:rPr>
          <w:rFonts w:ascii="Arial" w:hAnsi="Arial"/>
          <w:color w:val="231F20"/>
        </w:rPr>
        <w:t>Visitas do</w:t>
      </w:r>
      <w:r>
        <w:rPr>
          <w:rFonts w:ascii="Arial" w:hAnsi="Arial"/>
          <w:color w:val="231F20"/>
          <w:spacing w:val="-4"/>
        </w:rPr>
        <w:t> </w:t>
      </w:r>
      <w:r>
        <w:rPr>
          <w:rFonts w:ascii="Arial" w:hAnsi="Arial"/>
          <w:color w:val="231F20"/>
        </w:rPr>
        <w:t>Zoológico</w:t>
      </w:r>
      <w:r>
        <w:rPr>
          <w:rFonts w:ascii="Arial" w:hAnsi="Arial"/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/>
        <w:pict>
          <v:shape style="position:absolute;margin-left:120.730003pt;margin-top:6.161842pt;width:401.7pt;height:162.75pt;mso-position-horizontal-relative:page;mso-position-vertical-relative:paragraph;z-index:1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9"/>
                    <w:gridCol w:w="792"/>
                    <w:gridCol w:w="1200"/>
                    <w:gridCol w:w="792"/>
                    <w:gridCol w:w="1230"/>
                    <w:gridCol w:w="792"/>
                    <w:gridCol w:w="1206"/>
                    <w:gridCol w:w="792"/>
                    <w:gridCol w:w="600"/>
                  </w:tblGrid>
                  <w:tr>
                    <w:trPr>
                      <w:trHeight w:val="459" w:hRule="exact"/>
                    </w:trPr>
                    <w:tc>
                      <w:tcPr>
                        <w:tcW w:w="8003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9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612" w:type="dxa"/>
                        <w:gridSpan w:val="7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1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4620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3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598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9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3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9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3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6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3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70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60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/>
        <w:pict>
          <v:shape style="position:absolute;margin-left:72.942314pt;margin-top:12.303769pt;width:13.05pt;height:53.8pt;mso-position-horizontal-relative:page;mso-position-vertical-relative:paragraph;z-index:1840" type="#_x0000_t202" filled="false" stroked="false">
            <v:textbox inset="0,0,0,0" style="layout-flow:vertical;mso-layout-flow-alt:bottom-to-top">
              <w:txbxContent>
                <w:p>
                  <w:pPr>
                    <w:spacing w:line="237" w:lineRule="exact" w:before="0"/>
                    <w:ind w:left="20" w:right="-815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4"/>
                      <w:w w:val="100"/>
                      <w:sz w:val="22"/>
                    </w:rPr>
                    <w:t>V</w:t>
                  </w:r>
                  <w:r>
                    <w:rPr>
                      <w:rFonts w:ascii="Arial"/>
                      <w:b/>
                      <w:color w:val="231F20"/>
                      <w:w w:val="100"/>
                      <w:sz w:val="22"/>
                    </w:rPr>
                    <w:t>isitantes</w:t>
                  </w:r>
                  <w:r>
                    <w:rPr>
                      <w:rFonts w:ascii="Arial"/>
                      <w:w w:val="100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50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40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30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0" w:right="8364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0</w:t>
      </w:r>
      <w:r>
        <w:rPr>
          <w:rFonts w:ascii="Arial"/>
        </w:rPr>
      </w:r>
    </w:p>
    <w:p>
      <w:pPr>
        <w:pStyle w:val="BodyText"/>
        <w:tabs>
          <w:tab w:pos="4406" w:val="left" w:leader="none"/>
          <w:tab w:pos="6426" w:val="left" w:leader="none"/>
          <w:tab w:pos="8315" w:val="left" w:leader="none"/>
        </w:tabs>
        <w:spacing w:line="240" w:lineRule="auto" w:before="56"/>
        <w:ind w:left="2306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macaco</w:t>
        <w:tab/>
      </w:r>
      <w:r>
        <w:rPr>
          <w:rFonts w:ascii="Arial"/>
          <w:color w:val="231F20"/>
          <w:position w:val="-1"/>
        </w:rPr>
        <w:t>zebra</w:t>
        <w:tab/>
      </w:r>
      <w:r>
        <w:rPr>
          <w:rFonts w:ascii="Arial"/>
          <w:color w:val="231F20"/>
        </w:rPr>
        <w:t>cobra</w:t>
        <w:tab/>
        <w:t>elefante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 w:hint="default"/>
          <w:sz w:val="16"/>
          <w:szCs w:val="16"/>
        </w:rPr>
      </w:pPr>
    </w:p>
    <w:p>
      <w:pPr>
        <w:pStyle w:val="Heading1"/>
        <w:spacing w:line="240" w:lineRule="auto" w:before="64"/>
        <w:ind w:left="1199" w:right="947"/>
        <w:jc w:val="center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Animais</w:t>
      </w:r>
      <w:r>
        <w:rPr>
          <w:rFonts w:ascii="Arial"/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0"/>
          <w:szCs w:val="10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De acordo com esse gráfico, quantas pessoas visitaram o</w:t>
      </w:r>
      <w:r>
        <w:rPr>
          <w:color w:val="231F20"/>
          <w:spacing w:val="-1"/>
        </w:rPr>
        <w:t> </w:t>
      </w:r>
      <w:r>
        <w:rPr>
          <w:color w:val="231F20"/>
        </w:rPr>
        <w:t>elefante?</w:t>
      </w:r>
      <w:r>
        <w:rPr/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60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397.506012pt;margin-top:31.185886pt;width:46.65pt;height:46.65pt;mso-position-horizontal-relative:page;mso-position-vertical-relative:paragraph;z-index:-59800" coordorigin="7950,624" coordsize="933,933">
            <v:group style="position:absolute;left:7956;top:630;width:921;height:921" coordorigin="7956,630" coordsize="921,921">
              <v:shape style="position:absolute;left:7956;top:630;width:921;height:921" coordorigin="7956,630" coordsize="921,921" path="m8416,630l8342,636,8271,653,8205,681,8145,719,8091,765,8045,818,8008,879,7980,945,7962,1015,7956,1090,7962,1165,7980,1236,8008,1302,8045,1362,8091,1416,8145,1462,8205,1499,8271,1527,8342,1544,8416,1550,8491,1544,8562,1527,8628,1499,8688,1462,8742,1416,8788,1362,8825,1302,8853,1236,8871,1165,8877,1090,8871,1015,8853,945,8825,879,8788,818,8742,765,8688,719,8628,681,8562,653,8491,636,8416,630xe" filled="true" fillcolor="#d1d3d4" stroked="false">
                <v:path arrowok="t"/>
                <v:fill type="solid"/>
              </v:shape>
            </v:group>
            <v:group style="position:absolute;left:7956;top:630;width:921;height:921" coordorigin="7956,630" coordsize="921,921">
              <v:shape style="position:absolute;left:7956;top:630;width:921;height:921" coordorigin="7956,630" coordsize="921,921" path="m8416,630l8491,636,8562,653,8628,681,8688,719,8742,765,8788,818,8825,879,8853,945,8871,1015,8877,1090,8871,1165,8853,1236,8825,1302,8788,1362,8742,1416,8688,1462,8628,1499,8562,1527,8491,1544,8416,1550,8342,1544,8271,1527,8205,1499,8145,1462,8091,1416,8045,1362,8008,1302,7980,1236,7962,1165,7956,1090,7962,1015,7980,945,8008,879,8045,818,8091,765,8145,719,8205,681,8271,653,8342,636,8416,630xe" filled="false" stroked="true" strokeweight=".425pt" strokecolor="#231f20">
                <v:path arrowok="t"/>
              </v:shape>
            </v:group>
            <v:group style="position:absolute;left:8169;top:663;width:419;height:816" coordorigin="8169,663" coordsize="419,816">
              <v:shape style="position:absolute;left:8169;top:663;width:419;height:816" coordorigin="8169,663" coordsize="419,816" path="m8169,1478l8588,663e" filled="false" stroked="true" strokeweight=".306pt" strokecolor="#6d6e71">
                <v:path arrowok="t"/>
              </v:shape>
            </v:group>
            <v:group style="position:absolute;left:7966;top:779;width:112;height:217" coordorigin="7966,779" coordsize="112,217">
              <v:shape style="position:absolute;left:7966;top:779;width:112;height:217" coordorigin="7966,779" coordsize="112,217" path="m7966,996l8077,779e" filled="false" stroked="true" strokeweight=".306pt" strokecolor="#6d6e71">
                <v:path arrowok="t"/>
              </v:shape>
            </v:group>
            <v:group style="position:absolute;left:7958;top:741;width:159;height:309" coordorigin="7958,741" coordsize="159,309">
              <v:shape style="position:absolute;left:7958;top:741;width:159;height:309" coordorigin="7958,741" coordsize="159,309" path="m7958,1049l8116,741e" filled="false" stroked="true" strokeweight=".306pt" strokecolor="#6d6e71">
                <v:path arrowok="t"/>
              </v:shape>
            </v:group>
            <v:group style="position:absolute;left:7956;top:715;width:193;height:376" coordorigin="7956,715" coordsize="193,376">
              <v:shape style="position:absolute;left:7956;top:715;width:193;height:376" coordorigin="7956,715" coordsize="193,376" path="m7956,1091l8149,715e" filled="false" stroked="true" strokeweight=".306pt" strokecolor="#6d6e71">
                <v:path arrowok="t"/>
              </v:shape>
            </v:group>
            <v:group style="position:absolute;left:7958;top:696;width:222;height:431" coordorigin="7958,696" coordsize="222,431">
              <v:shape style="position:absolute;left:7958;top:696;width:222;height:431" coordorigin="7958,696" coordsize="222,431" path="m7958,1126l8179,696e" filled="false" stroked="true" strokeweight=".306pt" strokecolor="#6d6e71">
                <v:path arrowok="t"/>
              </v:shape>
            </v:group>
            <v:group style="position:absolute;left:7961;top:680;width:246;height:478" coordorigin="7961,680" coordsize="246,478">
              <v:shape style="position:absolute;left:7961;top:680;width:246;height:478" coordorigin="7961,680" coordsize="246,478" path="m7961,1158l8206,680e" filled="false" stroked="true" strokeweight=".306pt" strokecolor="#6d6e71">
                <v:path arrowok="t"/>
              </v:shape>
            </v:group>
            <v:group style="position:absolute;left:7966;top:668;width:266;height:518" coordorigin="7966,668" coordsize="266,518">
              <v:shape style="position:absolute;left:7966;top:668;width:266;height:518" coordorigin="7966,668" coordsize="266,518" path="m7966,1186l8232,668e" filled="false" stroked="true" strokeweight=".306pt" strokecolor="#6d6e71">
                <v:path arrowok="t"/>
              </v:shape>
            </v:group>
            <v:group style="position:absolute;left:7972;top:658;width:285;height:554" coordorigin="7972,658" coordsize="285,554">
              <v:shape style="position:absolute;left:7972;top:658;width:285;height:554" coordorigin="7972,658" coordsize="285,554" path="m7972,1212l8257,658e" filled="false" stroked="true" strokeweight=".306pt" strokecolor="#6d6e71">
                <v:path arrowok="t"/>
              </v:shape>
            </v:group>
            <v:group style="position:absolute;left:7980;top:650;width:301;height:586" coordorigin="7980,650" coordsize="301,586">
              <v:shape style="position:absolute;left:7980;top:650;width:301;height:586" coordorigin="7980,650" coordsize="301,586" path="m7980,1236l8281,650e" filled="false" stroked="true" strokeweight=".306pt" strokecolor="#6d6e71">
                <v:path arrowok="t"/>
              </v:shape>
            </v:group>
            <v:group style="position:absolute;left:7988;top:644;width:316;height:615" coordorigin="7988,644" coordsize="316,615">
              <v:shape style="position:absolute;left:7988;top:644;width:316;height:615" coordorigin="7988,644" coordsize="316,615" path="m7988,1258l8304,644e" filled="false" stroked="true" strokeweight=".306pt" strokecolor="#6d6e71">
                <v:path arrowok="t"/>
              </v:shape>
            </v:group>
            <v:group style="position:absolute;left:7997;top:639;width:329;height:641" coordorigin="7997,639" coordsize="329,641">
              <v:shape style="position:absolute;left:7997;top:639;width:329;height:641" coordorigin="7997,639" coordsize="329,641" path="m7997,1279l8326,639e" filled="false" stroked="true" strokeweight=".306pt" strokecolor="#6d6e71">
                <v:path arrowok="t"/>
              </v:shape>
            </v:group>
            <v:group style="position:absolute;left:8006;top:635;width:342;height:665" coordorigin="8006,635" coordsize="342,665">
              <v:shape style="position:absolute;left:8006;top:635;width:342;height:665" coordorigin="8006,635" coordsize="342,665" path="m8006,1299l8347,635e" filled="false" stroked="true" strokeweight=".306pt" strokecolor="#6d6e71">
                <v:path arrowok="t"/>
              </v:shape>
            </v:group>
            <v:group style="position:absolute;left:8016;top:632;width:352;height:686" coordorigin="8016,632" coordsize="352,686">
              <v:shape style="position:absolute;left:8016;top:632;width:352;height:686" coordorigin="8016,632" coordsize="352,686" path="m8016,1318l8368,632e" filled="false" stroked="true" strokeweight=".306pt" strokecolor="#6d6e71">
                <v:path arrowok="t"/>
              </v:shape>
            </v:group>
            <v:group style="position:absolute;left:8027;top:631;width:362;height:705" coordorigin="8027,631" coordsize="362,705">
              <v:shape style="position:absolute;left:8027;top:631;width:362;height:705" coordorigin="8027,631" coordsize="362,705" path="m8027,1335l8389,631e" filled="false" stroked="true" strokeweight=".306pt" strokecolor="#6d6e71">
                <v:path arrowok="t"/>
              </v:shape>
            </v:group>
            <v:group style="position:absolute;left:8038;top:630;width:371;height:723" coordorigin="8038,630" coordsize="371,723">
              <v:shape style="position:absolute;left:8038;top:630;width:371;height:723" coordorigin="8038,630" coordsize="371,723" path="m8038,1352l8409,630e" filled="false" stroked="true" strokeweight=".306pt" strokecolor="#6d6e71">
                <v:path arrowok="t"/>
              </v:shape>
            </v:group>
            <v:group style="position:absolute;left:8049;top:630;width:379;height:738" coordorigin="8049,630" coordsize="379,738">
              <v:shape style="position:absolute;left:8049;top:630;width:379;height:738" coordorigin="8049,630" coordsize="379,738" path="m8049,1368l8428,630e" filled="false" stroked="true" strokeweight=".306pt" strokecolor="#6d6e71">
                <v:path arrowok="t"/>
              </v:shape>
            </v:group>
            <v:group style="position:absolute;left:8061;top:631;width:387;height:752" coordorigin="8061,631" coordsize="387,752">
              <v:shape style="position:absolute;left:8061;top:631;width:387;height:752" coordorigin="8061,631" coordsize="387,752" path="m8061,1383l8447,631e" filled="false" stroked="true" strokeweight=".306pt" strokecolor="#6d6e71">
                <v:path arrowok="t"/>
              </v:shape>
            </v:group>
            <v:group style="position:absolute;left:8074;top:632;width:393;height:765" coordorigin="8074,632" coordsize="393,765">
              <v:shape style="position:absolute;left:8074;top:632;width:393;height:765" coordorigin="8074,632" coordsize="393,765" path="m8074,1397l8466,632e" filled="false" stroked="true" strokeweight=".306pt" strokecolor="#6d6e71">
                <v:path arrowok="t"/>
              </v:shape>
            </v:group>
            <v:group style="position:absolute;left:8086;top:635;width:399;height:776" coordorigin="8086,635" coordsize="399,776">
              <v:shape style="position:absolute;left:8086;top:635;width:399;height:776" coordorigin="8086,635" coordsize="399,776" path="m8086,1411l8485,635e" filled="false" stroked="true" strokeweight=".306pt" strokecolor="#6d6e71">
                <v:path arrowok="t"/>
              </v:shape>
            </v:group>
            <v:group style="position:absolute;left:8099;top:638;width:404;height:786" coordorigin="8099,638" coordsize="404,786">
              <v:shape style="position:absolute;left:8099;top:638;width:404;height:786" coordorigin="8099,638" coordsize="404,786" path="m8099,1424l8503,638e" filled="false" stroked="true" strokeweight=".306pt" strokecolor="#6d6e71">
                <v:path arrowok="t"/>
              </v:shape>
            </v:group>
            <v:group style="position:absolute;left:8113;top:642;width:408;height:795" coordorigin="8113,642" coordsize="408,795">
              <v:shape style="position:absolute;left:8113;top:642;width:408;height:795" coordorigin="8113,642" coordsize="408,795" path="m8113,1436l8520,642e" filled="false" stroked="true" strokeweight=".306pt" strokecolor="#6d6e71">
                <v:path arrowok="t"/>
              </v:shape>
            </v:group>
            <v:group style="position:absolute;left:8126;top:646;width:412;height:802" coordorigin="8126,646" coordsize="412,802">
              <v:shape style="position:absolute;left:8126;top:646;width:412;height:802" coordorigin="8126,646" coordsize="412,802" path="m8126,1447l8538,646e" filled="false" stroked="true" strokeweight=".306pt" strokecolor="#6d6e71">
                <v:path arrowok="t"/>
              </v:shape>
            </v:group>
            <v:group style="position:absolute;left:8140;top:651;width:415;height:808" coordorigin="8140,651" coordsize="415,808">
              <v:shape style="position:absolute;left:8140;top:651;width:415;height:808" coordorigin="8140,651" coordsize="415,808" path="m8140,1458l8555,651e" filled="false" stroked="true" strokeweight=".306pt" strokecolor="#6d6e71">
                <v:path arrowok="t"/>
              </v:shape>
            </v:group>
            <v:group style="position:absolute;left:8155;top:657;width:417;height:812" coordorigin="8155,657" coordsize="417,812">
              <v:shape style="position:absolute;left:8155;top:657;width:417;height:812" coordorigin="8155,657" coordsize="417,812" path="m8155,1468l8572,657e" filled="false" stroked="true" strokeweight=".306pt" strokecolor="#6d6e71">
                <v:path arrowok="t"/>
              </v:shape>
            </v:group>
            <v:group style="position:absolute;left:8006;top:774;width:293;height:412" coordorigin="8006,774" coordsize="293,412">
              <v:shape style="position:absolute;left:8006;top:774;width:293;height:412" coordorigin="8006,774" coordsize="293,412" path="m8046,1113l8030,1113,8022,1116,8010,1129,8006,1136,8006,1156,8072,1186,8096,1184,8118,1180,8140,1172,8162,1162,8176,1153,8112,1153,8101,1149,8072,1126,8062,1119,8058,1117,8053,1115,8046,1113xe" filled="true" fillcolor="#231f20" stroked="false">
                <v:path arrowok="t"/>
                <v:fill type="solid"/>
              </v:shape>
              <v:shape style="position:absolute;left:8006;top:774;width:293;height:412" coordorigin="8006,774" coordsize="293,412" path="m8298,774l8142,774,8057,943,8075,944,8091,946,8146,975,8180,1034,8184,1068,8183,1087,8154,1142,8124,1153,8176,1153,8228,1098,8250,1036,8252,1015,8251,998,8224,935,8172,895,8114,880,8133,843,8278,843,8298,774xe" filled="true" fillcolor="#231f20" stroked="false">
                <v:path arrowok="t"/>
                <v:fill type="solid"/>
              </v:shape>
            </v:group>
            <v:group style="position:absolute;left:8271;top:758;width:305;height:435" coordorigin="8271,758" coordsize="305,435">
              <v:shape style="position:absolute;left:8271;top:758;width:305;height:435" coordorigin="8271,758" coordsize="305,435" path="m8476,758l8404,781,8356,830,8311,903,8287,968,8273,1039,8271,1074,8272,1090,8290,1148,8340,1189,8366,1193,8380,1192,8361,1173,8353,1170,8341,1158,8338,1150,8339,1135,8354,1057,8371,999,8399,913,8424,842,8456,785,8472,779,8536,779,8532,775,8520,767,8506,762,8492,759,8476,758xe" filled="true" fillcolor="#231f20" stroked="false">
                <v:path arrowok="t"/>
                <v:fill type="solid"/>
              </v:shape>
              <v:shape style="position:absolute;left:8271;top:758;width:305;height:435" coordorigin="8271,758" coordsize="305,435" path="m8536,779l8487,779,8494,782,8500,787,8506,793,8509,802,8509,813,8499,878,8471,970,8436,1077,8415,1134,8378,1173,8436,1173,8483,1133,8523,1076,8554,1005,8572,928,8575,879,8575,864,8552,795,8543,784,8536,779xe" filled="true" fillcolor="#231f20" stroked="false">
                <v:path arrowok="t"/>
                <v:fill type="solid"/>
              </v:shape>
            </v:group>
            <v:group style="position:absolute;left:8038;top:1221;width:63;height:74" coordorigin="8038,1221" coordsize="63,74">
              <v:shape style="position:absolute;left:8038;top:1221;width:63;height:74" coordorigin="8038,1221" coordsize="63,74" path="m8081,1221l8062,1221,8054,1224,8041,1237,8038,1247,8038,1269,8041,1278,8053,1291,8061,1294,8079,1294,8085,1292,8095,1285,8097,1282,8066,1282,8061,1280,8055,1273,8053,1266,8053,1249,8055,1243,8061,1235,8066,1233,8098,1233,8097,1232,8088,1224,8081,1221xe" filled="true" fillcolor="#231f20" stroked="false">
                <v:path arrowok="t"/>
                <v:fill type="solid"/>
              </v:shape>
              <v:shape style="position:absolute;left:8038;top:1221;width:63;height:74" coordorigin="8038,1221" coordsize="63,74" path="m8087,1267l8086,1272,8084,1276,8078,1281,8075,1282,8097,1282,8099,1279,8101,1271,8087,1267xe" filled="true" fillcolor="#231f20" stroked="false">
                <v:path arrowok="t"/>
                <v:fill type="solid"/>
              </v:shape>
              <v:shape style="position:absolute;left:8038;top:1221;width:63;height:74" coordorigin="8038,1221" coordsize="63,74" path="m8098,1233l8075,1233,8078,1234,8084,1239,8086,1242,8086,1245,8101,1242,8099,1236,8098,1233xe" filled="true" fillcolor="#231f20" stroked="false">
                <v:path arrowok="t"/>
                <v:fill type="solid"/>
              </v:shape>
            </v:group>
            <v:group style="position:absolute;left:8114;top:1222;width:55;height:71" coordorigin="8114,1222" coordsize="55,71">
              <v:shape style="position:absolute;left:8114;top:1222;width:55;height:71" coordorigin="8114,1222" coordsize="55,71" path="m8167,1222l8114,1222,8114,1293,8169,1293,8169,1281,8128,1281,8128,1262,8164,1262,8164,1250,8128,1250,8128,1234,8167,1234,8167,1222xe" filled="true" fillcolor="#231f20" stroked="false">
                <v:path arrowok="t"/>
                <v:fill type="solid"/>
              </v:shape>
            </v:group>
            <v:group style="position:absolute;left:8181;top:1222;width:58;height:71" coordorigin="8181,1222" coordsize="58,71">
              <v:shape style="position:absolute;left:8181;top:1222;width:58;height:71" coordorigin="8181,1222" coordsize="58,71" path="m8195,1222l8181,1222,8181,1293,8195,1293,8195,1247,8211,1247,8195,1222xe" filled="true" fillcolor="#231f20" stroked="false">
                <v:path arrowok="t"/>
                <v:fill type="solid"/>
              </v:shape>
              <v:shape style="position:absolute;left:8181;top:1222;width:58;height:71" coordorigin="8181,1222" coordsize="58,71" path="m8211,1247l8195,1247,8224,1293,8239,1293,8239,1270,8225,1270,8211,1247xe" filled="true" fillcolor="#231f20" stroked="false">
                <v:path arrowok="t"/>
                <v:fill type="solid"/>
              </v:shape>
              <v:shape style="position:absolute;left:8181;top:1222;width:58;height:71" coordorigin="8181,1222" coordsize="58,71" path="m8239,1222l8225,1222,8225,1270,8239,1270,8239,1222xe" filled="true" fillcolor="#231f20" stroked="false">
                <v:path arrowok="t"/>
                <v:fill type="solid"/>
              </v:shape>
            </v:group>
            <v:group style="position:absolute;left:8249;top:1222;width:58;height:71" coordorigin="8249,1222" coordsize="58,71">
              <v:shape style="position:absolute;left:8249;top:1222;width:58;height:71" coordorigin="8249,1222" coordsize="58,71" path="m8285,1234l8270,1234,8270,1293,8285,1293,8285,1234xe" filled="true" fillcolor="#231f20" stroked="false">
                <v:path arrowok="t"/>
                <v:fill type="solid"/>
              </v:shape>
              <v:shape style="position:absolute;left:8249;top:1222;width:58;height:71" coordorigin="8249,1222" coordsize="58,71" path="m8306,1222l8249,1222,8249,1234,8306,1234,8306,1222xe" filled="true" fillcolor="#231f20" stroked="false">
                <v:path arrowok="t"/>
                <v:fill type="solid"/>
              </v:shape>
            </v:group>
            <v:group style="position:absolute;left:8301;top:1222;width:73;height:71" coordorigin="8301,1222" coordsize="73,71">
              <v:shape style="position:absolute;left:8301;top:1222;width:73;height:71" coordorigin="8301,1222" coordsize="73,71" path="m8344,1222l8329,1222,8301,1293,8316,1293,8322,1277,8367,1277,8362,1265,8327,1265,8337,1239,8351,1239,8344,1222xe" filled="true" fillcolor="#231f20" stroked="false">
                <v:path arrowok="t"/>
                <v:fill type="solid"/>
              </v:shape>
              <v:shape style="position:absolute;left:8301;top:1222;width:73;height:71" coordorigin="8301,1222" coordsize="73,71" path="m8367,1277l8351,1277,8358,1293,8373,1293,8367,1277xe" filled="true" fillcolor="#231f20" stroked="false">
                <v:path arrowok="t"/>
                <v:fill type="solid"/>
              </v:shape>
              <v:shape style="position:absolute;left:8301;top:1222;width:73;height:71" coordorigin="8301,1222" coordsize="73,71" path="m8351,1239l8337,1239,8347,1265,8362,1265,8351,1239xe" filled="true" fillcolor="#231f20" stroked="false">
                <v:path arrowok="t"/>
                <v:fill type="solid"/>
              </v:shape>
            </v:group>
            <v:group style="position:absolute;left:8366;top:1222;width:68;height:71" coordorigin="8366,1222" coordsize="68,71">
              <v:shape style="position:absolute;left:8366;top:1222;width:68;height:71" coordorigin="8366,1222" coordsize="68,71" path="m8382,1222l8366,1222,8392,1293,8408,1293,8414,1275,8400,1275,8382,1222xe" filled="true" fillcolor="#231f20" stroked="false">
                <v:path arrowok="t"/>
                <v:fill type="solid"/>
              </v:shape>
              <v:shape style="position:absolute;left:8366;top:1222;width:68;height:71" coordorigin="8366,1222" coordsize="68,71" path="m8434,1222l8418,1222,8400,1275,8414,1275,8434,1222xe" filled="true" fillcolor="#231f20" stroked="false">
                <v:path arrowok="t"/>
                <v:fill type="solid"/>
              </v:shape>
            </v:group>
            <v:group style="position:absolute;left:8438;top:1221;width:71;height:74" coordorigin="8438,1221" coordsize="71,74">
              <v:shape style="position:absolute;left:8438;top:1221;width:71;height:74" coordorigin="8438,1221" coordsize="71,74" path="m8484,1221l8467,1221,8462,1222,8438,1251,8438,1269,8441,1278,8454,1291,8463,1294,8484,1294,8492,1291,8501,1282,8467,1282,8463,1280,8455,1272,8453,1266,8453,1249,8455,1243,8462,1235,8467,1233,8501,1233,8492,1224,8484,1221xe" filled="true" fillcolor="#231f20" stroked="false">
                <v:path arrowok="t"/>
                <v:fill type="solid"/>
              </v:shape>
              <v:shape style="position:absolute;left:8438;top:1221;width:71;height:74" coordorigin="8438,1221" coordsize="71,74" path="m8501,1233l8479,1233,8484,1235,8491,1243,8493,1249,8493,1266,8491,1272,8484,1280,8479,1282,8501,1282,8505,1278,8508,1269,8508,1246,8505,1237,8501,1233xe" filled="true" fillcolor="#231f20" stroked="false">
                <v:path arrowok="t"/>
                <v:fill type="solid"/>
              </v:shape>
            </v:group>
            <v:group style="position:absolute;left:8516;top:1221;width:59;height:74" coordorigin="8516,1221" coordsize="59,74">
              <v:shape style="position:absolute;left:8516;top:1221;width:59;height:74" coordorigin="8516,1221" coordsize="59,74" path="m8530,1269l8516,1270,8517,1278,8520,1284,8530,1292,8537,1294,8552,1294,8557,1293,8566,1290,8569,1287,8572,1282,8541,1282,8538,1281,8533,1277,8531,1273,8530,1269xe" filled="true" fillcolor="#231f20" stroked="false">
                <v:path arrowok="t"/>
                <v:fill type="solid"/>
              </v:shape>
              <v:shape style="position:absolute;left:8516;top:1221;width:59;height:74" coordorigin="8516,1221" coordsize="59,74" path="m8554,1221l8539,1221,8535,1222,8519,1246,8521,1251,8528,1258,8534,1260,8548,1264,8552,1265,8556,1266,8558,1267,8560,1269,8560,1271,8560,1275,8559,1277,8554,1281,8551,1282,8572,1282,8574,1280,8575,1277,8575,1268,8574,1264,8541,1247,8537,1246,8533,1243,8533,1242,8533,1238,8533,1237,8537,1234,8541,1233,8571,1233,8570,1231,8561,1223,8554,1221xe" filled="true" fillcolor="#231f20" stroked="false">
                <v:path arrowok="t"/>
                <v:fill type="solid"/>
              </v:shape>
              <v:shape style="position:absolute;left:8516;top:1221;width:59;height:74" coordorigin="8516,1221" coordsize="59,74" path="m8571,1233l8549,1233,8552,1234,8556,1237,8557,1240,8558,1243,8573,1243,8572,1236,8571,1233xe" filled="true" fillcolor="#231f20" stroked="false">
                <v:path arrowok="t"/>
                <v:fill type="solid"/>
              </v:shape>
            </v:group>
            <v:group style="position:absolute;left:8529;top:940;width:269;height:419" coordorigin="8529,940" coordsize="269,419">
              <v:shape style="position:absolute;left:8529;top:940;width:269;height:419" coordorigin="8529,940" coordsize="269,419" path="m8529,940l8634,996,8726,1064,8780,1139,8798,1206,8785,1265,8749,1311,8696,1343,8633,1359e" filled="false" stroked="true" strokeweight=".613pt" strokecolor="#231f20">
                <v:path arrowok="t"/>
              </v:shape>
              <v:shape style="position:absolute;left:8370;top:762;width:444;height:614" type="#_x0000_t75" stroked="false">
                <v:imagedata r:id="rId24" o:title=""/>
              </v:shape>
            </v:group>
            <v:group style="position:absolute;left:8223;top:1231;width:509;height:203" coordorigin="8223,1231" coordsize="509,203">
              <v:shape style="position:absolute;left:8223;top:1231;width:509;height:203" coordorigin="8223,1231" coordsize="509,203" path="m8732,1231l8692,1298,8638,1354,8574,1397,8500,1424,8419,1434,8367,1430,8316,1418,8268,1399,8223,1373e" filled="false" stroked="true" strokeweight=".541pt" strokecolor="#231f20">
                <v:path arrowok="t"/>
              </v:shape>
            </v:group>
            <v:group style="position:absolute;left:7956;top:630;width:921;height:921" coordorigin="7956,630" coordsize="921,921">
              <v:shape style="position:absolute;left:7956;top:630;width:921;height:921" coordorigin="7956,630" coordsize="921,921" path="m8416,630l8491,636,8562,653,8628,681,8688,719,8742,765,8788,818,8825,879,8853,945,8871,1015,8877,1090,8871,1165,8853,1236,8825,1302,8788,1362,8742,1416,8688,1462,8628,1499,8562,1527,8491,1544,8416,1550,8342,1544,8271,1527,8205,1499,8145,1462,8091,1416,8045,1362,8008,1302,7980,1236,7962,1165,7956,1090,7962,1015,7980,945,8008,879,8045,818,8091,765,8145,719,8205,681,8271,653,8342,636,8416,630xe" filled="false" stroked="true" strokeweight=".567pt" strokecolor="#231f20">
                <v:path arrowok="t"/>
              </v:shape>
              <v:shape style="position:absolute;left:8274;top:1389;width:297;height:119" type="#_x0000_t75" stroked="false">
                <v:imagedata r:id="rId25" o:title=""/>
              </v:shape>
            </v:group>
            <w10:wrap type="none"/>
          </v:group>
        </w:pict>
      </w:r>
      <w:r>
        <w:rPr>
          <w:rFonts w:ascii="Arial"/>
          <w:color w:val="231F20"/>
          <w:sz w:val="16"/>
        </w:rPr>
        <w:t>(M041445E4) </w:t>
      </w:r>
      <w:r>
        <w:rPr>
          <w:rFonts w:ascii="Arial"/>
          <w:color w:val="231F20"/>
          <w:sz w:val="22"/>
        </w:rPr>
        <w:t>Observe abaixo as moedas que Marcelo tirou do cofrinho para trocar por uma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nota.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49.815102pt;margin-top:9.86946pt;width:357.2pt;height:149.7pt;mso-position-horizontal-relative:page;mso-position-vertical-relative:paragraph;z-index:1480;mso-wrap-distance-left:0;mso-wrap-distance-right:0" coordorigin="996,197" coordsize="7144,2994">
            <v:shape style="position:absolute;left:996;top:197;width:6867;height:1104" type="#_x0000_t75" stroked="false">
              <v:imagedata r:id="rId26" o:title=""/>
            </v:shape>
            <v:shape style="position:absolute;left:7353;top:509;width:444;height:614" type="#_x0000_t75" stroked="false">
              <v:imagedata r:id="rId27" o:title=""/>
            </v:shape>
            <v:group style="position:absolute;left:7206;top:978;width:509;height:203" coordorigin="7206,978" coordsize="509,203">
              <v:shape style="position:absolute;left:7206;top:978;width:509;height:203" coordorigin="7206,978" coordsize="509,203" path="m7714,978l7674,1045,7621,1101,7556,1144,7482,1171,7401,1181,7349,1177,7299,1165,7251,1146,7206,1120e" filled="false" stroked="true" strokeweight=".541pt" strokecolor="#231f20">
                <v:path arrowok="t"/>
              </v:shape>
            </v:group>
            <v:group style="position:absolute;left:6938;top:377;width:921;height:921" coordorigin="6938,377" coordsize="921,921">
              <v:shape style="position:absolute;left:6938;top:377;width:921;height:921" coordorigin="6938,377" coordsize="921,921" path="m7399,377l7473,383,7544,400,7610,428,7670,466,7724,512,7770,565,7808,626,7835,692,7853,762,7859,837,7853,912,7835,983,7808,1049,7770,1109,7724,1163,7670,1209,7610,1246,7544,1274,7473,1291,7399,1297,7324,1291,7253,1274,7187,1246,7127,1209,7073,1163,7027,1109,6990,1049,6962,983,6944,912,6938,837,6944,762,6962,692,6990,626,7027,565,7073,512,7127,466,7187,428,7253,400,7324,383,7399,377xe" filled="false" stroked="true" strokeweight=".567pt" strokecolor="#231f20">
                <v:path arrowok="t"/>
              </v:shape>
              <v:shape style="position:absolute;left:7256;top:1136;width:297;height:119" type="#_x0000_t75" stroked="false">
                <v:imagedata r:id="rId28" o:title=""/>
              </v:shape>
            </v:group>
            <v:group style="position:absolute;left:5140;top:1365;width:1005;height:1005" coordorigin="5140,1365" coordsize="1005,1005">
              <v:shape style="position:absolute;left:5140;top:1365;width:1005;height:1005" coordorigin="5140,1365" coordsize="1005,1005" path="m5643,1365l5568,1370,5497,1386,5431,1412,5369,1446,5313,1488,5264,1538,5221,1594,5187,1655,5162,1722,5146,1793,5140,1867,5146,1941,5162,2012,5187,2079,5221,2140,5264,2197,5313,2246,5369,2288,5431,2323,5497,2348,5568,2364,5643,2369,5717,2364,5788,2348,5854,2323,5916,2288,5972,2246,6021,2197,6064,2140,6098,2079,6123,2012,6139,1941,6145,1867,6139,1793,6123,1722,6098,1655,6064,1594,6021,1538,5972,1488,5916,1446,5854,1412,5788,1386,5717,1370,5643,1365xe" filled="true" fillcolor="#d1d3d4" stroked="false">
                <v:path arrowok="t"/>
                <v:fill type="solid"/>
              </v:shape>
            </v:group>
            <v:group style="position:absolute;left:5140;top:1365;width:1005;height:1005" coordorigin="5140,1365" coordsize="1005,1005">
              <v:shape style="position:absolute;left:5140;top:1365;width:1005;height:1005" coordorigin="5140,1365" coordsize="1005,1005" path="m5643,1365l5717,1370,5788,1386,5854,1412,5916,1446,5972,1488,6021,1538,6064,1594,6098,1655,6123,1722,6139,1793,6145,1867,6139,1941,6123,2012,6098,2079,6064,2140,6021,2197,5972,2246,5916,2288,5854,2323,5788,2348,5717,2364,5643,2369,5568,2364,5497,2348,5431,2323,5369,2288,5313,2246,5264,2197,5221,2140,5187,2079,5162,2012,5146,1941,5140,1867,5146,1793,5162,1722,5187,1655,5221,1594,5264,1538,5313,1488,5369,1446,5431,1412,5497,1386,5568,1370,5643,1365xe" filled="false" stroked="true" strokeweight=".425pt" strokecolor="#231f20">
                <v:path arrowok="t"/>
              </v:shape>
            </v:group>
            <v:group style="position:absolute;left:5373;top:1401;width:457;height:890" coordorigin="5373,1401" coordsize="457,890">
              <v:shape style="position:absolute;left:5373;top:1401;width:457;height:890" coordorigin="5373,1401" coordsize="457,890" path="m5373,2291l5830,1401e" filled="false" stroked="true" strokeweight=".334pt" strokecolor="#6d6e71">
                <v:path arrowok="t"/>
              </v:shape>
            </v:group>
            <v:group style="position:absolute;left:5151;top:1528;width:122;height:237" coordorigin="5151,1528" coordsize="122,237">
              <v:shape style="position:absolute;left:5151;top:1528;width:122;height:237" coordorigin="5151,1528" coordsize="122,237" path="m5151,1764l5272,1528e" filled="false" stroked="true" strokeweight=".334pt" strokecolor="#6d6e71">
                <v:path arrowok="t"/>
              </v:shape>
            </v:group>
            <v:group style="position:absolute;left:5142;top:1486;width:173;height:337" coordorigin="5142,1486" coordsize="173,337">
              <v:shape style="position:absolute;left:5142;top:1486;width:173;height:337" coordorigin="5142,1486" coordsize="173,337" path="m5142,1823l5315,1486e" filled="false" stroked="true" strokeweight=".334pt" strokecolor="#6d6e71">
                <v:path arrowok="t"/>
              </v:shape>
            </v:group>
            <v:group style="position:absolute;left:5140;top:1458;width:211;height:410" coordorigin="5140,1458" coordsize="211,410">
              <v:shape style="position:absolute;left:5140;top:1458;width:211;height:410" coordorigin="5140,1458" coordsize="211,410" path="m5140,1868l5351,1458e" filled="false" stroked="true" strokeweight=".334pt" strokecolor="#6d6e71">
                <v:path arrowok="t"/>
              </v:shape>
            </v:group>
            <v:group style="position:absolute;left:5142;top:1437;width:242;height:470" coordorigin="5142,1437" coordsize="242,470">
              <v:shape style="position:absolute;left:5142;top:1437;width:242;height:470" coordorigin="5142,1437" coordsize="242,470" path="m5142,1907l5383,1437e" filled="false" stroked="true" strokeweight=".334pt" strokecolor="#6d6e71">
                <v:path arrowok="t"/>
              </v:shape>
            </v:group>
            <v:group style="position:absolute;left:5146;top:1420;width:268;height:521" coordorigin="5146,1420" coordsize="268,521">
              <v:shape style="position:absolute;left:5146;top:1420;width:268;height:521" coordorigin="5146,1420" coordsize="268,521" path="m5146,1941l5413,1420e" filled="false" stroked="true" strokeweight=".334pt" strokecolor="#6d6e71">
                <v:path arrowok="t"/>
              </v:shape>
            </v:group>
            <v:group style="position:absolute;left:5151;top:1407;width:291;height:565" coordorigin="5151,1407" coordsize="291,565">
              <v:shape style="position:absolute;left:5151;top:1407;width:291;height:565" coordorigin="5151,1407" coordsize="291,565" path="m5151,1972l5441,1407e" filled="false" stroked="true" strokeweight=".334pt" strokecolor="#6d6e71">
                <v:path arrowok="t"/>
              </v:shape>
            </v:group>
            <v:group style="position:absolute;left:5158;top:1396;width:311;height:605" coordorigin="5158,1396" coordsize="311,605">
              <v:shape style="position:absolute;left:5158;top:1396;width:311;height:605" coordorigin="5158,1396" coordsize="311,605" path="m5158,2000l5468,1396e" filled="false" stroked="true" strokeweight=".334pt" strokecolor="#6d6e71">
                <v:path arrowok="t"/>
              </v:shape>
            </v:group>
            <v:group style="position:absolute;left:5166;top:1387;width:329;height:640" coordorigin="5166,1387" coordsize="329,640">
              <v:shape style="position:absolute;left:5166;top:1387;width:329;height:640" coordorigin="5166,1387" coordsize="329,640" path="m5166,2026l5494,1387e" filled="false" stroked="true" strokeweight=".334pt" strokecolor="#6d6e71">
                <v:path arrowok="t"/>
              </v:shape>
            </v:group>
            <v:group style="position:absolute;left:5175;top:1380;width:345;height:671" coordorigin="5175,1380" coordsize="345,671">
              <v:shape style="position:absolute;left:5175;top:1380;width:345;height:671" coordorigin="5175,1380" coordsize="345,671" path="m5175,2051l5519,1380e" filled="false" stroked="true" strokeweight=".334pt" strokecolor="#6d6e71">
                <v:path arrowok="t"/>
              </v:shape>
            </v:group>
            <v:group style="position:absolute;left:5185;top:1375;width:359;height:699" coordorigin="5185,1375" coordsize="359,699">
              <v:shape style="position:absolute;left:5185;top:1375;width:359;height:699" coordorigin="5185,1375" coordsize="359,699" path="m5185,2073l5544,1375e" filled="false" stroked="true" strokeweight=".334pt" strokecolor="#6d6e71">
                <v:path arrowok="t"/>
              </v:shape>
            </v:group>
            <v:group style="position:absolute;left:5195;top:1371;width:373;height:725" coordorigin="5195,1371" coordsize="373,725">
              <v:shape style="position:absolute;left:5195;top:1371;width:373;height:725" coordorigin="5195,1371" coordsize="373,725" path="m5195,2095l5567,1371e" filled="false" stroked="true" strokeweight=".334pt" strokecolor="#6d6e71">
                <v:path arrowok="t"/>
              </v:shape>
            </v:group>
            <v:group style="position:absolute;left:5206;top:1368;width:384;height:748" coordorigin="5206,1368" coordsize="384,748">
              <v:shape style="position:absolute;left:5206;top:1368;width:384;height:748" coordorigin="5206,1368" coordsize="384,748" path="m5206,2115l5590,1368e" filled="false" stroked="true" strokeweight=".334pt" strokecolor="#6d6e71">
                <v:path arrowok="t"/>
              </v:shape>
            </v:group>
            <v:group style="position:absolute;left:5217;top:1366;width:395;height:769" coordorigin="5217,1366" coordsize="395,769">
              <v:shape style="position:absolute;left:5217;top:1366;width:395;height:769" coordorigin="5217,1366" coordsize="395,769" path="m5217,2134l5612,1366e" filled="false" stroked="true" strokeweight=".334pt" strokecolor="#6d6e71">
                <v:path arrowok="t"/>
              </v:shape>
            </v:group>
            <v:group style="position:absolute;left:5229;top:1365;width:405;height:788" coordorigin="5229,1365" coordsize="405,788">
              <v:shape style="position:absolute;left:5229;top:1365;width:405;height:788" coordorigin="5229,1365" coordsize="405,788" path="m5229,2153l5634,1365e" filled="false" stroked="true" strokeweight=".334pt" strokecolor="#6d6e71">
                <v:path arrowok="t"/>
              </v:shape>
            </v:group>
            <v:group style="position:absolute;left:5242;top:1365;width:414;height:805" coordorigin="5242,1365" coordsize="414,805">
              <v:shape style="position:absolute;left:5242;top:1365;width:414;height:805" coordorigin="5242,1365" coordsize="414,805" path="m5242,2170l5655,1365e" filled="false" stroked="true" strokeweight=".334pt" strokecolor="#6d6e71">
                <v:path arrowok="t"/>
              </v:shape>
            </v:group>
            <v:group style="position:absolute;left:5255;top:1366;width:422;height:821" coordorigin="5255,1366" coordsize="422,821">
              <v:shape style="position:absolute;left:5255;top:1366;width:422;height:821" coordorigin="5255,1366" coordsize="422,821" path="m5255,2186l5676,1366e" filled="false" stroked="true" strokeweight=".334pt" strokecolor="#6d6e71">
                <v:path arrowok="t"/>
              </v:shape>
            </v:group>
            <v:group style="position:absolute;left:5268;top:1368;width:429;height:835" coordorigin="5268,1368" coordsize="429,835">
              <v:shape style="position:absolute;left:5268;top:1368;width:429;height:835" coordorigin="5268,1368" coordsize="429,835" path="m5268,2202l5697,1368e" filled="false" stroked="true" strokeweight=".334pt" strokecolor="#6d6e71">
                <v:path arrowok="t"/>
              </v:shape>
            </v:group>
            <v:group style="position:absolute;left:5282;top:1370;width:435;height:847" coordorigin="5282,1370" coordsize="435,847">
              <v:shape style="position:absolute;left:5282;top:1370;width:435;height:847" coordorigin="5282,1370" coordsize="435,847" path="m5282,2217l5717,1370e" filled="false" stroked="true" strokeweight=".334pt" strokecolor="#6d6e71">
                <v:path arrowok="t"/>
              </v:shape>
            </v:group>
            <v:group style="position:absolute;left:5296;top:1374;width:441;height:858" coordorigin="5296,1374" coordsize="441,858">
              <v:shape style="position:absolute;left:5296;top:1374;width:441;height:858" coordorigin="5296,1374" coordsize="441,858" path="m5296,2231l5737,1374e" filled="false" stroked="true" strokeweight=".334pt" strokecolor="#6d6e71">
                <v:path arrowok="t"/>
              </v:shape>
            </v:group>
            <v:group style="position:absolute;left:5311;top:1378;width:445;height:867" coordorigin="5311,1378" coordsize="445,867">
              <v:shape style="position:absolute;left:5311;top:1378;width:445;height:867" coordorigin="5311,1378" coordsize="445,867" path="m5311,2244l5756,1378e" filled="false" stroked="true" strokeweight=".334pt" strokecolor="#6d6e71">
                <v:path arrowok="t"/>
              </v:shape>
            </v:group>
            <v:group style="position:absolute;left:5326;top:1383;width:449;height:875" coordorigin="5326,1383" coordsize="449,875">
              <v:shape style="position:absolute;left:5326;top:1383;width:449;height:875" coordorigin="5326,1383" coordsize="449,875" path="m5326,2257l5775,1383e" filled="false" stroked="true" strokeweight=".334pt" strokecolor="#6d6e71">
                <v:path arrowok="t"/>
              </v:shape>
            </v:group>
            <v:group style="position:absolute;left:5341;top:1388;width:453;height:881" coordorigin="5341,1388" coordsize="453,881">
              <v:shape style="position:absolute;left:5341;top:1388;width:453;height:881" coordorigin="5341,1388" coordsize="453,881" path="m5341,2269l5793,1388e" filled="false" stroked="true" strokeweight=".334pt" strokecolor="#6d6e71">
                <v:path arrowok="t"/>
              </v:shape>
            </v:group>
            <v:group style="position:absolute;left:5357;top:1394;width:455;height:886" coordorigin="5357,1394" coordsize="455,886">
              <v:shape style="position:absolute;left:5357;top:1394;width:455;height:886" coordorigin="5357,1394" coordsize="455,886" path="m5357,2280l5812,1394e" filled="false" stroked="true" strokeweight=".334pt" strokecolor="#6d6e71">
                <v:path arrowok="t"/>
              </v:shape>
            </v:group>
            <v:group style="position:absolute;left:5172;top:1513;width:328;height:449" coordorigin="5172,1513" coordsize="328,449">
              <v:shape style="position:absolute;left:5172;top:1513;width:328;height:449" coordorigin="5172,1513" coordsize="328,449" path="m5493,1576l5345,1576,5359,1577,5371,1581,5411,1629,5412,1643,5411,1658,5389,1722,5330,1795,5258,1869,5172,1950,5172,1962,5412,1962,5445,1887,5272,1887,5323,1844,5398,1779,5443,1733,5484,1675,5499,1609,5497,1590,5493,1576xe" filled="true" fillcolor="#231f20" stroked="false">
                <v:path arrowok="t"/>
                <v:fill type="solid"/>
              </v:shape>
              <v:shape style="position:absolute;left:5172;top:1513;width:328;height:449" coordorigin="5172,1513" coordsize="328,449" path="m5465,1841l5449,1841,5442,1854,5434,1864,5378,1887,5359,1887,5445,1887,5465,1841xe" filled="true" fillcolor="#231f20" stroked="false">
                <v:path arrowok="t"/>
                <v:fill type="solid"/>
              </v:shape>
              <v:shape style="position:absolute;left:5172;top:1513;width:328;height:449" coordorigin="5172,1513" coordsize="328,449" path="m5388,1513l5318,1532,5273,1578,5253,1620,5265,1626,5283,1604,5302,1589,5322,1579,5345,1576,5493,1576,5492,1573,5432,1520,5411,1515,5388,1513xe" filled="true" fillcolor="#231f20" stroked="false">
                <v:path arrowok="t"/>
                <v:fill type="solid"/>
              </v:shape>
            </v:group>
            <v:group style="position:absolute;left:5471;top:1514;width:349;height:466" coordorigin="5471,1514" coordsize="349,466">
              <v:shape style="position:absolute;left:5471;top:1514;width:349;height:466" coordorigin="5471,1514" coordsize="349,466" path="m5519,1898l5499,1898,5490,1901,5475,1915,5471,1924,5471,1945,5531,1978,5550,1979,5578,1978,5605,1973,5631,1964,5657,1953,5674,1942,5611,1942,5601,1941,5591,1939,5580,1934,5570,1928,5557,1917,5546,1909,5538,1904,5533,1902,5526,1899,5519,1898xe" filled="true" fillcolor="#231f20" stroked="false">
                <v:path arrowok="t"/>
                <v:fill type="solid"/>
              </v:shape>
              <v:shape style="position:absolute;left:5471;top:1514;width:349;height:466" coordorigin="5471,1514" coordsize="349,466" path="m5820,1514l5633,1514,5532,1705,5553,1706,5572,1709,5637,1741,5678,1808,5684,1847,5682,1868,5648,1930,5611,1942,5674,1942,5720,1902,5757,1834,5764,1787,5763,1767,5731,1696,5669,1651,5600,1633,5622,1592,5795,1592,5820,1514xe" filled="true" fillcolor="#231f20" stroked="false">
                <v:path arrowok="t"/>
                <v:fill type="solid"/>
              </v:shape>
            </v:group>
            <v:group style="position:absolute;left:5230;top:2010;width:69;height:80" coordorigin="5230,2010" coordsize="69,80">
              <v:shape style="position:absolute;left:5230;top:2010;width:69;height:80" coordorigin="5230,2010" coordsize="69,80" path="m5276,2010l5256,2010,5247,2014,5233,2028,5230,2038,5230,2063,5233,2072,5247,2086,5255,2090,5274,2090,5281,2088,5292,2080,5294,2077,5260,2077,5255,2074,5252,2070,5248,2066,5246,2059,5246,2040,5248,2034,5255,2025,5260,2023,5295,2023,5294,2022,5284,2013,5276,2010xe" filled="true" fillcolor="#231f20" stroked="false">
                <v:path arrowok="t"/>
                <v:fill type="solid"/>
              </v:shape>
              <v:shape style="position:absolute;left:5230;top:2010;width:69;height:80" coordorigin="5230,2010" coordsize="69,80" path="m5283,2060l5282,2066,5279,2070,5273,2075,5270,2077,5294,2077,5296,2073,5298,2065,5283,2060xe" filled="true" fillcolor="#231f20" stroked="false">
                <v:path arrowok="t"/>
                <v:fill type="solid"/>
              </v:shape>
              <v:shape style="position:absolute;left:5230;top:2010;width:69;height:80" coordorigin="5230,2010" coordsize="69,80" path="m5295,2023l5270,2023,5274,2025,5280,2029,5282,2032,5282,2036,5298,2033,5296,2026,5295,2023xe" filled="true" fillcolor="#231f20" stroked="false">
                <v:path arrowok="t"/>
                <v:fill type="solid"/>
              </v:shape>
            </v:group>
            <v:group style="position:absolute;left:5312;top:2011;width:60;height:78" coordorigin="5312,2011" coordsize="60,78">
              <v:shape style="position:absolute;left:5312;top:2011;width:60;height:78" coordorigin="5312,2011" coordsize="60,78" path="m5371,2011l5312,2011,5312,2088,5372,2088,5372,2075,5328,2075,5328,2054,5368,2054,5368,2042,5328,2042,5328,2024,5371,2024,5371,2011xe" filled="true" fillcolor="#231f20" stroked="false">
                <v:path arrowok="t"/>
                <v:fill type="solid"/>
              </v:shape>
            </v:group>
            <v:group style="position:absolute;left:5386;top:2011;width:63;height:78" coordorigin="5386,2011" coordsize="63,78">
              <v:shape style="position:absolute;left:5386;top:2011;width:63;height:78" coordorigin="5386,2011" coordsize="63,78" path="m5401,2011l5386,2011,5386,2088,5401,2088,5401,2038,5418,2038,5401,2011xe" filled="true" fillcolor="#231f20" stroked="false">
                <v:path arrowok="t"/>
                <v:fill type="solid"/>
              </v:shape>
              <v:shape style="position:absolute;left:5386;top:2011;width:63;height:78" coordorigin="5386,2011" coordsize="63,78" path="m5418,2038l5401,2038,5432,2088,5448,2088,5448,2063,5434,2063,5418,2038xe" filled="true" fillcolor="#231f20" stroked="false">
                <v:path arrowok="t"/>
                <v:fill type="solid"/>
              </v:shape>
              <v:shape style="position:absolute;left:5386;top:2011;width:63;height:78" coordorigin="5386,2011" coordsize="63,78" path="m5448,2011l5434,2011,5434,2063,5448,2063,5448,2011xe" filled="true" fillcolor="#231f20" stroked="false">
                <v:path arrowok="t"/>
                <v:fill type="solid"/>
              </v:shape>
            </v:group>
            <v:group style="position:absolute;left:5460;top:2011;width:63;height:78" coordorigin="5460,2011" coordsize="63,78">
              <v:shape style="position:absolute;left:5460;top:2011;width:63;height:78" coordorigin="5460,2011" coordsize="63,78" path="m5499,2024l5483,2024,5483,2088,5499,2088,5499,2024xe" filled="true" fillcolor="#231f20" stroked="false">
                <v:path arrowok="t"/>
                <v:fill type="solid"/>
              </v:shape>
              <v:shape style="position:absolute;left:5460;top:2011;width:63;height:78" coordorigin="5460,2011" coordsize="63,78" path="m5522,2011l5460,2011,5460,2024,5522,2024,5522,2011xe" filled="true" fillcolor="#231f20" stroked="false">
                <v:path arrowok="t"/>
                <v:fill type="solid"/>
              </v:shape>
            </v:group>
            <v:group style="position:absolute;left:5516;top:2011;width:80;height:78" coordorigin="5516,2011" coordsize="80,78">
              <v:shape style="position:absolute;left:5516;top:2011;width:80;height:78" coordorigin="5516,2011" coordsize="80,78" path="m5564,2011l5547,2011,5516,2088,5533,2088,5540,2071,5588,2071,5583,2058,5545,2058,5555,2029,5571,2029,5564,2011xe" filled="true" fillcolor="#231f20" stroked="false">
                <v:path arrowok="t"/>
                <v:fill type="solid"/>
              </v:shape>
              <v:shape style="position:absolute;left:5516;top:2011;width:80;height:78" coordorigin="5516,2011" coordsize="80,78" path="m5588,2071l5571,2071,5578,2088,5596,2088,5588,2071xe" filled="true" fillcolor="#231f20" stroked="false">
                <v:path arrowok="t"/>
                <v:fill type="solid"/>
              </v:shape>
              <v:shape style="position:absolute;left:5516;top:2011;width:80;height:78" coordorigin="5516,2011" coordsize="80,78" path="m5571,2029l5555,2029,5566,2058,5583,2058,5571,2029xe" filled="true" fillcolor="#231f20" stroked="false">
                <v:path arrowok="t"/>
                <v:fill type="solid"/>
              </v:shape>
            </v:group>
            <v:group style="position:absolute;left:5588;top:2011;width:74;height:78" coordorigin="5588,2011" coordsize="74,78">
              <v:shape style="position:absolute;left:5588;top:2011;width:74;height:78" coordorigin="5588,2011" coordsize="74,78" path="m5605,2011l5588,2011,5616,2088,5633,2088,5640,2068,5625,2068,5605,2011xe" filled="true" fillcolor="#231f20" stroked="false">
                <v:path arrowok="t"/>
                <v:fill type="solid"/>
              </v:shape>
              <v:shape style="position:absolute;left:5588;top:2011;width:74;height:78" coordorigin="5588,2011" coordsize="74,78" path="m5661,2011l5644,2011,5625,2068,5640,2068,5661,2011xe" filled="true" fillcolor="#231f20" stroked="false">
                <v:path arrowok="t"/>
                <v:fill type="solid"/>
              </v:shape>
            </v:group>
            <v:group style="position:absolute;left:5666;top:2010;width:77;height:80" coordorigin="5666,2010" coordsize="77,80">
              <v:shape style="position:absolute;left:5666;top:2010;width:77;height:80" coordorigin="5666,2010" coordsize="77,80" path="m5716,2010l5698,2010,5692,2011,5666,2043,5666,2063,5670,2072,5683,2086,5693,2090,5716,2090,5725,2086,5735,2076,5698,2076,5693,2074,5685,2065,5683,2059,5683,2041,5685,2034,5693,2026,5698,2023,5735,2023,5725,2014,5716,2010xe" filled="true" fillcolor="#231f20" stroked="false">
                <v:path arrowok="t"/>
                <v:fill type="solid"/>
              </v:shape>
              <v:shape style="position:absolute;left:5666;top:2010;width:77;height:80" coordorigin="5666,2010" coordsize="77,80" path="m5735,2023l5711,2023,5716,2026,5724,2034,5726,2041,5726,2059,5724,2065,5716,2074,5711,2076,5735,2076,5739,2072,5743,2063,5743,2037,5739,2028,5735,2023xe" filled="true" fillcolor="#231f20" stroked="false">
                <v:path arrowok="t"/>
                <v:fill type="solid"/>
              </v:shape>
            </v:group>
            <v:group style="position:absolute;left:5751;top:2010;width:65;height:80" coordorigin="5751,2010" coordsize="65,80">
              <v:shape style="position:absolute;left:5751;top:2010;width:65;height:80" coordorigin="5751,2010" coordsize="65,80" path="m5767,2062l5751,2063,5752,2072,5755,2079,5766,2088,5774,2090,5790,2090,5796,2089,5805,2085,5809,2082,5813,2077,5779,2077,5775,2076,5769,2071,5767,2067,5767,2062xe" filled="true" fillcolor="#231f20" stroked="false">
                <v:path arrowok="t"/>
                <v:fill type="solid"/>
              </v:shape>
              <v:shape style="position:absolute;left:5751;top:2010;width:65;height:80" coordorigin="5751,2010" coordsize="65,80" path="m5793,2010l5777,2010,5771,2011,5754,2038,5756,2043,5765,2050,5771,2053,5786,2056,5790,2057,5795,2059,5797,2060,5799,2063,5799,2064,5799,2069,5798,2071,5793,2076,5789,2077,5813,2077,5814,2075,5815,2071,5815,2061,5814,2057,5778,2039,5773,2037,5770,2034,5769,2032,5769,2029,5770,2027,5774,2024,5778,2023,5811,2023,5810,2021,5805,2016,5800,2012,5793,2010xe" filled="true" fillcolor="#231f20" stroked="false">
                <v:path arrowok="t"/>
                <v:fill type="solid"/>
              </v:shape>
              <v:shape style="position:absolute;left:5751;top:2010;width:65;height:80" coordorigin="5751,2010" coordsize="65,80" path="m5811,2023l5787,2023,5790,2024,5795,2027,5796,2030,5797,2034,5813,2033,5813,2026,5811,2023xe" filled="true" fillcolor="#231f20" stroked="false">
                <v:path arrowok="t"/>
                <v:fill type="solid"/>
              </v:shape>
            </v:group>
            <v:group style="position:absolute;left:5765;top:1703;width:292;height:457" coordorigin="5765,1703" coordsize="292,457">
              <v:shape style="position:absolute;left:5765;top:1703;width:292;height:457" coordorigin="5765,1703" coordsize="292,457" path="m5765,1703l5822,1733,5880,1764,5934,1799,5980,1838,6034,1909,6057,1974,6054,2032,6030,2081,5990,2120,5938,2147,5878,2160e" filled="false" stroked="true" strokeweight=".669pt" strokecolor="#231f20">
                <v:path arrowok="t"/>
              </v:shape>
              <v:shape style="position:absolute;left:5592;top:1508;width:484;height:671" type="#_x0000_t75" stroked="false">
                <v:imagedata r:id="rId29" o:title=""/>
              </v:shape>
            </v:group>
            <v:group style="position:absolute;left:5432;top:2021;width:555;height:221" coordorigin="5432,2021" coordsize="555,221">
              <v:shape style="position:absolute;left:5432;top:2021;width:555;height:221" coordorigin="5432,2021" coordsize="555,221" path="m5987,2021l5951,2083,5906,2136,5851,2180,5788,2214,5719,2235,5645,2242,5588,2238,5533,2225,5481,2204,5432,2175e" filled="false" stroked="true" strokeweight=".717pt" strokecolor="#231f20">
                <v:path arrowok="t"/>
              </v:shape>
            </v:group>
            <v:group style="position:absolute;left:5140;top:1365;width:1005;height:1005" coordorigin="5140,1365" coordsize="1005,1005">
              <v:shape style="position:absolute;left:5140;top:1365;width:1005;height:1005" coordorigin="5140,1365" coordsize="1005,1005" path="m5643,1365l5717,1370,5788,1386,5854,1412,5916,1446,5972,1488,6021,1538,6064,1594,6098,1655,6123,1722,6139,1793,6145,1867,6139,1941,6123,2012,6098,2079,6064,2140,6021,2197,5972,2246,5916,2288,5854,2323,5788,2348,5717,2364,5643,2369,5568,2364,5497,2348,5431,2323,5369,2288,5313,2246,5264,2197,5221,2140,5187,2079,5162,2012,5146,1941,5140,1867,5146,1793,5162,1722,5187,1655,5221,1594,5264,1538,5313,1488,5369,1446,5431,1412,5497,1386,5568,1370,5643,1365xe" filled="false" stroked="true" strokeweight=".567pt" strokecolor="#231f20">
                <v:path arrowok="t"/>
              </v:shape>
              <v:shape style="position:absolute;left:5485;top:2192;width:326;height:132" type="#_x0000_t75" stroked="false">
                <v:imagedata r:id="rId30" o:title=""/>
              </v:shape>
            </v:group>
            <v:group style="position:absolute;left:6238;top:1365;width:1005;height:1005" coordorigin="6238,1365" coordsize="1005,1005">
              <v:shape style="position:absolute;left:6238;top:1365;width:1005;height:1005" coordorigin="6238,1365" coordsize="1005,1005" path="m6740,1365l6666,1370,6595,1386,6529,1412,6467,1446,6411,1488,6361,1538,6319,1594,6285,1655,6259,1722,6244,1793,6238,1867,6244,1941,6259,2012,6285,2079,6319,2140,6361,2197,6411,2246,6467,2288,6529,2323,6595,2348,6666,2364,6740,2369,6814,2364,6885,2348,6952,2323,7014,2288,7070,2246,7119,2197,7162,2140,7196,2079,7221,2012,7237,1941,7242,1867,7237,1793,7221,1722,7196,1655,7162,1594,7119,1538,7070,1488,7014,1446,6952,1412,6885,1386,6814,1370,6740,1365xe" filled="true" fillcolor="#d1d3d4" stroked="false">
                <v:path arrowok="t"/>
                <v:fill type="solid"/>
              </v:shape>
            </v:group>
            <v:group style="position:absolute;left:6238;top:1365;width:1005;height:1005" coordorigin="6238,1365" coordsize="1005,1005">
              <v:shape style="position:absolute;left:6238;top:1365;width:1005;height:1005" coordorigin="6238,1365" coordsize="1005,1005" path="m6740,1365l6814,1370,6885,1386,6952,1412,7014,1446,7070,1488,7119,1538,7162,1594,7196,1655,7221,1722,7237,1793,7242,1867,7237,1941,7221,2012,7196,2079,7162,2140,7119,2197,7070,2246,7014,2288,6952,2323,6885,2348,6814,2364,6740,2369,6666,2364,6595,2348,6529,2323,6467,2288,6411,2246,6361,2197,6319,2140,6285,2079,6259,2012,6244,1941,6238,1867,6244,1793,6259,1722,6285,1655,6319,1594,6361,1538,6411,1488,6467,1446,6529,1412,6595,1386,6666,1370,6740,1365xe" filled="false" stroked="true" strokeweight=".425pt" strokecolor="#231f20">
                <v:path arrowok="t"/>
              </v:shape>
            </v:group>
            <v:group style="position:absolute;left:6470;top:1401;width:457;height:890" coordorigin="6470,1401" coordsize="457,890">
              <v:shape style="position:absolute;left:6470;top:1401;width:457;height:890" coordorigin="6470,1401" coordsize="457,890" path="m6470,2291l6927,1401e" filled="false" stroked="true" strokeweight=".334pt" strokecolor="#6d6e71">
                <v:path arrowok="t"/>
              </v:shape>
            </v:group>
            <v:group style="position:absolute;left:6249;top:1528;width:122;height:237" coordorigin="6249,1528" coordsize="122,237">
              <v:shape style="position:absolute;left:6249;top:1528;width:122;height:237" coordorigin="6249,1528" coordsize="122,237" path="m6249,1764l6370,1528e" filled="false" stroked="true" strokeweight=".334pt" strokecolor="#6d6e71">
                <v:path arrowok="t"/>
              </v:shape>
            </v:group>
            <v:group style="position:absolute;left:6240;top:1486;width:173;height:337" coordorigin="6240,1486" coordsize="173,337">
              <v:shape style="position:absolute;left:6240;top:1486;width:173;height:337" coordorigin="6240,1486" coordsize="173,337" path="m6240,1823l6413,1486e" filled="false" stroked="true" strokeweight=".334pt" strokecolor="#6d6e71">
                <v:path arrowok="t"/>
              </v:shape>
            </v:group>
            <v:group style="position:absolute;left:6238;top:1458;width:211;height:410" coordorigin="6238,1458" coordsize="211,410">
              <v:shape style="position:absolute;left:6238;top:1458;width:211;height:410" coordorigin="6238,1458" coordsize="211,410" path="m6238,1868l6449,1458e" filled="false" stroked="true" strokeweight=".334pt" strokecolor="#6d6e71">
                <v:path arrowok="t"/>
              </v:shape>
            </v:group>
            <v:group style="position:absolute;left:6240;top:1437;width:242;height:470" coordorigin="6240,1437" coordsize="242,470">
              <v:shape style="position:absolute;left:6240;top:1437;width:242;height:470" coordorigin="6240,1437" coordsize="242,470" path="m6240,1907l6481,1437e" filled="false" stroked="true" strokeweight=".334pt" strokecolor="#6d6e71">
                <v:path arrowok="t"/>
              </v:shape>
            </v:group>
            <v:group style="position:absolute;left:6244;top:1420;width:268;height:521" coordorigin="6244,1420" coordsize="268,521">
              <v:shape style="position:absolute;left:6244;top:1420;width:268;height:521" coordorigin="6244,1420" coordsize="268,521" path="m6244,1941l6511,1420e" filled="false" stroked="true" strokeweight=".334pt" strokecolor="#6d6e71">
                <v:path arrowok="t"/>
              </v:shape>
            </v:group>
            <v:group style="position:absolute;left:6249;top:1407;width:291;height:565" coordorigin="6249,1407" coordsize="291,565">
              <v:shape style="position:absolute;left:6249;top:1407;width:291;height:565" coordorigin="6249,1407" coordsize="291,565" path="m6249,1972l6539,1407e" filled="false" stroked="true" strokeweight=".334pt" strokecolor="#6d6e71">
                <v:path arrowok="t"/>
              </v:shape>
            </v:group>
            <v:group style="position:absolute;left:6256;top:1396;width:311;height:605" coordorigin="6256,1396" coordsize="311,605">
              <v:shape style="position:absolute;left:6256;top:1396;width:311;height:605" coordorigin="6256,1396" coordsize="311,605" path="m6256,2000l6566,1396e" filled="false" stroked="true" strokeweight=".334pt" strokecolor="#6d6e71">
                <v:path arrowok="t"/>
              </v:shape>
            </v:group>
            <v:group style="position:absolute;left:6264;top:1387;width:329;height:640" coordorigin="6264,1387" coordsize="329,640">
              <v:shape style="position:absolute;left:6264;top:1387;width:329;height:640" coordorigin="6264,1387" coordsize="329,640" path="m6264,2026l6592,1387e" filled="false" stroked="true" strokeweight=".334pt" strokecolor="#6d6e71">
                <v:path arrowok="t"/>
              </v:shape>
            </v:group>
            <v:group style="position:absolute;left:6273;top:1380;width:345;height:671" coordorigin="6273,1380" coordsize="345,671">
              <v:shape style="position:absolute;left:6273;top:1380;width:345;height:671" coordorigin="6273,1380" coordsize="345,671" path="m6273,2051l6617,1380e" filled="false" stroked="true" strokeweight=".334pt" strokecolor="#6d6e71">
                <v:path arrowok="t"/>
              </v:shape>
            </v:group>
            <v:group style="position:absolute;left:6282;top:1375;width:359;height:699" coordorigin="6282,1375" coordsize="359,699">
              <v:shape style="position:absolute;left:6282;top:1375;width:359;height:699" coordorigin="6282,1375" coordsize="359,699" path="m6282,2073l6641,1375e" filled="false" stroked="true" strokeweight=".334pt" strokecolor="#6d6e71">
                <v:path arrowok="t"/>
              </v:shape>
            </v:group>
            <v:group style="position:absolute;left:6293;top:1371;width:373;height:725" coordorigin="6293,1371" coordsize="373,725">
              <v:shape style="position:absolute;left:6293;top:1371;width:373;height:725" coordorigin="6293,1371" coordsize="373,725" path="m6293,2095l6665,1371e" filled="false" stroked="true" strokeweight=".334pt" strokecolor="#6d6e71">
                <v:path arrowok="t"/>
              </v:shape>
            </v:group>
            <v:group style="position:absolute;left:6304;top:1368;width:384;height:748" coordorigin="6304,1368" coordsize="384,748">
              <v:shape style="position:absolute;left:6304;top:1368;width:384;height:748" coordorigin="6304,1368" coordsize="384,748" path="m6304,2115l6688,1368e" filled="false" stroked="true" strokeweight=".334pt" strokecolor="#6d6e71">
                <v:path arrowok="t"/>
              </v:shape>
            </v:group>
            <v:group style="position:absolute;left:6315;top:1366;width:395;height:769" coordorigin="6315,1366" coordsize="395,769">
              <v:shape style="position:absolute;left:6315;top:1366;width:395;height:769" coordorigin="6315,1366" coordsize="395,769" path="m6315,2134l6710,1366e" filled="false" stroked="true" strokeweight=".334pt" strokecolor="#6d6e71">
                <v:path arrowok="t"/>
              </v:shape>
            </v:group>
            <v:group style="position:absolute;left:6327;top:1365;width:405;height:788" coordorigin="6327,1365" coordsize="405,788">
              <v:shape style="position:absolute;left:6327;top:1365;width:405;height:788" coordorigin="6327,1365" coordsize="405,788" path="m6327,2153l6732,1365e" filled="false" stroked="true" strokeweight=".334pt" strokecolor="#6d6e71">
                <v:path arrowok="t"/>
              </v:shape>
            </v:group>
            <v:group style="position:absolute;left:6340;top:1365;width:414;height:805" coordorigin="6340,1365" coordsize="414,805">
              <v:shape style="position:absolute;left:6340;top:1365;width:414;height:805" coordorigin="6340,1365" coordsize="414,805" path="m6340,2170l6753,1365e" filled="false" stroked="true" strokeweight=".334pt" strokecolor="#6d6e71">
                <v:path arrowok="t"/>
              </v:shape>
            </v:group>
            <v:group style="position:absolute;left:6353;top:1366;width:422;height:821" coordorigin="6353,1366" coordsize="422,821">
              <v:shape style="position:absolute;left:6353;top:1366;width:422;height:821" coordorigin="6353,1366" coordsize="422,821" path="m6353,2186l6774,1366e" filled="false" stroked="true" strokeweight=".334pt" strokecolor="#6d6e71">
                <v:path arrowok="t"/>
              </v:shape>
            </v:group>
            <v:group style="position:absolute;left:6366;top:1368;width:429;height:835" coordorigin="6366,1368" coordsize="429,835">
              <v:shape style="position:absolute;left:6366;top:1368;width:429;height:835" coordorigin="6366,1368" coordsize="429,835" path="m6366,2202l6795,1368e" filled="false" stroked="true" strokeweight=".334pt" strokecolor="#6d6e71">
                <v:path arrowok="t"/>
              </v:shape>
            </v:group>
            <v:group style="position:absolute;left:6380;top:1370;width:435;height:847" coordorigin="6380,1370" coordsize="435,847">
              <v:shape style="position:absolute;left:6380;top:1370;width:435;height:847" coordorigin="6380,1370" coordsize="435,847" path="m6380,2217l6815,1370e" filled="false" stroked="true" strokeweight=".334pt" strokecolor="#6d6e71">
                <v:path arrowok="t"/>
              </v:shape>
            </v:group>
            <v:group style="position:absolute;left:6394;top:1374;width:441;height:858" coordorigin="6394,1374" coordsize="441,858">
              <v:shape style="position:absolute;left:6394;top:1374;width:441;height:858" coordorigin="6394,1374" coordsize="441,858" path="m6394,2231l6834,1374e" filled="false" stroked="true" strokeweight=".334pt" strokecolor="#6d6e71">
                <v:path arrowok="t"/>
              </v:shape>
            </v:group>
            <v:group style="position:absolute;left:6409;top:1378;width:445;height:867" coordorigin="6409,1378" coordsize="445,867">
              <v:shape style="position:absolute;left:6409;top:1378;width:445;height:867" coordorigin="6409,1378" coordsize="445,867" path="m6409,2244l6854,1378e" filled="false" stroked="true" strokeweight=".334pt" strokecolor="#6d6e71">
                <v:path arrowok="t"/>
              </v:shape>
            </v:group>
            <v:group style="position:absolute;left:6424;top:1383;width:449;height:875" coordorigin="6424,1383" coordsize="449,875">
              <v:shape style="position:absolute;left:6424;top:1383;width:449;height:875" coordorigin="6424,1383" coordsize="449,875" path="m6424,2257l6873,1383e" filled="false" stroked="true" strokeweight=".334pt" strokecolor="#6d6e71">
                <v:path arrowok="t"/>
              </v:shape>
            </v:group>
            <v:group style="position:absolute;left:6439;top:1388;width:453;height:881" coordorigin="6439,1388" coordsize="453,881">
              <v:shape style="position:absolute;left:6439;top:1388;width:453;height:881" coordorigin="6439,1388" coordsize="453,881" path="m6439,2269l6891,1388e" filled="false" stroked="true" strokeweight=".334pt" strokecolor="#6d6e71">
                <v:path arrowok="t"/>
              </v:shape>
            </v:group>
            <v:group style="position:absolute;left:6455;top:1394;width:455;height:886" coordorigin="6455,1394" coordsize="455,886">
              <v:shape style="position:absolute;left:6455;top:1394;width:455;height:886" coordorigin="6455,1394" coordsize="455,886" path="m6455,2280l6909,1394e" filled="false" stroked="true" strokeweight=".334pt" strokecolor="#6d6e71">
                <v:path arrowok="t"/>
              </v:shape>
            </v:group>
            <v:group style="position:absolute;left:6270;top:1513;width:328;height:449" coordorigin="6270,1513" coordsize="328,449">
              <v:shape style="position:absolute;left:6270;top:1513;width:328;height:449" coordorigin="6270,1513" coordsize="328,449" path="m6590,1576l6443,1576,6456,1577,6469,1581,6509,1629,6510,1643,6509,1658,6486,1722,6428,1795,6356,1869,6270,1950,6270,1962,6510,1962,6543,1887,6369,1887,6421,1844,6495,1779,6540,1733,6582,1675,6597,1609,6595,1590,6590,1576xe" filled="true" fillcolor="#231f20" stroked="false">
                <v:path arrowok="t"/>
                <v:fill type="solid"/>
              </v:shape>
              <v:shape style="position:absolute;left:6270;top:1513;width:328;height:449" coordorigin="6270,1513" coordsize="328,449" path="m6563,1841l6547,1841,6540,1854,6532,1864,6476,1887,6457,1887,6543,1887,6563,1841xe" filled="true" fillcolor="#231f20" stroked="false">
                <v:path arrowok="t"/>
                <v:fill type="solid"/>
              </v:shape>
              <v:shape style="position:absolute;left:6270;top:1513;width:328;height:449" coordorigin="6270,1513" coordsize="328,449" path="m6486,1513l6416,1532,6371,1578,6351,1620,6363,1626,6380,1604,6400,1589,6420,1579,6443,1576,6590,1576,6589,1573,6530,1520,6509,1515,6486,1513xe" filled="true" fillcolor="#231f20" stroked="false">
                <v:path arrowok="t"/>
                <v:fill type="solid"/>
              </v:shape>
            </v:group>
            <v:group style="position:absolute;left:6569;top:1514;width:349;height:466" coordorigin="6569,1514" coordsize="349,466">
              <v:shape style="position:absolute;left:6569;top:1514;width:349;height:466" coordorigin="6569,1514" coordsize="349,466" path="m6616,1898l6597,1898,6588,1901,6573,1915,6569,1924,6569,1945,6629,1978,6648,1979,6676,1978,6703,1973,6729,1964,6755,1953,6771,1942,6709,1942,6699,1941,6688,1939,6678,1934,6668,1928,6654,1917,6643,1909,6636,1904,6631,1902,6624,1899,6616,1898xe" filled="true" fillcolor="#231f20" stroked="false">
                <v:path arrowok="t"/>
                <v:fill type="solid"/>
              </v:shape>
              <v:shape style="position:absolute;left:6569;top:1514;width:349;height:466" coordorigin="6569,1514" coordsize="349,466" path="m6918,1514l6730,1514,6630,1705,6651,1706,6670,1709,6735,1741,6776,1808,6781,1847,6780,1868,6746,1930,6709,1942,6771,1942,6818,1902,6855,1834,6862,1787,6860,1767,6829,1696,6766,1651,6698,1633,6720,1592,6893,1592,6918,1514xe" filled="true" fillcolor="#231f20" stroked="false">
                <v:path arrowok="t"/>
                <v:fill type="solid"/>
              </v:shape>
            </v:group>
            <v:group style="position:absolute;left:6327;top:2010;width:69;height:80" coordorigin="6327,2010" coordsize="69,80">
              <v:shape style="position:absolute;left:6327;top:2010;width:69;height:80" coordorigin="6327,2010" coordsize="69,80" path="m6374,2010l6353,2010,6344,2014,6331,2028,6327,2038,6327,2063,6331,2072,6344,2086,6353,2090,6372,2090,6379,2088,6390,2080,6392,2077,6358,2077,6353,2074,6349,2070,6346,2066,6344,2059,6344,2040,6346,2034,6353,2025,6358,2023,6392,2023,6391,2022,6382,2013,6374,2010xe" filled="true" fillcolor="#231f20" stroked="false">
                <v:path arrowok="t"/>
                <v:fill type="solid"/>
              </v:shape>
              <v:shape style="position:absolute;left:6327;top:2010;width:69;height:80" coordorigin="6327,2010" coordsize="69,80" path="m6381,2060l6379,2066,6377,2070,6371,2075,6367,2077,6392,2077,6394,2073,6396,2065,6381,2060xe" filled="true" fillcolor="#231f20" stroked="false">
                <v:path arrowok="t"/>
                <v:fill type="solid"/>
              </v:shape>
              <v:shape style="position:absolute;left:6327;top:2010;width:69;height:80" coordorigin="6327,2010" coordsize="69,80" path="m6392,2023l6368,2023,6371,2025,6377,2029,6379,2032,6380,2036,6396,2033,6394,2026,6392,2023xe" filled="true" fillcolor="#231f20" stroked="false">
                <v:path arrowok="t"/>
                <v:fill type="solid"/>
              </v:shape>
            </v:group>
            <v:group style="position:absolute;left:6410;top:2011;width:60;height:78" coordorigin="6410,2011" coordsize="60,78">
              <v:shape style="position:absolute;left:6410;top:2011;width:60;height:78" coordorigin="6410,2011" coordsize="60,78" path="m6468,2011l6410,2011,6410,2088,6470,2088,6470,2075,6426,2075,6426,2054,6465,2054,6465,2042,6426,2042,6426,2024,6468,2024,6468,2011xe" filled="true" fillcolor="#231f20" stroked="false">
                <v:path arrowok="t"/>
                <v:fill type="solid"/>
              </v:shape>
            </v:group>
            <v:group style="position:absolute;left:6484;top:2011;width:63;height:78" coordorigin="6484,2011" coordsize="63,78">
              <v:shape style="position:absolute;left:6484;top:2011;width:63;height:78" coordorigin="6484,2011" coordsize="63,78" path="m6499,2011l6484,2011,6484,2088,6498,2088,6498,2038,6516,2038,6499,2011xe" filled="true" fillcolor="#231f20" stroked="false">
                <v:path arrowok="t"/>
                <v:fill type="solid"/>
              </v:shape>
              <v:shape style="position:absolute;left:6484;top:2011;width:63;height:78" coordorigin="6484,2011" coordsize="63,78" path="m6516,2038l6498,2038,6530,2088,6546,2088,6546,2063,6531,2063,6516,2038xe" filled="true" fillcolor="#231f20" stroked="false">
                <v:path arrowok="t"/>
                <v:fill type="solid"/>
              </v:shape>
              <v:shape style="position:absolute;left:6484;top:2011;width:63;height:78" coordorigin="6484,2011" coordsize="63,78" path="m6546,2011l6531,2011,6531,2063,6546,2063,6546,2011xe" filled="true" fillcolor="#231f20" stroked="false">
                <v:path arrowok="t"/>
                <v:fill type="solid"/>
              </v:shape>
            </v:group>
            <v:group style="position:absolute;left:6557;top:2011;width:63;height:78" coordorigin="6557,2011" coordsize="63,78">
              <v:shape style="position:absolute;left:6557;top:2011;width:63;height:78" coordorigin="6557,2011" coordsize="63,78" path="m6597,2024l6581,2024,6581,2088,6597,2088,6597,2024xe" filled="true" fillcolor="#231f20" stroked="false">
                <v:path arrowok="t"/>
                <v:fill type="solid"/>
              </v:shape>
              <v:shape style="position:absolute;left:6557;top:2011;width:63;height:78" coordorigin="6557,2011" coordsize="63,78" path="m6620,2011l6557,2011,6557,2024,6620,2024,6620,2011xe" filled="true" fillcolor="#231f20" stroked="false">
                <v:path arrowok="t"/>
                <v:fill type="solid"/>
              </v:shape>
            </v:group>
            <v:group style="position:absolute;left:6614;top:2011;width:80;height:78" coordorigin="6614,2011" coordsize="80,78">
              <v:shape style="position:absolute;left:6614;top:2011;width:80;height:78" coordorigin="6614,2011" coordsize="80,78" path="m6662,2011l6645,2011,6614,2088,6631,2088,6638,2071,6686,2071,6681,2058,6642,2058,6653,2029,6669,2029,6662,2011xe" filled="true" fillcolor="#231f20" stroked="false">
                <v:path arrowok="t"/>
                <v:fill type="solid"/>
              </v:shape>
              <v:shape style="position:absolute;left:6614;top:2011;width:80;height:78" coordorigin="6614,2011" coordsize="80,78" path="m6686,2071l6669,2071,6676,2088,6693,2088,6686,2071xe" filled="true" fillcolor="#231f20" stroked="false">
                <v:path arrowok="t"/>
                <v:fill type="solid"/>
              </v:shape>
              <v:shape style="position:absolute;left:6614;top:2011;width:80;height:78" coordorigin="6614,2011" coordsize="80,78" path="m6669,2029l6653,2029,6664,2058,6681,2058,6669,2029xe" filled="true" fillcolor="#231f20" stroked="false">
                <v:path arrowok="t"/>
                <v:fill type="solid"/>
              </v:shape>
            </v:group>
            <v:group style="position:absolute;left:6686;top:2011;width:74;height:78" coordorigin="6686,2011" coordsize="74,78">
              <v:shape style="position:absolute;left:6686;top:2011;width:74;height:78" coordorigin="6686,2011" coordsize="74,78" path="m6703,2011l6686,2011,6714,2088,6731,2088,6738,2068,6723,2068,6703,2011xe" filled="true" fillcolor="#231f20" stroked="false">
                <v:path arrowok="t"/>
                <v:fill type="solid"/>
              </v:shape>
              <v:shape style="position:absolute;left:6686;top:2011;width:74;height:78" coordorigin="6686,2011" coordsize="74,78" path="m6759,2011l6742,2011,6723,2068,6738,2068,6759,2011xe" filled="true" fillcolor="#231f20" stroked="false">
                <v:path arrowok="t"/>
                <v:fill type="solid"/>
              </v:shape>
            </v:group>
            <v:group style="position:absolute;left:6764;top:2010;width:77;height:80" coordorigin="6764,2010" coordsize="77,80">
              <v:shape style="position:absolute;left:6764;top:2010;width:77;height:80" coordorigin="6764,2010" coordsize="77,80" path="m6814,2010l6796,2010,6790,2011,6764,2043,6764,2063,6767,2072,6781,2086,6791,2090,6814,2090,6823,2086,6833,2076,6796,2076,6791,2074,6782,2065,6780,2059,6780,2041,6782,2034,6790,2026,6796,2023,6833,2023,6823,2014,6814,2010xe" filled="true" fillcolor="#231f20" stroked="false">
                <v:path arrowok="t"/>
                <v:fill type="solid"/>
              </v:shape>
              <v:shape style="position:absolute;left:6764;top:2010;width:77;height:80" coordorigin="6764,2010" coordsize="77,80" path="m6833,2023l6809,2023,6814,2026,6822,2034,6824,2041,6824,2059,6822,2065,6814,2074,6809,2076,6833,2076,6837,2072,6840,2063,6840,2037,6837,2028,6833,2023xe" filled="true" fillcolor="#231f20" stroked="false">
                <v:path arrowok="t"/>
                <v:fill type="solid"/>
              </v:shape>
            </v:group>
            <v:group style="position:absolute;left:6849;top:2010;width:65;height:80" coordorigin="6849,2010" coordsize="65,80">
              <v:shape style="position:absolute;left:6849;top:2010;width:65;height:80" coordorigin="6849,2010" coordsize="65,80" path="m6864,2062l6849,2063,6850,2072,6853,2079,6864,2088,6871,2090,6888,2090,6894,2089,6903,2085,6907,2082,6910,2077,6877,2077,6873,2076,6867,2071,6865,2067,6864,2062xe" filled="true" fillcolor="#231f20" stroked="false">
                <v:path arrowok="t"/>
                <v:fill type="solid"/>
              </v:shape>
              <v:shape style="position:absolute;left:6849;top:2010;width:65;height:80" coordorigin="6849,2010" coordsize="65,80" path="m6890,2010l6874,2010,6869,2011,6852,2038,6854,2043,6862,2050,6868,2053,6884,2056,6888,2057,6892,2059,6894,2060,6897,2063,6897,2064,6897,2069,6896,2071,6891,2076,6887,2077,6910,2077,6912,2075,6913,2071,6913,2061,6912,2057,6876,2039,6871,2037,6868,2034,6867,2032,6867,2029,6868,2027,6872,2024,6876,2023,6909,2023,6908,2021,6903,2016,6898,2012,6890,2010xe" filled="true" fillcolor="#231f20" stroked="false">
                <v:path arrowok="t"/>
                <v:fill type="solid"/>
              </v:shape>
              <v:shape style="position:absolute;left:6849;top:2010;width:65;height:80" coordorigin="6849,2010" coordsize="65,80" path="m6909,2023l6885,2023,6888,2024,6893,2027,6894,2030,6895,2034,6911,2033,6910,2026,6909,2023xe" filled="true" fillcolor="#231f20" stroked="false">
                <v:path arrowok="t"/>
                <v:fill type="solid"/>
              </v:shape>
            </v:group>
            <v:group style="position:absolute;left:6863;top:1703;width:292;height:457" coordorigin="6863,1703" coordsize="292,457">
              <v:shape style="position:absolute;left:6863;top:1703;width:292;height:457" coordorigin="6863,1703" coordsize="292,457" path="m6863,1703l6920,1733,6977,1764,7032,1799,7078,1838,7132,1909,7155,1974,7152,2032,7128,2081,7088,2120,7036,2147,6976,2160e" filled="false" stroked="true" strokeweight=".669pt" strokecolor="#231f20">
                <v:path arrowok="t"/>
              </v:shape>
              <v:shape style="position:absolute;left:6690;top:1508;width:484;height:671" type="#_x0000_t75" stroked="false">
                <v:imagedata r:id="rId31" o:title=""/>
              </v:shape>
            </v:group>
            <v:group style="position:absolute;left:6530;top:2021;width:555;height:221" coordorigin="6530,2021" coordsize="555,221">
              <v:shape style="position:absolute;left:6530;top:2021;width:555;height:221" coordorigin="6530,2021" coordsize="555,221" path="m7084,2021l7049,2083,7003,2136,6948,2180,6886,2214,6817,2235,6743,2242,6686,2238,6631,2225,6579,2204,6530,2175e" filled="false" stroked="true" strokeweight=".717pt" strokecolor="#231f20">
                <v:path arrowok="t"/>
              </v:shape>
            </v:group>
            <v:group style="position:absolute;left:6238;top:1365;width:1005;height:1005" coordorigin="6238,1365" coordsize="1005,1005">
              <v:shape style="position:absolute;left:6238;top:1365;width:1005;height:1005" coordorigin="6238,1365" coordsize="1005,1005" path="m6740,1365l6814,1370,6885,1386,6952,1412,7014,1446,7070,1488,7119,1538,7162,1594,7196,1655,7221,1722,7237,1793,7242,1867,7237,1941,7221,2012,7196,2079,7162,2140,7119,2197,7070,2246,7014,2288,6952,2323,6885,2348,6814,2364,6740,2369,6666,2364,6595,2348,6529,2323,6467,2288,6411,2246,6361,2197,6319,2140,6285,2079,6259,2012,6244,1941,6238,1867,6244,1793,6259,1722,6285,1655,6319,1594,6361,1538,6411,1488,6467,1446,6529,1412,6595,1386,6666,1370,6740,1365xe" filled="false" stroked="true" strokeweight=".567pt" strokecolor="#231f20">
                <v:path arrowok="t"/>
              </v:shape>
              <v:shape style="position:absolute;left:6583;top:2192;width:326;height:132" type="#_x0000_t75" stroked="false">
                <v:imagedata r:id="rId32" o:title=""/>
              </v:shape>
            </v:group>
            <v:group style="position:absolute;left:7339;top:1580;width:796;height:796" coordorigin="7339,1580" coordsize="796,796">
              <v:shape style="position:absolute;left:7339;top:1580;width:796;height:796" coordorigin="7339,1580" coordsize="796,796" path="m7736,1580l7665,1586,7598,1604,7536,1634,7480,1673,7432,1721,7393,1776,7364,1838,7345,1906,7339,1977,7345,2049,7364,2116,7393,2178,7432,2233,7480,2281,7536,2320,7598,2350,7665,2368,7736,2375,7808,2368,7875,2350,7937,2320,7993,2281,8040,2233,8080,2178,8109,2116,8128,2049,8134,1977,8128,1906,8109,1838,8080,1776,8040,1721,7993,1673,7937,1634,7875,1604,7808,1586,7736,1580xe" filled="true" fillcolor="#d1d3d4" stroked="false">
                <v:path arrowok="t"/>
                <v:fill type="solid"/>
              </v:shape>
            </v:group>
            <v:group style="position:absolute;left:7339;top:1580;width:796;height:796" coordorigin="7339,1580" coordsize="796,796">
              <v:shape style="position:absolute;left:7339;top:1580;width:796;height:796" coordorigin="7339,1580" coordsize="796,796" path="m7736,1580l7808,1586,7875,1604,7937,1634,7993,1673,8040,1721,8080,1776,8109,1838,8128,1906,8134,1977,8128,2049,8109,2116,8080,2178,8040,2233,7993,2281,7937,2320,7875,2350,7808,2368,7736,2375,7665,2368,7598,2350,7536,2320,7480,2281,7432,2233,7393,2178,7364,2116,7345,2049,7339,1977,7345,1906,7364,1838,7393,1776,7432,1721,7480,1673,7536,1634,7598,1604,7665,1586,7736,1580xe" filled="false" stroked="true" strokeweight=".425pt" strokecolor="#231f20">
                <v:path arrowok="t"/>
              </v:shape>
            </v:group>
            <v:group style="position:absolute;left:7523;top:1608;width:362;height:705" coordorigin="7523,1608" coordsize="362,705">
              <v:shape style="position:absolute;left:7523;top:1608;width:362;height:705" coordorigin="7523,1608" coordsize="362,705" path="m7523,2312l7885,1608e" filled="false" stroked="true" strokeweight=".283pt" strokecolor="#6d6e71">
                <v:path arrowok="t"/>
              </v:shape>
            </v:group>
            <v:group style="position:absolute;left:7347;top:1709;width:97;height:188" coordorigin="7347,1709" coordsize="97,188">
              <v:shape style="position:absolute;left:7347;top:1709;width:97;height:188" coordorigin="7347,1709" coordsize="97,188" path="m7347,1896l7443,1709e" filled="false" stroked="true" strokeweight=".283pt" strokecolor="#6d6e71">
                <v:path arrowok="t"/>
              </v:shape>
            </v:group>
            <v:group style="position:absolute;left:7340;top:1676;width:137;height:266" coordorigin="7340,1676" coordsize="137,266">
              <v:shape style="position:absolute;left:7340;top:1676;width:137;height:266" coordorigin="7340,1676" coordsize="137,266" path="m7340,1942l7477,1676e" filled="false" stroked="true" strokeweight=".283pt" strokecolor="#6d6e71">
                <v:path arrowok="t"/>
              </v:shape>
            </v:group>
            <v:group style="position:absolute;left:7339;top:1653;width:167;height:325" coordorigin="7339,1653" coordsize="167,325">
              <v:shape style="position:absolute;left:7339;top:1653;width:167;height:325" coordorigin="7339,1653" coordsize="167,325" path="m7339,1978l7505,1653e" filled="false" stroked="true" strokeweight=".283pt" strokecolor="#6d6e71">
                <v:path arrowok="t"/>
              </v:shape>
            </v:group>
            <v:group style="position:absolute;left:7340;top:1637;width:191;height:372" coordorigin="7340,1637" coordsize="191,372">
              <v:shape style="position:absolute;left:7340;top:1637;width:191;height:372" coordorigin="7340,1637" coordsize="191,372" path="m7340,2008l7531,1637e" filled="false" stroked="true" strokeweight=".283pt" strokecolor="#6d6e71">
                <v:path arrowok="t"/>
              </v:shape>
            </v:group>
            <v:group style="position:absolute;left:7343;top:1623;width:212;height:413" coordorigin="7343,1623" coordsize="212,413">
              <v:shape style="position:absolute;left:7343;top:1623;width:212;height:413" coordorigin="7343,1623" coordsize="212,413" path="m7343,2035l7555,1623e" filled="false" stroked="true" strokeweight=".283pt" strokecolor="#6d6e71">
                <v:path arrowok="t"/>
              </v:shape>
            </v:group>
            <v:group style="position:absolute;left:7348;top:1613;width:230;height:448" coordorigin="7348,1613" coordsize="230,448">
              <v:shape style="position:absolute;left:7348;top:1613;width:230;height:448" coordorigin="7348,1613" coordsize="230,448" path="m7348,2060l7577,1613e" filled="false" stroked="true" strokeweight=".283pt" strokecolor="#6d6e71">
                <v:path arrowok="t"/>
              </v:shape>
            </v:group>
            <v:group style="position:absolute;left:7353;top:1604;width:246;height:479" coordorigin="7353,1604" coordsize="246,479">
              <v:shape style="position:absolute;left:7353;top:1604;width:246;height:479" coordorigin="7353,1604" coordsize="246,479" path="m7353,2082l7599,1604e" filled="false" stroked="true" strokeweight=".283pt" strokecolor="#6d6e71">
                <v:path arrowok="t"/>
              </v:shape>
            </v:group>
            <v:group style="position:absolute;left:7359;top:1597;width:260;height:506" coordorigin="7359,1597" coordsize="260,506">
              <v:shape style="position:absolute;left:7359;top:1597;width:260;height:506" coordorigin="7359,1597" coordsize="260,506" path="m7359,2103l7619,1597e" filled="false" stroked="true" strokeweight=".283pt" strokecolor="#6d6e71">
                <v:path arrowok="t"/>
              </v:shape>
            </v:group>
            <v:group style="position:absolute;left:7366;top:1592;width:273;height:531" coordorigin="7366,1592" coordsize="273,531">
              <v:shape style="position:absolute;left:7366;top:1592;width:273;height:531" coordorigin="7366,1592" coordsize="273,531" path="m7366,2122l7639,1592e" filled="false" stroked="true" strokeweight=".283pt" strokecolor="#6d6e71">
                <v:path arrowok="t"/>
              </v:shape>
            </v:group>
            <v:group style="position:absolute;left:7374;top:1587;width:285;height:554" coordorigin="7374,1587" coordsize="285,554">
              <v:shape style="position:absolute;left:7374;top:1587;width:285;height:554" coordorigin="7374,1587" coordsize="285,554" path="m7374,2140l7658,1587e" filled="false" stroked="true" strokeweight=".283pt" strokecolor="#6d6e71">
                <v:path arrowok="t"/>
              </v:shape>
            </v:group>
            <v:group style="position:absolute;left:7382;top:1584;width:295;height:574" coordorigin="7382,1584" coordsize="295,574">
              <v:shape style="position:absolute;left:7382;top:1584;width:295;height:574" coordorigin="7382,1584" coordsize="295,574" path="m7382,2157l7677,1584e" filled="false" stroked="true" strokeweight=".283pt" strokecolor="#6d6e71">
                <v:path arrowok="t"/>
              </v:shape>
            </v:group>
            <v:group style="position:absolute;left:7391;top:1582;width:304;height:592" coordorigin="7391,1582" coordsize="304,592">
              <v:shape style="position:absolute;left:7391;top:1582;width:304;height:592" coordorigin="7391,1582" coordsize="304,592" path="m7391,2174l7695,1582e" filled="false" stroked="true" strokeweight=".283pt" strokecolor="#6d6e71">
                <v:path arrowok="t"/>
              </v:shape>
            </v:group>
            <v:group style="position:absolute;left:7400;top:1580;width:313;height:609" coordorigin="7400,1580" coordsize="313,609">
              <v:shape style="position:absolute;left:7400;top:1580;width:313;height:609" coordorigin="7400,1580" coordsize="313,609" path="m7400,2189l7712,1580e" filled="false" stroked="true" strokeweight=".283pt" strokecolor="#6d6e71">
                <v:path arrowok="t"/>
              </v:shape>
            </v:group>
            <v:group style="position:absolute;left:7409;top:1580;width:321;height:624" coordorigin="7409,1580" coordsize="321,624">
              <v:shape style="position:absolute;left:7409;top:1580;width:321;height:624" coordorigin="7409,1580" coordsize="321,624" path="m7409,2203l7730,1580e" filled="false" stroked="true" strokeweight=".283pt" strokecolor="#6d6e71">
                <v:path arrowok="t"/>
              </v:shape>
            </v:group>
            <v:group style="position:absolute;left:7419;top:1580;width:328;height:638" coordorigin="7419,1580" coordsize="328,638">
              <v:shape style="position:absolute;left:7419;top:1580;width:328;height:638" coordorigin="7419,1580" coordsize="328,638" path="m7419,2217l7747,1580e" filled="false" stroked="true" strokeweight=".283pt" strokecolor="#6d6e71">
                <v:path arrowok="t"/>
              </v:shape>
            </v:group>
            <v:group style="position:absolute;left:7430;top:1580;width:334;height:650" coordorigin="7430,1580" coordsize="334,650">
              <v:shape style="position:absolute;left:7430;top:1580;width:334;height:650" coordorigin="7430,1580" coordsize="334,650" path="m7430,2230l7763,1580e" filled="false" stroked="true" strokeweight=".283pt" strokecolor="#6d6e71">
                <v:path arrowok="t"/>
              </v:shape>
            </v:group>
            <v:group style="position:absolute;left:7440;top:1582;width:340;height:661" coordorigin="7440,1582" coordsize="340,661">
              <v:shape style="position:absolute;left:7440;top:1582;width:340;height:661" coordorigin="7440,1582" coordsize="340,661" path="m7440,2242l7779,1582e" filled="false" stroked="true" strokeweight=".283pt" strokecolor="#6d6e71">
                <v:path arrowok="t"/>
              </v:shape>
            </v:group>
            <v:group style="position:absolute;left:7451;top:1584;width:345;height:671" coordorigin="7451,1584" coordsize="345,671">
              <v:shape style="position:absolute;left:7451;top:1584;width:345;height:671" coordorigin="7451,1584" coordsize="345,671" path="m7451,2254l7795,1584e" filled="false" stroked="true" strokeweight=".283pt" strokecolor="#6d6e71">
                <v:path arrowok="t"/>
              </v:shape>
            </v:group>
            <v:group style="position:absolute;left:7462;top:1586;width:349;height:679" coordorigin="7462,1586" coordsize="349,679">
              <v:shape style="position:absolute;left:7462;top:1586;width:349;height:679" coordorigin="7462,1586" coordsize="349,679" path="m7462,2265l7811,1586e" filled="false" stroked="true" strokeweight=".283pt" strokecolor="#6d6e71">
                <v:path arrowok="t"/>
              </v:shape>
            </v:group>
            <v:group style="position:absolute;left:7474;top:1590;width:353;height:686" coordorigin="7474,1590" coordsize="353,686">
              <v:shape style="position:absolute;left:7474;top:1590;width:353;height:686" coordorigin="7474,1590" coordsize="353,686" path="m7474,2276l7826,1590e" filled="false" stroked="true" strokeweight=".283pt" strokecolor="#6d6e71">
                <v:path arrowok="t"/>
              </v:shape>
            </v:group>
            <v:group style="position:absolute;left:7486;top:1593;width:356;height:693" coordorigin="7486,1593" coordsize="356,693">
              <v:shape style="position:absolute;left:7486;top:1593;width:356;height:693" coordorigin="7486,1593" coordsize="356,693" path="m7486,2286l7841,1593e" filled="false" stroked="true" strokeweight=".283pt" strokecolor="#6d6e71">
                <v:path arrowok="t"/>
              </v:shape>
            </v:group>
            <v:group style="position:absolute;left:7498;top:1598;width:359;height:698" coordorigin="7498,1598" coordsize="359,698">
              <v:shape style="position:absolute;left:7498;top:1598;width:359;height:698" coordorigin="7498,1598" coordsize="359,698" path="m7498,2295l7856,1598e" filled="false" stroked="true" strokeweight=".283pt" strokecolor="#6d6e71">
                <v:path arrowok="t"/>
              </v:shape>
            </v:group>
            <v:group style="position:absolute;left:7510;top:1603;width:361;height:702" coordorigin="7510,1603" coordsize="361,702">
              <v:shape style="position:absolute;left:7510;top:1603;width:361;height:702" coordorigin="7510,1603" coordsize="361,702" path="m7510,2304l7870,1603e" filled="false" stroked="true" strokeweight=".283pt" strokecolor="#6d6e71">
                <v:path arrowok="t"/>
              </v:shape>
              <v:shape style="position:absolute;left:7374;top:1690;width:705;height:534" type="#_x0000_t75" stroked="false">
                <v:imagedata r:id="rId33" o:title=""/>
              </v:shape>
            </v:group>
            <v:group style="position:absolute;left:7570;top:2099;width:439;height:175" coordorigin="7570,2099" coordsize="439,175">
              <v:shape style="position:absolute;left:7570;top:2099;width:439;height:175" coordorigin="7570,2099" coordsize="439,175" path="m8009,2099l7964,2170,7901,2225,7825,2261,7738,2274,7694,2270,7650,2260,7608,2244,7570,2221e" filled="false" stroked="true" strokeweight=".568pt" strokecolor="#231f20">
                <v:path arrowok="t"/>
              </v:shape>
            </v:group>
            <v:group style="position:absolute;left:7339;top:1580;width:796;height:796" coordorigin="7339,1580" coordsize="796,796">
              <v:shape style="position:absolute;left:7339;top:1580;width:796;height:796" coordorigin="7339,1580" coordsize="796,796" path="m7736,1580l7808,1586,7875,1604,7937,1634,7993,1673,8040,1721,8080,1776,8109,1838,8128,1906,8134,1977,8128,2049,8109,2116,8080,2178,8040,2233,7993,2281,7937,2320,7875,2350,7808,2368,7736,2375,7665,2368,7598,2350,7536,2320,7480,2281,7432,2233,7393,2178,7364,2116,7345,2049,7339,1977,7345,1906,7364,1838,7393,1776,7432,1721,7480,1673,7536,1634,7598,1604,7665,1586,7736,1580xe" filled="false" stroked="true" strokeweight=".567pt" strokecolor="#231f20">
                <v:path arrowok="t"/>
              </v:shape>
              <v:shape style="position:absolute;left:7612;top:2234;width:258;height:105" type="#_x0000_t75" stroked="false">
                <v:imagedata r:id="rId34" o:title=""/>
              </v:shape>
            </v:group>
            <v:group style="position:absolute;left:5552;top:2390;width:796;height:796" coordorigin="5552,2390" coordsize="796,796">
              <v:shape style="position:absolute;left:5552;top:2390;width:796;height:796" coordorigin="5552,2390" coordsize="796,796" path="m5950,2390l5878,2396,5811,2414,5749,2444,5694,2483,5646,2531,5606,2586,5577,2648,5559,2716,5552,2787,5559,2859,5577,2926,5606,2988,5646,3043,5694,3091,5749,3130,5811,3160,5878,3178,5950,3185,6021,3178,6088,3160,6150,3130,6206,3091,6254,3043,6293,2988,6322,2926,6341,2859,6347,2787,6341,2716,6322,2648,6293,2586,6254,2531,6206,2483,6150,2444,6088,2414,6021,2396,5950,2390xe" filled="true" fillcolor="#d1d3d4" stroked="false">
                <v:path arrowok="t"/>
                <v:fill type="solid"/>
              </v:shape>
            </v:group>
            <v:group style="position:absolute;left:5552;top:2390;width:796;height:796" coordorigin="5552,2390" coordsize="796,796">
              <v:shape style="position:absolute;left:5552;top:2390;width:796;height:796" coordorigin="5552,2390" coordsize="796,796" path="m5950,2390l6021,2396,6088,2414,6150,2444,6206,2483,6254,2531,6293,2586,6322,2648,6341,2716,6347,2787,6341,2859,6322,2926,6293,2988,6254,3043,6206,3091,6150,3130,6088,3160,6021,3178,5950,3185,5878,3178,5811,3160,5749,3130,5694,3091,5646,3043,5606,2988,5577,2926,5559,2859,5552,2787,5559,2716,5577,2648,5606,2586,5646,2531,5694,2483,5749,2444,5811,2414,5878,2396,5950,2390xe" filled="false" stroked="true" strokeweight=".425pt" strokecolor="#231f20">
                <v:path arrowok="t"/>
              </v:shape>
            </v:group>
            <v:group style="position:absolute;left:5736;top:2418;width:362;height:705" coordorigin="5736,2418" coordsize="362,705">
              <v:shape style="position:absolute;left:5736;top:2418;width:362;height:705" coordorigin="5736,2418" coordsize="362,705" path="m5736,3122l6098,2418e" filled="false" stroked="true" strokeweight=".283pt" strokecolor="#6d6e71">
                <v:path arrowok="t"/>
              </v:shape>
            </v:group>
            <v:group style="position:absolute;left:5561;top:2519;width:97;height:188" coordorigin="5561,2519" coordsize="97,188">
              <v:shape style="position:absolute;left:5561;top:2519;width:97;height:188" coordorigin="5561,2519" coordsize="97,188" path="m5561,2706l5657,2519e" filled="false" stroked="true" strokeweight=".283pt" strokecolor="#6d6e71">
                <v:path arrowok="t"/>
              </v:shape>
            </v:group>
            <v:group style="position:absolute;left:5554;top:2486;width:137;height:266" coordorigin="5554,2486" coordsize="137,266">
              <v:shape style="position:absolute;left:5554;top:2486;width:137;height:266" coordorigin="5554,2486" coordsize="137,266" path="m5554,2752l5690,2486e" filled="false" stroked="true" strokeweight=".283pt" strokecolor="#6d6e71">
                <v:path arrowok="t"/>
              </v:shape>
            </v:group>
            <v:group style="position:absolute;left:5552;top:2463;width:167;height:325" coordorigin="5552,2463" coordsize="167,325">
              <v:shape style="position:absolute;left:5552;top:2463;width:167;height:325" coordorigin="5552,2463" coordsize="167,325" path="m5552,2788l5719,2463e" filled="false" stroked="true" strokeweight=".283pt" strokecolor="#6d6e71">
                <v:path arrowok="t"/>
              </v:shape>
            </v:group>
            <v:group style="position:absolute;left:5553;top:2447;width:191;height:372" coordorigin="5553,2447" coordsize="191,372">
              <v:shape style="position:absolute;left:5553;top:2447;width:191;height:372" coordorigin="5553,2447" coordsize="191,372" path="m5553,2818l5744,2447e" filled="false" stroked="true" strokeweight=".283pt" strokecolor="#6d6e71">
                <v:path arrowok="t"/>
              </v:shape>
            </v:group>
            <v:group style="position:absolute;left:5556;top:2433;width:212;height:413" coordorigin="5556,2433" coordsize="212,413">
              <v:shape style="position:absolute;left:5556;top:2433;width:212;height:413" coordorigin="5556,2433" coordsize="212,413" path="m5556,2845l5768,2433e" filled="false" stroked="true" strokeweight=".283pt" strokecolor="#6d6e71">
                <v:path arrowok="t"/>
              </v:shape>
            </v:group>
            <v:group style="position:absolute;left:5561;top:2423;width:230;height:448" coordorigin="5561,2423" coordsize="230,448">
              <v:shape style="position:absolute;left:5561;top:2423;width:230;height:448" coordorigin="5561,2423" coordsize="230,448" path="m5561,2870l5791,2423e" filled="false" stroked="true" strokeweight=".283pt" strokecolor="#6d6e71">
                <v:path arrowok="t"/>
              </v:shape>
            </v:group>
            <v:group style="position:absolute;left:5566;top:2414;width:246;height:479" coordorigin="5566,2414" coordsize="246,479">
              <v:shape style="position:absolute;left:5566;top:2414;width:246;height:479" coordorigin="5566,2414" coordsize="246,479" path="m5566,2892l5812,2414e" filled="false" stroked="true" strokeweight=".283pt" strokecolor="#6d6e71">
                <v:path arrowok="t"/>
              </v:shape>
            </v:group>
            <v:group style="position:absolute;left:5573;top:2407;width:260;height:506" coordorigin="5573,2407" coordsize="260,506">
              <v:shape style="position:absolute;left:5573;top:2407;width:260;height:506" coordorigin="5573,2407" coordsize="260,506" path="m5573,2913l5832,2407e" filled="false" stroked="true" strokeweight=".283pt" strokecolor="#6d6e71">
                <v:path arrowok="t"/>
              </v:shape>
            </v:group>
            <v:group style="position:absolute;left:5580;top:2402;width:273;height:531" coordorigin="5580,2402" coordsize="273,531">
              <v:shape style="position:absolute;left:5580;top:2402;width:273;height:531" coordorigin="5580,2402" coordsize="273,531" path="m5580,2932l5852,2402e" filled="false" stroked="true" strokeweight=".283pt" strokecolor="#6d6e71">
                <v:path arrowok="t"/>
              </v:shape>
            </v:group>
            <v:group style="position:absolute;left:5587;top:2397;width:285;height:554" coordorigin="5587,2397" coordsize="285,554">
              <v:shape style="position:absolute;left:5587;top:2397;width:285;height:554" coordorigin="5587,2397" coordsize="285,554" path="m5587,2950l5871,2397e" filled="false" stroked="true" strokeweight=".283pt" strokecolor="#6d6e71">
                <v:path arrowok="t"/>
              </v:shape>
            </v:group>
            <v:group style="position:absolute;left:5595;top:2394;width:295;height:574" coordorigin="5595,2394" coordsize="295,574">
              <v:shape style="position:absolute;left:5595;top:2394;width:295;height:574" coordorigin="5595,2394" coordsize="295,574" path="m5595,2967l5890,2394e" filled="false" stroked="true" strokeweight=".283pt" strokecolor="#6d6e71">
                <v:path arrowok="t"/>
              </v:shape>
            </v:group>
            <v:group style="position:absolute;left:5604;top:2392;width:304;height:592" coordorigin="5604,2392" coordsize="304,592">
              <v:shape style="position:absolute;left:5604;top:2392;width:304;height:592" coordorigin="5604,2392" coordsize="304,592" path="m5604,2984l5908,2392e" filled="false" stroked="true" strokeweight=".283pt" strokecolor="#6d6e71">
                <v:path arrowok="t"/>
              </v:shape>
            </v:group>
            <v:group style="position:absolute;left:5613;top:2390;width:313;height:609" coordorigin="5613,2390" coordsize="313,609">
              <v:shape style="position:absolute;left:5613;top:2390;width:313;height:609" coordorigin="5613,2390" coordsize="313,609" path="m5613,2999l5926,2390e" filled="false" stroked="true" strokeweight=".283pt" strokecolor="#6d6e71">
                <v:path arrowok="t"/>
              </v:shape>
            </v:group>
            <v:group style="position:absolute;left:5623;top:2390;width:321;height:624" coordorigin="5623,2390" coordsize="321,624">
              <v:shape style="position:absolute;left:5623;top:2390;width:321;height:624" coordorigin="5623,2390" coordsize="321,624" path="m5623,3013l5943,2390e" filled="false" stroked="true" strokeweight=".283pt" strokecolor="#6d6e71">
                <v:path arrowok="t"/>
              </v:shape>
            </v:group>
            <v:group style="position:absolute;left:5633;top:2390;width:328;height:638" coordorigin="5633,2390" coordsize="328,638">
              <v:shape style="position:absolute;left:5633;top:2390;width:328;height:638" coordorigin="5633,2390" coordsize="328,638" path="m5633,3027l5960,2390e" filled="false" stroked="true" strokeweight=".283pt" strokecolor="#6d6e71">
                <v:path arrowok="t"/>
              </v:shape>
            </v:group>
            <v:group style="position:absolute;left:5643;top:2390;width:334;height:650" coordorigin="5643,2390" coordsize="334,650">
              <v:shape style="position:absolute;left:5643;top:2390;width:334;height:650" coordorigin="5643,2390" coordsize="334,650" path="m5643,3040l5976,2390e" filled="false" stroked="true" strokeweight=".283pt" strokecolor="#6d6e71">
                <v:path arrowok="t"/>
              </v:shape>
            </v:group>
            <v:group style="position:absolute;left:5654;top:2392;width:340;height:661" coordorigin="5654,2392" coordsize="340,661">
              <v:shape style="position:absolute;left:5654;top:2392;width:340;height:661" coordorigin="5654,2392" coordsize="340,661" path="m5654,3052l5993,2392e" filled="false" stroked="true" strokeweight=".283pt" strokecolor="#6d6e71">
                <v:path arrowok="t"/>
              </v:shape>
            </v:group>
            <v:group style="position:absolute;left:5664;top:2394;width:345;height:671" coordorigin="5664,2394" coordsize="345,671">
              <v:shape style="position:absolute;left:5664;top:2394;width:345;height:671" coordorigin="5664,2394" coordsize="345,671" path="m5664,3064l6009,2394e" filled="false" stroked="true" strokeweight=".283pt" strokecolor="#6d6e71">
                <v:path arrowok="t"/>
              </v:shape>
            </v:group>
            <v:group style="position:absolute;left:5676;top:2396;width:349;height:679" coordorigin="5676,2396" coordsize="349,679">
              <v:shape style="position:absolute;left:5676;top:2396;width:349;height:679" coordorigin="5676,2396" coordsize="349,679" path="m5676,3075l6024,2396e" filled="false" stroked="true" strokeweight=".283pt" strokecolor="#6d6e71">
                <v:path arrowok="t"/>
              </v:shape>
            </v:group>
            <v:group style="position:absolute;left:5687;top:2400;width:353;height:686" coordorigin="5687,2400" coordsize="353,686">
              <v:shape style="position:absolute;left:5687;top:2400;width:353;height:686" coordorigin="5687,2400" coordsize="353,686" path="m5687,3086l6040,2400e" filled="false" stroked="true" strokeweight=".283pt" strokecolor="#6d6e71">
                <v:path arrowok="t"/>
              </v:shape>
            </v:group>
            <v:group style="position:absolute;left:5699;top:2403;width:356;height:693" coordorigin="5699,2403" coordsize="356,693">
              <v:shape style="position:absolute;left:5699;top:2403;width:356;height:693" coordorigin="5699,2403" coordsize="356,693" path="m5699,3096l6054,2403e" filled="false" stroked="true" strokeweight=".283pt" strokecolor="#6d6e71">
                <v:path arrowok="t"/>
              </v:shape>
            </v:group>
            <v:group style="position:absolute;left:5711;top:2408;width:359;height:698" coordorigin="5711,2408" coordsize="359,698">
              <v:shape style="position:absolute;left:5711;top:2408;width:359;height:698" coordorigin="5711,2408" coordsize="359,698" path="m5711,3105l6069,2408e" filled="false" stroked="true" strokeweight=".283pt" strokecolor="#6d6e71">
                <v:path arrowok="t"/>
              </v:shape>
            </v:group>
            <v:group style="position:absolute;left:5724;top:2413;width:361;height:702" coordorigin="5724,2413" coordsize="361,702">
              <v:shape style="position:absolute;left:5724;top:2413;width:361;height:702" coordorigin="5724,2413" coordsize="361,702" path="m5724,3114l6084,2413e" filled="false" stroked="true" strokeweight=".283pt" strokecolor="#6d6e71">
                <v:path arrowok="t"/>
              </v:shape>
              <v:shape style="position:absolute;left:5588;top:2500;width:705;height:534" type="#_x0000_t75" stroked="false">
                <v:imagedata r:id="rId35" o:title=""/>
              </v:shape>
            </v:group>
            <v:group style="position:absolute;left:5783;top:2909;width:439;height:175" coordorigin="5783,2909" coordsize="439,175">
              <v:shape style="position:absolute;left:5783;top:2909;width:439;height:175" coordorigin="5783,2909" coordsize="439,175" path="m6222,2909l6177,2980,6114,3035,6038,3071,5952,3084,5907,3080,5863,3070,5822,3054,5783,3031e" filled="false" stroked="true" strokeweight=".568pt" strokecolor="#231f20">
                <v:path arrowok="t"/>
              </v:shape>
            </v:group>
            <v:group style="position:absolute;left:5552;top:2390;width:796;height:796" coordorigin="5552,2390" coordsize="796,796">
              <v:shape style="position:absolute;left:5552;top:2390;width:796;height:796" coordorigin="5552,2390" coordsize="796,796" path="m5950,2390l6021,2396,6088,2414,6150,2444,6206,2483,6254,2531,6293,2586,6322,2648,6341,2716,6347,2787,6341,2859,6322,2926,6293,2988,6254,3043,6206,3091,6150,3130,6088,3160,6021,3178,5950,3185,5878,3178,5811,3160,5749,3130,5694,3091,5646,3043,5606,2988,5577,2926,5559,2859,5552,2787,5559,2716,5577,2648,5606,2586,5646,2531,5694,2483,5749,2444,5811,2414,5878,2396,5950,2390xe" filled="false" stroked="true" strokeweight=".567pt" strokecolor="#231f20">
                <v:path arrowok="t"/>
              </v:shape>
              <v:shape style="position:absolute;left:5825;top:3044;width:258;height:105" type="#_x0000_t75" stroked="false">
                <v:imagedata r:id="rId36" o:title=""/>
              </v:shape>
            </v:group>
            <w10:wrap type="topAndBottom"/>
          </v:group>
        </w:pict>
      </w:r>
      <w:r>
        <w:rPr/>
        <w:pict>
          <v:group style="position:absolute;margin-left:448.395996pt;margin-top:18.536961pt;width:46.65pt;height:46.65pt;mso-position-horizontal-relative:page;mso-position-vertical-relative:paragraph;z-index:1504;mso-wrap-distance-left:0;mso-wrap-distance-right:0" coordorigin="8968,371" coordsize="933,933">
            <v:group style="position:absolute;left:8974;top:377;width:921;height:921" coordorigin="8974,377" coordsize="921,921">
              <v:shape style="position:absolute;left:8974;top:377;width:921;height:921" coordorigin="8974,377" coordsize="921,921" path="m9434,377l9360,383,9289,400,9223,428,9162,466,9109,512,9063,565,9025,626,8997,692,8980,762,8974,837,8980,912,8997,983,9025,1049,9063,1109,9109,1163,9162,1209,9223,1246,9289,1274,9360,1291,9434,1297,9509,1291,9580,1274,9646,1246,9706,1209,9760,1163,9806,1109,9843,1049,9871,983,9889,912,9895,837,9889,762,9871,692,9843,626,9806,565,9760,512,9706,466,9646,428,9580,400,9509,383,9434,377xe" filled="true" fillcolor="#d1d3d4" stroked="false">
                <v:path arrowok="t"/>
                <v:fill type="solid"/>
              </v:shape>
            </v:group>
            <v:group style="position:absolute;left:8974;top:377;width:921;height:921" coordorigin="8974,377" coordsize="921,921">
              <v:shape style="position:absolute;left:8974;top:377;width:921;height:921" coordorigin="8974,377" coordsize="921,921" path="m9434,377l9509,383,9580,400,9646,428,9706,466,9760,512,9806,565,9843,626,9871,692,9889,762,9895,837,9889,912,9871,983,9843,1049,9806,1109,9760,1163,9706,1209,9646,1246,9580,1274,9509,1291,9434,1297,9360,1291,9289,1274,9223,1246,9162,1209,9109,1163,9063,1109,9025,1049,8997,983,8980,912,8974,837,8980,762,8997,692,9025,626,9063,565,9109,512,9162,466,9223,428,9289,400,9360,383,9434,377xe" filled="false" stroked="true" strokeweight=".425pt" strokecolor="#231f20">
                <v:path arrowok="t"/>
              </v:shape>
            </v:group>
            <v:group style="position:absolute;left:9187;top:410;width:419;height:816" coordorigin="9187,410" coordsize="419,816">
              <v:shape style="position:absolute;left:9187;top:410;width:419;height:816" coordorigin="9187,410" coordsize="419,816" path="m9187,1225l9606,410e" filled="false" stroked="true" strokeweight=".306pt" strokecolor="#6d6e71">
                <v:path arrowok="t"/>
              </v:shape>
            </v:group>
            <v:group style="position:absolute;left:8984;top:526;width:112;height:217" coordorigin="8984,526" coordsize="112,217">
              <v:shape style="position:absolute;left:8984;top:526;width:112;height:217" coordorigin="8984,526" coordsize="112,217" path="m8984,743l9095,526e" filled="false" stroked="true" strokeweight=".306pt" strokecolor="#6d6e71">
                <v:path arrowok="t"/>
              </v:shape>
            </v:group>
            <v:group style="position:absolute;left:8976;top:488;width:159;height:309" coordorigin="8976,488" coordsize="159,309">
              <v:shape style="position:absolute;left:8976;top:488;width:159;height:309" coordorigin="8976,488" coordsize="159,309" path="m8976,796l9134,488e" filled="false" stroked="true" strokeweight=".306pt" strokecolor="#6d6e71">
                <v:path arrowok="t"/>
              </v:shape>
            </v:group>
            <v:group style="position:absolute;left:8974;top:462;width:193;height:376" coordorigin="8974,462" coordsize="193,376">
              <v:shape style="position:absolute;left:8974;top:462;width:193;height:376" coordorigin="8974,462" coordsize="193,376" path="m8974,838l9167,462e" filled="false" stroked="true" strokeweight=".306pt" strokecolor="#6d6e71">
                <v:path arrowok="t"/>
              </v:shape>
            </v:group>
            <v:group style="position:absolute;left:8975;top:443;width:222;height:431" coordorigin="8975,443" coordsize="222,431">
              <v:shape style="position:absolute;left:8975;top:443;width:222;height:431" coordorigin="8975,443" coordsize="222,431" path="m8975,873l9196,443e" filled="false" stroked="true" strokeweight=".306pt" strokecolor="#6d6e71">
                <v:path arrowok="t"/>
              </v:shape>
            </v:group>
            <v:group style="position:absolute;left:8979;top:427;width:246;height:478" coordorigin="8979,427" coordsize="246,478">
              <v:shape style="position:absolute;left:8979;top:427;width:246;height:478" coordorigin="8979,427" coordsize="246,478" path="m8979,905l9224,427e" filled="false" stroked="true" strokeweight=".306pt" strokecolor="#6d6e71">
                <v:path arrowok="t"/>
              </v:shape>
            </v:group>
            <v:group style="position:absolute;left:8984;top:415;width:266;height:518" coordorigin="8984,415" coordsize="266,518">
              <v:shape style="position:absolute;left:8984;top:415;width:266;height:518" coordorigin="8984,415" coordsize="266,518" path="m8984,933l9250,415e" filled="false" stroked="true" strokeweight=".306pt" strokecolor="#6d6e71">
                <v:path arrowok="t"/>
              </v:shape>
            </v:group>
            <v:group style="position:absolute;left:8990;top:405;width:285;height:554" coordorigin="8990,405" coordsize="285,554">
              <v:shape style="position:absolute;left:8990;top:405;width:285;height:554" coordorigin="8990,405" coordsize="285,554" path="m8990,959l9275,405e" filled="false" stroked="true" strokeweight=".306pt" strokecolor="#6d6e71">
                <v:path arrowok="t"/>
              </v:shape>
            </v:group>
            <v:group style="position:absolute;left:8998;top:397;width:301;height:586" coordorigin="8998,397" coordsize="301,586">
              <v:shape style="position:absolute;left:8998;top:397;width:301;height:586" coordorigin="8998,397" coordsize="301,586" path="m8998,983l9298,397e" filled="false" stroked="true" strokeweight=".306pt" strokecolor="#6d6e71">
                <v:path arrowok="t"/>
              </v:shape>
            </v:group>
            <v:group style="position:absolute;left:9006;top:391;width:316;height:615" coordorigin="9006,391" coordsize="316,615">
              <v:shape style="position:absolute;left:9006;top:391;width:316;height:615" coordorigin="9006,391" coordsize="316,615" path="m9006,1005l9321,391e" filled="false" stroked="true" strokeweight=".306pt" strokecolor="#6d6e71">
                <v:path arrowok="t"/>
              </v:shape>
            </v:group>
            <v:group style="position:absolute;left:9014;top:386;width:329;height:641" coordorigin="9014,386" coordsize="329,641">
              <v:shape style="position:absolute;left:9014;top:386;width:329;height:641" coordorigin="9014,386" coordsize="329,641" path="m9014,1026l9343,386e" filled="false" stroked="true" strokeweight=".306pt" strokecolor="#6d6e71">
                <v:path arrowok="t"/>
              </v:shape>
            </v:group>
            <v:group style="position:absolute;left:9024;top:382;width:342;height:665" coordorigin="9024,382" coordsize="342,665">
              <v:shape style="position:absolute;left:9024;top:382;width:342;height:665" coordorigin="9024,382" coordsize="342,665" path="m9024,1046l9365,382e" filled="false" stroked="true" strokeweight=".306pt" strokecolor="#6d6e71">
                <v:path arrowok="t"/>
              </v:shape>
            </v:group>
            <v:group style="position:absolute;left:9034;top:379;width:352;height:686" coordorigin="9034,379" coordsize="352,686">
              <v:shape style="position:absolute;left:9034;top:379;width:352;height:686" coordorigin="9034,379" coordsize="352,686" path="m9034,1065l9386,379e" filled="false" stroked="true" strokeweight=".306pt" strokecolor="#6d6e71">
                <v:path arrowok="t"/>
              </v:shape>
            </v:group>
            <v:group style="position:absolute;left:9045;top:378;width:362;height:705" coordorigin="9045,378" coordsize="362,705">
              <v:shape style="position:absolute;left:9045;top:378;width:362;height:705" coordorigin="9045,378" coordsize="362,705" path="m9045,1082l9407,378e" filled="false" stroked="true" strokeweight=".306pt" strokecolor="#6d6e71">
                <v:path arrowok="t"/>
              </v:shape>
            </v:group>
            <v:group style="position:absolute;left:9056;top:377;width:371;height:723" coordorigin="9056,377" coordsize="371,723">
              <v:shape style="position:absolute;left:9056;top:377;width:371;height:723" coordorigin="9056,377" coordsize="371,723" path="m9056,1099l9427,377e" filled="false" stroked="true" strokeweight=".306pt" strokecolor="#6d6e71">
                <v:path arrowok="t"/>
              </v:shape>
            </v:group>
            <v:group style="position:absolute;left:9067;top:377;width:379;height:738" coordorigin="9067,377" coordsize="379,738">
              <v:shape style="position:absolute;left:9067;top:377;width:379;height:738" coordorigin="9067,377" coordsize="379,738" path="m9067,1115l9446,377e" filled="false" stroked="true" strokeweight=".306pt" strokecolor="#6d6e71">
                <v:path arrowok="t"/>
              </v:shape>
            </v:group>
            <v:group style="position:absolute;left:9079;top:378;width:387;height:752" coordorigin="9079,378" coordsize="387,752">
              <v:shape style="position:absolute;left:9079;top:378;width:387;height:752" coordorigin="9079,378" coordsize="387,752" path="m9079,1130l9465,378e" filled="false" stroked="true" strokeweight=".306pt" strokecolor="#6d6e71">
                <v:path arrowok="t"/>
              </v:shape>
            </v:group>
            <v:group style="position:absolute;left:9091;top:379;width:393;height:765" coordorigin="9091,379" coordsize="393,765">
              <v:shape style="position:absolute;left:9091;top:379;width:393;height:765" coordorigin="9091,379" coordsize="393,765" path="m9091,1144l9484,379e" filled="false" stroked="true" strokeweight=".306pt" strokecolor="#6d6e71">
                <v:path arrowok="t"/>
              </v:shape>
            </v:group>
            <v:group style="position:absolute;left:9104;top:382;width:399;height:776" coordorigin="9104,382" coordsize="399,776">
              <v:shape style="position:absolute;left:9104;top:382;width:399;height:776" coordorigin="9104,382" coordsize="399,776" path="m9104,1158l9502,382e" filled="false" stroked="true" strokeweight=".306pt" strokecolor="#6d6e71">
                <v:path arrowok="t"/>
              </v:shape>
            </v:group>
            <v:group style="position:absolute;left:9117;top:385;width:404;height:786" coordorigin="9117,385" coordsize="404,786">
              <v:shape style="position:absolute;left:9117;top:385;width:404;height:786" coordorigin="9117,385" coordsize="404,786" path="m9117,1171l9520,385e" filled="false" stroked="true" strokeweight=".306pt" strokecolor="#6d6e71">
                <v:path arrowok="t"/>
              </v:shape>
            </v:group>
            <v:group style="position:absolute;left:9130;top:389;width:408;height:795" coordorigin="9130,389" coordsize="408,795">
              <v:shape style="position:absolute;left:9130;top:389;width:408;height:795" coordorigin="9130,389" coordsize="408,795" path="m9130,1183l9538,389e" filled="false" stroked="true" strokeweight=".306pt" strokecolor="#6d6e71">
                <v:path arrowok="t"/>
              </v:shape>
            </v:group>
            <v:group style="position:absolute;left:9144;top:393;width:412;height:802" coordorigin="9144,393" coordsize="412,802">
              <v:shape style="position:absolute;left:9144;top:393;width:412;height:802" coordorigin="9144,393" coordsize="412,802" path="m9144,1194l9556,393e" filled="false" stroked="true" strokeweight=".306pt" strokecolor="#6d6e71">
                <v:path arrowok="t"/>
              </v:shape>
            </v:group>
            <v:group style="position:absolute;left:9158;top:398;width:415;height:808" coordorigin="9158,398" coordsize="415,808">
              <v:shape style="position:absolute;left:9158;top:398;width:415;height:808" coordorigin="9158,398" coordsize="415,808" path="m9158,1205l9573,398e" filled="false" stroked="true" strokeweight=".306pt" strokecolor="#6d6e71">
                <v:path arrowok="t"/>
              </v:shape>
            </v:group>
            <v:group style="position:absolute;left:9172;top:404;width:417;height:812" coordorigin="9172,404" coordsize="417,812">
              <v:shape style="position:absolute;left:9172;top:404;width:417;height:812" coordorigin="9172,404" coordsize="417,812" path="m9172,1215l9589,404e" filled="false" stroked="true" strokeweight=".306pt" strokecolor="#6d6e71">
                <v:path arrowok="t"/>
              </v:shape>
            </v:group>
            <v:group style="position:absolute;left:9024;top:521;width:293;height:412" coordorigin="9024,521" coordsize="293,412">
              <v:shape style="position:absolute;left:9024;top:521;width:293;height:412" coordorigin="9024,521" coordsize="293,412" path="m9064,860l9048,860,9040,864,9027,876,9024,884,9024,903,9090,933,9114,931,9136,927,9158,919,9180,909,9194,900,9130,900,9118,896,9090,873,9080,866,9076,864,9070,862,9064,860xe" filled="true" fillcolor="#231f20" stroked="false">
                <v:path arrowok="t"/>
                <v:fill type="solid"/>
              </v:shape>
              <v:shape style="position:absolute;left:9024;top:521;width:293;height:412" coordorigin="9024,521" coordsize="293,412" path="m9316,521l9159,521,9075,690,9093,691,9109,693,9163,722,9198,781,9202,815,9201,834,9172,889,9141,900,9194,900,9246,845,9268,783,9269,762,9268,745,9242,682,9190,642,9132,627,9150,590,9296,590,9316,521xe" filled="true" fillcolor="#231f20" stroked="false">
                <v:path arrowok="t"/>
                <v:fill type="solid"/>
              </v:shape>
            </v:group>
            <v:group style="position:absolute;left:9289;top:505;width:305;height:435" coordorigin="9289,505" coordsize="305,435">
              <v:shape style="position:absolute;left:9289;top:505;width:305;height:435" coordorigin="9289,505" coordsize="305,435" path="m9494,505l9422,528,9374,577,9329,650,9304,715,9291,786,9289,821,9290,837,9308,895,9358,936,9383,940,9398,939,9378,920,9371,917,9359,905,9356,897,9356,882,9371,804,9389,746,9417,660,9442,589,9474,532,9490,526,9554,526,9550,522,9537,514,9524,509,9510,506,9494,505xe" filled="true" fillcolor="#231f20" stroked="false">
                <v:path arrowok="t"/>
                <v:fill type="solid"/>
              </v:shape>
              <v:shape style="position:absolute;left:9289;top:505;width:305;height:435" coordorigin="9289,505" coordsize="305,435" path="m9554,526l9505,526,9512,529,9518,534,9524,540,9527,549,9527,560,9516,625,9488,717,9454,824,9433,881,9396,920,9453,920,9500,880,9540,823,9572,752,9590,675,9593,626,9592,612,9569,542,9560,531,9554,526xe" filled="true" fillcolor="#231f20" stroked="false">
                <v:path arrowok="t"/>
                <v:fill type="solid"/>
              </v:shape>
            </v:group>
            <v:group style="position:absolute;left:9056;top:968;width:63;height:74" coordorigin="9056,968" coordsize="63,74">
              <v:shape style="position:absolute;left:9056;top:968;width:63;height:74" coordorigin="9056,968" coordsize="63,74" path="m9099,968l9080,968,9071,971,9059,984,9056,994,9056,1016,9059,1025,9071,1038,9079,1041,9097,1041,9103,1039,9113,1032,9115,1029,9083,1029,9079,1027,9073,1020,9071,1013,9071,996,9073,990,9079,982,9084,980,9115,980,9115,979,9106,971,9099,968xe" filled="true" fillcolor="#231f20" stroked="false">
                <v:path arrowok="t"/>
                <v:fill type="solid"/>
              </v:shape>
              <v:shape style="position:absolute;left:9056;top:968;width:63;height:74" coordorigin="9056,968" coordsize="63,74" path="m9105,1014l9103,1019,9101,1023,9096,1028,9093,1029,9115,1029,9117,1026,9119,1018,9105,1014xe" filled="true" fillcolor="#231f20" stroked="false">
                <v:path arrowok="t"/>
                <v:fill type="solid"/>
              </v:shape>
              <v:shape style="position:absolute;left:9056;top:968;width:63;height:74" coordorigin="9056,968" coordsize="63,74" path="m9115,980l9093,980,9096,981,9102,986,9103,989,9104,992,9119,989,9117,983,9115,980xe" filled="true" fillcolor="#231f20" stroked="false">
                <v:path arrowok="t"/>
                <v:fill type="solid"/>
              </v:shape>
            </v:group>
            <v:group style="position:absolute;left:9131;top:969;width:55;height:71" coordorigin="9131,969" coordsize="55,71">
              <v:shape style="position:absolute;left:9131;top:969;width:55;height:71" coordorigin="9131,969" coordsize="55,71" path="m9185,969l9131,969,9131,1040,9186,1040,9186,1028,9146,1028,9146,1009,9182,1009,9182,997,9146,997,9146,981,9185,981,9185,969xe" filled="true" fillcolor="#231f20" stroked="false">
                <v:path arrowok="t"/>
                <v:fill type="solid"/>
              </v:shape>
            </v:group>
            <v:group style="position:absolute;left:9199;top:969;width:58;height:71" coordorigin="9199,969" coordsize="58,71">
              <v:shape style="position:absolute;left:9199;top:969;width:58;height:71" coordorigin="9199,969" coordsize="58,71" path="m9213,969l9199,969,9199,1040,9212,1040,9212,994,9229,994,9213,969xe" filled="true" fillcolor="#231f20" stroked="false">
                <v:path arrowok="t"/>
                <v:fill type="solid"/>
              </v:shape>
              <v:shape style="position:absolute;left:9199;top:969;width:58;height:71" coordorigin="9199,969" coordsize="58,71" path="m9229,994l9212,994,9242,1040,9256,1040,9256,1017,9243,1017,9229,994xe" filled="true" fillcolor="#231f20" stroked="false">
                <v:path arrowok="t"/>
                <v:fill type="solid"/>
              </v:shape>
              <v:shape style="position:absolute;left:9199;top:969;width:58;height:71" coordorigin="9199,969" coordsize="58,71" path="m9256,969l9243,969,9243,1017,9256,1017,9256,969xe" filled="true" fillcolor="#231f20" stroked="false">
                <v:path arrowok="t"/>
                <v:fill type="solid"/>
              </v:shape>
            </v:group>
            <v:group style="position:absolute;left:9267;top:969;width:58;height:71" coordorigin="9267,969" coordsize="58,71">
              <v:shape style="position:absolute;left:9267;top:969;width:58;height:71" coordorigin="9267,969" coordsize="58,71" path="m9303,981l9288,981,9288,1040,9303,1040,9303,981xe" filled="true" fillcolor="#231f20" stroked="false">
                <v:path arrowok="t"/>
                <v:fill type="solid"/>
              </v:shape>
              <v:shape style="position:absolute;left:9267;top:969;width:58;height:71" coordorigin="9267,969" coordsize="58,71" path="m9324,969l9267,969,9267,981,9324,981,9324,969xe" filled="true" fillcolor="#231f20" stroked="false">
                <v:path arrowok="t"/>
                <v:fill type="solid"/>
              </v:shape>
            </v:group>
            <v:group style="position:absolute;left:9319;top:969;width:73;height:71" coordorigin="9319,969" coordsize="73,71">
              <v:shape style="position:absolute;left:9319;top:969;width:73;height:71" coordorigin="9319,969" coordsize="73,71" path="m9362,969l9347,969,9319,1040,9334,1040,9340,1024,9385,1024,9380,1012,9345,1012,9354,986,9369,986,9362,969xe" filled="true" fillcolor="#231f20" stroked="false">
                <v:path arrowok="t"/>
                <v:fill type="solid"/>
              </v:shape>
              <v:shape style="position:absolute;left:9319;top:969;width:73;height:71" coordorigin="9319,969" coordsize="73,71" path="m9385,1024l9369,1024,9375,1040,9391,1040,9385,1024xe" filled="true" fillcolor="#231f20" stroked="false">
                <v:path arrowok="t"/>
                <v:fill type="solid"/>
              </v:shape>
              <v:shape style="position:absolute;left:9319;top:969;width:73;height:71" coordorigin="9319,969" coordsize="73,71" path="m9369,986l9354,986,9364,1012,9380,1012,9369,986xe" filled="true" fillcolor="#231f20" stroked="false">
                <v:path arrowok="t"/>
                <v:fill type="solid"/>
              </v:shape>
            </v:group>
            <v:group style="position:absolute;left:9384;top:969;width:68;height:71" coordorigin="9384,969" coordsize="68,71">
              <v:shape style="position:absolute;left:9384;top:969;width:68;height:71" coordorigin="9384,969" coordsize="68,71" path="m9400,969l9384,969,9410,1040,9425,1040,9432,1022,9418,1022,9400,969xe" filled="true" fillcolor="#231f20" stroked="false">
                <v:path arrowok="t"/>
                <v:fill type="solid"/>
              </v:shape>
              <v:shape style="position:absolute;left:9384;top:969;width:68;height:71" coordorigin="9384,969" coordsize="68,71" path="m9451,969l9436,969,9418,1022,9432,1022,9451,969xe" filled="true" fillcolor="#231f20" stroked="false">
                <v:path arrowok="t"/>
                <v:fill type="solid"/>
              </v:shape>
            </v:group>
            <v:group style="position:absolute;left:9456;top:968;width:71;height:74" coordorigin="9456,968" coordsize="71,74">
              <v:shape style="position:absolute;left:9456;top:968;width:71;height:74" coordorigin="9456,968" coordsize="71,74" path="m9502,968l9485,968,9480,969,9456,998,9456,1016,9459,1025,9472,1038,9480,1041,9502,1041,9510,1038,9519,1029,9485,1029,9480,1027,9473,1019,9471,1013,9471,996,9473,990,9480,982,9485,980,9519,980,9510,971,9502,968xe" filled="true" fillcolor="#231f20" stroked="false">
                <v:path arrowok="t"/>
                <v:fill type="solid"/>
              </v:shape>
              <v:shape style="position:absolute;left:9456;top:968;width:71;height:74" coordorigin="9456,968" coordsize="71,74" path="m9519,980l9497,980,9502,982,9509,990,9511,996,9511,1013,9509,1019,9502,1027,9497,1029,9519,1029,9523,1025,9526,1016,9526,993,9523,984,9519,980xe" filled="true" fillcolor="#231f20" stroked="false">
                <v:path arrowok="t"/>
                <v:fill type="solid"/>
              </v:shape>
            </v:group>
            <v:group style="position:absolute;left:9534;top:968;width:59;height:74" coordorigin="9534,968" coordsize="59,74">
              <v:shape style="position:absolute;left:9534;top:968;width:59;height:74" coordorigin="9534,968" coordsize="59,74" path="m9548,1016l9534,1017,9535,1025,9538,1031,9547,1039,9554,1041,9570,1041,9575,1040,9584,1037,9587,1034,9590,1029,9559,1029,9556,1028,9550,1024,9549,1020,9548,1016xe" filled="true" fillcolor="#231f20" stroked="false">
                <v:path arrowok="t"/>
                <v:fill type="solid"/>
              </v:shape>
              <v:shape style="position:absolute;left:9534;top:968;width:59;height:74" coordorigin="9534,968" coordsize="59,74" path="m9572,968l9557,968,9552,969,9536,993,9539,998,9546,1005,9552,1007,9566,1011,9569,1012,9574,1013,9575,1014,9577,1016,9578,1018,9578,1022,9577,1024,9572,1028,9568,1029,9590,1029,9591,1027,9592,1024,9593,1015,9592,1011,9559,994,9554,993,9551,990,9550,989,9550,985,9551,984,9555,981,9558,980,9589,980,9588,978,9579,970,9572,968xe" filled="true" fillcolor="#231f20" stroked="false">
                <v:path arrowok="t"/>
                <v:fill type="solid"/>
              </v:shape>
              <v:shape style="position:absolute;left:9534;top:968;width:59;height:74" coordorigin="9534,968" coordsize="59,74" path="m9589,980l9567,980,9570,981,9574,984,9575,987,9576,990,9590,990,9590,983,9589,980xe" filled="true" fillcolor="#231f20" stroked="false">
                <v:path arrowok="t"/>
                <v:fill type="solid"/>
              </v:shape>
            </v:group>
            <v:group style="position:absolute;left:9547;top:687;width:269;height:419" coordorigin="9547,687" coordsize="269,419">
              <v:shape style="position:absolute;left:9547;top:687;width:269;height:419" coordorigin="9547,687" coordsize="269,419" path="m9547,687l9652,743,9744,811,9798,886,9816,953,9803,1012,9766,1058,9713,1090,9651,1106e" filled="false" stroked="true" strokeweight=".613pt" strokecolor="#231f20">
                <v:path arrowok="t"/>
              </v:shape>
              <v:shape style="position:absolute;left:9388;top:509;width:444;height:614" type="#_x0000_t75" stroked="false">
                <v:imagedata r:id="rId37" o:title=""/>
              </v:shape>
            </v:group>
            <v:group style="position:absolute;left:9241;top:978;width:509;height:203" coordorigin="9241,978" coordsize="509,203">
              <v:shape style="position:absolute;left:9241;top:978;width:509;height:203" coordorigin="9241,978" coordsize="509,203" path="m9750,978l9710,1045,9656,1101,9591,1144,9517,1171,9436,1181,9385,1177,9334,1165,9286,1146,9241,1120e" filled="false" stroked="true" strokeweight=".541pt" strokecolor="#231f20">
                <v:path arrowok="t"/>
              </v:shape>
            </v:group>
            <v:group style="position:absolute;left:8974;top:377;width:921;height:921" coordorigin="8974,377" coordsize="921,921">
              <v:shape style="position:absolute;left:8974;top:377;width:921;height:921" coordorigin="8974,377" coordsize="921,921" path="m9434,377l9509,383,9580,400,9646,428,9706,466,9760,512,9806,565,9843,626,9871,692,9889,762,9895,837,9889,912,9871,983,9843,1049,9806,1109,9760,1163,9706,1209,9646,1246,9580,1274,9509,1291,9434,1297,9360,1291,9289,1274,9223,1246,9162,1209,9109,1163,9063,1109,9025,1049,8997,983,8980,912,8974,837,8980,762,8997,692,9025,626,9063,565,9109,512,9162,466,9223,428,9289,400,9360,383,9434,377xe" filled="false" stroked="true" strokeweight=".567pt" strokecolor="#231f20">
                <v:path arrowok="t"/>
              </v:shape>
              <v:shape style="position:absolute;left:9291;top:1136;width:297;height:119" type="#_x0000_t75" stroked="false">
                <v:imagedata r:id="rId38" o:title=""/>
              </v:shape>
            </v:group>
            <w10:wrap type="topAndBottom"/>
          </v:group>
        </w:pict>
      </w:r>
      <w:r>
        <w:rPr/>
        <w:pict>
          <v:group style="position:absolute;margin-left:499.285004pt;margin-top:18.536961pt;width:46.65pt;height:46.65pt;mso-position-horizontal-relative:page;mso-position-vertical-relative:paragraph;z-index:1528;mso-wrap-distance-left:0;mso-wrap-distance-right:0" coordorigin="9986,371" coordsize="933,933">
            <v:group style="position:absolute;left:9992;top:377;width:921;height:921" coordorigin="9992,377" coordsize="921,921">
              <v:shape style="position:absolute;left:9992;top:377;width:921;height:921" coordorigin="9992,377" coordsize="921,921" path="m10452,377l10377,383,10307,400,10240,428,10180,466,10127,512,10081,565,10043,626,10015,692,9998,762,9992,837,9998,912,10015,983,10043,1049,10081,1109,10127,1163,10180,1209,10240,1246,10307,1274,10377,1291,10452,1297,10527,1291,10597,1274,10664,1246,10724,1209,10777,1163,10824,1109,10861,1049,10889,983,10906,912,10912,837,10906,762,10889,692,10861,626,10824,565,10777,512,10724,466,10664,428,10597,400,10527,383,10452,377xe" filled="true" fillcolor="#d1d3d4" stroked="false">
                <v:path arrowok="t"/>
                <v:fill type="solid"/>
              </v:shape>
            </v:group>
            <v:group style="position:absolute;left:9992;top:377;width:921;height:921" coordorigin="9992,377" coordsize="921,921">
              <v:shape style="position:absolute;left:9992;top:377;width:921;height:921" coordorigin="9992,377" coordsize="921,921" path="m10452,377l10527,383,10597,400,10664,428,10724,466,10777,512,10824,565,10861,626,10889,692,10906,762,10912,837,10906,912,10889,983,10861,1049,10824,1109,10777,1163,10724,1209,10664,1246,10597,1274,10527,1291,10452,1297,10377,1291,10307,1274,10240,1246,10180,1209,10127,1163,10081,1109,10043,1049,10015,983,9998,912,9992,837,9998,762,10015,692,10043,626,10081,565,10127,512,10180,466,10240,428,10307,400,10377,383,10452,377xe" filled="false" stroked="true" strokeweight=".425pt" strokecolor="#231f20">
                <v:path arrowok="t"/>
              </v:shape>
            </v:group>
            <v:group style="position:absolute;left:10205;top:410;width:419;height:816" coordorigin="10205,410" coordsize="419,816">
              <v:shape style="position:absolute;left:10205;top:410;width:419;height:816" coordorigin="10205,410" coordsize="419,816" path="m10205,1225l10624,410e" filled="false" stroked="true" strokeweight=".306pt" strokecolor="#6d6e71">
                <v:path arrowok="t"/>
              </v:shape>
            </v:group>
            <v:group style="position:absolute;left:10001;top:526;width:112;height:217" coordorigin="10001,526" coordsize="112,217">
              <v:shape style="position:absolute;left:10001;top:526;width:112;height:217" coordorigin="10001,526" coordsize="112,217" path="m10001,743l10113,526e" filled="false" stroked="true" strokeweight=".306pt" strokecolor="#6d6e71">
                <v:path arrowok="t"/>
              </v:shape>
            </v:group>
            <v:group style="position:absolute;left:9994;top:488;width:159;height:309" coordorigin="9994,488" coordsize="159,309">
              <v:shape style="position:absolute;left:9994;top:488;width:159;height:309" coordorigin="9994,488" coordsize="159,309" path="m9994,796l10152,488e" filled="false" stroked="true" strokeweight=".306pt" strokecolor="#6d6e71">
                <v:path arrowok="t"/>
              </v:shape>
            </v:group>
            <v:group style="position:absolute;left:9992;top:462;width:193;height:376" coordorigin="9992,462" coordsize="193,376">
              <v:shape style="position:absolute;left:9992;top:462;width:193;height:376" coordorigin="9992,462" coordsize="193,376" path="m9992,838l10185,462e" filled="false" stroked="true" strokeweight=".306pt" strokecolor="#6d6e71">
                <v:path arrowok="t"/>
              </v:shape>
            </v:group>
            <v:group style="position:absolute;left:9993;top:443;width:222;height:431" coordorigin="9993,443" coordsize="222,431">
              <v:shape style="position:absolute;left:9993;top:443;width:222;height:431" coordorigin="9993,443" coordsize="222,431" path="m9993,873l10214,443e" filled="false" stroked="true" strokeweight=".306pt" strokecolor="#6d6e71">
                <v:path arrowok="t"/>
              </v:shape>
            </v:group>
            <v:group style="position:absolute;left:9997;top:427;width:246;height:478" coordorigin="9997,427" coordsize="246,478">
              <v:shape style="position:absolute;left:9997;top:427;width:246;height:478" coordorigin="9997,427" coordsize="246,478" path="m9997,905l10242,427e" filled="false" stroked="true" strokeweight=".306pt" strokecolor="#6d6e71">
                <v:path arrowok="t"/>
              </v:shape>
            </v:group>
            <v:group style="position:absolute;left:10002;top:415;width:266;height:518" coordorigin="10002,415" coordsize="266,518">
              <v:shape style="position:absolute;left:10002;top:415;width:266;height:518" coordorigin="10002,415" coordsize="266,518" path="m10002,933l10268,415e" filled="false" stroked="true" strokeweight=".306pt" strokecolor="#6d6e71">
                <v:path arrowok="t"/>
              </v:shape>
            </v:group>
            <v:group style="position:absolute;left:10008;top:405;width:285;height:554" coordorigin="10008,405" coordsize="285,554">
              <v:shape style="position:absolute;left:10008;top:405;width:285;height:554" coordorigin="10008,405" coordsize="285,554" path="m10008,959l10292,405e" filled="false" stroked="true" strokeweight=".306pt" strokecolor="#6d6e71">
                <v:path arrowok="t"/>
              </v:shape>
            </v:group>
            <v:group style="position:absolute;left:10015;top:397;width:301;height:586" coordorigin="10015,397" coordsize="301,586">
              <v:shape style="position:absolute;left:10015;top:397;width:301;height:586" coordorigin="10015,397" coordsize="301,586" path="m10015,983l10316,397e" filled="false" stroked="true" strokeweight=".306pt" strokecolor="#6d6e71">
                <v:path arrowok="t"/>
              </v:shape>
            </v:group>
            <v:group style="position:absolute;left:10023;top:391;width:316;height:615" coordorigin="10023,391" coordsize="316,615">
              <v:shape style="position:absolute;left:10023;top:391;width:316;height:615" coordorigin="10023,391" coordsize="316,615" path="m10023,1005l10339,391e" filled="false" stroked="true" strokeweight=".306pt" strokecolor="#6d6e71">
                <v:path arrowok="t"/>
              </v:shape>
            </v:group>
            <v:group style="position:absolute;left:10032;top:386;width:329;height:641" coordorigin="10032,386" coordsize="329,641">
              <v:shape style="position:absolute;left:10032;top:386;width:329;height:641" coordorigin="10032,386" coordsize="329,641" path="m10032,1026l10361,386e" filled="false" stroked="true" strokeweight=".306pt" strokecolor="#6d6e71">
                <v:path arrowok="t"/>
              </v:shape>
            </v:group>
            <v:group style="position:absolute;left:10042;top:382;width:342;height:665" coordorigin="10042,382" coordsize="342,665">
              <v:shape style="position:absolute;left:10042;top:382;width:342;height:665" coordorigin="10042,382" coordsize="342,665" path="m10042,1046l10383,382e" filled="false" stroked="true" strokeweight=".306pt" strokecolor="#6d6e71">
                <v:path arrowok="t"/>
              </v:shape>
            </v:group>
            <v:group style="position:absolute;left:10052;top:379;width:352;height:686" coordorigin="10052,379" coordsize="352,686">
              <v:shape style="position:absolute;left:10052;top:379;width:352;height:686" coordorigin="10052,379" coordsize="352,686" path="m10052,1065l10404,379e" filled="false" stroked="true" strokeweight=".306pt" strokecolor="#6d6e71">
                <v:path arrowok="t"/>
              </v:shape>
            </v:group>
            <v:group style="position:absolute;left:10062;top:378;width:362;height:705" coordorigin="10062,378" coordsize="362,705">
              <v:shape style="position:absolute;left:10062;top:378;width:362;height:705" coordorigin="10062,378" coordsize="362,705" path="m10062,1082l10424,378e" filled="false" stroked="true" strokeweight=".306pt" strokecolor="#6d6e71">
                <v:path arrowok="t"/>
              </v:shape>
            </v:group>
            <v:group style="position:absolute;left:10073;top:377;width:371;height:723" coordorigin="10073,377" coordsize="371,723">
              <v:shape style="position:absolute;left:10073;top:377;width:371;height:723" coordorigin="10073,377" coordsize="371,723" path="m10073,1099l10444,377e" filled="false" stroked="true" strokeweight=".306pt" strokecolor="#6d6e71">
                <v:path arrowok="t"/>
              </v:shape>
            </v:group>
            <v:group style="position:absolute;left:10085;top:377;width:379;height:738" coordorigin="10085,377" coordsize="379,738">
              <v:shape style="position:absolute;left:10085;top:377;width:379;height:738" coordorigin="10085,377" coordsize="379,738" path="m10085,1115l10464,377e" filled="false" stroked="true" strokeweight=".306pt" strokecolor="#6d6e71">
                <v:path arrowok="t"/>
              </v:shape>
            </v:group>
            <v:group style="position:absolute;left:10097;top:378;width:387;height:752" coordorigin="10097,378" coordsize="387,752">
              <v:shape style="position:absolute;left:10097;top:378;width:387;height:752" coordorigin="10097,378" coordsize="387,752" path="m10097,1130l10483,378e" filled="false" stroked="true" strokeweight=".306pt" strokecolor="#6d6e71">
                <v:path arrowok="t"/>
              </v:shape>
            </v:group>
            <v:group style="position:absolute;left:10109;top:379;width:393;height:765" coordorigin="10109,379" coordsize="393,765">
              <v:shape style="position:absolute;left:10109;top:379;width:393;height:765" coordorigin="10109,379" coordsize="393,765" path="m10109,1144l10502,379e" filled="false" stroked="true" strokeweight=".306pt" strokecolor="#6d6e71">
                <v:path arrowok="t"/>
              </v:shape>
            </v:group>
            <v:group style="position:absolute;left:10122;top:382;width:399;height:776" coordorigin="10122,382" coordsize="399,776">
              <v:shape style="position:absolute;left:10122;top:382;width:399;height:776" coordorigin="10122,382" coordsize="399,776" path="m10122,1158l10520,382e" filled="false" stroked="true" strokeweight=".306pt" strokecolor="#6d6e71">
                <v:path arrowok="t"/>
              </v:shape>
            </v:group>
            <v:group style="position:absolute;left:10135;top:385;width:404;height:786" coordorigin="10135,385" coordsize="404,786">
              <v:shape style="position:absolute;left:10135;top:385;width:404;height:786" coordorigin="10135,385" coordsize="404,786" path="m10135,1171l10538,385e" filled="false" stroked="true" strokeweight=".306pt" strokecolor="#6d6e71">
                <v:path arrowok="t"/>
              </v:shape>
            </v:group>
            <v:group style="position:absolute;left:10148;top:389;width:408;height:795" coordorigin="10148,389" coordsize="408,795">
              <v:shape style="position:absolute;left:10148;top:389;width:408;height:795" coordorigin="10148,389" coordsize="408,795" path="m10148,1183l10556,389e" filled="false" stroked="true" strokeweight=".306pt" strokecolor="#6d6e71">
                <v:path arrowok="t"/>
              </v:shape>
            </v:group>
            <v:group style="position:absolute;left:10162;top:393;width:412;height:802" coordorigin="10162,393" coordsize="412,802">
              <v:shape style="position:absolute;left:10162;top:393;width:412;height:802" coordorigin="10162,393" coordsize="412,802" path="m10162,1194l10573,393e" filled="false" stroked="true" strokeweight=".306pt" strokecolor="#6d6e71">
                <v:path arrowok="t"/>
              </v:shape>
            </v:group>
            <v:group style="position:absolute;left:10176;top:398;width:415;height:808" coordorigin="10176,398" coordsize="415,808">
              <v:shape style="position:absolute;left:10176;top:398;width:415;height:808" coordorigin="10176,398" coordsize="415,808" path="m10176,1205l10590,398e" filled="false" stroked="true" strokeweight=".306pt" strokecolor="#6d6e71">
                <v:path arrowok="t"/>
              </v:shape>
            </v:group>
            <v:group style="position:absolute;left:10190;top:404;width:417;height:812" coordorigin="10190,404" coordsize="417,812">
              <v:shape style="position:absolute;left:10190;top:404;width:417;height:812" coordorigin="10190,404" coordsize="417,812" path="m10190,1215l10607,404e" filled="false" stroked="true" strokeweight=".306pt" strokecolor="#6d6e71">
                <v:path arrowok="t"/>
              </v:shape>
            </v:group>
            <v:group style="position:absolute;left:10042;top:521;width:293;height:412" coordorigin="10042,521" coordsize="293,412">
              <v:shape style="position:absolute;left:10042;top:521;width:293;height:412" coordorigin="10042,521" coordsize="293,412" path="m10082,860l10066,860,10058,864,10045,876,10042,884,10042,903,10108,933,10131,931,10154,927,10176,919,10198,909,10212,900,10148,900,10136,896,10108,873,10097,866,10094,864,10088,862,10082,860xe" filled="true" fillcolor="#231f20" stroked="false">
                <v:path arrowok="t"/>
                <v:fill type="solid"/>
              </v:shape>
              <v:shape style="position:absolute;left:10042;top:521;width:293;height:412" coordorigin="10042,521" coordsize="293,412" path="m10334,521l10177,521,10093,690,10111,691,10127,693,10181,722,10215,781,10220,815,10219,834,10190,889,10159,900,10212,900,10263,845,10286,783,10287,762,10286,745,10260,682,10207,642,10150,627,10168,590,10314,590,10334,521xe" filled="true" fillcolor="#231f20" stroked="false">
                <v:path arrowok="t"/>
                <v:fill type="solid"/>
              </v:shape>
            </v:group>
            <v:group style="position:absolute;left:10307;top:505;width:305;height:435" coordorigin="10307,505" coordsize="305,435">
              <v:shape style="position:absolute;left:10307;top:505;width:305;height:435" coordorigin="10307,505" coordsize="305,435" path="m10512,505l10440,528,10392,577,10347,650,10322,715,10308,786,10307,821,10307,837,10326,895,10376,936,10401,940,10415,939,10396,920,10389,917,10377,905,10374,897,10374,882,10389,804,10407,746,10434,660,10459,589,10492,532,10507,526,10571,526,10567,522,10555,514,10542,509,10527,506,10512,505xe" filled="true" fillcolor="#231f20" stroked="false">
                <v:path arrowok="t"/>
                <v:fill type="solid"/>
              </v:shape>
              <v:shape style="position:absolute;left:10307;top:505;width:305;height:435" coordorigin="10307,505" coordsize="305,435" path="m10571,526l10523,526,10530,529,10536,534,10542,540,10545,549,10544,560,10534,625,10506,717,10471,824,10451,881,10414,920,10471,920,10518,880,10558,823,10589,752,10607,675,10611,626,10610,612,10587,542,10578,531,10571,526xe" filled="true" fillcolor="#231f20" stroked="false">
                <v:path arrowok="t"/>
                <v:fill type="solid"/>
              </v:shape>
            </v:group>
            <v:group style="position:absolute;left:10074;top:968;width:63;height:74" coordorigin="10074,968" coordsize="63,74">
              <v:shape style="position:absolute;left:10074;top:968;width:63;height:74" coordorigin="10074,968" coordsize="63,74" path="m10116,968l10097,968,10089,971,10077,984,10074,994,10074,1016,10077,1025,10089,1038,10097,1041,10114,1041,10121,1039,10131,1032,10133,1029,10101,1029,10097,1027,10090,1020,10089,1013,10089,996,10090,990,10097,982,10101,980,10133,980,10132,979,10124,971,10116,968xe" filled="true" fillcolor="#231f20" stroked="false">
                <v:path arrowok="t"/>
                <v:fill type="solid"/>
              </v:shape>
              <v:shape style="position:absolute;left:10074;top:968;width:63;height:74" coordorigin="10074,968" coordsize="63,74" path="m10122,1014l10121,1019,10119,1023,10114,1028,10110,1029,10133,1029,10134,1026,10137,1018,10122,1014xe" filled="true" fillcolor="#231f20" stroked="false">
                <v:path arrowok="t"/>
                <v:fill type="solid"/>
              </v:shape>
              <v:shape style="position:absolute;left:10074;top:968;width:63;height:74" coordorigin="10074,968" coordsize="63,74" path="m10133,980l10111,980,10114,981,10119,986,10121,989,10122,992,10136,989,10135,983,10133,980xe" filled="true" fillcolor="#231f20" stroked="false">
                <v:path arrowok="t"/>
                <v:fill type="solid"/>
              </v:shape>
            </v:group>
            <v:group style="position:absolute;left:10149;top:969;width:55;height:71" coordorigin="10149,969" coordsize="55,71">
              <v:shape style="position:absolute;left:10149;top:969;width:55;height:71" coordorigin="10149,969" coordsize="55,71" path="m10203,969l10149,969,10149,1040,10204,1040,10204,1028,10164,1028,10164,1009,10200,1009,10200,997,10164,997,10164,981,10203,981,10203,969xe" filled="true" fillcolor="#231f20" stroked="false">
                <v:path arrowok="t"/>
                <v:fill type="solid"/>
              </v:shape>
            </v:group>
            <v:group style="position:absolute;left:10217;top:969;width:58;height:71" coordorigin="10217,969" coordsize="58,71">
              <v:shape style="position:absolute;left:10217;top:969;width:58;height:71" coordorigin="10217,969" coordsize="58,71" path="m10231,969l10217,969,10217,1040,10230,1040,10230,994,10246,994,10231,969xe" filled="true" fillcolor="#231f20" stroked="false">
                <v:path arrowok="t"/>
                <v:fill type="solid"/>
              </v:shape>
              <v:shape style="position:absolute;left:10217;top:969;width:58;height:71" coordorigin="10217,969" coordsize="58,71" path="m10246,994l10230,994,10259,1040,10274,1040,10274,1017,10261,1017,10246,994xe" filled="true" fillcolor="#231f20" stroked="false">
                <v:path arrowok="t"/>
                <v:fill type="solid"/>
              </v:shape>
              <v:shape style="position:absolute;left:10217;top:969;width:58;height:71" coordorigin="10217,969" coordsize="58,71" path="m10274,969l10261,969,10261,1017,10274,1017,10274,969xe" filled="true" fillcolor="#231f20" stroked="false">
                <v:path arrowok="t"/>
                <v:fill type="solid"/>
              </v:shape>
            </v:group>
            <v:group style="position:absolute;left:10284;top:969;width:58;height:71" coordorigin="10284,969" coordsize="58,71">
              <v:shape style="position:absolute;left:10284;top:969;width:58;height:71" coordorigin="10284,969" coordsize="58,71" path="m10320,981l10306,981,10306,1040,10320,1040,10320,981xe" filled="true" fillcolor="#231f20" stroked="false">
                <v:path arrowok="t"/>
                <v:fill type="solid"/>
              </v:shape>
              <v:shape style="position:absolute;left:10284;top:969;width:58;height:71" coordorigin="10284,969" coordsize="58,71" path="m10342,969l10284,969,10284,981,10342,981,10342,969xe" filled="true" fillcolor="#231f20" stroked="false">
                <v:path arrowok="t"/>
                <v:fill type="solid"/>
              </v:shape>
            </v:group>
            <v:group style="position:absolute;left:10336;top:969;width:73;height:71" coordorigin="10336,969" coordsize="73,71">
              <v:shape style="position:absolute;left:10336;top:969;width:73;height:71" coordorigin="10336,969" coordsize="73,71" path="m10380,969l10365,969,10336,1040,10352,1040,10358,1024,10402,1024,10398,1012,10362,1012,10372,986,10387,986,10380,969xe" filled="true" fillcolor="#231f20" stroked="false">
                <v:path arrowok="t"/>
                <v:fill type="solid"/>
              </v:shape>
              <v:shape style="position:absolute;left:10336;top:969;width:73;height:71" coordorigin="10336,969" coordsize="73,71" path="m10402,1024l10387,1024,10393,1040,10409,1040,10402,1024xe" filled="true" fillcolor="#231f20" stroked="false">
                <v:path arrowok="t"/>
                <v:fill type="solid"/>
              </v:shape>
              <v:shape style="position:absolute;left:10336;top:969;width:73;height:71" coordorigin="10336,969" coordsize="73,71" path="m10387,986l10372,986,10382,1012,10398,1012,10387,986xe" filled="true" fillcolor="#231f20" stroked="false">
                <v:path arrowok="t"/>
                <v:fill type="solid"/>
              </v:shape>
            </v:group>
            <v:group style="position:absolute;left:10402;top:969;width:68;height:71" coordorigin="10402,969" coordsize="68,71">
              <v:shape style="position:absolute;left:10402;top:969;width:68;height:71" coordorigin="10402,969" coordsize="68,71" path="m10418,969l10402,969,10428,1040,10443,1040,10450,1022,10436,1022,10418,969xe" filled="true" fillcolor="#231f20" stroked="false">
                <v:path arrowok="t"/>
                <v:fill type="solid"/>
              </v:shape>
              <v:shape style="position:absolute;left:10402;top:969;width:68;height:71" coordorigin="10402,969" coordsize="68,71" path="m10469,969l10454,969,10436,1022,10450,1022,10469,969xe" filled="true" fillcolor="#231f20" stroked="false">
                <v:path arrowok="t"/>
                <v:fill type="solid"/>
              </v:shape>
            </v:group>
            <v:group style="position:absolute;left:10474;top:968;width:71;height:74" coordorigin="10474,968" coordsize="71,74">
              <v:shape style="position:absolute;left:10474;top:968;width:71;height:74" coordorigin="10474,968" coordsize="71,74" path="m10519,968l10503,968,10498,969,10474,998,10474,1016,10477,1025,10490,1038,10498,1041,10519,1041,10528,1038,10537,1029,10503,1029,10498,1027,10491,1019,10489,1013,10489,996,10491,990,10498,982,10503,980,10537,980,10528,971,10519,968xe" filled="true" fillcolor="#231f20" stroked="false">
                <v:path arrowok="t"/>
                <v:fill type="solid"/>
              </v:shape>
              <v:shape style="position:absolute;left:10474;top:968;width:71;height:74" coordorigin="10474,968" coordsize="71,74" path="m10537,980l10515,980,10520,982,10527,990,10529,996,10529,1013,10527,1019,10519,1027,10515,1029,10537,1029,10541,1025,10544,1016,10544,993,10541,984,10537,980xe" filled="true" fillcolor="#231f20" stroked="false">
                <v:path arrowok="t"/>
                <v:fill type="solid"/>
              </v:shape>
            </v:group>
            <v:group style="position:absolute;left:10552;top:968;width:59;height:74" coordorigin="10552,968" coordsize="59,74">
              <v:shape style="position:absolute;left:10552;top:968;width:59;height:74" coordorigin="10552,968" coordsize="59,74" path="m10566,1016l10552,1017,10552,1025,10555,1031,10565,1039,10572,1041,10588,1041,10593,1040,10601,1037,10605,1034,10608,1029,10577,1029,10574,1028,10568,1024,10567,1020,10566,1016xe" filled="true" fillcolor="#231f20" stroked="false">
                <v:path arrowok="t"/>
                <v:fill type="solid"/>
              </v:shape>
              <v:shape style="position:absolute;left:10552;top:968;width:59;height:74" coordorigin="10552,968" coordsize="59,74" path="m10590,968l10575,968,10570,969,10554,993,10556,998,10564,1005,10569,1007,10583,1011,10587,1012,10591,1013,10593,1014,10595,1016,10596,1018,10596,1022,10595,1024,10590,1028,10586,1029,10608,1029,10609,1027,10610,1024,10610,1015,10609,1011,10577,994,10572,993,10569,990,10568,989,10568,985,10569,984,10573,981,10576,980,10607,980,10606,978,10596,970,10590,968xe" filled="true" fillcolor="#231f20" stroked="false">
                <v:path arrowok="t"/>
                <v:fill type="solid"/>
              </v:shape>
              <v:shape style="position:absolute;left:10552;top:968;width:59;height:74" coordorigin="10552,968" coordsize="59,74" path="m10607,980l10585,980,10588,981,10592,984,10593,987,10594,990,10608,990,10608,983,10607,980xe" filled="true" fillcolor="#231f20" stroked="false">
                <v:path arrowok="t"/>
                <v:fill type="solid"/>
              </v:shape>
            </v:group>
            <v:group style="position:absolute;left:10565;top:687;width:269;height:419" coordorigin="10565,687" coordsize="269,419">
              <v:shape style="position:absolute;left:10565;top:687;width:269;height:419" coordorigin="10565,687" coordsize="269,419" path="m10565,687l10669,743,10762,811,10816,886,10833,953,10821,1012,10784,1058,10731,1090,10668,1106e" filled="false" stroked="true" strokeweight=".613pt" strokecolor="#231f20">
                <v:path arrowok="t"/>
              </v:shape>
              <v:shape style="position:absolute;left:10406;top:509;width:444;height:614" type="#_x0000_t75" stroked="false">
                <v:imagedata r:id="rId39" o:title=""/>
              </v:shape>
            </v:group>
            <v:group style="position:absolute;left:10259;top:978;width:509;height:203" coordorigin="10259,978" coordsize="509,203">
              <v:shape style="position:absolute;left:10259;top:978;width:509;height:203" coordorigin="10259,978" coordsize="509,203" path="m10767,978l10727,1045,10674,1101,10609,1144,10535,1171,10454,1181,10402,1177,10352,1165,10304,1146,10259,1120e" filled="false" stroked="true" strokeweight=".541pt" strokecolor="#231f20">
                <v:path arrowok="t"/>
              </v:shape>
            </v:group>
            <v:group style="position:absolute;left:9992;top:377;width:921;height:921" coordorigin="9992,377" coordsize="921,921">
              <v:shape style="position:absolute;left:9992;top:377;width:921;height:921" coordorigin="9992,377" coordsize="921,921" path="m10452,377l10527,383,10597,400,10664,428,10724,466,10777,512,10824,565,10861,626,10889,692,10906,762,10912,837,10906,912,10889,983,10861,1049,10824,1109,10777,1163,10724,1209,10664,1246,10597,1274,10527,1291,10452,1297,10377,1291,10307,1274,10240,1246,10180,1209,10127,1163,10081,1109,10043,1049,10015,983,9998,912,9992,837,9998,762,10015,692,10043,626,10081,565,10127,512,10180,466,10240,428,10307,400,10377,383,10452,377xe" filled="false" stroked="true" strokeweight=".567pt" strokecolor="#231f20">
                <v:path arrowok="t"/>
              </v:shape>
              <v:shape style="position:absolute;left:10309;top:1136;width:297;height:119" type="#_x0000_t75" stroked="false">
                <v:imagedata r:id="rId40" o:title="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/>
        <w:pict>
          <v:group style="position:absolute;margin-left:53.4734pt;margin-top:-100.215134pt;width:46.65pt;height:46.65pt;mso-position-horizontal-relative:page;mso-position-vertical-relative:paragraph;z-index:-59776" coordorigin="1069,-2004" coordsize="933,933">
            <v:group style="position:absolute;left:1075;top:-1998;width:921;height:921" coordorigin="1075,-1998" coordsize="921,921">
              <v:shape style="position:absolute;left:1075;top:-1998;width:921;height:921" coordorigin="1075,-1998" coordsize="921,921" path="m1536,-1998l1461,-1992,1390,-1975,1324,-1947,1264,-1909,1210,-1863,1164,-1810,1127,-1750,1099,-1683,1081,-1613,1075,-1538,1081,-1463,1099,-1393,1127,-1326,1164,-1266,1210,-1213,1264,-1166,1324,-1129,1390,-1101,1461,-1084,1536,-1078,1610,-1084,1681,-1101,1747,-1129,1808,-1166,1861,-1213,1907,-1266,1945,-1326,1973,-1393,1990,-1463,1996,-1538,1990,-1613,1973,-1683,1945,-1750,1907,-1810,1861,-1863,1808,-1909,1747,-1947,1681,-1975,1610,-1992,1536,-1998xe" filled="true" fillcolor="#d1d3d4" stroked="false">
                <v:path arrowok="t"/>
                <v:fill type="solid"/>
              </v:shape>
            </v:group>
            <v:group style="position:absolute;left:1075;top:-1998;width:921;height:921" coordorigin="1075,-1998" coordsize="921,921">
              <v:shape style="position:absolute;left:1075;top:-1998;width:921;height:921" coordorigin="1075,-1998" coordsize="921,921" path="m1536,-1998l1610,-1992,1681,-1975,1747,-1947,1808,-1909,1861,-1863,1907,-1810,1945,-1750,1973,-1683,1990,-1613,1996,-1538,1990,-1463,1973,-1393,1945,-1326,1907,-1266,1861,-1213,1808,-1166,1747,-1129,1681,-1101,1610,-1084,1536,-1078,1461,-1084,1390,-1101,1324,-1129,1264,-1166,1210,-1213,1164,-1266,1127,-1326,1099,-1393,1081,-1463,1075,-1538,1081,-1613,1099,-1683,1127,-1750,1164,-1810,1210,-1863,1264,-1909,1324,-1947,1390,-1975,1461,-1992,1536,-1998xe" filled="false" stroked="true" strokeweight=".425pt" strokecolor="#231f20">
                <v:path arrowok="t"/>
              </v:shape>
            </v:group>
            <v:group style="position:absolute;left:1288;top:-1965;width:419;height:816" coordorigin="1288,-1965" coordsize="419,816">
              <v:shape style="position:absolute;left:1288;top:-1965;width:419;height:816" coordorigin="1288,-1965" coordsize="419,816" path="m1288,-1150l1707,-1965e" filled="false" stroked="true" strokeweight=".306pt" strokecolor="#6d6e71">
                <v:path arrowok="t"/>
              </v:shape>
            </v:group>
            <v:group style="position:absolute;left:1085;top:-1849;width:112;height:217" coordorigin="1085,-1849" coordsize="112,217">
              <v:shape style="position:absolute;left:1085;top:-1849;width:112;height:217" coordorigin="1085,-1849" coordsize="112,217" path="m1085,-1632l1196,-1849e" filled="false" stroked="true" strokeweight=".306pt" strokecolor="#6d6e71">
                <v:path arrowok="t"/>
              </v:shape>
            </v:group>
            <v:group style="position:absolute;left:1077;top:-1887;width:159;height:309" coordorigin="1077,-1887" coordsize="159,309">
              <v:shape style="position:absolute;left:1077;top:-1887;width:159;height:309" coordorigin="1077,-1887" coordsize="159,309" path="m1077,-1579l1235,-1887e" filled="false" stroked="true" strokeweight=".306pt" strokecolor="#6d6e71">
                <v:path arrowok="t"/>
              </v:shape>
            </v:group>
            <v:group style="position:absolute;left:1075;top:-1913;width:193;height:376" coordorigin="1075,-1913" coordsize="193,376">
              <v:shape style="position:absolute;left:1075;top:-1913;width:193;height:376" coordorigin="1075,-1913" coordsize="193,376" path="m1075,-1537l1268,-1913e" filled="false" stroked="true" strokeweight=".306pt" strokecolor="#6d6e71">
                <v:path arrowok="t"/>
              </v:shape>
            </v:group>
            <v:group style="position:absolute;left:1077;top:-1932;width:222;height:431" coordorigin="1077,-1932" coordsize="222,431">
              <v:shape style="position:absolute;left:1077;top:-1932;width:222;height:431" coordorigin="1077,-1932" coordsize="222,431" path="m1077,-1502l1298,-1932e" filled="false" stroked="true" strokeweight=".306pt" strokecolor="#6d6e71">
                <v:path arrowok="t"/>
              </v:shape>
            </v:group>
            <v:group style="position:absolute;left:1080;top:-1948;width:246;height:478" coordorigin="1080,-1948" coordsize="246,478">
              <v:shape style="position:absolute;left:1080;top:-1948;width:246;height:478" coordorigin="1080,-1948" coordsize="246,478" path="m1080,-1470l1326,-1948e" filled="false" stroked="true" strokeweight=".306pt" strokecolor="#6d6e71">
                <v:path arrowok="t"/>
              </v:shape>
            </v:group>
            <v:group style="position:absolute;left:1086;top:-1960;width:266;height:518" coordorigin="1086,-1960" coordsize="266,518">
              <v:shape style="position:absolute;left:1086;top:-1960;width:266;height:518" coordorigin="1086,-1960" coordsize="266,518" path="m1086,-1442l1351,-1960e" filled="false" stroked="true" strokeweight=".306pt" strokecolor="#6d6e71">
                <v:path arrowok="t"/>
              </v:shape>
            </v:group>
            <v:group style="position:absolute;left:1092;top:-1970;width:285;height:554" coordorigin="1092,-1970" coordsize="285,554">
              <v:shape style="position:absolute;left:1092;top:-1970;width:285;height:554" coordorigin="1092,-1970" coordsize="285,554" path="m1092,-1416l1376,-1970e" filled="false" stroked="true" strokeweight=".306pt" strokecolor="#6d6e71">
                <v:path arrowok="t"/>
              </v:shape>
            </v:group>
            <v:group style="position:absolute;left:1099;top:-1978;width:301;height:586" coordorigin="1099,-1978" coordsize="301,586">
              <v:shape style="position:absolute;left:1099;top:-1978;width:301;height:586" coordorigin="1099,-1978" coordsize="301,586" path="m1099,-1392l1400,-1978e" filled="false" stroked="true" strokeweight=".306pt" strokecolor="#6d6e71">
                <v:path arrowok="t"/>
              </v:shape>
            </v:group>
            <v:group style="position:absolute;left:1107;top:-1984;width:316;height:615" coordorigin="1107,-1984" coordsize="316,615">
              <v:shape style="position:absolute;left:1107;top:-1984;width:316;height:615" coordorigin="1107,-1984" coordsize="316,615" path="m1107,-1370l1423,-1984e" filled="false" stroked="true" strokeweight=".306pt" strokecolor="#6d6e71">
                <v:path arrowok="t"/>
              </v:shape>
            </v:group>
            <v:group style="position:absolute;left:1116;top:-1989;width:329;height:641" coordorigin="1116,-1989" coordsize="329,641">
              <v:shape style="position:absolute;left:1116;top:-1989;width:329;height:641" coordorigin="1116,-1989" coordsize="329,641" path="m1116,-1349l1445,-1989e" filled="false" stroked="true" strokeweight=".306pt" strokecolor="#6d6e71">
                <v:path arrowok="t"/>
              </v:shape>
            </v:group>
            <v:group style="position:absolute;left:1126;top:-1993;width:342;height:665" coordorigin="1126,-1993" coordsize="342,665">
              <v:shape style="position:absolute;left:1126;top:-1993;width:342;height:665" coordorigin="1126,-1993" coordsize="342,665" path="m1126,-1329l1467,-1993e" filled="false" stroked="true" strokeweight=".306pt" strokecolor="#6d6e71">
                <v:path arrowok="t"/>
              </v:shape>
            </v:group>
            <v:group style="position:absolute;left:1136;top:-1996;width:352;height:686" coordorigin="1136,-1996" coordsize="352,686">
              <v:shape style="position:absolute;left:1136;top:-1996;width:352;height:686" coordorigin="1136,-1996" coordsize="352,686" path="m1136,-1310l1488,-1996e" filled="false" stroked="true" strokeweight=".306pt" strokecolor="#6d6e71">
                <v:path arrowok="t"/>
              </v:shape>
            </v:group>
            <v:group style="position:absolute;left:1146;top:-1997;width:362;height:705" coordorigin="1146,-1997" coordsize="362,705">
              <v:shape style="position:absolute;left:1146;top:-1997;width:362;height:705" coordorigin="1146,-1997" coordsize="362,705" path="m1146,-1293l1508,-1997e" filled="false" stroked="true" strokeweight=".306pt" strokecolor="#6d6e71">
                <v:path arrowok="t"/>
              </v:shape>
            </v:group>
            <v:group style="position:absolute;left:1157;top:-1998;width:371;height:723" coordorigin="1157,-1998" coordsize="371,723">
              <v:shape style="position:absolute;left:1157;top:-1998;width:371;height:723" coordorigin="1157,-1998" coordsize="371,723" path="m1157,-1276l1528,-1998e" filled="false" stroked="true" strokeweight=".306pt" strokecolor="#6d6e71">
                <v:path arrowok="t"/>
              </v:shape>
            </v:group>
            <v:group style="position:absolute;left:1169;top:-1998;width:379;height:738" coordorigin="1169,-1998" coordsize="379,738">
              <v:shape style="position:absolute;left:1169;top:-1998;width:379;height:738" coordorigin="1169,-1998" coordsize="379,738" path="m1169,-1260l1548,-1998e" filled="false" stroked="true" strokeweight=".306pt" strokecolor="#6d6e71">
                <v:path arrowok="t"/>
              </v:shape>
            </v:group>
            <v:group style="position:absolute;left:1181;top:-1997;width:387;height:752" coordorigin="1181,-1997" coordsize="387,752">
              <v:shape style="position:absolute;left:1181;top:-1997;width:387;height:752" coordorigin="1181,-1997" coordsize="387,752" path="m1181,-1245l1567,-1997e" filled="false" stroked="true" strokeweight=".306pt" strokecolor="#6d6e71">
                <v:path arrowok="t"/>
              </v:shape>
            </v:group>
            <v:group style="position:absolute;left:1193;top:-1996;width:393;height:765" coordorigin="1193,-1996" coordsize="393,765">
              <v:shape style="position:absolute;left:1193;top:-1996;width:393;height:765" coordorigin="1193,-1996" coordsize="393,765" path="m1193,-1231l1586,-1996e" filled="false" stroked="true" strokeweight=".306pt" strokecolor="#6d6e71">
                <v:path arrowok="t"/>
              </v:shape>
            </v:group>
            <v:group style="position:absolute;left:1206;top:-1993;width:399;height:776" coordorigin="1206,-1993" coordsize="399,776">
              <v:shape style="position:absolute;left:1206;top:-1993;width:399;height:776" coordorigin="1206,-1993" coordsize="399,776" path="m1206,-1217l1604,-1993e" filled="false" stroked="true" strokeweight=".306pt" strokecolor="#6d6e71">
                <v:path arrowok="t"/>
              </v:shape>
            </v:group>
            <v:group style="position:absolute;left:1218;top:-1990;width:404;height:786" coordorigin="1218,-1990" coordsize="404,786">
              <v:shape style="position:absolute;left:1218;top:-1990;width:404;height:786" coordorigin="1218,-1990" coordsize="404,786" path="m1218,-1205l1622,-1990e" filled="false" stroked="true" strokeweight=".306pt" strokecolor="#6d6e71">
                <v:path arrowok="t"/>
              </v:shape>
            </v:group>
            <v:group style="position:absolute;left:1232;top:-1987;width:408;height:795" coordorigin="1232,-1987" coordsize="408,795">
              <v:shape style="position:absolute;left:1232;top:-1987;width:408;height:795" coordorigin="1232,-1987" coordsize="408,795" path="m1232,-1192l1640,-1987e" filled="false" stroked="true" strokeweight=".306pt" strokecolor="#6d6e71">
                <v:path arrowok="t"/>
              </v:shape>
            </v:group>
            <v:group style="position:absolute;left:1246;top:-1982;width:412;height:802" coordorigin="1246,-1982" coordsize="412,802">
              <v:shape style="position:absolute;left:1246;top:-1982;width:412;height:802" coordorigin="1246,-1982" coordsize="412,802" path="m1246,-1181l1657,-1982e" filled="false" stroked="true" strokeweight=".306pt" strokecolor="#6d6e71">
                <v:path arrowok="t"/>
              </v:shape>
            </v:group>
            <v:group style="position:absolute;left:1260;top:-1977;width:415;height:808" coordorigin="1260,-1977" coordsize="415,808">
              <v:shape style="position:absolute;left:1260;top:-1977;width:415;height:808" coordorigin="1260,-1977" coordsize="415,808" path="m1260,-1170l1674,-1977e" filled="false" stroked="true" strokeweight=".306pt" strokecolor="#6d6e71">
                <v:path arrowok="t"/>
              </v:shape>
            </v:group>
            <v:group style="position:absolute;left:1274;top:-1971;width:417;height:812" coordorigin="1274,-1971" coordsize="417,812">
              <v:shape style="position:absolute;left:1274;top:-1971;width:417;height:812" coordorigin="1274,-1971" coordsize="417,812" path="m1274,-1160l1691,-1971e" filled="false" stroked="true" strokeweight=".306pt" strokecolor="#6d6e71">
                <v:path arrowok="t"/>
              </v:shape>
            </v:group>
            <v:group style="position:absolute;left:1126;top:-1854;width:293;height:412" coordorigin="1126,-1854" coordsize="293,412">
              <v:shape style="position:absolute;left:1126;top:-1854;width:293;height:412" coordorigin="1126,-1854" coordsize="293,412" path="m1165,-1515l1149,-1515,1142,-1512,1129,-1499,1126,-1492,1126,-1472,1192,-1442,1215,-1444,1238,-1448,1260,-1456,1281,-1466,1295,-1475,1231,-1475,1220,-1479,1192,-1502,1181,-1509,1178,-1511,1172,-1513,1165,-1515xe" filled="true" fillcolor="#231f20" stroked="false">
                <v:path arrowok="t"/>
                <v:fill type="solid"/>
              </v:shape>
              <v:shape style="position:absolute;left:1126;top:-1854;width:293;height:412" coordorigin="1126,-1854" coordsize="293,412" path="m1418,-1854l1261,-1854,1177,-1685,1194,-1684,1210,-1682,1265,-1653,1299,-1594,1304,-1560,1302,-1541,1274,-1486,1243,-1475,1295,-1475,1347,-1530,1369,-1592,1371,-1613,1370,-1630,1344,-1693,1291,-1733,1234,-1748,1252,-1785,1397,-1785,1418,-1854xe" filled="true" fillcolor="#231f20" stroked="false">
                <v:path arrowok="t"/>
                <v:fill type="solid"/>
              </v:shape>
            </v:group>
            <v:group style="position:absolute;left:1390;top:-1870;width:305;height:435" coordorigin="1390,-1870" coordsize="305,435">
              <v:shape style="position:absolute;left:1390;top:-1870;width:305;height:435" coordorigin="1390,-1870" coordsize="305,435" path="m1595,-1870l1524,-1847,1476,-1798,1430,-1725,1406,-1660,1392,-1589,1390,-1554,1391,-1538,1410,-1480,1460,-1439,1485,-1435,1499,-1436,1480,-1455,1473,-1458,1461,-1470,1458,-1478,1458,-1493,1473,-1571,1491,-1629,1518,-1715,1543,-1786,1575,-1844,1591,-1849,1655,-1849,1651,-1853,1639,-1861,1626,-1866,1611,-1869,1595,-1870xe" filled="true" fillcolor="#231f20" stroked="false">
                <v:path arrowok="t"/>
                <v:fill type="solid"/>
              </v:shape>
              <v:shape style="position:absolute;left:1390;top:-1870;width:305;height:435" coordorigin="1390,-1870" coordsize="305,435" path="m1655,-1849l1606,-1849,1614,-1846,1620,-1841,1625,-1835,1628,-1826,1628,-1815,1618,-1750,1590,-1658,1555,-1551,1534,-1494,1498,-1455,1555,-1455,1602,-1495,1642,-1552,1673,-1623,1691,-1700,1695,-1749,1694,-1764,1671,-1833,1662,-1844,1655,-1849xe" filled="true" fillcolor="#231f20" stroked="false">
                <v:path arrowok="t"/>
                <v:fill type="solid"/>
              </v:shape>
            </v:group>
            <v:group style="position:absolute;left:1157;top:-1407;width:63;height:74" coordorigin="1157,-1407" coordsize="63,74">
              <v:shape style="position:absolute;left:1157;top:-1407;width:63;height:74" coordorigin="1157,-1407" coordsize="63,74" path="m1200,-1407l1181,-1407,1173,-1404,1160,-1391,1157,-1381,1157,-1359,1160,-1350,1173,-1337,1181,-1334,1198,-1334,1205,-1336,1215,-1343,1216,-1346,1185,-1346,1181,-1348,1174,-1355,1172,-1362,1172,-1379,1174,-1385,1181,-1393,1185,-1395,1217,-1395,1216,-1396,1207,-1404,1200,-1407xe" filled="true" fillcolor="#231f20" stroked="false">
                <v:path arrowok="t"/>
                <v:fill type="solid"/>
              </v:shape>
              <v:shape style="position:absolute;left:1157;top:-1407;width:63;height:74" coordorigin="1157,-1407" coordsize="63,74" path="m1206,-1361l1205,-1356,1203,-1352,1197,-1347,1194,-1346,1216,-1346,1218,-1349,1220,-1357,1206,-1361xe" filled="true" fillcolor="#231f20" stroked="false">
                <v:path arrowok="t"/>
                <v:fill type="solid"/>
              </v:shape>
              <v:shape style="position:absolute;left:1157;top:-1407;width:63;height:74" coordorigin="1157,-1407" coordsize="63,74" path="m1217,-1395l1194,-1395,1198,-1394,1203,-1389,1205,-1387,1206,-1383,1220,-1386,1219,-1392,1217,-1395xe" filled="true" fillcolor="#231f20" stroked="false">
                <v:path arrowok="t"/>
                <v:fill type="solid"/>
              </v:shape>
            </v:group>
            <v:group style="position:absolute;left:1233;top:-1406;width:55;height:71" coordorigin="1233,-1406" coordsize="55,71">
              <v:shape style="position:absolute;left:1233;top:-1406;width:55;height:71" coordorigin="1233,-1406" coordsize="55,71" path="m1287,-1406l1233,-1406,1233,-1335,1288,-1335,1288,-1347,1248,-1347,1248,-1366,1284,-1366,1284,-1378,1248,-1378,1248,-1394,1287,-1394,1287,-1406xe" filled="true" fillcolor="#231f20" stroked="false">
                <v:path arrowok="t"/>
                <v:fill type="solid"/>
              </v:shape>
            </v:group>
            <v:group style="position:absolute;left:1300;top:-1406;width:58;height:71" coordorigin="1300,-1406" coordsize="58,71">
              <v:shape style="position:absolute;left:1300;top:-1406;width:58;height:71" coordorigin="1300,-1406" coordsize="58,71" path="m1315,-1406l1300,-1406,1300,-1335,1314,-1335,1314,-1381,1330,-1381,1315,-1406xe" filled="true" fillcolor="#231f20" stroked="false">
                <v:path arrowok="t"/>
                <v:fill type="solid"/>
              </v:shape>
              <v:shape style="position:absolute;left:1300;top:-1406;width:58;height:71" coordorigin="1300,-1406" coordsize="58,71" path="m1330,-1381l1314,-1381,1343,-1335,1358,-1335,1358,-1358,1344,-1358,1330,-1381xe" filled="true" fillcolor="#231f20" stroked="false">
                <v:path arrowok="t"/>
                <v:fill type="solid"/>
              </v:shape>
              <v:shape style="position:absolute;left:1300;top:-1406;width:58;height:71" coordorigin="1300,-1406" coordsize="58,71" path="m1358,-1406l1344,-1406,1344,-1358,1358,-1358,1358,-1406xe" filled="true" fillcolor="#231f20" stroked="false">
                <v:path arrowok="t"/>
                <v:fill type="solid"/>
              </v:shape>
            </v:group>
            <v:group style="position:absolute;left:1368;top:-1406;width:58;height:71" coordorigin="1368,-1406" coordsize="58,71">
              <v:shape style="position:absolute;left:1368;top:-1406;width:58;height:71" coordorigin="1368,-1406" coordsize="58,71" path="m1404,-1394l1390,-1394,1390,-1335,1404,-1335,1404,-1394xe" filled="true" fillcolor="#231f20" stroked="false">
                <v:path arrowok="t"/>
                <v:fill type="solid"/>
              </v:shape>
              <v:shape style="position:absolute;left:1368;top:-1406;width:58;height:71" coordorigin="1368,-1406" coordsize="58,71" path="m1426,-1406l1368,-1406,1368,-1394,1426,-1394,1426,-1406xe" filled="true" fillcolor="#231f20" stroked="false">
                <v:path arrowok="t"/>
                <v:fill type="solid"/>
              </v:shape>
            </v:group>
            <v:group style="position:absolute;left:1420;top:-1406;width:73;height:71" coordorigin="1420,-1406" coordsize="73,71">
              <v:shape style="position:absolute;left:1420;top:-1406;width:73;height:71" coordorigin="1420,-1406" coordsize="73,71" path="m1464,-1406l1448,-1406,1420,-1335,1436,-1335,1442,-1351,1486,-1351,1481,-1363,1446,-1363,1456,-1389,1471,-1389,1464,-1406xe" filled="true" fillcolor="#231f20" stroked="false">
                <v:path arrowok="t"/>
                <v:fill type="solid"/>
              </v:shape>
              <v:shape style="position:absolute;left:1420;top:-1406;width:73;height:71" coordorigin="1420,-1406" coordsize="73,71" path="m1486,-1351l1471,-1351,1477,-1335,1493,-1335,1486,-1351xe" filled="true" fillcolor="#231f20" stroked="false">
                <v:path arrowok="t"/>
                <v:fill type="solid"/>
              </v:shape>
              <v:shape style="position:absolute;left:1420;top:-1406;width:73;height:71" coordorigin="1420,-1406" coordsize="73,71" path="m1471,-1389l1456,-1389,1466,-1363,1481,-1363,1471,-1389xe" filled="true" fillcolor="#231f20" stroked="false">
                <v:path arrowok="t"/>
                <v:fill type="solid"/>
              </v:shape>
            </v:group>
            <v:group style="position:absolute;left:1486;top:-1406;width:68;height:71" coordorigin="1486,-1406" coordsize="68,71">
              <v:shape style="position:absolute;left:1486;top:-1406;width:68;height:71" coordorigin="1486,-1406" coordsize="68,71" path="m1501,-1406l1486,-1406,1511,-1335,1527,-1335,1534,-1353,1520,-1353,1501,-1406xe" filled="true" fillcolor="#231f20" stroked="false">
                <v:path arrowok="t"/>
                <v:fill type="solid"/>
              </v:shape>
              <v:shape style="position:absolute;left:1486;top:-1406;width:68;height:71" coordorigin="1486,-1406" coordsize="68,71" path="m1553,-1406l1537,-1406,1520,-1353,1534,-1353,1553,-1406xe" filled="true" fillcolor="#231f20" stroked="false">
                <v:path arrowok="t"/>
                <v:fill type="solid"/>
              </v:shape>
            </v:group>
            <v:group style="position:absolute;left:1557;top:-1407;width:71;height:74" coordorigin="1557,-1407" coordsize="71,74">
              <v:shape style="position:absolute;left:1557;top:-1407;width:71;height:74" coordorigin="1557,-1407" coordsize="71,74" path="m1603,-1407l1587,-1407,1581,-1406,1557,-1377,1557,-1359,1561,-1350,1573,-1337,1582,-1334,1603,-1334,1612,-1337,1621,-1346,1587,-1346,1582,-1348,1574,-1356,1572,-1362,1573,-1379,1574,-1385,1582,-1393,1587,-1395,1620,-1395,1612,-1404,1603,-1407xe" filled="true" fillcolor="#231f20" stroked="false">
                <v:path arrowok="t"/>
                <v:fill type="solid"/>
              </v:shape>
              <v:shape style="position:absolute;left:1557;top:-1407;width:71;height:74" coordorigin="1557,-1407" coordsize="71,74" path="m1620,-1395l1599,-1395,1603,-1393,1611,-1385,1612,-1379,1612,-1362,1611,-1356,1603,-1348,1598,-1346,1621,-1346,1624,-1350,1628,-1359,1628,-1382,1624,-1391,1620,-1395xe" filled="true" fillcolor="#231f20" stroked="false">
                <v:path arrowok="t"/>
                <v:fill type="solid"/>
              </v:shape>
            </v:group>
            <v:group style="position:absolute;left:1635;top:-1407;width:59;height:74" coordorigin="1635,-1407" coordsize="59,74">
              <v:shape style="position:absolute;left:1635;top:-1407;width:59;height:74" coordorigin="1635,-1407" coordsize="59,74" path="m1649,-1359l1635,-1358,1636,-1350,1639,-1344,1649,-1336,1656,-1334,1671,-1334,1677,-1335,1685,-1338,1688,-1341,1692,-1346,1661,-1346,1657,-1347,1652,-1351,1650,-1355,1649,-1359xe" filled="true" fillcolor="#231f20" stroked="false">
                <v:path arrowok="t"/>
                <v:fill type="solid"/>
              </v:shape>
              <v:shape style="position:absolute;left:1635;top:-1407;width:59;height:74" coordorigin="1635,-1407" coordsize="59,74" path="m1673,-1407l1659,-1407,1654,-1406,1638,-1382,1640,-1377,1648,-1370,1653,-1368,1667,-1364,1671,-1363,1675,-1362,1677,-1361,1679,-1359,1679,-1357,1679,-1353,1678,-1351,1674,-1347,1670,-1346,1692,-1346,1693,-1348,1694,-1351,1694,-1360,1693,-1364,1660,-1381,1656,-1382,1653,-1385,1652,-1386,1652,-1390,1653,-1391,1657,-1394,1660,-1395,1690,-1395,1689,-1397,1680,-1405,1673,-1407xe" filled="true" fillcolor="#231f20" stroked="false">
                <v:path arrowok="t"/>
                <v:fill type="solid"/>
              </v:shape>
              <v:shape style="position:absolute;left:1635;top:-1407;width:59;height:74" coordorigin="1635,-1407" coordsize="59,74" path="m1690,-1395l1668,-1395,1671,-1394,1675,-1391,1677,-1388,1677,-1385,1692,-1385,1692,-1392,1690,-1395xe" filled="true" fillcolor="#231f20" stroked="false">
                <v:path arrowok="t"/>
                <v:fill type="solid"/>
              </v:shape>
            </v:group>
            <v:group style="position:absolute;left:1648;top:-1688;width:269;height:419" coordorigin="1648,-1688" coordsize="269,419">
              <v:shape style="position:absolute;left:1648;top:-1688;width:269;height:419" coordorigin="1648,-1688" coordsize="269,419" path="m1648,-1688l1753,-1632,1845,-1564,1900,-1490,1917,-1422,1904,-1363,1868,-1317,1815,-1285,1752,-1269e" filled="false" stroked="true" strokeweight=".613pt" strokecolor="#231f20">
                <v:path arrowok="t"/>
              </v:shape>
              <v:shape style="position:absolute;left:1490;top:-1866;width:444;height:614" type="#_x0000_t75" stroked="false">
                <v:imagedata r:id="rId41" o:title=""/>
              </v:shape>
            </v:group>
            <v:group style="position:absolute;left:1343;top:-1397;width:509;height:203" coordorigin="1343,-1397" coordsize="509,203">
              <v:shape style="position:absolute;left:1343;top:-1397;width:509;height:203" coordorigin="1343,-1397" coordsize="509,203" path="m1851,-1397l1811,-1330,1758,-1274,1693,-1231,1619,-1204,1538,-1194,1486,-1198,1436,-1210,1388,-1229,1343,-1255e" filled="false" stroked="true" strokeweight=".541pt" strokecolor="#231f20">
                <v:path arrowok="t"/>
              </v:shape>
            </v:group>
            <v:group style="position:absolute;left:1075;top:-1998;width:921;height:921" coordorigin="1075,-1998" coordsize="921,921">
              <v:shape style="position:absolute;left:1075;top:-1998;width:921;height:921" coordorigin="1075,-1998" coordsize="921,921" path="m1536,-1998l1610,-1992,1681,-1975,1747,-1947,1808,-1909,1861,-1863,1907,-1810,1945,-1750,1973,-1683,1990,-1613,1996,-1538,1990,-1463,1973,-1393,1945,-1326,1907,-1266,1861,-1213,1808,-1166,1747,-1129,1681,-1101,1610,-1084,1536,-1078,1461,-1084,1390,-1101,1324,-1129,1264,-1166,1210,-1213,1164,-1266,1127,-1326,1099,-1393,1081,-1463,1075,-1538,1081,-1613,1099,-1683,1127,-1750,1164,-1810,1210,-1863,1264,-1909,1324,-1947,1390,-1975,1461,-1992,1536,-1998xe" filled="false" stroked="true" strokeweight=".567pt" strokecolor="#231f20">
                <v:path arrowok="t"/>
              </v:shape>
              <v:shape style="position:absolute;left:1393;top:-1239;width:297;height:119" type="#_x0000_t75" stroked="false">
                <v:imagedata r:id="rId42" o:title=""/>
              </v:shape>
            </v:group>
            <w10:wrap type="none"/>
          </v:group>
        </w:pict>
      </w:r>
      <w:r>
        <w:rPr/>
        <w:pict>
          <v:group style="position:absolute;margin-left:104.362999pt;margin-top:-100.215134pt;width:46.65pt;height:46.65pt;mso-position-horizontal-relative:page;mso-position-vertical-relative:paragraph;z-index:-59752" coordorigin="2087,-2004" coordsize="933,933">
            <v:group style="position:absolute;left:2093;top:-1998;width:921;height:921" coordorigin="2093,-1998" coordsize="921,921">
              <v:shape style="position:absolute;left:2093;top:-1998;width:921;height:921" coordorigin="2093,-1998" coordsize="921,921" path="m2554,-1998l2479,-1992,2408,-1975,2342,-1947,2282,-1909,2228,-1863,2182,-1810,2145,-1750,2117,-1683,2099,-1613,2093,-1538,2099,-1463,2117,-1393,2145,-1326,2182,-1266,2228,-1213,2282,-1166,2342,-1129,2408,-1101,2479,-1084,2554,-1078,2628,-1084,2699,-1101,2765,-1129,2825,-1166,2879,-1213,2925,-1266,2963,-1326,2990,-1393,3008,-1463,3014,-1538,3008,-1613,2990,-1683,2963,-1750,2925,-1810,2879,-1863,2825,-1909,2765,-1947,2699,-1975,2628,-1992,2554,-1998xe" filled="true" fillcolor="#d1d3d4" stroked="false">
                <v:path arrowok="t"/>
                <v:fill type="solid"/>
              </v:shape>
            </v:group>
            <v:group style="position:absolute;left:2093;top:-1998;width:921;height:921" coordorigin="2093,-1998" coordsize="921,921">
              <v:shape style="position:absolute;left:2093;top:-1998;width:921;height:921" coordorigin="2093,-1998" coordsize="921,921" path="m2554,-1998l2628,-1992,2699,-1975,2765,-1947,2825,-1909,2879,-1863,2925,-1810,2963,-1750,2990,-1683,3008,-1613,3014,-1538,3008,-1463,2990,-1393,2963,-1326,2925,-1266,2879,-1213,2825,-1166,2765,-1129,2699,-1101,2628,-1084,2554,-1078,2479,-1084,2408,-1101,2342,-1129,2282,-1166,2228,-1213,2182,-1266,2145,-1326,2117,-1393,2099,-1463,2093,-1538,2099,-1613,2117,-1683,2145,-1750,2182,-1810,2228,-1863,2282,-1909,2342,-1947,2408,-1975,2479,-1992,2554,-1998xe" filled="false" stroked="true" strokeweight=".425pt" strokecolor="#231f20">
                <v:path arrowok="t"/>
              </v:shape>
            </v:group>
            <v:group style="position:absolute;left:2306;top:-1965;width:419;height:816" coordorigin="2306,-1965" coordsize="419,816">
              <v:shape style="position:absolute;left:2306;top:-1965;width:419;height:816" coordorigin="2306,-1965" coordsize="419,816" path="m2306,-1150l2725,-1965e" filled="false" stroked="true" strokeweight=".306pt" strokecolor="#6d6e71">
                <v:path arrowok="t"/>
              </v:shape>
            </v:group>
            <v:group style="position:absolute;left:2103;top:-1849;width:112;height:217" coordorigin="2103,-1849" coordsize="112,217">
              <v:shape style="position:absolute;left:2103;top:-1849;width:112;height:217" coordorigin="2103,-1849" coordsize="112,217" path="m2103,-1632l2214,-1849e" filled="false" stroked="true" strokeweight=".306pt" strokecolor="#6d6e71">
                <v:path arrowok="t"/>
              </v:shape>
            </v:group>
            <v:group style="position:absolute;left:2095;top:-1887;width:159;height:309" coordorigin="2095,-1887" coordsize="159,309">
              <v:shape style="position:absolute;left:2095;top:-1887;width:159;height:309" coordorigin="2095,-1887" coordsize="159,309" path="m2095,-1579l2253,-1887e" filled="false" stroked="true" strokeweight=".306pt" strokecolor="#6d6e71">
                <v:path arrowok="t"/>
              </v:shape>
            </v:group>
            <v:group style="position:absolute;left:2093;top:-1913;width:193;height:376" coordorigin="2093,-1913" coordsize="193,376">
              <v:shape style="position:absolute;left:2093;top:-1913;width:193;height:376" coordorigin="2093,-1913" coordsize="193,376" path="m2093,-1537l2286,-1913e" filled="false" stroked="true" strokeweight=".306pt" strokecolor="#6d6e71">
                <v:path arrowok="t"/>
              </v:shape>
            </v:group>
            <v:group style="position:absolute;left:2095;top:-1932;width:222;height:431" coordorigin="2095,-1932" coordsize="222,431">
              <v:shape style="position:absolute;left:2095;top:-1932;width:222;height:431" coordorigin="2095,-1932" coordsize="222,431" path="m2095,-1502l2316,-1932e" filled="false" stroked="true" strokeweight=".306pt" strokecolor="#6d6e71">
                <v:path arrowok="t"/>
              </v:shape>
            </v:group>
            <v:group style="position:absolute;left:2098;top:-1948;width:246;height:478" coordorigin="2098,-1948" coordsize="246,478">
              <v:shape style="position:absolute;left:2098;top:-1948;width:246;height:478" coordorigin="2098,-1948" coordsize="246,478" path="m2098,-1470l2343,-1948e" filled="false" stroked="true" strokeweight=".306pt" strokecolor="#6d6e71">
                <v:path arrowok="t"/>
              </v:shape>
            </v:group>
            <v:group style="position:absolute;left:2103;top:-1960;width:266;height:518" coordorigin="2103,-1960" coordsize="266,518">
              <v:shape style="position:absolute;left:2103;top:-1960;width:266;height:518" coordorigin="2103,-1960" coordsize="266,518" path="m2103,-1442l2369,-1960e" filled="false" stroked="true" strokeweight=".306pt" strokecolor="#6d6e71">
                <v:path arrowok="t"/>
              </v:shape>
            </v:group>
            <v:group style="position:absolute;left:2110;top:-1970;width:285;height:554" coordorigin="2110,-1970" coordsize="285,554">
              <v:shape style="position:absolute;left:2110;top:-1970;width:285;height:554" coordorigin="2110,-1970" coordsize="285,554" path="m2110,-1416l2394,-1970e" filled="false" stroked="true" strokeweight=".306pt" strokecolor="#6d6e71">
                <v:path arrowok="t"/>
              </v:shape>
            </v:group>
            <v:group style="position:absolute;left:2117;top:-1978;width:301;height:586" coordorigin="2117,-1978" coordsize="301,586">
              <v:shape style="position:absolute;left:2117;top:-1978;width:301;height:586" coordorigin="2117,-1978" coordsize="301,586" path="m2117,-1392l2418,-1978e" filled="false" stroked="true" strokeweight=".306pt" strokecolor="#6d6e71">
                <v:path arrowok="t"/>
              </v:shape>
            </v:group>
            <v:group style="position:absolute;left:2125;top:-1984;width:316;height:615" coordorigin="2125,-1984" coordsize="316,615">
              <v:shape style="position:absolute;left:2125;top:-1984;width:316;height:615" coordorigin="2125,-1984" coordsize="316,615" path="m2125,-1370l2441,-1984e" filled="false" stroked="true" strokeweight=".306pt" strokecolor="#6d6e71">
                <v:path arrowok="t"/>
              </v:shape>
            </v:group>
            <v:group style="position:absolute;left:2134;top:-1989;width:329;height:641" coordorigin="2134,-1989" coordsize="329,641">
              <v:shape style="position:absolute;left:2134;top:-1989;width:329;height:641" coordorigin="2134,-1989" coordsize="329,641" path="m2134,-1349l2463,-1989e" filled="false" stroked="true" strokeweight=".306pt" strokecolor="#6d6e71">
                <v:path arrowok="t"/>
              </v:shape>
            </v:group>
            <v:group style="position:absolute;left:2143;top:-1993;width:342;height:665" coordorigin="2143,-1993" coordsize="342,665">
              <v:shape style="position:absolute;left:2143;top:-1993;width:342;height:665" coordorigin="2143,-1993" coordsize="342,665" path="m2143,-1329l2484,-1993e" filled="false" stroked="true" strokeweight=".306pt" strokecolor="#6d6e71">
                <v:path arrowok="t"/>
              </v:shape>
            </v:group>
            <v:group style="position:absolute;left:2153;top:-1996;width:352;height:686" coordorigin="2153,-1996" coordsize="352,686">
              <v:shape style="position:absolute;left:2153;top:-1996;width:352;height:686" coordorigin="2153,-1996" coordsize="352,686" path="m2153,-1310l2505,-1996e" filled="false" stroked="true" strokeweight=".306pt" strokecolor="#6d6e71">
                <v:path arrowok="t"/>
              </v:shape>
            </v:group>
            <v:group style="position:absolute;left:2164;top:-1997;width:362;height:705" coordorigin="2164,-1997" coordsize="362,705">
              <v:shape style="position:absolute;left:2164;top:-1997;width:362;height:705" coordorigin="2164,-1997" coordsize="362,705" path="m2164,-1293l2526,-1997e" filled="false" stroked="true" strokeweight=".306pt" strokecolor="#6d6e71">
                <v:path arrowok="t"/>
              </v:shape>
            </v:group>
            <v:group style="position:absolute;left:2175;top:-1998;width:371;height:723" coordorigin="2175,-1998" coordsize="371,723">
              <v:shape style="position:absolute;left:2175;top:-1998;width:371;height:723" coordorigin="2175,-1998" coordsize="371,723" path="m2175,-1276l2546,-1998e" filled="false" stroked="true" strokeweight=".306pt" strokecolor="#6d6e71">
                <v:path arrowok="t"/>
              </v:shape>
            </v:group>
            <v:group style="position:absolute;left:2186;top:-1998;width:379;height:738" coordorigin="2186,-1998" coordsize="379,738">
              <v:shape style="position:absolute;left:2186;top:-1998;width:379;height:738" coordorigin="2186,-1998" coordsize="379,738" path="m2186,-1260l2565,-1998e" filled="false" stroked="true" strokeweight=".306pt" strokecolor="#6d6e71">
                <v:path arrowok="t"/>
              </v:shape>
            </v:group>
            <v:group style="position:absolute;left:2198;top:-1997;width:387;height:752" coordorigin="2198,-1997" coordsize="387,752">
              <v:shape style="position:absolute;left:2198;top:-1997;width:387;height:752" coordorigin="2198,-1997" coordsize="387,752" path="m2198,-1245l2585,-1997e" filled="false" stroked="true" strokeweight=".306pt" strokecolor="#6d6e71">
                <v:path arrowok="t"/>
              </v:shape>
            </v:group>
            <v:group style="position:absolute;left:2211;top:-1996;width:393;height:765" coordorigin="2211,-1996" coordsize="393,765">
              <v:shape style="position:absolute;left:2211;top:-1996;width:393;height:765" coordorigin="2211,-1996" coordsize="393,765" path="m2211,-1231l2603,-1996e" filled="false" stroked="true" strokeweight=".306pt" strokecolor="#6d6e71">
                <v:path arrowok="t"/>
              </v:shape>
            </v:group>
            <v:group style="position:absolute;left:2223;top:-1993;width:399;height:776" coordorigin="2223,-1993" coordsize="399,776">
              <v:shape style="position:absolute;left:2223;top:-1993;width:399;height:776" coordorigin="2223,-1993" coordsize="399,776" path="m2223,-1217l2622,-1993e" filled="false" stroked="true" strokeweight=".306pt" strokecolor="#6d6e71">
                <v:path arrowok="t"/>
              </v:shape>
            </v:group>
            <v:group style="position:absolute;left:2236;top:-1990;width:404;height:786" coordorigin="2236,-1990" coordsize="404,786">
              <v:shape style="position:absolute;left:2236;top:-1990;width:404;height:786" coordorigin="2236,-1990" coordsize="404,786" path="m2236,-1205l2640,-1990e" filled="false" stroked="true" strokeweight=".306pt" strokecolor="#6d6e71">
                <v:path arrowok="t"/>
              </v:shape>
            </v:group>
            <v:group style="position:absolute;left:2250;top:-1987;width:408;height:795" coordorigin="2250,-1987" coordsize="408,795">
              <v:shape style="position:absolute;left:2250;top:-1987;width:408;height:795" coordorigin="2250,-1987" coordsize="408,795" path="m2250,-1192l2658,-1987e" filled="false" stroked="true" strokeweight=".306pt" strokecolor="#6d6e71">
                <v:path arrowok="t"/>
              </v:shape>
            </v:group>
            <v:group style="position:absolute;left:2263;top:-1982;width:412;height:802" coordorigin="2263,-1982" coordsize="412,802">
              <v:shape style="position:absolute;left:2263;top:-1982;width:412;height:802" coordorigin="2263,-1982" coordsize="412,802" path="m2263,-1181l2675,-1982e" filled="false" stroked="true" strokeweight=".306pt" strokecolor="#6d6e71">
                <v:path arrowok="t"/>
              </v:shape>
            </v:group>
            <v:group style="position:absolute;left:2277;top:-1977;width:415;height:808" coordorigin="2277,-1977" coordsize="415,808">
              <v:shape style="position:absolute;left:2277;top:-1977;width:415;height:808" coordorigin="2277,-1977" coordsize="415,808" path="m2277,-1170l2692,-1977e" filled="false" stroked="true" strokeweight=".306pt" strokecolor="#6d6e71">
                <v:path arrowok="t"/>
              </v:shape>
            </v:group>
            <v:group style="position:absolute;left:2292;top:-1971;width:417;height:812" coordorigin="2292,-1971" coordsize="417,812">
              <v:shape style="position:absolute;left:2292;top:-1971;width:417;height:812" coordorigin="2292,-1971" coordsize="417,812" path="m2292,-1160l2709,-1971e" filled="false" stroked="true" strokeweight=".306pt" strokecolor="#6d6e71">
                <v:path arrowok="t"/>
              </v:shape>
            </v:group>
            <v:group style="position:absolute;left:2144;top:-1854;width:293;height:412" coordorigin="2144,-1854" coordsize="293,412">
              <v:shape style="position:absolute;left:2144;top:-1854;width:293;height:412" coordorigin="2144,-1854" coordsize="293,412" path="m2183,-1515l2167,-1515,2160,-1512,2147,-1499,2144,-1492,2144,-1472,2210,-1442,2233,-1444,2256,-1448,2278,-1456,2299,-1466,2313,-1475,2249,-1475,2238,-1479,2209,-1502,2199,-1509,2196,-1511,2190,-1513,2183,-1515xe" filled="true" fillcolor="#231f20" stroked="false">
                <v:path arrowok="t"/>
                <v:fill type="solid"/>
              </v:shape>
              <v:shape style="position:absolute;left:2144;top:-1854;width:293;height:412" coordorigin="2144,-1854" coordsize="293,412" path="m2436,-1854l2279,-1854,2194,-1685,2212,-1684,2228,-1682,2283,-1653,2317,-1594,2321,-1560,2320,-1541,2292,-1486,2261,-1475,2313,-1475,2365,-1530,2387,-1592,2389,-1613,2388,-1630,2361,-1693,2309,-1733,2251,-1748,2270,-1785,2415,-1785,2436,-1854xe" filled="true" fillcolor="#231f20" stroked="false">
                <v:path arrowok="t"/>
                <v:fill type="solid"/>
              </v:shape>
            </v:group>
            <v:group style="position:absolute;left:2408;top:-1870;width:305;height:435" coordorigin="2408,-1870" coordsize="305,435">
              <v:shape style="position:absolute;left:2408;top:-1870;width:305;height:435" coordorigin="2408,-1870" coordsize="305,435" path="m2613,-1870l2542,-1847,2494,-1798,2448,-1725,2424,-1660,2410,-1589,2408,-1554,2409,-1538,2427,-1480,2477,-1439,2503,-1435,2517,-1436,2498,-1455,2490,-1458,2479,-1470,2476,-1478,2476,-1493,2491,-1571,2508,-1629,2536,-1715,2561,-1786,2593,-1844,2609,-1849,2673,-1849,2669,-1853,2657,-1861,2643,-1866,2629,-1869,2613,-1870xe" filled="true" fillcolor="#231f20" stroked="false">
                <v:path arrowok="t"/>
                <v:fill type="solid"/>
              </v:shape>
              <v:shape style="position:absolute;left:2408;top:-1870;width:305;height:435" coordorigin="2408,-1870" coordsize="305,435" path="m2673,-1849l2624,-1849,2631,-1846,2637,-1841,2643,-1835,2646,-1826,2646,-1815,2636,-1750,2608,-1658,2573,-1551,2552,-1494,2516,-1455,2573,-1455,2620,-1495,2660,-1552,2691,-1623,2709,-1700,2712,-1749,2712,-1764,2689,-1833,2680,-1844,2673,-1849xe" filled="true" fillcolor="#231f20" stroked="false">
                <v:path arrowok="t"/>
                <v:fill type="solid"/>
              </v:shape>
            </v:group>
            <v:group style="position:absolute;left:2175;top:-1407;width:63;height:74" coordorigin="2175,-1407" coordsize="63,74">
              <v:shape style="position:absolute;left:2175;top:-1407;width:63;height:74" coordorigin="2175,-1407" coordsize="63,74" path="m2218,-1407l2199,-1407,2191,-1404,2178,-1391,2175,-1381,2175,-1359,2178,-1350,2191,-1337,2199,-1334,2216,-1334,2222,-1336,2232,-1343,2234,-1346,2203,-1346,2198,-1348,2192,-1355,2190,-1362,2190,-1379,2192,-1385,2199,-1393,2203,-1395,2235,-1395,2234,-1396,2225,-1404,2218,-1407xe" filled="true" fillcolor="#231f20" stroked="false">
                <v:path arrowok="t"/>
                <v:fill type="solid"/>
              </v:shape>
              <v:shape style="position:absolute;left:2175;top:-1407;width:63;height:74" coordorigin="2175,-1407" coordsize="63,74" path="m2224,-1361l2223,-1356,2221,-1352,2215,-1347,2212,-1346,2234,-1346,2236,-1349,2238,-1357,2224,-1361xe" filled="true" fillcolor="#231f20" stroked="false">
                <v:path arrowok="t"/>
                <v:fill type="solid"/>
              </v:shape>
              <v:shape style="position:absolute;left:2175;top:-1407;width:63;height:74" coordorigin="2175,-1407" coordsize="63,74" path="m2235,-1395l2212,-1395,2215,-1394,2221,-1389,2223,-1387,2224,-1383,2238,-1386,2236,-1392,2235,-1395xe" filled="true" fillcolor="#231f20" stroked="false">
                <v:path arrowok="t"/>
                <v:fill type="solid"/>
              </v:shape>
            </v:group>
            <v:group style="position:absolute;left:2251;top:-1406;width:55;height:71" coordorigin="2251,-1406" coordsize="55,71">
              <v:shape style="position:absolute;left:2251;top:-1406;width:55;height:71" coordorigin="2251,-1406" coordsize="55,71" path="m2304,-1406l2251,-1406,2251,-1335,2306,-1335,2306,-1347,2265,-1347,2265,-1366,2302,-1366,2302,-1378,2265,-1378,2265,-1394,2304,-1394,2304,-1406xe" filled="true" fillcolor="#231f20" stroked="false">
                <v:path arrowok="t"/>
                <v:fill type="solid"/>
              </v:shape>
            </v:group>
            <v:group style="position:absolute;left:2318;top:-1406;width:58;height:71" coordorigin="2318,-1406" coordsize="58,71">
              <v:shape style="position:absolute;left:2318;top:-1406;width:58;height:71" coordorigin="2318,-1406" coordsize="58,71" path="m2332,-1406l2318,-1406,2318,-1335,2332,-1335,2332,-1381,2348,-1381,2332,-1406xe" filled="true" fillcolor="#231f20" stroked="false">
                <v:path arrowok="t"/>
                <v:fill type="solid"/>
              </v:shape>
              <v:shape style="position:absolute;left:2318;top:-1406;width:58;height:71" coordorigin="2318,-1406" coordsize="58,71" path="m2348,-1381l2332,-1381,2361,-1335,2376,-1335,2376,-1358,2362,-1358,2348,-1381xe" filled="true" fillcolor="#231f20" stroked="false">
                <v:path arrowok="t"/>
                <v:fill type="solid"/>
              </v:shape>
              <v:shape style="position:absolute;left:2318;top:-1406;width:58;height:71" coordorigin="2318,-1406" coordsize="58,71" path="m2376,-1406l2362,-1406,2362,-1358,2376,-1358,2376,-1406xe" filled="true" fillcolor="#231f20" stroked="false">
                <v:path arrowok="t"/>
                <v:fill type="solid"/>
              </v:shape>
            </v:group>
            <v:group style="position:absolute;left:2386;top:-1406;width:58;height:71" coordorigin="2386,-1406" coordsize="58,71">
              <v:shape style="position:absolute;left:2386;top:-1406;width:58;height:71" coordorigin="2386,-1406" coordsize="58,71" path="m2422,-1394l2407,-1394,2407,-1335,2422,-1335,2422,-1394xe" filled="true" fillcolor="#231f20" stroked="false">
                <v:path arrowok="t"/>
                <v:fill type="solid"/>
              </v:shape>
              <v:shape style="position:absolute;left:2386;top:-1406;width:58;height:71" coordorigin="2386,-1406" coordsize="58,71" path="m2443,-1406l2386,-1406,2386,-1394,2443,-1394,2443,-1406xe" filled="true" fillcolor="#231f20" stroked="false">
                <v:path arrowok="t"/>
                <v:fill type="solid"/>
              </v:shape>
            </v:group>
            <v:group style="position:absolute;left:2438;top:-1406;width:73;height:71" coordorigin="2438,-1406" coordsize="73,71">
              <v:shape style="position:absolute;left:2438;top:-1406;width:73;height:71" coordorigin="2438,-1406" coordsize="73,71" path="m2482,-1406l2466,-1406,2438,-1335,2453,-1335,2459,-1351,2504,-1351,2499,-1363,2464,-1363,2474,-1389,2488,-1389,2482,-1406xe" filled="true" fillcolor="#231f20" stroked="false">
                <v:path arrowok="t"/>
                <v:fill type="solid"/>
              </v:shape>
              <v:shape style="position:absolute;left:2438;top:-1406;width:73;height:71" coordorigin="2438,-1406" coordsize="73,71" path="m2504,-1351l2488,-1351,2495,-1335,2511,-1335,2504,-1351xe" filled="true" fillcolor="#231f20" stroked="false">
                <v:path arrowok="t"/>
                <v:fill type="solid"/>
              </v:shape>
              <v:shape style="position:absolute;left:2438;top:-1406;width:73;height:71" coordorigin="2438,-1406" coordsize="73,71" path="m2488,-1389l2474,-1389,2484,-1363,2499,-1363,2488,-1389xe" filled="true" fillcolor="#231f20" stroked="false">
                <v:path arrowok="t"/>
                <v:fill type="solid"/>
              </v:shape>
            </v:group>
            <v:group style="position:absolute;left:2503;top:-1406;width:68;height:71" coordorigin="2503,-1406" coordsize="68,71">
              <v:shape style="position:absolute;left:2503;top:-1406;width:68;height:71" coordorigin="2503,-1406" coordsize="68,71" path="m2519,-1406l2503,-1406,2529,-1335,2545,-1335,2552,-1353,2538,-1353,2519,-1406xe" filled="true" fillcolor="#231f20" stroked="false">
                <v:path arrowok="t"/>
                <v:fill type="solid"/>
              </v:shape>
              <v:shape style="position:absolute;left:2503;top:-1406;width:68;height:71" coordorigin="2503,-1406" coordsize="68,71" path="m2571,-1406l2555,-1406,2538,-1353,2552,-1353,2571,-1406xe" filled="true" fillcolor="#231f20" stroked="false">
                <v:path arrowok="t"/>
                <v:fill type="solid"/>
              </v:shape>
            </v:group>
            <v:group style="position:absolute;left:2575;top:-1407;width:71;height:74" coordorigin="2575,-1407" coordsize="71,74">
              <v:shape style="position:absolute;left:2575;top:-1407;width:71;height:74" coordorigin="2575,-1407" coordsize="71,74" path="m2621,-1407l2604,-1407,2599,-1406,2575,-1377,2575,-1359,2578,-1350,2591,-1337,2600,-1334,2621,-1334,2629,-1337,2638,-1346,2605,-1346,2600,-1348,2592,-1356,2590,-1362,2590,-1379,2592,-1385,2599,-1393,2604,-1395,2638,-1395,2629,-1404,2621,-1407xe" filled="true" fillcolor="#231f20" stroked="false">
                <v:path arrowok="t"/>
                <v:fill type="solid"/>
              </v:shape>
              <v:shape style="position:absolute;left:2575;top:-1407;width:71;height:74" coordorigin="2575,-1407" coordsize="71,74" path="m2638,-1395l2616,-1395,2621,-1393,2628,-1385,2630,-1379,2630,-1362,2628,-1356,2621,-1348,2616,-1346,2638,-1346,2642,-1350,2645,-1359,2645,-1382,2642,-1391,2638,-1395xe" filled="true" fillcolor="#231f20" stroked="false">
                <v:path arrowok="t"/>
                <v:fill type="solid"/>
              </v:shape>
            </v:group>
            <v:group style="position:absolute;left:2653;top:-1407;width:59;height:74" coordorigin="2653,-1407" coordsize="59,74">
              <v:shape style="position:absolute;left:2653;top:-1407;width:59;height:74" coordorigin="2653,-1407" coordsize="59,74" path="m2667,-1359l2653,-1358,2654,-1350,2657,-1344,2667,-1336,2674,-1334,2689,-1334,2694,-1335,2703,-1338,2706,-1341,2709,-1346,2679,-1346,2675,-1347,2670,-1351,2668,-1355,2667,-1359xe" filled="true" fillcolor="#231f20" stroked="false">
                <v:path arrowok="t"/>
                <v:fill type="solid"/>
              </v:shape>
              <v:shape style="position:absolute;left:2653;top:-1407;width:59;height:74" coordorigin="2653,-1407" coordsize="59,74" path="m2691,-1407l2677,-1407,2672,-1406,2656,-1382,2658,-1377,2666,-1370,2671,-1368,2685,-1364,2689,-1363,2693,-1362,2695,-1361,2697,-1359,2697,-1357,2697,-1353,2696,-1351,2691,-1347,2688,-1346,2709,-1346,2711,-1348,2712,-1351,2712,-1360,2711,-1364,2678,-1381,2674,-1382,2670,-1385,2670,-1386,2670,-1390,2670,-1391,2674,-1394,2678,-1395,2708,-1395,2707,-1397,2698,-1405,2691,-1407xe" filled="true" fillcolor="#231f20" stroked="false">
                <v:path arrowok="t"/>
                <v:fill type="solid"/>
              </v:shape>
              <v:shape style="position:absolute;left:2653;top:-1407;width:59;height:74" coordorigin="2653,-1407" coordsize="59,74" path="m2708,-1395l2686,-1395,2689,-1394,2693,-1391,2695,-1388,2695,-1385,2710,-1385,2710,-1392,2708,-1395xe" filled="true" fillcolor="#231f20" stroked="false">
                <v:path arrowok="t"/>
                <v:fill type="solid"/>
              </v:shape>
            </v:group>
            <v:group style="position:absolute;left:2666;top:-1688;width:269;height:419" coordorigin="2666,-1688" coordsize="269,419">
              <v:shape style="position:absolute;left:2666;top:-1688;width:269;height:419" coordorigin="2666,-1688" coordsize="269,419" path="m2666,-1688l2771,-1632,2863,-1564,2918,-1490,2935,-1422,2922,-1363,2886,-1317,2833,-1285,2770,-1269e" filled="false" stroked="true" strokeweight=".613pt" strokecolor="#231f20">
                <v:path arrowok="t"/>
              </v:shape>
              <v:shape style="position:absolute;left:2508;top:-1866;width:444;height:614" type="#_x0000_t75" stroked="false">
                <v:imagedata r:id="rId24" o:title=""/>
              </v:shape>
            </v:group>
            <v:group style="position:absolute;left:2361;top:-1397;width:509;height:203" coordorigin="2361,-1397" coordsize="509,203">
              <v:shape style="position:absolute;left:2361;top:-1397;width:509;height:203" coordorigin="2361,-1397" coordsize="509,203" path="m2869,-1397l2829,-1330,2776,-1274,2711,-1231,2637,-1204,2556,-1194,2504,-1198,2454,-1210,2405,-1229,2361,-1255e" filled="false" stroked="true" strokeweight=".541pt" strokecolor="#231f20">
                <v:path arrowok="t"/>
              </v:shape>
            </v:group>
            <v:group style="position:absolute;left:2093;top:-1998;width:921;height:921" coordorigin="2093,-1998" coordsize="921,921">
              <v:shape style="position:absolute;left:2093;top:-1998;width:921;height:921" coordorigin="2093,-1998" coordsize="921,921" path="m2554,-1998l2628,-1992,2699,-1975,2765,-1947,2825,-1909,2879,-1863,2925,-1810,2963,-1750,2990,-1683,3008,-1613,3014,-1538,3008,-1463,2990,-1393,2963,-1326,2925,-1266,2879,-1213,2825,-1166,2765,-1129,2699,-1101,2628,-1084,2554,-1078,2479,-1084,2408,-1101,2342,-1129,2282,-1166,2228,-1213,2182,-1266,2145,-1326,2117,-1393,2099,-1463,2093,-1538,2099,-1613,2117,-1683,2145,-1750,2182,-1810,2228,-1863,2282,-1909,2342,-1947,2408,-1975,2479,-1992,2554,-1998xe" filled="false" stroked="true" strokeweight=".567pt" strokecolor="#231f20">
                <v:path arrowok="t"/>
              </v:shape>
              <v:shape style="position:absolute;left:2411;top:-1239;width:297;height:119" type="#_x0000_t75" stroked="false">
                <v:imagedata r:id="rId43" o:title=""/>
              </v:shape>
            </v:group>
            <w10:wrap type="none"/>
          </v:group>
        </w:pict>
      </w:r>
      <w:r>
        <w:rPr/>
        <w:pict>
          <v:group style="position:absolute;margin-left:155.253006pt;margin-top:-100.215134pt;width:46.65pt;height:46.65pt;mso-position-horizontal-relative:page;mso-position-vertical-relative:paragraph;z-index:-59728" coordorigin="3105,-2004" coordsize="933,933">
            <v:group style="position:absolute;left:3111;top:-1998;width:921;height:921" coordorigin="3111,-1998" coordsize="921,921">
              <v:shape style="position:absolute;left:3111;top:-1998;width:921;height:921" coordorigin="3111,-1998" coordsize="921,921" path="m3571,-1998l3497,-1992,3426,-1975,3360,-1947,3300,-1909,3246,-1863,3200,-1810,3162,-1750,3135,-1683,3117,-1613,3111,-1538,3117,-1463,3135,-1393,3162,-1326,3200,-1266,3246,-1213,3300,-1166,3360,-1129,3426,-1101,3497,-1084,3571,-1078,3646,-1084,3717,-1101,3783,-1129,3843,-1166,3897,-1213,3943,-1266,3980,-1326,4008,-1393,4026,-1463,4032,-1538,4026,-1613,4008,-1683,3980,-1750,3943,-1810,3897,-1863,3843,-1909,3783,-1947,3717,-1975,3646,-1992,3571,-1998xe" filled="true" fillcolor="#d1d3d4" stroked="false">
                <v:path arrowok="t"/>
                <v:fill type="solid"/>
              </v:shape>
            </v:group>
            <v:group style="position:absolute;left:3111;top:-1998;width:921;height:921" coordorigin="3111,-1998" coordsize="921,921">
              <v:shape style="position:absolute;left:3111;top:-1998;width:921;height:921" coordorigin="3111,-1998" coordsize="921,921" path="m3571,-1998l3646,-1992,3717,-1975,3783,-1947,3843,-1909,3897,-1863,3943,-1810,3980,-1750,4008,-1683,4026,-1613,4032,-1538,4026,-1463,4008,-1393,3980,-1326,3943,-1266,3897,-1213,3843,-1166,3783,-1129,3717,-1101,3646,-1084,3571,-1078,3497,-1084,3426,-1101,3360,-1129,3300,-1166,3246,-1213,3200,-1266,3162,-1326,3135,-1393,3117,-1463,3111,-1538,3117,-1613,3135,-1683,3162,-1750,3200,-1810,3246,-1863,3300,-1909,3360,-1947,3426,-1975,3497,-1992,3571,-1998xe" filled="false" stroked="true" strokeweight=".425pt" strokecolor="#231f20">
                <v:path arrowok="t"/>
              </v:shape>
            </v:group>
            <v:group style="position:absolute;left:3324;top:-1965;width:419;height:816" coordorigin="3324,-1965" coordsize="419,816">
              <v:shape style="position:absolute;left:3324;top:-1965;width:419;height:816" coordorigin="3324,-1965" coordsize="419,816" path="m3324,-1150l3743,-1965e" filled="false" stroked="true" strokeweight=".306pt" strokecolor="#6d6e71">
                <v:path arrowok="t"/>
              </v:shape>
            </v:group>
            <v:group style="position:absolute;left:3121;top:-1849;width:112;height:217" coordorigin="3121,-1849" coordsize="112,217">
              <v:shape style="position:absolute;left:3121;top:-1849;width:112;height:217" coordorigin="3121,-1849" coordsize="112,217" path="m3121,-1632l3232,-1849e" filled="false" stroked="true" strokeweight=".306pt" strokecolor="#6d6e71">
                <v:path arrowok="t"/>
              </v:shape>
            </v:group>
            <v:group style="position:absolute;left:3113;top:-1887;width:159;height:309" coordorigin="3113,-1887" coordsize="159,309">
              <v:shape style="position:absolute;left:3113;top:-1887;width:159;height:309" coordorigin="3113,-1887" coordsize="159,309" path="m3113,-1579l3271,-1887e" filled="false" stroked="true" strokeweight=".306pt" strokecolor="#6d6e71">
                <v:path arrowok="t"/>
              </v:shape>
            </v:group>
            <v:group style="position:absolute;left:3111;top:-1913;width:193;height:376" coordorigin="3111,-1913" coordsize="193,376">
              <v:shape style="position:absolute;left:3111;top:-1913;width:193;height:376" coordorigin="3111,-1913" coordsize="193,376" path="m3111,-1537l3304,-1913e" filled="false" stroked="true" strokeweight=".306pt" strokecolor="#6d6e71">
                <v:path arrowok="t"/>
              </v:shape>
            </v:group>
            <v:group style="position:absolute;left:3112;top:-1932;width:222;height:431" coordorigin="3112,-1932" coordsize="222,431">
              <v:shape style="position:absolute;left:3112;top:-1932;width:222;height:431" coordorigin="3112,-1932" coordsize="222,431" path="m3112,-1502l3334,-1932e" filled="false" stroked="true" strokeweight=".306pt" strokecolor="#6d6e71">
                <v:path arrowok="t"/>
              </v:shape>
            </v:group>
            <v:group style="position:absolute;left:3116;top:-1948;width:246;height:478" coordorigin="3116,-1948" coordsize="246,478">
              <v:shape style="position:absolute;left:3116;top:-1948;width:246;height:478" coordorigin="3116,-1948" coordsize="246,478" path="m3116,-1470l3361,-1948e" filled="false" stroked="true" strokeweight=".306pt" strokecolor="#6d6e71">
                <v:path arrowok="t"/>
              </v:shape>
            </v:group>
            <v:group style="position:absolute;left:3121;top:-1960;width:266;height:518" coordorigin="3121,-1960" coordsize="266,518">
              <v:shape style="position:absolute;left:3121;top:-1960;width:266;height:518" coordorigin="3121,-1960" coordsize="266,518" path="m3121,-1442l3387,-1960e" filled="false" stroked="true" strokeweight=".306pt" strokecolor="#6d6e71">
                <v:path arrowok="t"/>
              </v:shape>
            </v:group>
            <v:group style="position:absolute;left:3127;top:-1970;width:285;height:554" coordorigin="3127,-1970" coordsize="285,554">
              <v:shape style="position:absolute;left:3127;top:-1970;width:285;height:554" coordorigin="3127,-1970" coordsize="285,554" path="m3127,-1416l3412,-1970e" filled="false" stroked="true" strokeweight=".306pt" strokecolor="#6d6e71">
                <v:path arrowok="t"/>
              </v:shape>
            </v:group>
            <v:group style="position:absolute;left:3135;top:-1978;width:301;height:586" coordorigin="3135,-1978" coordsize="301,586">
              <v:shape style="position:absolute;left:3135;top:-1978;width:301;height:586" coordorigin="3135,-1978" coordsize="301,586" path="m3135,-1392l3436,-1978e" filled="false" stroked="true" strokeweight=".306pt" strokecolor="#6d6e71">
                <v:path arrowok="t"/>
              </v:shape>
            </v:group>
            <v:group style="position:absolute;left:3143;top:-1984;width:316;height:615" coordorigin="3143,-1984" coordsize="316,615">
              <v:shape style="position:absolute;left:3143;top:-1984;width:316;height:615" coordorigin="3143,-1984" coordsize="316,615" path="m3143,-1370l3458,-1984e" filled="false" stroked="true" strokeweight=".306pt" strokecolor="#6d6e71">
                <v:path arrowok="t"/>
              </v:shape>
            </v:group>
            <v:group style="position:absolute;left:3152;top:-1989;width:329;height:641" coordorigin="3152,-1989" coordsize="329,641">
              <v:shape style="position:absolute;left:3152;top:-1989;width:329;height:641" coordorigin="3152,-1989" coordsize="329,641" path="m3152,-1349l3481,-1989e" filled="false" stroked="true" strokeweight=".306pt" strokecolor="#6d6e71">
                <v:path arrowok="t"/>
              </v:shape>
            </v:group>
            <v:group style="position:absolute;left:3161;top:-1993;width:342;height:665" coordorigin="3161,-1993" coordsize="342,665">
              <v:shape style="position:absolute;left:3161;top:-1993;width:342;height:665" coordorigin="3161,-1993" coordsize="342,665" path="m3161,-1329l3502,-1993e" filled="false" stroked="true" strokeweight=".306pt" strokecolor="#6d6e71">
                <v:path arrowok="t"/>
              </v:shape>
            </v:group>
            <v:group style="position:absolute;left:3171;top:-1996;width:352;height:686" coordorigin="3171,-1996" coordsize="352,686">
              <v:shape style="position:absolute;left:3171;top:-1996;width:352;height:686" coordorigin="3171,-1996" coordsize="352,686" path="m3171,-1310l3523,-1996e" filled="false" stroked="true" strokeweight=".306pt" strokecolor="#6d6e71">
                <v:path arrowok="t"/>
              </v:shape>
            </v:group>
            <v:group style="position:absolute;left:3182;top:-1997;width:362;height:705" coordorigin="3182,-1997" coordsize="362,705">
              <v:shape style="position:absolute;left:3182;top:-1997;width:362;height:705" coordorigin="3182,-1997" coordsize="362,705" path="m3182,-1293l3544,-1997e" filled="false" stroked="true" strokeweight=".306pt" strokecolor="#6d6e71">
                <v:path arrowok="t"/>
              </v:shape>
            </v:group>
            <v:group style="position:absolute;left:3193;top:-1998;width:371;height:723" coordorigin="3193,-1998" coordsize="371,723">
              <v:shape style="position:absolute;left:3193;top:-1998;width:371;height:723" coordorigin="3193,-1998" coordsize="371,723" path="m3193,-1276l3564,-1998e" filled="false" stroked="true" strokeweight=".306pt" strokecolor="#6d6e71">
                <v:path arrowok="t"/>
              </v:shape>
            </v:group>
            <v:group style="position:absolute;left:3204;top:-1998;width:379;height:738" coordorigin="3204,-1998" coordsize="379,738">
              <v:shape style="position:absolute;left:3204;top:-1998;width:379;height:738" coordorigin="3204,-1998" coordsize="379,738" path="m3204,-1260l3583,-1998e" filled="false" stroked="true" strokeweight=".306pt" strokecolor="#6d6e71">
                <v:path arrowok="t"/>
              </v:shape>
            </v:group>
            <v:group style="position:absolute;left:3216;top:-1997;width:387;height:752" coordorigin="3216,-1997" coordsize="387,752">
              <v:shape style="position:absolute;left:3216;top:-1997;width:387;height:752" coordorigin="3216,-1997" coordsize="387,752" path="m3216,-1245l3602,-1997e" filled="false" stroked="true" strokeweight=".306pt" strokecolor="#6d6e71">
                <v:path arrowok="t"/>
              </v:shape>
            </v:group>
            <v:group style="position:absolute;left:3228;top:-1996;width:393;height:765" coordorigin="3228,-1996" coordsize="393,765">
              <v:shape style="position:absolute;left:3228;top:-1996;width:393;height:765" coordorigin="3228,-1996" coordsize="393,765" path="m3228,-1231l3621,-1996e" filled="false" stroked="true" strokeweight=".306pt" strokecolor="#6d6e71">
                <v:path arrowok="t"/>
              </v:shape>
            </v:group>
            <v:group style="position:absolute;left:3241;top:-1993;width:399;height:776" coordorigin="3241,-1993" coordsize="399,776">
              <v:shape style="position:absolute;left:3241;top:-1993;width:399;height:776" coordorigin="3241,-1993" coordsize="399,776" path="m3241,-1217l3640,-1993e" filled="false" stroked="true" strokeweight=".306pt" strokecolor="#6d6e71">
                <v:path arrowok="t"/>
              </v:shape>
            </v:group>
            <v:group style="position:absolute;left:3254;top:-1990;width:404;height:786" coordorigin="3254,-1990" coordsize="404,786">
              <v:shape style="position:absolute;left:3254;top:-1990;width:404;height:786" coordorigin="3254,-1990" coordsize="404,786" path="m3254,-1205l3658,-1990e" filled="false" stroked="true" strokeweight=".306pt" strokecolor="#6d6e71">
                <v:path arrowok="t"/>
              </v:shape>
            </v:group>
            <v:group style="position:absolute;left:3267;top:-1987;width:408;height:795" coordorigin="3267,-1987" coordsize="408,795">
              <v:shape style="position:absolute;left:3267;top:-1987;width:408;height:795" coordorigin="3267,-1987" coordsize="408,795" path="m3267,-1192l3675,-1987e" filled="false" stroked="true" strokeweight=".306pt" strokecolor="#6d6e71">
                <v:path arrowok="t"/>
              </v:shape>
            </v:group>
            <v:group style="position:absolute;left:3281;top:-1982;width:412;height:802" coordorigin="3281,-1982" coordsize="412,802">
              <v:shape style="position:absolute;left:3281;top:-1982;width:412;height:802" coordorigin="3281,-1982" coordsize="412,802" path="m3281,-1181l3693,-1982e" filled="false" stroked="true" strokeweight=".306pt" strokecolor="#6d6e71">
                <v:path arrowok="t"/>
              </v:shape>
            </v:group>
            <v:group style="position:absolute;left:3295;top:-1977;width:415;height:808" coordorigin="3295,-1977" coordsize="415,808">
              <v:shape style="position:absolute;left:3295;top:-1977;width:415;height:808" coordorigin="3295,-1977" coordsize="415,808" path="m3295,-1170l3710,-1977e" filled="false" stroked="true" strokeweight=".306pt" strokecolor="#6d6e71">
                <v:path arrowok="t"/>
              </v:shape>
            </v:group>
            <v:group style="position:absolute;left:3310;top:-1971;width:417;height:812" coordorigin="3310,-1971" coordsize="417,812">
              <v:shape style="position:absolute;left:3310;top:-1971;width:417;height:812" coordorigin="3310,-1971" coordsize="417,812" path="m3310,-1160l3726,-1971e" filled="false" stroked="true" strokeweight=".306pt" strokecolor="#6d6e71">
                <v:path arrowok="t"/>
              </v:shape>
            </v:group>
            <v:group style="position:absolute;left:3161;top:-1854;width:293;height:412" coordorigin="3161,-1854" coordsize="293,412">
              <v:shape style="position:absolute;left:3161;top:-1854;width:293;height:412" coordorigin="3161,-1854" coordsize="293,412" path="m3201,-1515l3185,-1515,3177,-1512,3164,-1499,3161,-1492,3161,-1472,3227,-1442,3251,-1444,3273,-1448,3295,-1456,3317,-1466,3331,-1475,3267,-1475,3256,-1479,3227,-1502,3217,-1509,3213,-1511,3208,-1513,3201,-1515xe" filled="true" fillcolor="#231f20" stroked="false">
                <v:path arrowok="t"/>
                <v:fill type="solid"/>
              </v:shape>
              <v:shape style="position:absolute;left:3161;top:-1854;width:293;height:412" coordorigin="3161,-1854" coordsize="293,412" path="m3453,-1854l3297,-1854,3212,-1685,3230,-1684,3246,-1682,3300,-1653,3335,-1594,3339,-1560,3338,-1541,3309,-1486,3279,-1475,3331,-1475,3383,-1530,3405,-1592,3407,-1613,3405,-1630,3379,-1693,3327,-1733,3269,-1748,3288,-1785,3433,-1785,3453,-1854xe" filled="true" fillcolor="#231f20" stroked="false">
                <v:path arrowok="t"/>
                <v:fill type="solid"/>
              </v:shape>
            </v:group>
            <v:group style="position:absolute;left:3426;top:-1870;width:305;height:435" coordorigin="3426,-1870" coordsize="305,435">
              <v:shape style="position:absolute;left:3426;top:-1870;width:305;height:435" coordorigin="3426,-1870" coordsize="305,435" path="m3631,-1870l3559,-1847,3511,-1798,3466,-1725,3442,-1660,3428,-1589,3426,-1554,3427,-1538,3445,-1480,3495,-1439,3520,-1435,3535,-1436,3515,-1455,3508,-1458,3496,-1470,3493,-1478,3494,-1493,3509,-1571,3526,-1629,3554,-1715,3579,-1786,3611,-1844,3627,-1849,3691,-1849,3687,-1853,3675,-1861,3661,-1866,3647,-1869,3631,-1870xe" filled="true" fillcolor="#231f20" stroked="false">
                <v:path arrowok="t"/>
                <v:fill type="solid"/>
              </v:shape>
              <v:shape style="position:absolute;left:3426;top:-1870;width:305;height:435" coordorigin="3426,-1870" coordsize="305,435" path="m3691,-1849l3642,-1849,3649,-1846,3655,-1841,3661,-1835,3664,-1826,3664,-1815,3654,-1750,3625,-1658,3591,-1551,3570,-1494,3533,-1455,3591,-1455,3637,-1495,3678,-1552,3709,-1623,3727,-1700,3730,-1749,3730,-1764,3707,-1833,3697,-1844,3691,-1849xe" filled="true" fillcolor="#231f20" stroked="false">
                <v:path arrowok="t"/>
                <v:fill type="solid"/>
              </v:shape>
            </v:group>
            <v:group style="position:absolute;left:3193;top:-1407;width:63;height:74" coordorigin="3193,-1407" coordsize="63,74">
              <v:shape style="position:absolute;left:3193;top:-1407;width:63;height:74" coordorigin="3193,-1407" coordsize="63,74" path="m3236,-1407l3217,-1407,3209,-1404,3196,-1391,3193,-1381,3193,-1359,3196,-1350,3208,-1337,3216,-1334,3234,-1334,3240,-1336,3250,-1343,3252,-1346,3221,-1346,3216,-1348,3210,-1355,3208,-1362,3208,-1379,3210,-1385,3216,-1393,3221,-1395,3253,-1395,3252,-1396,3243,-1404,3236,-1407xe" filled="true" fillcolor="#231f20" stroked="false">
                <v:path arrowok="t"/>
                <v:fill type="solid"/>
              </v:shape>
              <v:shape style="position:absolute;left:3193;top:-1407;width:63;height:74" coordorigin="3193,-1407" coordsize="63,74" path="m3242,-1361l3241,-1356,3239,-1352,3233,-1347,3230,-1346,3252,-1346,3254,-1349,3256,-1357,3242,-1361xe" filled="true" fillcolor="#231f20" stroked="false">
                <v:path arrowok="t"/>
                <v:fill type="solid"/>
              </v:shape>
              <v:shape style="position:absolute;left:3193;top:-1407;width:63;height:74" coordorigin="3193,-1407" coordsize="63,74" path="m3253,-1395l3230,-1395,3233,-1394,3239,-1389,3240,-1387,3241,-1383,3256,-1386,3254,-1392,3253,-1395xe" filled="true" fillcolor="#231f20" stroked="false">
                <v:path arrowok="t"/>
                <v:fill type="solid"/>
              </v:shape>
            </v:group>
            <v:group style="position:absolute;left:3269;top:-1406;width:55;height:71" coordorigin="3269,-1406" coordsize="55,71">
              <v:shape style="position:absolute;left:3269;top:-1406;width:55;height:71" coordorigin="3269,-1406" coordsize="55,71" path="m3322,-1406l3269,-1406,3269,-1335,3324,-1335,3324,-1347,3283,-1347,3283,-1366,3319,-1366,3319,-1378,3283,-1378,3283,-1394,3322,-1394,3322,-1406xe" filled="true" fillcolor="#231f20" stroked="false">
                <v:path arrowok="t"/>
                <v:fill type="solid"/>
              </v:shape>
            </v:group>
            <v:group style="position:absolute;left:3336;top:-1406;width:58;height:71" coordorigin="3336,-1406" coordsize="58,71">
              <v:shape style="position:absolute;left:3336;top:-1406;width:58;height:71" coordorigin="3336,-1406" coordsize="58,71" path="m3350,-1406l3336,-1406,3336,-1335,3350,-1335,3350,-1381,3366,-1381,3350,-1406xe" filled="true" fillcolor="#231f20" stroked="false">
                <v:path arrowok="t"/>
                <v:fill type="solid"/>
              </v:shape>
              <v:shape style="position:absolute;left:3336;top:-1406;width:58;height:71" coordorigin="3336,-1406" coordsize="58,71" path="m3366,-1381l3350,-1381,3379,-1335,3393,-1335,3393,-1358,3380,-1358,3366,-1381xe" filled="true" fillcolor="#231f20" stroked="false">
                <v:path arrowok="t"/>
                <v:fill type="solid"/>
              </v:shape>
              <v:shape style="position:absolute;left:3336;top:-1406;width:58;height:71" coordorigin="3336,-1406" coordsize="58,71" path="m3393,-1406l3380,-1406,3380,-1358,3393,-1358,3393,-1406xe" filled="true" fillcolor="#231f20" stroked="false">
                <v:path arrowok="t"/>
                <v:fill type="solid"/>
              </v:shape>
            </v:group>
            <v:group style="position:absolute;left:3404;top:-1406;width:58;height:71" coordorigin="3404,-1406" coordsize="58,71">
              <v:shape style="position:absolute;left:3404;top:-1406;width:58;height:71" coordorigin="3404,-1406" coordsize="58,71" path="m3440,-1394l3425,-1394,3425,-1335,3440,-1335,3440,-1394xe" filled="true" fillcolor="#231f20" stroked="false">
                <v:path arrowok="t"/>
                <v:fill type="solid"/>
              </v:shape>
              <v:shape style="position:absolute;left:3404;top:-1406;width:58;height:71" coordorigin="3404,-1406" coordsize="58,71" path="m3461,-1406l3404,-1406,3404,-1394,3461,-1394,3461,-1406xe" filled="true" fillcolor="#231f20" stroked="false">
                <v:path arrowok="t"/>
                <v:fill type="solid"/>
              </v:shape>
            </v:group>
            <v:group style="position:absolute;left:3456;top:-1406;width:73;height:71" coordorigin="3456,-1406" coordsize="73,71">
              <v:shape style="position:absolute;left:3456;top:-1406;width:73;height:71" coordorigin="3456,-1406" coordsize="73,71" path="m3499,-1406l3484,-1406,3456,-1335,3471,-1335,3477,-1351,3522,-1351,3517,-1363,3482,-1363,3491,-1389,3506,-1389,3499,-1406xe" filled="true" fillcolor="#231f20" stroked="false">
                <v:path arrowok="t"/>
                <v:fill type="solid"/>
              </v:shape>
              <v:shape style="position:absolute;left:3456;top:-1406;width:73;height:71" coordorigin="3456,-1406" coordsize="73,71" path="m3522,-1351l3506,-1351,3512,-1335,3528,-1335,3522,-1351xe" filled="true" fillcolor="#231f20" stroked="false">
                <v:path arrowok="t"/>
                <v:fill type="solid"/>
              </v:shape>
              <v:shape style="position:absolute;left:3456;top:-1406;width:73;height:71" coordorigin="3456,-1406" coordsize="73,71" path="m3506,-1389l3491,-1389,3501,-1363,3517,-1363,3506,-1389xe" filled="true" fillcolor="#231f20" stroked="false">
                <v:path arrowok="t"/>
                <v:fill type="solid"/>
              </v:shape>
            </v:group>
            <v:group style="position:absolute;left:3521;top:-1406;width:68;height:71" coordorigin="3521,-1406" coordsize="68,71">
              <v:shape style="position:absolute;left:3521;top:-1406;width:68;height:71" coordorigin="3521,-1406" coordsize="68,71" path="m3537,-1406l3521,-1406,3547,-1335,3563,-1335,3569,-1353,3555,-1353,3537,-1406xe" filled="true" fillcolor="#231f20" stroked="false">
                <v:path arrowok="t"/>
                <v:fill type="solid"/>
              </v:shape>
              <v:shape style="position:absolute;left:3521;top:-1406;width:68;height:71" coordorigin="3521,-1406" coordsize="68,71" path="m3589,-1406l3573,-1406,3555,-1353,3569,-1353,3589,-1406xe" filled="true" fillcolor="#231f20" stroked="false">
                <v:path arrowok="t"/>
                <v:fill type="solid"/>
              </v:shape>
            </v:group>
            <v:group style="position:absolute;left:3593;top:-1407;width:71;height:74" coordorigin="3593,-1407" coordsize="71,74">
              <v:shape style="position:absolute;left:3593;top:-1407;width:71;height:74" coordorigin="3593,-1407" coordsize="71,74" path="m3639,-1407l3622,-1407,3617,-1406,3593,-1377,3593,-1359,3596,-1350,3609,-1337,3617,-1334,3639,-1334,3647,-1337,3656,-1346,3622,-1346,3618,-1348,3610,-1356,3608,-1362,3608,-1379,3610,-1385,3617,-1393,3622,-1395,3656,-1395,3647,-1404,3639,-1407xe" filled="true" fillcolor="#231f20" stroked="false">
                <v:path arrowok="t"/>
                <v:fill type="solid"/>
              </v:shape>
              <v:shape style="position:absolute;left:3593;top:-1407;width:71;height:74" coordorigin="3593,-1407" coordsize="71,74" path="m3656,-1395l3634,-1395,3639,-1393,3646,-1385,3648,-1379,3648,-1362,3646,-1356,3639,-1348,3634,-1346,3656,-1346,3660,-1350,3663,-1359,3663,-1382,3660,-1391,3656,-1395xe" filled="true" fillcolor="#231f20" stroked="false">
                <v:path arrowok="t"/>
                <v:fill type="solid"/>
              </v:shape>
            </v:group>
            <v:group style="position:absolute;left:3671;top:-1407;width:59;height:74" coordorigin="3671,-1407" coordsize="59,74">
              <v:shape style="position:absolute;left:3671;top:-1407;width:59;height:74" coordorigin="3671,-1407" coordsize="59,74" path="m3685,-1359l3671,-1358,3672,-1350,3675,-1344,3685,-1336,3692,-1334,3707,-1334,3712,-1335,3721,-1338,3724,-1341,3727,-1346,3696,-1346,3693,-1347,3688,-1351,3686,-1355,3685,-1359xe" filled="true" fillcolor="#231f20" stroked="false">
                <v:path arrowok="t"/>
                <v:fill type="solid"/>
              </v:shape>
              <v:shape style="position:absolute;left:3671;top:-1407;width:59;height:74" coordorigin="3671,-1407" coordsize="59,74" path="m3709,-1407l3694,-1407,3690,-1406,3673,-1382,3676,-1377,3683,-1370,3689,-1368,3703,-1364,3707,-1363,3711,-1362,3713,-1361,3715,-1359,3715,-1357,3715,-1353,3714,-1351,3709,-1347,3706,-1346,3727,-1346,3729,-1348,3730,-1351,3730,-1360,3729,-1364,3696,-1381,3691,-1382,3688,-1385,3687,-1386,3687,-1390,3688,-1391,3692,-1394,3695,-1395,3726,-1395,3725,-1397,3716,-1405,3709,-1407xe" filled="true" fillcolor="#231f20" stroked="false">
                <v:path arrowok="t"/>
                <v:fill type="solid"/>
              </v:shape>
              <v:shape style="position:absolute;left:3671;top:-1407;width:59;height:74" coordorigin="3671,-1407" coordsize="59,74" path="m3726,-1395l3704,-1395,3707,-1394,3711,-1391,3712,-1388,3713,-1385,3728,-1385,3727,-1392,3726,-1395xe" filled="true" fillcolor="#231f20" stroked="false">
                <v:path arrowok="t"/>
                <v:fill type="solid"/>
              </v:shape>
            </v:group>
            <v:group style="position:absolute;left:3684;top:-1688;width:269;height:419" coordorigin="3684,-1688" coordsize="269,419">
              <v:shape style="position:absolute;left:3684;top:-1688;width:269;height:419" coordorigin="3684,-1688" coordsize="269,419" path="m3684,-1688l3789,-1632,3881,-1564,3935,-1490,3953,-1422,3940,-1363,3904,-1317,3851,-1285,3788,-1269e" filled="false" stroked="true" strokeweight=".613pt" strokecolor="#231f20">
                <v:path arrowok="t"/>
              </v:shape>
              <v:shape style="position:absolute;left:3525;top:-1866;width:444;height:614" type="#_x0000_t75" stroked="false">
                <v:imagedata r:id="rId44" o:title=""/>
              </v:shape>
            </v:group>
            <v:group style="position:absolute;left:3378;top:-1397;width:509;height:203" coordorigin="3378,-1397" coordsize="509,203">
              <v:shape style="position:absolute;left:3378;top:-1397;width:509;height:203" coordorigin="3378,-1397" coordsize="509,203" path="m3887,-1397l3847,-1330,3793,-1274,3728,-1231,3654,-1204,3574,-1194,3522,-1198,3471,-1210,3423,-1229,3378,-1255e" filled="false" stroked="true" strokeweight=".541pt" strokecolor="#231f20">
                <v:path arrowok="t"/>
              </v:shape>
            </v:group>
            <v:group style="position:absolute;left:3111;top:-1998;width:921;height:921" coordorigin="3111,-1998" coordsize="921,921">
              <v:shape style="position:absolute;left:3111;top:-1998;width:921;height:921" coordorigin="3111,-1998" coordsize="921,921" path="m3571,-1998l3646,-1992,3717,-1975,3783,-1947,3843,-1909,3897,-1863,3943,-1810,3980,-1750,4008,-1683,4026,-1613,4032,-1538,4026,-1463,4008,-1393,3980,-1326,3943,-1266,3897,-1213,3843,-1166,3783,-1129,3717,-1101,3646,-1084,3571,-1078,3497,-1084,3426,-1101,3360,-1129,3300,-1166,3246,-1213,3200,-1266,3162,-1326,3135,-1393,3117,-1463,3111,-1538,3117,-1613,3135,-1683,3162,-1750,3200,-1810,3246,-1863,3300,-1909,3360,-1947,3426,-1975,3497,-1992,3571,-1998xe" filled="false" stroked="true" strokeweight=".567pt" strokecolor="#231f20">
                <v:path arrowok="t"/>
              </v:shape>
              <v:shape style="position:absolute;left:3428;top:-1239;width:297;height:119" type="#_x0000_t75" stroked="false">
                <v:imagedata r:id="rId43" o:title=""/>
              </v:shape>
            </v:group>
            <w10:wrap type="none"/>
          </v:group>
        </w:pict>
      </w:r>
      <w:r>
        <w:rPr/>
        <w:pict>
          <v:group style="position:absolute;margin-left:206.141998pt;margin-top:-100.215134pt;width:46.65pt;height:46.65pt;mso-position-horizontal-relative:page;mso-position-vertical-relative:paragraph;z-index:-59704" coordorigin="4123,-2004" coordsize="933,933">
            <v:group style="position:absolute;left:4129;top:-1998;width:921;height:921" coordorigin="4129,-1998" coordsize="921,921">
              <v:shape style="position:absolute;left:4129;top:-1998;width:921;height:921" coordorigin="4129,-1998" coordsize="921,921" path="m4589,-1998l4515,-1992,4444,-1975,4378,-1947,4317,-1909,4264,-1863,4218,-1810,4180,-1750,4152,-1683,4135,-1613,4129,-1538,4135,-1463,4152,-1393,4180,-1326,4218,-1266,4264,-1213,4317,-1166,4378,-1129,4444,-1101,4515,-1084,4589,-1078,4664,-1084,4735,-1101,4801,-1129,4861,-1166,4915,-1213,4961,-1266,4998,-1326,5026,-1393,5043,-1463,5049,-1538,5043,-1613,5026,-1683,4998,-1750,4961,-1810,4915,-1863,4861,-1909,4801,-1947,4735,-1975,4664,-1992,4589,-1998xe" filled="true" fillcolor="#d1d3d4" stroked="false">
                <v:path arrowok="t"/>
                <v:fill type="solid"/>
              </v:shape>
            </v:group>
            <v:group style="position:absolute;left:4129;top:-1998;width:921;height:921" coordorigin="4129,-1998" coordsize="921,921">
              <v:shape style="position:absolute;left:4129;top:-1998;width:921;height:921" coordorigin="4129,-1998" coordsize="921,921" path="m4589,-1998l4664,-1992,4735,-1975,4801,-1947,4861,-1909,4915,-1863,4961,-1810,4998,-1750,5026,-1683,5043,-1613,5049,-1538,5043,-1463,5026,-1393,4998,-1326,4961,-1266,4915,-1213,4861,-1166,4801,-1129,4735,-1101,4664,-1084,4589,-1078,4515,-1084,4444,-1101,4378,-1129,4317,-1166,4264,-1213,4218,-1266,4180,-1326,4152,-1393,4135,-1463,4129,-1538,4135,-1613,4152,-1683,4180,-1750,4218,-1810,4264,-1863,4317,-1909,4378,-1947,4444,-1975,4515,-1992,4589,-1998xe" filled="false" stroked="true" strokeweight=".425pt" strokecolor="#231f20">
                <v:path arrowok="t"/>
              </v:shape>
            </v:group>
            <v:group style="position:absolute;left:4342;top:-1965;width:419;height:816" coordorigin="4342,-1965" coordsize="419,816">
              <v:shape style="position:absolute;left:4342;top:-1965;width:419;height:816" coordorigin="4342,-1965" coordsize="419,816" path="m4342,-1150l4761,-1965e" filled="false" stroked="true" strokeweight=".306pt" strokecolor="#6d6e71">
                <v:path arrowok="t"/>
              </v:shape>
            </v:group>
            <v:group style="position:absolute;left:4139;top:-1849;width:112;height:217" coordorigin="4139,-1849" coordsize="112,217">
              <v:shape style="position:absolute;left:4139;top:-1849;width:112;height:217" coordorigin="4139,-1849" coordsize="112,217" path="m4139,-1632l4250,-1849e" filled="false" stroked="true" strokeweight=".306pt" strokecolor="#6d6e71">
                <v:path arrowok="t"/>
              </v:shape>
            </v:group>
            <v:group style="position:absolute;left:4131;top:-1887;width:159;height:309" coordorigin="4131,-1887" coordsize="159,309">
              <v:shape style="position:absolute;left:4131;top:-1887;width:159;height:309" coordorigin="4131,-1887" coordsize="159,309" path="m4131,-1579l4289,-1887e" filled="false" stroked="true" strokeweight=".306pt" strokecolor="#6d6e71">
                <v:path arrowok="t"/>
              </v:shape>
            </v:group>
            <v:group style="position:absolute;left:4129;top:-1913;width:193;height:376" coordorigin="4129,-1913" coordsize="193,376">
              <v:shape style="position:absolute;left:4129;top:-1913;width:193;height:376" coordorigin="4129,-1913" coordsize="193,376" path="m4129,-1537l4322,-1913e" filled="false" stroked="true" strokeweight=".306pt" strokecolor="#6d6e71">
                <v:path arrowok="t"/>
              </v:shape>
            </v:group>
            <v:group style="position:absolute;left:4130;top:-1932;width:222;height:431" coordorigin="4130,-1932" coordsize="222,431">
              <v:shape style="position:absolute;left:4130;top:-1932;width:222;height:431" coordorigin="4130,-1932" coordsize="222,431" path="m4130,-1502l4351,-1932e" filled="false" stroked="true" strokeweight=".306pt" strokecolor="#6d6e71">
                <v:path arrowok="t"/>
              </v:shape>
            </v:group>
            <v:group style="position:absolute;left:4134;top:-1948;width:246;height:478" coordorigin="4134,-1948" coordsize="246,478">
              <v:shape style="position:absolute;left:4134;top:-1948;width:246;height:478" coordorigin="4134,-1948" coordsize="246,478" path="m4134,-1470l4379,-1948e" filled="false" stroked="true" strokeweight=".306pt" strokecolor="#6d6e71">
                <v:path arrowok="t"/>
              </v:shape>
            </v:group>
            <v:group style="position:absolute;left:4139;top:-1960;width:266;height:518" coordorigin="4139,-1960" coordsize="266,518">
              <v:shape style="position:absolute;left:4139;top:-1960;width:266;height:518" coordorigin="4139,-1960" coordsize="266,518" path="m4139,-1442l4405,-1960e" filled="false" stroked="true" strokeweight=".306pt" strokecolor="#6d6e71">
                <v:path arrowok="t"/>
              </v:shape>
            </v:group>
            <v:group style="position:absolute;left:4145;top:-1970;width:285;height:554" coordorigin="4145,-1970" coordsize="285,554">
              <v:shape style="position:absolute;left:4145;top:-1970;width:285;height:554" coordorigin="4145,-1970" coordsize="285,554" path="m4145,-1416l4430,-1970e" filled="false" stroked="true" strokeweight=".306pt" strokecolor="#6d6e71">
                <v:path arrowok="t"/>
              </v:shape>
            </v:group>
            <v:group style="position:absolute;left:4152;top:-1978;width:301;height:586" coordorigin="4152,-1978" coordsize="301,586">
              <v:shape style="position:absolute;left:4152;top:-1978;width:301;height:586" coordorigin="4152,-1978" coordsize="301,586" path="m4152,-1392l4453,-1978e" filled="false" stroked="true" strokeweight=".306pt" strokecolor="#6d6e71">
                <v:path arrowok="t"/>
              </v:shape>
            </v:group>
            <v:group style="position:absolute;left:4161;top:-1984;width:316;height:615" coordorigin="4161,-1984" coordsize="316,615">
              <v:shape style="position:absolute;left:4161;top:-1984;width:316;height:615" coordorigin="4161,-1984" coordsize="316,615" path="m4161,-1370l4476,-1984e" filled="false" stroked="true" strokeweight=".306pt" strokecolor="#6d6e71">
                <v:path arrowok="t"/>
              </v:shape>
            </v:group>
            <v:group style="position:absolute;left:4169;top:-1989;width:329;height:641" coordorigin="4169,-1989" coordsize="329,641">
              <v:shape style="position:absolute;left:4169;top:-1989;width:329;height:641" coordorigin="4169,-1989" coordsize="329,641" path="m4169,-1349l4498,-1989e" filled="false" stroked="true" strokeweight=".306pt" strokecolor="#6d6e71">
                <v:path arrowok="t"/>
              </v:shape>
            </v:group>
            <v:group style="position:absolute;left:4179;top:-1993;width:342;height:665" coordorigin="4179,-1993" coordsize="342,665">
              <v:shape style="position:absolute;left:4179;top:-1993;width:342;height:665" coordorigin="4179,-1993" coordsize="342,665" path="m4179,-1329l4520,-1993e" filled="false" stroked="true" strokeweight=".306pt" strokecolor="#6d6e71">
                <v:path arrowok="t"/>
              </v:shape>
            </v:group>
            <v:group style="position:absolute;left:4189;top:-1996;width:352;height:686" coordorigin="4189,-1996" coordsize="352,686">
              <v:shape style="position:absolute;left:4189;top:-1996;width:352;height:686" coordorigin="4189,-1996" coordsize="352,686" path="m4189,-1310l4541,-1996e" filled="false" stroked="true" strokeweight=".306pt" strokecolor="#6d6e71">
                <v:path arrowok="t"/>
              </v:shape>
            </v:group>
            <v:group style="position:absolute;left:4200;top:-1997;width:362;height:705" coordorigin="4200,-1997" coordsize="362,705">
              <v:shape style="position:absolute;left:4200;top:-1997;width:362;height:705" coordorigin="4200,-1997" coordsize="362,705" path="m4200,-1293l4561,-1997e" filled="false" stroked="true" strokeweight=".306pt" strokecolor="#6d6e71">
                <v:path arrowok="t"/>
              </v:shape>
            </v:group>
            <v:group style="position:absolute;left:4211;top:-1998;width:371;height:723" coordorigin="4211,-1998" coordsize="371,723">
              <v:shape style="position:absolute;left:4211;top:-1998;width:371;height:723" coordorigin="4211,-1998" coordsize="371,723" path="m4211,-1276l4581,-1998e" filled="false" stroked="true" strokeweight=".306pt" strokecolor="#6d6e71">
                <v:path arrowok="t"/>
              </v:shape>
            </v:group>
            <v:group style="position:absolute;left:4222;top:-1998;width:379;height:738" coordorigin="4222,-1998" coordsize="379,738">
              <v:shape style="position:absolute;left:4222;top:-1998;width:379;height:738" coordorigin="4222,-1998" coordsize="379,738" path="m4222,-1260l4601,-1998e" filled="false" stroked="true" strokeweight=".306pt" strokecolor="#6d6e71">
                <v:path arrowok="t"/>
              </v:shape>
            </v:group>
            <v:group style="position:absolute;left:4234;top:-1997;width:387;height:752" coordorigin="4234,-1997" coordsize="387,752">
              <v:shape style="position:absolute;left:4234;top:-1997;width:387;height:752" coordorigin="4234,-1997" coordsize="387,752" path="m4234,-1245l4620,-1997e" filled="false" stroked="true" strokeweight=".306pt" strokecolor="#6d6e71">
                <v:path arrowok="t"/>
              </v:shape>
            </v:group>
            <v:group style="position:absolute;left:4246;top:-1996;width:393;height:765" coordorigin="4246,-1996" coordsize="393,765">
              <v:shape style="position:absolute;left:4246;top:-1996;width:393;height:765" coordorigin="4246,-1996" coordsize="393,765" path="m4246,-1231l4639,-1996e" filled="false" stroked="true" strokeweight=".306pt" strokecolor="#6d6e71">
                <v:path arrowok="t"/>
              </v:shape>
            </v:group>
            <v:group style="position:absolute;left:4259;top:-1993;width:399;height:776" coordorigin="4259,-1993" coordsize="399,776">
              <v:shape style="position:absolute;left:4259;top:-1993;width:399;height:776" coordorigin="4259,-1993" coordsize="399,776" path="m4259,-1217l4657,-1993e" filled="false" stroked="true" strokeweight=".306pt" strokecolor="#6d6e71">
                <v:path arrowok="t"/>
              </v:shape>
            </v:group>
            <v:group style="position:absolute;left:4272;top:-1990;width:404;height:786" coordorigin="4272,-1990" coordsize="404,786">
              <v:shape style="position:absolute;left:4272;top:-1990;width:404;height:786" coordorigin="4272,-1990" coordsize="404,786" path="m4272,-1205l4675,-1990e" filled="false" stroked="true" strokeweight=".306pt" strokecolor="#6d6e71">
                <v:path arrowok="t"/>
              </v:shape>
            </v:group>
            <v:group style="position:absolute;left:4285;top:-1987;width:408;height:795" coordorigin="4285,-1987" coordsize="408,795">
              <v:shape style="position:absolute;left:4285;top:-1987;width:408;height:795" coordorigin="4285,-1987" coordsize="408,795" path="m4285,-1192l4693,-1987e" filled="false" stroked="true" strokeweight=".306pt" strokecolor="#6d6e71">
                <v:path arrowok="t"/>
              </v:shape>
            </v:group>
            <v:group style="position:absolute;left:4299;top:-1982;width:412;height:802" coordorigin="4299,-1982" coordsize="412,802">
              <v:shape style="position:absolute;left:4299;top:-1982;width:412;height:802" coordorigin="4299,-1982" coordsize="412,802" path="m4299,-1181l4710,-1982e" filled="false" stroked="true" strokeweight=".306pt" strokecolor="#6d6e71">
                <v:path arrowok="t"/>
              </v:shape>
            </v:group>
            <v:group style="position:absolute;left:4313;top:-1977;width:415;height:808" coordorigin="4313,-1977" coordsize="415,808">
              <v:shape style="position:absolute;left:4313;top:-1977;width:415;height:808" coordorigin="4313,-1977" coordsize="415,808" path="m4313,-1170l4728,-1977e" filled="false" stroked="true" strokeweight=".306pt" strokecolor="#6d6e71">
                <v:path arrowok="t"/>
              </v:shape>
            </v:group>
            <v:group style="position:absolute;left:4327;top:-1971;width:417;height:812" coordorigin="4327,-1971" coordsize="417,812">
              <v:shape style="position:absolute;left:4327;top:-1971;width:417;height:812" coordorigin="4327,-1971" coordsize="417,812" path="m4327,-1160l4744,-1971e" filled="false" stroked="true" strokeweight=".306pt" strokecolor="#6d6e71">
                <v:path arrowok="t"/>
              </v:shape>
            </v:group>
            <v:group style="position:absolute;left:4179;top:-1854;width:293;height:412" coordorigin="4179,-1854" coordsize="293,412">
              <v:shape style="position:absolute;left:4179;top:-1854;width:293;height:412" coordorigin="4179,-1854" coordsize="293,412" path="m4219,-1515l4203,-1515,4195,-1512,4182,-1499,4179,-1492,4179,-1472,4245,-1442,4268,-1444,4291,-1448,4313,-1456,4335,-1466,4349,-1475,4285,-1475,4273,-1479,4245,-1502,4235,-1509,4231,-1511,4225,-1513,4219,-1515xe" filled="true" fillcolor="#231f20" stroked="false">
                <v:path arrowok="t"/>
                <v:fill type="solid"/>
              </v:shape>
              <v:shape style="position:absolute;left:4179;top:-1854;width:293;height:412" coordorigin="4179,-1854" coordsize="293,412" path="m4471,-1854l4314,-1854,4230,-1685,4248,-1684,4264,-1682,4318,-1653,4353,-1594,4357,-1560,4356,-1541,4327,-1486,4296,-1475,4349,-1475,4401,-1530,4423,-1592,4424,-1613,4423,-1630,4397,-1693,4345,-1733,4287,-1748,4305,-1785,4451,-1785,4471,-1854xe" filled="true" fillcolor="#231f20" stroked="false">
                <v:path arrowok="t"/>
                <v:fill type="solid"/>
              </v:shape>
            </v:group>
            <v:group style="position:absolute;left:4444;top:-1870;width:305;height:435" coordorigin="4444,-1870" coordsize="305,435">
              <v:shape style="position:absolute;left:4444;top:-1870;width:305;height:435" coordorigin="4444,-1870" coordsize="305,435" path="m4649,-1870l4577,-1847,4529,-1798,4484,-1725,4459,-1660,4446,-1589,4444,-1554,4445,-1538,4463,-1480,4513,-1439,4538,-1435,4552,-1436,4533,-1455,4526,-1458,4514,-1470,4511,-1478,4511,-1493,4526,-1571,4544,-1629,4572,-1715,4597,-1786,4629,-1844,4645,-1849,4709,-1849,4704,-1853,4692,-1861,4679,-1866,4665,-1869,4649,-1870xe" filled="true" fillcolor="#231f20" stroked="false">
                <v:path arrowok="t"/>
                <v:fill type="solid"/>
              </v:shape>
              <v:shape style="position:absolute;left:4444;top:-1870;width:305;height:435" coordorigin="4444,-1870" coordsize="305,435" path="m4709,-1849l4660,-1849,4667,-1846,4673,-1841,4679,-1835,4682,-1826,4682,-1815,4671,-1750,4643,-1658,4609,-1551,4588,-1494,4551,-1455,4608,-1455,4655,-1495,4695,-1552,4727,-1623,4745,-1700,4748,-1749,4747,-1764,4724,-1833,4715,-1844,4709,-1849xe" filled="true" fillcolor="#231f20" stroked="false">
                <v:path arrowok="t"/>
                <v:fill type="solid"/>
              </v:shape>
            </v:group>
            <v:group style="position:absolute;left:4211;top:-1407;width:63;height:74" coordorigin="4211,-1407" coordsize="63,74">
              <v:shape style="position:absolute;left:4211;top:-1407;width:63;height:74" coordorigin="4211,-1407" coordsize="63,74" path="m4253,-1407l4234,-1407,4226,-1404,4214,-1391,4211,-1381,4211,-1359,4214,-1350,4226,-1337,4234,-1334,4251,-1334,4258,-1336,4268,-1343,4270,-1346,4238,-1346,4234,-1348,4227,-1355,4226,-1362,4226,-1379,4227,-1385,4234,-1393,4238,-1395,4270,-1395,4269,-1396,4261,-1404,4253,-1407xe" filled="true" fillcolor="#231f20" stroked="false">
                <v:path arrowok="t"/>
                <v:fill type="solid"/>
              </v:shape>
              <v:shape style="position:absolute;left:4211;top:-1407;width:63;height:74" coordorigin="4211,-1407" coordsize="63,74" path="m4260,-1361l4258,-1356,4256,-1352,4251,-1347,4247,-1346,4270,-1346,4272,-1349,4274,-1357,4260,-1361xe" filled="true" fillcolor="#231f20" stroked="false">
                <v:path arrowok="t"/>
                <v:fill type="solid"/>
              </v:shape>
              <v:shape style="position:absolute;left:4211;top:-1407;width:63;height:74" coordorigin="4211,-1407" coordsize="63,74" path="m4270,-1395l4248,-1395,4251,-1394,4256,-1389,4258,-1387,4259,-1383,4274,-1386,4272,-1392,4270,-1395xe" filled="true" fillcolor="#231f20" stroked="false">
                <v:path arrowok="t"/>
                <v:fill type="solid"/>
              </v:shape>
            </v:group>
            <v:group style="position:absolute;left:4286;top:-1406;width:55;height:71" coordorigin="4286,-1406" coordsize="55,71">
              <v:shape style="position:absolute;left:4286;top:-1406;width:55;height:71" coordorigin="4286,-1406" coordsize="55,71" path="m4340,-1406l4286,-1406,4286,-1335,4341,-1335,4341,-1347,4301,-1347,4301,-1366,4337,-1366,4337,-1378,4301,-1378,4301,-1394,4340,-1394,4340,-1406xe" filled="true" fillcolor="#231f20" stroked="false">
                <v:path arrowok="t"/>
                <v:fill type="solid"/>
              </v:shape>
            </v:group>
            <v:group style="position:absolute;left:4354;top:-1406;width:58;height:71" coordorigin="4354,-1406" coordsize="58,71">
              <v:shape style="position:absolute;left:4354;top:-1406;width:58;height:71" coordorigin="4354,-1406" coordsize="58,71" path="m4368,-1406l4354,-1406,4354,-1335,4367,-1335,4367,-1381,4383,-1381,4368,-1406xe" filled="true" fillcolor="#231f20" stroked="false">
                <v:path arrowok="t"/>
                <v:fill type="solid"/>
              </v:shape>
              <v:shape style="position:absolute;left:4354;top:-1406;width:58;height:71" coordorigin="4354,-1406" coordsize="58,71" path="m4383,-1381l4367,-1381,4397,-1335,4411,-1335,4411,-1358,4398,-1358,4383,-1381xe" filled="true" fillcolor="#231f20" stroked="false">
                <v:path arrowok="t"/>
                <v:fill type="solid"/>
              </v:shape>
              <v:shape style="position:absolute;left:4354;top:-1406;width:58;height:71" coordorigin="4354,-1406" coordsize="58,71" path="m4411,-1406l4398,-1406,4398,-1358,4411,-1358,4411,-1406xe" filled="true" fillcolor="#231f20" stroked="false">
                <v:path arrowok="t"/>
                <v:fill type="solid"/>
              </v:shape>
            </v:group>
            <v:group style="position:absolute;left:4421;top:-1406;width:58;height:71" coordorigin="4421,-1406" coordsize="58,71">
              <v:shape style="position:absolute;left:4421;top:-1406;width:58;height:71" coordorigin="4421,-1406" coordsize="58,71" path="m4458,-1394l4443,-1394,4443,-1335,4458,-1335,4458,-1394xe" filled="true" fillcolor="#231f20" stroked="false">
                <v:path arrowok="t"/>
                <v:fill type="solid"/>
              </v:shape>
              <v:shape style="position:absolute;left:4421;top:-1406;width:58;height:71" coordorigin="4421,-1406" coordsize="58,71" path="m4479,-1406l4421,-1406,4421,-1394,4479,-1394,4479,-1406xe" filled="true" fillcolor="#231f20" stroked="false">
                <v:path arrowok="t"/>
                <v:fill type="solid"/>
              </v:shape>
            </v:group>
            <v:group style="position:absolute;left:4474;top:-1406;width:73;height:71" coordorigin="4474,-1406" coordsize="73,71">
              <v:shape style="position:absolute;left:4474;top:-1406;width:73;height:71" coordorigin="4474,-1406" coordsize="73,71" path="m4517,-1406l4502,-1406,4474,-1335,4489,-1335,4495,-1351,4540,-1351,4535,-1363,4499,-1363,4509,-1389,4524,-1389,4517,-1406xe" filled="true" fillcolor="#231f20" stroked="false">
                <v:path arrowok="t"/>
                <v:fill type="solid"/>
              </v:shape>
              <v:shape style="position:absolute;left:4474;top:-1406;width:73;height:71" coordorigin="4474,-1406" coordsize="73,71" path="m4540,-1351l4524,-1351,4530,-1335,4546,-1335,4540,-1351xe" filled="true" fillcolor="#231f20" stroked="false">
                <v:path arrowok="t"/>
                <v:fill type="solid"/>
              </v:shape>
              <v:shape style="position:absolute;left:4474;top:-1406;width:73;height:71" coordorigin="4474,-1406" coordsize="73,71" path="m4524,-1389l4509,-1389,4519,-1363,4535,-1363,4524,-1389xe" filled="true" fillcolor="#231f20" stroked="false">
                <v:path arrowok="t"/>
                <v:fill type="solid"/>
              </v:shape>
            </v:group>
            <v:group style="position:absolute;left:4539;top:-1406;width:68;height:71" coordorigin="4539,-1406" coordsize="68,71">
              <v:shape style="position:absolute;left:4539;top:-1406;width:68;height:71" coordorigin="4539,-1406" coordsize="68,71" path="m4555,-1406l4539,-1406,4565,-1335,4580,-1335,4587,-1353,4573,-1353,4555,-1406xe" filled="true" fillcolor="#231f20" stroked="false">
                <v:path arrowok="t"/>
                <v:fill type="solid"/>
              </v:shape>
              <v:shape style="position:absolute;left:4539;top:-1406;width:68;height:71" coordorigin="4539,-1406" coordsize="68,71" path="m4606,-1406l4591,-1406,4573,-1353,4587,-1353,4606,-1406xe" filled="true" fillcolor="#231f20" stroked="false">
                <v:path arrowok="t"/>
                <v:fill type="solid"/>
              </v:shape>
            </v:group>
            <v:group style="position:absolute;left:4611;top:-1407;width:71;height:74" coordorigin="4611,-1407" coordsize="71,74">
              <v:shape style="position:absolute;left:4611;top:-1407;width:71;height:74" coordorigin="4611,-1407" coordsize="71,74" path="m4656,-1407l4640,-1407,4635,-1406,4611,-1377,4611,-1359,4614,-1350,4627,-1337,4635,-1334,4657,-1334,4665,-1337,4674,-1346,4640,-1346,4635,-1348,4628,-1356,4626,-1362,4626,-1379,4628,-1385,4635,-1393,4640,-1395,4674,-1395,4665,-1404,4656,-1407xe" filled="true" fillcolor="#231f20" stroked="false">
                <v:path arrowok="t"/>
                <v:fill type="solid"/>
              </v:shape>
              <v:shape style="position:absolute;left:4611;top:-1407;width:71;height:74" coordorigin="4611,-1407" coordsize="71,74" path="m4674,-1395l4652,-1395,4657,-1393,4664,-1385,4666,-1379,4666,-1362,4664,-1356,4657,-1348,4652,-1346,4674,-1346,4678,-1350,4681,-1359,4681,-1382,4678,-1391,4674,-1395xe" filled="true" fillcolor="#231f20" stroked="false">
                <v:path arrowok="t"/>
                <v:fill type="solid"/>
              </v:shape>
            </v:group>
            <v:group style="position:absolute;left:4689;top:-1407;width:59;height:74" coordorigin="4689,-1407" coordsize="59,74">
              <v:shape style="position:absolute;left:4689;top:-1407;width:59;height:74" coordorigin="4689,-1407" coordsize="59,74" path="m4703,-1359l4689,-1358,4690,-1350,4693,-1344,4702,-1336,4709,-1334,4725,-1334,4730,-1335,4738,-1338,4742,-1341,4745,-1346,4714,-1346,4711,-1347,4705,-1351,4704,-1355,4703,-1359xe" filled="true" fillcolor="#231f20" stroked="false">
                <v:path arrowok="t"/>
                <v:fill type="solid"/>
              </v:shape>
              <v:shape style="position:absolute;left:4689;top:-1407;width:59;height:74" coordorigin="4689,-1407" coordsize="59,74" path="m4727,-1407l4712,-1407,4707,-1406,4691,-1382,4693,-1377,4701,-1370,4707,-1368,4720,-1364,4724,-1363,4729,-1362,4730,-1361,4732,-1359,4733,-1357,4733,-1353,4732,-1351,4727,-1347,4723,-1346,4745,-1346,4746,-1348,4747,-1351,4747,-1360,4746,-1364,4714,-1381,4709,-1382,4706,-1385,4705,-1386,4705,-1390,4706,-1391,4710,-1394,4713,-1395,4744,-1395,4743,-1397,4734,-1405,4727,-1407xe" filled="true" fillcolor="#231f20" stroked="false">
                <v:path arrowok="t"/>
                <v:fill type="solid"/>
              </v:shape>
              <v:shape style="position:absolute;left:4689;top:-1407;width:59;height:74" coordorigin="4689,-1407" coordsize="59,74" path="m4744,-1395l4722,-1395,4725,-1394,4729,-1391,4730,-1388,4731,-1385,4745,-1385,4745,-1392,4744,-1395xe" filled="true" fillcolor="#231f20" stroked="false">
                <v:path arrowok="t"/>
                <v:fill type="solid"/>
              </v:shape>
            </v:group>
            <v:group style="position:absolute;left:4702;top:-1688;width:269;height:419" coordorigin="4702,-1688" coordsize="269,419">
              <v:shape style="position:absolute;left:4702;top:-1688;width:269;height:419" coordorigin="4702,-1688" coordsize="269,419" path="m4702,-1688l4807,-1632,4899,-1564,4953,-1490,4971,-1422,4958,-1363,4921,-1317,4868,-1285,4805,-1269e" filled="false" stroked="true" strokeweight=".613pt" strokecolor="#231f20">
                <v:path arrowok="t"/>
              </v:shape>
              <v:shape style="position:absolute;left:4543;top:-1866;width:444;height:614" type="#_x0000_t75" stroked="false">
                <v:imagedata r:id="rId45" o:title=""/>
              </v:shape>
            </v:group>
            <v:group style="position:absolute;left:4396;top:-1397;width:509;height:203" coordorigin="4396,-1397" coordsize="509,203">
              <v:shape style="position:absolute;left:4396;top:-1397;width:509;height:203" coordorigin="4396,-1397" coordsize="509,203" path="m4904,-1397l4865,-1330,4811,-1274,4746,-1231,4672,-1204,4591,-1194,4540,-1198,4489,-1210,4441,-1229,4396,-1255e" filled="false" stroked="true" strokeweight=".541pt" strokecolor="#231f20">
                <v:path arrowok="t"/>
              </v:shape>
            </v:group>
            <v:group style="position:absolute;left:4129;top:-1998;width:921;height:921" coordorigin="4129,-1998" coordsize="921,921">
              <v:shape style="position:absolute;left:4129;top:-1998;width:921;height:921" coordorigin="4129,-1998" coordsize="921,921" path="m4589,-1998l4664,-1992,4735,-1975,4801,-1947,4861,-1909,4915,-1863,4961,-1810,4998,-1750,5026,-1683,5043,-1613,5049,-1538,5043,-1463,5026,-1393,4998,-1326,4961,-1266,4915,-1213,4861,-1166,4801,-1129,4735,-1101,4664,-1084,4589,-1078,4515,-1084,4444,-1101,4378,-1129,4317,-1166,4264,-1213,4218,-1266,4180,-1326,4152,-1393,4135,-1463,4129,-1538,4135,-1613,4152,-1683,4180,-1750,4218,-1810,4264,-1863,4317,-1909,4378,-1947,4444,-1975,4515,-1992,4589,-1998xe" filled="false" stroked="true" strokeweight=".567pt" strokecolor="#231f20">
                <v:path arrowok="t"/>
              </v:shape>
              <v:shape style="position:absolute;left:4446;top:-1239;width:297;height:119" type="#_x0000_t75" stroked="false">
                <v:imagedata r:id="rId42" o:title=""/>
              </v:shape>
            </v:group>
            <w10:wrap type="none"/>
          </v:group>
        </w:pict>
      </w:r>
      <w:r>
        <w:rPr/>
        <w:pict>
          <v:group style="position:absolute;margin-left:411.531006pt;margin-top:-94.076134pt;width:40.4pt;height:40.4pt;mso-position-horizontal-relative:page;mso-position-vertical-relative:paragraph;z-index:1672" coordorigin="8231,-1882" coordsize="808,808">
            <v:group style="position:absolute;left:8237;top:-1876;width:796;height:796" coordorigin="8237,-1876" coordsize="796,796">
              <v:shape style="position:absolute;left:8237;top:-1876;width:796;height:796" coordorigin="8237,-1876" coordsize="796,796" path="m8634,-1876l8563,-1869,8495,-1851,8434,-1821,8378,-1782,8330,-1734,8291,-1679,8261,-1617,8243,-1549,8237,-1478,8243,-1407,8261,-1339,8291,-1277,8330,-1222,8378,-1174,8434,-1135,8495,-1105,8563,-1087,8634,-1080,8706,-1087,8773,-1105,8835,-1135,8890,-1174,8938,-1222,8977,-1277,9007,-1339,9025,-1407,9032,-1478,9025,-1549,9007,-1617,8977,-1679,8938,-1734,8890,-1782,8835,-1821,8773,-1851,8706,-1869,8634,-1876xe" filled="true" fillcolor="#d1d3d4" stroked="false">
                <v:path arrowok="t"/>
                <v:fill type="solid"/>
              </v:shape>
            </v:group>
            <v:group style="position:absolute;left:8237;top:-1876;width:796;height:796" coordorigin="8237,-1876" coordsize="796,796">
              <v:shape style="position:absolute;left:8237;top:-1876;width:796;height:796" coordorigin="8237,-1876" coordsize="796,796" path="m8634,-1876l8706,-1869,8773,-1851,8835,-1821,8890,-1782,8938,-1734,8977,-1679,9007,-1617,9025,-1549,9032,-1478,9025,-1407,9007,-1339,8977,-1277,8938,-1222,8890,-1174,8835,-1135,8773,-1105,8706,-1087,8634,-1080,8563,-1087,8495,-1105,8434,-1135,8378,-1174,8330,-1222,8291,-1277,8261,-1339,8243,-1407,8237,-1478,8243,-1549,8261,-1617,8291,-1679,8330,-1734,8378,-1782,8434,-1821,8495,-1851,8563,-1869,8634,-1876xe" filled="false" stroked="true" strokeweight=".425pt" strokecolor="#231f20">
                <v:path arrowok="t"/>
              </v:shape>
            </v:group>
            <v:group style="position:absolute;left:8421;top:-1847;width:362;height:705" coordorigin="8421,-1847" coordsize="362,705">
              <v:shape style="position:absolute;left:8421;top:-1847;width:362;height:705" coordorigin="8421,-1847" coordsize="362,705" path="m8421,-1143l8782,-1847e" filled="false" stroked="true" strokeweight=".283pt" strokecolor="#6d6e71">
                <v:path arrowok="t"/>
              </v:shape>
            </v:group>
            <v:group style="position:absolute;left:8245;top:-1747;width:97;height:188" coordorigin="8245,-1747" coordsize="97,188">
              <v:shape style="position:absolute;left:8245;top:-1747;width:97;height:188" coordorigin="8245,-1747" coordsize="97,188" path="m8245,-1559l8341,-1747e" filled="false" stroked="true" strokeweight=".283pt" strokecolor="#6d6e71">
                <v:path arrowok="t"/>
              </v:shape>
            </v:group>
            <v:group style="position:absolute;left:8238;top:-1779;width:137;height:266" coordorigin="8238,-1779" coordsize="137,266">
              <v:shape style="position:absolute;left:8238;top:-1779;width:137;height:266" coordorigin="8238,-1779" coordsize="137,266" path="m8238,-1513l8375,-1779e" filled="false" stroked="true" strokeweight=".283pt" strokecolor="#6d6e71">
                <v:path arrowok="t"/>
              </v:shape>
            </v:group>
            <v:group style="position:absolute;left:8237;top:-1802;width:167;height:325" coordorigin="8237,-1802" coordsize="167,325">
              <v:shape style="position:absolute;left:8237;top:-1802;width:167;height:325" coordorigin="8237,-1802" coordsize="167,325" path="m8237,-1477l8403,-1802e" filled="false" stroked="true" strokeweight=".283pt" strokecolor="#6d6e71">
                <v:path arrowok="t"/>
              </v:shape>
            </v:group>
            <v:group style="position:absolute;left:8238;top:-1818;width:191;height:372" coordorigin="8238,-1818" coordsize="191,372">
              <v:shape style="position:absolute;left:8238;top:-1818;width:191;height:372" coordorigin="8238,-1818" coordsize="191,372" path="m8238,-1447l8429,-1818e" filled="false" stroked="true" strokeweight=".283pt" strokecolor="#6d6e71">
                <v:path arrowok="t"/>
              </v:shape>
            </v:group>
            <v:group style="position:absolute;left:8241;top:-1832;width:212;height:413" coordorigin="8241,-1832" coordsize="212,413">
              <v:shape style="position:absolute;left:8241;top:-1832;width:212;height:413" coordorigin="8241,-1832" coordsize="212,413" path="m8241,-1420l8453,-1832e" filled="false" stroked="true" strokeweight=".283pt" strokecolor="#6d6e71">
                <v:path arrowok="t"/>
              </v:shape>
            </v:group>
            <v:group style="position:absolute;left:8245;top:-1842;width:230;height:448" coordorigin="8245,-1842" coordsize="230,448">
              <v:shape style="position:absolute;left:8245;top:-1842;width:230;height:448" coordorigin="8245,-1842" coordsize="230,448" path="m8245,-1395l8475,-1842e" filled="false" stroked="true" strokeweight=".283pt" strokecolor="#6d6e71">
                <v:path arrowok="t"/>
              </v:shape>
            </v:group>
            <v:group style="position:absolute;left:8251;top:-1851;width:246;height:479" coordorigin="8251,-1851" coordsize="246,479">
              <v:shape style="position:absolute;left:8251;top:-1851;width:246;height:479" coordorigin="8251,-1851" coordsize="246,479" path="m8251,-1373l8496,-1851e" filled="false" stroked="true" strokeweight=".283pt" strokecolor="#6d6e71">
                <v:path arrowok="t"/>
              </v:shape>
            </v:group>
            <v:group style="position:absolute;left:8257;top:-1858;width:260;height:506" coordorigin="8257,-1858" coordsize="260,506">
              <v:shape style="position:absolute;left:8257;top:-1858;width:260;height:506" coordorigin="8257,-1858" coordsize="260,506" path="m8257,-1352l8517,-1858e" filled="false" stroked="true" strokeweight=".283pt" strokecolor="#6d6e71">
                <v:path arrowok="t"/>
              </v:shape>
            </v:group>
            <v:group style="position:absolute;left:8264;top:-1863;width:273;height:531" coordorigin="8264,-1863" coordsize="273,531">
              <v:shape style="position:absolute;left:8264;top:-1863;width:273;height:531" coordorigin="8264,-1863" coordsize="273,531" path="m8264,-1333l8537,-1863e" filled="false" stroked="true" strokeweight=".283pt" strokecolor="#6d6e71">
                <v:path arrowok="t"/>
              </v:shape>
            </v:group>
            <v:group style="position:absolute;left:8272;top:-1868;width:285;height:554" coordorigin="8272,-1868" coordsize="285,554">
              <v:shape style="position:absolute;left:8272;top:-1868;width:285;height:554" coordorigin="8272,-1868" coordsize="285,554" path="m8272,-1315l8556,-1868e" filled="false" stroked="true" strokeweight=".283pt" strokecolor="#6d6e71">
                <v:path arrowok="t"/>
              </v:shape>
            </v:group>
            <v:group style="position:absolute;left:8280;top:-1871;width:295;height:574" coordorigin="8280,-1871" coordsize="295,574">
              <v:shape style="position:absolute;left:8280;top:-1871;width:295;height:574" coordorigin="8280,-1871" coordsize="295,574" path="m8280,-1298l8574,-1871e" filled="false" stroked="true" strokeweight=".283pt" strokecolor="#6d6e71">
                <v:path arrowok="t"/>
              </v:shape>
            </v:group>
            <v:group style="position:absolute;left:8289;top:-1873;width:304;height:592" coordorigin="8289,-1873" coordsize="304,592">
              <v:shape style="position:absolute;left:8289;top:-1873;width:304;height:592" coordorigin="8289,-1873" coordsize="304,592" path="m8289,-1281l8593,-1873e" filled="false" stroked="true" strokeweight=".283pt" strokecolor="#6d6e71">
                <v:path arrowok="t"/>
              </v:shape>
            </v:group>
            <v:group style="position:absolute;left:8298;top:-1875;width:313;height:609" coordorigin="8298,-1875" coordsize="313,609">
              <v:shape style="position:absolute;left:8298;top:-1875;width:313;height:609" coordorigin="8298,-1875" coordsize="313,609" path="m8298,-1266l8610,-1875e" filled="false" stroked="true" strokeweight=".283pt" strokecolor="#6d6e71">
                <v:path arrowok="t"/>
              </v:shape>
            </v:group>
            <v:group style="position:absolute;left:8307;top:-1875;width:321;height:624" coordorigin="8307,-1875" coordsize="321,624">
              <v:shape style="position:absolute;left:8307;top:-1875;width:321;height:624" coordorigin="8307,-1875" coordsize="321,624" path="m8307,-1252l8628,-1875e" filled="false" stroked="true" strokeweight=".283pt" strokecolor="#6d6e71">
                <v:path arrowok="t"/>
              </v:shape>
            </v:group>
            <v:group style="position:absolute;left:8317;top:-1875;width:328;height:638" coordorigin="8317,-1875" coordsize="328,638">
              <v:shape style="position:absolute;left:8317;top:-1875;width:328;height:638" coordorigin="8317,-1875" coordsize="328,638" path="m8317,-1238l8644,-1875e" filled="false" stroked="true" strokeweight=".283pt" strokecolor="#6d6e71">
                <v:path arrowok="t"/>
              </v:shape>
            </v:group>
            <v:group style="position:absolute;left:8327;top:-1875;width:334;height:650" coordorigin="8327,-1875" coordsize="334,650">
              <v:shape style="position:absolute;left:8327;top:-1875;width:334;height:650" coordorigin="8327,-1875" coordsize="334,650" path="m8327,-1225l8661,-1875e" filled="false" stroked="true" strokeweight=".283pt" strokecolor="#6d6e71">
                <v:path arrowok="t"/>
              </v:shape>
            </v:group>
            <v:group style="position:absolute;left:8338;top:-1873;width:340;height:661" coordorigin="8338,-1873" coordsize="340,661">
              <v:shape style="position:absolute;left:8338;top:-1873;width:340;height:661" coordorigin="8338,-1873" coordsize="340,661" path="m8338,-1213l8677,-1873e" filled="false" stroked="true" strokeweight=".283pt" strokecolor="#6d6e71">
                <v:path arrowok="t"/>
              </v:shape>
            </v:group>
            <v:group style="position:absolute;left:8349;top:-1871;width:345;height:671" coordorigin="8349,-1871" coordsize="345,671">
              <v:shape style="position:absolute;left:8349;top:-1871;width:345;height:671" coordorigin="8349,-1871" coordsize="345,671" path="m8349,-1201l8693,-1871e" filled="false" stroked="true" strokeweight=".283pt" strokecolor="#6d6e71">
                <v:path arrowok="t"/>
              </v:shape>
            </v:group>
            <v:group style="position:absolute;left:8360;top:-1869;width:349;height:679" coordorigin="8360,-1869" coordsize="349,679">
              <v:shape style="position:absolute;left:8360;top:-1869;width:349;height:679" coordorigin="8360,-1869" coordsize="349,679" path="m8360,-1190l8709,-1869e" filled="false" stroked="true" strokeweight=".283pt" strokecolor="#6d6e71">
                <v:path arrowok="t"/>
              </v:shape>
            </v:group>
            <v:group style="position:absolute;left:8372;top:-1865;width:353;height:686" coordorigin="8372,-1865" coordsize="353,686">
              <v:shape style="position:absolute;left:8372;top:-1865;width:353;height:686" coordorigin="8372,-1865" coordsize="353,686" path="m8372,-1179l8724,-1865e" filled="false" stroked="true" strokeweight=".283pt" strokecolor="#6d6e71">
                <v:path arrowok="t"/>
              </v:shape>
            </v:group>
            <v:group style="position:absolute;left:8384;top:-1862;width:356;height:693" coordorigin="8384,-1862" coordsize="356,693">
              <v:shape style="position:absolute;left:8384;top:-1862;width:356;height:693" coordorigin="8384,-1862" coordsize="356,693" path="m8384,-1169l8739,-1862e" filled="false" stroked="true" strokeweight=".283pt" strokecolor="#6d6e71">
                <v:path arrowok="t"/>
              </v:shape>
            </v:group>
            <v:group style="position:absolute;left:8396;top:-1857;width:359;height:698" coordorigin="8396,-1857" coordsize="359,698">
              <v:shape style="position:absolute;left:8396;top:-1857;width:359;height:698" coordorigin="8396,-1857" coordsize="359,698" path="m8396,-1160l8754,-1857e" filled="false" stroked="true" strokeweight=".283pt" strokecolor="#6d6e71">
                <v:path arrowok="t"/>
              </v:shape>
            </v:group>
            <v:group style="position:absolute;left:8408;top:-1852;width:361;height:702" coordorigin="8408,-1852" coordsize="361,702">
              <v:shape style="position:absolute;left:8408;top:-1852;width:361;height:702" coordorigin="8408,-1852" coordsize="361,702" path="m8408,-1151l8768,-1852e" filled="false" stroked="true" strokeweight=".283pt" strokecolor="#6d6e71">
                <v:path arrowok="t"/>
              </v:shape>
              <v:shape style="position:absolute;left:8272;top:-1765;width:705;height:534" type="#_x0000_t75" stroked="false">
                <v:imagedata r:id="rId46" o:title=""/>
              </v:shape>
            </v:group>
            <v:group style="position:absolute;left:8468;top:-1356;width:439;height:175" coordorigin="8468,-1356" coordsize="439,175">
              <v:shape style="position:absolute;left:8468;top:-1356;width:439;height:175" coordorigin="8468,-1356" coordsize="439,175" path="m8907,-1356l8862,-1285,8799,-1230,8723,-1194,8636,-1181,8591,-1185,8548,-1195,8506,-1211,8468,-1234e" filled="false" stroked="true" strokeweight=".568pt" strokecolor="#231f20">
                <v:path arrowok="t"/>
              </v:shape>
            </v:group>
            <v:group style="position:absolute;left:8237;top:-1876;width:796;height:796" coordorigin="8237,-1876" coordsize="796,796">
              <v:shape style="position:absolute;left:8237;top:-1876;width:796;height:796" coordorigin="8237,-1876" coordsize="796,796" path="m8634,-1876l8706,-1869,8773,-1851,8835,-1821,8890,-1782,8938,-1734,8977,-1679,9007,-1617,9025,-1549,9032,-1478,9025,-1407,9007,-1339,8977,-1277,8938,-1222,8890,-1174,8835,-1135,8773,-1105,8706,-1087,8634,-1080,8563,-1087,8495,-1105,8434,-1135,8378,-1174,8330,-1222,8291,-1277,8261,-1339,8243,-1407,8237,-1478,8243,-1549,8261,-1617,8291,-1679,8330,-1734,8378,-1782,8434,-1821,8495,-1851,8563,-1869,8634,-1876xe" filled="false" stroked="true" strokeweight=".567pt" strokecolor="#231f20">
                <v:path arrowok="t"/>
              </v:shape>
              <v:shape style="position:absolute;left:8510;top:-1221;width:258;height:105" type="#_x0000_t75" stroked="false">
                <v:imagedata r:id="rId36" o:title=""/>
              </v:shape>
            </v:group>
            <w10:wrap type="none"/>
          </v:group>
        </w:pict>
      </w:r>
      <w:r>
        <w:rPr/>
        <w:pict>
          <v:group style="position:absolute;margin-left:456.42099pt;margin-top:-94.076134pt;width:40.4pt;height:40.4pt;mso-position-horizontal-relative:page;mso-position-vertical-relative:paragraph;z-index:1696" coordorigin="9128,-1882" coordsize="808,808">
            <v:group style="position:absolute;left:9134;top:-1876;width:796;height:796" coordorigin="9134,-1876" coordsize="796,796">
              <v:shape style="position:absolute;left:9134;top:-1876;width:796;height:796" coordorigin="9134,-1876" coordsize="796,796" path="m9532,-1876l9461,-1869,9393,-1851,9331,-1821,9276,-1782,9228,-1734,9189,-1679,9159,-1617,9141,-1549,9134,-1478,9141,-1407,9159,-1339,9189,-1277,9228,-1222,9276,-1174,9331,-1135,9393,-1105,9461,-1087,9532,-1080,9603,-1087,9671,-1105,9733,-1135,9788,-1174,9836,-1222,9875,-1277,9905,-1339,9923,-1407,9930,-1478,9923,-1549,9905,-1617,9875,-1679,9836,-1734,9788,-1782,9733,-1821,9671,-1851,9603,-1869,9532,-1876xe" filled="true" fillcolor="#d1d3d4" stroked="false">
                <v:path arrowok="t"/>
                <v:fill type="solid"/>
              </v:shape>
            </v:group>
            <v:group style="position:absolute;left:9134;top:-1876;width:796;height:796" coordorigin="9134,-1876" coordsize="796,796">
              <v:shape style="position:absolute;left:9134;top:-1876;width:796;height:796" coordorigin="9134,-1876" coordsize="796,796" path="m9532,-1876l9603,-1869,9671,-1851,9733,-1821,9788,-1782,9836,-1734,9875,-1679,9905,-1617,9923,-1549,9930,-1478,9923,-1407,9905,-1339,9875,-1277,9836,-1222,9788,-1174,9733,-1135,9671,-1105,9603,-1087,9532,-1080,9461,-1087,9393,-1105,9331,-1135,9276,-1174,9228,-1222,9189,-1277,9159,-1339,9141,-1407,9134,-1478,9141,-1549,9159,-1617,9189,-1679,9228,-1734,9276,-1782,9331,-1821,9393,-1851,9461,-1869,9532,-1876xe" filled="false" stroked="true" strokeweight=".425pt" strokecolor="#231f20">
                <v:path arrowok="t"/>
              </v:shape>
            </v:group>
            <v:group style="position:absolute;left:9318;top:-1847;width:362;height:705" coordorigin="9318,-1847" coordsize="362,705">
              <v:shape style="position:absolute;left:9318;top:-1847;width:362;height:705" coordorigin="9318,-1847" coordsize="362,705" path="m9318,-1143l9680,-1847e" filled="false" stroked="true" strokeweight=".283pt" strokecolor="#6d6e71">
                <v:path arrowok="t"/>
              </v:shape>
            </v:group>
            <v:group style="position:absolute;left:9143;top:-1747;width:97;height:188" coordorigin="9143,-1747" coordsize="97,188">
              <v:shape style="position:absolute;left:9143;top:-1747;width:97;height:188" coordorigin="9143,-1747" coordsize="97,188" path="m9143,-1559l9239,-1747e" filled="false" stroked="true" strokeweight=".283pt" strokecolor="#6d6e71">
                <v:path arrowok="t"/>
              </v:shape>
            </v:group>
            <v:group style="position:absolute;left:9136;top:-1779;width:137;height:266" coordorigin="9136,-1779" coordsize="137,266">
              <v:shape style="position:absolute;left:9136;top:-1779;width:137;height:266" coordorigin="9136,-1779" coordsize="137,266" path="m9136,-1513l9273,-1779e" filled="false" stroked="true" strokeweight=".283pt" strokecolor="#6d6e71">
                <v:path arrowok="t"/>
              </v:shape>
            </v:group>
            <v:group style="position:absolute;left:9134;top:-1802;width:167;height:325" coordorigin="9134,-1802" coordsize="167,325">
              <v:shape style="position:absolute;left:9134;top:-1802;width:167;height:325" coordorigin="9134,-1802" coordsize="167,325" path="m9134,-1477l9301,-1802e" filled="false" stroked="true" strokeweight=".283pt" strokecolor="#6d6e71">
                <v:path arrowok="t"/>
              </v:shape>
            </v:group>
            <v:group style="position:absolute;left:9136;top:-1818;width:191;height:372" coordorigin="9136,-1818" coordsize="191,372">
              <v:shape style="position:absolute;left:9136;top:-1818;width:191;height:372" coordorigin="9136,-1818" coordsize="191,372" path="m9136,-1447l9327,-1818e" filled="false" stroked="true" strokeweight=".283pt" strokecolor="#6d6e71">
                <v:path arrowok="t"/>
              </v:shape>
            </v:group>
            <v:group style="position:absolute;left:9139;top:-1832;width:212;height:413" coordorigin="9139,-1832" coordsize="212,413">
              <v:shape style="position:absolute;left:9139;top:-1832;width:212;height:413" coordorigin="9139,-1832" coordsize="212,413" path="m9139,-1420l9350,-1832e" filled="false" stroked="true" strokeweight=".283pt" strokecolor="#6d6e71">
                <v:path arrowok="t"/>
              </v:shape>
            </v:group>
            <v:group style="position:absolute;left:9143;top:-1842;width:230;height:448" coordorigin="9143,-1842" coordsize="230,448">
              <v:shape style="position:absolute;left:9143;top:-1842;width:230;height:448" coordorigin="9143,-1842" coordsize="230,448" path="m9143,-1395l9373,-1842e" filled="false" stroked="true" strokeweight=".283pt" strokecolor="#6d6e71">
                <v:path arrowok="t"/>
              </v:shape>
            </v:group>
            <v:group style="position:absolute;left:9149;top:-1851;width:246;height:479" coordorigin="9149,-1851" coordsize="246,479">
              <v:shape style="position:absolute;left:9149;top:-1851;width:246;height:479" coordorigin="9149,-1851" coordsize="246,479" path="m9149,-1373l9394,-1851e" filled="false" stroked="true" strokeweight=".283pt" strokecolor="#6d6e71">
                <v:path arrowok="t"/>
              </v:shape>
            </v:group>
            <v:group style="position:absolute;left:9155;top:-1858;width:260;height:506" coordorigin="9155,-1858" coordsize="260,506">
              <v:shape style="position:absolute;left:9155;top:-1858;width:260;height:506" coordorigin="9155,-1858" coordsize="260,506" path="m9155,-1352l9415,-1858e" filled="false" stroked="true" strokeweight=".283pt" strokecolor="#6d6e71">
                <v:path arrowok="t"/>
              </v:shape>
            </v:group>
            <v:group style="position:absolute;left:9162;top:-1863;width:273;height:531" coordorigin="9162,-1863" coordsize="273,531">
              <v:shape style="position:absolute;left:9162;top:-1863;width:273;height:531" coordorigin="9162,-1863" coordsize="273,531" path="m9162,-1333l9434,-1863e" filled="false" stroked="true" strokeweight=".283pt" strokecolor="#6d6e71">
                <v:path arrowok="t"/>
              </v:shape>
            </v:group>
            <v:group style="position:absolute;left:9169;top:-1868;width:285;height:554" coordorigin="9169,-1868" coordsize="285,554">
              <v:shape style="position:absolute;left:9169;top:-1868;width:285;height:554" coordorigin="9169,-1868" coordsize="285,554" path="m9169,-1315l9454,-1868e" filled="false" stroked="true" strokeweight=".283pt" strokecolor="#6d6e71">
                <v:path arrowok="t"/>
              </v:shape>
            </v:group>
            <v:group style="position:absolute;left:9178;top:-1871;width:295;height:574" coordorigin="9178,-1871" coordsize="295,574">
              <v:shape style="position:absolute;left:9178;top:-1871;width:295;height:574" coordorigin="9178,-1871" coordsize="295,574" path="m9178,-1298l9472,-1871e" filled="false" stroked="true" strokeweight=".283pt" strokecolor="#6d6e71">
                <v:path arrowok="t"/>
              </v:shape>
            </v:group>
            <v:group style="position:absolute;left:9186;top:-1873;width:304;height:592" coordorigin="9186,-1873" coordsize="304,592">
              <v:shape style="position:absolute;left:9186;top:-1873;width:304;height:592" coordorigin="9186,-1873" coordsize="304,592" path="m9186,-1281l9490,-1873e" filled="false" stroked="true" strokeweight=".283pt" strokecolor="#6d6e71">
                <v:path arrowok="t"/>
              </v:shape>
            </v:group>
            <v:group style="position:absolute;left:9195;top:-1875;width:313;height:609" coordorigin="9195,-1875" coordsize="313,609">
              <v:shape style="position:absolute;left:9195;top:-1875;width:313;height:609" coordorigin="9195,-1875" coordsize="313,609" path="m9195,-1266l9508,-1875e" filled="false" stroked="true" strokeweight=".283pt" strokecolor="#6d6e71">
                <v:path arrowok="t"/>
              </v:shape>
            </v:group>
            <v:group style="position:absolute;left:9205;top:-1875;width:321;height:624" coordorigin="9205,-1875" coordsize="321,624">
              <v:shape style="position:absolute;left:9205;top:-1875;width:321;height:624" coordorigin="9205,-1875" coordsize="321,624" path="m9205,-1252l9525,-1875e" filled="false" stroked="true" strokeweight=".283pt" strokecolor="#6d6e71">
                <v:path arrowok="t"/>
              </v:shape>
            </v:group>
            <v:group style="position:absolute;left:9215;top:-1875;width:328;height:638" coordorigin="9215,-1875" coordsize="328,638">
              <v:shape style="position:absolute;left:9215;top:-1875;width:328;height:638" coordorigin="9215,-1875" coordsize="328,638" path="m9215,-1238l9542,-1875e" filled="false" stroked="true" strokeweight=".283pt" strokecolor="#6d6e71">
                <v:path arrowok="t"/>
              </v:shape>
            </v:group>
            <v:group style="position:absolute;left:9225;top:-1875;width:334;height:650" coordorigin="9225,-1875" coordsize="334,650">
              <v:shape style="position:absolute;left:9225;top:-1875;width:334;height:650" coordorigin="9225,-1875" coordsize="334,650" path="m9225,-1225l9559,-1875e" filled="false" stroked="true" strokeweight=".283pt" strokecolor="#6d6e71">
                <v:path arrowok="t"/>
              </v:shape>
            </v:group>
            <v:group style="position:absolute;left:9236;top:-1873;width:340;height:661" coordorigin="9236,-1873" coordsize="340,661">
              <v:shape style="position:absolute;left:9236;top:-1873;width:340;height:661" coordorigin="9236,-1873" coordsize="340,661" path="m9236,-1213l9575,-1873e" filled="false" stroked="true" strokeweight=".283pt" strokecolor="#6d6e71">
                <v:path arrowok="t"/>
              </v:shape>
            </v:group>
            <v:group style="position:absolute;left:9247;top:-1871;width:345;height:671" coordorigin="9247,-1871" coordsize="345,671">
              <v:shape style="position:absolute;left:9247;top:-1871;width:345;height:671" coordorigin="9247,-1871" coordsize="345,671" path="m9247,-1201l9591,-1871e" filled="false" stroked="true" strokeweight=".283pt" strokecolor="#6d6e71">
                <v:path arrowok="t"/>
              </v:shape>
            </v:group>
            <v:group style="position:absolute;left:9258;top:-1869;width:349;height:679" coordorigin="9258,-1869" coordsize="349,679">
              <v:shape style="position:absolute;left:9258;top:-1869;width:349;height:679" coordorigin="9258,-1869" coordsize="349,679" path="m9258,-1190l9606,-1869e" filled="false" stroked="true" strokeweight=".283pt" strokecolor="#6d6e71">
                <v:path arrowok="t"/>
              </v:shape>
            </v:group>
            <v:group style="position:absolute;left:9269;top:-1865;width:353;height:686" coordorigin="9269,-1865" coordsize="353,686">
              <v:shape style="position:absolute;left:9269;top:-1865;width:353;height:686" coordorigin="9269,-1865" coordsize="353,686" path="m9269,-1179l9622,-1865e" filled="false" stroked="true" strokeweight=".283pt" strokecolor="#6d6e71">
                <v:path arrowok="t"/>
              </v:shape>
            </v:group>
            <v:group style="position:absolute;left:9281;top:-1862;width:356;height:693" coordorigin="9281,-1862" coordsize="356,693">
              <v:shape style="position:absolute;left:9281;top:-1862;width:356;height:693" coordorigin="9281,-1862" coordsize="356,693" path="m9281,-1169l9637,-1862e" filled="false" stroked="true" strokeweight=".283pt" strokecolor="#6d6e71">
                <v:path arrowok="t"/>
              </v:shape>
            </v:group>
            <v:group style="position:absolute;left:9293;top:-1857;width:359;height:698" coordorigin="9293,-1857" coordsize="359,698">
              <v:shape style="position:absolute;left:9293;top:-1857;width:359;height:698" coordorigin="9293,-1857" coordsize="359,698" path="m9293,-1160l9651,-1857e" filled="false" stroked="true" strokeweight=".283pt" strokecolor="#6d6e71">
                <v:path arrowok="t"/>
              </v:shape>
            </v:group>
            <v:group style="position:absolute;left:9306;top:-1852;width:361;height:702" coordorigin="9306,-1852" coordsize="361,702">
              <v:shape style="position:absolute;left:9306;top:-1852;width:361;height:702" coordorigin="9306,-1852" coordsize="361,702" path="m9306,-1151l9666,-1852e" filled="false" stroked="true" strokeweight=".283pt" strokecolor="#6d6e71">
                <v:path arrowok="t"/>
              </v:shape>
              <v:shape style="position:absolute;left:9170;top:-1765;width:705;height:534" type="#_x0000_t75" stroked="false">
                <v:imagedata r:id="rId47" o:title=""/>
              </v:shape>
            </v:group>
            <v:group style="position:absolute;left:9365;top:-1356;width:439;height:175" coordorigin="9365,-1356" coordsize="439,175">
              <v:shape style="position:absolute;left:9365;top:-1356;width:439;height:175" coordorigin="9365,-1356" coordsize="439,175" path="m9804,-1356l9759,-1285,9697,-1230,9620,-1194,9534,-1181,9489,-1185,9446,-1195,9404,-1211,9365,-1234e" filled="false" stroked="true" strokeweight=".568pt" strokecolor="#231f20">
                <v:path arrowok="t"/>
              </v:shape>
            </v:group>
            <v:group style="position:absolute;left:9134;top:-1876;width:796;height:796" coordorigin="9134,-1876" coordsize="796,796">
              <v:shape style="position:absolute;left:9134;top:-1876;width:796;height:796" coordorigin="9134,-1876" coordsize="796,796" path="m9532,-1876l9603,-1869,9671,-1851,9733,-1821,9788,-1782,9836,-1734,9875,-1679,9905,-1617,9923,-1549,9930,-1478,9923,-1407,9905,-1339,9875,-1277,9836,-1222,9788,-1174,9733,-1135,9671,-1105,9603,-1087,9532,-1080,9461,-1087,9393,-1105,9331,-1135,9276,-1174,9228,-1222,9189,-1277,9159,-1339,9141,-1407,9134,-1478,9141,-1549,9159,-1617,9189,-1679,9228,-1734,9276,-1782,9331,-1821,9393,-1851,9461,-1869,9532,-1876xe" filled="false" stroked="true" strokeweight=".567pt" strokecolor="#231f20">
                <v:path arrowok="t"/>
              </v:shape>
              <v:shape style="position:absolute;left:9408;top:-1221;width:258;height:105" type="#_x0000_t75" stroked="false">
                <v:imagedata r:id="rId48" o:title=""/>
              </v:shape>
            </v:group>
            <w10:wrap type="none"/>
          </v:group>
        </w:pict>
      </w:r>
      <w:r>
        <w:rPr/>
        <w:pict>
          <v:group style="position:absolute;margin-left:501.311005pt;margin-top:-94.076134pt;width:40.4pt;height:40.4pt;mso-position-horizontal-relative:page;mso-position-vertical-relative:paragraph;z-index:1720" coordorigin="10026,-1882" coordsize="808,808">
            <v:group style="position:absolute;left:10032;top:-1876;width:796;height:796" coordorigin="10032,-1876" coordsize="796,796">
              <v:shape style="position:absolute;left:10032;top:-1876;width:796;height:796" coordorigin="10032,-1876" coordsize="796,796" path="m10430,-1876l10358,-1869,10291,-1851,10229,-1821,10174,-1782,10126,-1734,10087,-1679,10057,-1617,10039,-1549,10032,-1478,10039,-1407,10057,-1339,10087,-1277,10126,-1222,10174,-1174,10229,-1135,10291,-1105,10358,-1087,10430,-1080,10501,-1087,10568,-1105,10630,-1135,10686,-1174,10734,-1222,10773,-1277,10802,-1339,10821,-1407,10827,-1478,10821,-1549,10802,-1617,10773,-1679,10734,-1734,10686,-1782,10630,-1821,10568,-1851,10501,-1869,10430,-1876xe" filled="true" fillcolor="#d1d3d4" stroked="false">
                <v:path arrowok="t"/>
                <v:fill type="solid"/>
              </v:shape>
            </v:group>
            <v:group style="position:absolute;left:10032;top:-1876;width:796;height:796" coordorigin="10032,-1876" coordsize="796,796">
              <v:shape style="position:absolute;left:10032;top:-1876;width:796;height:796" coordorigin="10032,-1876" coordsize="796,796" path="m10430,-1876l10501,-1869,10568,-1851,10630,-1821,10686,-1782,10734,-1734,10773,-1679,10802,-1617,10821,-1549,10827,-1478,10821,-1407,10802,-1339,10773,-1277,10734,-1222,10686,-1174,10630,-1135,10568,-1105,10501,-1087,10430,-1080,10358,-1087,10291,-1105,10229,-1135,10174,-1174,10126,-1222,10087,-1277,10057,-1339,10039,-1407,10032,-1478,10039,-1549,10057,-1617,10087,-1679,10126,-1734,10174,-1782,10229,-1821,10291,-1851,10358,-1869,10430,-1876xe" filled="false" stroked="true" strokeweight=".425pt" strokecolor="#231f20">
                <v:path arrowok="t"/>
              </v:shape>
            </v:group>
            <v:group style="position:absolute;left:10216;top:-1847;width:362;height:705" coordorigin="10216,-1847" coordsize="362,705">
              <v:shape style="position:absolute;left:10216;top:-1847;width:362;height:705" coordorigin="10216,-1847" coordsize="362,705" path="m10216,-1143l10578,-1847e" filled="false" stroked="true" strokeweight=".283pt" strokecolor="#6d6e71">
                <v:path arrowok="t"/>
              </v:shape>
            </v:group>
            <v:group style="position:absolute;left:10041;top:-1747;width:97;height:188" coordorigin="10041,-1747" coordsize="97,188">
              <v:shape style="position:absolute;left:10041;top:-1747;width:97;height:188" coordorigin="10041,-1747" coordsize="97,188" path="m10041,-1559l10137,-1747e" filled="false" stroked="true" strokeweight=".283pt" strokecolor="#6d6e71">
                <v:path arrowok="t"/>
              </v:shape>
            </v:group>
            <v:group style="position:absolute;left:10034;top:-1779;width:137;height:266" coordorigin="10034,-1779" coordsize="137,266">
              <v:shape style="position:absolute;left:10034;top:-1779;width:137;height:266" coordorigin="10034,-1779" coordsize="137,266" path="m10034,-1513l10170,-1779e" filled="false" stroked="true" strokeweight=".283pt" strokecolor="#6d6e71">
                <v:path arrowok="t"/>
              </v:shape>
            </v:group>
            <v:group style="position:absolute;left:10032;top:-1802;width:167;height:325" coordorigin="10032,-1802" coordsize="167,325">
              <v:shape style="position:absolute;left:10032;top:-1802;width:167;height:325" coordorigin="10032,-1802" coordsize="167,325" path="m10032,-1477l10199,-1802e" filled="false" stroked="true" strokeweight=".283pt" strokecolor="#6d6e71">
                <v:path arrowok="t"/>
              </v:shape>
            </v:group>
            <v:group style="position:absolute;left:10033;top:-1818;width:191;height:372" coordorigin="10033,-1818" coordsize="191,372">
              <v:shape style="position:absolute;left:10033;top:-1818;width:191;height:372" coordorigin="10033,-1818" coordsize="191,372" path="m10033,-1447l10224,-1818e" filled="false" stroked="true" strokeweight=".283pt" strokecolor="#6d6e71">
                <v:path arrowok="t"/>
              </v:shape>
            </v:group>
            <v:group style="position:absolute;left:10037;top:-1832;width:212;height:413" coordorigin="10037,-1832" coordsize="212,413">
              <v:shape style="position:absolute;left:10037;top:-1832;width:212;height:413" coordorigin="10037,-1832" coordsize="212,413" path="m10037,-1420l10248,-1832e" filled="false" stroked="true" strokeweight=".283pt" strokecolor="#6d6e71">
                <v:path arrowok="t"/>
              </v:shape>
            </v:group>
            <v:group style="position:absolute;left:10041;top:-1842;width:230;height:448" coordorigin="10041,-1842" coordsize="230,448">
              <v:shape style="position:absolute;left:10041;top:-1842;width:230;height:448" coordorigin="10041,-1842" coordsize="230,448" path="m10041,-1395l10271,-1842e" filled="false" stroked="true" strokeweight=".283pt" strokecolor="#6d6e71">
                <v:path arrowok="t"/>
              </v:shape>
            </v:group>
            <v:group style="position:absolute;left:10046;top:-1851;width:246;height:479" coordorigin="10046,-1851" coordsize="246,479">
              <v:shape style="position:absolute;left:10046;top:-1851;width:246;height:479" coordorigin="10046,-1851" coordsize="246,479" path="m10046,-1373l10292,-1851e" filled="false" stroked="true" strokeweight=".283pt" strokecolor="#6d6e71">
                <v:path arrowok="t"/>
              </v:shape>
            </v:group>
            <v:group style="position:absolute;left:10053;top:-1858;width:260;height:506" coordorigin="10053,-1858" coordsize="260,506">
              <v:shape style="position:absolute;left:10053;top:-1858;width:260;height:506" coordorigin="10053,-1858" coordsize="260,506" path="m10053,-1352l10312,-1858e" filled="false" stroked="true" strokeweight=".283pt" strokecolor="#6d6e71">
                <v:path arrowok="t"/>
              </v:shape>
            </v:group>
            <v:group style="position:absolute;left:10060;top:-1863;width:273;height:531" coordorigin="10060,-1863" coordsize="273,531">
              <v:shape style="position:absolute;left:10060;top:-1863;width:273;height:531" coordorigin="10060,-1863" coordsize="273,531" path="m10060,-1333l10332,-1863e" filled="false" stroked="true" strokeweight=".283pt" strokecolor="#6d6e71">
                <v:path arrowok="t"/>
              </v:shape>
            </v:group>
            <v:group style="position:absolute;left:10067;top:-1868;width:285;height:554" coordorigin="10067,-1868" coordsize="285,554">
              <v:shape style="position:absolute;left:10067;top:-1868;width:285;height:554" coordorigin="10067,-1868" coordsize="285,554" path="m10067,-1315l10351,-1868e" filled="false" stroked="true" strokeweight=".283pt" strokecolor="#6d6e71">
                <v:path arrowok="t"/>
              </v:shape>
            </v:group>
            <v:group style="position:absolute;left:10075;top:-1871;width:295;height:574" coordorigin="10075,-1871" coordsize="295,574">
              <v:shape style="position:absolute;left:10075;top:-1871;width:295;height:574" coordorigin="10075,-1871" coordsize="295,574" path="m10075,-1298l10370,-1871e" filled="false" stroked="true" strokeweight=".283pt" strokecolor="#6d6e71">
                <v:path arrowok="t"/>
              </v:shape>
            </v:group>
            <v:group style="position:absolute;left:10084;top:-1873;width:304;height:592" coordorigin="10084,-1873" coordsize="304,592">
              <v:shape style="position:absolute;left:10084;top:-1873;width:304;height:592" coordorigin="10084,-1873" coordsize="304,592" path="m10084,-1281l10388,-1873e" filled="false" stroked="true" strokeweight=".283pt" strokecolor="#6d6e71">
                <v:path arrowok="t"/>
              </v:shape>
            </v:group>
            <v:group style="position:absolute;left:10093;top:-1875;width:313;height:609" coordorigin="10093,-1875" coordsize="313,609">
              <v:shape style="position:absolute;left:10093;top:-1875;width:313;height:609" coordorigin="10093,-1875" coordsize="313,609" path="m10093,-1266l10406,-1875e" filled="false" stroked="true" strokeweight=".283pt" strokecolor="#6d6e71">
                <v:path arrowok="t"/>
              </v:shape>
            </v:group>
            <v:group style="position:absolute;left:10103;top:-1875;width:321;height:624" coordorigin="10103,-1875" coordsize="321,624">
              <v:shape style="position:absolute;left:10103;top:-1875;width:321;height:624" coordorigin="10103,-1875" coordsize="321,624" path="m10103,-1252l10423,-1875e" filled="false" stroked="true" strokeweight=".283pt" strokecolor="#6d6e71">
                <v:path arrowok="t"/>
              </v:shape>
            </v:group>
            <v:group style="position:absolute;left:10113;top:-1875;width:328;height:638" coordorigin="10113,-1875" coordsize="328,638">
              <v:shape style="position:absolute;left:10113;top:-1875;width:328;height:638" coordorigin="10113,-1875" coordsize="328,638" path="m10113,-1238l10440,-1875e" filled="false" stroked="true" strokeweight=".283pt" strokecolor="#6d6e71">
                <v:path arrowok="t"/>
              </v:shape>
            </v:group>
            <v:group style="position:absolute;left:10123;top:-1875;width:334;height:650" coordorigin="10123,-1875" coordsize="334,650">
              <v:shape style="position:absolute;left:10123;top:-1875;width:334;height:650" coordorigin="10123,-1875" coordsize="334,650" path="m10123,-1225l10457,-1875e" filled="false" stroked="true" strokeweight=".283pt" strokecolor="#6d6e71">
                <v:path arrowok="t"/>
              </v:shape>
            </v:group>
            <v:group style="position:absolute;left:10134;top:-1873;width:340;height:661" coordorigin="10134,-1873" coordsize="340,661">
              <v:shape style="position:absolute;left:10134;top:-1873;width:340;height:661" coordorigin="10134,-1873" coordsize="340,661" path="m10134,-1213l10473,-1873e" filled="false" stroked="true" strokeweight=".283pt" strokecolor="#6d6e71">
                <v:path arrowok="t"/>
              </v:shape>
            </v:group>
            <v:group style="position:absolute;left:10145;top:-1871;width:345;height:671" coordorigin="10145,-1871" coordsize="345,671">
              <v:shape style="position:absolute;left:10145;top:-1871;width:345;height:671" coordorigin="10145,-1871" coordsize="345,671" path="m10145,-1201l10489,-1871e" filled="false" stroked="true" strokeweight=".283pt" strokecolor="#6d6e71">
                <v:path arrowok="t"/>
              </v:shape>
            </v:group>
            <v:group style="position:absolute;left:10156;top:-1869;width:349;height:679" coordorigin="10156,-1869" coordsize="349,679">
              <v:shape style="position:absolute;left:10156;top:-1869;width:349;height:679" coordorigin="10156,-1869" coordsize="349,679" path="m10156,-1190l10504,-1869e" filled="false" stroked="true" strokeweight=".283pt" strokecolor="#6d6e71">
                <v:path arrowok="t"/>
              </v:shape>
            </v:group>
            <v:group style="position:absolute;left:10167;top:-1865;width:353;height:686" coordorigin="10167,-1865" coordsize="353,686">
              <v:shape style="position:absolute;left:10167;top:-1865;width:353;height:686" coordorigin="10167,-1865" coordsize="353,686" path="m10167,-1179l10520,-1865e" filled="false" stroked="true" strokeweight=".283pt" strokecolor="#6d6e71">
                <v:path arrowok="t"/>
              </v:shape>
            </v:group>
            <v:group style="position:absolute;left:10179;top:-1862;width:356;height:693" coordorigin="10179,-1862" coordsize="356,693">
              <v:shape style="position:absolute;left:10179;top:-1862;width:356;height:693" coordorigin="10179,-1862" coordsize="356,693" path="m10179,-1169l10535,-1862e" filled="false" stroked="true" strokeweight=".283pt" strokecolor="#6d6e71">
                <v:path arrowok="t"/>
              </v:shape>
            </v:group>
            <v:group style="position:absolute;left:10191;top:-1857;width:359;height:698" coordorigin="10191,-1857" coordsize="359,698">
              <v:shape style="position:absolute;left:10191;top:-1857;width:359;height:698" coordorigin="10191,-1857" coordsize="359,698" path="m10191,-1160l10549,-1857e" filled="false" stroked="true" strokeweight=".283pt" strokecolor="#6d6e71">
                <v:path arrowok="t"/>
              </v:shape>
            </v:group>
            <v:group style="position:absolute;left:10204;top:-1852;width:361;height:702" coordorigin="10204,-1852" coordsize="361,702">
              <v:shape style="position:absolute;left:10204;top:-1852;width:361;height:702" coordorigin="10204,-1852" coordsize="361,702" path="m10204,-1151l10564,-1852e" filled="false" stroked="true" strokeweight=".283pt" strokecolor="#6d6e71">
                <v:path arrowok="t"/>
              </v:shape>
              <v:shape style="position:absolute;left:10068;top:-1765;width:705;height:534" type="#_x0000_t75" stroked="false">
                <v:imagedata r:id="rId49" o:title=""/>
              </v:shape>
            </v:group>
            <v:group style="position:absolute;left:10263;top:-1356;width:439;height:175" coordorigin="10263,-1356" coordsize="439,175">
              <v:shape style="position:absolute;left:10263;top:-1356;width:439;height:175" coordorigin="10263,-1356" coordsize="439,175" path="m10702,-1356l10657,-1285,10595,-1230,10518,-1194,10432,-1181,10387,-1185,10343,-1195,10302,-1211,10263,-1234e" filled="false" stroked="true" strokeweight=".568pt" strokecolor="#231f20">
                <v:path arrowok="t"/>
              </v:shape>
            </v:group>
            <v:group style="position:absolute;left:10032;top:-1876;width:796;height:796" coordorigin="10032,-1876" coordsize="796,796">
              <v:shape style="position:absolute;left:10032;top:-1876;width:796;height:796" coordorigin="10032,-1876" coordsize="796,796" path="m10430,-1876l10501,-1869,10568,-1851,10630,-1821,10686,-1782,10734,-1734,10773,-1679,10802,-1617,10821,-1549,10827,-1478,10821,-1407,10802,-1339,10773,-1277,10734,-1222,10686,-1174,10630,-1135,10568,-1105,10501,-1087,10430,-1080,10358,-1087,10291,-1105,10229,-1135,10174,-1174,10126,-1222,10087,-1277,10057,-1339,10039,-1407,10032,-1478,10039,-1549,10057,-1617,10087,-1679,10126,-1734,10174,-1782,10229,-1821,10291,-1851,10358,-1869,10430,-1876xe" filled="false" stroked="true" strokeweight=".567pt" strokecolor="#231f20">
                <v:path arrowok="t"/>
              </v:shape>
              <v:shape style="position:absolute;left:10305;top:-1221;width:258;height:105" type="#_x0000_t75" stroked="false">
                <v:imagedata r:id="rId36" o:title=""/>
              </v:shape>
            </v:group>
            <w10:wrap type="none"/>
          </v:group>
        </w:pict>
      </w:r>
      <w:r>
        <w:rPr>
          <w:color w:val="231F20"/>
        </w:rPr>
        <w:t>Qual nota Marcelo recebeu nessa</w:t>
      </w:r>
      <w:r>
        <w:rPr>
          <w:color w:val="231F20"/>
          <w:spacing w:val="-1"/>
        </w:rPr>
        <w:t> </w:t>
      </w:r>
      <w:r>
        <w:rPr>
          <w:color w:val="231F20"/>
        </w:rPr>
        <w:t>troca?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124"/>
        <w:ind w:left="110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63.527599pt;margin-top:8.509877pt;width:146.7714pt;height:66.851pt;mso-position-horizontal-relative:page;mso-position-vertical-relative:paragraph;z-index:-59608" type="#_x0000_t75" stroked="false">
            <v:imagedata r:id="rId50" o:title=""/>
            <w10:wrap type="none"/>
          </v:shape>
        </w:pict>
      </w:r>
      <w:r>
        <w:rPr/>
        <w:pict>
          <v:shape style="position:absolute;margin-left:312.97699pt;margin-top:8.509877pt;width:146.771pt;height:66.694pt;mso-position-horizontal-relative:page;mso-position-vertical-relative:paragraph;z-index:1768" type="#_x0000_t75" stroked="false">
            <v:imagedata r:id="rId51" o:title=""/>
            <w10:wrap type="none"/>
          </v:shape>
        </w:pict>
      </w:r>
      <w:r>
        <w:rPr>
          <w:rFonts w:ascii="Arial"/>
          <w:color w:val="231F20"/>
        </w:rPr>
        <w:t>A)</w:t>
        <w:tab/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30"/>
          <w:szCs w:val="30"/>
        </w:rPr>
      </w:pPr>
    </w:p>
    <w:p>
      <w:pPr>
        <w:pStyle w:val="BodyText"/>
        <w:tabs>
          <w:tab w:pos="5099" w:val="left" w:leader="none"/>
        </w:tabs>
        <w:spacing w:line="240" w:lineRule="auto" w:before="0"/>
        <w:ind w:left="110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63.527599pt;margin-top:2.309865pt;width:146.7714pt;height:66.6947pt;mso-position-horizontal-relative:page;mso-position-vertical-relative:paragraph;z-index:-59560" type="#_x0000_t75" stroked="false">
            <v:imagedata r:id="rId52" o:title=""/>
            <w10:wrap type="none"/>
          </v:shape>
        </w:pict>
      </w:r>
      <w:r>
        <w:rPr/>
        <w:pict>
          <v:shape style="position:absolute;margin-left:312.976013pt;margin-top:2.309665pt;width:146.772pt;height:66.852pt;mso-position-horizontal-relative:page;mso-position-vertical-relative:paragraph;z-index:1816" type="#_x0000_t75" stroked="false">
            <v:imagedata r:id="rId53" o:title=""/>
            <w10:wrap type="none"/>
          </v:shape>
        </w:pict>
      </w:r>
      <w:r>
        <w:rPr>
          <w:rFonts w:ascii="Arial"/>
          <w:color w:val="231F20"/>
        </w:rPr>
        <w:t>C)</w:t>
        <w:tab/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377" w:footer="511" w:top="560" w:bottom="700" w:left="740" w:right="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(M031837E4)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pict>
          <v:shape style="position:absolute;margin-left:99.462601pt;margin-top:11.918944pt;width:51.05pt;height:28.35pt;mso-position-horizontal-relative:page;mso-position-vertical-relative:paragraph;z-index:188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52"/>
                    <w:ind w:left="196" w:right="0"/>
                    <w:jc w:val="left"/>
                  </w:pPr>
                  <w:r>
                    <w:rPr>
                      <w:color w:val="231F20"/>
                    </w:rPr>
                    <w:t>61 +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9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2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7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61" w:lineRule="auto" w:before="1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 </w:t>
      </w:r>
      <w:r>
        <w:rPr>
          <w:rFonts w:ascii="Arial"/>
          <w:color w:val="231F20"/>
          <w:sz w:val="22"/>
        </w:rPr>
        <w:t>C) 549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619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(M060020C2) </w:t>
      </w:r>
      <w:r>
        <w:rPr>
          <w:rFonts w:ascii="Arial"/>
          <w:color w:val="231F20"/>
          <w:sz w:val="22"/>
        </w:rPr>
        <w:t>Observe as figuras desenhadas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87.937599pt;margin-top:21.309933pt;width:79.8pt;height:79.25pt;mso-position-horizontal-relative:page;mso-position-vertical-relative:paragraph;z-index:1912;mso-wrap-distance-left:0;mso-wrap-distance-right:0" coordorigin="1759,426" coordsize="1596,1585">
            <v:group style="position:absolute;left:1769;top:448;width:1576;height:1554" coordorigin="1769,448" coordsize="1576,1554">
              <v:shape style="position:absolute;left:1769;top:448;width:1576;height:1554" coordorigin="1769,448" coordsize="1576,1554" path="m1769,2001l2865,2001,3344,1543,2415,448,1769,2001xe" filled="false" stroked="true" strokeweight="1pt" strokecolor="#231f20">
                <v:path arrowok="t"/>
              </v:shape>
            </v:group>
            <v:group style="position:absolute;left:2415;top:448;width:450;height:1554" coordorigin="2415,448" coordsize="450,1554">
              <v:shape style="position:absolute;left:2415;top:448;width:450;height:1554" coordorigin="2415,448" coordsize="450,1554" path="m2415,448l2865,2001e" filled="false" stroked="true" strokeweight="1pt" strokecolor="#231f20">
                <v:path arrowok="t"/>
              </v:shape>
            </v:group>
            <v:group style="position:absolute;left:2197;top:436;width:1147;height:1107" coordorigin="2197,436" coordsize="1147,1107">
              <v:shape style="position:absolute;left:2197;top:436;width:1147;height:1107" coordorigin="2197,436" coordsize="1147,1107" path="m2415,436l2197,1542,3344,1542e" filled="false" stroked="true" strokeweight="1pt" strokecolor="#231f20">
                <v:path arrowok="t"/>
                <v:stroke dashstyle="dash"/>
              </v:shape>
            </v:group>
            <v:group style="position:absolute;left:1769;top:1542;width:429;height:459" coordorigin="1769,1542" coordsize="429,459">
              <v:shape style="position:absolute;left:1769;top:1542;width:429;height:459" coordorigin="1769,1542" coordsize="429,459" path="m2197,1542l1769,2001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198.511002pt;margin-top:16.965933pt;width:84.6pt;height:82.5pt;mso-position-horizontal-relative:page;mso-position-vertical-relative:paragraph;z-index:1936;mso-wrap-distance-left:0;mso-wrap-distance-right:0" coordorigin="3970,339" coordsize="1692,1650">
            <v:group style="position:absolute;left:3980;top:349;width:1672;height:1630" coordorigin="3980,349" coordsize="1672,1630">
              <v:shape style="position:absolute;left:3980;top:349;width:1672;height:1630" coordorigin="3980,349" coordsize="1672,1630" path="m4816,349l4892,353,4966,362,5038,378,5108,400,5175,428,5238,461,5298,498,5355,541,5407,588,5455,639,5499,694,5538,753,5572,815,5600,880,5622,947,5639,1018,5649,1090,5652,1164,5649,1238,5639,1310,5622,1381,5600,1448,5572,1513,5538,1575,5499,1634,5455,1689,5407,1740,5355,1787,5298,1830,5238,1867,5175,1900,5108,1928,5038,1950,4966,1966,4892,1975,4816,1979,4740,1975,4666,1966,4594,1950,4524,1928,4458,1900,4394,1867,4334,1830,4278,1787,4225,1740,4177,1689,4133,1634,4094,1575,4061,1513,4033,1448,4010,1381,3994,1310,3984,1238,3980,1164,3984,1090,3994,1018,4010,947,4033,880,4061,815,4094,753,4133,694,4177,639,4225,588,4278,541,4334,498,4394,461,4458,428,4524,400,4594,378,4666,362,4740,353,4816,349xe" filled="false" stroked="true" strokeweight="1pt" strokecolor="#231f20">
                <v:path arrowok="t"/>
              </v:shape>
            </v:group>
            <v:group style="position:absolute;left:3980;top:1164;width:1672;height:329" coordorigin="3980,1164" coordsize="1672,329">
              <v:shape style="position:absolute;left:3980;top:1164;width:1672;height:329" coordorigin="3980,1164" coordsize="1672,329" path="m5652,1164l5627,1245,5554,1318,5502,1352,5441,1382,5371,1409,5294,1433,5209,1454,5118,1470,5022,1482,4921,1490,4816,1492,4711,1490,4610,1482,4514,1470,4423,1454,4339,1433,4261,1409,4191,1382,4130,1352,4078,1318,4006,1245,3987,1205,3980,1164e" filled="false" stroked="true" strokeweight="1pt" strokecolor="#231f20">
                <v:path arrowok="t"/>
              </v:shape>
            </v:group>
            <v:group style="position:absolute;left:4521;top:349;width:295;height:1630" coordorigin="4521,349" coordsize="295,1630">
              <v:shape style="position:absolute;left:4521;top:349;width:295;height:1630" coordorigin="4521,349" coordsize="295,1630" path="m4816,349l4744,374,4678,445,4620,555,4596,623,4574,699,4556,781,4541,870,4530,963,4524,1062,4521,1164,4524,1266,4530,1365,4541,1458,4556,1547,4574,1629,4596,1705,4620,1773,4648,1833,4710,1924,4779,1972,4816,1979e" filled="false" stroked="true" strokeweight="1pt" strokecolor="#231f20">
                <v:path arrowok="t"/>
              </v:shape>
            </v:group>
            <v:group style="position:absolute;left:4816;top:349;width:295;height:1630" coordorigin="4816,349" coordsize="295,1630">
              <v:shape style="position:absolute;left:4816;top:349;width:295;height:1630" coordorigin="4816,349" coordsize="295,1630" path="m4816,1979l4889,1954,4955,1883,5012,1773,5037,1705,5058,1629,5076,1547,5091,1458,5102,1365,5109,1266,5111,1164,5109,1062,5102,963,5091,870,5076,781,5058,699,5037,623,5012,555,4985,495,4923,404,4853,356,4816,349e" filled="false" stroked="true" strokeweight="1pt" strokecolor="#231f20">
                <v:path arrowok="t"/>
                <v:stroke dashstyle="longDash"/>
              </v:shape>
            </v:group>
            <v:group style="position:absolute;left:3980;top:836;width:1672;height:329" coordorigin="3980,836" coordsize="1672,329">
              <v:shape style="position:absolute;left:3980;top:836;width:1672;height:329" coordorigin="3980,836" coordsize="1672,329" path="m5652,1164l5627,1083,5554,1010,5502,976,5441,946,5371,919,5294,895,5209,874,5118,858,5022,846,4921,838,4816,836,4711,838,4610,846,4514,858,4423,874,4339,895,4261,919,4191,946,4130,976,4078,1010,4006,1083,3987,1123,3980,1164e" filled="false" stroked="true" strokeweight="1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321.674011pt;margin-top:16.167934pt;width:65.9pt;height:83.45pt;mso-position-horizontal-relative:page;mso-position-vertical-relative:paragraph;z-index:1960;mso-wrap-distance-left:0;mso-wrap-distance-right:0" coordorigin="6433,323" coordsize="1318,1669">
            <v:group style="position:absolute;left:6445;top:1815;width:1297;height:169" coordorigin="6445,1815" coordsize="1297,169">
              <v:shape style="position:absolute;left:6445;top:1815;width:1297;height:169" coordorigin="6445,1815" coordsize="1297,169" path="m7742,1815l7701,1874,7589,1923,7511,1944,7420,1960,7319,1973,7210,1981,7093,1983,6977,1981,6867,1973,6766,1960,6675,1944,6597,1923,6533,1900,6455,1845,6445,1815e" filled="false" stroked="true" strokeweight=".89pt" strokecolor="#231f20">
                <v:path arrowok="t"/>
              </v:shape>
            </v:group>
            <v:group style="position:absolute;left:6445;top:332;width:642;height:1483" coordorigin="6445,332" coordsize="642,1483">
              <v:shape style="position:absolute;left:6445;top:332;width:642;height:1483" coordorigin="6445,332" coordsize="642,1483" path="m6445,1815l7086,332e" filled="false" stroked="true" strokeweight=".89pt" strokecolor="#231f20">
                <v:path arrowok="t"/>
              </v:shape>
            </v:group>
            <v:group style="position:absolute;left:7086;top:332;width:656;height:1483" coordorigin="7086,332" coordsize="656,1483">
              <v:shape style="position:absolute;left:7086;top:332;width:656;height:1483" coordorigin="7086,332" coordsize="656,1483" path="m7742,1815l7086,332e" filled="false" stroked="true" strokeweight=".89pt" strokecolor="#231f20">
                <v:path arrowok="t"/>
              </v:shape>
            </v:group>
            <v:group style="position:absolute;left:6442;top:1652;width:1297;height:169" coordorigin="6442,1652" coordsize="1297,169">
              <v:shape style="position:absolute;left:6442;top:1652;width:1297;height:169" coordorigin="6442,1652" coordsize="1297,169" path="m7739,1821l7699,1762,7587,1712,7509,1692,7418,1675,7317,1663,7207,1655,7091,1652,6974,1655,6865,1663,6764,1675,6673,1692,6595,1712,6531,1736,6453,1790,6442,1821e" filled="false" stroked="true" strokeweight=".89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429.253998pt;margin-top:11.439934pt;width:76.55pt;height:88.65pt;mso-position-horizontal-relative:page;mso-position-vertical-relative:paragraph;z-index:1984;mso-wrap-distance-left:0;mso-wrap-distance-right:0" coordorigin="8585,229" coordsize="1531,1773">
            <v:group style="position:absolute;left:8595;top:1717;width:1511;height:275" coordorigin="8595,1717" coordsize="1511,275">
              <v:shape style="position:absolute;left:8595;top:1717;width:1511;height:275" coordorigin="8595,1717" coordsize="1511,275" path="m10106,1717l10079,1790,10003,1856,9948,1885,9885,1911,9812,1934,9732,1954,9644,1970,9551,1982,9453,1989,9350,1992,9248,1989,9150,1982,9056,1970,8969,1954,8889,1934,8816,1911,8752,1885,8698,1856,8622,1790,8602,1755,8595,1717e" filled="false" stroked="true" strokeweight="1.0pt" strokecolor="#231f20">
                <v:path arrowok="t"/>
              </v:shape>
            </v:group>
            <v:group style="position:absolute;left:8595;top:239;width:1511;height:549" coordorigin="8595,239" coordsize="1511,549">
              <v:shape style="position:absolute;left:8595;top:239;width:1511;height:549" coordorigin="8595,239" coordsize="1511,549" path="m8595,513l8622,440,8698,375,8752,345,8816,319,8889,296,8969,276,9056,260,9150,249,9248,241,9350,239,9453,241,9551,249,9644,260,9732,276,9812,296,9885,319,9948,345,10003,375,10079,440,10106,513,10099,550,10046,620,9948,680,9885,707,9812,730,9732,750,9644,765,9551,777,9453,784,9350,787,9248,784,9150,777,9056,765,8969,750,8889,730,8816,707,8752,680,8698,651,8622,586,8595,513xe" filled="false" stroked="true" strokeweight="1.0pt" strokecolor="#231f20">
                <v:path arrowok="t"/>
              </v:shape>
            </v:group>
            <v:group style="position:absolute;left:8595;top:513;width:2;height:1205" coordorigin="8595,513" coordsize="2,1205">
              <v:shape style="position:absolute;left:8595;top:513;width:2;height:1205" coordorigin="8595,513" coordsize="0,1205" path="m8595,1717l8595,513e" filled="false" stroked="true" strokeweight="1pt" strokecolor="#231f20">
                <v:path arrowok="t"/>
              </v:shape>
            </v:group>
            <v:group style="position:absolute;left:10106;top:513;width:2;height:1205" coordorigin="10106,513" coordsize="2,1205">
              <v:shape style="position:absolute;left:10106;top:513;width:2;height:1205" coordorigin="10106,513" coordsize="0,1205" path="m10106,1717l10106,513e" filled="false" stroked="true" strokeweight="1pt" strokecolor="#231f20">
                <v:path arrowok="t"/>
              </v:shape>
            </v:group>
            <v:group style="position:absolute;left:8595;top:1443;width:1511;height:275" coordorigin="8595,1443" coordsize="1511,275">
              <v:shape style="position:absolute;left:8595;top:1443;width:1511;height:275" coordorigin="8595,1443" coordsize="1511,275" path="m8595,1717l8622,1645,8698,1579,8752,1550,8816,1524,8889,1500,8969,1481,9056,1465,9150,1453,9248,1446,9350,1443,9453,1446,9551,1453,9644,1465,9732,1481,9812,1500,9885,1524,9948,1550,10003,1579,10079,1645,10099,1680,10106,1717e" filled="false" stroked="true" strokeweight="1.0pt" strokecolor="#231f20">
                <v:path arrowok="t"/>
                <v:stroke dashstyle="longDash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tabs>
          <w:tab w:pos="3675" w:val="left" w:leader="none"/>
          <w:tab w:pos="5943" w:val="left" w:leader="none"/>
          <w:tab w:pos="8210" w:val="left" w:leader="none"/>
        </w:tabs>
        <w:spacing w:line="240" w:lineRule="auto" w:before="72"/>
        <w:ind w:left="1407" w:right="0"/>
        <w:jc w:val="left"/>
      </w:pPr>
      <w:r>
        <w:rPr>
          <w:color w:val="231F20"/>
        </w:rPr>
        <w:t>Figura  </w:t>
      </w:r>
      <w:r>
        <w:rPr>
          <w:color w:val="231F20"/>
          <w:spacing w:val="4"/>
        </w:rPr>
        <w:t> </w:t>
      </w:r>
      <w:r>
        <w:rPr>
          <w:color w:val="231F20"/>
        </w:rPr>
        <w:t>1</w:t>
        <w:tab/>
        <w:t>Figura  </w:t>
      </w:r>
      <w:r>
        <w:rPr>
          <w:color w:val="231F20"/>
          <w:spacing w:val="4"/>
        </w:rPr>
        <w:t> </w:t>
      </w:r>
      <w:r>
        <w:rPr>
          <w:color w:val="231F20"/>
        </w:rPr>
        <w:t>2</w:t>
        <w:tab/>
        <w:t>Figura  </w:t>
      </w:r>
      <w:r>
        <w:rPr>
          <w:color w:val="231F20"/>
          <w:spacing w:val="4"/>
        </w:rPr>
        <w:t> </w:t>
      </w:r>
      <w:r>
        <w:rPr>
          <w:color w:val="231F20"/>
        </w:rPr>
        <w:t>3</w:t>
        <w:tab/>
        <w:t>Figura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/>
      </w:r>
    </w:p>
    <w:p>
      <w:pPr>
        <w:spacing w:line="240" w:lineRule="auto" w:before="7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Qual dessas figuras é um</w:t>
      </w:r>
      <w:r>
        <w:rPr>
          <w:color w:val="231F20"/>
          <w:spacing w:val="-1"/>
        </w:rPr>
        <w:t> </w:t>
      </w:r>
      <w:r>
        <w:rPr>
          <w:color w:val="231F20"/>
        </w:rPr>
        <w:t>poliedro?</w:t>
      </w:r>
      <w:r>
        <w:rPr/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1.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2.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3.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4.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(M051456E4) </w:t>
      </w:r>
      <w:r>
        <w:rPr>
          <w:rFonts w:ascii="Arial" w:hAnsi="Arial"/>
          <w:color w:val="231F20"/>
          <w:sz w:val="22"/>
        </w:rPr>
        <w:t>Observe abaixo o preço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sorvete.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9.212997pt;margin-top:12.610697pt;width:144.550pt;height:205pt;mso-position-horizontal-relative:page;mso-position-vertical-relative:paragraph;z-index:2032;mso-wrap-distance-left:0;mso-wrap-distance-right:0" coordorigin="1984,252" coordsize="2891,4100">
            <v:shape style="position:absolute;left:3615;top:858;width:137;height:128" type="#_x0000_t75" stroked="false">
              <v:imagedata r:id="rId54" o:title=""/>
            </v:shape>
            <v:group style="position:absolute;left:3615;top:960;width:420;height:104" coordorigin="3615,960" coordsize="420,104">
              <v:shape style="position:absolute;left:3615;top:960;width:420;height:104" coordorigin="3615,960" coordsize="420,104" path="m3817,960l3792,995,3737,1015,3671,1030,3615,1049,3702,1061,3793,1064,3883,1059,3965,1044,4035,1017,3985,996,3929,976,3872,961,3817,960xe" filled="true" fillcolor="#ffffff" stroked="false">
                <v:path arrowok="t"/>
                <v:fill type="solid"/>
              </v:shape>
            </v:group>
            <v:group style="position:absolute;left:3462;top:1041;width:436;height:99" coordorigin="3462,1041" coordsize="436,99">
              <v:shape style="position:absolute;left:3462;top:1041;width:436;height:99" coordorigin="3462,1041" coordsize="436,99" path="m3791,1090l3728,1090,3763,1129,3816,1140,3867,1124,3891,1091,3819,1091,3791,1090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729,1086l3636,1086,3648,1090,3648,1130,3675,1127,3693,1115,3708,1099,3728,1090,3791,1090,3745,1088,3729,1086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462,1041l3463,1072,3475,1092,3497,1103,3526,1106,3536,1097,3542,1085,3551,1076,3567,1073,3648,1073,3532,1051,3462,1041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648,1073l3567,1073,3566,1088,3572,1097,3581,1101,3591,1106,3606,1099,3621,1091,3636,1086,3729,1086,3673,1078,3648,1073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898,1082l3819,1091,3891,1091,3898,1082xe" filled="true" fillcolor="#ffffff" stroked="false">
                <v:path arrowok="t"/>
                <v:fill type="solid"/>
              </v:shape>
              <v:shape style="position:absolute;left:3866;top:1074;width:113;height:185" type="#_x0000_t75" stroked="false">
                <v:imagedata r:id="rId55" o:title=""/>
              </v:shape>
            </v:group>
            <v:group style="position:absolute;left:3525;top:1130;width:39;height:25" coordorigin="3525,1130" coordsize="39,25">
              <v:shape style="position:absolute;left:3525;top:1130;width:39;height:25" coordorigin="3525,1130" coordsize="39,25" path="m3551,1130l3546,1138,3535,1139,3525,1141,3526,1154,3547,1155,3561,1148,3564,1138,3551,1130xe" filled="true" fillcolor="#231f20" stroked="false">
                <v:path arrowok="t"/>
                <v:fill type="solid"/>
              </v:shape>
            </v:group>
            <v:group style="position:absolute;left:3608;top:1170;width:89;height:130" coordorigin="3608,1170" coordsize="89,130">
              <v:shape style="position:absolute;left:3608;top:1170;width:89;height:130" coordorigin="3608,1170" coordsize="89,130" path="m3656,1170l3619,1195,3608,1242,3625,1286,3672,1300,3690,1269,3690,1267,3648,1267,3632,1266,3625,1245,3628,1216,3639,1195,3689,1195,3687,1188,3656,1170xe" filled="true" fillcolor="#231f20" stroked="false">
                <v:path arrowok="t"/>
                <v:fill type="solid"/>
              </v:shape>
              <v:shape style="position:absolute;left:3608;top:1170;width:89;height:130" coordorigin="3608,1170" coordsize="89,130" path="m3660,1223l3653,1224,3639,1227,3640,1238,3639,1252,3640,1263,3648,1267,3690,1267,3697,1227,3680,1227,3667,1224,3660,1223xe" filled="true" fillcolor="#231f20" stroked="false">
                <v:path arrowok="t"/>
                <v:fill type="solid"/>
              </v:shape>
              <v:shape style="position:absolute;left:3608;top:1170;width:89;height:130" coordorigin="3608,1170" coordsize="89,130" path="m3689,1195l3672,1195,3671,1209,3682,1212,3680,1227,3697,1227,3697,1226,3689,1195xe" filled="true" fillcolor="#231f20" stroked="false">
                <v:path arrowok="t"/>
                <v:fill type="solid"/>
              </v:shape>
            </v:group>
            <v:group style="position:absolute;left:3486;top:1178;width:92;height:122" coordorigin="3486,1178" coordsize="92,122">
              <v:shape style="position:absolute;left:3486;top:1178;width:92;height:122" coordorigin="3486,1178" coordsize="92,122" path="m3539,1292l3510,1292,3510,1300,3539,1292xe" filled="true" fillcolor="#231f20" stroked="false">
                <v:path arrowok="t"/>
                <v:fill type="solid"/>
              </v:shape>
              <v:shape style="position:absolute;left:3486;top:1178;width:92;height:122" coordorigin="3486,1178" coordsize="92,122" path="m3559,1178l3517,1184,3493,1211,3486,1250,3494,1291,3500,1293,3510,1292,3539,1292,3554,1288,3557,1283,3535,1283,3504,1263,3508,1225,3531,1198,3568,1198,3559,1178xe" filled="true" fillcolor="#231f20" stroked="false">
                <v:path arrowok="t"/>
                <v:fill type="solid"/>
              </v:shape>
              <v:shape style="position:absolute;left:3486;top:1178;width:92;height:122" coordorigin="3486,1178" coordsize="92,122" path="m3568,1198l3531,1198,3559,1211,3545,1226,3532,1240,3526,1259,3535,1283,3557,1283,3576,1256,3577,1216,3568,1198xe" filled="true" fillcolor="#231f20" stroked="false">
                <v:path arrowok="t"/>
                <v:fill type="solid"/>
              </v:shape>
            </v:group>
            <v:group style="position:absolute;left:3504;top:1198;width:55;height:86" coordorigin="3504,1198" coordsize="55,86">
              <v:shape style="position:absolute;left:3504;top:1198;width:55;height:86" coordorigin="3504,1198" coordsize="55,86" path="m3531,1198l3508,1225,3504,1263,3534,1283,3526,1259,3532,1240,3545,1226,3559,1211,3531,1198xe" filled="true" fillcolor="#ffffff" stroked="false">
                <v:path arrowok="t"/>
                <v:fill type="solid"/>
              </v:shape>
            </v:group>
            <v:group style="position:absolute;left:3559;top:1302;width:114;height:96" coordorigin="3559,1302" coordsize="114,96">
              <v:shape style="position:absolute;left:3559;top:1302;width:114;height:96" coordorigin="3559,1302" coordsize="114,96" path="m3662,1316l3617,1316,3639,1316,3645,1324,3647,1336,3648,1349,3648,1364,3626,1373,3600,1377,3575,1383,3559,1396,3594,1398,3632,1387,3662,1363,3672,1324,3662,1316xe" filled="true" fillcolor="#231f20" stroked="false">
                <v:path arrowok="t"/>
                <v:fill type="solid"/>
              </v:shape>
              <v:shape style="position:absolute;left:3559;top:1302;width:114;height:96" coordorigin="3559,1302" coordsize="114,96" path="m3617,1302l3586,1310,3567,1332,3587,1330,3602,1322,3617,1316,3662,1316,3650,1306,3617,1302xe" filled="true" fillcolor="#231f20" stroked="false">
                <v:path arrowok="t"/>
                <v:fill type="solid"/>
              </v:shape>
            </v:group>
            <v:group style="position:absolute;left:3914;top:1316;width:25;height:41" coordorigin="3914,1316" coordsize="25,41">
              <v:shape style="position:absolute;left:3914;top:1316;width:25;height:41" coordorigin="3914,1316" coordsize="25,41" path="m3922,1316l3923,1329,3917,1341,3914,1350,3922,1356,3929,1346,3937,1333,3938,1320,3922,1316xe" filled="true" fillcolor="#231f20" stroked="false">
                <v:path arrowok="t"/>
                <v:fill type="solid"/>
              </v:shape>
            </v:group>
            <v:group style="position:absolute;left:3373;top:1413;width:332;height:146" coordorigin="3373,1413" coordsize="332,146">
              <v:shape style="position:absolute;left:3373;top:1413;width:332;height:146" coordorigin="3373,1413" coordsize="332,146" path="m3413,1413l3399,1416,3388,1424,3380,1434,3373,1445,3420,1450,3451,1483,3477,1525,3510,1558,3565,1548,3594,1526,3541,1526,3491,1507,3446,1453,3485,1447,3673,1447,3673,1447,3689,1446,3702,1443,3703,1433,3558,1433,3482,1431,3413,1413xe" filled="true" fillcolor="#231f20" stroked="false">
                <v:path arrowok="t"/>
                <v:fill type="solid"/>
              </v:shape>
              <v:shape style="position:absolute;left:3373;top:1413;width:332;height:146" coordorigin="3373,1413" coordsize="332,146" path="m3664,1453l3631,1453,3590,1508,3541,1526,3594,1526,3601,1520,3630,1484,3664,1453xe" filled="true" fillcolor="#231f20" stroked="false">
                <v:path arrowok="t"/>
                <v:fill type="solid"/>
              </v:shape>
              <v:shape style="position:absolute;left:3373;top:1413;width:332;height:146" coordorigin="3373,1413" coordsize="332,146" path="m3673,1447l3485,1447,3531,1450,3581,1455,3631,1453,3664,1453,3673,1447xe" filled="true" fillcolor="#231f20" stroked="false">
                <v:path arrowok="t"/>
                <v:fill type="solid"/>
              </v:shape>
              <v:shape style="position:absolute;left:3373;top:1413;width:332;height:146" coordorigin="3373,1413" coordsize="332,146" path="m3634,1429l3558,1433,3703,1433,3704,1429,3634,1429xe" filled="true" fillcolor="#231f20" stroked="false">
                <v:path arrowok="t"/>
                <v:fill type="solid"/>
              </v:shape>
            </v:group>
            <v:group style="position:absolute;left:3446;top:1447;width:186;height:79" coordorigin="3446,1447" coordsize="186,79">
              <v:shape style="position:absolute;left:3446;top:1447;width:186;height:79" coordorigin="3446,1447" coordsize="186,79" path="m3485,1447l3446,1453,3491,1507,3541,1526,3590,1508,3630,1455,3581,1455,3531,1450,3485,1447xe" filled="true" fillcolor="#ffffff" stroked="false">
                <v:path arrowok="t"/>
                <v:fill type="solid"/>
              </v:shape>
              <v:shape style="position:absolute;left:3446;top:1447;width:186;height:79" coordorigin="3446,1447" coordsize="186,79" path="m3631,1453l3581,1455,3630,1455,3631,1453xe" filled="true" fillcolor="#ffffff" stroked="false">
                <v:path arrowok="t"/>
                <v:fill type="solid"/>
              </v:shape>
            </v:group>
            <v:group style="position:absolute;left:3502;top:1567;width:49;height:23" coordorigin="3502,1567" coordsize="49,23">
              <v:shape style="position:absolute;left:3502;top:1567;width:49;height:23" coordorigin="3502,1567" coordsize="49,23" path="m3529,1567l3511,1575,3502,1590,3551,1590,3546,1572,3529,1567xe" filled="true" fillcolor="#231f20" stroked="false">
                <v:path arrowok="t"/>
                <v:fill type="solid"/>
              </v:shape>
            </v:group>
            <v:group style="position:absolute;left:3163;top:1308;width:45;height:57" coordorigin="3163,1308" coordsize="45,57">
              <v:shape style="position:absolute;left:3163;top:1308;width:45;height:57" coordorigin="3163,1308" coordsize="45,57" path="m3165,1315l3163,1324,3173,1334,3179,1348,3187,1361,3203,1364,3207,1351,3199,1337,3187,1323,3185,1318,3179,1318,3165,1315xe" filled="true" fillcolor="#231f20" stroked="false">
                <v:path arrowok="t"/>
                <v:fill type="solid"/>
              </v:shape>
              <v:shape style="position:absolute;left:3163;top:1308;width:45;height:57" coordorigin="3163,1308" coordsize="45,57" path="m3179,1308l3179,1318,3185,1318,3179,1308xe" filled="true" fillcolor="#231f20" stroked="false">
                <v:path arrowok="t"/>
                <v:fill type="solid"/>
              </v:shape>
            </v:group>
            <v:group style="position:absolute;left:4285;top:1525;width:122;height:118" coordorigin="4285,1525" coordsize="122,118">
              <v:shape style="position:absolute;left:4285;top:1525;width:122;height:118" coordorigin="4285,1525" coordsize="122,118" path="m4388,1525l4369,1527,4348,1532,4326,1534,4315,1559,4301,1582,4289,1606,4289,1606,4285,1639,4316,1643,4344,1633,4363,1623,4334,1623,4310,1622,4313,1606,4320,1593,4326,1579,4326,1558,4348,1558,4367,1542,4390,1542,4406,1542,4407,1534,4388,1525xe" filled="true" fillcolor="#231f20" stroked="false">
                <v:path arrowok="t"/>
                <v:fill type="solid"/>
              </v:shape>
              <v:shape style="position:absolute;left:4285;top:1525;width:122;height:118" coordorigin="4285,1525" coordsize="122,118" path="m4406,1542l4390,1542,4384,1552,4382,1566,4382,1593,4382,1598,4359,1599,4347,1611,4334,1623,4363,1623,4371,1618,4398,1606,4397,1585,4400,1568,4404,1552,4406,1542xe" filled="true" fillcolor="#231f20" stroked="false">
                <v:path arrowok="t"/>
                <v:fill type="solid"/>
              </v:shape>
              <v:shape style="position:absolute;left:4285;top:1525;width:122;height:118" coordorigin="4285,1525" coordsize="122,118" path="m4348,1558l4326,1558,4341,1563,4348,1558xe" filled="true" fillcolor="#231f20" stroked="false">
                <v:path arrowok="t"/>
                <v:fill type="solid"/>
              </v:shape>
            </v:group>
            <v:group style="position:absolute;left:4310;top:1542;width:81;height:81" coordorigin="4310,1542" coordsize="81,81">
              <v:shape style="position:absolute;left:4310;top:1542;width:81;height:81" coordorigin="4310,1542" coordsize="81,81" path="m4326,1558l4326,1579,4320,1593,4313,1606,4310,1622,4334,1623,4347,1611,4359,1599,4382,1598,4382,1593,4382,1566,4383,1563,4341,1563,4326,1558xe" filled="true" fillcolor="#ffffff" stroked="false">
                <v:path arrowok="t"/>
                <v:fill type="solid"/>
              </v:shape>
              <v:shape style="position:absolute;left:4310;top:1542;width:81;height:81" coordorigin="4310,1542" coordsize="81,81" path="m4390,1542l4367,1542,4341,1563,4383,1563,4384,1552,4390,1542xe" filled="true" fillcolor="#ffffff" stroked="false">
                <v:path arrowok="t"/>
                <v:fill type="solid"/>
              </v:shape>
            </v:group>
            <v:group style="position:absolute;left:4277;top:1629;width:202;height:81" coordorigin="4277,1629" coordsize="202,81">
              <v:shape style="position:absolute;left:4277;top:1629;width:202;height:81" coordorigin="4277,1629" coordsize="202,81" path="m4461,1629l4447,1631,4409,1651,4314,1673,4277,1695,4329,1709,4388,1701,4442,1677,4479,1647,4472,1641,4468,1634,4461,1629xe" filled="true" fillcolor="#ffffff" stroked="false">
                <v:path arrowok="t"/>
                <v:fill type="solid"/>
              </v:shape>
            </v:group>
            <v:group style="position:absolute;left:4293;top:1695;width:194;height:87" coordorigin="4293,1695" coordsize="194,87">
              <v:shape style="position:absolute;left:4293;top:1695;width:194;height:87" coordorigin="4293,1695" coordsize="194,87" path="m4487,1695l4449,1700,4403,1714,4351,1726,4293,1727,4315,1774,4368,1782,4428,1764,4475,1731,4487,1695xe" filled="true" fillcolor="#ffffff" stroked="false">
                <v:path arrowok="t"/>
                <v:fill type="solid"/>
              </v:shape>
            </v:group>
            <v:group style="position:absolute;left:3496;top:2140;width:64;height:57" coordorigin="3496,2140" coordsize="64,57">
              <v:shape style="position:absolute;left:3496;top:2140;width:64;height:57" coordorigin="3496,2140" coordsize="64,57" path="m3535,2140l3510,2146,3496,2167,3502,2196,3527,2197,3544,2189,3551,2180,3518,2180,3518,2155,3559,2155,3535,2140xe" filled="true" fillcolor="#231f20" stroked="false">
                <v:path arrowok="t"/>
                <v:fill type="solid"/>
              </v:shape>
              <v:shape style="position:absolute;left:3496;top:2140;width:64;height:57" coordorigin="3496,2140" coordsize="64,57" path="m3559,2155l3518,2155,3532,2156,3536,2168,3532,2179,3518,2180,3551,2180,3554,2175,3559,2155xe" filled="true" fillcolor="#231f20" stroked="false">
                <v:path arrowok="t"/>
                <v:fill type="solid"/>
              </v:shape>
            </v:group>
            <v:group style="position:absolute;left:3518;top:2155;width:18;height:25" coordorigin="3518,2155" coordsize="18,25">
              <v:shape style="position:absolute;left:3518;top:2155;width:18;height:25" coordorigin="3518,2155" coordsize="18,25" path="m3518,2155l3518,2180,3532,2179,3536,2168,3532,2156,3518,2155xe" filled="true" fillcolor="#ffffff" stroked="false">
                <v:path arrowok="t"/>
                <v:fill type="solid"/>
              </v:shape>
            </v:group>
            <v:group style="position:absolute;left:3494;top:2345;width:57;height:53" coordorigin="3494,2345" coordsize="57,53">
              <v:shape style="position:absolute;left:3494;top:2345;width:57;height:53" coordorigin="3494,2345" coordsize="57,53" path="m3532,2345l3508,2348,3494,2369,3502,2398,3522,2398,3537,2392,3547,2382,3524,2382,3510,2381,3507,2364,3550,2364,3532,2345xe" filled="true" fillcolor="#231f20" stroked="false">
                <v:path arrowok="t"/>
                <v:fill type="solid"/>
              </v:shape>
              <v:shape style="position:absolute;left:3494;top:2345;width:57;height:53" coordorigin="3494,2345" coordsize="57,53" path="m3551,2365l3534,2365,3531,2375,3524,2382,3547,2382,3547,2381,3551,2365xe" filled="true" fillcolor="#231f20" stroked="false">
                <v:path arrowok="t"/>
                <v:fill type="solid"/>
              </v:shape>
              <v:shape style="position:absolute;left:3494;top:2345;width:57;height:53" coordorigin="3494,2345" coordsize="57,53" path="m3550,2364l3507,2364,3522,2366,3534,2365,3551,2365,3550,2364xe" filled="true" fillcolor="#231f20" stroked="false">
                <v:path arrowok="t"/>
                <v:fill type="solid"/>
              </v:shape>
            </v:group>
            <v:group style="position:absolute;left:3507;top:2364;width:28;height:18" coordorigin="3507,2364" coordsize="28,18">
              <v:shape style="position:absolute;left:3507;top:2364;width:28;height:18" coordorigin="3507,2364" coordsize="28,18" path="m3507,2364l3510,2382,3524,2382,3531,2375,3534,2366,3522,2366,3507,2364xe" filled="true" fillcolor="#ffffff" stroked="false">
                <v:path arrowok="t"/>
                <v:fill type="solid"/>
              </v:shape>
              <v:shape style="position:absolute;left:3507;top:2364;width:28;height:18" coordorigin="3507,2364" coordsize="28,18" path="m3535,2365l3522,2366,3534,2366,3535,2365xe" filled="true" fillcolor="#ffffff" stroked="false">
                <v:path arrowok="t"/>
                <v:fill type="solid"/>
              </v:shape>
            </v:group>
            <v:group style="position:absolute;left:3325;top:2761;width:1258;height:283" coordorigin="3325,2761" coordsize="1258,283">
              <v:shape style="position:absolute;left:3325;top:2761;width:1258;height:283" coordorigin="3325,2761" coordsize="1258,283" path="m3696,2761l3633,2801,3503,2879,3440,2919,3380,2963,3325,3011,3403,3018,3481,3022,3559,3025,3878,3032,3962,3036,4121,3043,4196,3043,4261,3036,4301,3020,4163,3020,4129,3018,4059,3011,3985,3009,3907,3007,3588,3006,3431,3005,3357,3003,3415,2962,3480,2918,3549,2874,3620,2831,3688,2793,3749,2783,4312,2783,4092,2773,3696,2761xe" filled="true" fillcolor="#231f20" stroked="false">
                <v:path arrowok="t"/>
                <v:fill type="solid"/>
              </v:shape>
              <v:shape style="position:absolute;left:3325;top:2761;width:1258;height:283" coordorigin="3325,2761" coordsize="1258,283" path="m4312,2783l3749,2783,3847,2783,4035,2793,4377,2805,4461,2810,4544,2818,4514,2845,4444,2897,4361,2953,4258,3006,4197,3019,4163,3020,4301,3020,4308,3017,4355,2988,4398,2953,4439,2922,4460,2909,4483,2895,4506,2881,4528,2866,4548,2850,4570,2832,4582,2814,4576,2801,4495,2795,4415,2789,4312,2783xe" filled="true" fillcolor="#231f20" stroked="false">
                <v:path arrowok="t"/>
                <v:fill type="solid"/>
              </v:shape>
              <v:shape style="position:absolute;left:3325;top:2761;width:1258;height:283" coordorigin="3325,2761" coordsize="1258,283" path="m3748,3006l3588,3006,3751,3006,3748,3006xe" filled="true" fillcolor="#231f20" stroked="false">
                <v:path arrowok="t"/>
                <v:fill type="solid"/>
              </v:shape>
            </v:group>
            <v:group style="position:absolute;left:3357;top:2783;width:1187;height:238" coordorigin="3357,2783" coordsize="1187,238">
              <v:shape style="position:absolute;left:3357;top:2783;width:1187;height:238" coordorigin="3357,2783" coordsize="1187,238" path="m4258,3006l3748,3006,3907,3007,3985,3009,4059,3011,4094,3014,4129,3018,4163,3020,4197,3019,4258,3006,4258,3006xe" filled="true" fillcolor="#ffffff" stroked="false">
                <v:path arrowok="t"/>
                <v:fill type="solid"/>
              </v:shape>
              <v:shape style="position:absolute;left:3357;top:2783;width:1187;height:238" coordorigin="3357,2783" coordsize="1187,238" path="m3749,2783l3688,2793,3620,2831,3549,2874,3480,2918,3415,2962,3357,3003,3431,3005,3588,3006,4258,3006,4312,2982,4361,2953,4382,2939,3591,2939,3618,2889,3659,2852,3702,2846,4513,2846,4514,2845,4544,2817,4461,2810,4377,2805,4035,2793,3847,2783,3749,2783xe" filled="true" fillcolor="#ffffff" stroked="false">
                <v:path arrowok="t"/>
                <v:fill type="solid"/>
              </v:shape>
              <v:shape style="position:absolute;left:3357;top:2783;width:1187;height:238" coordorigin="3357,2783" coordsize="1187,238" path="m4513,2846l3702,2846,3736,2890,3719,2921,3684,2935,3640,2939,4382,2939,4444,2897,4480,2872,4513,2846xe" filled="true" fillcolor="#ffffff" stroked="false">
                <v:path arrowok="t"/>
                <v:fill type="solid"/>
              </v:shape>
            </v:group>
            <v:group style="position:absolute;left:2630;top:2793;width:840;height:218" coordorigin="2630,2793" coordsize="840,218">
              <v:shape style="position:absolute;left:2630;top:2793;width:840;height:218" coordorigin="2630,2793" coordsize="840,218" path="m2743,2882l2717,2908,2687,2931,2657,2953,2630,2979,2704,2988,2781,2994,2861,2997,3023,3001,3102,3005,3179,3011,3235,2966,3263,2947,2840,2947,2833,2935,2836,2923,2778,2923,2751,2922,2744,2912,2747,2901,2751,2890,2743,2882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3050,2850l3008,2884,2964,2917,2910,2940,2840,2947,3263,2947,3286,2931,3236,2931,3227,2919,3221,2905,3219,2889,3219,2882,3139,2882,3118,2873,3095,2865,3072,2858,3050,2850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3425,2832l3307,2832,3349,2834,3339,2864,3309,2889,3271,2911,3236,2931,3286,2931,3295,2924,3357,2883,3416,2841,3425,2832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2832,2898l2818,2910,2800,2919,2778,2923,2836,2923,2841,2909,2832,2898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3470,2793l3155,2793,3159,2810,3166,2823,3172,2837,3171,2858,3161,2862,3149,2878,3139,2882,3219,2882,3220,2866,3243,2849,3272,2838,3307,2832,3425,2832,3470,2793xe" filled="true" fillcolor="#ffffff" stroked="false">
                <v:path arrowok="t"/>
                <v:fill type="solid"/>
              </v:shape>
            </v:group>
            <v:group style="position:absolute;left:3219;top:2832;width:131;height:99" coordorigin="3219,2832" coordsize="131,99">
              <v:shape style="position:absolute;left:3219;top:2832;width:131;height:99" coordorigin="3219,2832" coordsize="131,99" path="m3307,2832l3272,2838,3243,2849,3220,2866,3219,2887,3221,2905,3227,2919,3236,2931,3271,2911,3294,2898,3236,2898,3242,2872,3260,2858,3286,2852,3316,2850,3343,2850,3349,2834,3307,2832xe" filled="true" fillcolor="#231f20" stroked="false">
                <v:path arrowok="t"/>
                <v:fill type="solid"/>
              </v:shape>
              <v:shape style="position:absolute;left:3219;top:2832;width:131;height:99" coordorigin="3219,2832" coordsize="131,99" path="m3343,2850l3316,2850,3302,2868,3285,2883,3263,2893,3236,2898,3294,2898,3309,2889,3339,2864,3343,2850xe" filled="true" fillcolor="#231f20" stroked="false">
                <v:path arrowok="t"/>
                <v:fill type="solid"/>
              </v:shape>
            </v:group>
            <v:group style="position:absolute;left:3591;top:2846;width:146;height:93" coordorigin="3591,2846" coordsize="146,93">
              <v:shape style="position:absolute;left:3591;top:2846;width:146;height:93" coordorigin="3591,2846" coordsize="146,93" path="m3702,2846l3659,2852,3618,2889,3591,2939,3640,2939,3684,2935,3715,2922,3615,2922,3635,2898,3661,2872,3688,2861,3713,2861,3702,2846xe" filled="true" fillcolor="#231f20" stroked="false">
                <v:path arrowok="t"/>
                <v:fill type="solid"/>
              </v:shape>
              <v:shape style="position:absolute;left:3591;top:2846;width:146;height:93" coordorigin="3591,2846" coordsize="146,93" path="m3713,2861l3688,2861,3712,2882,3700,2904,3678,2916,3648,2921,3615,2922,3715,2922,3719,2921,3736,2890,3713,2861xe" filled="true" fillcolor="#231f20" stroked="false">
                <v:path arrowok="t"/>
                <v:fill type="solid"/>
              </v:shape>
            </v:group>
            <v:group style="position:absolute;left:4390;top:2834;width:448;height:436" coordorigin="4390,2834" coordsize="448,436">
              <v:shape style="position:absolute;left:4390;top:2834;width:448;height:436" coordorigin="4390,2834" coordsize="448,436" path="m4834,2834l4770,2882,4701,2927,4630,2968,4485,3049,4415,3092,4407,3135,4399,3178,4393,3222,4390,3270,4467,3241,4541,3210,4612,3177,4681,3141,4747,3102,4810,3060,4817,3001,4829,2943,4838,2887,4834,2834xe" filled="true" fillcolor="#ffffff" stroked="false">
                <v:path arrowok="t"/>
                <v:fill type="solid"/>
              </v:shape>
            </v:group>
            <v:group style="position:absolute;left:3236;top:2850;width:81;height:49" coordorigin="3236,2850" coordsize="81,49">
              <v:shape style="position:absolute;left:3236;top:2850;width:81;height:49" coordorigin="3236,2850" coordsize="81,49" path="m3316,2850l3286,2852,3260,2858,3242,2872,3236,2898,3263,2893,3285,2883,3302,2868,3316,2850xe" filled="true" fillcolor="#ffffff" stroked="false">
                <v:path arrowok="t"/>
                <v:fill type="solid"/>
              </v:shape>
            </v:group>
            <v:group style="position:absolute;left:3615;top:2861;width:97;height:62" coordorigin="3615,2861" coordsize="97,62">
              <v:shape style="position:absolute;left:3615;top:2861;width:97;height:62" coordorigin="3615,2861" coordsize="97,62" path="m3688,2861l3661,2872,3635,2898,3615,2922,3648,2921,3678,2916,3700,2904,3712,2882,3688,2861xe" filled="true" fillcolor="#ffffff" stroked="false">
                <v:path arrowok="t"/>
                <v:fill type="solid"/>
              </v:shape>
            </v:group>
            <v:group style="position:absolute;left:4205;top:3115;width:574;height:1003" coordorigin="4205,3115" coordsize="574,1003">
              <v:shape style="position:absolute;left:4205;top:3115;width:574;height:1003" coordorigin="4205,3115" coordsize="574,1003" path="m4777,3115l4770,3116,4696,3157,4620,3196,4542,3232,4382,3302,4367,3386,4351,3469,4333,3551,4315,3632,4296,3712,4277,3792,4258,3873,4239,3953,4221,4035,4205,4117,4270,4110,4327,4095,4380,4075,4431,4053,4458,3982,4487,3913,4517,3845,4578,3709,4608,3641,4637,3572,4665,3503,4692,3431,4717,3358,4740,3283,4761,3205,4778,3124,4778,3119,4777,3115xe" filled="true" fillcolor="#ffffff" stroked="false">
                <v:path arrowok="t"/>
                <v:fill type="solid"/>
              </v:shape>
            </v:group>
            <v:group style="position:absolute;left:2404;top:3270;width:1946;height:882" coordorigin="2404,3270" coordsize="1946,882">
              <v:shape style="position:absolute;left:2404;top:3270;width:1946;height:882" coordorigin="2404,3270" coordsize="1946,882" path="m4198,4031l3705,4031,3762,4038,3812,4060,3848,4097,3866,4150,3951,4151,4033,4147,4107,4137,4172,4117,4195,4042,4198,4031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539,4133l3394,4133,3468,4133,3535,4142,3539,4133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4205,4006l3057,4006,3121,4015,3180,4041,3223,4081,3244,4134,3318,4134,3394,4133,3539,4133,3556,4094,3595,4060,3647,4038,3705,4031,4198,4031,4205,4006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2404,3270l2426,3338,2452,3413,2480,3493,2510,3577,2542,3661,2574,3743,2607,3820,2638,3891,2672,3962,2710,4023,2757,4068,2823,4093,2913,4093,2944,4043,2995,4014,3057,4006,4205,4006,4210,3986,3368,3986,3336,3978,3334,3977,3069,3977,3011,3958,2969,3933,2944,3933,2884,3901,2845,3845,2833,3827,2795,3813,2703,3763,2661,3714,2640,3655,2650,3591,2665,3567,2685,3548,2709,3535,2736,3526,2722,3519,2709,3511,2696,3501,2683,3491,2664,3459,2664,3420,2682,3386,2715,3368,2753,3365,2790,3364,2867,3364,2875,3357,2887,3350,2901,3345,2917,3343,2950,3343,2951,3343,2952,3343,2953,3342,2871,3336,2790,3328,2710,3319,2632,3308,2555,3297,2479,3284,2404,3270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609,3825l3600,3826,3592,3829,3593,3832,3594,3835,3596,3839,3607,3870,3606,3902,3589,3928,3555,3942,3509,3953,3463,3970,3416,3983,3368,3986,4210,3986,4216,3965,4236,3888,4248,3838,3922,3838,3872,3828,3865,3827,3631,3827,3619,3825,3609,3825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199,3930l3163,3960,3120,3977,3069,3977,3334,3977,3312,3964,3296,3945,3292,3933,3220,3933,3209,3933,3199,3930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2965,3931l2944,3933,2969,3933,2965,3931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288,3922l3245,3928,3220,3933,3292,3933,3288,3922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4346,3341l4003,3341,4051,3341,4096,3351,4143,3378,4176,3417,4191,3466,4183,3521,4150,3582,4102,3631,4045,3671,3982,3704,4012,3742,4008,3790,3976,3829,3922,3838,4248,3838,4273,3730,4290,3649,4307,3567,4322,3485,4336,3402,4346,3341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661,3788l3653,3797,3649,3810,3643,3821,3631,3827,3865,3827,3821,3820,3770,3815,3718,3814,3700,3813,3684,3808,3671,3799,3661,3788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2867,3364l2790,3364,2827,3365,2863,3367,2867,3364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4350,3318l4281,3327,4207,3331,4130,3333,3976,3334,3901,3337,3905,3337,3909,3338,3913,3339,3956,3342,4003,3341,4346,3341,4350,3318xe" filled="true" fillcolor="#ffffff" stroked="false">
                <v:path arrowok="t"/>
                <v:fill type="solid"/>
              </v:shape>
            </v:group>
            <v:group style="position:absolute;left:2977;top:3270;width:598;height:547" coordorigin="2977,3270" coordsize="598,547">
              <v:shape style="position:absolute;left:2977;top:3270;width:598;height:547" coordorigin="2977,3270" coordsize="598,547" path="m3540,3758l3395,3758,3422,3770,3443,3790,3455,3816,3463,3813,3471,3811,3480,3809,3489,3801,3501,3795,3514,3792,3528,3790,3565,3790,3546,3766,3540,3758xe" filled="true" fillcolor="#ffffff" stroked="false">
                <v:path arrowok="t"/>
                <v:fill type="solid"/>
              </v:shape>
              <v:shape style="position:absolute;left:2977;top:3270;width:598;height:547" coordorigin="2977,3270" coordsize="598,547" path="m3565,3790l3528,3790,3542,3791,3553,3794,3564,3799,3573,3805,3574,3804,3574,3803,3575,3803,3565,3790xe" filled="true" fillcolor="#ffffff" stroked="false">
                <v:path arrowok="t"/>
                <v:fill type="solid"/>
              </v:shape>
              <v:shape style="position:absolute;left:2977;top:3270;width:598;height:547" coordorigin="2977,3270" coordsize="598,547" path="m2998,3270l2983,3274,2977,3286,3024,3308,3042,3324,3050,3350,3047,3351,3044,3352,3040,3352,3057,3364,3069,3379,3077,3397,3080,3417,3080,3420,3080,3424,3079,3427,3107,3497,3109,3517,3170,3537,3216,3579,3245,3638,3259,3707,3259,3779,3285,3775,3311,3771,3338,3766,3364,3760,3395,3758,3540,3758,3518,3730,3349,3730,3298,3670,3249,3608,3201,3545,3155,3480,3112,3413,3071,3343,3034,3270,2998,3270xe" filled="true" fillcolor="#ffffff" stroked="false">
                <v:path arrowok="t"/>
                <v:fill type="solid"/>
              </v:shape>
              <v:shape style="position:absolute;left:2977;top:3270;width:598;height:547" coordorigin="2977,3270" coordsize="598,547" path="m3454,3665l3432,3685,3407,3703,3380,3718,3349,3730,3518,3730,3488,3696,3454,3665xe" filled="true" fillcolor="#ffffff" stroked="false">
                <v:path arrowok="t"/>
                <v:fill type="solid"/>
              </v:shape>
              <v:shape style="position:absolute;left:3147;top:3286;width:291;height:283" type="#_x0000_t75" stroked="false">
                <v:imagedata r:id="rId56" o:title=""/>
              </v:shape>
              <v:shape style="position:absolute;left:1984;top:252;width:2891;height:4100" type="#_x0000_t75" stroked="false">
                <v:imagedata r:id="rId57" o:title=""/>
              </v:shape>
              <v:shape style="position:absolute;left:2579;top:3589;width:993;height:407" type="#_x0000_t202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-14" w:firstLine="0"/>
                        <w:jc w:val="left"/>
                        <w:rPr>
                          <w:rFonts w:ascii="Arial" w:hAnsi="Arial" w:cs="Arial" w:eastAsia="Arial" w:hint="default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5"/>
                          <w:sz w:val="13"/>
                        </w:rPr>
                        <w:t>SORVETE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49" w:lineRule="exact" w:before="21"/>
                        <w:ind w:left="209" w:right="-14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R$</w:t>
                      </w:r>
                      <w:r>
                        <w:rPr>
                          <w:rFonts w:ascii="Arial"/>
                          <w:b/>
                          <w:color w:val="231F20"/>
                          <w:spacing w:val="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1,90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66" w:lineRule="auto" w:before="72"/>
        <w:ind w:left="110" w:right="3830"/>
        <w:jc w:val="left"/>
      </w:pPr>
      <w:r>
        <w:rPr>
          <w:rFonts w:ascii="Arial"/>
          <w:color w:val="231F20"/>
        </w:rPr>
        <w:t>Luciana comprou um sorvete e pagou com uma nota de R$ 20,00. </w:t>
      </w:r>
      <w:r>
        <w:rPr>
          <w:color w:val="231F20"/>
        </w:rPr>
        <w:t>O troco que Luciana recebeu nessa compra</w:t>
      </w:r>
      <w:r>
        <w:rPr>
          <w:color w:val="231F20"/>
          <w:spacing w:val="-1"/>
        </w:rPr>
        <w:t> </w:t>
      </w:r>
      <w:r>
        <w:rPr>
          <w:color w:val="231F20"/>
        </w:rPr>
        <w:t>foi</w:t>
      </w:r>
      <w:r>
        <w:rPr/>
      </w:r>
    </w:p>
    <w:p>
      <w:pPr>
        <w:pStyle w:val="BodyText"/>
        <w:spacing w:line="240" w:lineRule="auto" w:before="56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R$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21,90</w:t>
      </w:r>
      <w:r>
        <w:rPr>
          <w:rFonts w:ascii="Arial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R$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19,10</w:t>
      </w:r>
      <w:r>
        <w:rPr>
          <w:rFonts w:ascii="Arial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R$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</w:rPr>
        <w:t>18,10</w:t>
      </w:r>
      <w:r>
        <w:rPr>
          <w:rFonts w:ascii="Arial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R$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</w:rPr>
        <w:t>18,00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377" w:footer="511" w:top="560" w:bottom="70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66" w:lineRule="auto" w:before="72" w:after="0"/>
        <w:ind w:left="110" w:right="4167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(M051495E4) </w:t>
      </w:r>
      <w:r>
        <w:rPr>
          <w:rFonts w:ascii="Arial" w:hAnsi="Arial"/>
          <w:color w:val="231F20"/>
          <w:sz w:val="22"/>
        </w:rPr>
        <w:t>A distância da casa de Luisa ao clube é de 1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km. </w:t>
      </w:r>
      <w:r>
        <w:rPr>
          <w:rFonts w:ascii="Arial" w:hAnsi="Arial"/>
          <w:color w:val="231F20"/>
          <w:sz w:val="22"/>
        </w:rPr>
        <w:t>Essa distância, em metros, é igual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56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66" w:lineRule="auto" w:before="27" w:after="0"/>
        <w:ind w:left="110" w:right="965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 C)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100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1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4" w:val="left" w:leader="none"/>
        </w:tabs>
        <w:spacing w:line="240" w:lineRule="auto" w:before="0" w:after="0"/>
        <w:ind w:left="473" w:right="0" w:hanging="36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(M051505E4) </w:t>
      </w:r>
      <w:r>
        <w:rPr>
          <w:rFonts w:ascii="Arial" w:hAnsi="Arial"/>
          <w:color w:val="231F20"/>
          <w:sz w:val="22"/>
        </w:rPr>
        <w:t>Observe abaixo a tabela de preços de alguns materiais escolares vendidos em uma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loja.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26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8"/>
        <w:gridCol w:w="2250"/>
      </w:tblGrid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622" w:right="6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Material</w:t>
            </w:r>
            <w:r>
              <w:rPr>
                <w:rFonts w:ascii="Arial"/>
                <w:b/>
                <w:color w:val="231F20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escolar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720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Preço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Caderno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9,50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Lápis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2,50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Borracha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1,50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Apontador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3,50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Régua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3,90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319" w:lineRule="auto" w:before="72"/>
        <w:ind w:left="110" w:right="6019"/>
        <w:jc w:val="left"/>
        <w:rPr>
          <w:rFonts w:ascii="Arial" w:hAnsi="Arial" w:cs="Arial" w:eastAsia="Arial" w:hint="default"/>
        </w:rPr>
      </w:pPr>
      <w:r>
        <w:rPr>
          <w:color w:val="231F20"/>
        </w:rPr>
        <w:t>Nessa tabela, qual é o preço do apontador? </w:t>
      </w:r>
      <w:r>
        <w:rPr>
          <w:rFonts w:ascii="Arial" w:hAnsi="Arial"/>
          <w:color w:val="231F20"/>
        </w:rPr>
        <w:t>A) R$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1,50</w:t>
      </w:r>
      <w:r>
        <w:rPr>
          <w:rFonts w:ascii="Arial" w:hAnsi="Arial"/>
        </w:rPr>
      </w:r>
    </w:p>
    <w:p>
      <w:pPr>
        <w:pStyle w:val="BodyText"/>
        <w:spacing w:line="199" w:lineRule="exact" w:before="0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R$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3,50</w:t>
      </w:r>
      <w:r>
        <w:rPr>
          <w:rFonts w:ascii="Arial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R$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3,90</w:t>
      </w:r>
      <w:r>
        <w:rPr>
          <w:rFonts w:ascii="Arial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R$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9,50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377" w:footer="511" w:top="560" w:bottom="70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8955pt;width:482.9pt;height:173.85pt;mso-position-horizontal-relative:page;mso-position-vertical-relative:paragraph;z-index:2200;mso-wrap-distance-left:0;mso-wrap-distance-right:0" coordorigin="1124,313" coordsize="9658,347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3457" coordorigin="1134,323" coordsize="2,3457">
              <v:shape style="position:absolute;left:1134;top:323;width:2;height:3457" coordorigin="1134,323" coordsize="0,3457" path="m1134,378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3457" coordorigin="1701,323" coordsize="2,3457">
              <v:shape style="position:absolute;left:1701;top:323;width:2;height:3457" coordorigin="1701,323" coordsize="0,3457" path="m1701,3780l1701,323e" filled="false" stroked="true" strokeweight=".5pt" strokecolor="#231f20">
                <v:path arrowok="t"/>
              </v:shape>
            </v:group>
            <v:group style="position:absolute;left:10772;top:323;width:2;height:3457" coordorigin="10772,323" coordsize="2,3457">
              <v:shape style="position:absolute;left:10772;top:323;width:2;height:3457" coordorigin="10772,323" coordsize="0,3457" path="m10772,3780l10772,323e" filled="false" stroked="true" strokeweight=".5pt" strokecolor="#231f20">
                <v:path arrowok="t"/>
              </v:shape>
            </v:group>
            <v:group style="position:absolute;left:1129;top:3785;width:572;height:2" coordorigin="1129,3785" coordsize="572,2">
              <v:shape style="position:absolute;left:1129;top:3785;width:572;height:2" coordorigin="1129,3785" coordsize="572,0" path="m1129,3785l1701,3785e" filled="false" stroked="true" strokeweight=".5pt" strokecolor="#231f20">
                <v:path arrowok="t"/>
              </v:shape>
            </v:group>
            <v:group style="position:absolute;left:1701;top:3785;width:9076;height:2" coordorigin="1701,3785" coordsize="9076,2">
              <v:shape style="position:absolute;left:1701;top:3785;width:9076;height:2" coordorigin="1701,3785" coordsize="9076,0" path="m1701,3785l10777,3785e" filled="false" stroked="true" strokeweight=".5pt" strokecolor="#231f20">
                <v:path arrowok="t"/>
              </v:shape>
              <v:shape style="position:absolute;left:1247;top:20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34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34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56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Garoto de oito anos indica livro sobre Leonardo Da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Vinci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Depois de ter ouvido falar muito sobre Leonardo da Vinci (1452-1519), Daniel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Vasco,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8,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ganhou de presente o “Diário das Invenções – Leonardo da Vinci”, de Jaspre Bark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mostra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ideias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invenções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dele,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espécie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avião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barco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antigo.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2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as figuras ‘saem’ do livro”,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conta.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obra, com imagens em alto relevo, é uma reunião de textos, anotações e esboços feitos pelo cientista, engenheiro e pintor Leonardo da Vinci, reconhecido por suas criações e também por suas obras de arte. É dele, por exemplo, o famoso quadro “Monalisa”, em exposição no museu do Louvre, 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“É legal saber como ele construía as coisas. De todas as invenções mostradas no livro, a de que mais gostei foi a carruagem, porque parece que ela 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andando.”.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36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59">
        <w:r>
          <w:rPr>
            <w:rFonts w:ascii="Arial" w:hAnsi="Arial"/>
            <w:color w:val="231F20"/>
            <w:sz w:val="16"/>
          </w:rPr>
          <w:t>em:</w:t>
        </w:r>
        <w:r>
          <w:rPr>
            <w:rFonts w:ascii="Arial" w:hAnsi="Arial"/>
            <w:color w:val="231F20"/>
            <w:spacing w:val="-14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&lt;http://www1.folha.uol.com.br/folhinha/2013/11/1375373-garoto-de-oito-anos-indica-livro-sobre-leonardo-da-vinci.shtml&gt;.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592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28 </w:t>
      </w:r>
      <w:r>
        <w:rPr>
          <w:rFonts w:ascii="Arial"/>
          <w:color w:val="231F20"/>
          <w:spacing w:val="-3"/>
          <w:sz w:val="16"/>
        </w:rPr>
        <w:t>nov. </w:t>
      </w:r>
      <w:r>
        <w:rPr>
          <w:rFonts w:ascii="Arial"/>
          <w:color w:val="231F20"/>
          <w:sz w:val="16"/>
        </w:rPr>
        <w:t>2013. Fragmento.</w:t>
      </w:r>
      <w:r>
        <w:rPr>
          <w:rFonts w:ascii="Arial"/>
          <w:color w:val="231F20"/>
          <w:spacing w:val="2"/>
          <w:sz w:val="16"/>
        </w:rPr>
        <w:t> </w:t>
      </w:r>
      <w:r>
        <w:rPr>
          <w:rFonts w:ascii="Arial"/>
          <w:color w:val="231F20"/>
          <w:sz w:val="16"/>
        </w:rPr>
        <w:t>(P050627E4_SUP)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(P050627E4)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exposição no museu do Louvre em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Paris.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invenções preferidas de Daniel</w:t>
      </w:r>
      <w:r>
        <w:rPr>
          <w:rFonts w:ascii="Arial" w:hAnsi="Arial"/>
          <w:color w:val="231F20"/>
          <w:spacing w:val="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Vasco.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O livro “Diário das Invenções – Leonardo da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Vinci”.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Os quadros famosos de Leonardo da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Vinci.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(P050628E4)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convidar para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exposição.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dar uma dica de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leitura.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ensinar 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conteúdo.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(P050630E4) </w:t>
      </w:r>
      <w:r>
        <w:rPr>
          <w:rFonts w:ascii="Arial"/>
          <w:color w:val="231F20"/>
          <w:sz w:val="22"/>
        </w:rPr>
        <w:t>Nesse texto, qual trecho apresenta ideia de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lugar?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“Depois de ter ouvido falar muito sobre Leonardo da Vinci...”. (ℓ.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 obra, com imagens em alto relevo,...”. (ℓ.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uma reunião de textos, anotações e esboços...”.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em exposição no museu do Louvre,...”.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7-8)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(P050640E4) </w:t>
      </w:r>
      <w:r>
        <w:rPr>
          <w:rFonts w:ascii="Arial"/>
          <w:color w:val="231F20"/>
          <w:sz w:val="22"/>
        </w:rPr>
        <w:t>As aspas usadas na linha 7 servem</w:t>
      </w:r>
      <w:r>
        <w:rPr>
          <w:rFonts w:ascii="Arial"/>
          <w:color w:val="231F20"/>
          <w:spacing w:val="3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uma palavra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inventada.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a fala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garoto.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mostrar o nome de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obra.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usar uma palavra em outro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sentido.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58"/>
          <w:pgSz w:w="11910" w:h="16840"/>
          <w:pgMar w:footer="524" w:header="377" w:top="560" w:bottom="720" w:left="740" w:right="740"/>
          <w:pgNumType w:start="5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tbl>
      <w:tblPr>
        <w:tblW w:w="0" w:type="auto"/>
        <w:jc w:val="left"/>
        <w:tblInd w:w="2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3"/>
        <w:gridCol w:w="4422"/>
      </w:tblGrid>
      <w:tr>
        <w:trPr>
          <w:trHeight w:val="320" w:hRule="exact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  <w:tc>
          <w:tcPr>
            <w:tcW w:w="44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447" w:hRule="exact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14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266903" cy="4507992"/>
                  <wp:effectExtent l="0" t="0" r="0" b="0"/>
                  <wp:docPr id="3" name="image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52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903" cy="450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7"/>
              <w:ind w:left="667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61">
              <w:r>
                <w:rPr>
                  <w:rFonts w:ascii="Arial" w:hAnsi="Arial"/>
                  <w:color w:val="231F20"/>
                  <w:sz w:val="16"/>
                </w:rPr>
                <w:t>em: &lt;http://migre.me/gjdOp&gt;.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8 out.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4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6" w:lineRule="auto" w:before="29"/>
              <w:ind w:left="75" w:right="72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Ninguém morre de amores pelas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vacinas </w:t>
            </w:r>
            <w:r>
              <w:rPr>
                <w:rFonts w:ascii="Arial" w:hAnsi="Arial"/>
                <w:color w:val="231F20"/>
                <w:sz w:val="22"/>
              </w:rPr>
              <w:t>(afinal, quem é que gosta de injeção?),</w:t>
            </w:r>
            <w:r>
              <w:rPr>
                <w:rFonts w:ascii="Arial" w:hAnsi="Arial"/>
                <w:color w:val="231F20"/>
                <w:spacing w:val="-2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mas </w:t>
            </w:r>
            <w:r>
              <w:rPr>
                <w:rFonts w:ascii="Arial" w:hAnsi="Arial"/>
                <w:color w:val="231F20"/>
                <w:sz w:val="22"/>
              </w:rPr>
              <w:t>pode apostar que sem elas nossa vida ia ser bem mais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difícil.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66" w:lineRule="auto"/>
              <w:ind w:left="75" w:right="74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 vacinas são como “cães de guarda” da nossa saúde e trabalham bastante para manter a gente livre de doenças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chatas.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66" w:lineRule="auto"/>
              <w:ind w:left="75" w:right="73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É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hora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de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perder </w:t>
            </w:r>
            <w:r>
              <w:rPr>
                <w:rFonts w:ascii="Arial" w:hAnsi="Arial"/>
                <w:color w:val="231F20"/>
                <w:sz w:val="22"/>
              </w:rPr>
              <w:t>o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medo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das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vacinas </w:t>
            </w:r>
            <w:r>
              <w:rPr>
                <w:rFonts w:ascii="Arial" w:hAnsi="Arial"/>
                <w:color w:val="231F20"/>
                <w:sz w:val="22"/>
              </w:rPr>
              <w:t>e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conhecer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mais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sobre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essas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gotinhas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milagrosas!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473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62">
              <w:r>
                <w:rPr>
                  <w:rFonts w:ascii="Arial" w:hAnsi="Arial"/>
                  <w:color w:val="231F20"/>
                  <w:sz w:val="16"/>
                </w:rPr>
                <w:t>em:</w:t>
              </w:r>
              <w:r>
                <w:rPr>
                  <w:rFonts w:ascii="Arial" w:hAnsi="Arial"/>
                  <w:color w:val="231F20"/>
                  <w:spacing w:val="-1"/>
                  <w:sz w:val="16"/>
                </w:rPr>
                <w:t> </w:t>
              </w:r>
              <w:r>
                <w:rPr>
                  <w:rFonts w:ascii="Arial" w:hAnsi="Arial"/>
                  <w:color w:val="231F20"/>
                  <w:sz w:val="16"/>
                </w:rPr>
                <w:t>&lt;http://migre.me/gjdR1&gt;.</w:t>
              </w:r>
              <w:r>
                <w:rPr>
                  <w:rFonts w:ascii="Arial" w:hAnsi="Arial"/>
                  <w:sz w:val="16"/>
                </w:rPr>
              </w:r>
            </w:hyperlink>
          </w:p>
          <w:p>
            <w:pPr>
              <w:pStyle w:val="TableParagraph"/>
              <w:spacing w:line="240" w:lineRule="auto" w:before="8"/>
              <w:ind w:left="2611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Acesso em: 8 out.</w:t>
            </w:r>
            <w:r>
              <w:rPr>
                <w:rFonts w:ascii="Arial"/>
                <w:color w:val="231F20"/>
                <w:spacing w:val="-1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2013.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before="50"/>
        <w:ind w:left="0" w:right="27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w w:val="95"/>
          <w:sz w:val="16"/>
        </w:rPr>
        <w:t>(P050632E4_SUP)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(P050632E4) </w:t>
      </w:r>
      <w:r>
        <w:rPr>
          <w:rFonts w:ascii="Arial" w:hAnsi="Arial"/>
          <w:color w:val="231F20"/>
          <w:sz w:val="22"/>
        </w:rPr>
        <w:t>Qual é a informação comum a esses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textos?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importância da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vacinação.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luta contra a paralisia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infantil.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brincadeiras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criança.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histórias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infantis.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(P050633E4) </w:t>
      </w:r>
      <w:r>
        <w:rPr>
          <w:rFonts w:ascii="Arial"/>
          <w:color w:val="231F20"/>
          <w:sz w:val="22"/>
        </w:rPr>
        <w:t>O </w:t>
      </w:r>
      <w:r>
        <w:rPr>
          <w:rFonts w:ascii="Arial"/>
          <w:color w:val="231F20"/>
          <w:spacing w:val="-5"/>
          <w:sz w:val="22"/>
        </w:rPr>
        <w:t>Texto </w:t>
      </w:r>
      <w:r>
        <w:rPr>
          <w:rFonts w:ascii="Arial"/>
          <w:color w:val="231F20"/>
          <w:sz w:val="22"/>
        </w:rPr>
        <w:t>1 foi escrito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anunciar um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produto.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divertir 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leitor.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divulgar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campanha.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tarefa.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/>
        <w:ind w:left="652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5889190" cy="1953958"/>
            <wp:effectExtent l="0" t="0" r="0" b="0"/>
            <wp:docPr id="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190" cy="195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182" w:lineRule="exact" w:before="0"/>
        <w:ind w:left="19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4"/>
          <w:sz w:val="16"/>
        </w:rPr>
        <w:t>Disponível </w:t>
      </w:r>
      <w:r>
        <w:rPr>
          <w:rFonts w:ascii="Arial" w:hAnsi="Arial"/>
          <w:color w:val="231F20"/>
          <w:spacing w:val="-3"/>
          <w:sz w:val="16"/>
        </w:rPr>
        <w:t>em: </w:t>
      </w:r>
      <w:hyperlink r:id="rId65">
        <w:r>
          <w:rPr>
            <w:rFonts w:ascii="Arial" w:hAnsi="Arial"/>
            <w:color w:val="231F20"/>
            <w:spacing w:val="-4"/>
            <w:sz w:val="16"/>
          </w:rPr>
          <w:t>&lt;http://3.bp.blogspot.com/-Oz1Ari2_XFc/UOBzmp482LI/AAAAAAAABAI/HRbNP0S-wAI/s1600/tira31.gif&gt;.</w:t>
        </w:r>
      </w:hyperlink>
      <w:r>
        <w:rPr>
          <w:rFonts w:ascii="Arial" w:hAnsi="Arial"/>
          <w:color w:val="231F20"/>
          <w:spacing w:val="-4"/>
          <w:sz w:val="16"/>
        </w:rPr>
        <w:t> Acesso </w:t>
      </w:r>
      <w:r>
        <w:rPr>
          <w:rFonts w:ascii="Arial" w:hAnsi="Arial"/>
          <w:color w:val="231F20"/>
          <w:spacing w:val="-3"/>
          <w:sz w:val="16"/>
        </w:rPr>
        <w:t>em: </w:t>
      </w:r>
      <w:r>
        <w:rPr>
          <w:rFonts w:ascii="Arial" w:hAnsi="Arial"/>
          <w:color w:val="231F20"/>
          <w:sz w:val="16"/>
        </w:rPr>
        <w:t>30 </w:t>
      </w:r>
      <w:r>
        <w:rPr>
          <w:rFonts w:ascii="Arial" w:hAnsi="Arial"/>
          <w:color w:val="231F20"/>
          <w:spacing w:val="-3"/>
          <w:sz w:val="16"/>
        </w:rPr>
        <w:t>out.</w:t>
      </w:r>
      <w:r>
        <w:rPr>
          <w:rFonts w:ascii="Arial" w:hAnsi="Arial"/>
          <w:color w:val="231F20"/>
          <w:spacing w:val="-29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2013.</w:t>
      </w:r>
      <w:r>
        <w:rPr>
          <w:rFonts w:ascii="Arial" w:hAnsi="Arial"/>
          <w:sz w:val="16"/>
        </w:rPr>
      </w:r>
    </w:p>
    <w:p>
      <w:pPr>
        <w:spacing w:before="36"/>
        <w:ind w:left="0" w:right="225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4"/>
          <w:w w:val="95"/>
          <w:sz w:val="16"/>
        </w:rPr>
        <w:t>(P050635E4_SUP)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(P050637E4) </w:t>
      </w:r>
      <w:r>
        <w:rPr>
          <w:rFonts w:ascii="Arial" w:hAnsi="Arial"/>
          <w:color w:val="231F20"/>
          <w:sz w:val="22"/>
        </w:rPr>
        <w:t>No último quadrinho desse texto, o menino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bravo.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sonolento.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surpreso.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triste.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56.692902pt;margin-top:15.91996pt;width:481.9pt;height:117.35pt;mso-position-horizontal-relative:page;mso-position-vertical-relative:paragraph;z-index:222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4252" w:right="4252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Copa</w:t>
                  </w:r>
                  <w:r>
                    <w:rPr>
                      <w:rFonts w:ascii="Arial"/>
                      <w:b/>
                      <w:color w:val="231F20"/>
                      <w:spacing w:val="-7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2014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Fifa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anunciou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noite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deste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domingo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nome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mascote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oficial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Copa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Mundo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2014. </w:t>
                  </w:r>
                  <w:r>
                    <w:rPr>
                      <w:color w:val="231F20"/>
                    </w:rPr>
                    <w:t>Depois de uma eleição que durou três meses e oferecia três alternativas – todas sugeridas pela própria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Fifa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palavra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Fuleco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foi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escolhida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por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1,7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milhão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brasileiros,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corresponde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48% </w:t>
                  </w:r>
                  <w:r>
                    <w:rPr>
                      <w:color w:val="231F20"/>
                    </w:rPr>
                    <w:t>dos votos. O nome vencedor vem da fusão de “futebol” 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“ecologia”.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Em segundo lugar ficou Zuzeco, com 31%, que era a combinação entre “azul” e “ecologia”. O nome Amijubi, de “amizade” e “júbilo”, terminou em terceiro lugar, com 21% dos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votos.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4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4"/>
          <w:sz w:val="16"/>
        </w:rPr>
        <w:t>Disponível </w:t>
      </w:r>
      <w:r>
        <w:rPr>
          <w:rFonts w:ascii="Arial" w:hAnsi="Arial"/>
          <w:color w:val="231F20"/>
          <w:spacing w:val="-3"/>
          <w:sz w:val="16"/>
        </w:rPr>
        <w:t>em: </w:t>
      </w:r>
      <w:hyperlink r:id="rId66">
        <w:r>
          <w:rPr>
            <w:rFonts w:ascii="Arial" w:hAnsi="Arial"/>
            <w:color w:val="231F20"/>
            <w:spacing w:val="-4"/>
            <w:sz w:val="16"/>
          </w:rPr>
          <w:t>&lt;http://veja.abril.com.br/noticia/esporte/mascote-da-copa-2014-ganha-nome-de-fuleco&gt;.</w:t>
        </w:r>
      </w:hyperlink>
      <w:r>
        <w:rPr>
          <w:rFonts w:ascii="Arial" w:hAnsi="Arial"/>
          <w:color w:val="231F20"/>
          <w:spacing w:val="-4"/>
          <w:sz w:val="16"/>
        </w:rPr>
        <w:t> Acesso </w:t>
      </w:r>
      <w:r>
        <w:rPr>
          <w:rFonts w:ascii="Arial" w:hAnsi="Arial"/>
          <w:color w:val="231F20"/>
          <w:spacing w:val="-3"/>
          <w:sz w:val="16"/>
        </w:rPr>
        <w:t>em: </w:t>
      </w:r>
      <w:r>
        <w:rPr>
          <w:rFonts w:ascii="Arial" w:hAnsi="Arial"/>
          <w:color w:val="231F20"/>
          <w:sz w:val="16"/>
        </w:rPr>
        <w:t>18 </w:t>
      </w:r>
      <w:r>
        <w:rPr>
          <w:rFonts w:ascii="Arial" w:hAnsi="Arial"/>
          <w:color w:val="231F20"/>
          <w:spacing w:val="-3"/>
          <w:sz w:val="16"/>
        </w:rPr>
        <w:t>jan. </w:t>
      </w:r>
      <w:r>
        <w:rPr>
          <w:rFonts w:ascii="Arial" w:hAnsi="Arial"/>
          <w:color w:val="231F20"/>
          <w:spacing w:val="-4"/>
          <w:sz w:val="16"/>
        </w:rPr>
        <w:t>2013.</w:t>
      </w:r>
      <w:r>
        <w:rPr>
          <w:rFonts w:ascii="Arial" w:hAnsi="Arial"/>
          <w:color w:val="231F20"/>
          <w:spacing w:val="-30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(P070070F5_SUP)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(P070070F5) </w:t>
      </w:r>
      <w:r>
        <w:rPr>
          <w:rFonts w:ascii="Arial" w:hAnsi="Arial"/>
          <w:color w:val="231F20"/>
          <w:sz w:val="22"/>
        </w:rPr>
        <w:t>A informação principal desse texto está no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“Depois de uma eleição que durou três meses [...] a palavra Fuleco foi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escolhida...”.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nome vencedor vem da fusão de ‘futebol’ e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‘ecologia’.”.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“Em segundo lugar ficou Zuzeco [...] que era a combinação entre ‘azul’ e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‘ecologia’.”.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nome Amijubi, de ‘amizade’ e ‘júbilo’, terminou em terceiro</w:t>
      </w:r>
      <w:r>
        <w:rPr>
          <w:rFonts w:ascii="Arial" w:hAnsi="Arial" w:cs="Arial" w:eastAsia="Arial" w:hint="default"/>
          <w:color w:val="231F20"/>
          <w:spacing w:val="-3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lugar...”.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63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3"/>
          <w:szCs w:val="13"/>
        </w:rPr>
      </w:pPr>
    </w:p>
    <w:p>
      <w:pPr>
        <w:spacing w:line="240" w:lineRule="auto"/>
        <w:ind w:left="38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shape style="width:481.9pt;height:187.35pt;mso-position-horizontal-relative:char;mso-position-vertical-relative:line" type="#_x0000_t202" filled="false" stroked="true" strokeweight=".5pt" strokecolor="#231f20">
            <w10:anchorlock/>
            <v:textbox inset="0,0,0,0">
              <w:txbxContent>
                <w:p>
                  <w:pPr>
                    <w:spacing w:before="62"/>
                    <w:ind w:left="1830" w:right="27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Lagartixa solta o rabo para enganar predador, conta</w:t>
                  </w:r>
                  <w:r>
                    <w:rPr>
                      <w:rFonts w:ascii="Arial"/>
                      <w:b/>
                      <w:color w:val="231F20"/>
                      <w:spacing w:val="-32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livro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right="27"/>
                    <w:jc w:val="left"/>
                  </w:pPr>
                  <w:r>
                    <w:rPr>
                      <w:color w:val="231F20"/>
                    </w:rPr>
                    <w:t>A lagartixa não é muito maior do que um dedo indicador, mas assusta muita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gente.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/>
                    <w:ind w:left="108" w:right="27" w:firstLine="283"/>
                    <w:jc w:val="left"/>
                  </w:pPr>
                  <w:r>
                    <w:rPr>
                      <w:color w:val="231F20"/>
                    </w:rPr>
                    <w:t>No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livro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“Minha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Querida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Lagartixa”,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Wess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garoto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vê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apuros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ao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dar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cara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com </w:t>
                  </w:r>
                  <w:r>
                    <w:rPr>
                      <w:color w:val="231F20"/>
                    </w:rPr>
                    <w:t>um desses répteis na cozinha de sua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casa.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27" w:firstLine="283"/>
                    <w:jc w:val="left"/>
                  </w:pPr>
                  <w:r>
                    <w:rPr>
                      <w:color w:val="231F20"/>
                    </w:rPr>
                    <w:t>Vânia, sua mãe, tenta explicar que o bicho não faz mal. Ela conta ao filho que existem 300 espécies de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lagartixa.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right="27"/>
                    <w:jc w:val="left"/>
                  </w:pPr>
                  <w:r>
                    <w:rPr>
                      <w:color w:val="231F20"/>
                    </w:rPr>
                    <w:t>Elas pertencem ao mesmo grupo das cobras, das tartarugas e dos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jacarés.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/>
                    <w:ind w:left="108" w:right="27" w:firstLine="283"/>
                    <w:jc w:val="left"/>
                  </w:pPr>
                  <w:r>
                    <w:rPr>
                      <w:color w:val="231F20"/>
                    </w:rPr>
                    <w:t>Vânia conta então que as lagartixas se alimentam de filhotes de barata, de escorpião e de alguns insetos que transmitem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doenças.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27" w:firstLine="283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color w:val="231F20"/>
                    </w:rPr>
                    <w:t>São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também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espertas.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Quando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sentem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ameaçadas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por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algum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predador,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elas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soltam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rabo </w:t>
                  </w:r>
                  <w:r>
                    <w:rPr>
                      <w:color w:val="231F20"/>
                    </w:rPr>
                  </w:r>
                  <w:r>
                    <w:rPr>
                      <w:rFonts w:ascii="Arial" w:hAnsi="Arial"/>
                      <w:color w:val="231F20"/>
                    </w:rPr>
                    <w:t>e evitam ser capturadas. Depois, a cauda se regenera, quer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dizer, </w:t>
                  </w:r>
                  <w:r>
                    <w:rPr>
                      <w:rFonts w:ascii="Arial" w:hAnsi="Arial"/>
                      <w:color w:val="231F20"/>
                    </w:rPr>
                    <w:t>cresce</w:t>
                  </w:r>
                  <w:r>
                    <w:rPr>
                      <w:rFonts w:ascii="Arial" w:hAnsi="Arial"/>
                      <w:color w:val="231F20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novamente.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 w:before="0"/>
                    <w:ind w:right="27"/>
                    <w:jc w:val="left"/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5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aula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Vânia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dá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certo.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Wess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deixa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medo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lado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aprende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até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admirar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as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lagartixas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magrelas.</w:t>
                  </w:r>
                  <w:r>
                    <w:rPr/>
                  </w:r>
                </w:p>
              </w:txbxContent>
            </v:textbox>
          </v:shape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7"/>
        <w:ind w:left="92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67">
        <w:r>
          <w:rPr>
            <w:rFonts w:ascii="Arial" w:hAnsi="Arial"/>
            <w:color w:val="231F20"/>
            <w:sz w:val="16"/>
          </w:rPr>
          <w:t>em:</w:t>
        </w:r>
        <w:r>
          <w:rPr>
            <w:rFonts w:ascii="Arial" w:hAnsi="Arial"/>
            <w:color w:val="231F20"/>
            <w:spacing w:val="-14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&lt;http://www1.folha.uol.com.br/folhinha/1144174-lagartixa-solta-o-rabo-para-enganar-predador-conta-livro.shtml&gt;.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590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29 ago. 2012. Fragmento.</w:t>
      </w:r>
      <w:r>
        <w:rPr>
          <w:rFonts w:ascii="Arial"/>
          <w:color w:val="231F20"/>
          <w:spacing w:val="-1"/>
          <w:sz w:val="16"/>
        </w:rPr>
        <w:t> </w:t>
      </w:r>
      <w:r>
        <w:rPr>
          <w:rFonts w:ascii="Arial"/>
          <w:color w:val="231F20"/>
          <w:sz w:val="16"/>
        </w:rPr>
        <w:t>(P030329E4_SUP)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(P030332E4)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“Wess é um garoto que se vê em apuros ao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dar de cara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com um desses répteis na cozinha de sua casa.”, a expressão “dar de cara”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significa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bater.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cair.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encontrar.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observar.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1"/>
          <w:szCs w:val="11"/>
        </w:rPr>
      </w:pPr>
      <w:r>
        <w:rPr/>
        <w:pict>
          <v:shape style="position:absolute;margin-left:56.692902pt;margin-top:7.916955pt;width:481.9pt;height:215.35pt;mso-position-horizontal-relative:page;mso-position-vertical-relative:paragraph;z-index:227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2473" w:right="27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Santos Dumont: um mineiro cheio de</w:t>
                  </w:r>
                  <w:r>
                    <w:rPr>
                      <w:rFonts w:ascii="Arial"/>
                      <w:b/>
                      <w:color w:val="231F20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talento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  <w:spacing w:val="-3"/>
                    </w:rPr>
                    <w:t>Vocês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sabem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quem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“pai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aviação”?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Pois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saibam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ele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inventor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nascido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Minas </w:t>
                  </w:r>
                  <w:r>
                    <w:rPr>
                      <w:color w:val="231F20"/>
                    </w:rPr>
                    <w:t>Gerais, chamado Alberto Santos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Dumont.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A paixão de Santos Dumont pela aviação vem desde criança, quando ele observava os passarinhos para tentar entender como eles voavam. A maior dúvida do inventor era: “Como os pássaros conseguem </w:t>
                  </w:r>
                  <w:r>
                    <w:rPr>
                      <w:color w:val="231F20"/>
                      <w:spacing w:val="-3"/>
                    </w:rPr>
                    <w:t>voar, </w:t>
                  </w:r>
                  <w:r>
                    <w:rPr>
                      <w:color w:val="231F20"/>
                    </w:rPr>
                    <w:t>se eles são mais pesados que o</w:t>
                  </w:r>
                  <w:r>
                    <w:rPr>
                      <w:color w:val="231F20"/>
                      <w:spacing w:val="5"/>
                    </w:rPr>
                    <w:t> </w:t>
                  </w:r>
                  <w:r>
                    <w:rPr>
                      <w:color w:val="231F20"/>
                    </w:rPr>
                    <w:t>ar?”.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Seu pai notou o interesse de Santos Dumont pela aviação e o encaminhou para estudar na França. Em 1906 ele tentou um fato inédito: voar com um aparelho mais pesado que 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ar!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Na França, uma multidão de curiosos viu seu primeiro avião, o 14-BIS, voar a mais de dois metros do solo, ao longo de 60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metros.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Santos Dumont também inventou o relógio de pulso ― uma forma que ele encontrou para controlar melhor o tempo de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voo.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Na época em que Santos Dumont estudava uma maneira de </w:t>
                  </w:r>
                  <w:r>
                    <w:rPr>
                      <w:color w:val="231F20"/>
                      <w:spacing w:val="-3"/>
                    </w:rPr>
                    <w:t>voar, </w:t>
                  </w:r>
                  <w:r>
                    <w:rPr>
                      <w:color w:val="231F20"/>
                    </w:rPr>
                    <w:t>também foram inventados </w:t>
                  </w:r>
                  <w:r>
                    <w:rPr>
                      <w:color w:val="231F20"/>
                    </w:rPr>
                    <w:t>a lâmpada e o gravador de som, por Thomas Edison, nos Estados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Unidos.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6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7"/>
          <w:sz w:val="16"/>
        </w:rPr>
        <w:t>Disponível </w:t>
      </w:r>
      <w:r>
        <w:rPr>
          <w:rFonts w:ascii="Arial" w:hAnsi="Arial"/>
          <w:color w:val="231F20"/>
          <w:spacing w:val="-5"/>
          <w:sz w:val="16"/>
        </w:rPr>
        <w:t>em: </w:t>
      </w:r>
      <w:hyperlink r:id="rId68">
        <w:r>
          <w:rPr>
            <w:rFonts w:ascii="Arial" w:hAnsi="Arial"/>
            <w:color w:val="231F20"/>
            <w:spacing w:val="-8"/>
            <w:sz w:val="16"/>
          </w:rPr>
          <w:t>&lt;http://www.otempo.com.br/otempinho/leiamais/materiasdecapa/NOT/356500/1&gt;.</w:t>
        </w:r>
      </w:hyperlink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Acesso </w:t>
      </w:r>
      <w:r>
        <w:rPr>
          <w:rFonts w:ascii="Arial" w:hAnsi="Arial"/>
          <w:color w:val="231F20"/>
          <w:spacing w:val="-5"/>
          <w:sz w:val="16"/>
        </w:rPr>
        <w:t>em: </w:t>
      </w:r>
      <w:r>
        <w:rPr>
          <w:rFonts w:ascii="Arial" w:hAnsi="Arial"/>
          <w:color w:val="231F20"/>
          <w:spacing w:val="-4"/>
          <w:sz w:val="16"/>
        </w:rPr>
        <w:t>19 </w:t>
      </w:r>
      <w:r>
        <w:rPr>
          <w:rFonts w:ascii="Arial" w:hAnsi="Arial"/>
          <w:color w:val="231F20"/>
          <w:spacing w:val="-6"/>
          <w:sz w:val="16"/>
        </w:rPr>
        <w:t>set. 2013. </w:t>
      </w:r>
      <w:r>
        <w:rPr>
          <w:rFonts w:ascii="Arial" w:hAnsi="Arial"/>
          <w:color w:val="231F20"/>
          <w:spacing w:val="-7"/>
          <w:sz w:val="16"/>
        </w:rPr>
        <w:t>Fragmento.</w:t>
      </w:r>
      <w:r>
        <w:rPr>
          <w:rFonts w:ascii="Arial" w:hAnsi="Arial"/>
          <w:color w:val="231F20"/>
          <w:spacing w:val="16"/>
          <w:sz w:val="16"/>
        </w:rPr>
        <w:t> </w:t>
      </w:r>
      <w:r>
        <w:rPr>
          <w:rFonts w:ascii="Arial" w:hAnsi="Arial"/>
          <w:color w:val="231F20"/>
          <w:spacing w:val="-7"/>
          <w:sz w:val="16"/>
        </w:rPr>
        <w:t>(P040173E4_SUP)</w:t>
      </w:r>
      <w:r>
        <w:rPr>
          <w:rFonts w:ascii="Arial" w:hAns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(P041967E4) </w:t>
      </w:r>
      <w:r>
        <w:rPr>
          <w:rFonts w:ascii="Arial" w:hAnsi="Arial"/>
          <w:color w:val="231F20"/>
          <w:sz w:val="22"/>
        </w:rPr>
        <w:t>De acordo com esse texto, Santos Dumont inventou o relógio de pulso porque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queria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controlar melhor o tempo de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voo.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estudar uma maneira de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pacing w:val="-3"/>
          <w:sz w:val="22"/>
        </w:rPr>
        <w:t>voar.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observar os passarinhos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voando.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voar a mais de dois metros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solo.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(P041978E4) </w:t>
      </w:r>
      <w:r>
        <w:rPr>
          <w:rFonts w:ascii="Arial"/>
          <w:color w:val="231F20"/>
          <w:sz w:val="22"/>
        </w:rPr>
        <w:t>Esse texto serve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divulgar acidentes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avião.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ensinar como fazer 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avião.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ensinar técnicas de controle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voo.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informar sobre o inventor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avião.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08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(M041302E4) </w:t>
      </w:r>
      <w:r>
        <w:rPr>
          <w:rFonts w:ascii="Arial" w:hAnsi="Arial"/>
          <w:color w:val="231F20"/>
          <w:sz w:val="22"/>
        </w:rPr>
        <w:t>Observe as figuras geométricas desenhadas na malha quadriculada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6"/>
          <w:szCs w:val="6"/>
        </w:rPr>
      </w:pPr>
    </w:p>
    <w:tbl>
      <w:tblPr>
        <w:tblW w:w="0" w:type="auto"/>
        <w:jc w:val="left"/>
        <w:tblInd w:w="12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"/>
        <w:gridCol w:w="306"/>
        <w:gridCol w:w="306"/>
        <w:gridCol w:w="305"/>
        <w:gridCol w:w="306"/>
        <w:gridCol w:w="305"/>
        <w:gridCol w:w="306"/>
        <w:gridCol w:w="306"/>
        <w:gridCol w:w="306"/>
        <w:gridCol w:w="305"/>
        <w:gridCol w:w="306"/>
        <w:gridCol w:w="306"/>
        <w:gridCol w:w="305"/>
        <w:gridCol w:w="306"/>
        <w:gridCol w:w="305"/>
        <w:gridCol w:w="305"/>
        <w:gridCol w:w="306"/>
        <w:gridCol w:w="305"/>
        <w:gridCol w:w="306"/>
        <w:gridCol w:w="305"/>
        <w:gridCol w:w="306"/>
        <w:gridCol w:w="305"/>
        <w:gridCol w:w="306"/>
        <w:gridCol w:w="306"/>
      </w:tblGrid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11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11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11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11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11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11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11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11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11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4"/>
              <w:ind w:left="26" w:right="0"/>
              <w:jc w:val="center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Arial"/>
                <w:color w:val="231F20"/>
                <w:w w:val="104"/>
                <w:sz w:val="19"/>
              </w:rPr>
              <w:t>1</w:t>
            </w:r>
            <w:r>
              <w:rPr>
                <w:rFonts w:ascii="Arial"/>
                <w:sz w:val="19"/>
              </w:rPr>
            </w:r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8"/>
              <w:ind w:left="10" w:right="0"/>
              <w:jc w:val="center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Arial"/>
                <w:color w:val="231F20"/>
                <w:w w:val="104"/>
                <w:sz w:val="19"/>
              </w:rPr>
              <w:t>2</w:t>
            </w:r>
            <w:r>
              <w:rPr>
                <w:rFonts w:ascii="Arial"/>
                <w:sz w:val="19"/>
              </w:rPr>
            </w:r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7"/>
              <w:ind w:left="8" w:right="0"/>
              <w:jc w:val="center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Arial"/>
                <w:color w:val="231F20"/>
                <w:w w:val="104"/>
                <w:sz w:val="19"/>
              </w:rPr>
              <w:t>3</w:t>
            </w:r>
            <w:r>
              <w:rPr>
                <w:rFonts w:ascii="Arial"/>
                <w:sz w:val="19"/>
              </w:rPr>
            </w:r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11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11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0"/>
              <w:ind w:left="97" w:right="0"/>
              <w:jc w:val="left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Arial"/>
                <w:color w:val="231F20"/>
                <w:w w:val="104"/>
                <w:sz w:val="19"/>
              </w:rPr>
              <w:t>4</w:t>
            </w:r>
            <w:r>
              <w:rPr>
                <w:rFonts w:ascii="Arial"/>
                <w:sz w:val="19"/>
              </w:rPr>
            </w:r>
          </w:p>
        </w:tc>
        <w:tc>
          <w:tcPr>
            <w:tcW w:w="306" w:type="dxa"/>
            <w:tcBorders>
              <w:top w:val="single" w:sz="11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pStyle w:val="BodyText"/>
        <w:spacing w:line="240" w:lineRule="auto" w:before="21"/>
        <w:ind w:left="110" w:right="0"/>
        <w:jc w:val="left"/>
      </w:pPr>
      <w:r>
        <w:rPr/>
        <w:pict>
          <v:group style="position:absolute;margin-left:114.616997pt;margin-top:-107.787117pt;width:93pt;height:93pt;mso-position-horizontal-relative:page;mso-position-vertical-relative:paragraph;z-index:-58936" coordorigin="2292,-2156" coordsize="1860,1860">
            <v:group style="position:absolute;left:2306;top:-2142;width:1832;height:1832" coordorigin="2306,-2142" coordsize="1832,1832">
              <v:shape style="position:absolute;left:2306;top:-2142;width:1832;height:1832" coordorigin="2306,-2142" coordsize="1832,1832" path="m3222,-2142l3147,-2139,3073,-2130,3002,-2115,2932,-2095,2866,-2070,2801,-2040,2740,-2005,2681,-1965,2626,-1921,2574,-1874,2527,-1822,2483,-1767,2444,-1708,2409,-1647,2378,-1583,2353,-1516,2333,-1446,2318,-1375,2309,-1301,2306,-1226,2309,-1151,2318,-1078,2333,-1006,2353,-937,2378,-870,2409,-805,2444,-744,2483,-685,2527,-630,2574,-579,2626,-531,2681,-487,2740,-448,2801,-413,2866,-383,2932,-357,3002,-337,3073,-323,3147,-314,3222,-311,3297,-314,3370,-323,3442,-337,3511,-357,3578,-383,3643,-413,3704,-448,3763,-487,3818,-531,3869,-579,3917,-630,3961,-685,4000,-744,4035,-805,4065,-870,4091,-937,4111,-1006,4125,-1078,4134,-1151,4137,-1226,4134,-1301,4125,-1375,4111,-1446,4091,-1516,4065,-1583,4035,-1647,4000,-1708,3961,-1767,3917,-1822,3869,-1874,3818,-1921,3763,-1965,3704,-2005,3643,-2040,3578,-2070,3511,-2095,3442,-2115,3370,-2130,3297,-2139,3222,-2142xe" filled="true" fillcolor="#939598" stroked="false">
                <v:path arrowok="t"/>
                <v:fill type="solid"/>
              </v:shape>
            </v:group>
            <v:group style="position:absolute;left:2306;top:-2142;width:1832;height:1832" coordorigin="2306,-2142" coordsize="1832,1832">
              <v:shape style="position:absolute;left:2306;top:-2142;width:1832;height:1832" coordorigin="2306,-2142" coordsize="1832,1832" path="m3222,-2142l3297,-2139,3370,-2130,3442,-2115,3511,-2095,3578,-2070,3643,-2040,3704,-2005,3763,-1965,3818,-1921,3869,-1874,3917,-1822,3961,-1767,4000,-1708,4035,-1647,4065,-1583,4091,-1516,4111,-1446,4125,-1375,4134,-1301,4137,-1226,4134,-1151,4125,-1078,4111,-1006,4091,-937,4065,-870,4035,-805,4000,-744,3961,-685,3917,-630,3869,-579,3818,-531,3763,-487,3704,-448,3643,-413,3578,-383,3511,-357,3442,-337,3370,-323,3297,-314,3222,-311,3147,-314,3073,-323,3002,-337,2932,-357,2866,-383,2801,-413,2740,-448,2681,-487,2626,-531,2574,-579,2527,-630,2483,-685,2444,-744,2409,-805,2378,-870,2353,-937,2333,-1006,2318,-1078,2309,-1151,2306,-1226,2309,-1301,2318,-1375,2333,-1446,2353,-1516,2378,-1583,2409,-1647,2444,-1708,2483,-1767,2527,-1822,2574,-1874,2626,-1921,2681,-1965,2740,-2005,2801,-2040,2866,-2070,2932,-2095,3002,-2115,3073,-2130,3147,-2139,3222,-2142xe" filled="false" stroked="true" strokeweight="1.377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1.800003pt;margin-top:-107.762123pt;width:62.5pt;height:92.95pt;mso-position-horizontal-relative:page;mso-position-vertical-relative:paragraph;z-index:-58912" coordorigin="4436,-2155" coordsize="1250,1859">
            <v:group style="position:absolute;left:4450;top:-2142;width:1223;height:1832" coordorigin="4450,-2142" coordsize="1223,1832">
              <v:shape style="position:absolute;left:4450;top:-2142;width:1223;height:1832" coordorigin="4450,-2142" coordsize="1223,1832" path="m5061,-2142l4450,-311,5672,-311,5061,-2142xe" filled="true" fillcolor="#939598" stroked="false">
                <v:path arrowok="t"/>
                <v:fill type="solid"/>
              </v:shape>
            </v:group>
            <v:group style="position:absolute;left:4450;top:-2142;width:1223;height:1832" coordorigin="4450,-2142" coordsize="1223,1832">
              <v:shape style="position:absolute;left:4450;top:-2142;width:1223;height:1832" coordorigin="4450,-2142" coordsize="1223,1832" path="m5061,-2142l4450,-311,5672,-311,5061,-2142xe" filled="false" stroked="true" strokeweight="1.3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3.450989pt;margin-top:-107.762123pt;width:62.5pt;height:92.95pt;mso-position-horizontal-relative:page;mso-position-vertical-relative:paragraph;z-index:-58888" coordorigin="6269,-2155" coordsize="1250,1859">
            <v:group style="position:absolute;left:6283;top:-2142;width:1222;height:1832" coordorigin="6283,-2142" coordsize="1222,1832">
              <v:shape style="position:absolute;left:6283;top:-2142;width:1222;height:1832" coordorigin="6283,-2142" coordsize="1222,1832" path="m6894,-2142l6283,-1226,6894,-311,7505,-1226,6894,-2142xe" filled="true" fillcolor="#939598" stroked="false">
                <v:path arrowok="t"/>
                <v:fill type="solid"/>
              </v:shape>
            </v:group>
            <v:group style="position:absolute;left:6283;top:-2142;width:1222;height:1832" coordorigin="6283,-2142" coordsize="1222,1832">
              <v:shape style="position:absolute;left:6283;top:-2142;width:1222;height:1832" coordorigin="6283,-2142" coordsize="1222,1832" path="m7505,-1226l6894,-2142,6283,-1226,6894,-311,7505,-1226xe" filled="false" stroked="true" strokeweight="1.3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Qual dessas figuras é um</w:t>
      </w:r>
      <w:r>
        <w:rPr>
          <w:color w:val="231F20"/>
          <w:spacing w:val="-1"/>
        </w:rPr>
        <w:t> </w:t>
      </w:r>
      <w:r>
        <w:rPr>
          <w:color w:val="231F20"/>
        </w:rPr>
        <w:t>losango?</w:t>
      </w:r>
      <w:r>
        <w:rPr/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7" w:lineRule="auto" w:before="167" w:after="0"/>
        <w:ind w:left="110" w:right="4256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(M041324E4) </w:t>
      </w:r>
      <w:r>
        <w:rPr>
          <w:rFonts w:ascii="Arial"/>
          <w:color w:val="231F20"/>
          <w:sz w:val="22"/>
        </w:rPr>
        <w:t>Laura comprou um vestido que custou 98 reais.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Quantos reais custou esse vestido de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Laura?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Noventa.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Noventa e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oito.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Oitenta.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Oitenta 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nove.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67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99.462601pt;margin-top:25.904873pt;width:67.55pt;height:19.350pt;mso-position-horizontal-relative:page;mso-position-vertical-relative:paragraph;z-index:236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95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9</w:t>
                  </w:r>
                  <w:r>
                    <w:rPr>
                      <w:rFonts w:ascii="Arial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409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  <w:r>
        <w:rPr>
          <w:rFonts w:ascii="Arial" w:hAnsi="Arial"/>
          <w:color w:val="231F20"/>
          <w:sz w:val="16"/>
        </w:rPr>
        <w:t>(M041311E4)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24"/>
        <w:ind w:left="110" w:right="0"/>
        <w:jc w:val="both"/>
      </w:pPr>
      <w:r>
        <w:rPr>
          <w:color w:val="231F20"/>
        </w:rPr>
        <w:t>Qual é a ordem ocupada pelo algarismo 4 nesse</w:t>
      </w:r>
      <w:r>
        <w:rPr>
          <w:color w:val="231F20"/>
          <w:spacing w:val="-2"/>
        </w:rPr>
        <w:t> </w:t>
      </w:r>
      <w:r>
        <w:rPr>
          <w:color w:val="231F20"/>
        </w:rPr>
        <w:t>número?</w:t>
      </w:r>
      <w:r>
        <w:rPr/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64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Centena.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Dezena.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Unidade.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Unidade de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Milhar.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76" w:val="left" w:leader="none"/>
        </w:tabs>
        <w:spacing w:line="247" w:lineRule="auto" w:before="167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(M031810E4) </w:t>
      </w:r>
      <w:r>
        <w:rPr>
          <w:rFonts w:ascii="Arial" w:hAnsi="Arial"/>
          <w:color w:val="231F20"/>
          <w:sz w:val="22"/>
        </w:rPr>
        <w:t>Pedro foi a uma partida de futebol de seu time favorito. Ele comprou o ingresso com duas </w:t>
      </w:r>
      <w:r>
        <w:rPr>
          <w:rFonts w:ascii="Arial" w:hAnsi="Arial"/>
          <w:color w:val="231F20"/>
          <w:sz w:val="22"/>
        </w:rPr>
        <w:t>semanas 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antecedência.</w:t>
      </w:r>
      <w:r>
        <w:rPr>
          <w:rFonts w:ascii="Arial" w:hAnsi="Arial"/>
          <w:sz w:val="22"/>
        </w:rPr>
      </w:r>
    </w:p>
    <w:p>
      <w:pPr>
        <w:pStyle w:val="BodyText"/>
        <w:spacing w:line="253" w:lineRule="exact" w:before="0"/>
        <w:ind w:left="110" w:right="0"/>
        <w:jc w:val="both"/>
      </w:pPr>
      <w:r>
        <w:rPr>
          <w:color w:val="231F20"/>
        </w:rPr>
        <w:t>Pedro comprou esse ingresso com quantos dias de</w:t>
      </w:r>
      <w:r>
        <w:rPr>
          <w:color w:val="231F20"/>
          <w:spacing w:val="-2"/>
        </w:rPr>
        <w:t> </w:t>
      </w:r>
      <w:r>
        <w:rPr>
          <w:color w:val="231F20"/>
        </w:rPr>
        <w:t>antecedência?</w:t>
      </w:r>
      <w:r>
        <w:rPr/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64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7" w:lineRule="auto" w:before="167" w:after="0"/>
        <w:ind w:left="110" w:right="1273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(M041448E4) </w:t>
      </w:r>
      <w:r>
        <w:rPr>
          <w:rFonts w:ascii="Arial"/>
          <w:color w:val="231F20"/>
          <w:sz w:val="22"/>
        </w:rPr>
        <w:t>Paulo comprou 10 embalagens de refrigerantes com 6 garrafas em cada uma. Quantas garrafas de refrigerante ele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comprou?</w:t>
      </w:r>
      <w:r>
        <w:rPr>
          <w:rFonts w:ascii="Arial"/>
          <w:sz w:val="22"/>
        </w:rPr>
      </w:r>
    </w:p>
    <w:p>
      <w:pPr>
        <w:pStyle w:val="BodyText"/>
        <w:spacing w:line="247" w:lineRule="auto" w:before="56"/>
        <w:ind w:left="110" w:right="9836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6 B)16 C)10</w:t>
      </w:r>
      <w:r>
        <w:rPr>
          <w:rFonts w:ascii="Arial"/>
        </w:rPr>
      </w:r>
    </w:p>
    <w:p>
      <w:pPr>
        <w:pStyle w:val="BodyText"/>
        <w:spacing w:line="253" w:lineRule="exact" w:before="0"/>
        <w:ind w:left="110"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60</w:t>
      </w:r>
      <w:r>
        <w:rPr>
          <w:rFonts w:ascii="Arial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67" w:after="0"/>
        <w:ind w:left="489" w:right="0" w:hanging="379"/>
        <w:jc w:val="both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99.462601pt;margin-top:25.905867pt;width:100.65pt;height:19.350pt;mso-position-horizontal-relative:page;mso-position-vertical-relative:paragraph;z-index:239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230" w:right="0"/>
                    <w:jc w:val="left"/>
                  </w:pPr>
                  <w:r>
                    <w:rPr>
                      <w:color w:val="231F20"/>
                    </w:rPr>
                    <w:t>5 000 + 300 +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1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  <w:r>
        <w:rPr>
          <w:rFonts w:ascii="Arial" w:hAnsi="Arial"/>
          <w:color w:val="231F20"/>
          <w:sz w:val="16"/>
        </w:rPr>
        <w:t>(M041493E4) </w:t>
      </w:r>
      <w:r>
        <w:rPr>
          <w:rFonts w:ascii="Arial" w:hAnsi="Arial"/>
          <w:color w:val="231F20"/>
          <w:sz w:val="22"/>
        </w:rPr>
        <w:t>Observe abaixo a decomposição de um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both"/>
        <w:rPr>
          <w:rFonts w:ascii="Arial" w:hAnsi="Arial" w:cs="Arial" w:eastAsia="Arial" w:hint="default"/>
          <w:sz w:val="22"/>
          <w:szCs w:val="22"/>
        </w:rPr>
        <w:sectPr>
          <w:headerReference w:type="default" r:id="rId69"/>
          <w:footerReference w:type="default" r:id="rId70"/>
          <w:pgSz w:w="11910" w:h="16840"/>
          <w:pgMar w:header="377" w:footer="0" w:top="560" w:bottom="0" w:left="740" w:right="740"/>
        </w:sectPr>
      </w:pPr>
    </w:p>
    <w:p>
      <w:pPr>
        <w:pStyle w:val="BodyText"/>
        <w:spacing w:line="300" w:lineRule="auto" w:before="64"/>
        <w:ind w:left="110" w:right="847"/>
        <w:jc w:val="left"/>
        <w:rPr>
          <w:rFonts w:ascii="Arial" w:hAnsi="Arial" w:cs="Arial" w:eastAsia="Arial" w:hint="default"/>
        </w:rPr>
      </w:pPr>
      <w:r>
        <w:rPr>
          <w:color w:val="231F20"/>
        </w:rPr>
        <w:t>Essa é uma das decomposições do número </w:t>
      </w:r>
      <w:r>
        <w:rPr>
          <w:rFonts w:ascii="Arial" w:hAnsi="Arial"/>
          <w:color w:val="231F20"/>
        </w:rPr>
        <w:t>A)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531</w:t>
      </w:r>
      <w:r>
        <w:rPr>
          <w:rFonts w:ascii="Arial" w:hAnsi="Arial"/>
        </w:rPr>
      </w:r>
    </w:p>
    <w:p>
      <w:pPr>
        <w:pStyle w:val="BodyText"/>
        <w:spacing w:line="199" w:lineRule="exact" w:before="0"/>
        <w:ind w:left="110" w:right="84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5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031</w:t>
      </w:r>
      <w:r>
        <w:rPr>
          <w:rFonts w:ascii="Arial"/>
        </w:rPr>
      </w:r>
    </w:p>
    <w:p>
      <w:pPr>
        <w:pStyle w:val="BodyText"/>
        <w:spacing w:line="240" w:lineRule="auto" w:before="7"/>
        <w:ind w:left="110" w:right="84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5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301</w:t>
      </w:r>
      <w:r>
        <w:rPr>
          <w:rFonts w:ascii="Arial"/>
        </w:rPr>
      </w:r>
    </w:p>
    <w:p>
      <w:pPr>
        <w:pStyle w:val="BodyText"/>
        <w:tabs>
          <w:tab w:pos="5257" w:val="right" w:leader="none"/>
        </w:tabs>
        <w:spacing w:line="240" w:lineRule="auto" w:before="7"/>
        <w:ind w:left="110" w:right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50003001</w:t>
      </w:r>
      <w:r>
        <w:rPr>
          <w:rFonts w:ascii="Arial"/>
          <w:color w:val="231F20"/>
          <w:position w:val="3"/>
          <w:sz w:val="16"/>
        </w:rPr>
        <w:tab/>
        <w:t>9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 w:hint="default"/>
          <w:sz w:val="23"/>
          <w:szCs w:val="23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BL02M05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258" w:space="4262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49" w:val="left" w:leader="none"/>
        </w:tabs>
        <w:spacing w:line="240" w:lineRule="auto" w:before="72" w:after="0"/>
        <w:ind w:left="448" w:right="0" w:hanging="33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5"/>
          <w:sz w:val="16"/>
        </w:rPr>
        <w:t>(M051452E4)</w:t>
      </w:r>
      <w:r>
        <w:rPr>
          <w:rFonts w:ascii="Arial" w:hAnsi="Arial"/>
          <w:color w:val="231F20"/>
          <w:spacing w:val="-9"/>
          <w:sz w:val="16"/>
        </w:rPr>
        <w:t> </w:t>
      </w:r>
      <w:r>
        <w:rPr>
          <w:rFonts w:ascii="Arial" w:hAnsi="Arial"/>
          <w:color w:val="231F20"/>
          <w:spacing w:val="-6"/>
          <w:sz w:val="22"/>
        </w:rPr>
        <w:t>Observe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no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6"/>
          <w:sz w:val="22"/>
        </w:rPr>
        <w:t>quadro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6"/>
          <w:sz w:val="22"/>
        </w:rPr>
        <w:t>abaixo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as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7"/>
          <w:sz w:val="22"/>
        </w:rPr>
        <w:t>preferências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por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6"/>
          <w:sz w:val="22"/>
        </w:rPr>
        <w:t>gêneros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7"/>
          <w:sz w:val="22"/>
        </w:rPr>
        <w:t>musicais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dos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7"/>
          <w:sz w:val="22"/>
        </w:rPr>
        <w:t>estudantes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da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6"/>
          <w:sz w:val="22"/>
        </w:rPr>
        <w:t>classe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de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7"/>
          <w:sz w:val="22"/>
        </w:rPr>
        <w:t>Caio.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tbl>
      <w:tblPr>
        <w:tblW w:w="0" w:type="auto"/>
        <w:jc w:val="left"/>
        <w:tblInd w:w="15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7"/>
        <w:gridCol w:w="3583"/>
      </w:tblGrid>
      <w:tr>
        <w:trPr>
          <w:trHeight w:val="387" w:hRule="exact"/>
        </w:trPr>
        <w:tc>
          <w:tcPr>
            <w:tcW w:w="36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326" w:right="1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GÊNERO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326" w:right="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NÚMERO DE</w:t>
            </w:r>
            <w:r>
              <w:rPr>
                <w:rFonts w:ascii="Arial" w:hAnsi="Arial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ESTUDANTES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410" w:hRule="exact"/>
        </w:trPr>
        <w:tc>
          <w:tcPr>
            <w:tcW w:w="36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73"/>
              <w:ind w:left="1326" w:right="1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Axé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73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8" w:hRule="exact"/>
        </w:trPr>
        <w:tc>
          <w:tcPr>
            <w:tcW w:w="36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326" w:right="1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Pagode</w:t>
            </w:r>
            <w:r>
              <w:rPr>
                <w:rFonts w:ascii="Arial"/>
                <w:sz w:val="22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26" w:right="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93" w:hRule="exact"/>
        </w:trPr>
        <w:tc>
          <w:tcPr>
            <w:tcW w:w="36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5"/>
              <w:ind w:left="1326" w:right="1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Samba</w:t>
            </w:r>
            <w:r>
              <w:rPr>
                <w:rFonts w:ascii="Arial"/>
                <w:sz w:val="22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5"/>
              <w:ind w:left="326" w:right="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99" w:hRule="exact"/>
        </w:trPr>
        <w:tc>
          <w:tcPr>
            <w:tcW w:w="36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8"/>
              <w:ind w:left="1326" w:right="1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Sertanejo</w:t>
            </w:r>
            <w:r>
              <w:rPr>
                <w:rFonts w:ascii="Arial"/>
                <w:sz w:val="22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8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4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De acordo com esse quadro, qual é o gênero musical preferido por 12</w:t>
      </w:r>
      <w:r>
        <w:rPr>
          <w:color w:val="231F20"/>
          <w:spacing w:val="-2"/>
        </w:rPr>
        <w:t> </w:t>
      </w:r>
      <w:r>
        <w:rPr>
          <w:color w:val="231F20"/>
        </w:rPr>
        <w:t>estudantes?</w:t>
      </w:r>
      <w:r>
        <w:rPr/>
      </w:r>
    </w:p>
    <w:p>
      <w:pPr>
        <w:pStyle w:val="ListParagraph"/>
        <w:numPr>
          <w:ilvl w:val="1"/>
          <w:numId w:val="2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Axé.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Pagode.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Samba.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Sertanejo.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(M041338E4)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99.462601pt;margin-top:9.90197pt;width:79.850pt;height:19.350pt;mso-position-horizontal-relative:page;mso-position-vertical-relative:paragraph;z-index:248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71" w:right="0"/>
                    <w:jc w:val="left"/>
                  </w:pPr>
                  <w:r>
                    <w:rPr>
                      <w:color w:val="231F20"/>
                    </w:rPr>
                    <w:t>83 x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100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line="300" w:lineRule="auto" w:before="104"/>
        <w:ind w:left="110" w:right="7132"/>
        <w:jc w:val="left"/>
        <w:rPr>
          <w:rFonts w:ascii="Arial" w:hAnsi="Arial" w:cs="Arial" w:eastAsia="Arial" w:hint="default"/>
        </w:rPr>
      </w:pPr>
      <w:r>
        <w:rPr>
          <w:color w:val="231F20"/>
        </w:rPr>
        <w:t>Qual é o resultado dessa conta? </w:t>
      </w:r>
      <w:r>
        <w:rPr>
          <w:rFonts w:ascii="Arial" w:hAnsi="Arial"/>
          <w:color w:val="231F20"/>
        </w:rPr>
        <w:t>A)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830</w:t>
      </w:r>
      <w:r>
        <w:rPr>
          <w:rFonts w:ascii="Arial" w:hAnsi="Arial"/>
        </w:rPr>
      </w:r>
    </w:p>
    <w:p>
      <w:pPr>
        <w:pStyle w:val="BodyText"/>
        <w:spacing w:line="199" w:lineRule="exact" w:before="0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831</w:t>
      </w:r>
      <w:r>
        <w:rPr>
          <w:rFonts w:ascii="Arial"/>
        </w:rPr>
      </w:r>
    </w:p>
    <w:p>
      <w:pPr>
        <w:pStyle w:val="BodyText"/>
        <w:spacing w:line="240" w:lineRule="auto" w:before="7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8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300</w:t>
      </w:r>
      <w:r>
        <w:rPr>
          <w:rFonts w:ascii="Arial"/>
        </w:rPr>
      </w:r>
    </w:p>
    <w:p>
      <w:pPr>
        <w:pStyle w:val="BodyText"/>
        <w:spacing w:line="240" w:lineRule="auto" w:before="7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8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310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(M060063B1) </w:t>
      </w:r>
      <w:r>
        <w:rPr>
          <w:rFonts w:ascii="Arial" w:hAnsi="Arial"/>
          <w:color w:val="231F20"/>
          <w:sz w:val="22"/>
        </w:rPr>
        <w:t>Observe os sólidos geométricos desenhados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82.321899pt;margin-top:24.02895pt;width:47.7pt;height:82.25pt;mso-position-horizontal-relative:page;mso-position-vertical-relative:paragraph;z-index:2512;mso-wrap-distance-left:0;mso-wrap-distance-right:0" coordorigin="1646,481" coordsize="954,1645">
            <v:group style="position:absolute;left:1658;top:1518;width:935;height:350" coordorigin="1658,1518" coordsize="935,350">
              <v:shape style="position:absolute;left:1658;top:1518;width:935;height:350" coordorigin="1658,1518" coordsize="935,350" path="m2081,1518l2071,1522,2076,1534,2082,1531,2106,1531,2107,1521,2081,1518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106,1531l2082,1531,2106,1534,2106,1531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145,1526l2143,1538,2168,1541,2170,1529,2145,152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207,1533l2206,1546,2231,1549,2232,1536,2207,1533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036,1537l2013,1547,2017,1558,2041,1549,2036,1537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270,1540l2268,1553,2293,1556,2295,1543,2270,1540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332,1548l2331,1560,2356,1563,2358,1551,2332,1548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395,1555l2394,1568,2419,1571,2420,1558,2395,1555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978,1561l1954,1571,1959,1583,1983,1573,1978,1561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451,1584l2442,1592,2458,1611,2468,1603,2451,1584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920,1586l1896,1595,1901,1607,1924,1597,1920,158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861,1610l1838,1619,1843,1631,1866,1621,1861,1610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493,1632l2483,1640,2500,1659,2509,1651,2493,1632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803,1634l1780,1644,1785,1655,1808,1646,1803,1634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749,1669l1738,1692,1750,1697,1761,1674,1749,1669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534,1679l2525,1687,2542,1706,2551,1698,2534,1679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722,1726l1712,1749,1723,1754,1734,1731,1722,172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576,1726l2566,1735,2578,1748,2593,1745,2576,172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695,1783l1685,1806,1696,1811,1707,1788,1695,1783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669,1840l1658,1863,1669,1868,1680,1845,1669,1840xe" filled="true" fillcolor="#231f20" stroked="false">
                <v:path arrowok="t"/>
                <v:fill type="solid"/>
              </v:shape>
            </v:group>
            <v:group style="position:absolute;left:1653;top:487;width:833;height:1499" coordorigin="1653,487" coordsize="833,1499">
              <v:shape style="position:absolute;left:1653;top:487;width:833;height:1499" coordorigin="1653,487" coordsize="833,1499" path="m1653,1888l2116,487,2485,1985e" filled="false" stroked="true" strokeweight=".63pt" strokecolor="#231f20">
                <v:path arrowok="t"/>
              </v:shape>
            </v:group>
            <v:group style="position:absolute;left:1761;top:487;width:355;height:1172" coordorigin="1761,487" coordsize="355,1172">
              <v:shape style="position:absolute;left:1761;top:487;width:355;height:1172" coordorigin="1761,487" coordsize="355,1172" path="m1761,1659l2116,487e" filled="false" stroked="true" strokeweight=".63pt" strokecolor="#231f20">
                <v:path arrowok="t"/>
                <v:stroke dashstyle="dash"/>
              </v:shape>
            </v:group>
            <v:group style="position:absolute;left:2081;top:487;width:345;height:1079" coordorigin="2081,487" coordsize="345,1079">
              <v:shape style="position:absolute;left:2081;top:487;width:345;height:1079" coordorigin="2081,487" coordsize="345,1079" path="m2426,1565l2116,487,2081,1525e" filled="false" stroked="true" strokeweight=".63pt" strokecolor="#231f20">
                <v:path arrowok="t"/>
                <v:stroke dashstyle="dash"/>
              </v:shape>
            </v:group>
            <v:group style="position:absolute;left:2116;top:487;width:478;height:1632" coordorigin="2116,487" coordsize="478,1632">
              <v:shape style="position:absolute;left:2116;top:487;width:478;height:1632" coordorigin="2116,487" coordsize="478,1632" path="m2165,2119l2116,487,2593,1756e" filled="false" stroked="true" strokeweight=".63pt" strokecolor="#231f20">
                <v:path arrowok="t"/>
              </v:shape>
            </v:group>
            <v:group style="position:absolute;left:1820;top:487;width:296;height:1592" coordorigin="1820,487" coordsize="296,1592">
              <v:shape style="position:absolute;left:1820;top:487;width:296;height:1592" coordorigin="1820,487" coordsize="296,1592" path="m1820,2079l2116,487e" filled="false" stroked="true" strokeweight=".63pt" strokecolor="#231f20">
                <v:path arrowok="t"/>
              </v:shape>
            </v:group>
            <v:group style="position:absolute;left:1653;top:1756;width:941;height:364" coordorigin="1653,1756" coordsize="941,364">
              <v:shape style="position:absolute;left:1653;top:1756;width:941;height:364" coordorigin="1653,1756" coordsize="941,364" path="m1653,1888l1820,2079,2165,2119,2485,1985,2593,1756e" filled="false" stroked="true" strokeweight=".63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95.020004pt;margin-top:16.912949pt;width:76.55pt;height:88.65pt;mso-position-horizontal-relative:page;mso-position-vertical-relative:paragraph;z-index:2536;mso-wrap-distance-left:0;mso-wrap-distance-right:0" coordorigin="3900,338" coordsize="1531,1773">
            <v:group style="position:absolute;left:3910;top:1827;width:1511;height:275" coordorigin="3910,1827" coordsize="1511,275">
              <v:shape style="position:absolute;left:3910;top:1827;width:1511;height:275" coordorigin="3910,1827" coordsize="1511,275" path="m5421,1827l5394,1900,5318,1965,5264,1994,5200,2021,5127,2044,5047,2064,4960,2079,4867,2091,4768,2098,4666,2101,4563,2098,4465,2091,4372,2079,4285,2064,4204,2044,4132,2021,4068,1994,4014,1965,3937,1900,3917,1864,3910,1827e" filled="false" stroked="true" strokeweight="1.0pt" strokecolor="#231f20">
                <v:path arrowok="t"/>
              </v:shape>
            </v:group>
            <v:group style="position:absolute;left:3910;top:348;width:1511;height:549" coordorigin="3910,348" coordsize="1511,549">
              <v:shape style="position:absolute;left:3910;top:348;width:1511;height:549" coordorigin="3910,348" coordsize="1511,549" path="m3910,622l3937,549,4014,484,4068,455,4132,429,4204,405,4285,386,4372,370,4465,358,4563,351,4666,348,4768,351,4867,358,4960,370,5047,386,5127,405,5200,429,5264,455,5318,484,5394,549,5421,622,5414,660,5362,729,5264,790,5200,816,5127,839,5047,859,4960,875,4867,887,4768,894,4666,896,4563,894,4465,887,4372,875,4285,859,4204,839,4132,816,4068,790,4014,761,3937,695,3910,622xe" filled="false" stroked="true" strokeweight="1.0pt" strokecolor="#231f20">
                <v:path arrowok="t"/>
              </v:shape>
            </v:group>
            <v:group style="position:absolute;left:3910;top:622;width:2;height:1205" coordorigin="3910,622" coordsize="2,1205">
              <v:shape style="position:absolute;left:3910;top:622;width:2;height:1205" coordorigin="3910,622" coordsize="0,1205" path="m3910,1827l3910,622e" filled="false" stroked="true" strokeweight="1pt" strokecolor="#231f20">
                <v:path arrowok="t"/>
              </v:shape>
            </v:group>
            <v:group style="position:absolute;left:5421;top:622;width:2;height:1205" coordorigin="5421,622" coordsize="2,1205">
              <v:shape style="position:absolute;left:5421;top:622;width:2;height:1205" coordorigin="5421,622" coordsize="0,1205" path="m5421,1827l5421,622e" filled="false" stroked="true" strokeweight="1pt" strokecolor="#231f20">
                <v:path arrowok="t"/>
              </v:shape>
            </v:group>
            <v:group style="position:absolute;left:3910;top:1553;width:1511;height:275" coordorigin="3910,1553" coordsize="1511,275">
              <v:shape style="position:absolute;left:3910;top:1553;width:1511;height:275" coordorigin="3910,1553" coordsize="1511,275" path="m3910,1827l3937,1754,4014,1689,4068,1659,4132,1633,4204,1610,4285,1590,4372,1574,4465,1563,4563,1555,4666,1553,4768,1555,4867,1563,4960,1574,5047,1590,5127,1610,5200,1633,5264,1659,5318,1689,5394,1754,5414,1790,5421,1827e" filled="false" stroked="true" strokeweight="1.0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327.272003pt;margin-top:38.231949pt;width:67.6pt;height:67.4pt;mso-position-horizontal-relative:page;mso-position-vertical-relative:paragraph;z-index:2560;mso-wrap-distance-left:0;mso-wrap-distance-right:0" coordorigin="6545,765" coordsize="1352,1348">
            <v:group style="position:absolute;left:7542;top:775;width:345;height:353" coordorigin="7542,775" coordsize="345,353">
              <v:shape style="position:absolute;left:7542;top:775;width:345;height:353" coordorigin="7542,775" coordsize="345,353" path="m7542,1127l7887,775e" filled="false" stroked="true" strokeweight="1pt" strokecolor="#231f20">
                <v:path arrowok="t"/>
              </v:shape>
            </v:group>
            <v:group style="position:absolute;left:7531;top:1750;width:345;height:353" coordorigin="7531,1750" coordsize="345,353">
              <v:shape style="position:absolute;left:7531;top:1750;width:345;height:353" coordorigin="7531,1750" coordsize="345,353" path="m7531,2102l7876,1750e" filled="false" stroked="true" strokeweight="1pt" strokecolor="#231f20">
                <v:path arrowok="t"/>
              </v:shape>
            </v:group>
            <v:group style="position:absolute;left:6893;top:1753;width:989;height:2" coordorigin="6893,1753" coordsize="989,2">
              <v:shape style="position:absolute;left:6893;top:1753;width:989;height:2" coordorigin="6893,1753" coordsize="989,0" path="m6893,1753l7882,1753e" filled="false" stroked="true" strokeweight="1pt" strokecolor="#231f20">
                <v:path arrowok="t"/>
                <v:stroke dashstyle="dash"/>
              </v:shape>
            </v:group>
            <v:group style="position:absolute;left:7882;top:790;width:2;height:961" coordorigin="7882,790" coordsize="2,961">
              <v:shape style="position:absolute;left:7882;top:790;width:2;height:961" coordorigin="7882,790" coordsize="0,961" path="m7882,790l7882,1750e" filled="false" stroked="true" strokeweight="1pt" strokecolor="#231f20">
                <v:path arrowok="t"/>
              </v:shape>
            </v:group>
            <v:group style="position:absolute;left:6900;top:790;width:2;height:961" coordorigin="6900,790" coordsize="2,961">
              <v:shape style="position:absolute;left:6900;top:790;width:2;height:961" coordorigin="6900,790" coordsize="0,961" path="m6900,790l6900,1750e" filled="false" stroked="true" strokeweight="1pt" strokecolor="#231f20">
                <v:path arrowok="t"/>
                <v:stroke dashstyle="dash"/>
              </v:shape>
            </v:group>
            <v:group style="position:absolute;left:6563;top:775;width:345;height:353" coordorigin="6563,775" coordsize="345,353">
              <v:shape style="position:absolute;left:6563;top:775;width:345;height:353" coordorigin="6563,775" coordsize="345,353" path="m6563,1127l6908,775e" filled="false" stroked="true" strokeweight="1pt" strokecolor="#231f20">
                <v:path arrowok="t"/>
              </v:shape>
            </v:group>
            <v:group style="position:absolute;left:6555;top:1750;width:345;height:353" coordorigin="6555,1750" coordsize="345,353">
              <v:shape style="position:absolute;left:6555;top:1750;width:345;height:353" coordorigin="6555,1750" coordsize="345,353" path="m6555,2102l6900,1750e" filled="false" stroked="true" strokeweight="1pt" strokecolor="#231f20">
                <v:path arrowok="t"/>
                <v:stroke dashstyle="dash"/>
              </v:shape>
            </v:group>
            <v:group style="position:absolute;left:6563;top:1127;width:968;height:968" coordorigin="6563,1127" coordsize="968,968">
              <v:shape style="position:absolute;left:6563;top:1127;width:968;height:968" coordorigin="6563,1127" coordsize="968,968" path="m6563,1127l7530,1127,7530,2095,6563,2095,6563,1127xe" filled="false" stroked="true" strokeweight="1pt" strokecolor="#231f20">
                <v:path arrowok="t"/>
              </v:shape>
            </v:group>
            <v:group style="position:absolute;left:6908;top:775;width:980;height:2" coordorigin="6908,775" coordsize="980,2">
              <v:shape style="position:absolute;left:6908;top:775;width:980;height:2" coordorigin="6908,775" coordsize="980,0" path="m6908,775l7887,775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53.972992pt;margin-top:17.831949pt;width:68.850pt;height:87.25pt;mso-position-horizontal-relative:page;mso-position-vertical-relative:paragraph;z-index:2584;mso-wrap-distance-left:0;mso-wrap-distance-right:0" coordorigin="9079,357" coordsize="1377,1745">
            <v:group style="position:absolute;left:9091;top:1915;width:1356;height:176" coordorigin="9091,1915" coordsize="1356,176">
              <v:shape style="position:absolute;left:9091;top:1915;width:1356;height:176" coordorigin="9091,1915" coordsize="1356,176" path="m10447,1915l10412,1971,10316,2019,10248,2040,10169,2057,10080,2072,9983,2082,9879,2089,9769,2091,9659,2089,9555,2082,9458,2072,9369,2057,9290,2040,9222,2019,9126,1971,9100,1944,9091,1915e" filled="false" stroked="true" strokeweight=".93pt" strokecolor="#231f20">
                <v:path arrowok="t"/>
              </v:shape>
            </v:group>
            <v:group style="position:absolute;left:9091;top:366;width:671;height:1550" coordorigin="9091,366" coordsize="671,1550">
              <v:shape style="position:absolute;left:9091;top:366;width:671;height:1550" coordorigin="9091,366" coordsize="671,1550" path="m9091,1915l9762,366e" filled="false" stroked="true" strokeweight=".93pt" strokecolor="#231f20">
                <v:path arrowok="t"/>
              </v:shape>
            </v:group>
            <v:group style="position:absolute;left:9762;top:366;width:685;height:1550" coordorigin="9762,366" coordsize="685,1550">
              <v:shape style="position:absolute;left:9762;top:366;width:685;height:1550" coordorigin="9762,366" coordsize="685,1550" path="m10447,1915l9762,366e" filled="false" stroked="true" strokeweight=".93pt" strokecolor="#231f20">
                <v:path arrowok="t"/>
              </v:shape>
            </v:group>
            <v:group style="position:absolute;left:9089;top:1746;width:1356;height:176" coordorigin="9089,1746" coordsize="1356,176">
              <v:shape style="position:absolute;left:9089;top:1746;width:1356;height:176" coordorigin="9089,1746" coordsize="1356,176" path="m10444,1921l10410,1866,10313,1818,10246,1797,10167,1779,10078,1765,9981,1755,9876,1748,9767,1746,9657,1748,9552,1755,9455,1765,9366,1779,9287,1797,9220,1818,9124,1866,9098,1893,9089,1921e" filled="false" stroked="true" strokeweight=".93pt" strokecolor="#231f20">
                <v:path arrowok="t"/>
                <v:stroke dashstyle="longDash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tabs>
          <w:tab w:pos="3868" w:val="left" w:leader="none"/>
          <w:tab w:pos="6384" w:val="left" w:leader="none"/>
          <w:tab w:pos="9126" w:val="right" w:leader="none"/>
        </w:tabs>
        <w:spacing w:line="240" w:lineRule="auto" w:before="72"/>
        <w:ind w:left="1352" w:right="0"/>
        <w:jc w:val="left"/>
      </w:pPr>
      <w:r>
        <w:rPr>
          <w:color w:val="231F20"/>
        </w:rPr>
        <w:t>I</w:t>
        <w:tab/>
        <w:t>II</w:t>
        <w:tab/>
        <w:t>III</w:t>
      </w:r>
      <w:r>
        <w:rPr>
          <w:rFonts w:ascii="Times New Roman"/>
          <w:color w:val="231F20"/>
        </w:rPr>
        <w:tab/>
      </w:r>
      <w:r>
        <w:rPr>
          <w:color w:val="231F20"/>
        </w:rPr>
        <w:t>IV</w:t>
      </w:r>
      <w:r>
        <w:rPr/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Quais desses sólidos são corpos</w:t>
      </w:r>
      <w:r>
        <w:rPr>
          <w:color w:val="231F20"/>
          <w:spacing w:val="-1"/>
        </w:rPr>
        <w:t> </w:t>
      </w:r>
      <w:r>
        <w:rPr>
          <w:color w:val="231F20"/>
        </w:rPr>
        <w:t>redondos?</w:t>
      </w:r>
      <w:r>
        <w:rPr/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 e III.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 e </w:t>
      </w:r>
      <w:r>
        <w:rPr>
          <w:rFonts w:ascii="Arial"/>
          <w:color w:val="231F20"/>
          <w:spacing w:val="-7"/>
          <w:sz w:val="22"/>
        </w:rPr>
        <w:t>IV.</w:t>
      </w:r>
      <w:r>
        <w:rPr>
          <w:rFonts w:ascii="Arial"/>
          <w:spacing w:val="-7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7" w:lineRule="auto" w:before="0" w:after="0"/>
        <w:ind w:left="110" w:right="89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(M051467E4) </w:t>
      </w:r>
      <w:r>
        <w:rPr>
          <w:rFonts w:ascii="Arial" w:hAnsi="Arial"/>
          <w:color w:val="231F20"/>
          <w:sz w:val="22"/>
        </w:rPr>
        <w:t>Dos 95 contatos do celular de Carla, 45 são de familiares e o restante, de amigos. </w:t>
      </w:r>
      <w:r>
        <w:rPr>
          <w:rFonts w:ascii="Arial" w:hAnsi="Arial"/>
          <w:color w:val="231F20"/>
          <w:sz w:val="22"/>
        </w:rPr>
        <w:t>Quantos contatos de amigos ela tem registrado em seu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celular?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56" w:val="left" w:leader="none"/>
        </w:tabs>
        <w:spacing w:line="266" w:lineRule="auto" w:before="0" w:after="0"/>
        <w:ind w:left="110" w:right="107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(M051464E4)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22"/>
        </w:rPr>
        <w:t>Carlos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verificou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pelo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computador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distância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sua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casa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até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casa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seu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avô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2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pacing w:val="-2"/>
          <w:sz w:val="22"/>
        </w:rPr>
        <w:t>km. </w:t>
      </w:r>
      <w:r>
        <w:rPr>
          <w:rFonts w:ascii="Arial" w:hAnsi="Arial"/>
          <w:color w:val="231F20"/>
          <w:spacing w:val="-2"/>
          <w:sz w:val="22"/>
        </w:rPr>
      </w:r>
      <w:r>
        <w:rPr>
          <w:rFonts w:ascii="Arial" w:hAnsi="Arial"/>
          <w:color w:val="231F20"/>
          <w:sz w:val="22"/>
        </w:rPr>
        <w:t>Qual é a distância, em metros, da casa de Carlos até a casa de seu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avô?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66" w:lineRule="auto" w:before="56" w:after="0"/>
        <w:ind w:left="110" w:right="966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 B)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200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1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2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spacing w:before="79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BL02M05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footerReference w:type="default" r:id="rId71"/>
          <w:pgSz w:w="11910" w:h="16840"/>
          <w:pgMar w:footer="324" w:header="377" w:top="560" w:bottom="5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p>
      <w:pPr>
        <w:spacing w:before="72"/>
        <w:ind w:left="4782" w:right="4215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6.192902pt;margin-top:-.025113pt;width:482.9pt;height:355.05pt;mso-position-horizontal-relative:page;mso-position-vertical-relative:paragraph;z-index:-58672" coordorigin="1124,-1" coordsize="9658,7101">
            <v:group style="position:absolute;left:1129;top:4;width:572;height:2" coordorigin="1129,4" coordsize="572,2">
              <v:shape style="position:absolute;left:1129;top:4;width:572;height:2" coordorigin="1129,4" coordsize="572,0" path="m1129,4l1701,4e" filled="false" stroked="true" strokeweight=".5pt" strokecolor="#231f20">
                <v:path arrowok="t"/>
              </v:shape>
            </v:group>
            <v:group style="position:absolute;left:1134;top:9;width:2;height:7081" coordorigin="1134,9" coordsize="2,7081">
              <v:shape style="position:absolute;left:1134;top:9;width:2;height:7081" coordorigin="1134,9" coordsize="0,7081" path="m1134,7090l1134,9e" filled="false" stroked="true" strokeweight=".5pt" strokecolor="#231f20">
                <v:path arrowok="t"/>
              </v:shape>
            </v:group>
            <v:group style="position:absolute;left:1701;top:4;width:9076;height:2" coordorigin="1701,4" coordsize="9076,2">
              <v:shape style="position:absolute;left:1701;top:4;width:9076;height:2" coordorigin="1701,4" coordsize="9076,0" path="m1701,4l10777,4e" filled="false" stroked="true" strokeweight=".5pt" strokecolor="#231f20">
                <v:path arrowok="t"/>
              </v:shape>
            </v:group>
            <v:group style="position:absolute;left:1701;top:9;width:2;height:7081" coordorigin="1701,9" coordsize="2,7081">
              <v:shape style="position:absolute;left:1701;top:9;width:2;height:7081" coordorigin="1701,9" coordsize="0,7081" path="m1701,7090l1701,9e" filled="false" stroked="true" strokeweight=".5pt" strokecolor="#231f20">
                <v:path arrowok="t"/>
              </v:shape>
            </v:group>
            <v:group style="position:absolute;left:10772;top:9;width:2;height:7081" coordorigin="10772,9" coordsize="2,7081">
              <v:shape style="position:absolute;left:10772;top:9;width:2;height:7081" coordorigin="10772,9" coordsize="0,7081" path="m10772,7090l10772,9e" filled="false" stroked="true" strokeweight=".5pt" strokecolor="#231f20">
                <v:path arrowok="t"/>
              </v:shape>
            </v:group>
            <v:group style="position:absolute;left:1129;top:7095;width:572;height:2" coordorigin="1129,7095" coordsize="572,2">
              <v:shape style="position:absolute;left:1129;top:7095;width:572;height:2" coordorigin="1129,7095" coordsize="572,0" path="m1129,7095l1701,7095e" filled="false" stroked="true" strokeweight=".5pt" strokecolor="#231f20">
                <v:path arrowok="t"/>
              </v:shape>
            </v:group>
            <v:group style="position:absolute;left:1701;top:7095;width:9076;height:2" coordorigin="1701,7095" coordsize="9076,2">
              <v:shape style="position:absolute;left:1701;top:7095;width:9076;height:2" coordorigin="1701,7095" coordsize="9076,0" path="m1701,7095l10777,7095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z w:val="22"/>
        </w:rPr>
        <w:t>As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bruxinhas</w:t>
      </w:r>
      <w:r>
        <w:rPr>
          <w:rFonts w:asci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19"/>
          <w:szCs w:val="19"/>
        </w:rPr>
      </w:pPr>
    </w:p>
    <w:p>
      <w:pPr>
        <w:pStyle w:val="BodyText"/>
        <w:spacing w:line="266" w:lineRule="auto" w:before="72"/>
        <w:ind w:left="1074" w:right="506" w:firstLine="283"/>
        <w:jc w:val="both"/>
      </w:pPr>
      <w:r>
        <w:rPr>
          <w:color w:val="231F20"/>
        </w:rPr>
        <w:t>Galatéia e Brunevildes estavam tomando sol na seringueira da praça. Tinham acabado de chegar em suas vassouras mágicas. Eram duas bruxinhas minúsculas que adoravam aventuras. Então, cansadas de só fazer o mal, lá no castelo onde moravam, resolveram</w:t>
      </w:r>
      <w:r>
        <w:rPr>
          <w:color w:val="231F20"/>
          <w:spacing w:val="-29"/>
        </w:rPr>
        <w:t> </w:t>
      </w:r>
      <w:r>
        <w:rPr>
          <w:color w:val="231F20"/>
        </w:rPr>
        <w:t>vir </w:t>
      </w:r>
      <w:r>
        <w:rPr>
          <w:color w:val="231F20"/>
        </w:rPr>
        <w:t>para a cidade. E agora, na vila, preparavam-se para fazer as mais incríveis benfeitorias.</w:t>
      </w:r>
      <w:r>
        <w:rPr>
          <w:color w:val="231F20"/>
          <w:spacing w:val="-16"/>
        </w:rPr>
        <w:t> </w:t>
      </w:r>
      <w:r>
        <w:rPr>
          <w:color w:val="231F20"/>
        </w:rPr>
        <w:t>E,</w:t>
      </w:r>
      <w:r>
        <w:rPr/>
      </w:r>
    </w:p>
    <w:p>
      <w:pPr>
        <w:pStyle w:val="BodyText"/>
        <w:tabs>
          <w:tab w:pos="1074" w:val="left" w:leader="none"/>
        </w:tabs>
        <w:spacing w:line="249" w:lineRule="auto" w:before="0"/>
        <w:ind w:left="1357" w:right="513" w:hanging="742"/>
        <w:jc w:val="left"/>
      </w:pPr>
      <w:r>
        <w:rPr>
          <w:rFonts w:ascii="Arial" w:hAnsi="Arial"/>
          <w:color w:val="231F20"/>
        </w:rPr>
        <w:t>5</w:t>
        <w:tab/>
      </w:r>
      <w:r>
        <w:rPr>
          <w:rFonts w:ascii="Arial" w:hAnsi="Arial"/>
          <w:color w:val="231F20"/>
          <w:position w:val="2"/>
        </w:rPr>
        <w:t>ainda por cima,</w:t>
      </w:r>
      <w:r>
        <w:rPr>
          <w:rFonts w:ascii="Arial" w:hAnsi="Arial"/>
          <w:color w:val="231F20"/>
          <w:spacing w:val="-14"/>
          <w:position w:val="2"/>
        </w:rPr>
        <w:t> </w:t>
      </w:r>
      <w:r>
        <w:rPr>
          <w:rFonts w:ascii="Arial" w:hAnsi="Arial"/>
          <w:color w:val="231F20"/>
          <w:position w:val="2"/>
        </w:rPr>
        <w:t>por</w:t>
      </w:r>
      <w:r>
        <w:rPr>
          <w:rFonts w:ascii="Arial" w:hAnsi="Arial"/>
          <w:color w:val="231F20"/>
          <w:spacing w:val="-5"/>
          <w:position w:val="2"/>
        </w:rPr>
        <w:t> </w:t>
      </w:r>
      <w:r>
        <w:rPr>
          <w:rFonts w:ascii="Arial" w:hAnsi="Arial"/>
          <w:color w:val="231F20"/>
          <w:position w:val="2"/>
        </w:rPr>
        <w:t>encomenda.</w:t>
      </w:r>
      <w:r>
        <w:rPr>
          <w:rFonts w:ascii="Arial" w:hAnsi="Arial"/>
          <w:color w:val="231F20"/>
          <w:spacing w:val="-1"/>
          <w:position w:val="2"/>
        </w:rPr>
        <w:t> </w:t>
      </w:r>
      <w:r>
        <w:rPr>
          <w:color w:val="231F20"/>
          <w:spacing w:val="-7"/>
          <w:w w:val="99"/>
        </w:rPr>
      </w:r>
      <w:r>
        <w:rPr>
          <w:color w:val="231F20"/>
          <w:spacing w:val="-7"/>
          <w:w w:val="99"/>
        </w:rPr>
        <w:t>                                                                                                    </w:t>
      </w:r>
      <w:r>
        <w:rPr>
          <w:color w:val="231F20"/>
          <w:spacing w:val="-4"/>
        </w:rPr>
        <w:t>No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meio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das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plantas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enxergaram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sapo.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Galatéia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fez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voz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mais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doce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podia</w:t>
      </w:r>
      <w:r>
        <w:rPr>
          <w:color w:val="231F20"/>
          <w:spacing w:val="-28"/>
        </w:rPr>
        <w:t> </w:t>
      </w:r>
      <w:r>
        <w:rPr>
          <w:color w:val="231F20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perguntou:</w:t>
      </w:r>
      <w:r>
        <w:rPr/>
      </w:r>
    </w:p>
    <w:p>
      <w:pPr>
        <w:pStyle w:val="ListParagraph"/>
        <w:numPr>
          <w:ilvl w:val="2"/>
          <w:numId w:val="2"/>
        </w:numPr>
        <w:tabs>
          <w:tab w:pos="1542" w:val="left" w:leader="none"/>
        </w:tabs>
        <w:spacing w:line="266" w:lineRule="auto" w:before="17" w:after="0"/>
        <w:ind w:left="1357" w:right="518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Ei, amigo sapo, que tal virar príncipe? O sapo abriu, fechou os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olhos: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2"/>
          <w:numId w:val="2"/>
        </w:numPr>
        <w:tabs>
          <w:tab w:pos="1542" w:val="left" w:leader="none"/>
        </w:tabs>
        <w:spacing w:line="240" w:lineRule="auto" w:before="0" w:after="0"/>
        <w:ind w:left="1541" w:right="0" w:hanging="1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Sei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não.</w:t>
      </w:r>
      <w:r>
        <w:rPr>
          <w:rFonts w:ascii="Arial" w:hAnsi="Arial"/>
          <w:sz w:val="22"/>
        </w:rPr>
      </w:r>
    </w:p>
    <w:p>
      <w:pPr>
        <w:pStyle w:val="BodyText"/>
        <w:tabs>
          <w:tab w:pos="1357" w:val="left" w:leader="none"/>
        </w:tabs>
        <w:spacing w:line="249" w:lineRule="auto" w:before="22"/>
        <w:ind w:left="1074" w:right="505" w:hanging="520"/>
        <w:jc w:val="left"/>
      </w:pPr>
      <w:r>
        <w:rPr>
          <w:rFonts w:ascii="Arial" w:hAnsi="Arial" w:cs="Arial" w:eastAsia="Arial" w:hint="default"/>
          <w:color w:val="231F20"/>
        </w:rPr>
        <w:t>10</w:t>
        <w:tab/>
        <w:tab/>
      </w:r>
      <w:r>
        <w:rPr>
          <w:color w:val="231F20"/>
          <w:position w:val="2"/>
        </w:rPr>
        <w:t>–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Como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é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que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não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sabe?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–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insistiu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a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bruxa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Galatéia,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enquanto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Brunevildes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apoiava,</w:t>
      </w:r>
      <w:r>
        <w:rPr>
          <w:color w:val="231F20"/>
          <w:w w:val="99"/>
          <w:position w:val="2"/>
        </w:rPr>
        <w:t> </w:t>
      </w:r>
      <w:r>
        <w:rPr>
          <w:color w:val="231F20"/>
          <w:w w:val="99"/>
        </w:rPr>
      </w:r>
      <w:r>
        <w:rPr>
          <w:color w:val="231F20"/>
        </w:rPr>
        <w:t>fazendo sinais com a cabeça. – Quer vida melhor que a de</w:t>
      </w:r>
      <w:r>
        <w:rPr>
          <w:color w:val="231F20"/>
          <w:spacing w:val="-2"/>
        </w:rPr>
        <w:t> </w:t>
      </w:r>
      <w:r>
        <w:rPr>
          <w:color w:val="231F20"/>
        </w:rPr>
        <w:t>príncipe?</w:t>
      </w:r>
      <w:r>
        <w:rPr/>
      </w:r>
    </w:p>
    <w:p>
      <w:pPr>
        <w:pStyle w:val="ListParagraph"/>
        <w:numPr>
          <w:ilvl w:val="0"/>
          <w:numId w:val="27"/>
        </w:numPr>
        <w:tabs>
          <w:tab w:pos="1526" w:val="left" w:leader="none"/>
        </w:tabs>
        <w:spacing w:line="240" w:lineRule="auto" w:before="17" w:after="0"/>
        <w:ind w:left="1074" w:right="0" w:firstLine="28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Como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vida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príncipe?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quis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saber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sapo,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curioso.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Brunevildes,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paciente,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explicou: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7"/>
        </w:numPr>
        <w:tabs>
          <w:tab w:pos="1552" w:val="left" w:leader="none"/>
        </w:tabs>
        <w:spacing w:line="266" w:lineRule="auto" w:before="27" w:after="0"/>
        <w:ind w:left="1074" w:right="505" w:firstLine="28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Vida de príncipe é uma beleza! Não se faz nada o dia inteiro. Come-se do bom e do melhor e ainda por cima desencantam-se princesas adormecidas com um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beijo!</w:t>
      </w:r>
      <w:r>
        <w:rPr>
          <w:rFonts w:ascii="Arial" w:hAnsi="Arial"/>
          <w:sz w:val="22"/>
        </w:rPr>
      </w:r>
    </w:p>
    <w:p>
      <w:pPr>
        <w:pStyle w:val="BodyText"/>
        <w:tabs>
          <w:tab w:pos="1357" w:val="left" w:leader="none"/>
        </w:tabs>
        <w:spacing w:line="252" w:lineRule="auto" w:before="5"/>
        <w:ind w:left="1074" w:right="513" w:hanging="520"/>
        <w:jc w:val="left"/>
      </w:pPr>
      <w:r>
        <w:rPr>
          <w:rFonts w:ascii="Arial" w:hAnsi="Arial" w:cs="Arial" w:eastAsia="Arial" w:hint="default"/>
          <w:color w:val="231F20"/>
        </w:rPr>
        <w:t>15</w:t>
        <w:tab/>
        <w:tab/>
      </w:r>
      <w:r>
        <w:rPr>
          <w:color w:val="231F20"/>
          <w:position w:val="1"/>
        </w:rPr>
        <w:t>–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8"/>
          <w:position w:val="1"/>
        </w:rPr>
        <w:t>Vamos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por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5"/>
          <w:position w:val="1"/>
        </w:rPr>
        <w:t>partes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position w:val="1"/>
        </w:rPr>
        <w:t>–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disse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position w:val="1"/>
        </w:rPr>
        <w:t>o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sapo,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5"/>
          <w:position w:val="1"/>
        </w:rPr>
        <w:t>bocejando.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position w:val="1"/>
        </w:rPr>
        <w:t>–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Não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fazer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nada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position w:val="1"/>
        </w:rPr>
        <w:t>o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dia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5"/>
          <w:position w:val="1"/>
        </w:rPr>
        <w:t>inteiro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deve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ser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5"/>
          <w:position w:val="1"/>
        </w:rPr>
        <w:t>chato</w:t>
      </w:r>
      <w:r>
        <w:rPr>
          <w:color w:val="231F20"/>
          <w:spacing w:val="-5"/>
          <w:w w:val="99"/>
          <w:position w:val="1"/>
        </w:rPr>
        <w:t> </w:t>
      </w:r>
      <w:r>
        <w:rPr>
          <w:color w:val="231F20"/>
          <w:spacing w:val="-5"/>
          <w:w w:val="99"/>
        </w:rPr>
      </w:r>
      <w:r>
        <w:rPr>
          <w:color w:val="231F20"/>
          <w:spacing w:val="-4"/>
        </w:rPr>
        <w:t>pra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burro.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Comer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bom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melhor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questão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gosto: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depende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muito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come.</w:t>
      </w:r>
      <w:r>
        <w:rPr/>
      </w:r>
    </w:p>
    <w:p>
      <w:pPr>
        <w:pStyle w:val="ListParagraph"/>
        <w:numPr>
          <w:ilvl w:val="0"/>
          <w:numId w:val="28"/>
        </w:numPr>
        <w:tabs>
          <w:tab w:pos="1542" w:val="left" w:leader="none"/>
        </w:tabs>
        <w:spacing w:line="240" w:lineRule="auto" w:before="14" w:after="0"/>
        <w:ind w:left="1074" w:right="0" w:firstLine="28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Faisão assado, javali na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brasa...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1532" w:val="left" w:leader="none"/>
        </w:tabs>
        <w:spacing w:line="266" w:lineRule="auto" w:before="27" w:after="0"/>
        <w:ind w:left="1074" w:right="505" w:firstLine="28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Puf!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─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cuspiu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sapo.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Quanta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porcaria!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terceira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ainda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pior.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Imagine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desencantar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princesas adormecidas há séculos. Só dando um bom banho nelas,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antes...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tabs>
          <w:tab w:pos="1357" w:val="left" w:leader="none"/>
        </w:tabs>
        <w:spacing w:line="240" w:lineRule="auto" w:before="4"/>
        <w:ind w:left="554" w:right="0"/>
        <w:jc w:val="left"/>
      </w:pPr>
      <w:r>
        <w:rPr>
          <w:rFonts w:ascii="Arial" w:hAnsi="Arial" w:cs="Arial" w:eastAsia="Arial" w:hint="default"/>
          <w:color w:val="231F20"/>
        </w:rPr>
        <w:t>20</w:t>
        <w:tab/>
      </w:r>
      <w:r>
        <w:rPr>
          <w:color w:val="231F20"/>
          <w:position w:val="1"/>
        </w:rPr>
        <w:t>–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position w:val="1"/>
        </w:rPr>
        <w:t>Ô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5"/>
          <w:position w:val="1"/>
        </w:rPr>
        <w:t>seu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6"/>
          <w:position w:val="1"/>
        </w:rPr>
        <w:t>sapo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5"/>
          <w:position w:val="1"/>
        </w:rPr>
        <w:t>sem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7"/>
          <w:position w:val="1"/>
        </w:rPr>
        <w:t>romantismo!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position w:val="1"/>
        </w:rPr>
        <w:t>–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6"/>
          <w:position w:val="1"/>
        </w:rPr>
        <w:t>bufou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position w:val="1"/>
        </w:rPr>
        <w:t>a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7"/>
          <w:position w:val="1"/>
        </w:rPr>
        <w:t>Galatéia.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position w:val="1"/>
        </w:rPr>
        <w:t>–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6"/>
          <w:position w:val="1"/>
        </w:rPr>
        <w:t>Quer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6"/>
          <w:position w:val="1"/>
        </w:rPr>
        <w:t>dizer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5"/>
          <w:position w:val="1"/>
        </w:rPr>
        <w:t>que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6"/>
          <w:position w:val="1"/>
        </w:rPr>
        <w:t>você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5"/>
          <w:position w:val="1"/>
        </w:rPr>
        <w:t>não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6"/>
          <w:position w:val="1"/>
        </w:rPr>
        <w:t>quer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5"/>
          <w:position w:val="1"/>
        </w:rPr>
        <w:t>ser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7"/>
          <w:position w:val="1"/>
        </w:rPr>
        <w:t>príncipe?</w:t>
      </w:r>
      <w:r>
        <w:rPr/>
      </w:r>
    </w:p>
    <w:p>
      <w:pPr>
        <w:pStyle w:val="BodyText"/>
        <w:spacing w:line="266" w:lineRule="auto" w:before="12"/>
        <w:ind w:left="1074" w:right="505" w:firstLine="283"/>
        <w:jc w:val="both"/>
      </w:pPr>
      <w:r>
        <w:rPr>
          <w:color w:val="231F20"/>
        </w:rPr>
        <w:t>– Pra falar a verdade, prefiro continuar sendo sapo. Caço o dia inteiro e nem vejo o dia passar; gosto de comer moscas e não javalis na brasa; e ainda vou me </w:t>
      </w:r>
      <w:r>
        <w:rPr>
          <w:color w:val="231F20"/>
          <w:spacing w:val="-3"/>
        </w:rPr>
        <w:t>casar, </w:t>
      </w:r>
      <w:r>
        <w:rPr>
          <w:color w:val="231F20"/>
        </w:rPr>
        <w:t>no mês que </w:t>
      </w:r>
      <w:r>
        <w:rPr>
          <w:color w:val="231F20"/>
        </w:rPr>
        <w:t>vem,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linda</w:t>
      </w:r>
      <w:r>
        <w:rPr>
          <w:color w:val="231F20"/>
          <w:spacing w:val="-14"/>
        </w:rPr>
        <w:t> </w:t>
      </w:r>
      <w:r>
        <w:rPr>
          <w:color w:val="231F20"/>
        </w:rPr>
        <w:t>sapa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nunca</w:t>
      </w:r>
      <w:r>
        <w:rPr>
          <w:color w:val="231F20"/>
          <w:spacing w:val="-14"/>
        </w:rPr>
        <w:t> </w:t>
      </w:r>
      <w:r>
        <w:rPr>
          <w:color w:val="231F20"/>
        </w:rPr>
        <w:t>dormiu</w:t>
      </w:r>
      <w:r>
        <w:rPr>
          <w:color w:val="231F20"/>
          <w:spacing w:val="-14"/>
        </w:rPr>
        <w:t> </w:t>
      </w:r>
      <w:r>
        <w:rPr>
          <w:color w:val="231F20"/>
        </w:rPr>
        <w:t>tanto</w:t>
      </w:r>
      <w:r>
        <w:rPr>
          <w:color w:val="231F20"/>
          <w:spacing w:val="-14"/>
        </w:rPr>
        <w:t> </w:t>
      </w:r>
      <w:r>
        <w:rPr>
          <w:color w:val="231F20"/>
        </w:rPr>
        <w:t>assim</w:t>
      </w:r>
      <w:r>
        <w:rPr>
          <w:color w:val="231F20"/>
          <w:spacing w:val="-14"/>
        </w:rPr>
        <w:t> </w:t>
      </w:r>
      <w:r>
        <w:rPr>
          <w:color w:val="231F20"/>
        </w:rPr>
        <w:t>e,</w:t>
      </w:r>
      <w:r>
        <w:rPr>
          <w:color w:val="231F20"/>
          <w:spacing w:val="-14"/>
        </w:rPr>
        <w:t> </w:t>
      </w:r>
      <w:r>
        <w:rPr>
          <w:color w:val="231F20"/>
        </w:rPr>
        <w:t>além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mais,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>
          <w:color w:val="231F20"/>
          <w:spacing w:val="-14"/>
        </w:rPr>
        <w:t> </w:t>
      </w:r>
      <w:r>
        <w:rPr>
          <w:color w:val="231F20"/>
        </w:rPr>
        <w:t>muito</w:t>
      </w:r>
      <w:r>
        <w:rPr>
          <w:color w:val="231F20"/>
          <w:spacing w:val="-14"/>
        </w:rPr>
        <w:t> </w:t>
      </w:r>
      <w:r>
        <w:rPr>
          <w:color w:val="231F20"/>
        </w:rPr>
        <w:t>cheirosa...</w:t>
      </w:r>
      <w:r>
        <w:rPr/>
      </w:r>
    </w:p>
    <w:p>
      <w:pPr>
        <w:spacing w:before="93"/>
        <w:ind w:left="16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5"/>
          <w:sz w:val="16"/>
        </w:rPr>
        <w:t>Disponível  </w:t>
      </w:r>
      <w:r>
        <w:rPr>
          <w:rFonts w:ascii="Arial" w:hAnsi="Arial"/>
          <w:color w:val="231F20"/>
          <w:spacing w:val="-4"/>
          <w:sz w:val="16"/>
        </w:rPr>
        <w:t>em: </w:t>
      </w:r>
      <w:r>
        <w:rPr>
          <w:rFonts w:ascii="Arial" w:hAnsi="Arial"/>
          <w:color w:val="231F20"/>
          <w:spacing w:val="18"/>
          <w:sz w:val="16"/>
        </w:rPr>
        <w:t> </w:t>
      </w:r>
      <w:hyperlink r:id="rId73">
        <w:r>
          <w:rPr>
            <w:rFonts w:ascii="Arial" w:hAnsi="Arial"/>
            <w:color w:val="231F20"/>
            <w:spacing w:val="-6"/>
            <w:sz w:val="16"/>
          </w:rPr>
          <w:t>&lt;http://www.azinteligencia.com.br/site/index.php?option=com_content&amp;view=article&amp;id=279:as-bruxinhas&amp;catid=60:8o-ano&amp;Itemid=113&gt;.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0" w:right="113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5"/>
          <w:sz w:val="16"/>
        </w:rPr>
        <w:t>Acesso </w:t>
      </w:r>
      <w:r>
        <w:rPr>
          <w:rFonts w:ascii="Arial"/>
          <w:color w:val="231F20"/>
          <w:spacing w:val="-4"/>
          <w:sz w:val="16"/>
        </w:rPr>
        <w:t>em: </w:t>
      </w:r>
      <w:r>
        <w:rPr>
          <w:rFonts w:ascii="Arial"/>
          <w:color w:val="231F20"/>
          <w:spacing w:val="-3"/>
          <w:sz w:val="16"/>
        </w:rPr>
        <w:t>13 </w:t>
      </w:r>
      <w:r>
        <w:rPr>
          <w:rFonts w:ascii="Arial"/>
          <w:color w:val="231F20"/>
          <w:spacing w:val="-4"/>
          <w:sz w:val="16"/>
        </w:rPr>
        <w:t>set. 2013.</w:t>
      </w:r>
      <w:r>
        <w:rPr>
          <w:rFonts w:ascii="Arial"/>
          <w:color w:val="231F20"/>
          <w:spacing w:val="-26"/>
          <w:sz w:val="16"/>
        </w:rPr>
        <w:t> </w:t>
      </w:r>
      <w:r>
        <w:rPr>
          <w:rFonts w:ascii="Arial"/>
          <w:color w:val="231F20"/>
          <w:spacing w:val="-5"/>
          <w:sz w:val="16"/>
        </w:rPr>
        <w:t>(P050565E4_SUP)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(P050565E4) </w:t>
      </w:r>
      <w:r>
        <w:rPr>
          <w:rFonts w:ascii="Arial" w:hAnsi="Arial"/>
          <w:color w:val="231F20"/>
          <w:sz w:val="22"/>
        </w:rPr>
        <w:t>Esse texto é um exemplo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entrevista.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fábula.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piada.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(P050566E4)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“– Ô seu sapo sem romantismo!” (ℓ. 20), o uso do</w:t>
      </w:r>
      <w:r>
        <w:rPr>
          <w:rFonts w:ascii="Arial" w:hAnsi="Arial" w:cs="Arial" w:eastAsia="Arial" w:hint="default"/>
          <w:color w:val="231F20"/>
          <w:spacing w:val="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travessão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 uma explicação 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autor.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 uma informação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importante.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 a fala de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marca uma opinião 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narrador.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(P050567E4)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o trecho “Caço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o dia inteiro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...” (ℓ. 21) a expressão destacada</w:t>
      </w:r>
      <w:r>
        <w:rPr>
          <w:rFonts w:ascii="Arial" w:hAnsi="Arial" w:cs="Arial" w:eastAsia="Arial" w:hint="default"/>
          <w:color w:val="231F20"/>
          <w:spacing w:val="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lugar.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motivo.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tempo.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72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“As bruxinhas</w:t>
      </w:r>
      <w:r>
        <w:rPr>
          <w:color w:val="010202"/>
        </w:rPr>
        <w:t>” para responder às questões</w:t>
      </w:r>
      <w:r>
        <w:rPr>
          <w:color w:val="010202"/>
          <w:spacing w:val="-22"/>
        </w:rPr>
        <w:t> </w:t>
      </w:r>
      <w:r>
        <w:rPr>
          <w:color w:val="010202"/>
        </w:rPr>
        <w:t>abaixo.</w:t>
      </w:r>
      <w:r>
        <w:rPr>
          <w:b w:val="0"/>
          <w:bCs w:val="0"/>
        </w:rPr>
      </w:r>
    </w:p>
    <w:p>
      <w:pPr>
        <w:spacing w:line="240" w:lineRule="auto" w:before="9"/>
        <w:rPr>
          <w:rFonts w:ascii="Arial" w:hAnsi="Arial" w:cs="Arial" w:eastAsia="Arial" w:hint="default"/>
          <w:b/>
          <w:bCs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(P050568E4)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a expressão “–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Puf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!” (ℓ. 18) indica</w:t>
      </w:r>
      <w:r>
        <w:rPr>
          <w:rFonts w:ascii="Arial" w:hAnsi="Arial" w:cs="Arial" w:eastAsia="Arial" w:hint="default"/>
          <w:color w:val="231F20"/>
          <w:spacing w:val="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barulho feito pelo sapo ao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cuspir.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ronco do estômago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sapo.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ruído feito pela mágica das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bruxas.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som do banho das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princesas.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(P050608E4) </w:t>
      </w:r>
      <w:r>
        <w:rPr>
          <w:rFonts w:ascii="Arial" w:hAnsi="Arial"/>
          <w:color w:val="231F20"/>
          <w:sz w:val="22"/>
        </w:rPr>
        <w:t>Qual é o fato que fez com que essa história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sapo se recusar a virar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príncipe.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sapo querer se casar com uma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sapa.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bruxinhas tomarem sol na seringueira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praça.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bruxinhas quererem transformar o sapo em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príncipe.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(P050609E4)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deve ser chato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pra burro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 (ℓ. 15-16), a expressão destacada é um exemplo de linguagem usada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conversas com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amigos.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livros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Ciência.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notícias.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palestras.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(P050610E4) </w:t>
      </w:r>
      <w:r>
        <w:rPr>
          <w:rFonts w:ascii="Arial" w:hAnsi="Arial"/>
          <w:color w:val="231F20"/>
          <w:sz w:val="22"/>
        </w:rPr>
        <w:t>Nesse texto, o trecho que marca uma opinião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“Galatéia e Brunevildes estavam tomando sol...”.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meio das plantas enxergaram um sapo.”.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“Como é vida de príncipe?”.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“Vida de príncipe é uma beleza!”. (ℓ.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11"/>
          <w:szCs w:val="11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9"/>
        <w:gridCol w:w="6236"/>
      </w:tblGrid>
      <w:tr>
        <w:trPr>
          <w:trHeight w:val="320" w:hRule="exact"/>
        </w:trPr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75" w:right="56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  <w:tc>
          <w:tcPr>
            <w:tcW w:w="62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999" w:hRule="exact"/>
        </w:trPr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2383913" cy="2859786"/>
                  <wp:effectExtent l="0" t="0" r="0" b="0"/>
                  <wp:docPr id="7" name="image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54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913" cy="285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9" w:lineRule="auto" w:before="39"/>
              <w:ind w:left="873" w:right="56" w:hanging="801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7"/>
                <w:sz w:val="16"/>
              </w:rPr>
              <w:t>Disponível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em: </w:t>
            </w:r>
            <w:hyperlink r:id="rId76">
              <w:r>
                <w:rPr>
                  <w:rFonts w:ascii="Arial" w:hAnsi="Arial"/>
                  <w:color w:val="231F20"/>
                  <w:spacing w:val="-8"/>
                  <w:sz w:val="16"/>
                </w:rPr>
                <w:t>&lt;http://www2.cultura.gov.br/site/2011/12/23/</w:t>
              </w:r>
            </w:hyperlink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16"/>
              </w:rPr>
            </w:r>
            <w:r>
              <w:rPr>
                <w:rFonts w:ascii="Arial" w:hAnsi="Arial"/>
                <w:color w:val="231F20"/>
                <w:spacing w:val="-7"/>
                <w:sz w:val="16"/>
              </w:rPr>
              <w:t>leia-mais-seja-mais/&gt;.</w:t>
            </w:r>
            <w:r>
              <w:rPr>
                <w:rFonts w:ascii="Arial" w:hAnsi="Arial"/>
                <w:color w:val="231F20"/>
                <w:spacing w:val="-21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Acesso</w:t>
            </w:r>
            <w:r>
              <w:rPr>
                <w:rFonts w:ascii="Arial" w:hAns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9</w:t>
            </w:r>
            <w:r>
              <w:rPr>
                <w:rFonts w:ascii="Arial" w:hAns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out.</w:t>
            </w:r>
            <w:r>
              <w:rPr>
                <w:rFonts w:ascii="Arial" w:hAns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7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62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887511" cy="1749552"/>
                  <wp:effectExtent l="0" t="0" r="0" b="0"/>
                  <wp:docPr id="9" name="image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5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511" cy="174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7"/>
              <w:ind w:left="1576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78">
              <w:r>
                <w:rPr>
                  <w:rFonts w:ascii="Arial" w:hAnsi="Arial"/>
                  <w:color w:val="231F20"/>
                  <w:sz w:val="16"/>
                </w:rPr>
                <w:t>em: &lt;http://migre.me/gjBSr&gt;.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9 out.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before="50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>(P070061F5_SUP)</w:t>
      </w:r>
      <w:r>
        <w:rPr>
          <w:rFonts w:ascii="Arial"/>
          <w:spacing w:val="-1"/>
          <w:sz w:val="16"/>
        </w:rPr>
      </w:r>
    </w:p>
    <w:p>
      <w:pPr>
        <w:spacing w:line="240" w:lineRule="auto" w:before="5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(P070061F5) </w:t>
      </w:r>
      <w:r>
        <w:rPr>
          <w:rFonts w:ascii="Arial" w:hAnsi="Arial"/>
          <w:color w:val="231F20"/>
          <w:sz w:val="22"/>
        </w:rPr>
        <w:t>Qual é a informação em comum nesses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textos?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campanhas de doação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livros.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histórias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infantis.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incentivo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leitura.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lançamento do Museu Carlos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Costa.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74"/>
          <w:pgSz w:w="11910" w:h="16840"/>
          <w:pgMar w:footer="416" w:header="377" w:top="560" w:bottom="60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shape style="width:481.9pt;height:75.350pt;mso-position-horizontal-relative:char;mso-position-vertical-relative:line" type="#_x0000_t202" filled="false" stroked="true" strokeweight=".5pt" strokecolor="#231f20">
            <w10:anchorlock/>
            <v:textbox inset="0,0,0,0">
              <w:txbxContent>
                <w:p>
                  <w:pPr>
                    <w:spacing w:before="62"/>
                    <w:ind w:left="2436" w:right="27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Piçanho-barreteiro, um passarinho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prevenido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Quando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captura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uma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presa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esse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passarinho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espeta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seu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bico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num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espinho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arbusto. </w:t>
                  </w:r>
                  <w:r>
                    <w:rPr>
                      <w:color w:val="231F20"/>
                    </w:rPr>
                    <w:t>Arrasador, ele também atravessa insetos sobre arames farpados. Desse modo, cria sua própria despensa, recorrendo a ela para se abastecer de acordo com a sua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necessidade.</w:t>
                  </w:r>
                  <w:r>
                    <w:rPr/>
                  </w:r>
                </w:p>
              </w:txbxContent>
            </v:textbox>
          </v:shape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2"/>
        <w:ind w:left="203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CUNHA, M.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Recordes dos animais – fatos e curiosidades</w:t>
      </w:r>
      <w:r>
        <w:rPr>
          <w:rFonts w:ascii="Arial" w:hAnsi="Arial" w:cs="Arial" w:eastAsia="Arial" w:hint="default"/>
          <w:color w:val="231F20"/>
          <w:sz w:val="16"/>
          <w:szCs w:val="16"/>
        </w:rPr>
        <w:t>. São Paulo: Girassol. p. 101, 2009.</w:t>
      </w:r>
      <w:r>
        <w:rPr>
          <w:rFonts w:ascii="Arial" w:hAnsi="Arial" w:cs="Arial" w:eastAsia="Arial" w:hint="default"/>
          <w:color w:val="231F20"/>
          <w:spacing w:val="-17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(P041691E4_SUP)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(P041692E4) </w:t>
      </w:r>
      <w:r>
        <w:rPr>
          <w:rFonts w:ascii="Arial"/>
          <w:color w:val="231F20"/>
          <w:sz w:val="22"/>
        </w:rPr>
        <w:t>De acordo com esse texto, o que faz o passarinho ser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prevenido?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Andar sobre arames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farpados.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Capturar apenas os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insetos.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Espetar os insetos com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bico.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Guardar alimentos para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depois.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189.699005pt;margin-top:15.919975pt;width:215.9pt;height:380.05pt;mso-position-horizontal-relative:page;mso-position-vertical-relative:paragraph;z-index:272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29"/>
                    <w:ind w:left="1540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A</w:t>
                  </w:r>
                  <w:r>
                    <w:rPr>
                      <w:rFonts w:ascii="Arial"/>
                      <w:b/>
                      <w:color w:val="231F20"/>
                      <w:spacing w:val="-9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orquestra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893" w:right="892"/>
                    <w:jc w:val="center"/>
                  </w:pPr>
                  <w:r>
                    <w:rPr>
                      <w:color w:val="231F20"/>
                    </w:rPr>
                    <w:t>Passarinhos voam no céu com sua bela cantoria... O mar faz chuá... chuá...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163" w:right="1161"/>
                    <w:jc w:val="center"/>
                  </w:pPr>
                  <w:r>
                    <w:rPr>
                      <w:color w:val="231F20"/>
                    </w:rPr>
                    <w:t>E preso parece ficar Plim, plim... é o som da chuva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fininha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left="746" w:right="746"/>
                    <w:jc w:val="center"/>
                  </w:pPr>
                  <w:r>
                    <w:rPr>
                      <w:color w:val="231F20"/>
                    </w:rPr>
                    <w:t>que completa 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orquestra</w:t>
                  </w:r>
                  <w:r>
                    <w:rPr/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1161" w:right="1161"/>
                    <w:jc w:val="center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A orquestra</w:t>
                  </w:r>
                  <w:r>
                    <w:rPr>
                      <w:rFonts w:ascii="Arial"/>
                      <w:color w:val="231F20"/>
                      <w:spacing w:val="-24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que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66" w:lineRule="auto"/>
                    <w:ind w:left="747" w:right="746"/>
                    <w:jc w:val="center"/>
                  </w:pPr>
                  <w:r>
                    <w:rPr>
                      <w:rFonts w:ascii="Arial" w:hAnsi="Arial"/>
                      <w:color w:val="231F20"/>
                    </w:rPr>
                    <w:t>com a cantoria dos</w:t>
                  </w:r>
                  <w:r>
                    <w:rPr>
                      <w:rFonts w:ascii="Arial" w:hAnsi="Arial"/>
                      <w:color w:val="231F20"/>
                      <w:spacing w:val="-1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pássaros </w:t>
                  </w:r>
                  <w:r>
                    <w:rPr>
                      <w:rFonts w:ascii="Arial" w:hAnsi="Arial"/>
                      <w:color w:val="231F20"/>
                    </w:rPr>
                  </w:r>
                  <w:r>
                    <w:rPr>
                      <w:color w:val="231F20"/>
                    </w:rPr>
                    <w:t>com o chuá... chuá... do mar com o plim, plim... da chuva faz lindas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melodias</w:t>
                  </w:r>
                  <w:r>
                    <w:rPr/>
                  </w:r>
                </w:p>
                <w:p>
                  <w:pPr>
                    <w:pStyle w:val="BodyText"/>
                    <w:spacing w:line="560" w:lineRule="exact" w:before="38"/>
                    <w:ind w:left="239" w:right="238"/>
                    <w:jc w:val="center"/>
                  </w:pPr>
                  <w:r>
                    <w:rPr>
                      <w:color w:val="231F20"/>
                    </w:rPr>
                    <w:t>Ó Ó Ó ... chuá... chuá... plim... plim... Mas o maestro chega sempre atrasado O maestro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trovão</w:t>
                  </w:r>
                  <w:r>
                    <w:rPr/>
                  </w:r>
                </w:p>
                <w:p>
                  <w:pPr>
                    <w:pStyle w:val="BodyText"/>
                    <w:spacing w:line="215" w:lineRule="exact" w:before="0"/>
                    <w:ind w:left="1161" w:right="1161"/>
                    <w:jc w:val="center"/>
                  </w:pPr>
                  <w:r>
                    <w:rPr>
                      <w:color w:val="231F20"/>
                    </w:rPr>
                    <w:t>Com seu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vozeirão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/>
                    <w:ind w:left="1034" w:right="1033"/>
                    <w:jc w:val="center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color w:val="231F20"/>
                    </w:rPr>
                    <w:t>Chega depois do início </w:t>
                  </w:r>
                  <w:r>
                    <w:rPr>
                      <w:rFonts w:ascii="Arial" w:hAnsi="Arial"/>
                      <w:color w:val="231F20"/>
                    </w:rPr>
                    <w:t>Lá pro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meio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 w:before="0"/>
                    <w:ind w:left="1161" w:right="1161"/>
                    <w:jc w:val="center"/>
                  </w:pPr>
                  <w:r>
                    <w:rPr>
                      <w:color w:val="231F20"/>
                    </w:rPr>
                    <w:t>Lá pro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fim</w:t>
                  </w:r>
                  <w:r>
                    <w:rPr/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238" w:right="238"/>
                    <w:jc w:val="center"/>
                  </w:pPr>
                  <w:r>
                    <w:rPr>
                      <w:color w:val="231F20"/>
                    </w:rPr>
                    <w:t>Ó Ó Ó ... chuá...chuá... plim...plim...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6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81">
        <w:r>
          <w:rPr>
            <w:rFonts w:ascii="Arial" w:hAnsi="Arial"/>
            <w:color w:val="231F20"/>
            <w:sz w:val="16"/>
          </w:rPr>
          <w:t>em: &lt;http://www.blocosonline.com.br/literatura/poesia/pinf/pinf0094.htm&gt;.</w:t>
        </w:r>
      </w:hyperlink>
      <w:r>
        <w:rPr>
          <w:rFonts w:ascii="Arial" w:hAnsi="Arial"/>
          <w:color w:val="231F20"/>
          <w:sz w:val="16"/>
        </w:rPr>
        <w:t> Acesso em: 2 ago. 2012.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(P040219E4_SUP)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(P040219E4) </w:t>
      </w:r>
      <w:r>
        <w:rPr>
          <w:rFonts w:ascii="Arial"/>
          <w:color w:val="231F20"/>
          <w:sz w:val="22"/>
        </w:rPr>
        <w:t>De acordo com esse texto, quem se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atrasa?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chuva.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orquestra.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maestro.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3"/>
          <w:sz w:val="22"/>
        </w:rPr>
        <w:t> </w:t>
      </w:r>
      <w:r>
        <w:rPr>
          <w:rFonts w:ascii="Arial"/>
          <w:color w:val="231F20"/>
          <w:spacing w:val="-4"/>
          <w:sz w:val="22"/>
        </w:rPr>
        <w:t>mar.</w:t>
      </w:r>
      <w:r>
        <w:rPr>
          <w:rFonts w:ascii="Arial"/>
          <w:spacing w:val="-4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79"/>
          <w:footerReference w:type="default" r:id="rId80"/>
          <w:pgSz w:w="11910" w:h="16840"/>
          <w:pgMar w:header="417" w:footer="524" w:top="1040" w:bottom="720" w:left="740" w:right="740"/>
          <w:pgNumType w:start="13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133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387.95pt;height:124.25pt;mso-position-horizontal-relative:char;mso-position-vertical-relative:line" coordorigin="0,0" coordsize="7759,2485">
            <v:group style="position:absolute;left:5;top:5;width:7749;height:2" coordorigin="5,5" coordsize="7749,2">
              <v:shape style="position:absolute;left:5;top:5;width:7749;height:2" coordorigin="5,5" coordsize="7749,0" path="m5,5l7753,5e" filled="false" stroked="true" strokeweight=".5pt" strokecolor="#231f20">
                <v:path arrowok="t"/>
              </v:shape>
            </v:group>
            <v:group style="position:absolute;left:10;top:10;width:2;height:2465" coordorigin="10,10" coordsize="2,2465">
              <v:shape style="position:absolute;left:10;top:10;width:2;height:2465" coordorigin="10,10" coordsize="0,2465" path="m10,2474l10,10e" filled="false" stroked="true" strokeweight=".5pt" strokecolor="#231f20">
                <v:path arrowok="t"/>
              </v:shape>
            </v:group>
            <v:group style="position:absolute;left:7748;top:10;width:2;height:2465" coordorigin="7748,10" coordsize="2,2465">
              <v:shape style="position:absolute;left:7748;top:10;width:2;height:2465" coordorigin="7748,10" coordsize="0,2465" path="m7748,2474l7748,10e" filled="false" stroked="true" strokeweight=".5pt" strokecolor="#231f20">
                <v:path arrowok="t"/>
              </v:shape>
            </v:group>
            <v:group style="position:absolute;left:5;top:2479;width:7749;height:2" coordorigin="5,2479" coordsize="7749,2">
              <v:shape style="position:absolute;left:5;top:2479;width:7749;height:2" coordorigin="5,2479" coordsize="7749,0" path="m5,2479l7753,2479e" filled="false" stroked="true" strokeweight=".5pt" strokecolor="#231f20">
                <v:path arrowok="t"/>
              </v:shape>
              <v:shape style="position:absolute;left:92;top:85;width:7574;height:2362" type="#_x0000_t75" stroked="false">
                <v:imagedata r:id="rId82" o:title="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9"/>
        <w:ind w:left="98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SOUSA, Maurício de. Turma da Mônica. </w:t>
      </w:r>
      <w:r>
        <w:rPr>
          <w:rFonts w:ascii="Arial" w:hAnsi="Arial"/>
          <w:i/>
          <w:color w:val="231F20"/>
          <w:sz w:val="16"/>
        </w:rPr>
        <w:t>De quem é esse coelho? </w:t>
      </w:r>
      <w:r>
        <w:rPr>
          <w:rFonts w:ascii="Arial" w:hAnsi="Arial"/>
          <w:color w:val="231F20"/>
          <w:sz w:val="16"/>
        </w:rPr>
        <w:t>Porto Alegre. L&amp;PM. 2010. p. 41.</w:t>
      </w:r>
      <w:r>
        <w:rPr>
          <w:rFonts w:ascii="Arial" w:hAnsi="Arial"/>
          <w:color w:val="231F20"/>
          <w:spacing w:val="-26"/>
          <w:sz w:val="16"/>
        </w:rPr>
        <w:t> </w:t>
      </w:r>
      <w:r>
        <w:rPr>
          <w:rFonts w:ascii="Arial" w:hAnsi="Arial"/>
          <w:color w:val="231F20"/>
          <w:sz w:val="16"/>
        </w:rPr>
        <w:t>(P041913E4_SUP)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(P041913E4) </w:t>
      </w:r>
      <w:r>
        <w:rPr>
          <w:rFonts w:ascii="Arial" w:hAnsi="Arial"/>
          <w:color w:val="231F20"/>
          <w:sz w:val="22"/>
        </w:rPr>
        <w:t>Esse texto é engraçado porque 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menino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deixa o carrinho 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estacionamento.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entra sozinho 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supermercado.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faz um favor para sua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mãe.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puxa o carrinho pela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rua.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83"/>
          <w:footerReference w:type="default" r:id="rId84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85"/>
          <w:footerReference w:type="default" r:id="rId86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87"/>
          <w:footerReference w:type="default" r:id="rId88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91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92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89"/>
      <w:footerReference w:type="default" r:id="rId90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03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028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02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023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2.187012pt;margin-top:814.215881pt;width:10.9pt;height:10pt;mso-position-horizontal-relative:page;mso-position-vertical-relative:page;z-index:-601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01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483002pt;margin-top:814.215881pt;width:9.75pt;height:10pt;mso-position-horizontal-relative:page;mso-position-vertical-relative:page;z-index:-600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pacing w:val="-12"/>
                    <w:sz w:val="16"/>
                  </w:rPr>
                  <w:t>11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00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600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599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5994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03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02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601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01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00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5999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1"/>
      <w:numFmt w:val="bullet"/>
      <w:lvlText w:val="–"/>
      <w:lvlJc w:val="left"/>
      <w:pPr>
        <w:ind w:left="1074" w:hanging="184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014" w:hanging="1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49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3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8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2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7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1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6" w:hanging="184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–"/>
      <w:lvlJc w:val="left"/>
      <w:pPr>
        <w:ind w:left="1074" w:hanging="168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014" w:hanging="1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49" w:hanging="1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3" w:hanging="1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8" w:hanging="1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2" w:hanging="1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7" w:hanging="1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1" w:hanging="1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6" w:hanging="168"/>
      </w:pPr>
      <w:rPr>
        <w:rFonts w:hint="default"/>
      </w:rPr>
    </w:lvl>
  </w:abstractNum>
  <w:abstractNum w:abstractNumId="3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3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3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4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2">
      <w:start w:val="1"/>
      <w:numFmt w:val="bullet"/>
      <w:lvlText w:val="–"/>
      <w:lvlJc w:val="left"/>
      <w:pPr>
        <w:ind w:left="1357" w:hanging="184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2493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6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9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92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5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9" w:hanging="184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28">
    <w:abstractNumId w:val="27"/>
  </w:num>
  <w:num w:numId="27">
    <w:abstractNumId w:val="26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391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footer" Target="footer2.xml"/><Relationship Id="rId59" Type="http://schemas.openxmlformats.org/officeDocument/2006/relationships/hyperlink" Target="http://www1.folha.uol.com.br/folhinha/2013/11/1375373-garoto-de-oito-anos-indica-livro-sobre-leonardo-da-vinci.shtml" TargetMode="External"/><Relationship Id="rId60" Type="http://schemas.openxmlformats.org/officeDocument/2006/relationships/image" Target="media/image52.png"/><Relationship Id="rId61" Type="http://schemas.openxmlformats.org/officeDocument/2006/relationships/hyperlink" Target="http://migre.me/gjdOp" TargetMode="External"/><Relationship Id="rId62" Type="http://schemas.openxmlformats.org/officeDocument/2006/relationships/hyperlink" Target="http://migre.me/gjdR1" TargetMode="External"/><Relationship Id="rId63" Type="http://schemas.openxmlformats.org/officeDocument/2006/relationships/header" Target="header2.xml"/><Relationship Id="rId64" Type="http://schemas.openxmlformats.org/officeDocument/2006/relationships/image" Target="media/image53.png"/><Relationship Id="rId65" Type="http://schemas.openxmlformats.org/officeDocument/2006/relationships/hyperlink" Target="http://3.bp.blogspot.com/-Oz1Ari2_XFc/UOBzmp482LI/AAAAAAAABAI/HRbNP0S-wAI/s1600/tira31.gif" TargetMode="External"/><Relationship Id="rId66" Type="http://schemas.openxmlformats.org/officeDocument/2006/relationships/hyperlink" Target="http://veja.abril.com.br/noticia/esporte/mascote-da-copa-2014-ganha-nome-de-fuleco" TargetMode="External"/><Relationship Id="rId67" Type="http://schemas.openxmlformats.org/officeDocument/2006/relationships/hyperlink" Target="http://www1.folha.uol.com.br/folhinha/1144174-lagartixa-solta-o-rabo-para-enganar-predador-conta-livro.shtml" TargetMode="External"/><Relationship Id="rId68" Type="http://schemas.openxmlformats.org/officeDocument/2006/relationships/hyperlink" Target="http://www.otempo.com.br/otempinho/leiamais/materiasdecapa/NOT/356500/1" TargetMode="External"/><Relationship Id="rId69" Type="http://schemas.openxmlformats.org/officeDocument/2006/relationships/header" Target="header3.xml"/><Relationship Id="rId70" Type="http://schemas.openxmlformats.org/officeDocument/2006/relationships/footer" Target="footer3.xml"/><Relationship Id="rId71" Type="http://schemas.openxmlformats.org/officeDocument/2006/relationships/footer" Target="footer4.xml"/><Relationship Id="rId72" Type="http://schemas.openxmlformats.org/officeDocument/2006/relationships/footer" Target="footer5.xml"/><Relationship Id="rId73" Type="http://schemas.openxmlformats.org/officeDocument/2006/relationships/hyperlink" Target="http://www.azinteligencia.com.br/site/index.php?option=com_content&amp;amp;view=article&amp;amp;id=279%3Aas-bruxinhas&amp;amp;catid=60%3A8o-ano&amp;amp;Itemid=113" TargetMode="External"/><Relationship Id="rId74" Type="http://schemas.openxmlformats.org/officeDocument/2006/relationships/footer" Target="footer6.xml"/><Relationship Id="rId75" Type="http://schemas.openxmlformats.org/officeDocument/2006/relationships/image" Target="media/image54.png"/><Relationship Id="rId76" Type="http://schemas.openxmlformats.org/officeDocument/2006/relationships/hyperlink" Target="http://www2.cultura.gov.br/site/2011/12/23/" TargetMode="External"/><Relationship Id="rId77" Type="http://schemas.openxmlformats.org/officeDocument/2006/relationships/image" Target="media/image55.png"/><Relationship Id="rId78" Type="http://schemas.openxmlformats.org/officeDocument/2006/relationships/hyperlink" Target="http://migre.me/gjBSr" TargetMode="External"/><Relationship Id="rId79" Type="http://schemas.openxmlformats.org/officeDocument/2006/relationships/header" Target="header4.xml"/><Relationship Id="rId80" Type="http://schemas.openxmlformats.org/officeDocument/2006/relationships/footer" Target="footer7.xml"/><Relationship Id="rId81" Type="http://schemas.openxmlformats.org/officeDocument/2006/relationships/hyperlink" Target="http://www.blocosonline.com.br/literatura/poesia/pinf/pinf0094.htm" TargetMode="External"/><Relationship Id="rId82" Type="http://schemas.openxmlformats.org/officeDocument/2006/relationships/image" Target="media/image56.png"/><Relationship Id="rId83" Type="http://schemas.openxmlformats.org/officeDocument/2006/relationships/header" Target="header5.xml"/><Relationship Id="rId84" Type="http://schemas.openxmlformats.org/officeDocument/2006/relationships/footer" Target="footer8.xml"/><Relationship Id="rId85" Type="http://schemas.openxmlformats.org/officeDocument/2006/relationships/header" Target="header6.xml"/><Relationship Id="rId86" Type="http://schemas.openxmlformats.org/officeDocument/2006/relationships/footer" Target="footer9.xml"/><Relationship Id="rId87" Type="http://schemas.openxmlformats.org/officeDocument/2006/relationships/header" Target="header7.xml"/><Relationship Id="rId88" Type="http://schemas.openxmlformats.org/officeDocument/2006/relationships/footer" Target="footer10.xml"/><Relationship Id="rId89" Type="http://schemas.openxmlformats.org/officeDocument/2006/relationships/header" Target="header8.xml"/><Relationship Id="rId90" Type="http://schemas.openxmlformats.org/officeDocument/2006/relationships/footer" Target="footer11.xml"/><Relationship Id="rId91" Type="http://schemas.openxmlformats.org/officeDocument/2006/relationships/image" Target="media/image57.png"/><Relationship Id="rId92" Type="http://schemas.openxmlformats.org/officeDocument/2006/relationships/image" Target="media/image58.png"/><Relationship Id="rId93" Type="http://schemas.openxmlformats.org/officeDocument/2006/relationships/image" Target="media/image59.png"/><Relationship Id="rId9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C0510.indb</dc:title>
  <dcterms:created xsi:type="dcterms:W3CDTF">2016-02-07T04:18:17Z</dcterms:created>
  <dcterms:modified xsi:type="dcterms:W3CDTF">2016-02-07T04:18:17Z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