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fde1db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ef4058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EF4058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EF4058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EF4058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EF4058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EF4058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ef4058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EF4058"/>
          <w:sz w:val="40"/>
        </w:rPr>
        <w:t>LÍNGUA</w:t>
      </w:r>
      <w:r>
        <w:rPr>
          <w:rFonts w:ascii="Lucida Sans Unicode" w:hAnsi="Lucida Sans Unicode"/>
          <w:color w:val="EF4058"/>
          <w:spacing w:val="-70"/>
          <w:sz w:val="40"/>
        </w:rPr>
        <w:t> </w:t>
      </w:r>
      <w:r>
        <w:rPr>
          <w:rFonts w:ascii="Lucida Sans Unicode" w:hAnsi="Lucida Sans Unicode"/>
          <w:color w:val="EF4058"/>
          <w:sz w:val="40"/>
        </w:rPr>
        <w:t>PORTUGUESA</w:t>
      </w:r>
      <w:r>
        <w:rPr>
          <w:rFonts w:ascii="Lucida Sans Unicode" w:hAnsi="Lucida Sans Unicode"/>
          <w:color w:val="EF4058"/>
          <w:spacing w:val="-70"/>
          <w:sz w:val="40"/>
        </w:rPr>
        <w:t> </w:t>
      </w:r>
      <w:r>
        <w:rPr>
          <w:rFonts w:ascii="Lucida Sans Unicode" w:hAnsi="Lucida Sans Unicode"/>
          <w:color w:val="EF4058"/>
          <w:sz w:val="40"/>
        </w:rPr>
        <w:t>E</w:t>
      </w:r>
      <w:r>
        <w:rPr>
          <w:rFonts w:ascii="Lucida Sans Unicode" w:hAnsi="Lucida Sans Unicode"/>
          <w:color w:val="EF4058"/>
          <w:spacing w:val="-70"/>
          <w:sz w:val="40"/>
        </w:rPr>
        <w:t> </w:t>
      </w:r>
      <w:r>
        <w:rPr>
          <w:rFonts w:ascii="Lucida Sans Unicode" w:hAnsi="Lucida Sans Unicode"/>
          <w:color w:val="EF4058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EF4058"/>
          <w:sz w:val="36"/>
        </w:rPr>
        <w:t>6º ano</w:t>
      </w:r>
      <w:r>
        <w:rPr>
          <w:rFonts w:ascii="Arial" w:hAnsi="Arial"/>
          <w:b/>
          <w:color w:val="EF4058"/>
          <w:spacing w:val="16"/>
          <w:sz w:val="36"/>
        </w:rPr>
        <w:t> </w:t>
      </w:r>
      <w:r>
        <w:rPr>
          <w:rFonts w:ascii="Arial" w:hAnsi="Arial"/>
          <w:b/>
          <w:color w:val="EF4058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EF4058"/>
          <w:sz w:val="36"/>
        </w:rPr>
        <w:t>Ensino</w:t>
      </w:r>
      <w:r>
        <w:rPr>
          <w:rFonts w:ascii="Arial"/>
          <w:b/>
          <w:color w:val="EF4058"/>
          <w:spacing w:val="2"/>
          <w:sz w:val="36"/>
        </w:rPr>
        <w:t> </w:t>
      </w:r>
      <w:r>
        <w:rPr>
          <w:rFonts w:ascii="Arial"/>
          <w:b/>
          <w:color w:val="EF4058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EF4058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EF4058"/>
          <w:sz w:val="64"/>
        </w:rPr>
        <w:t>C0601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ef4058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EF4058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EF4058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EF4058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75"/>
        <w:ind w:left="3931" w:right="554"/>
        <w:jc w:val="left"/>
        <w:rPr>
          <w:rFonts w:ascii="Tahoma" w:hAnsi="Tahoma" w:cs="Tahoma" w:eastAsia="Tahoma" w:hint="default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2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2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2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2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EF4058"/>
          <w:w w:val="105"/>
        </w:rPr>
        <w:t>Data</w:t>
      </w:r>
      <w:r>
        <w:rPr>
          <w:rFonts w:ascii="Tahoma"/>
          <w:color w:val="EF4058"/>
          <w:spacing w:val="-21"/>
          <w:w w:val="105"/>
        </w:rPr>
        <w:t> </w:t>
      </w:r>
      <w:r>
        <w:rPr>
          <w:rFonts w:ascii="Tahoma"/>
          <w:color w:val="EF4058"/>
          <w:w w:val="105"/>
        </w:rPr>
        <w:t>de</w:t>
      </w:r>
      <w:r>
        <w:rPr>
          <w:rFonts w:ascii="Tahoma"/>
          <w:color w:val="EF4058"/>
          <w:spacing w:val="-21"/>
          <w:w w:val="105"/>
        </w:rPr>
        <w:t> </w:t>
      </w:r>
      <w:r>
        <w:rPr>
          <w:rFonts w:ascii="Tahoma"/>
          <w:color w:val="EF4058"/>
          <w:w w:val="105"/>
        </w:rPr>
        <w:t>Nascimento</w:t>
      </w:r>
      <w:r>
        <w:rPr>
          <w:rFonts w:ascii="Tahoma"/>
          <w:color w:val="EF4058"/>
          <w:spacing w:val="-21"/>
          <w:w w:val="105"/>
        </w:rPr>
        <w:t> </w:t>
      </w:r>
      <w:r>
        <w:rPr>
          <w:rFonts w:ascii="Tahoma"/>
          <w:color w:val="EF4058"/>
          <w:w w:val="105"/>
        </w:rPr>
        <w:t>do</w:t>
      </w:r>
      <w:r>
        <w:rPr>
          <w:rFonts w:ascii="Tahoma"/>
          <w:color w:val="EF4058"/>
          <w:spacing w:val="-21"/>
          <w:w w:val="105"/>
        </w:rPr>
        <w:t> </w:t>
      </w:r>
      <w:r>
        <w:rPr>
          <w:rFonts w:ascii="Tahoma"/>
          <w:color w:val="EF4058"/>
          <w:w w:val="105"/>
        </w:rPr>
        <w:t>estudante</w:t>
      </w:r>
      <w:r>
        <w:rPr>
          <w:rFonts w:ascii="Tahoma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 w:hint="default"/>
          <w:sz w:val="23"/>
          <w:szCs w:val="23"/>
        </w:rPr>
      </w:pPr>
    </w:p>
    <w:p>
      <w:pPr>
        <w:pStyle w:val="Heading1"/>
        <w:spacing w:line="240" w:lineRule="auto" w:before="66"/>
        <w:ind w:left="846" w:right="554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Caro(a)</w:t>
      </w:r>
      <w:r>
        <w:rPr>
          <w:rFonts w:ascii="Arial"/>
          <w:color w:val="231F20"/>
          <w:spacing w:val="14"/>
        </w:rPr>
        <w:t> </w:t>
      </w:r>
      <w:r>
        <w:rPr>
          <w:rFonts w:ascii="Arial"/>
          <w:color w:val="231F20"/>
        </w:rPr>
        <w:t>estudante,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64" w:lineRule="exact" w:before="0"/>
        <w:ind w:left="846" w:right="554"/>
        <w:jc w:val="left"/>
        <w:rPr>
          <w:rFonts w:ascii="Calibri" w:hAnsi="Calibri" w:cs="Calibri" w:eastAsia="Calibri" w:hint="default"/>
        </w:rPr>
      </w:pPr>
      <w:r>
        <w:rPr>
          <w:rFonts w:ascii="Calibri" w:hAnsi="Calibri"/>
          <w:color w:val="231F20"/>
          <w:w w:val="110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</w:rPr>
        <w:t> </w:t>
      </w:r>
      <w:r>
        <w:rPr>
          <w:rFonts w:ascii="Calibri" w:hAnsi="Calibri"/>
          <w:color w:val="231F20"/>
          <w:w w:val="110"/>
        </w:rPr>
        <w:t>município.</w:t>
      </w:r>
      <w:r>
        <w:rPr>
          <w:rFonts w:ascii="Calibri" w:hAnsi="Calibri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61" w:after="0"/>
        <w:ind w:left="1413" w:right="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64" w:lineRule="exact" w:before="107" w:after="0"/>
        <w:ind w:left="1413" w:right="148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Reserve os últimos 20 minutos para transcrever suas respostas para o cartão de respostas. Cuidado e muita atenção com a ordem das questões para fazer a </w:t>
      </w:r>
      <w:r>
        <w:rPr>
          <w:rFonts w:ascii="Calibri" w:hAnsi="Calibri"/>
          <w:color w:val="231F20"/>
          <w:spacing w:val="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marcação.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3" w:lineRule="auto" w:before="104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 w:hint="default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4"/>
          <w:szCs w:val="24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21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15.262711pt;width:94.55pt;height:37.2pt;mso-position-horizontal-relative:page;mso-position-vertical-relative:paragraph;z-index:1216" coordorigin="992,305" coordsize="1891,744">
            <v:shape style="position:absolute;left:992;top:305;width:465;height:462" type="#_x0000_t75" stroked="false">
              <v:imagedata r:id="rId5" o:title=""/>
            </v:shape>
            <v:shape style="position:absolute;left:1078;top:833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17.922186pt;width:64.6500pt;height:17.75pt;mso-position-horizontal-relative:page;mso-position-vertical-relative:paragraph;z-index:1240" coordorigin="1596,358" coordsize="1293,355">
            <v:shape style="position:absolute;left:1596;top:358;width:1293;height:355" coordorigin="1596,358" coordsize="1293,355" path="m1903,358l1775,358,1748,359,1683,373,1626,420,1598,503,1596,537,1597,565,1615,637,1655,685,1714,710,1771,713,1903,713,1903,650,1787,650,1765,649,1703,617,1685,530,1686,503,1720,437,1784,422,1903,422,1903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61,358l2069,358,1913,713,2007,713,2043,631,2281,631,2253,568,2061,568,2115,444,2199,444,2161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281,631l2187,631,2223,713,2317,713,2281,631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589,358l2454,358,2435,359,2368,375,2320,418,2290,490,2286,534,2289,574,2310,640,2364,694,2427,711,2485,713,2589,713,2589,650,2488,650,2461,649,2395,622,2377,568,2589,568,2589,505,2377,505,2379,488,2381,476,2383,469,2385,462,2436,425,2485,422,2589,422,25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99,444l2115,444,2169,568,2253,568,2199,444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358l2813,358,2813,454,2742,454,2675,468,2622,523,2610,582,2611,602,2640,671,2699,708,2758,713,2889,713,2889,658,2758,658,2746,657,2694,620,2687,582,2688,568,2726,515,2758,510,2889,510,28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510l2813,510,2813,658,2889,658,2889,51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7"/>
          <w:szCs w:val="17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63280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fde1db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LM6EF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 w:hint="default"/>
          <w:sz w:val="15"/>
          <w:szCs w:val="15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group style="position:absolute;margin-left:56.192902pt;margin-top:15.668955pt;width:482.9pt;height:215.85pt;mso-position-horizontal-relative:page;mso-position-vertical-relative:paragraph;z-index:1456;mso-wrap-distance-left:0;mso-wrap-distance-right:0" coordorigin="1124,313" coordsize="9658,4317">
            <v:group style="position:absolute;left:1129;top:318;width:572;height:2" coordorigin="1129,318" coordsize="572,2">
              <v:shape style="position:absolute;left:1129;top:318;width:572;height:2" coordorigin="1129,318" coordsize="572,0" path="m1129,318l1701,318e" filled="false" stroked="true" strokeweight=".5pt" strokecolor="#231f20">
                <v:path arrowok="t"/>
              </v:shape>
            </v:group>
            <v:group style="position:absolute;left:1134;top:323;width:2;height:4297" coordorigin="1134,323" coordsize="2,4297">
              <v:shape style="position:absolute;left:1134;top:323;width:2;height:4297" coordorigin="1134,323" coordsize="0,4297" path="m1134,4620l1134,323e" filled="false" stroked="true" strokeweight=".5pt" strokecolor="#231f20">
                <v:path arrowok="t"/>
              </v:shape>
            </v:group>
            <v:group style="position:absolute;left:1701;top:318;width:9076;height:2" coordorigin="1701,318" coordsize="9076,2">
              <v:shape style="position:absolute;left:1701;top:318;width:9076;height:2" coordorigin="1701,318" coordsize="9076,0" path="m1701,318l10777,318e" filled="false" stroked="true" strokeweight=".5pt" strokecolor="#231f20">
                <v:path arrowok="t"/>
              </v:shape>
            </v:group>
            <v:group style="position:absolute;left:1701;top:323;width:2;height:4297" coordorigin="1701,323" coordsize="2,4297">
              <v:shape style="position:absolute;left:1701;top:323;width:2;height:4297" coordorigin="1701,323" coordsize="0,4297" path="m1701,4620l1701,323e" filled="false" stroked="true" strokeweight=".5pt" strokecolor="#231f20">
                <v:path arrowok="t"/>
              </v:shape>
            </v:group>
            <v:group style="position:absolute;left:10772;top:323;width:2;height:4297" coordorigin="10772,323" coordsize="2,4297">
              <v:shape style="position:absolute;left:10772;top:323;width:2;height:4297" coordorigin="10772,323" coordsize="0,4297" path="m10772,4620l10772,323e" filled="false" stroked="true" strokeweight=".5pt" strokecolor="#231f20">
                <v:path arrowok="t"/>
              </v:shape>
            </v:group>
            <v:group style="position:absolute;left:1129;top:4625;width:572;height:2" coordorigin="1129,4625" coordsize="572,2">
              <v:shape style="position:absolute;left:1129;top:4625;width:572;height:2" coordorigin="1129,4625" coordsize="572,0" path="m1129,4625l1701,4625e" filled="false" stroked="true" strokeweight=".5pt" strokecolor="#231f20">
                <v:path arrowok="t"/>
              </v:shape>
            </v:group>
            <v:group style="position:absolute;left:1701;top:4625;width:9076;height:2" coordorigin="1701,4625" coordsize="9076,2">
              <v:shape style="position:absolute;left:1701;top:4625;width:9076;height:2" coordorigin="1701,4625" coordsize="9076,0" path="m1701,4625l10777,4625e" filled="false" stroked="true" strokeweight=".5pt" strokecolor="#231f20">
                <v:path arrowok="t"/>
              </v:shape>
              <v:shape style="position:absolute;left:1247;top:209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47;top:349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318;width:9071;height:4307" type="#_x0000_t202" filled="false" stroked="false">
                <v:textbox inset="0,0,0,0">
                  <w:txbxContent>
                    <w:p>
                      <w:pPr>
                        <w:spacing w:before="67"/>
                        <w:ind w:left="3479" w:right="3197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Hotel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mal-assombrado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Drácula é um pai superprotetor e todo meiguinho com a filha Mavis, dá para acreditar?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Acredite! Na animação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Hotel Transilvânia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 o vampiro chama sua filha com todos os diminutivos carinhosos possíveis. [...] Sua principal missão na vida é proteger a filha dos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humanos.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isso,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constrói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hotel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numa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região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livre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homens,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onde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monstros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podem relaxar sem precisar se esconder nas</w:t>
                      </w:r>
                      <w:r>
                        <w:rPr>
                          <w:rFonts w:ascii="Arial" w:hAnsi="Arial"/>
                          <w:color w:val="231F20"/>
                          <w:spacing w:val="-2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sombras.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Quando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adolescente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Mavis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completa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118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anos,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seu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pai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resolve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fazer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festão!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Chama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Frankenstein, Lobisomem, Múmia, Homem Invisível e todo tipo de fera, acompanhado de esposa e filhos, para comemorar. Acontece que, no meio da festa, um humano aparece. Jonathan é um mochileiro que pode levar o hotel à falência se descobrirem que ele não    é totalmente livre de humanos. Drácula vai fazer de tudo para sumir com o rapaz. Mas nada dá certo e Jonathan acaba se fantasiando de monstro para não ser descoberto pelas assombrações verdadeiras. E Mavis, que só queria sair do castelo e conhecer o mundo, acaba se apaixonando pelo rapaz. 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Vai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ser confusão na certa com</w:t>
                      </w:r>
                      <w:r>
                        <w:rPr>
                          <w:rFonts w:ascii="Arial" w:hAnsi="Arial"/>
                          <w:color w:val="231F20"/>
                          <w:spacing w:val="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Drácula!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195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</w:t>
      </w:r>
      <w:hyperlink r:id="rId19">
        <w:r>
          <w:rPr>
            <w:rFonts w:ascii="Arial" w:hAnsi="Arial"/>
            <w:color w:val="231F20"/>
            <w:sz w:val="16"/>
          </w:rPr>
          <w:t>: &lt;http://blogs.estadao.com.br/estadinho/&gt;.</w:t>
        </w:r>
      </w:hyperlink>
      <w:r>
        <w:rPr>
          <w:rFonts w:ascii="Arial" w:hAnsi="Arial"/>
          <w:color w:val="231F20"/>
          <w:spacing w:val="-31"/>
          <w:sz w:val="16"/>
        </w:rPr>
        <w:t> </w:t>
      </w:r>
      <w:r>
        <w:rPr>
          <w:rFonts w:ascii="Arial" w:hAnsi="Arial"/>
          <w:color w:val="231F20"/>
          <w:sz w:val="16"/>
        </w:rPr>
        <w:t>Acesso em: 1 out. 2012. Fragmento. (P050564E4_SUP)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(P050639E4) </w:t>
      </w:r>
      <w:r>
        <w:rPr>
          <w:rFonts w:ascii="Arial" w:hAnsi="Arial"/>
          <w:color w:val="231F20"/>
          <w:sz w:val="22"/>
        </w:rPr>
        <w:t>Nesse texto, o trecho que apresenta uma opinião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ele constrói um hotel numa região livre de homens,...”.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no meio da festa, um humano aparece.”.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8)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“Jonathan é um mochileiro que pode levar o hotel à falência...”. (ℓ.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9)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“Vai </w:t>
      </w:r>
      <w:r>
        <w:rPr>
          <w:rFonts w:ascii="Arial" w:hAnsi="Arial" w:cs="Arial" w:eastAsia="Arial" w:hint="default"/>
          <w:color w:val="231F20"/>
          <w:sz w:val="22"/>
          <w:szCs w:val="22"/>
        </w:rPr>
        <w:t>ser confusão na certa com Drácula!”. (ℓ.</w:t>
      </w:r>
      <w:r>
        <w:rPr>
          <w:rFonts w:ascii="Arial" w:hAnsi="Arial" w:cs="Arial" w:eastAsia="Arial" w:hint="default"/>
          <w:color w:val="231F20"/>
          <w:spacing w:val="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13)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(P050564E4) </w:t>
      </w:r>
      <w:r>
        <w:rPr>
          <w:rFonts w:ascii="Arial" w:hAnsi="Arial"/>
          <w:color w:val="231F20"/>
          <w:sz w:val="22"/>
        </w:rPr>
        <w:t>De acordo com esse texto, a principal missão na vida de Drácula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construir um hotel em uma região sem</w:t>
      </w:r>
      <w:r>
        <w:rPr>
          <w:rFonts w:ascii="Arial" w:hAnsi="Arial"/>
          <w:color w:val="231F20"/>
          <w:spacing w:val="-18"/>
          <w:sz w:val="22"/>
        </w:rPr>
        <w:t> </w:t>
      </w:r>
      <w:r>
        <w:rPr>
          <w:rFonts w:ascii="Arial" w:hAnsi="Arial"/>
          <w:color w:val="231F20"/>
          <w:sz w:val="22"/>
        </w:rPr>
        <w:t>humanos.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dar uma festa de aniversário para sua filha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Mavis.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proteger sua filha Mavis dos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humanos.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sumir com o rapaz que aparece no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hotel.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(P050606E4) </w:t>
      </w:r>
      <w:r>
        <w:rPr>
          <w:rFonts w:ascii="Arial" w:hAnsi="Arial"/>
          <w:color w:val="231F20"/>
          <w:sz w:val="22"/>
        </w:rPr>
        <w:t>Nesse texto, o trecho que marca a ideia de lugar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“Quando a adolescente Mavis completa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118 </w:t>
      </w:r>
      <w:r>
        <w:rPr>
          <w:rFonts w:ascii="Arial" w:hAnsi="Arial" w:cs="Arial" w:eastAsia="Arial" w:hint="default"/>
          <w:color w:val="231F20"/>
          <w:sz w:val="22"/>
          <w:szCs w:val="22"/>
        </w:rPr>
        <w:t>anos,...”. (ℓ.</w:t>
      </w:r>
      <w:r>
        <w:rPr>
          <w:rFonts w:ascii="Arial" w:hAnsi="Arial" w:cs="Arial" w:eastAsia="Arial" w:hint="default"/>
          <w:color w:val="231F20"/>
          <w:spacing w:val="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6)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que ele não é totalmente livre de humanos.”.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9-10)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Jonathan acaba se fantasiando de monstro...”. (ℓ.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11)</w:t>
      </w:r>
      <w:r>
        <w:rPr>
          <w:rFonts w:ascii="Arial" w:hAnsi="Arial" w:cs="Arial" w:eastAsia="Arial" w:hint="default"/>
          <w:spacing w:val="-6"/>
          <w:sz w:val="22"/>
          <w:szCs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 Mavis, que só queria sair do castelo...”.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17"/>
          <w:footerReference w:type="default" r:id="rId18"/>
          <w:pgSz w:w="11910" w:h="16840"/>
          <w:pgMar w:header="377" w:footer="524" w:top="560" w:bottom="720" w:left="740" w:right="740"/>
          <w:pgNumType w:start="1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spacing w:line="240" w:lineRule="auto"/>
        <w:ind w:left="52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drawing>
          <wp:inline distT="0" distB="0" distL="0" distR="0">
            <wp:extent cx="5958840" cy="1816607"/>
            <wp:effectExtent l="0" t="0" r="0" b="0"/>
            <wp:docPr id="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181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29"/>
        <w:ind w:left="19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7"/>
          <w:sz w:val="16"/>
        </w:rPr>
        <w:t>Disponível </w:t>
      </w:r>
      <w:r>
        <w:rPr>
          <w:rFonts w:ascii="Arial" w:hAnsi="Arial"/>
          <w:color w:val="231F20"/>
          <w:spacing w:val="-5"/>
          <w:sz w:val="16"/>
        </w:rPr>
        <w:t>em: </w:t>
      </w:r>
      <w:hyperlink r:id="rId22">
        <w:r>
          <w:rPr>
            <w:rFonts w:ascii="Arial" w:hAnsi="Arial"/>
            <w:color w:val="231F20"/>
            <w:spacing w:val="-8"/>
            <w:sz w:val="16"/>
          </w:rPr>
          <w:t>&lt;http://www.gazetadopovo.com.br/charges/index.phtml?foffset=14&amp;offset=&amp;ch=Marchesini&gt;.</w:t>
        </w:r>
      </w:hyperlink>
      <w:r>
        <w:rPr>
          <w:rFonts w:ascii="Arial" w:hAnsi="Arial"/>
          <w:color w:val="231F20"/>
          <w:spacing w:val="-8"/>
          <w:sz w:val="16"/>
        </w:rPr>
        <w:t> </w:t>
      </w:r>
      <w:r>
        <w:rPr>
          <w:rFonts w:ascii="Arial" w:hAnsi="Arial"/>
          <w:color w:val="231F20"/>
          <w:spacing w:val="-6"/>
          <w:sz w:val="16"/>
        </w:rPr>
        <w:t>Acesso </w:t>
      </w:r>
      <w:r>
        <w:rPr>
          <w:rFonts w:ascii="Arial" w:hAnsi="Arial"/>
          <w:color w:val="231F20"/>
          <w:spacing w:val="-5"/>
          <w:sz w:val="16"/>
        </w:rPr>
        <w:t>em: </w:t>
      </w:r>
      <w:r>
        <w:rPr>
          <w:rFonts w:ascii="Arial" w:hAnsi="Arial"/>
          <w:color w:val="231F20"/>
          <w:spacing w:val="-4"/>
          <w:sz w:val="16"/>
        </w:rPr>
        <w:t>21 </w:t>
      </w:r>
      <w:r>
        <w:rPr>
          <w:rFonts w:ascii="Arial" w:hAnsi="Arial"/>
          <w:color w:val="231F20"/>
          <w:spacing w:val="-6"/>
          <w:sz w:val="16"/>
        </w:rPr>
        <w:t>ago. 2013.</w:t>
      </w:r>
      <w:r>
        <w:rPr>
          <w:rFonts w:ascii="Arial" w:hAnsi="Arial"/>
          <w:color w:val="231F20"/>
          <w:spacing w:val="22"/>
          <w:sz w:val="16"/>
        </w:rPr>
        <w:t> </w:t>
      </w:r>
      <w:r>
        <w:rPr>
          <w:rFonts w:ascii="Arial" w:hAnsi="Arial"/>
          <w:color w:val="231F20"/>
          <w:spacing w:val="-7"/>
          <w:sz w:val="16"/>
        </w:rPr>
        <w:t>(P060001F5_SUP)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(P060001F5) </w:t>
      </w:r>
      <w:r>
        <w:rPr>
          <w:rFonts w:ascii="Arial"/>
          <w:color w:val="231F20"/>
          <w:sz w:val="22"/>
        </w:rPr>
        <w:t>Nesse texto, o</w:t>
      </w:r>
      <w:r>
        <w:rPr>
          <w:rFonts w:ascii="Arial"/>
          <w:color w:val="231F20"/>
          <w:spacing w:val="1"/>
          <w:sz w:val="22"/>
        </w:rPr>
        <w:t> </w:t>
      </w:r>
      <w:r>
        <w:rPr>
          <w:rFonts w:ascii="Arial"/>
          <w:color w:val="231F20"/>
          <w:sz w:val="22"/>
        </w:rPr>
        <w:t>personagem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fica preso ao tentar descer da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montanha.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se desequilibra na ponta da</w:t>
      </w:r>
      <w:r>
        <w:rPr>
          <w:rFonts w:ascii="Arial"/>
          <w:color w:val="231F20"/>
          <w:spacing w:val="-17"/>
          <w:sz w:val="22"/>
        </w:rPr>
        <w:t> </w:t>
      </w:r>
      <w:r>
        <w:rPr>
          <w:rFonts w:ascii="Arial"/>
          <w:color w:val="231F20"/>
          <w:sz w:val="22"/>
        </w:rPr>
        <w:t>montanha.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se perde ao esquiar na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montanha.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tem medo de saltar da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montanha.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group style="position:absolute;margin-left:206.429001pt;margin-top:15.66996pt;width:182.45pt;height:253.85pt;mso-position-horizontal-relative:page;mso-position-vertical-relative:paragraph;z-index:1552;mso-wrap-distance-left:0;mso-wrap-distance-right:0" coordorigin="4129,313" coordsize="3649,5077">
            <v:group style="position:absolute;left:4134;top:318;width:572;height:2" coordorigin="4134,318" coordsize="572,2">
              <v:shape style="position:absolute;left:4134;top:318;width:572;height:2" coordorigin="4134,318" coordsize="572,0" path="m4134,318l4706,318e" filled="false" stroked="true" strokeweight=".5pt" strokecolor="#231f20">
                <v:path arrowok="t"/>
              </v:shape>
            </v:group>
            <v:group style="position:absolute;left:4706;top:318;width:3067;height:2" coordorigin="4706,318" coordsize="3067,2">
              <v:shape style="position:absolute;left:4706;top:318;width:3067;height:2" coordorigin="4706,318" coordsize="3067,0" path="m4706,318l7772,318e" filled="false" stroked="true" strokeweight=".5pt" strokecolor="#231f20">
                <v:path arrowok="t"/>
              </v:shape>
            </v:group>
            <v:group style="position:absolute;left:4134;top:5385;width:572;height:2" coordorigin="4134,5385" coordsize="572,2">
              <v:shape style="position:absolute;left:4134;top:5385;width:572;height:2" coordorigin="4134,5385" coordsize="572,0" path="m4134,5385l4706,5385e" filled="false" stroked="true" strokeweight=".5pt" strokecolor="#231f20">
                <v:path arrowok="t"/>
              </v:shape>
            </v:group>
            <v:group style="position:absolute;left:4706;top:5385;width:3067;height:2" coordorigin="4706,5385" coordsize="3067,2">
              <v:shape style="position:absolute;left:4706;top:5385;width:3067;height:2" coordorigin="4706,5385" coordsize="3067,0" path="m4706,5385l7772,5385e" filled="false" stroked="true" strokeweight=".5pt" strokecolor="#231f20">
                <v:path arrowok="t"/>
              </v:shape>
            </v:group>
            <v:group style="position:absolute;left:4139;top:323;width:2;height:5057" coordorigin="4139,323" coordsize="2,5057">
              <v:shape style="position:absolute;left:4139;top:323;width:2;height:5057" coordorigin="4139,323" coordsize="0,5057" path="m4139,5380l4139,323e" filled="false" stroked="true" strokeweight=".5pt" strokecolor="#231f20">
                <v:path arrowok="t"/>
              </v:shape>
            </v:group>
            <v:group style="position:absolute;left:4706;top:323;width:2;height:5057" coordorigin="4706,323" coordsize="2,5057">
              <v:shape style="position:absolute;left:4706;top:323;width:2;height:5057" coordorigin="4706,323" coordsize="0,5057" path="m4706,5380l4706,323e" filled="false" stroked="true" strokeweight=".5pt" strokecolor="#231f20">
                <v:path arrowok="t"/>
              </v:shape>
            </v:group>
            <v:group style="position:absolute;left:7767;top:323;width:2;height:5057" coordorigin="7767,323" coordsize="2,5057">
              <v:shape style="position:absolute;left:7767;top:323;width:2;height:5057" coordorigin="7767,323" coordsize="0,5057" path="m7767,5380l7767,323e" filled="false" stroked="true" strokeweight=".5pt" strokecolor="#231f20">
                <v:path arrowok="t"/>
              </v:shape>
              <v:shape style="position:absolute;left:4361;top:249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300;top:431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706;top:318;width:3062;height:5067" type="#_x0000_t202" filled="false" stroked="false">
                <v:textbox inset="0,0,0,0">
                  <w:txbxContent>
                    <w:p>
                      <w:pPr>
                        <w:spacing w:before="67"/>
                        <w:ind w:left="900" w:right="115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Minha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cama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Arial" w:hAnsi="Arial" w:cs="Arial" w:eastAsia="Arial" w:hint="default"/>
                          <w:b/>
                          <w:bCs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247" w:lineRule="auto" w:before="0"/>
                        <w:ind w:left="113" w:right="115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 hipopótamo na banheira molha sempre a casa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inteira.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 w:hint="default"/>
                          <w:b/>
                          <w:bCs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7" w:lineRule="auto" w:before="0"/>
                        <w:ind w:left="113" w:right="115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 água cai e se espalha molha o chão e a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toalha.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 w:hint="default"/>
                          <w:b/>
                          <w:bCs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7" w:lineRule="auto" w:before="0"/>
                        <w:ind w:left="113" w:right="434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 o hipopótamo: nem ligo estou lavando o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umbigo.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 w:hint="default"/>
                          <w:b/>
                          <w:bCs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7" w:lineRule="auto" w:before="0"/>
                        <w:ind w:left="113" w:right="484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E lava e nunca sossega,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esfrega, esfrega,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esfrega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 w:hint="default"/>
                          <w:b/>
                          <w:bCs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7" w:lineRule="auto" w:before="0"/>
                        <w:ind w:left="113" w:right="353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 orelha, o peito, o nariz as costas das mãos, 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diz: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 w:hint="default"/>
                          <w:b/>
                          <w:bCs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7" w:lineRule="auto" w:before="0"/>
                        <w:ind w:left="113" w:right="397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Agora vou dormir na lama pois é lá a minha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cama!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2153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</w:t>
      </w:r>
      <w:hyperlink r:id="rId23">
        <w:r>
          <w:rPr>
            <w:rFonts w:ascii="Arial" w:hAnsi="Arial"/>
            <w:color w:val="231F20"/>
            <w:sz w:val="16"/>
          </w:rPr>
          <w:t>: &lt;http://migre.me/g1Jnn&gt;.</w:t>
        </w:r>
      </w:hyperlink>
      <w:r>
        <w:rPr>
          <w:rFonts w:ascii="Arial" w:hAnsi="Arial"/>
          <w:color w:val="231F20"/>
          <w:sz w:val="16"/>
        </w:rPr>
        <w:t> Acesso em: 10 set. 2013.</w:t>
      </w:r>
      <w:r>
        <w:rPr>
          <w:rFonts w:ascii="Arial" w:hAnsi="Arial"/>
          <w:color w:val="231F20"/>
          <w:spacing w:val="-28"/>
          <w:sz w:val="16"/>
        </w:rPr>
        <w:t> </w:t>
      </w:r>
      <w:r>
        <w:rPr>
          <w:rFonts w:ascii="Arial" w:hAnsi="Arial"/>
          <w:color w:val="231F20"/>
          <w:sz w:val="16"/>
        </w:rPr>
        <w:t>(P060002F5_SUP)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(P060002F5) </w:t>
      </w:r>
      <w:r>
        <w:rPr>
          <w:rFonts w:ascii="Arial" w:hAnsi="Arial"/>
          <w:color w:val="231F20"/>
          <w:sz w:val="22"/>
        </w:rPr>
        <w:t>De acordo com esse texto, o hipopótamo vai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dormir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em sua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banheira.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em sua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casa.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na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lama.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no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chão.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(P060003F5)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verso 8, a repetição da palavra “esfrega” tem o objetivo</w:t>
      </w:r>
      <w:r>
        <w:rPr>
          <w:rFonts w:ascii="Arial" w:hAnsi="Arial" w:cs="Arial" w:eastAsia="Arial" w:hint="default"/>
          <w:color w:val="231F20"/>
          <w:spacing w:val="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apresentar a bagunça durante o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z w:val="22"/>
        </w:rPr>
        <w:t>banho.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destacar a insistência do</w:t>
      </w:r>
      <w:r>
        <w:rPr>
          <w:rFonts w:ascii="Arial" w:hAnsi="Arial"/>
          <w:color w:val="231F20"/>
          <w:spacing w:val="-29"/>
          <w:sz w:val="22"/>
        </w:rPr>
        <w:t> </w:t>
      </w:r>
      <w:r>
        <w:rPr>
          <w:rFonts w:ascii="Arial" w:hAnsi="Arial"/>
          <w:color w:val="231F20"/>
          <w:sz w:val="22"/>
        </w:rPr>
        <w:t>hipopótamo.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indicar a irritação 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hipopótamo.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mostrar a duração do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banho.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20"/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/>
        <w:ind w:left="383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482.9pt;height:289.850pt;mso-position-horizontal-relative:char;mso-position-vertical-relative:line" coordorigin="0,0" coordsize="9658,5797">
            <v:group style="position:absolute;left:5;top:5;width:572;height:2" coordorigin="5,5" coordsize="572,2">
              <v:shape style="position:absolute;left:5;top:5;width:572;height:2" coordorigin="5,5" coordsize="572,0" path="m5,5l577,5e" filled="false" stroked="true" strokeweight=".5pt" strokecolor="#231f20">
                <v:path arrowok="t"/>
              </v:shape>
            </v:group>
            <v:group style="position:absolute;left:10;top:10;width:2;height:5777" coordorigin="10,10" coordsize="2,5777">
              <v:shape style="position:absolute;left:10;top:10;width:2;height:5777" coordorigin="10,10" coordsize="0,5777" path="m10,5787l10,10e" filled="false" stroked="true" strokeweight=".5pt" strokecolor="#231f20">
                <v:path arrowok="t"/>
              </v:shape>
            </v:group>
            <v:group style="position:absolute;left:577;top:5;width:9076;height:2" coordorigin="577,5" coordsize="9076,2">
              <v:shape style="position:absolute;left:577;top:5;width:9076;height:2" coordorigin="577,5" coordsize="9076,0" path="m577,5l9653,5e" filled="false" stroked="true" strokeweight=".5pt" strokecolor="#231f20">
                <v:path arrowok="t"/>
              </v:shape>
            </v:group>
            <v:group style="position:absolute;left:577;top:10;width:2;height:5777" coordorigin="577,10" coordsize="2,5777">
              <v:shape style="position:absolute;left:577;top:10;width:2;height:5777" coordorigin="577,10" coordsize="0,5777" path="m577,5787l577,10e" filled="false" stroked="true" strokeweight=".5pt" strokecolor="#231f20">
                <v:path arrowok="t"/>
              </v:shape>
            </v:group>
            <v:group style="position:absolute;left:9648;top:10;width:2;height:5777" coordorigin="9648,10" coordsize="2,5777">
              <v:shape style="position:absolute;left:9648;top:10;width:2;height:5777" coordorigin="9648,10" coordsize="0,5777" path="m9648,5787l9648,10e" filled="false" stroked="true" strokeweight=".5pt" strokecolor="#231f20">
                <v:path arrowok="t"/>
              </v:shape>
            </v:group>
            <v:group style="position:absolute;left:5;top:5792;width:572;height:2" coordorigin="5,5792" coordsize="572,2">
              <v:shape style="position:absolute;left:5;top:5792;width:572;height:2" coordorigin="5,5792" coordsize="572,0" path="m5,5792l577,5792e" filled="false" stroked="true" strokeweight=".5pt" strokecolor="#231f20">
                <v:path arrowok="t"/>
              </v:shape>
            </v:group>
            <v:group style="position:absolute;left:577;top:5792;width:9076;height:2" coordorigin="577,5792" coordsize="9076,2">
              <v:shape style="position:absolute;left:577;top:5792;width:9076;height:2" coordorigin="577,5792" coordsize="9076,0" path="m577,5792l9653,5792e" filled="false" stroked="true" strokeweight=".5pt" strokecolor="#231f20">
                <v:path arrowok="t"/>
              </v:shape>
              <v:shape style="position:absolute;left:232;top:1720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307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442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77;top:5;width:9071;height:5787" type="#_x0000_t202" filled="false" stroked="false">
                <v:textbox inset="0,0,0,0">
                  <w:txbxContent>
                    <w:p>
                      <w:pPr>
                        <w:spacing w:before="67"/>
                        <w:ind w:left="2664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Nas asas da imaginação da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Janaina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11"/>
                        <w:rPr>
                          <w:rFonts w:ascii="Arial" w:hAnsi="Arial" w:cs="Arial" w:eastAsia="Arial" w:hint="default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56" w:lineRule="auto" w:before="0"/>
                        <w:ind w:left="113" w:right="111" w:firstLine="284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 olhinhos puxados de Janaina 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Tokitaka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explicam muita coisa. Sua ligação com 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cultura oriental é forte em seu trabalho como escritora e ilustradora e, volta e meia, ela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conta mais um pouquinho de uma lenda, de uma crença, de uma história inspirada nos costumes do outro lado do mundo que ela ouviu. É assim em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Asas de Dragão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, seu novo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livro [...], fresquinho, fresquinho. E colorido de dar gosto de 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ver.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São duas histórias que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viram uma só justamente no meio do livro. Um dragão macho e um dragão fêmea que viviam muito sozinhos até resolverem se arriscar e voar pelo mundo desconhecido. Um</w:t>
                      </w:r>
                      <w:r>
                        <w:rPr>
                          <w:rFonts w:ascii="Arial" w:hAnsi="Arial"/>
                          <w:color w:val="231F20"/>
                          <w:spacing w:val="-2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sai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 montanha, o outro da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caverna.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56" w:lineRule="auto" w:before="0"/>
                        <w:ind w:left="113" w:right="111" w:firstLine="284"/>
                        <w:jc w:val="righ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 fico aqui pensando quantas vezes ficamos inatingíveis na montanha</w:t>
                      </w:r>
                      <w:r>
                        <w:rPr>
                          <w:rFonts w:ascii="Arial" w:hAnsi="Arial"/>
                          <w:color w:val="231F20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</w:t>
                      </w:r>
                      <w:r>
                        <w:rPr>
                          <w:rFonts w:ascii="Arial" w:hAnsi="Arial"/>
                          <w:color w:val="231F20"/>
                          <w:spacing w:val="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escondidos</w:t>
                      </w:r>
                      <w:r>
                        <w:rPr>
                          <w:rFonts w:ascii="Arial" w:hAnsi="Arial"/>
                          <w:color w:val="231F20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na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caverna,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sem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nos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arriscar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enxergar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mundo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outra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forma,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sair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nossa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zona</w:t>
                      </w:r>
                      <w:r>
                        <w:rPr>
                          <w:rFonts w:ascii="Arial" w:hAnsi="Arial"/>
                          <w:color w:val="231F20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conforto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descobrir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coisas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novas.</w:t>
                      </w:r>
                      <w:r>
                        <w:rPr>
                          <w:rFonts w:ascii="Arial" w:hAnsi="Arial"/>
                          <w:color w:val="231F20"/>
                          <w:spacing w:val="2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As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descobertas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podem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ser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boas,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como</w:t>
                      </w:r>
                      <w:r>
                        <w:rPr>
                          <w:rFonts w:ascii="Arial" w:hAnsi="Arial"/>
                          <w:color w:val="231F20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mostra Janaina. E quantas vezes olhamos para nosso mundo sem encontrar</w:t>
                      </w:r>
                      <w:r>
                        <w:rPr>
                          <w:rFonts w:ascii="Arial" w:hAnsi="Arial"/>
                          <w:color w:val="231F20"/>
                          <w:spacing w:val="3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mistérios</w:t>
                      </w:r>
                      <w:r>
                        <w:rPr>
                          <w:rFonts w:ascii="Arial" w:hAnsi="Arial"/>
                          <w:color w:val="231F20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 encantamentos que existem nele, todos os dias, ao nosso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redor.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Isso é um</w:t>
                      </w:r>
                      <w:r>
                        <w:rPr>
                          <w:rFonts w:ascii="Arial" w:hAnsi="Arial"/>
                          <w:color w:val="231F20"/>
                          <w:spacing w:val="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pouco</w:t>
                      </w:r>
                      <w:r>
                        <w:rPr>
                          <w:rFonts w:ascii="Arial" w:hAnsi="Arial"/>
                          <w:color w:val="231F20"/>
                          <w:spacing w:val="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sobre</w:t>
                      </w:r>
                      <w:r>
                        <w:rPr>
                          <w:rFonts w:ascii="Arial" w:hAnsi="Arial"/>
                          <w:color w:val="231F20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 que se trata o segundo livro que Janaina está lançando, chamado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Novos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2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Moradores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[...]. Um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dia,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dentro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sapato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pai,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aparece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aranha.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outro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dia,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planta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cresce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calçado.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Só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menina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vê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aquilo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tudo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acontecendo.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tenta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alertar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pais,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eles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estão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sempre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ocupados,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conseguem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enxergar.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Então,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absurdos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começam: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focas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na</w:t>
                      </w:r>
                      <w:r>
                        <w:rPr>
                          <w:rFonts w:ascii="Arial" w:hAnsi="Arial"/>
                          <w:color w:val="231F20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geladeira, felinos na sala, bichos-preguiça na cadeira, baleias na banheira. Como</w:t>
                      </w:r>
                      <w:r>
                        <w:rPr>
                          <w:rFonts w:ascii="Arial" w:hAnsi="Arial"/>
                          <w:color w:val="231F20"/>
                          <w:spacing w:val="5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pais</w:t>
                      </w:r>
                      <w:r>
                        <w:rPr>
                          <w:rFonts w:ascii="Arial" w:hAnsi="Arial"/>
                          <w:color w:val="231F20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reagem? Eles apenas tentam se acostumar. Mas a menina, essa sim, sabe aproveitar.</w:t>
                      </w:r>
                      <w:r>
                        <w:rPr>
                          <w:rFonts w:ascii="Arial" w:hAnsi="Arial"/>
                          <w:color w:val="231F20"/>
                          <w:spacing w:val="-2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7"/>
        <w:ind w:left="47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CARARO, Aryane. Disponível </w:t>
      </w:r>
      <w:hyperlink r:id="rId19">
        <w:r>
          <w:rPr>
            <w:rFonts w:ascii="Arial" w:hAnsi="Arial"/>
            <w:color w:val="231F20"/>
            <w:sz w:val="16"/>
          </w:rPr>
          <w:t>em: &lt;http://blogs.estadao.com.br/estadinho/&gt;.</w:t>
        </w:r>
      </w:hyperlink>
      <w:r>
        <w:rPr>
          <w:rFonts w:ascii="Arial" w:hAnsi="Arial"/>
          <w:color w:val="231F20"/>
          <w:sz w:val="16"/>
        </w:rPr>
        <w:t> Acesso em: 21 ago. 2013. Fragmento.</w:t>
      </w:r>
      <w:r>
        <w:rPr>
          <w:rFonts w:ascii="Arial" w:hAnsi="Arial"/>
          <w:color w:val="231F20"/>
          <w:spacing w:val="-19"/>
          <w:sz w:val="16"/>
        </w:rPr>
        <w:t> </w:t>
      </w:r>
      <w:r>
        <w:rPr>
          <w:rFonts w:ascii="Arial" w:hAnsi="Arial"/>
          <w:color w:val="231F20"/>
          <w:sz w:val="16"/>
        </w:rPr>
        <w:t>(P060004F5_SUP)</w:t>
      </w:r>
      <w:r>
        <w:rPr>
          <w:rFonts w:ascii="Arial" w:hAnsi="Arial"/>
          <w:sz w:val="16"/>
        </w:rPr>
      </w:r>
    </w:p>
    <w:p>
      <w:pPr>
        <w:spacing w:line="240" w:lineRule="auto" w:before="7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(P060004F5) </w:t>
      </w:r>
      <w:r>
        <w:rPr>
          <w:rFonts w:ascii="Arial" w:hAnsi="Arial"/>
          <w:color w:val="231F20"/>
          <w:sz w:val="22"/>
        </w:rPr>
        <w:t>Qual é o assunto desse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80" w:val="left" w:leader="none"/>
        </w:tabs>
        <w:spacing w:line="240" w:lineRule="auto" w:before="7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45"/>
          <w:sz w:val="22"/>
        </w:rPr>
        <w:t> </w:t>
      </w:r>
      <w:r>
        <w:rPr>
          <w:rFonts w:ascii="Arial" w:hAnsi="Arial"/>
          <w:color w:val="231F20"/>
          <w:sz w:val="22"/>
        </w:rPr>
        <w:t>imaginação necessária para contar histórias.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80" w:val="left" w:leader="none"/>
        </w:tabs>
        <w:spacing w:line="240" w:lineRule="auto" w:before="1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ligação de Janaina </w:t>
      </w:r>
      <w:r>
        <w:rPr>
          <w:rFonts w:ascii="Arial" w:hAnsi="Arial"/>
          <w:color w:val="231F20"/>
          <w:spacing w:val="-4"/>
          <w:sz w:val="22"/>
        </w:rPr>
        <w:t>Tokitaka </w:t>
      </w:r>
      <w:r>
        <w:rPr>
          <w:rFonts w:ascii="Arial" w:hAnsi="Arial"/>
          <w:color w:val="231F20"/>
          <w:sz w:val="22"/>
        </w:rPr>
        <w:t>com a cultura</w:t>
      </w:r>
      <w:r>
        <w:rPr>
          <w:rFonts w:ascii="Arial" w:hAnsi="Arial"/>
          <w:color w:val="231F20"/>
          <w:spacing w:val="-29"/>
          <w:sz w:val="22"/>
        </w:rPr>
        <w:t> </w:t>
      </w:r>
      <w:r>
        <w:rPr>
          <w:rFonts w:ascii="Arial" w:hAnsi="Arial"/>
          <w:color w:val="231F20"/>
          <w:sz w:val="22"/>
        </w:rPr>
        <w:t>oriental.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descobertas realizadas por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criança.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publicações da escritora Janaina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Tokitaka.</w:t>
      </w:r>
      <w:r>
        <w:rPr>
          <w:rFonts w:ascii="Arial" w:hAns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(P060005F5) </w:t>
      </w:r>
      <w:r>
        <w:rPr>
          <w:rFonts w:ascii="Arial" w:hAnsi="Arial"/>
          <w:color w:val="231F20"/>
          <w:sz w:val="22"/>
        </w:rPr>
        <w:t>Nesse texto, o trecho que marca uma opinião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7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 colorido de dar gosto de ver.”. (ℓ.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5)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“São duas histórias que viram uma só...”.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5-6)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“Isso é um pouco sobre o que se trata o segundo livro...”.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13-14)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“Só a menina vê aquilo tudo acontecendo.”.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16)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2"/>
        </w:numPr>
        <w:tabs>
          <w:tab w:pos="498" w:val="left" w:leader="none"/>
        </w:tabs>
        <w:spacing w:line="25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(P060006F5)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Nesse texto, no trecho “... seu novo livro [...],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fresquinho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,...” (ℓ. 4-5), a palavra destacada significa que o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livro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é muito colorido.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é fácil de ser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lido.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apresentou novas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histórias.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acabou de ser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publicado.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(P060007F5)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44"/>
          <w:sz w:val="22"/>
        </w:rPr>
        <w:t> </w:t>
      </w:r>
      <w:r>
        <w:rPr>
          <w:rFonts w:ascii="Arial"/>
          <w:color w:val="231F20"/>
          <w:sz w:val="22"/>
        </w:rPr>
        <w:t>autora desse texto pensa que as novas descobertas podem ser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confortáveis.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difíceis.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perigosas.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positivas.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2"/>
        </w:numPr>
        <w:tabs>
          <w:tab w:pos="474" w:val="left" w:leader="none"/>
        </w:tabs>
        <w:spacing w:line="240" w:lineRule="auto" w:before="0" w:after="0"/>
        <w:ind w:left="473" w:right="0" w:hanging="36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(P060008F5) </w:t>
      </w:r>
      <w:r>
        <w:rPr>
          <w:rFonts w:ascii="Arial" w:hAnsi="Arial"/>
          <w:color w:val="231F20"/>
          <w:sz w:val="22"/>
        </w:rPr>
        <w:t>Nesse texto, o trecho que marca uma ideia de lugar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7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justamente no meio do livro.”.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6)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que viviam muito sozinhos...”.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6-7)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para descobrir coisas novas.”. (ℓ.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11)</w:t>
      </w:r>
      <w:r>
        <w:rPr>
          <w:rFonts w:ascii="Arial" w:hAnsi="Arial" w:cs="Arial" w:eastAsia="Arial" w:hint="default"/>
          <w:spacing w:val="-6"/>
          <w:sz w:val="22"/>
          <w:szCs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“No outro dia, uma planta cresce...”.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15)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(M041443E4) </w:t>
      </w:r>
      <w:r>
        <w:rPr>
          <w:rFonts w:ascii="Arial"/>
          <w:color w:val="231F20"/>
          <w:sz w:val="22"/>
        </w:rPr>
        <w:t>Observe abaixo o mapa de um bairro com alguns locais</w:t>
      </w:r>
      <w:r>
        <w:rPr>
          <w:rFonts w:ascii="Arial"/>
          <w:color w:val="231F20"/>
          <w:spacing w:val="-20"/>
          <w:sz w:val="22"/>
        </w:rPr>
        <w:t> </w:t>
      </w:r>
      <w:r>
        <w:rPr>
          <w:rFonts w:ascii="Arial"/>
          <w:color w:val="231F20"/>
          <w:sz w:val="22"/>
        </w:rPr>
        <w:t>destacados.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12"/>
          <w:szCs w:val="12"/>
        </w:rPr>
      </w:pPr>
      <w:r>
        <w:rPr/>
        <w:pict>
          <v:group style="position:absolute;margin-left:100.818001pt;margin-top:8.289931pt;width:393.65pt;height:285.9pt;mso-position-horizontal-relative:page;mso-position-vertical-relative:paragraph;z-index:1888;mso-wrap-distance-left:0;mso-wrap-distance-right:0" coordorigin="2016,166" coordsize="7873,5718">
            <v:shape style="position:absolute;left:2016;top:166;width:7873;height:5718" type="#_x0000_t75" stroked="false">
              <v:imagedata r:id="rId26" o:title=""/>
            </v:shape>
            <v:shape style="position:absolute;left:8424;top:3383;width:126;height:102" type="#_x0000_t75" stroked="false">
              <v:imagedata r:id="rId27" o:title=""/>
            </v:shape>
            <v:shape style="position:absolute;left:5738;top:606;width:1108;height:1116" type="#_x0000_t75" stroked="false">
              <v:imagedata r:id="rId28" o:title=""/>
            </v:shape>
            <v:shape style="position:absolute;left:5993;top:638;width:614;height:111" type="#_x0000_t75" stroked="false">
              <v:imagedata r:id="rId29" o:title=""/>
            </v:shape>
            <v:shape style="position:absolute;left:5752;top:772;width:1079;height:810" type="#_x0000_t75" stroked="false">
              <v:imagedata r:id="rId30" o:title=""/>
            </v:shape>
            <v:shape style="position:absolute;left:5815;top:1007;width:212;height:214" type="#_x0000_t75" stroked="false">
              <v:imagedata r:id="rId31" o:title=""/>
            </v:shape>
            <v:shape style="position:absolute;left:5791;top:1108;width:1031;height:474" type="#_x0000_t75" stroked="false">
              <v:imagedata r:id="rId32" o:title=""/>
            </v:shape>
            <v:shape style="position:absolute;left:6559;top:1269;width:101;height:102" type="#_x0000_t75" stroked="false">
              <v:imagedata r:id="rId33" o:title=""/>
            </v:shape>
            <v:group style="position:absolute;left:6713;top:1269;width:99;height:102" coordorigin="6713,1269" coordsize="99,102">
              <v:shape style="position:absolute;left:6713;top:1269;width:99;height:102" coordorigin="6713,1269" coordsize="99,102" path="m6812,1269l6713,1269,6713,1370,6812,1370,6812,1351,6752,1351,6762,1338,6773,1326,6774,1325,6735,1325,6737,1309,6751,1305,6759,1296,6812,1296,6812,1269xe" filled="true" fillcolor="#ffffff" stroked="false">
                <v:path arrowok="t"/>
                <v:fill type="solid"/>
              </v:shape>
              <v:shape style="position:absolute;left:6713;top:1269;width:99;height:102" coordorigin="6713,1269" coordsize="99,102" path="m6812,1303l6797,1303,6800,1303,6799,1307,6800,1310,6787,1321,6776,1334,6764,1345,6752,1351,6812,1351,6812,1303xe" filled="true" fillcolor="#ffffff" stroked="false">
                <v:path arrowok="t"/>
                <v:fill type="solid"/>
              </v:shape>
              <v:shape style="position:absolute;left:6713;top:1269;width:99;height:102" coordorigin="6713,1269" coordsize="99,102" path="m6812,1296l6759,1296,6758,1304,6752,1312,6743,1319,6735,1325,6774,1325,6785,1314,6797,1303,6812,1303,6812,1296xe" filled="true" fillcolor="#ffffff" stroked="false">
                <v:path arrowok="t"/>
                <v:fill type="solid"/>
              </v:shape>
            </v:group>
            <v:group style="position:absolute;left:6735;top:1296;width:25;height:29" coordorigin="6735,1296" coordsize="25,29">
              <v:shape style="position:absolute;left:6735;top:1296;width:25;height:29" coordorigin="6735,1296" coordsize="25,29" path="m6759,1296l6751,1305,6737,1309,6735,1325,6743,1319,6752,1312,6758,1304,6759,1296xe" filled="true" fillcolor="#231f20" stroked="false">
                <v:path arrowok="t"/>
                <v:fill type="solid"/>
              </v:shape>
            </v:group>
            <v:group style="position:absolute;left:6752;top:1303;width:49;height:49" coordorigin="6752,1303" coordsize="49,49">
              <v:shape style="position:absolute;left:6752;top:1303;width:49;height:49" coordorigin="6752,1303" coordsize="49,49" path="m6797,1303l6785,1314,6773,1326,6762,1338,6752,1351,6764,1345,6776,1334,6787,1321,6800,1310,6799,1307,6800,1303,6797,1303xe" filled="true" fillcolor="#231f20" stroked="false">
                <v:path arrowok="t"/>
                <v:fill type="solid"/>
              </v:shape>
            </v:group>
            <v:group style="position:absolute;left:5805;top:1312;width:53;height:54" coordorigin="5805,1312" coordsize="53,54">
              <v:shape style="position:absolute;left:5805;top:1312;width:53;height:54" coordorigin="5805,1312" coordsize="53,54" path="m5858,1312l5853,1313,5842,1326,5829,1338,5816,1351,5805,1366,5820,1355,5833,1342,5845,1329,5858,1317,5858,1315,5858,1312xe" filled="true" fillcolor="#231f20" stroked="false">
                <v:path arrowok="t"/>
                <v:fill type="solid"/>
              </v:shape>
            </v:group>
            <v:group style="position:absolute;left:5943;top:1312;width:53;height:54" coordorigin="5943,1312" coordsize="53,54">
              <v:shape style="position:absolute;left:5943;top:1312;width:53;height:54" coordorigin="5943,1312" coordsize="53,54" path="m5994,1312l5991,1313,5979,1326,5966,1338,5953,1351,5943,1366,5958,1355,5972,1343,5984,1329,5996,1315,5995,1313,5994,1312xe" filled="true" fillcolor="#231f20" stroked="false">
                <v:path arrowok="t"/>
                <v:fill type="solid"/>
              </v:shape>
            </v:group>
            <v:group style="position:absolute;left:6487;top:1321;width:34;height:14" coordorigin="6487,1321" coordsize="34,14">
              <v:shape style="position:absolute;left:6487;top:1321;width:34;height:14" coordorigin="6487,1321" coordsize="34,14" path="m6504,1321l6493,1324,6487,1334,6521,1334,6515,1324,6504,1321xe" filled="true" fillcolor="#ffffff" stroked="false">
                <v:path arrowok="t"/>
                <v:fill type="solid"/>
              </v:shape>
            </v:group>
            <v:group style="position:absolute;left:5801;top:1327;width:99;height:99" coordorigin="5801,1327" coordsize="99,99">
              <v:shape style="position:absolute;left:5801;top:1327;width:99;height:99" coordorigin="5801,1327" coordsize="99,99" path="m5894,1327l5871,1352,5847,1376,5823,1400,5801,1426,5815,1417,5828,1406,5840,1394,5851,1382,5863,1370,5874,1358,5886,1346,5899,1334,5899,1330,5897,1328,5894,1327xe" filled="true" fillcolor="#231f20" stroked="false">
                <v:path arrowok="t"/>
                <v:fill type="solid"/>
              </v:shape>
            </v:group>
            <v:group style="position:absolute;left:6077;top:1342;width:535;height:310" coordorigin="6077,1342" coordsize="535,310">
              <v:shape style="position:absolute;left:6077;top:1342;width:535;height:310" coordorigin="6077,1342" coordsize="535,310" path="m6528,1647l6275,1647,6465,1650,6528,1652,6528,1647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309,1627l6135,1627,6145,1630,6270,1630,6272,1636,6266,1649,6275,1647,6528,1647,6528,1646,6466,1646,6437,1645,6359,1645,6333,1645,6309,1643,6309,1627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545,1356l6416,1356,6468,1356,6518,1358,6522,1383,6524,1409,6524,1437,6523,1465,6521,1512,6518,1597,6466,1646,6528,1646,6530,1591,6530,1488,6530,1477,6530,1402,6551,1401,6609,1401,6594,1388,6573,1371,6548,1357,6545,1356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412,1645l6359,1645,6437,1645,6412,1645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142,1639l6119,1639,6125,1644,6138,1643,6144,1643,6142,1639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144,1643l6138,1643,6144,1643,6144,1643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308,1504l6097,1504,6097,1544,6095,1558,6092,1570,6098,1585,6102,1602,6105,1621,6106,1640,6119,1639,6142,1639,6135,1627,6309,1627,6309,1585,6309,1544,6308,1504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184,1342l6102,1349,6086,1424,6082,1465,6077,1505,6081,1511,6097,1504,6308,1504,6308,1488,6174,1488,6174,1455,6173,1454,6149,1454,6138,1452,6138,1416,6171,1416,6177,1409,6172,1391,6174,1380,6310,1380,6311,1356,6388,1356,6416,1356,6545,1356,6521,1349,6495,1347,6347,1347,6285,1346,6233,1344,6184,1342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309,1415l6235,1415,6246,1416,6246,1452,6212,1452,6207,1460,6211,1477,6210,1488,6308,1488,6308,1426,6309,1415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166,1449l6149,1454,6173,1454,6166,1449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310,1380l6210,1380,6210,1414,6217,1419,6235,1415,6309,1415,6310,1380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609,1401l6551,1401,6572,1402,6612,1404,6609,1401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388,1356l6311,1356,6363,1356,6388,1356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468,1345l6410,1346,6347,1347,6495,1347,6468,1345xe" filled="true" fillcolor="#ffffff" stroked="false">
                <v:path arrowok="t"/>
                <v:fill type="solid"/>
              </v:shape>
            </v:group>
            <v:group style="position:absolute;left:6308;top:1356;width:216;height:291" coordorigin="6308,1356" coordsize="216,291">
              <v:shape style="position:absolute;left:6308;top:1356;width:216;height:291" coordorigin="6308,1356" coordsize="216,291" path="m6481,1645l6412,1645,6466,1646,6481,1645xe" filled="true" fillcolor="#231f20" stroked="false">
                <v:path arrowok="t"/>
                <v:fill type="solid"/>
              </v:shape>
              <v:shape style="position:absolute;left:6308;top:1356;width:216;height:291" coordorigin="6308,1356" coordsize="216,291" path="m6311,1356l6308,1426,6308,1522,6309,1541,6309,1594,6309,1643,6333,1645,6359,1645,6481,1645,6491,1644,6513,1640,6514,1638,6413,1638,6318,1635,6318,1363,6519,1363,6518,1358,6475,1356,6363,1356,6311,1356xe" filled="true" fillcolor="#231f20" stroked="false">
                <v:path arrowok="t"/>
                <v:fill type="solid"/>
              </v:shape>
              <v:shape style="position:absolute;left:6308;top:1356;width:216;height:291" coordorigin="6308,1356" coordsize="216,291" path="m6520,1546l6508,1546,6511,1549,6511,1597,6510,1616,6506,1635,6460,1638,6514,1638,6518,1597,6520,1553,6520,1546xe" filled="true" fillcolor="#231f20" stroked="false">
                <v:path arrowok="t"/>
                <v:fill type="solid"/>
              </v:shape>
              <v:shape style="position:absolute;left:6308;top:1356;width:216;height:291" coordorigin="6308,1356" coordsize="216,291" path="m6500,1522l6489,1522,6477,1522,6477,1546,6483,1553,6508,1546,6520,1546,6520,1541,6484,1541,6484,1529,6512,1529,6510,1524,6500,1522xe" filled="true" fillcolor="#231f20" stroked="false">
                <v:path arrowok="t"/>
                <v:fill type="solid"/>
              </v:shape>
              <v:shape style="position:absolute;left:6308;top:1356;width:216;height:291" coordorigin="6308,1356" coordsize="216,291" path="m6512,1529l6504,1529,6504,1541,6520,1541,6521,1532,6513,1532,6512,1529xe" filled="true" fillcolor="#231f20" stroked="false">
                <v:path arrowok="t"/>
                <v:fill type="solid"/>
              </v:shape>
              <v:shape style="position:absolute;left:6308;top:1356;width:216;height:291" coordorigin="6308,1356" coordsize="216,291" path="m6519,1363l6318,1363,6417,1363,6466,1364,6513,1366,6516,1406,6515,1447,6513,1489,6513,1532,6521,1532,6521,1508,6523,1464,6524,1437,6524,1410,6522,1383,6519,1363xe" filled="true" fillcolor="#231f20" stroked="false">
                <v:path arrowok="t"/>
                <v:fill type="solid"/>
              </v:shape>
              <v:shape style="position:absolute;left:6308;top:1356;width:216;height:291" coordorigin="6308,1356" coordsize="216,291" path="m6416,1356l6363,1356,6475,1356,6468,1356,6416,1356xe" filled="true" fillcolor="#231f20" stroked="false">
                <v:path arrowok="t"/>
                <v:fill type="solid"/>
              </v:shape>
            </v:group>
            <v:group style="position:absolute;left:6318;top:1363;width:198;height:275" coordorigin="6318,1363" coordsize="198,275">
              <v:shape style="position:absolute;left:6318;top:1363;width:198;height:275" coordorigin="6318,1363" coordsize="198,275" path="m6318,1363l6318,1635,6413,1638,6460,1638,6506,1635,6510,1616,6511,1594,6511,1553,6483,1553,6477,1546,6477,1522,6489,1522,6500,1522,6513,1522,6513,1499,6471,1499,6444,1496,6379,1496,6352,1495,6328,1491,6326,1469,6325,1444,6326,1419,6328,1397,6368,1392,6413,1391,6515,1391,6513,1366,6466,1364,6417,1363,6318,1363xe" filled="true" fillcolor="#ffffff" stroked="false">
                <v:path arrowok="t"/>
                <v:fill type="solid"/>
              </v:shape>
              <v:shape style="position:absolute;left:6318;top:1363;width:198;height:275" coordorigin="6318,1363" coordsize="198,275" path="m6508,1546l6483,1553,6511,1553,6511,1549,6508,1546xe" filled="true" fillcolor="#ffffff" stroked="false">
                <v:path arrowok="t"/>
                <v:fill type="solid"/>
              </v:shape>
              <v:shape style="position:absolute;left:6318;top:1363;width:198;height:275" coordorigin="6318,1363" coordsize="198,275" path="m6513,1522l6500,1522,6510,1524,6513,1532,6513,1522xe" filled="true" fillcolor="#ffffff" stroked="false">
                <v:path arrowok="t"/>
                <v:fill type="solid"/>
              </v:shape>
              <v:shape style="position:absolute;left:6318;top:1363;width:198;height:275" coordorigin="6318,1363" coordsize="198,275" path="m6515,1391l6413,1391,6459,1392,6501,1394,6507,1416,6510,1444,6509,1447,6508,1472,6501,1493,6487,1498,6471,1499,6513,1499,6513,1489,6515,1447,6516,1406,6515,1391xe" filled="true" fillcolor="#ffffff" stroked="false">
                <v:path arrowok="t"/>
                <v:fill type="solid"/>
              </v:shape>
              <v:shape style="position:absolute;left:6318;top:1363;width:198;height:275" coordorigin="6318,1363" coordsize="198,275" path="m6408,1496l6379,1496,6444,1496,6436,1496,6408,1496xe" filled="true" fillcolor="#ffffff" stroked="false">
                <v:path arrowok="t"/>
                <v:fill type="solid"/>
              </v:shape>
              <v:shape style="position:absolute;left:6138;top:1380;width:108;height:108" type="#_x0000_t75" stroked="false">
                <v:imagedata r:id="rId34" o:title=""/>
              </v:shape>
              <v:shape style="position:absolute;left:5037;top:1327;width:1780;height:507" type="#_x0000_t75" stroked="false">
                <v:imagedata r:id="rId35" o:title=""/>
              </v:shape>
              <v:shape style="position:absolute;left:2480;top:2497;width:1941;height:1210" type="#_x0000_t75" stroked="false">
                <v:imagedata r:id="rId36" o:title=""/>
              </v:shape>
              <v:shape style="position:absolute;left:5755;top:4370;width:1120;height:1170" type="#_x0000_t75" stroked="false">
                <v:imagedata r:id="rId37" o:title=""/>
              </v:shape>
              <v:shape style="position:absolute;left:5789;top:5364;width:488;height:142" type="#_x0000_t75" stroked="false">
                <v:imagedata r:id="rId38" o:title=""/>
              </v:shape>
              <v:shape style="position:absolute;left:5995;top:4720;width:190;height:245" type="#_x0000_t75" stroked="false">
                <v:imagedata r:id="rId39" o:title=""/>
              </v:shape>
            </v:group>
            <v:group style="position:absolute;left:5856;top:4818;width:909;height:621" coordorigin="5856,4818" coordsize="909,621">
              <v:shape style="position:absolute;left:5856;top:4818;width:909;height:621" coordorigin="5856,4818" coordsize="909,621" path="m6761,5349l6710,5349,6723,5351,6731,5361,6731,5373,6726,5384,6719,5394,6714,5406,6722,5409,6733,5415,6750,5424,6761,5438,6764,5428,6761,5349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5892,4818l5890,4897,5887,4977,5883,5054,5879,5131,5874,5208,5868,5286,5862,5361,5856,5434,5884,5421,5912,5409,5942,5399,5973,5389,5976,5317,5976,5308,5977,5240,5979,5168,5984,5105,6032,5103,6083,5102,6182,5102,6213,5101,6399,5101,6399,5099,6459,5096,6568,5093,6622,5091,6630,5091,6640,5085,6759,5085,6759,5025,6423,5025,6410,5024,6406,5022,6039,5022,6007,5021,5978,5016,5980,4969,5980,4922,5982,4875,5984,4829,5961,4826,5937,4824,5914,4822,5892,4818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642,5342l6257,5342,6349,5345,6437,5354,6520,5366,6597,5381,6595,5361,6605,5348,6621,5346,6639,5346,6642,5342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639,5346l6621,5346,6633,5359,6638,5348,6639,5346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761,5328l6664,5328,6673,5333,6680,5340,6678,5356,6694,5351,6710,5349,6761,5349,6761,5344,6761,5328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399,5101l6213,5101,6227,5102,6240,5105,6239,5162,6235,5224,6231,5286,6232,5334,6238,5345,6245,5345,6252,5342,6642,5342,6644,5339,6652,5331,6664,5328,6761,5328,6760,5317,6644,5317,6600,5316,6558,5314,6416,5314,6404,5313,6394,5308,6395,5254,6396,5202,6397,5149,6399,5101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230,5331l6232,5345,6232,5334,6230,5331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759,5085l6640,5085,6650,5094,6653,5149,6652,5202,6651,5208,6648,5263,6644,5317,6760,5317,6759,5263,6759,5202,6759,5085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493,5311l6441,5311,6416,5314,6558,5314,6548,5313,6493,5311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563,5019l6505,5019,6449,5021,6436,5023,6423,5025,6759,5025,6759,5021,6670,5021,6620,5019,6563,5019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107,5021l6039,5022,6406,5022,6405,5022,6174,5022,6107,5021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251,4840l6245,4883,6243,4931,6242,4977,6238,5019,6207,5021,6174,5022,6405,5022,6399,5019,6402,4981,6404,4937,6405,4897,6405,4875,6405,4843,6366,4841,6348,4841,6291,4841,6251,4840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756,4835l6738,4839,6717,4841,6695,4841,6675,4843,6673,4888,6672,4937,6671,4981,6670,5021,6759,5021,6759,5007,6758,4922,6756,4835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329,4840l6291,4841,6348,4841,6329,4840xe" filled="true" fillcolor="#ffffff" stroked="false">
                <v:path arrowok="t"/>
                <v:fill type="solid"/>
              </v:shape>
            </v:group>
            <v:group style="position:absolute;left:5047;top:5266;width:772;height:251" coordorigin="5047,5266" coordsize="772,251">
              <v:shape style="position:absolute;left:5047;top:5266;width:772;height:251" coordorigin="5047,5266" coordsize="772,251" path="m5818,5451l5813,5477,5800,5498,5779,5512,5755,5517,5110,5517,5086,5512,5065,5498,5052,5477,5047,5451,5047,5333,5052,5307,5065,5286,5086,5272,5110,5266,5755,5266,5779,5272,5800,5286,5813,5307,5818,5333,5818,5451xe" filled="false" stroked="true" strokeweight="1pt" strokecolor="#020303">
                <v:path arrowok="t"/>
              </v:shape>
              <v:shape style="position:absolute;left:7979;top:623;width:1395;height:782" type="#_x0000_t75" stroked="false">
                <v:imagedata r:id="rId40" o:title=""/>
              </v:shape>
            </v:group>
            <v:group style="position:absolute;left:7587;top:1571;width:1475;height:251" coordorigin="7587,1571" coordsize="1475,251">
              <v:shape style="position:absolute;left:7587;top:1571;width:1475;height:251" coordorigin="7587,1571" coordsize="1475,251" path="m9061,1756l9052,1782,9026,1803,8987,1817,8940,1822,7708,1822,7661,1817,7622,1803,7596,1782,7587,1756,7587,1637,7596,1612,7622,1590,7661,1576,7708,1571,8940,1571,8987,1576,9026,1590,9052,1612,9061,1637,9061,1756xe" filled="false" stroked="true" strokeweight="1pt" strokecolor="#020303">
                <v:path arrowok="t"/>
              </v:shape>
              <v:shape style="position:absolute;left:5102;top:1601;width:723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-12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020303"/>
                          <w:spacing w:val="-1"/>
                          <w:sz w:val="20"/>
                        </w:rPr>
                        <w:t>Hospital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662;top:1599;width:1312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020303"/>
                          <w:sz w:val="20"/>
                        </w:rPr>
                        <w:t>Supermercado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545;top:3474;width:501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020303"/>
                          <w:sz w:val="20"/>
                        </w:rPr>
                        <w:t>Igreja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694;top:3445;width:523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20303"/>
                          <w:sz w:val="20"/>
                        </w:rPr>
                        <w:t>Praça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082;top:5294;width:690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020303"/>
                          <w:sz w:val="20"/>
                        </w:rPr>
                        <w:t>Padaria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11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240" w:lineRule="auto" w:before="72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Entre os locais destacados, o mais longe da praça</w:t>
      </w:r>
      <w:r>
        <w:rPr>
          <w:rFonts w:ascii="Arial" w:hAnsi="Arial"/>
          <w:color w:val="231F20"/>
          <w:spacing w:val="-26"/>
        </w:rPr>
        <w:t> </w:t>
      </w:r>
      <w:r>
        <w:rPr>
          <w:rFonts w:ascii="Arial" w:hAnsi="Arial"/>
          <w:color w:val="231F20"/>
        </w:rPr>
        <w:t>é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igreja.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padaria.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hospital.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supermercado.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(M041340E4)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6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337601pt;margin-top:15.79494pt;width:42.55pt;height:28.35pt;mso-position-horizontal-relative:page;mso-position-vertical-relative:paragraph;z-index:1912;mso-wrap-distance-left:0;mso-wrap-distance-right:0" type="#_x0000_t202" filled="false" stroked="true" strokeweight=".25pt" strokecolor="#231f20">
            <v:textbox inset="0,0,0,0">
              <w:txbxContent>
                <w:p>
                  <w:pPr>
                    <w:pStyle w:val="BodyText"/>
                    <w:spacing w:line="240" w:lineRule="auto" w:before="154"/>
                    <w:ind w:left="123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72 x</w:t>
                  </w:r>
                  <w:r>
                    <w:rPr>
                      <w:rFonts w:ascii="Arial"/>
                      <w:color w:val="231F20"/>
                      <w:spacing w:val="-1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4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1"/>
        </w:rPr>
        <w:t> </w:t>
      </w:r>
      <w:r>
        <w:rPr>
          <w:color w:val="231F20"/>
        </w:rPr>
        <w:t>conta?</w:t>
      </w:r>
      <w:r>
        <w:rPr/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83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68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66" w:lineRule="auto" w:before="2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76 </w:t>
      </w:r>
      <w:r>
        <w:rPr>
          <w:rFonts w:ascii="Arial"/>
          <w:color w:val="231F20"/>
          <w:sz w:val="22"/>
        </w:rPr>
        <w:t>C) 282 D)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288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64" w:val="left" w:leader="none"/>
        </w:tabs>
        <w:spacing w:line="266" w:lineRule="auto" w:before="0" w:after="0"/>
        <w:ind w:left="110" w:right="11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3"/>
          <w:sz w:val="16"/>
        </w:rPr>
        <w:t>(M031952E4)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pacing w:val="-3"/>
          <w:sz w:val="22"/>
        </w:rPr>
        <w:t>Inês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comprou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fogão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que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custou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R$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480,00.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Ela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vai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pagar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esse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fogão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6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prestações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iguais. </w:t>
      </w:r>
      <w:r>
        <w:rPr>
          <w:rFonts w:ascii="Arial" w:hAnsi="Arial"/>
          <w:color w:val="231F20"/>
          <w:spacing w:val="-4"/>
          <w:sz w:val="22"/>
        </w:rPr>
      </w:r>
      <w:r>
        <w:rPr>
          <w:rFonts w:ascii="Arial" w:hAnsi="Arial"/>
          <w:color w:val="231F20"/>
          <w:sz w:val="22"/>
        </w:rPr>
        <w:t>Qual será o valor de cada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prestação?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6"/>
        <w:ind w:right="0"/>
        <w:jc w:val="left"/>
      </w:pPr>
      <w:r>
        <w:rPr>
          <w:color w:val="231F20"/>
        </w:rPr>
        <w:t>A) R$</w:t>
      </w:r>
      <w:r>
        <w:rPr>
          <w:color w:val="231F20"/>
          <w:spacing w:val="-1"/>
        </w:rPr>
        <w:t> </w:t>
      </w:r>
      <w:r>
        <w:rPr>
          <w:color w:val="231F20"/>
        </w:rPr>
        <w:t>8,00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B) R$</w:t>
      </w:r>
      <w:r>
        <w:rPr>
          <w:color w:val="231F20"/>
          <w:spacing w:val="-1"/>
        </w:rPr>
        <w:t> </w:t>
      </w:r>
      <w:r>
        <w:rPr>
          <w:color w:val="231F20"/>
        </w:rPr>
        <w:t>70,00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C) R$</w:t>
      </w:r>
      <w:r>
        <w:rPr>
          <w:color w:val="231F20"/>
          <w:spacing w:val="-1"/>
        </w:rPr>
        <w:t> </w:t>
      </w:r>
      <w:r>
        <w:rPr>
          <w:color w:val="231F20"/>
        </w:rPr>
        <w:t>80,00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 R$</w:t>
      </w:r>
      <w:r>
        <w:rPr>
          <w:color w:val="231F20"/>
          <w:spacing w:val="-1"/>
        </w:rPr>
        <w:t> </w:t>
      </w:r>
      <w:r>
        <w:rPr>
          <w:color w:val="231F20"/>
        </w:rPr>
        <w:t>486,00</w:t>
      </w:r>
      <w:r>
        <w:rPr/>
      </w:r>
    </w:p>
    <w:p>
      <w:pPr>
        <w:spacing w:after="0" w:line="240" w:lineRule="auto"/>
        <w:jc w:val="left"/>
        <w:sectPr>
          <w:headerReference w:type="default" r:id="rId24"/>
          <w:footerReference w:type="default" r:id="rId25"/>
          <w:pgSz w:w="11910" w:h="16840"/>
          <w:pgMar w:header="377" w:footer="524" w:top="560" w:bottom="720" w:left="740" w:right="740"/>
          <w:pgNumType w:start="4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(M041465E4) </w:t>
      </w:r>
      <w:r>
        <w:rPr>
          <w:rFonts w:ascii="Arial" w:hAnsi="Arial"/>
          <w:color w:val="231F20"/>
          <w:sz w:val="22"/>
        </w:rPr>
        <w:t>Observe na tabela abaixo o preço de alguns produtos em uma loja de</w:t>
      </w:r>
      <w:r>
        <w:rPr>
          <w:rFonts w:ascii="Arial" w:hAnsi="Arial"/>
          <w:color w:val="231F20"/>
          <w:spacing w:val="14"/>
          <w:sz w:val="22"/>
        </w:rPr>
        <w:t> </w:t>
      </w:r>
      <w:r>
        <w:rPr>
          <w:rFonts w:ascii="Arial" w:hAnsi="Arial"/>
          <w:color w:val="231F20"/>
          <w:sz w:val="22"/>
        </w:rPr>
        <w:t>eletrodomésticos.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7"/>
          <w:szCs w:val="27"/>
        </w:rPr>
      </w:pPr>
    </w:p>
    <w:tbl>
      <w:tblPr>
        <w:tblW w:w="0" w:type="auto"/>
        <w:jc w:val="left"/>
        <w:tblInd w:w="32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8"/>
        <w:gridCol w:w="1928"/>
      </w:tblGrid>
      <w:tr>
        <w:trPr>
          <w:trHeight w:val="320" w:hRule="exact"/>
        </w:trPr>
        <w:tc>
          <w:tcPr>
            <w:tcW w:w="192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29"/>
              <w:ind w:left="96" w:right="9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PRODUTO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40" w:lineRule="auto" w:before="29"/>
              <w:ind w:left="90" w:right="9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PREÇO</w:t>
            </w:r>
            <w:r>
              <w:rPr>
                <w:rFonts w:ascii="Arial" w:hAnsi="Arial"/>
                <w:sz w:val="22"/>
              </w:rPr>
            </w:r>
          </w:p>
        </w:tc>
      </w:tr>
      <w:tr>
        <w:trPr>
          <w:trHeight w:val="320" w:hRule="exact"/>
        </w:trPr>
        <w:tc>
          <w:tcPr>
            <w:tcW w:w="192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96" w:right="9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Celular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90" w:right="9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652</w:t>
            </w:r>
            <w:r>
              <w:rPr>
                <w:rFonts w:ascii="Arial"/>
                <w:color w:val="231F20"/>
                <w:spacing w:val="-2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reais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20" w:hRule="exact"/>
        </w:trPr>
        <w:tc>
          <w:tcPr>
            <w:tcW w:w="192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97" w:right="9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Aparelho de</w:t>
            </w:r>
            <w:r>
              <w:rPr>
                <w:rFonts w:ascii="Arial"/>
                <w:color w:val="231F20"/>
                <w:spacing w:val="-2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Som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90" w:right="9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404</w:t>
            </w:r>
            <w:r>
              <w:rPr>
                <w:rFonts w:ascii="Arial"/>
                <w:color w:val="231F20"/>
                <w:spacing w:val="-2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reais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20" w:hRule="exact"/>
        </w:trPr>
        <w:tc>
          <w:tcPr>
            <w:tcW w:w="192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96" w:right="9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pacing w:val="-4"/>
                <w:sz w:val="22"/>
              </w:rPr>
              <w:t>Televisão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19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89" w:right="9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899</w:t>
            </w:r>
            <w:r>
              <w:rPr>
                <w:rFonts w:ascii="Arial"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reais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20" w:hRule="exact"/>
        </w:trPr>
        <w:tc>
          <w:tcPr>
            <w:tcW w:w="192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97" w:right="9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Vídeo</w:t>
            </w:r>
            <w:r>
              <w:rPr>
                <w:rFonts w:ascii="Arial" w:hAnsi="Arial"/>
                <w:color w:val="231F20"/>
                <w:spacing w:val="-1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Game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19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89" w:right="9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958</w:t>
            </w:r>
            <w:r>
              <w:rPr>
                <w:rFonts w:ascii="Arial"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reais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De acordo com essa tabela, qual é o preço do celular nessa</w:t>
      </w:r>
      <w:r>
        <w:rPr>
          <w:color w:val="231F20"/>
          <w:spacing w:val="-2"/>
        </w:rPr>
        <w:t> </w:t>
      </w:r>
      <w:r>
        <w:rPr>
          <w:color w:val="231F20"/>
        </w:rPr>
        <w:t>loja?</w:t>
      </w:r>
      <w:r>
        <w:rPr/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404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652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899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958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66" w:lineRule="auto" w:before="0" w:after="0"/>
        <w:ind w:left="110" w:right="121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(M041361E4) </w:t>
      </w:r>
      <w:r>
        <w:rPr>
          <w:rFonts w:ascii="Arial" w:hAnsi="Arial"/>
          <w:color w:val="231F20"/>
          <w:sz w:val="22"/>
        </w:rPr>
        <w:t>Cecília comprou 100 caixas de salgadinho com 63 salgadinhos em cada caixa. </w:t>
      </w:r>
      <w:r>
        <w:rPr>
          <w:rFonts w:ascii="Arial" w:hAnsi="Arial"/>
          <w:color w:val="231F20"/>
          <w:sz w:val="22"/>
        </w:rPr>
        <w:t>Quantos salgadinhos Cecília comprou, no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total?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6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</w:rPr>
        <w:t>163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</w:rPr>
        <w:t>730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C) 1</w:t>
      </w:r>
      <w:r>
        <w:rPr>
          <w:color w:val="231F20"/>
          <w:spacing w:val="-1"/>
        </w:rPr>
        <w:t> </w:t>
      </w:r>
      <w:r>
        <w:rPr>
          <w:color w:val="231F20"/>
        </w:rPr>
        <w:t>063</w:t>
      </w:r>
      <w:r>
        <w:rPr/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6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300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9" w:val="left" w:leader="none"/>
        </w:tabs>
        <w:spacing w:line="252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(M051475E4) </w:t>
      </w:r>
      <w:r>
        <w:rPr>
          <w:rFonts w:ascii="Arial" w:hAnsi="Arial"/>
          <w:color w:val="231F20"/>
          <w:sz w:val="22"/>
        </w:rPr>
        <w:t>O gráfico abaixo representa a pesquisa realizada em uma escola para saber o brinquedo </w:t>
      </w:r>
      <w:r>
        <w:rPr>
          <w:rFonts w:ascii="Arial" w:hAnsi="Arial"/>
          <w:color w:val="231F20"/>
          <w:sz w:val="22"/>
        </w:rPr>
        <w:t>preferido pelos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estudantes.</w:t>
      </w:r>
      <w:r>
        <w:rPr>
          <w:rFonts w:ascii="Arial" w:hAnsi="Arial"/>
          <w:sz w:val="22"/>
        </w:rPr>
      </w:r>
    </w:p>
    <w:p>
      <w:pPr>
        <w:spacing w:before="111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157.388992pt;margin-top:10.272915pt;width:308.95pt;height:182pt;mso-position-horizontal-relative:page;mso-position-vertical-relative:paragraph;z-index:1936" coordorigin="3148,205" coordsize="6179,3640">
            <v:group style="position:absolute;left:3156;top:3765;width:6162;height:2" coordorigin="3156,3765" coordsize="6162,2">
              <v:shape style="position:absolute;left:3156;top:3765;width:6162;height:2" coordorigin="3156,3765" coordsize="6162,0" path="m3156,3765l9318,3765e" filled="false" stroked="true" strokeweight=".8pt" strokecolor="#231f20">
                <v:path arrowok="t"/>
              </v:shape>
            </v:group>
            <v:group style="position:absolute;left:3156;top:3513;width:519;height:2" coordorigin="3156,3513" coordsize="519,2">
              <v:shape style="position:absolute;left:3156;top:3513;width:519;height:2" coordorigin="3156,3513" coordsize="519,0" path="m3156,3513l3675,3513e" filled="false" stroked="true" strokeweight=".8pt" strokecolor="#231f20">
                <v:path arrowok="t"/>
              </v:shape>
            </v:group>
            <v:group style="position:absolute;left:3156;top:3267;width:519;height:2" coordorigin="3156,3267" coordsize="519,2">
              <v:shape style="position:absolute;left:3156;top:3267;width:519;height:2" coordorigin="3156,3267" coordsize="519,0" path="m3156,3267l3675,3267e" filled="false" stroked="true" strokeweight=".8pt" strokecolor="#231f20">
                <v:path arrowok="t"/>
              </v:shape>
            </v:group>
            <v:group style="position:absolute;left:3156;top:3015;width:519;height:2" coordorigin="3156,3015" coordsize="519,2">
              <v:shape style="position:absolute;left:3156;top:3015;width:519;height:2" coordorigin="3156,3015" coordsize="519,0" path="m3156,3015l3675,3015e" filled="false" stroked="true" strokeweight=".8pt" strokecolor="#231f20">
                <v:path arrowok="t"/>
              </v:shape>
            </v:group>
            <v:group style="position:absolute;left:3156;top:2745;width:519;height:2" coordorigin="3156,2745" coordsize="519,2">
              <v:shape style="position:absolute;left:3156;top:2745;width:519;height:2" coordorigin="3156,2745" coordsize="519,0" path="m3156,2745l3675,2745e" filled="false" stroked="true" strokeweight=".8pt" strokecolor="#231f20">
                <v:path arrowok="t"/>
              </v:shape>
            </v:group>
            <v:group style="position:absolute;left:3156;top:2493;width:519;height:2" coordorigin="3156,2493" coordsize="519,2">
              <v:shape style="position:absolute;left:3156;top:2493;width:519;height:2" coordorigin="3156,2493" coordsize="519,0" path="m3156,2493l3675,2493e" filled="false" stroked="true" strokeweight=".8pt" strokecolor="#231f20">
                <v:path arrowok="t"/>
              </v:shape>
            </v:group>
            <v:group style="position:absolute;left:3156;top:2247;width:519;height:2" coordorigin="3156,2247" coordsize="519,2">
              <v:shape style="position:absolute;left:3156;top:2247;width:519;height:2" coordorigin="3156,2247" coordsize="519,0" path="m3156,2247l3675,2247e" filled="false" stroked="true" strokeweight=".8pt" strokecolor="#231f20">
                <v:path arrowok="t"/>
              </v:shape>
            </v:group>
            <v:group style="position:absolute;left:3156;top:1995;width:3573;height:2" coordorigin="3156,1995" coordsize="3573,2">
              <v:shape style="position:absolute;left:3156;top:1995;width:3573;height:2" coordorigin="3156,1995" coordsize="3573,0" path="m3156,1995l6729,1995e" filled="false" stroked="true" strokeweight=".8pt" strokecolor="#231f20">
                <v:path arrowok="t"/>
              </v:shape>
            </v:group>
            <v:group style="position:absolute;left:3156;top:1725;width:3573;height:2" coordorigin="3156,1725" coordsize="3573,2">
              <v:shape style="position:absolute;left:3156;top:1725;width:3573;height:2" coordorigin="3156,1725" coordsize="3573,0" path="m3156,1725l6729,1725e" filled="false" stroked="true" strokeweight=".8pt" strokecolor="#231f20">
                <v:path arrowok="t"/>
              </v:shape>
            </v:group>
            <v:group style="position:absolute;left:3156;top:1473;width:3573;height:2" coordorigin="3156,1473" coordsize="3573,2">
              <v:shape style="position:absolute;left:3156;top:1473;width:3573;height:2" coordorigin="3156,1473" coordsize="3573,0" path="m3156,1473l6729,1473e" filled="false" stroked="true" strokeweight=".8pt" strokecolor="#231f20">
                <v:path arrowok="t"/>
              </v:shape>
            </v:group>
            <v:group style="position:absolute;left:3156;top:1227;width:3573;height:2" coordorigin="3156,1227" coordsize="3573,2">
              <v:shape style="position:absolute;left:3156;top:1227;width:3573;height:2" coordorigin="3156,1227" coordsize="3573,0" path="m3156,1227l6729,1227e" filled="false" stroked="true" strokeweight=".8pt" strokecolor="#231f20">
                <v:path arrowok="t"/>
              </v:shape>
            </v:group>
            <v:group style="position:absolute;left:3156;top:975;width:3573;height:2" coordorigin="3156,975" coordsize="3573,2">
              <v:shape style="position:absolute;left:3156;top:975;width:3573;height:2" coordorigin="3156,975" coordsize="3573,0" path="m3156,975l6729,975e" filled="false" stroked="true" strokeweight=".8pt" strokecolor="#231f20">
                <v:path arrowok="t"/>
              </v:shape>
            </v:group>
            <v:group style="position:absolute;left:3156;top:711;width:3573;height:2" coordorigin="3156,711" coordsize="3573,2">
              <v:shape style="position:absolute;left:3156;top:711;width:3573;height:2" coordorigin="3156,711" coordsize="3573,0" path="m3156,711l6729,711e" filled="false" stroked="true" strokeweight=".8pt" strokecolor="#231f20">
                <v:path arrowok="t"/>
              </v:shape>
            </v:group>
            <v:group style="position:absolute;left:3156;top:465;width:6162;height:2" coordorigin="3156,465" coordsize="6162,2">
              <v:shape style="position:absolute;left:3156;top:465;width:6162;height:2" coordorigin="3156,465" coordsize="6162,0" path="m3156,465l9318,465e" filled="false" stroked="true" strokeweight=".8pt" strokecolor="#231f20">
                <v:path arrowok="t"/>
              </v:shape>
            </v:group>
            <v:group style="position:absolute;left:3156;top:213;width:6162;height:2" coordorigin="3156,213" coordsize="6162,2">
              <v:shape style="position:absolute;left:3156;top:213;width:6162;height:2" coordorigin="3156,213" coordsize="6162,0" path="m3156,213l9318,213e" filled="false" stroked="true" strokeweight=".8pt" strokecolor="#231f20">
                <v:path arrowok="t"/>
              </v:shape>
            </v:group>
            <v:group style="position:absolute;left:3216;top:213;width:2;height:3624" coordorigin="3216,213" coordsize="2,3624">
              <v:shape style="position:absolute;left:3216;top:213;width:2;height:3624" coordorigin="3216,213" coordsize="0,3624" path="m3216,213l3216,3837e" filled="false" stroked="true" strokeweight=".8pt" strokecolor="#231f20">
                <v:path arrowok="t"/>
              </v:shape>
            </v:group>
            <v:group style="position:absolute;left:4743;top:3765;width:2;height:69" coordorigin="4743,3765" coordsize="2,69">
              <v:shape style="position:absolute;left:4743;top:3765;width:2;height:69" coordorigin="4743,3765" coordsize="0,69" path="m4743,3765l4743,3834e" filled="false" stroked="true" strokeweight=".8pt" strokecolor="#231f20">
                <v:path arrowok="t"/>
              </v:shape>
            </v:group>
            <v:group style="position:absolute;left:6261;top:3765;width:2;height:69" coordorigin="6261,3765" coordsize="2,69">
              <v:shape style="position:absolute;left:6261;top:3765;width:2;height:69" coordorigin="6261,3765" coordsize="0,69" path="m6261,3765l6261,3834e" filled="false" stroked="true" strokeweight=".8pt" strokecolor="#231f20">
                <v:path arrowok="t"/>
              </v:shape>
            </v:group>
            <v:group style="position:absolute;left:7785;top:3765;width:2;height:69" coordorigin="7785,3765" coordsize="2,69">
              <v:shape style="position:absolute;left:7785;top:3765;width:2;height:69" coordorigin="7785,3765" coordsize="0,69" path="m7785,3765l7785,3834e" filled="false" stroked="true" strokeweight=".8pt" strokecolor="#231f20">
                <v:path arrowok="t"/>
              </v:shape>
            </v:group>
            <v:group style="position:absolute;left:9309;top:3765;width:2;height:69" coordorigin="9309,3765" coordsize="2,69">
              <v:shape style="position:absolute;left:9309;top:3765;width:2;height:69" coordorigin="9309,3765" coordsize="0,69" path="m9309,3765l9309,3834e" filled="false" stroked="true" strokeweight=".8pt" strokecolor="#231f20">
                <v:path arrowok="t"/>
              </v:shape>
            </v:group>
            <v:group style="position:absolute;left:4275;top:3513;width:930;height:2" coordorigin="4275,3513" coordsize="930,2">
              <v:shape style="position:absolute;left:4275;top:3513;width:930;height:2" coordorigin="4275,3513" coordsize="930,0" path="m4275,3513l5205,3513e" filled="false" stroked="true" strokeweight=".8pt" strokecolor="#231f20">
                <v:path arrowok="t"/>
              </v:shape>
            </v:group>
            <v:group style="position:absolute;left:4275;top:3267;width:930;height:2" coordorigin="4275,3267" coordsize="930,2">
              <v:shape style="position:absolute;left:4275;top:3267;width:930;height:2" coordorigin="4275,3267" coordsize="930,0" path="m4275,3267l5205,3267e" filled="false" stroked="true" strokeweight=".8pt" strokecolor="#231f20">
                <v:path arrowok="t"/>
              </v:shape>
            </v:group>
            <v:group style="position:absolute;left:4275;top:3015;width:930;height:2" coordorigin="4275,3015" coordsize="930,2">
              <v:shape style="position:absolute;left:4275;top:3015;width:930;height:2" coordorigin="4275,3015" coordsize="930,0" path="m4275,3015l5205,3015e" filled="false" stroked="true" strokeweight=".8pt" strokecolor="#231f20">
                <v:path arrowok="t"/>
              </v:shape>
            </v:group>
            <v:group style="position:absolute;left:4275;top:2745;width:930;height:2" coordorigin="4275,2745" coordsize="930,2">
              <v:shape style="position:absolute;left:4275;top:2745;width:930;height:2" coordorigin="4275,2745" coordsize="930,0" path="m4275,2745l5205,2745e" filled="false" stroked="true" strokeweight=".8pt" strokecolor="#231f20">
                <v:path arrowok="t"/>
              </v:shape>
            </v:group>
            <v:group style="position:absolute;left:4275;top:2493;width:930;height:2" coordorigin="4275,2493" coordsize="930,2">
              <v:shape style="position:absolute;left:4275;top:2493;width:930;height:2" coordorigin="4275,2493" coordsize="930,0" path="m4275,2493l5205,2493e" filled="false" stroked="true" strokeweight=".8pt" strokecolor="#231f20">
                <v:path arrowok="t"/>
              </v:shape>
            </v:group>
            <v:group style="position:absolute;left:4275;top:2247;width:2454;height:2" coordorigin="4275,2247" coordsize="2454,2">
              <v:shape style="position:absolute;left:4275;top:2247;width:2454;height:2" coordorigin="4275,2247" coordsize="2454,0" path="m4275,2247l6729,2247e" filled="false" stroked="true" strokeweight=".8pt" strokecolor="#231f20">
                <v:path arrowok="t"/>
              </v:shape>
            </v:group>
            <v:group style="position:absolute;left:3675;top:1995;width:600;height:1770" coordorigin="3675,1995" coordsize="600,1770">
              <v:shape style="position:absolute;left:3675;top:1995;width:600;height:1770" coordorigin="3675,1995" coordsize="600,1770" path="m3675,3765l4275,3765,4275,1995,3675,1995,3675,3765xe" filled="true" fillcolor="#939598" stroked="false">
                <v:path arrowok="t"/>
                <v:fill type="solid"/>
              </v:shape>
            </v:group>
            <v:group style="position:absolute;left:3675;top:1995;width:600;height:1770" coordorigin="3675,1995" coordsize="600,1770">
              <v:shape style="position:absolute;left:3675;top:1995;width:600;height:1770" coordorigin="3675,1995" coordsize="600,1770" path="m3675,3765l4275,3765,4275,1995,3675,1995,3675,3765xe" filled="false" stroked="true" strokeweight=".8pt" strokecolor="#231f20">
                <v:path arrowok="t"/>
              </v:shape>
            </v:group>
            <v:group style="position:absolute;left:5805;top:3513;width:924;height:2" coordorigin="5805,3513" coordsize="924,2">
              <v:shape style="position:absolute;left:5805;top:3513;width:924;height:2" coordorigin="5805,3513" coordsize="924,0" path="m5805,3513l6729,3513e" filled="false" stroked="true" strokeweight=".8pt" strokecolor="#231f20">
                <v:path arrowok="t"/>
              </v:shape>
            </v:group>
            <v:group style="position:absolute;left:5805;top:3267;width:924;height:2" coordorigin="5805,3267" coordsize="924,2">
              <v:shape style="position:absolute;left:5805;top:3267;width:924;height:2" coordorigin="5805,3267" coordsize="924,0" path="m5805,3267l6729,3267e" filled="false" stroked="true" strokeweight=".8pt" strokecolor="#231f20">
                <v:path arrowok="t"/>
              </v:shape>
            </v:group>
            <v:group style="position:absolute;left:5805;top:3015;width:924;height:2" coordorigin="5805,3015" coordsize="924,2">
              <v:shape style="position:absolute;left:5805;top:3015;width:924;height:2" coordorigin="5805,3015" coordsize="924,0" path="m5805,3015l6729,3015e" filled="false" stroked="true" strokeweight=".8pt" strokecolor="#231f20">
                <v:path arrowok="t"/>
              </v:shape>
            </v:group>
            <v:group style="position:absolute;left:5805;top:2745;width:924;height:2" coordorigin="5805,2745" coordsize="924,2">
              <v:shape style="position:absolute;left:5805;top:2745;width:924;height:2" coordorigin="5805,2745" coordsize="924,0" path="m5805,2745l6729,2745e" filled="false" stroked="true" strokeweight=".8pt" strokecolor="#231f20">
                <v:path arrowok="t"/>
              </v:shape>
            </v:group>
            <v:group style="position:absolute;left:5805;top:2493;width:924;height:2" coordorigin="5805,2493" coordsize="924,2">
              <v:shape style="position:absolute;left:5805;top:2493;width:924;height:2" coordorigin="5805,2493" coordsize="924,0" path="m5805,2493l6729,2493e" filled="false" stroked="true" strokeweight=".8pt" strokecolor="#231f20">
                <v:path arrowok="t"/>
              </v:shape>
            </v:group>
            <v:group style="position:absolute;left:5205;top:2247;width:600;height:1518" coordorigin="5205,2247" coordsize="600,1518">
              <v:shape style="position:absolute;left:5205;top:2247;width:600;height:1518" coordorigin="5205,2247" coordsize="600,1518" path="m5205,3765l5805,3765,5805,2247,5205,2247,5205,3765xe" filled="true" fillcolor="#939598" stroked="false">
                <v:path arrowok="t"/>
                <v:fill type="solid"/>
              </v:shape>
            </v:group>
            <v:group style="position:absolute;left:5205;top:2247;width:600;height:1518" coordorigin="5205,2247" coordsize="600,1518">
              <v:shape style="position:absolute;left:5205;top:2247;width:600;height:1518" coordorigin="5205,2247" coordsize="600,1518" path="m5205,3765l5805,3765,5805,2247,5205,2247,5205,3765xe" filled="false" stroked="true" strokeweight=".8pt" strokecolor="#231f20">
                <v:path arrowok="t"/>
              </v:shape>
            </v:group>
            <v:group style="position:absolute;left:8853;top:3513;width:465;height:2" coordorigin="8853,3513" coordsize="465,2">
              <v:shape style="position:absolute;left:8853;top:3513;width:465;height:2" coordorigin="8853,3513" coordsize="465,0" path="m8853,3513l9318,3513e" filled="false" stroked="true" strokeweight=".8pt" strokecolor="#231f20">
                <v:path arrowok="t"/>
              </v:shape>
            </v:group>
            <v:group style="position:absolute;left:7329;top:3513;width:924;height:2" coordorigin="7329,3513" coordsize="924,2">
              <v:shape style="position:absolute;left:7329;top:3513;width:924;height:2" coordorigin="7329,3513" coordsize="924,0" path="m7329,3513l8253,3513e" filled="false" stroked="true" strokeweight=".8pt" strokecolor="#231f20">
                <v:path arrowok="t"/>
              </v:shape>
            </v:group>
            <v:group style="position:absolute;left:8853;top:3267;width:465;height:2" coordorigin="8853,3267" coordsize="465,2">
              <v:shape style="position:absolute;left:8853;top:3267;width:465;height:2" coordorigin="8853,3267" coordsize="465,0" path="m8853,3267l9318,3267e" filled="false" stroked="true" strokeweight=".8pt" strokecolor="#231f20">
                <v:path arrowok="t"/>
              </v:shape>
            </v:group>
            <v:group style="position:absolute;left:7329;top:3267;width:924;height:2" coordorigin="7329,3267" coordsize="924,2">
              <v:shape style="position:absolute;left:7329;top:3267;width:924;height:2" coordorigin="7329,3267" coordsize="924,0" path="m7329,3267l8253,3267e" filled="false" stroked="true" strokeweight=".8pt" strokecolor="#231f20">
                <v:path arrowok="t"/>
              </v:shape>
            </v:group>
            <v:group style="position:absolute;left:8853;top:3015;width:465;height:2" coordorigin="8853,3015" coordsize="465,2">
              <v:shape style="position:absolute;left:8853;top:3015;width:465;height:2" coordorigin="8853,3015" coordsize="465,0" path="m8853,3015l9318,3015e" filled="false" stroked="true" strokeweight=".8pt" strokecolor="#231f20">
                <v:path arrowok="t"/>
              </v:shape>
            </v:group>
            <v:group style="position:absolute;left:7329;top:3015;width:924;height:2" coordorigin="7329,3015" coordsize="924,2">
              <v:shape style="position:absolute;left:7329;top:3015;width:924;height:2" coordorigin="7329,3015" coordsize="924,0" path="m7329,3015l8253,3015e" filled="false" stroked="true" strokeweight=".8pt" strokecolor="#231f20">
                <v:path arrowok="t"/>
              </v:shape>
            </v:group>
            <v:group style="position:absolute;left:8853;top:2745;width:465;height:2" coordorigin="8853,2745" coordsize="465,2">
              <v:shape style="position:absolute;left:8853;top:2745;width:465;height:2" coordorigin="8853,2745" coordsize="465,0" path="m8853,2745l9318,2745e" filled="false" stroked="true" strokeweight=".8pt" strokecolor="#231f20">
                <v:path arrowok="t"/>
              </v:shape>
            </v:group>
            <v:group style="position:absolute;left:7329;top:2745;width:924;height:2" coordorigin="7329,2745" coordsize="924,2">
              <v:shape style="position:absolute;left:7329;top:2745;width:924;height:2" coordorigin="7329,2745" coordsize="924,0" path="m7329,2745l8253,2745e" filled="false" stroked="true" strokeweight=".8pt" strokecolor="#231f20">
                <v:path arrowok="t"/>
              </v:shape>
            </v:group>
            <v:group style="position:absolute;left:8853;top:2493;width:465;height:2" coordorigin="8853,2493" coordsize="465,2">
              <v:shape style="position:absolute;left:8853;top:2493;width:465;height:2" coordorigin="8853,2493" coordsize="465,0" path="m8853,2493l9318,2493e" filled="false" stroked="true" strokeweight=".8pt" strokecolor="#231f20">
                <v:path arrowok="t"/>
              </v:shape>
            </v:group>
            <v:group style="position:absolute;left:7329;top:2493;width:924;height:2" coordorigin="7329,2493" coordsize="924,2">
              <v:shape style="position:absolute;left:7329;top:2493;width:924;height:2" coordorigin="7329,2493" coordsize="924,0" path="m7329,2493l8253,2493e" filled="false" stroked="true" strokeweight=".8pt" strokecolor="#231f20">
                <v:path arrowok="t"/>
              </v:shape>
            </v:group>
            <v:group style="position:absolute;left:8853;top:2247;width:465;height:2" coordorigin="8853,2247" coordsize="465,2">
              <v:shape style="position:absolute;left:8853;top:2247;width:465;height:2" coordorigin="8853,2247" coordsize="465,0" path="m8853,2247l9318,2247e" filled="false" stroked="true" strokeweight=".8pt" strokecolor="#231f20">
                <v:path arrowok="t"/>
              </v:shape>
            </v:group>
            <v:group style="position:absolute;left:7329;top:2247;width:924;height:2" coordorigin="7329,2247" coordsize="924,2">
              <v:shape style="position:absolute;left:7329;top:2247;width:924;height:2" coordorigin="7329,2247" coordsize="924,0" path="m7329,2247l8253,2247e" filled="false" stroked="true" strokeweight=".8pt" strokecolor="#231f20">
                <v:path arrowok="t"/>
              </v:shape>
            </v:group>
            <v:group style="position:absolute;left:8853;top:1995;width:465;height:2" coordorigin="8853,1995" coordsize="465,2">
              <v:shape style="position:absolute;left:8853;top:1995;width:465;height:2" coordorigin="8853,1995" coordsize="465,0" path="m8853,1995l9318,1995e" filled="false" stroked="true" strokeweight=".8pt" strokecolor="#231f20">
                <v:path arrowok="t"/>
              </v:shape>
            </v:group>
            <v:group style="position:absolute;left:7329;top:1995;width:924;height:2" coordorigin="7329,1995" coordsize="924,2">
              <v:shape style="position:absolute;left:7329;top:1995;width:924;height:2" coordorigin="7329,1995" coordsize="924,0" path="m7329,1995l8253,1995e" filled="false" stroked="true" strokeweight=".8pt" strokecolor="#231f20">
                <v:path arrowok="t"/>
              </v:shape>
            </v:group>
            <v:group style="position:absolute;left:8853;top:1725;width:465;height:2" coordorigin="8853,1725" coordsize="465,2">
              <v:shape style="position:absolute;left:8853;top:1725;width:465;height:2" coordorigin="8853,1725" coordsize="465,0" path="m8853,1725l9318,1725e" filled="false" stroked="true" strokeweight=".8pt" strokecolor="#231f20">
                <v:path arrowok="t"/>
              </v:shape>
            </v:group>
            <v:group style="position:absolute;left:7329;top:1725;width:924;height:2" coordorigin="7329,1725" coordsize="924,2">
              <v:shape style="position:absolute;left:7329;top:1725;width:924;height:2" coordorigin="7329,1725" coordsize="924,0" path="m7329,1725l8253,1725e" filled="false" stroked="true" strokeweight=".8pt" strokecolor="#231f20">
                <v:path arrowok="t"/>
              </v:shape>
            </v:group>
            <v:group style="position:absolute;left:8853;top:1473;width:465;height:2" coordorigin="8853,1473" coordsize="465,2">
              <v:shape style="position:absolute;left:8853;top:1473;width:465;height:2" coordorigin="8853,1473" coordsize="465,0" path="m8853,1473l9318,1473e" filled="false" stroked="true" strokeweight=".8pt" strokecolor="#231f20">
                <v:path arrowok="t"/>
              </v:shape>
            </v:group>
            <v:group style="position:absolute;left:7329;top:1473;width:924;height:2" coordorigin="7329,1473" coordsize="924,2">
              <v:shape style="position:absolute;left:7329;top:1473;width:924;height:2" coordorigin="7329,1473" coordsize="924,0" path="m7329,1473l8253,1473e" filled="false" stroked="true" strokeweight=".8pt" strokecolor="#231f20">
                <v:path arrowok="t"/>
              </v:shape>
            </v:group>
            <v:group style="position:absolute;left:8853;top:1227;width:465;height:2" coordorigin="8853,1227" coordsize="465,2">
              <v:shape style="position:absolute;left:8853;top:1227;width:465;height:2" coordorigin="8853,1227" coordsize="465,0" path="m8853,1227l9318,1227e" filled="false" stroked="true" strokeweight=".8pt" strokecolor="#231f20">
                <v:path arrowok="t"/>
              </v:shape>
            </v:group>
            <v:group style="position:absolute;left:7329;top:1227;width:924;height:2" coordorigin="7329,1227" coordsize="924,2">
              <v:shape style="position:absolute;left:7329;top:1227;width:924;height:2" coordorigin="7329,1227" coordsize="924,0" path="m7329,1227l8253,1227e" filled="false" stroked="true" strokeweight=".8pt" strokecolor="#231f20">
                <v:path arrowok="t"/>
              </v:shape>
            </v:group>
            <v:group style="position:absolute;left:7329;top:975;width:1989;height:2" coordorigin="7329,975" coordsize="1989,2">
              <v:shape style="position:absolute;left:7329;top:975;width:1989;height:2" coordorigin="7329,975" coordsize="1989,0" path="m7329,975l9318,975e" filled="false" stroked="true" strokeweight=".8pt" strokecolor="#231f20">
                <v:path arrowok="t"/>
              </v:shape>
            </v:group>
            <v:group style="position:absolute;left:8253;top:975;width:600;height:2790" coordorigin="8253,975" coordsize="600,2790">
              <v:shape style="position:absolute;left:8253;top:975;width:600;height:2790" coordorigin="8253,975" coordsize="600,2790" path="m8253,3765l8853,3765,8853,975,8253,975,8253,3765xe" filled="true" fillcolor="#939598" stroked="false">
                <v:path arrowok="t"/>
                <v:fill type="solid"/>
              </v:shape>
            </v:group>
            <v:group style="position:absolute;left:8253;top:975;width:600;height:2790" coordorigin="8253,975" coordsize="600,2790">
              <v:shape style="position:absolute;left:8253;top:975;width:600;height:2790" coordorigin="8253,975" coordsize="600,2790" path="m8253,3765l8853,3765,8853,975,8253,975,8253,3765xe" filled="false" stroked="true" strokeweight=".8pt" strokecolor="#231f20">
                <v:path arrowok="t"/>
              </v:shape>
            </v:group>
            <v:group style="position:absolute;left:7329;top:711;width:1989;height:2" coordorigin="7329,711" coordsize="1989,2">
              <v:shape style="position:absolute;left:7329;top:711;width:1989;height:2" coordorigin="7329,711" coordsize="1989,0" path="m7329,711l9318,711e" filled="false" stroked="true" strokeweight=".8pt" strokecolor="#231f20">
                <v:path arrowok="t"/>
              </v:shape>
            </v:group>
            <v:group style="position:absolute;left:6729;top:465;width:600;height:3300" coordorigin="6729,465" coordsize="600,3300">
              <v:shape style="position:absolute;left:6729;top:465;width:600;height:3300" coordorigin="6729,465" coordsize="600,3300" path="m6729,3765l7329,3765,7329,465,6729,465,6729,3765xe" filled="true" fillcolor="#939598" stroked="false">
                <v:path arrowok="t"/>
                <v:fill type="solid"/>
              </v:shape>
            </v:group>
            <v:group style="position:absolute;left:6729;top:465;width:600;height:3300" coordorigin="6729,465" coordsize="600,3300">
              <v:shape style="position:absolute;left:6729;top:465;width:600;height:3300" coordorigin="6729,465" coordsize="600,3300" path="m6729,3765l7329,3765,7329,465,6729,465,6729,3765xe" filled="false" stroked="true" strokeweight=".8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w w:val="105"/>
          <w:sz w:val="17"/>
        </w:rPr>
        <w:t>28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26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24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22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/>
        <w:pict>
          <v:shape style="position:absolute;margin-left:128.224548pt;margin-top:4.330453pt;width:10.85pt;height:86.15pt;mso-position-horizontal-relative:page;mso-position-vertical-relative:paragraph;z-index:1960" type="#_x0000_t202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-538" w:firstLine="0"/>
                    <w:jc w:val="left"/>
                    <w:rPr>
                      <w:rFonts w:ascii="Arial" w:hAnsi="Arial" w:cs="Arial" w:eastAsia="Arial" w:hint="default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w w:val="103"/>
                      <w:sz w:val="17"/>
                    </w:rPr>
                    <w:t>Número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3"/>
                      <w:sz w:val="17"/>
                    </w:rPr>
                    <w:t>de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3"/>
                      <w:sz w:val="17"/>
                    </w:rPr>
                    <w:t>crianças</w:t>
                  </w:r>
                  <w:r>
                    <w:rPr>
                      <w:rFonts w:ascii="Arial" w:hAnsi="Arial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w w:val="105"/>
          <w:sz w:val="17"/>
        </w:rPr>
        <w:t>20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18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16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14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12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10</w:t>
      </w:r>
      <w:r>
        <w:rPr>
          <w:rFonts w:ascii="Arial"/>
          <w:sz w:val="17"/>
        </w:rPr>
      </w:r>
    </w:p>
    <w:p>
      <w:pPr>
        <w:spacing w:before="58"/>
        <w:ind w:left="2258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3"/>
          <w:sz w:val="17"/>
        </w:rPr>
        <w:t>8</w:t>
      </w:r>
      <w:r>
        <w:rPr>
          <w:rFonts w:ascii="Arial"/>
          <w:sz w:val="17"/>
        </w:rPr>
      </w:r>
    </w:p>
    <w:p>
      <w:pPr>
        <w:spacing w:before="58"/>
        <w:ind w:left="2258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3"/>
          <w:sz w:val="17"/>
        </w:rPr>
        <w:t>6</w:t>
      </w:r>
      <w:r>
        <w:rPr>
          <w:rFonts w:ascii="Arial"/>
          <w:sz w:val="17"/>
        </w:rPr>
      </w:r>
    </w:p>
    <w:p>
      <w:pPr>
        <w:spacing w:before="58"/>
        <w:ind w:left="2258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3"/>
          <w:sz w:val="17"/>
        </w:rPr>
        <w:t>4</w:t>
      </w:r>
      <w:r>
        <w:rPr>
          <w:rFonts w:ascii="Arial"/>
          <w:sz w:val="17"/>
        </w:rPr>
      </w:r>
    </w:p>
    <w:p>
      <w:pPr>
        <w:spacing w:before="58"/>
        <w:ind w:left="2258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3"/>
          <w:sz w:val="17"/>
        </w:rPr>
        <w:t>2</w:t>
      </w:r>
      <w:r>
        <w:rPr>
          <w:rFonts w:ascii="Arial"/>
          <w:sz w:val="17"/>
        </w:rPr>
      </w:r>
    </w:p>
    <w:p>
      <w:pPr>
        <w:spacing w:before="58"/>
        <w:ind w:left="2258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3"/>
          <w:sz w:val="17"/>
        </w:rPr>
        <w:t>0</w:t>
      </w:r>
      <w:r>
        <w:rPr>
          <w:rFonts w:ascii="Arial"/>
          <w:sz w:val="17"/>
        </w:rPr>
      </w:r>
    </w:p>
    <w:p>
      <w:pPr>
        <w:tabs>
          <w:tab w:pos="2180" w:val="left" w:leader="none"/>
          <w:tab w:pos="3540" w:val="left" w:leader="none"/>
          <w:tab w:pos="5214" w:val="left" w:leader="none"/>
        </w:tabs>
        <w:spacing w:before="84"/>
        <w:ind w:left="796" w:right="0" w:firstLine="0"/>
        <w:jc w:val="center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Bola</w:t>
        <w:tab/>
        <w:t>Boneca</w:t>
        <w:tab/>
        <w:t>Video </w:t>
      </w:r>
      <w:r>
        <w:rPr>
          <w:rFonts w:ascii="Arial"/>
          <w:color w:val="231F20"/>
          <w:spacing w:val="29"/>
          <w:w w:val="105"/>
          <w:sz w:val="17"/>
        </w:rPr>
        <w:t> </w:t>
      </w:r>
      <w:r>
        <w:rPr>
          <w:rFonts w:ascii="Arial"/>
          <w:color w:val="231F20"/>
          <w:w w:val="105"/>
          <w:sz w:val="17"/>
        </w:rPr>
        <w:t>game</w:t>
        <w:tab/>
        <w:t>Bicicleta</w:t>
      </w:r>
      <w:r>
        <w:rPr>
          <w:rFonts w:ascii="Arial"/>
          <w:sz w:val="17"/>
        </w:rPr>
      </w:r>
    </w:p>
    <w:p>
      <w:pPr>
        <w:spacing w:before="105"/>
        <w:ind w:left="597" w:right="0" w:firstLine="0"/>
        <w:jc w:val="center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b/>
          <w:color w:val="231F20"/>
          <w:w w:val="105"/>
          <w:sz w:val="17"/>
        </w:rPr>
        <w:t>Brinquedos</w:t>
      </w:r>
      <w:r>
        <w:rPr>
          <w:rFonts w:ascii="Arial"/>
          <w:sz w:val="17"/>
        </w:rPr>
      </w:r>
    </w:p>
    <w:p>
      <w:pPr>
        <w:pStyle w:val="BodyText"/>
        <w:spacing w:line="240" w:lineRule="auto" w:before="85"/>
        <w:ind w:right="0"/>
        <w:jc w:val="left"/>
      </w:pPr>
      <w:r>
        <w:rPr>
          <w:color w:val="231F20"/>
        </w:rPr>
        <w:t>De acordo com esse gráfico, qual é o número de estudantes que preferem brincar de</w:t>
      </w:r>
      <w:r>
        <w:rPr>
          <w:color w:val="231F20"/>
          <w:spacing w:val="-2"/>
        </w:rPr>
        <w:t> </w:t>
      </w:r>
      <w:r>
        <w:rPr>
          <w:color w:val="231F20"/>
        </w:rPr>
        <w:t>bicicleta?</w:t>
      </w:r>
      <w:r>
        <w:rPr/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69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1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14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13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26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spacing w:line="240" w:lineRule="auto"/>
        <w:ind w:left="1909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2072640" cy="941831"/>
            <wp:effectExtent l="0" t="0" r="0" b="0"/>
            <wp:docPr id="5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94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Times New Roman"/>
          <w:spacing w:val="27"/>
          <w:sz w:val="20"/>
        </w:rPr>
        <w:t> </w:t>
      </w:r>
      <w:r>
        <w:rPr>
          <w:rFonts w:ascii="Arial"/>
          <w:spacing w:val="27"/>
          <w:sz w:val="20"/>
        </w:rPr>
        <w:drawing>
          <wp:inline distT="0" distB="0" distL="0" distR="0">
            <wp:extent cx="2072640" cy="941831"/>
            <wp:effectExtent l="0" t="0" r="0" b="0"/>
            <wp:docPr id="7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94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27"/>
          <w:sz w:val="20"/>
        </w:rPr>
      </w:r>
    </w:p>
    <w:p>
      <w:pPr>
        <w:spacing w:line="240" w:lineRule="auto" w:before="10"/>
        <w:rPr>
          <w:rFonts w:ascii="Arial" w:hAnsi="Arial" w:cs="Arial" w:eastAsia="Arial" w:hint="default"/>
          <w:sz w:val="23"/>
          <w:szCs w:val="23"/>
        </w:rPr>
      </w:pPr>
      <w:r>
        <w:rPr/>
        <w:pict>
          <v:group style="position:absolute;margin-left:130.399506pt;margin-top:14.6595pt;width:284.05pt;height:55.3pt;mso-position-horizontal-relative:page;mso-position-vertical-relative:paragraph;z-index:1984;mso-wrap-distance-left:0;mso-wrap-distance-right:0" coordorigin="2608,293" coordsize="5681,1106">
            <v:shape style="position:absolute;left:2608;top:293;width:5679;height:1104" type="#_x0000_t75" stroked="false">
              <v:imagedata r:id="rId44" o:title=""/>
            </v:shape>
            <v:shape style="position:absolute;left:7777;top:605;width:444;height:614" type="#_x0000_t75" stroked="false">
              <v:imagedata r:id="rId45" o:title=""/>
            </v:shape>
            <v:group style="position:absolute;left:7630;top:1074;width:509;height:203" coordorigin="7630,1074" coordsize="509,203">
              <v:shape style="position:absolute;left:7630;top:1074;width:509;height:203" coordorigin="7630,1074" coordsize="509,203" path="m8138,1074l8098,1141,8044,1197,7980,1240,7906,1267,7825,1276,7773,1272,7723,1261,7674,1242,7630,1216e" filled="false" stroked="true" strokeweight=".541pt" strokecolor="#231f20">
                <v:path arrowok="t"/>
              </v:shape>
            </v:group>
            <v:group style="position:absolute;left:7362;top:473;width:921;height:921" coordorigin="7362,473" coordsize="921,921">
              <v:shape style="position:absolute;left:7362;top:473;width:921;height:921" coordorigin="7362,473" coordsize="921,921" path="m7823,473l7897,479,7968,496,8034,524,8094,561,8148,607,8194,661,8231,721,8259,787,8277,858,8283,933,8277,1008,8259,1078,8231,1144,8194,1205,8148,1258,8094,1304,8034,1342,7968,1370,7897,1387,7823,1393,7748,1387,7677,1370,7611,1342,7551,1304,7497,1258,7451,1205,7414,1144,7386,1078,7368,1008,7362,933,7368,858,7386,787,7414,721,7451,661,7497,607,7551,561,7611,524,7677,496,7748,479,7823,473xe" filled="false" stroked="true" strokeweight=".567pt" strokecolor="#231f20">
                <v:path arrowok="t"/>
              </v:shape>
              <v:shape style="position:absolute;left:7680;top:1232;width:297;height:119" type="#_x0000_t75" stroked="false">
                <v:imagedata r:id="rId46" o:title=""/>
              </v:shape>
            </v:group>
            <w10:wrap type="topAndBottom"/>
          </v:group>
        </w:pict>
      </w:r>
      <w:r>
        <w:rPr/>
        <w:pict>
          <v:group style="position:absolute;margin-left:418.700989pt;margin-top:23.327999pt;width:46.65pt;height:46.65pt;mso-position-horizontal-relative:page;mso-position-vertical-relative:paragraph;z-index:2008;mso-wrap-distance-left:0;mso-wrap-distance-right:0" coordorigin="8374,467" coordsize="933,933">
            <v:group style="position:absolute;left:8380;top:473;width:921;height:921" coordorigin="8380,473" coordsize="921,921">
              <v:shape style="position:absolute;left:8380;top:473;width:921;height:921" coordorigin="8380,473" coordsize="921,921" path="m8840,473l8766,479,8695,496,8629,524,8569,561,8515,607,8469,661,8431,721,8403,787,8386,858,8380,933,8386,1008,8403,1078,8431,1144,8469,1205,8515,1258,8569,1304,8629,1342,8695,1370,8766,1387,8840,1393,8915,1387,8986,1370,9052,1342,9112,1304,9166,1258,9212,1205,9249,1144,9277,1078,9295,1008,9301,933,9295,858,9277,787,9249,721,9212,661,9166,607,9112,561,9052,524,8986,496,8915,479,8840,473xe" filled="true" fillcolor="#d1d3d4" stroked="false">
                <v:path arrowok="t"/>
                <v:fill type="solid"/>
              </v:shape>
            </v:group>
            <v:group style="position:absolute;left:8380;top:473;width:921;height:921" coordorigin="8380,473" coordsize="921,921">
              <v:shape style="position:absolute;left:8380;top:473;width:921;height:921" coordorigin="8380,473" coordsize="921,921" path="m8840,473l8915,479,8986,496,9052,524,9112,561,9166,607,9212,661,9249,721,9277,787,9295,858,9301,933,9295,1008,9277,1078,9249,1144,9212,1205,9166,1258,9112,1304,9052,1342,8986,1370,8915,1387,8840,1393,8766,1387,8695,1370,8629,1342,8569,1304,8515,1258,8469,1205,8431,1144,8403,1078,8386,1008,8380,933,8386,858,8403,787,8431,721,8469,661,8515,607,8569,561,8629,524,8695,496,8766,479,8840,473xe" filled="false" stroked="true" strokeweight=".425pt" strokecolor="#231f20">
                <v:path arrowok="t"/>
              </v:shape>
            </v:group>
            <v:group style="position:absolute;left:8593;top:506;width:419;height:816" coordorigin="8593,506" coordsize="419,816">
              <v:shape style="position:absolute;left:8593;top:506;width:419;height:816" coordorigin="8593,506" coordsize="419,816" path="m8593,1321l9012,506e" filled="false" stroked="true" strokeweight=".306pt" strokecolor="#6d6e71">
                <v:path arrowok="t"/>
              </v:shape>
            </v:group>
            <v:group style="position:absolute;left:8390;top:622;width:112;height:217" coordorigin="8390,622" coordsize="112,217">
              <v:shape style="position:absolute;left:8390;top:622;width:112;height:217" coordorigin="8390,622" coordsize="112,217" path="m8390,839l8501,622e" filled="false" stroked="true" strokeweight=".306pt" strokecolor="#6d6e71">
                <v:path arrowok="t"/>
              </v:shape>
            </v:group>
            <v:group style="position:absolute;left:8382;top:584;width:159;height:309" coordorigin="8382,584" coordsize="159,309">
              <v:shape style="position:absolute;left:8382;top:584;width:159;height:309" coordorigin="8382,584" coordsize="159,309" path="m8382,892l8540,584e" filled="false" stroked="true" strokeweight=".306pt" strokecolor="#6d6e71">
                <v:path arrowok="t"/>
              </v:shape>
            </v:group>
            <v:group style="position:absolute;left:8380;top:558;width:193;height:376" coordorigin="8380,558" coordsize="193,376">
              <v:shape style="position:absolute;left:8380;top:558;width:193;height:376" coordorigin="8380,558" coordsize="193,376" path="m8380,934l8573,558e" filled="false" stroked="true" strokeweight=".306pt" strokecolor="#6d6e71">
                <v:path arrowok="t"/>
              </v:shape>
            </v:group>
            <v:group style="position:absolute;left:8381;top:539;width:222;height:431" coordorigin="8381,539" coordsize="222,431">
              <v:shape style="position:absolute;left:8381;top:539;width:222;height:431" coordorigin="8381,539" coordsize="222,431" path="m8381,969l8603,539e" filled="false" stroked="true" strokeweight=".306pt" strokecolor="#6d6e71">
                <v:path arrowok="t"/>
              </v:shape>
            </v:group>
            <v:group style="position:absolute;left:8385;top:523;width:246;height:478" coordorigin="8385,523" coordsize="246,478">
              <v:shape style="position:absolute;left:8385;top:523;width:246;height:478" coordorigin="8385,523" coordsize="246,478" path="m8385,1001l8630,523e" filled="false" stroked="true" strokeweight=".306pt" strokecolor="#6d6e71">
                <v:path arrowok="t"/>
              </v:shape>
            </v:group>
            <v:group style="position:absolute;left:8390;top:511;width:266;height:518" coordorigin="8390,511" coordsize="266,518">
              <v:shape style="position:absolute;left:8390;top:511;width:266;height:518" coordorigin="8390,511" coordsize="266,518" path="m8390,1029l8656,511e" filled="false" stroked="true" strokeweight=".306pt" strokecolor="#6d6e71">
                <v:path arrowok="t"/>
              </v:shape>
            </v:group>
            <v:group style="position:absolute;left:8396;top:501;width:285;height:554" coordorigin="8396,501" coordsize="285,554">
              <v:shape style="position:absolute;left:8396;top:501;width:285;height:554" coordorigin="8396,501" coordsize="285,554" path="m8396,1055l8681,501e" filled="false" stroked="true" strokeweight=".306pt" strokecolor="#6d6e71">
                <v:path arrowok="t"/>
              </v:shape>
            </v:group>
            <v:group style="position:absolute;left:8404;top:493;width:301;height:586" coordorigin="8404,493" coordsize="301,586">
              <v:shape style="position:absolute;left:8404;top:493;width:301;height:586" coordorigin="8404,493" coordsize="301,586" path="m8404,1079l8705,493e" filled="false" stroked="true" strokeweight=".306pt" strokecolor="#6d6e71">
                <v:path arrowok="t"/>
              </v:shape>
            </v:group>
            <v:group style="position:absolute;left:8412;top:487;width:316;height:615" coordorigin="8412,487" coordsize="316,615">
              <v:shape style="position:absolute;left:8412;top:487;width:316;height:615" coordorigin="8412,487" coordsize="316,615" path="m8412,1101l8727,487e" filled="false" stroked="true" strokeweight=".306pt" strokecolor="#6d6e71">
                <v:path arrowok="t"/>
              </v:shape>
            </v:group>
            <v:group style="position:absolute;left:8421;top:482;width:329;height:641" coordorigin="8421,482" coordsize="329,641">
              <v:shape style="position:absolute;left:8421;top:482;width:329;height:641" coordorigin="8421,482" coordsize="329,641" path="m8421,1122l8750,482e" filled="false" stroked="true" strokeweight=".306pt" strokecolor="#6d6e71">
                <v:path arrowok="t"/>
              </v:shape>
            </v:group>
            <v:group style="position:absolute;left:8430;top:478;width:342;height:665" coordorigin="8430,478" coordsize="342,665">
              <v:shape style="position:absolute;left:8430;top:478;width:342;height:665" coordorigin="8430,478" coordsize="342,665" path="m8430,1142l8771,478e" filled="false" stroked="true" strokeweight=".306pt" strokecolor="#6d6e71">
                <v:path arrowok="t"/>
              </v:shape>
            </v:group>
            <v:group style="position:absolute;left:8440;top:475;width:352;height:686" coordorigin="8440,475" coordsize="352,686">
              <v:shape style="position:absolute;left:8440;top:475;width:352;height:686" coordorigin="8440,475" coordsize="352,686" path="m8440,1160l8792,475e" filled="false" stroked="true" strokeweight=".306pt" strokecolor="#6d6e71">
                <v:path arrowok="t"/>
              </v:shape>
            </v:group>
            <v:group style="position:absolute;left:8451;top:473;width:362;height:705" coordorigin="8451,473" coordsize="362,705">
              <v:shape style="position:absolute;left:8451;top:473;width:362;height:705" coordorigin="8451,473" coordsize="362,705" path="m8451,1178l8813,473e" filled="false" stroked="true" strokeweight=".306pt" strokecolor="#6d6e71">
                <v:path arrowok="t"/>
              </v:shape>
            </v:group>
            <v:group style="position:absolute;left:8462;top:473;width:371;height:723" coordorigin="8462,473" coordsize="371,723">
              <v:shape style="position:absolute;left:8462;top:473;width:371;height:723" coordorigin="8462,473" coordsize="371,723" path="m8462,1195l8833,473e" filled="false" stroked="true" strokeweight=".306pt" strokecolor="#6d6e71">
                <v:path arrowok="t"/>
              </v:shape>
            </v:group>
            <v:group style="position:absolute;left:8473;top:473;width:379;height:738" coordorigin="8473,473" coordsize="379,738">
              <v:shape style="position:absolute;left:8473;top:473;width:379;height:738" coordorigin="8473,473" coordsize="379,738" path="m8473,1211l8852,473e" filled="false" stroked="true" strokeweight=".306pt" strokecolor="#6d6e71">
                <v:path arrowok="t"/>
              </v:shape>
            </v:group>
            <v:group style="position:absolute;left:8485;top:474;width:387;height:752" coordorigin="8485,474" coordsize="387,752">
              <v:shape style="position:absolute;left:8485;top:474;width:387;height:752" coordorigin="8485,474" coordsize="387,752" path="m8485,1226l8871,474e" filled="false" stroked="true" strokeweight=".306pt" strokecolor="#6d6e71">
                <v:path arrowok="t"/>
              </v:shape>
            </v:group>
            <v:group style="position:absolute;left:8497;top:475;width:393;height:765" coordorigin="8497,475" coordsize="393,765">
              <v:shape style="position:absolute;left:8497;top:475;width:393;height:765" coordorigin="8497,475" coordsize="393,765" path="m8497,1240l8890,475e" filled="false" stroked="true" strokeweight=".306pt" strokecolor="#6d6e71">
                <v:path arrowok="t"/>
              </v:shape>
            </v:group>
            <v:group style="position:absolute;left:8510;top:478;width:399;height:776" coordorigin="8510,478" coordsize="399,776">
              <v:shape style="position:absolute;left:8510;top:478;width:399;height:776" coordorigin="8510,478" coordsize="399,776" path="m8510,1253l8909,478e" filled="false" stroked="true" strokeweight=".306pt" strokecolor="#6d6e71">
                <v:path arrowok="t"/>
              </v:shape>
            </v:group>
            <v:group style="position:absolute;left:8523;top:481;width:404;height:786" coordorigin="8523,481" coordsize="404,786">
              <v:shape style="position:absolute;left:8523;top:481;width:404;height:786" coordorigin="8523,481" coordsize="404,786" path="m8523,1266l8927,481e" filled="false" stroked="true" strokeweight=".306pt" strokecolor="#6d6e71">
                <v:path arrowok="t"/>
              </v:shape>
            </v:group>
            <v:group style="position:absolute;left:8536;top:484;width:408;height:795" coordorigin="8536,484" coordsize="408,795">
              <v:shape style="position:absolute;left:8536;top:484;width:408;height:795" coordorigin="8536,484" coordsize="408,795" path="m8536,1279l8944,484e" filled="false" stroked="true" strokeweight=".306pt" strokecolor="#6d6e71">
                <v:path arrowok="t"/>
              </v:shape>
            </v:group>
            <v:group style="position:absolute;left:8550;top:489;width:412;height:802" coordorigin="8550,489" coordsize="412,802">
              <v:shape style="position:absolute;left:8550;top:489;width:412;height:802" coordorigin="8550,489" coordsize="412,802" path="m8550,1290l8962,489e" filled="false" stroked="true" strokeweight=".306pt" strokecolor="#6d6e71">
                <v:path arrowok="t"/>
              </v:shape>
            </v:group>
            <v:group style="position:absolute;left:8564;top:494;width:415;height:808" coordorigin="8564,494" coordsize="415,808">
              <v:shape style="position:absolute;left:8564;top:494;width:415;height:808" coordorigin="8564,494" coordsize="415,808" path="m8564,1301l8979,494e" filled="false" stroked="true" strokeweight=".306pt" strokecolor="#6d6e71">
                <v:path arrowok="t"/>
              </v:shape>
            </v:group>
            <v:group style="position:absolute;left:8578;top:499;width:417;height:812" coordorigin="8578,499" coordsize="417,812">
              <v:shape style="position:absolute;left:8578;top:499;width:417;height:812" coordorigin="8578,499" coordsize="417,812" path="m8578,1311l8995,499e" filled="false" stroked="true" strokeweight=".306pt" strokecolor="#6d6e71">
                <v:path arrowok="t"/>
              </v:shape>
            </v:group>
            <v:group style="position:absolute;left:8430;top:617;width:293;height:412" coordorigin="8430,617" coordsize="293,412">
              <v:shape style="position:absolute;left:8430;top:617;width:293;height:412" coordorigin="8430,617" coordsize="293,412" path="m8470,956l8454,956,8446,959,8433,972,8430,979,8430,999,8496,1028,8520,1027,8542,1023,8564,1015,8586,1005,8600,996,8536,996,8525,991,8496,969,8486,961,8482,960,8477,957,8470,956xe" filled="true" fillcolor="#231f20" stroked="false">
                <v:path arrowok="t"/>
                <v:fill type="solid"/>
              </v:shape>
              <v:shape style="position:absolute;left:8430;top:617;width:293;height:412" coordorigin="8430,617" coordsize="293,412" path="m8722,617l8566,617,8481,785,8499,787,8515,789,8569,818,8604,877,8608,911,8607,930,8578,985,8548,996,8600,996,8652,941,8674,879,8676,858,8674,841,8648,778,8596,738,8538,722,8556,686,8702,686,8722,617xe" filled="true" fillcolor="#231f20" stroked="false">
                <v:path arrowok="t"/>
                <v:fill type="solid"/>
              </v:shape>
            </v:group>
            <v:group style="position:absolute;left:8695;top:600;width:305;height:435" coordorigin="8695,600" coordsize="305,435">
              <v:shape style="position:absolute;left:8695;top:600;width:305;height:435" coordorigin="8695,600" coordsize="305,435" path="m8900,600l8828,624,8780,673,8735,746,8711,810,8697,881,8695,917,8696,933,8714,991,8764,1032,8789,1035,8804,1035,8784,1015,8777,1012,8765,1001,8762,993,8763,977,8777,900,8795,842,8823,756,8848,685,8880,627,8896,621,8960,621,8956,618,8944,610,8930,605,8916,602,8900,600xe" filled="true" fillcolor="#231f20" stroked="false">
                <v:path arrowok="t"/>
                <v:fill type="solid"/>
              </v:shape>
              <v:shape style="position:absolute;left:8695;top:600;width:305;height:435" coordorigin="8695,600" coordsize="305,435" path="m8960,621l8911,621,8918,624,8924,630,8930,636,8933,644,8933,656,8922,721,8894,813,8860,920,8839,977,8802,1015,8859,1015,8906,976,8947,918,8978,848,8996,771,8999,722,8999,707,8976,638,8966,627,8960,621xe" filled="true" fillcolor="#231f20" stroked="false">
                <v:path arrowok="t"/>
                <v:fill type="solid"/>
              </v:shape>
            </v:group>
            <v:group style="position:absolute;left:8462;top:1064;width:63;height:74" coordorigin="8462,1064" coordsize="63,74">
              <v:shape style="position:absolute;left:8462;top:1064;width:63;height:74" coordorigin="8462,1064" coordsize="63,74" path="m8505,1064l8486,1064,8477,1067,8465,1080,8462,1089,8462,1112,8465,1121,8477,1134,8485,1137,8503,1137,8509,1135,8519,1128,8521,1125,8489,1125,8485,1123,8479,1115,8477,1109,8477,1092,8479,1086,8485,1078,8490,1076,8522,1076,8521,1075,8512,1066,8505,1064xe" filled="true" fillcolor="#231f20" stroked="false">
                <v:path arrowok="t"/>
                <v:fill type="solid"/>
              </v:shape>
              <v:shape style="position:absolute;left:8462;top:1064;width:63;height:74" coordorigin="8462,1064" coordsize="63,74" path="m8511,1110l8510,1115,8508,1119,8502,1124,8499,1125,8521,1125,8523,1122,8525,1114,8511,1110xe" filled="true" fillcolor="#231f20" stroked="false">
                <v:path arrowok="t"/>
                <v:fill type="solid"/>
              </v:shape>
              <v:shape style="position:absolute;left:8462;top:1064;width:63;height:74" coordorigin="8462,1064" coordsize="63,74" path="m8522,1076l8499,1076,8502,1077,8508,1081,8509,1084,8510,1088,8525,1085,8523,1079,8522,1076xe" filled="true" fillcolor="#231f20" stroked="false">
                <v:path arrowok="t"/>
                <v:fill type="solid"/>
              </v:shape>
            </v:group>
            <v:group style="position:absolute;left:8537;top:1065;width:55;height:71" coordorigin="8537,1065" coordsize="55,71">
              <v:shape style="position:absolute;left:8537;top:1065;width:55;height:71" coordorigin="8537,1065" coordsize="55,71" path="m8591,1065l8537,1065,8537,1136,8592,1136,8592,1124,8552,1124,8552,1105,8588,1105,8588,1093,8552,1093,8552,1077,8591,1077,8591,1065xe" filled="true" fillcolor="#231f20" stroked="false">
                <v:path arrowok="t"/>
                <v:fill type="solid"/>
              </v:shape>
            </v:group>
            <v:group style="position:absolute;left:8605;top:1065;width:58;height:71" coordorigin="8605,1065" coordsize="58,71">
              <v:shape style="position:absolute;left:8605;top:1065;width:58;height:71" coordorigin="8605,1065" coordsize="58,71" path="m8619,1065l8605,1065,8605,1136,8619,1136,8619,1090,8635,1090,8619,1065xe" filled="true" fillcolor="#231f20" stroked="false">
                <v:path arrowok="t"/>
                <v:fill type="solid"/>
              </v:shape>
              <v:shape style="position:absolute;left:8605;top:1065;width:58;height:71" coordorigin="8605,1065" coordsize="58,71" path="m8635,1090l8619,1090,8648,1136,8662,1136,8662,1112,8649,1112,8635,1090xe" filled="true" fillcolor="#231f20" stroked="false">
                <v:path arrowok="t"/>
                <v:fill type="solid"/>
              </v:shape>
              <v:shape style="position:absolute;left:8605;top:1065;width:58;height:71" coordorigin="8605,1065" coordsize="58,71" path="m8662,1065l8649,1065,8649,1112,8662,1112,8662,1065xe" filled="true" fillcolor="#231f20" stroked="false">
                <v:path arrowok="t"/>
                <v:fill type="solid"/>
              </v:shape>
            </v:group>
            <v:group style="position:absolute;left:8673;top:1065;width:58;height:71" coordorigin="8673,1065" coordsize="58,71">
              <v:shape style="position:absolute;left:8673;top:1065;width:58;height:71" coordorigin="8673,1065" coordsize="58,71" path="m8709,1077l8694,1077,8694,1136,8709,1136,8709,1077xe" filled="true" fillcolor="#231f20" stroked="false">
                <v:path arrowok="t"/>
                <v:fill type="solid"/>
              </v:shape>
              <v:shape style="position:absolute;left:8673;top:1065;width:58;height:71" coordorigin="8673,1065" coordsize="58,71" path="m8730,1065l8673,1065,8673,1077,8730,1077,8730,1065xe" filled="true" fillcolor="#231f20" stroked="false">
                <v:path arrowok="t"/>
                <v:fill type="solid"/>
              </v:shape>
            </v:group>
            <v:group style="position:absolute;left:8725;top:1065;width:73;height:71" coordorigin="8725,1065" coordsize="73,71">
              <v:shape style="position:absolute;left:8725;top:1065;width:73;height:71" coordorigin="8725,1065" coordsize="73,71" path="m8768,1065l8753,1065,8725,1136,8740,1136,8746,1120,8791,1120,8786,1108,8751,1108,8760,1082,8775,1082,8768,1065xe" filled="true" fillcolor="#231f20" stroked="false">
                <v:path arrowok="t"/>
                <v:fill type="solid"/>
              </v:shape>
              <v:shape style="position:absolute;left:8725;top:1065;width:73;height:71" coordorigin="8725,1065" coordsize="73,71" path="m8791,1120l8775,1120,8781,1136,8797,1136,8791,1120xe" filled="true" fillcolor="#231f20" stroked="false">
                <v:path arrowok="t"/>
                <v:fill type="solid"/>
              </v:shape>
              <v:shape style="position:absolute;left:8725;top:1065;width:73;height:71" coordorigin="8725,1065" coordsize="73,71" path="m8775,1082l8760,1082,8770,1108,8786,1108,8775,1082xe" filled="true" fillcolor="#231f20" stroked="false">
                <v:path arrowok="t"/>
                <v:fill type="solid"/>
              </v:shape>
            </v:group>
            <v:group style="position:absolute;left:8790;top:1065;width:68;height:71" coordorigin="8790,1065" coordsize="68,71">
              <v:shape style="position:absolute;left:8790;top:1065;width:68;height:71" coordorigin="8790,1065" coordsize="68,71" path="m8806,1065l8790,1065,8816,1136,8832,1136,8838,1117,8824,1117,8806,1065xe" filled="true" fillcolor="#231f20" stroked="false">
                <v:path arrowok="t"/>
                <v:fill type="solid"/>
              </v:shape>
              <v:shape style="position:absolute;left:8790;top:1065;width:68;height:71" coordorigin="8790,1065" coordsize="68,71" path="m8857,1065l8842,1065,8824,1117,8838,1117,8857,1065xe" filled="true" fillcolor="#231f20" stroked="false">
                <v:path arrowok="t"/>
                <v:fill type="solid"/>
              </v:shape>
            </v:group>
            <v:group style="position:absolute;left:8862;top:1064;width:71;height:74" coordorigin="8862,1064" coordsize="71,74">
              <v:shape style="position:absolute;left:8862;top:1064;width:71;height:74" coordorigin="8862,1064" coordsize="71,74" path="m8908,1064l8891,1064,8886,1065,8862,1094,8862,1112,8865,1121,8878,1134,8886,1137,8908,1137,8916,1134,8925,1125,8891,1125,8886,1123,8879,1115,8877,1108,8877,1092,8879,1086,8886,1078,8891,1076,8925,1076,8916,1067,8908,1064xe" filled="true" fillcolor="#231f20" stroked="false">
                <v:path arrowok="t"/>
                <v:fill type="solid"/>
              </v:shape>
              <v:shape style="position:absolute;left:8862;top:1064;width:71;height:74" coordorigin="8862,1064" coordsize="71,74" path="m8925,1076l8903,1076,8908,1078,8915,1086,8917,1092,8917,1108,8915,1115,8908,1123,8903,1125,8925,1125,8929,1121,8932,1112,8932,1089,8929,1080,8925,1076xe" filled="true" fillcolor="#231f20" stroked="false">
                <v:path arrowok="t"/>
                <v:fill type="solid"/>
              </v:shape>
            </v:group>
            <v:group style="position:absolute;left:8940;top:1064;width:59;height:74" coordorigin="8940,1064" coordsize="59,74">
              <v:shape style="position:absolute;left:8940;top:1064;width:59;height:74" coordorigin="8940,1064" coordsize="59,74" path="m8954,1111l8940,1113,8941,1121,8944,1127,8953,1135,8961,1137,8976,1137,8981,1136,8990,1133,8993,1130,8996,1125,8965,1125,8962,1124,8957,1120,8955,1116,8954,1111xe" filled="true" fillcolor="#231f20" stroked="false">
                <v:path arrowok="t"/>
                <v:fill type="solid"/>
              </v:shape>
              <v:shape style="position:absolute;left:8940;top:1064;width:59;height:74" coordorigin="8940,1064" coordsize="59,74" path="m8978,1064l8963,1064,8959,1065,8942,1089,8945,1094,8952,1101,8958,1103,8972,1106,8976,1107,8980,1109,8982,1110,8984,1112,8984,1114,8984,1118,8983,1120,8978,1124,8975,1125,8996,1125,8997,1123,8999,1120,8999,1111,8998,1107,8965,1090,8960,1089,8957,1086,8956,1084,8956,1081,8957,1079,8961,1077,8964,1076,8995,1076,8994,1074,8985,1066,8978,1064xe" filled="true" fillcolor="#231f20" stroked="false">
                <v:path arrowok="t"/>
                <v:fill type="solid"/>
              </v:shape>
              <v:shape style="position:absolute;left:8940;top:1064;width:59;height:74" coordorigin="8940,1064" coordsize="59,74" path="m8995,1076l8973,1076,8976,1077,8980,1080,8981,1082,8982,1086,8997,1085,8996,1079,8995,1076xe" filled="true" fillcolor="#231f20" stroked="false">
                <v:path arrowok="t"/>
                <v:fill type="solid"/>
              </v:shape>
            </v:group>
            <v:group style="position:absolute;left:8953;top:783;width:269;height:419" coordorigin="8953,783" coordsize="269,419">
              <v:shape style="position:absolute;left:8953;top:783;width:269;height:419" coordorigin="8953,783" coordsize="269,419" path="m8953,783l9058,838,9150,907,9204,981,9222,1049,9209,1107,9172,1154,9119,1186,9057,1201e" filled="false" stroked="true" strokeweight=".613pt" strokecolor="#231f20">
                <v:path arrowok="t"/>
              </v:shape>
              <v:shape style="position:absolute;left:8794;top:605;width:444;height:614" type="#_x0000_t75" stroked="false">
                <v:imagedata r:id="rId47" o:title=""/>
              </v:shape>
            </v:group>
            <v:group style="position:absolute;left:8647;top:1074;width:509;height:203" coordorigin="8647,1074" coordsize="509,203">
              <v:shape style="position:absolute;left:8647;top:1074;width:509;height:203" coordorigin="8647,1074" coordsize="509,203" path="m9156,1074l9116,1141,9062,1197,8997,1240,8923,1267,8842,1276,8791,1272,8740,1261,8692,1242,8647,1216e" filled="false" stroked="true" strokeweight=".541pt" strokecolor="#231f20">
                <v:path arrowok="t"/>
              </v:shape>
            </v:group>
            <v:group style="position:absolute;left:8380;top:473;width:921;height:921" coordorigin="8380,473" coordsize="921,921">
              <v:shape style="position:absolute;left:8380;top:473;width:921;height:921" coordorigin="8380,473" coordsize="921,921" path="m8840,473l8915,479,8986,496,9052,524,9112,561,9166,607,9212,661,9249,721,9277,787,9295,858,9301,933,9295,1008,9277,1078,9249,1144,9212,1205,9166,1258,9112,1304,9052,1342,8986,1370,8915,1387,8840,1393,8766,1387,8695,1370,8629,1342,8569,1304,8515,1258,8469,1205,8431,1144,8403,1078,8386,1008,8380,933,8386,858,8403,787,8431,721,8469,661,8515,607,8569,561,8629,524,8695,496,8766,479,8840,473xe" filled="false" stroked="true" strokeweight=".567pt" strokecolor="#231f20">
                <v:path arrowok="t"/>
              </v:shape>
              <v:shape style="position:absolute;left:8697;top:1232;width:297;height:119" type="#_x0000_t75" stroked="false">
                <v:imagedata r:id="rId48" o:title=""/>
              </v:shape>
            </v:group>
            <w10:wrap type="topAndBottom"/>
          </v:group>
        </w:pict>
      </w:r>
    </w:p>
    <w:p>
      <w:pPr>
        <w:spacing w:line="240" w:lineRule="auto" w:before="11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Ela trocou esse dinheiro por uma única</w:t>
      </w:r>
      <w:r>
        <w:rPr>
          <w:color w:val="231F20"/>
          <w:spacing w:val="-1"/>
        </w:rPr>
        <w:t> </w:t>
      </w:r>
      <w:r>
        <w:rPr>
          <w:color w:val="231F20"/>
        </w:rPr>
        <w:t>nota.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pict>
          <v:shape style="position:absolute;margin-left:59.527599pt;margin-top:18.49988pt;width:163.080pt;height:74.16pt;mso-position-horizontal-relative:page;mso-position-vertical-relative:paragraph;z-index:2056" type="#_x0000_t75" stroked="false">
            <v:imagedata r:id="rId49" o:title=""/>
            <w10:wrap type="none"/>
          </v:shape>
        </w:pict>
      </w:r>
      <w:r>
        <w:rPr>
          <w:color w:val="231F20"/>
        </w:rPr>
        <w:t>Qual foi a nota que Mariana recebeu nessa</w:t>
      </w:r>
      <w:r>
        <w:rPr>
          <w:color w:val="231F20"/>
          <w:spacing w:val="-1"/>
        </w:rPr>
        <w:t> </w:t>
      </w:r>
      <w:r>
        <w:rPr>
          <w:color w:val="231F20"/>
        </w:rPr>
        <w:t>troca?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4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1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59.527599pt;margin-top:-30.826138pt;width:163.080pt;height:74.28pt;mso-position-horizontal-relative:page;mso-position-vertical-relative:paragraph;z-index:2080" type="#_x0000_t75" stroked="false">
            <v:imagedata r:id="rId50" o:title=""/>
            <w10:wrap type="none"/>
          </v:shape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1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right="0"/>
        <w:jc w:val="left"/>
      </w:pPr>
      <w:r>
        <w:rPr/>
        <w:pict>
          <v:shape style="position:absolute;margin-left:59.527599pt;margin-top:-30.766138pt;width:163.2pt;height:74.16pt;mso-position-horizontal-relative:page;mso-position-vertical-relative:paragraph;z-index:2104" type="#_x0000_t75" stroked="false">
            <v:imagedata r:id="rId42" o:title=""/>
            <w10:wrap type="none"/>
          </v:shape>
        </w:pict>
      </w:r>
      <w:r>
        <w:rPr>
          <w:color w:val="231F20"/>
        </w:rPr>
        <w:t>C)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 w:before="0"/>
        <w:ind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59.527599pt;margin-top:-30.766142pt;width:163.2pt;height:74.16pt;mso-position-horizontal-relative:page;mso-position-vertical-relative:paragraph;z-index:2128" type="#_x0000_t75" stroked="false">
            <v:imagedata r:id="rId43" o:title=""/>
            <w10:wrap type="none"/>
          </v:shape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3"/>
        <w:rPr>
          <w:rFonts w:ascii="Arial" w:hAnsi="Arial" w:cs="Arial" w:eastAsia="Arial" w:hint="default"/>
          <w:sz w:val="18"/>
          <w:szCs w:val="18"/>
        </w:rPr>
      </w:pPr>
    </w:p>
    <w:p>
      <w:pPr>
        <w:pStyle w:val="ListParagraph"/>
        <w:numPr>
          <w:ilvl w:val="0"/>
          <w:numId w:val="18"/>
        </w:numPr>
        <w:tabs>
          <w:tab w:pos="490" w:val="left" w:leader="none"/>
        </w:tabs>
        <w:spacing w:line="240" w:lineRule="auto" w:before="0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(M051080E4) </w:t>
      </w:r>
      <w:r>
        <w:rPr>
          <w:rFonts w:ascii="Arial" w:hAnsi="Arial"/>
          <w:color w:val="231F20"/>
          <w:sz w:val="22"/>
        </w:rPr>
        <w:t>Observe o número no quadro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462601pt;margin-top:15.918943pt;width:64.7pt;height:19.350pt;mso-position-horizontal-relative:page;mso-position-vertical-relative:paragraph;z-index:2032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366" w:right="0"/>
                    <w:jc w:val="left"/>
                  </w:pPr>
                  <w:r>
                    <w:rPr>
                      <w:color w:val="231F20"/>
                    </w:rPr>
                    <w:t>8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765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Qual é o valor posicional do algarismo 7 nesse</w:t>
      </w:r>
      <w:r>
        <w:rPr>
          <w:color w:val="231F20"/>
          <w:spacing w:val="-2"/>
        </w:rPr>
        <w:t> </w:t>
      </w:r>
      <w:r>
        <w:rPr>
          <w:color w:val="231F20"/>
        </w:rPr>
        <w:t>número?</w:t>
      </w:r>
      <w:r>
        <w:rPr/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83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66" w:lineRule="auto" w:before="2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70 </w:t>
      </w:r>
      <w:r>
        <w:rPr>
          <w:rFonts w:ascii="Arial"/>
          <w:color w:val="231F20"/>
          <w:sz w:val="22"/>
        </w:rPr>
        <w:t>C)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700</w:t>
      </w:r>
      <w:r>
        <w:rPr>
          <w:rFonts w:ascii="Arial"/>
          <w:sz w:val="22"/>
        </w:rPr>
      </w:r>
    </w:p>
    <w:p>
      <w:pPr>
        <w:pStyle w:val="BodyText"/>
        <w:spacing w:line="240" w:lineRule="auto" w:before="0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7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000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41"/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18"/>
        </w:numPr>
        <w:tabs>
          <w:tab w:pos="484" w:val="left" w:leader="none"/>
        </w:tabs>
        <w:spacing w:line="240" w:lineRule="auto" w:before="72" w:after="0"/>
        <w:ind w:left="483" w:right="0" w:hanging="37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(M051438E4)</w:t>
      </w:r>
      <w:r>
        <w:rPr>
          <w:rFonts w:ascii="Arial" w:hAnsi="Arial"/>
          <w:color w:val="231F20"/>
          <w:spacing w:val="-7"/>
          <w:sz w:val="16"/>
        </w:rPr>
        <w:t> </w:t>
      </w:r>
      <w:r>
        <w:rPr>
          <w:rFonts w:ascii="Arial" w:hAnsi="Arial"/>
          <w:color w:val="231F20"/>
          <w:sz w:val="22"/>
        </w:rPr>
        <w:t>Observe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reta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numérica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Essa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reta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dividida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segmentos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mesma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medida.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4"/>
          <w:szCs w:val="24"/>
        </w:rPr>
      </w:pPr>
      <w:r>
        <w:rPr/>
        <w:pict>
          <v:group style="position:absolute;margin-left:123.59861pt;margin-top:14.890944pt;width:348.1pt;height:21.5pt;mso-position-horizontal-relative:page;mso-position-vertical-relative:paragraph;z-index:2224;mso-wrap-distance-left:0;mso-wrap-distance-right:0" coordorigin="2472,298" coordsize="6962,430">
            <v:group style="position:absolute;left:8810;top:308;width:2;height:122" coordorigin="8810,308" coordsize="2,122">
              <v:shape style="position:absolute;left:8810;top:308;width:2;height:122" coordorigin="8810,308" coordsize="0,122" path="m8810,429l8810,399,8810,369,8810,338,8810,308e" filled="false" stroked="true" strokeweight="1pt" strokecolor="#231f20">
                <v:path arrowok="t"/>
              </v:shape>
            </v:group>
            <v:group style="position:absolute;left:8218;top:308;width:2;height:122" coordorigin="8218,308" coordsize="2,122">
              <v:shape style="position:absolute;left:8218;top:308;width:2;height:122" coordorigin="8218,308" coordsize="0,122" path="m8218,429l8218,399,8218,369,8218,338,8218,308e" filled="false" stroked="true" strokeweight="1pt" strokecolor="#231f20">
                <v:path arrowok="t"/>
              </v:shape>
            </v:group>
            <v:group style="position:absolute;left:7626;top:308;width:2;height:122" coordorigin="7626,308" coordsize="2,122">
              <v:shape style="position:absolute;left:7626;top:308;width:2;height:122" coordorigin="7626,308" coordsize="0,122" path="m7626,429l7626,399,7626,369,7626,338,7626,308e" filled="false" stroked="true" strokeweight="1pt" strokecolor="#231f20">
                <v:path arrowok="t"/>
              </v:shape>
            </v:group>
            <v:group style="position:absolute;left:7034;top:308;width:2;height:122" coordorigin="7034,308" coordsize="2,122">
              <v:shape style="position:absolute;left:7034;top:308;width:2;height:122" coordorigin="7034,308" coordsize="0,122" path="m7034,429l7034,399,7034,369,7034,338,7034,308e" filled="false" stroked="true" strokeweight="1pt" strokecolor="#231f20">
                <v:path arrowok="t"/>
              </v:shape>
            </v:group>
            <v:group style="position:absolute;left:6442;top:308;width:2;height:122" coordorigin="6442,308" coordsize="2,122">
              <v:shape style="position:absolute;left:6442;top:308;width:2;height:122" coordorigin="6442,308" coordsize="0,122" path="m6442,429l6442,308e" filled="false" stroked="true" strokeweight="1pt" strokecolor="#231f20">
                <v:path arrowok="t"/>
              </v:shape>
            </v:group>
            <v:group style="position:absolute;left:5850;top:308;width:2;height:122" coordorigin="5850,308" coordsize="2,122">
              <v:shape style="position:absolute;left:5850;top:308;width:2;height:122" coordorigin="5850,308" coordsize="1,122" path="m5850,429l5850,399,5850,369,5850,338,5850,308e" filled="false" stroked="true" strokeweight="1pt" strokecolor="#231f20">
                <v:path arrowok="t"/>
              </v:shape>
            </v:group>
            <v:group style="position:absolute;left:5258;top:308;width:2;height:122" coordorigin="5258,308" coordsize="2,122">
              <v:shape style="position:absolute;left:5258;top:308;width:2;height:122" coordorigin="5258,308" coordsize="0,122" path="m5258,429l5258,308e" filled="false" stroked="true" strokeweight="1pt" strokecolor="#231f20">
                <v:path arrowok="t"/>
              </v:shape>
            </v:group>
            <v:group style="position:absolute;left:4666;top:308;width:2;height:122" coordorigin="4666,308" coordsize="2,122">
              <v:shape style="position:absolute;left:4666;top:308;width:2;height:122" coordorigin="4666,308" coordsize="0,122" path="m4666,429l4666,308e" filled="false" stroked="true" strokeweight="1pt" strokecolor="#231f20">
                <v:path arrowok="t"/>
              </v:shape>
            </v:group>
            <v:group style="position:absolute;left:4074;top:308;width:2;height:122" coordorigin="4074,308" coordsize="2,122">
              <v:shape style="position:absolute;left:4074;top:308;width:2;height:122" coordorigin="4074,308" coordsize="0,122" path="m4074,429l4074,308e" filled="false" stroked="true" strokeweight="1pt" strokecolor="#231f20">
                <v:path arrowok="t"/>
              </v:shape>
            </v:group>
            <v:group style="position:absolute;left:3481;top:308;width:2;height:122" coordorigin="3481,308" coordsize="2,122">
              <v:shape style="position:absolute;left:3481;top:308;width:2;height:122" coordorigin="3481,308" coordsize="0,122" path="m3481,429l3481,308e" filled="false" stroked="true" strokeweight="1pt" strokecolor="#231f20">
                <v:path arrowok="t"/>
              </v:shape>
            </v:group>
            <v:group style="position:absolute;left:2482;top:369;width:6864;height:2" coordorigin="2482,369" coordsize="6864,2">
              <v:shape style="position:absolute;left:2482;top:369;width:6864;height:2" coordorigin="2482,369" coordsize="6864,0" path="m2482,369l9346,369e" filled="false" stroked="true" strokeweight=".999396pt" strokecolor="#231f20">
                <v:path arrowok="t"/>
              </v:shape>
            </v:group>
            <v:group style="position:absolute;left:9333;top:320;width:101;height:98" coordorigin="9333,320" coordsize="101,98">
              <v:shape style="position:absolute;left:9333;top:320;width:101;height:98" coordorigin="9333,320" coordsize="101,98" path="m9333,320l9333,418,9433,369,9333,320xe" filled="true" fillcolor="#231f20" stroked="false">
                <v:path arrowok="t"/>
                <v:fill type="solid"/>
              </v:shape>
            </v:group>
            <v:group style="position:absolute;left:2886;top:308;width:2;height:122" coordorigin="2886,308" coordsize="2,122">
              <v:shape style="position:absolute;left:2886;top:308;width:2;height:122" coordorigin="2886,308" coordsize="0,122" path="m2886,429l2886,308e" filled="false" stroked="true" strokeweight="1pt" strokecolor="#231f20">
                <v:path arrowok="t"/>
              </v:shape>
              <v:shape style="position:absolute;left:3954;top:495;width:230;height:220" type="#_x0000_t75" stroked="false">
                <v:imagedata r:id="rId52" o:title=""/>
              </v:shape>
              <v:shape style="position:absolute;left:4569;top:510;width:178;height:178" type="#_x0000_t75" stroked="false">
                <v:imagedata r:id="rId53" o:title=""/>
              </v:shape>
              <v:shape style="position:absolute;left:6915;top:497;width:230;height:230" type="#_x0000_t75" stroked="false">
                <v:imagedata r:id="rId54" o:title=""/>
              </v:shape>
            </v:group>
            <v:group style="position:absolute;left:4043;top:338;width:62;height:62" coordorigin="4043,338" coordsize="62,62">
              <v:shape style="position:absolute;left:4043;top:338;width:62;height:62" coordorigin="4043,338" coordsize="62,62" path="m4074,338l4062,340,4052,347,4045,357,4043,369,4045,380,4052,390,4062,397,4074,399,4086,397,4095,390,4102,380,4104,369,4102,357,4095,347,4086,340,4074,338xe" filled="true" fillcolor="#231f20" stroked="false">
                <v:path arrowok="t"/>
                <v:fill type="solid"/>
              </v:shape>
            </v:group>
            <v:group style="position:absolute;left:4043;top:338;width:62;height:62" coordorigin="4043,338" coordsize="62,62">
              <v:shape style="position:absolute;left:4043;top:338;width:62;height:62" coordorigin="4043,338" coordsize="62,62" path="m4074,338l4086,340,4095,347,4102,357,4104,369,4102,380,4095,390,4086,397,4074,399,4062,397,4052,390,4045,380,4043,369,4045,357,4052,347,4062,340,4074,338xe" filled="false" stroked="true" strokeweight=".567pt" strokecolor="#231f20">
                <v:path arrowok="t"/>
              </v:shape>
            </v:group>
            <v:group style="position:absolute;left:4635;top:338;width:62;height:62" coordorigin="4635,338" coordsize="62,62">
              <v:shape style="position:absolute;left:4635;top:338;width:62;height:62" coordorigin="4635,338" coordsize="62,62" path="m4666,338l4654,340,4644,347,4637,357,4635,369,4637,380,4644,390,4654,397,4666,399,4678,397,4687,390,4694,380,4696,369,4694,357,4687,347,4678,340,4666,338xe" filled="true" fillcolor="#231f20" stroked="false">
                <v:path arrowok="t"/>
                <v:fill type="solid"/>
              </v:shape>
            </v:group>
            <v:group style="position:absolute;left:4635;top:338;width:62;height:62" coordorigin="4635,338" coordsize="62,62">
              <v:shape style="position:absolute;left:4635;top:338;width:62;height:62" coordorigin="4635,338" coordsize="62,62" path="m4666,338l4678,340,4687,347,4694,357,4696,369,4694,380,4687,390,4678,397,4666,399,4654,397,4644,390,4637,380,4635,369,4637,357,4644,347,4654,340,4666,338xe" filled="false" stroked="true" strokeweight=".567pt" strokecolor="#231f20">
                <v:path arrowok="t"/>
              </v:shape>
            </v:group>
            <v:group style="position:absolute;left:7003;top:338;width:62;height:62" coordorigin="7003,338" coordsize="62,62">
              <v:shape style="position:absolute;left:7003;top:338;width:62;height:62" coordorigin="7003,338" coordsize="62,62" path="m7034,338l7022,340,7012,347,7005,357,7003,369,7005,380,7012,390,7022,397,7034,399,7046,397,7055,390,7062,380,7064,369,7062,357,7055,347,7046,340,7034,338xe" filled="true" fillcolor="#231f20" stroked="false">
                <v:path arrowok="t"/>
                <v:fill type="solid"/>
              </v:shape>
            </v:group>
            <v:group style="position:absolute;left:7003;top:338;width:62;height:62" coordorigin="7003,338" coordsize="62,62">
              <v:shape style="position:absolute;left:7003;top:338;width:62;height:62" coordorigin="7003,338" coordsize="62,62" path="m7034,338l7046,340,7055,347,7062,357,7064,369,7062,380,7055,390,7046,397,7034,399,7022,397,7012,390,7005,380,7003,369,7005,357,7012,347,7022,340,7034,338xe" filled="false" stroked="true" strokeweight=".567pt" strokecolor="#231f20">
                <v:path arrowok="t"/>
              </v:shape>
              <v:shape style="position:absolute;left:2717;top:488;width:922;height:200" type="#_x0000_t202" filled="false" stroked="false">
                <v:textbox inset="0,0,0,0">
                  <w:txbxContent>
                    <w:p>
                      <w:pPr>
                        <w:tabs>
                          <w:tab w:pos="587" w:val="left" w:leader="none"/>
                        </w:tabs>
                        <w:spacing w:line="191" w:lineRule="exact" w:before="9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140</w:t>
                        <w:tab/>
                        <w:t>150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102;top:488;width:1506;height:200" type="#_x0000_t202" filled="false" stroked="false">
                <v:textbox inset="0,0,0,0">
                  <w:txbxContent>
                    <w:p>
                      <w:pPr>
                        <w:tabs>
                          <w:tab w:pos="587" w:val="left" w:leader="none"/>
                          <w:tab w:pos="1172" w:val="left" w:leader="none"/>
                        </w:tabs>
                        <w:spacing w:line="191" w:lineRule="exact" w:before="9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180</w:t>
                        <w:tab/>
                        <w:t>190</w:t>
                        <w:tab/>
                        <w:t>200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464;top:488;width:1523;height:200" type="#_x0000_t202" filled="false" stroked="false">
                <v:textbox inset="0,0,0,0">
                  <w:txbxContent>
                    <w:p>
                      <w:pPr>
                        <w:tabs>
                          <w:tab w:pos="590" w:val="left" w:leader="none"/>
                          <w:tab w:pos="1189" w:val="left" w:leader="none"/>
                        </w:tabs>
                        <w:spacing w:line="191" w:lineRule="exact" w:before="9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220</w:t>
                        <w:tab/>
                        <w:t>230</w:t>
                        <w:tab/>
                        <w:t>240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7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tabs>
          <w:tab w:pos="5902" w:val="left" w:leader="none"/>
        </w:tabs>
        <w:spacing w:line="295" w:lineRule="auto" w:before="25"/>
        <w:ind w:right="1901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319.304993pt;margin-top:3.906pt;width:8.876pt;height:8.875pt;mso-position-horizontal-relative:page;mso-position-vertical-relative:paragraph;z-index:-62176" type="#_x0000_t75" stroked="false">
            <v:imagedata r:id="rId53" o:title=""/>
            <w10:wrap type="none"/>
          </v:shape>
        </w:pict>
      </w:r>
      <w:r>
        <w:rPr>
          <w:color w:val="231F20"/>
        </w:rPr>
        <w:t>Quais números estão representados pelos</w:t>
      </w:r>
      <w:r>
        <w:rPr>
          <w:color w:val="231F20"/>
          <w:spacing w:val="-1"/>
        </w:rPr>
        <w:t> </w:t>
      </w:r>
      <w:r>
        <w:rPr>
          <w:color w:val="231F20"/>
        </w:rPr>
        <w:t>símbolos</w:t>
      </w:r>
      <w:r>
        <w:rPr>
          <w:color w:val="231F20"/>
          <w:spacing w:val="10"/>
        </w:rPr>
        <w:t> </w:t>
      </w:r>
      <w:r>
        <w:rPr>
          <w:color w:val="231F20"/>
          <w:spacing w:val="10"/>
          <w:position w:val="2"/>
        </w:rPr>
        <w:drawing>
          <wp:inline distT="0" distB="0" distL="0" distR="0">
            <wp:extent cx="146050" cy="139522"/>
            <wp:effectExtent l="0" t="0" r="0" b="0"/>
            <wp:docPr id="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3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0"/>
          <w:position w:val="2"/>
        </w:rPr>
      </w:r>
      <w:r>
        <w:rPr>
          <w:rFonts w:ascii="Arial" w:hAnsi="Arial"/>
          <w:color w:val="231F20"/>
        </w:rPr>
        <w:t>,</w:t>
        <w:tab/>
        <w:t>e </w:t>
      </w:r>
      <w:r>
        <w:rPr>
          <w:rFonts w:ascii="Arial" w:hAnsi="Arial"/>
          <w:color w:val="231F20"/>
          <w:spacing w:val="10"/>
          <w:position w:val="2"/>
        </w:rPr>
        <w:drawing>
          <wp:inline distT="0" distB="0" distL="0" distR="0">
            <wp:extent cx="146050" cy="146050"/>
            <wp:effectExtent l="0" t="0" r="0" b="0"/>
            <wp:docPr id="1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color w:val="231F20"/>
          <w:spacing w:val="10"/>
          <w:position w:val="2"/>
        </w:rPr>
      </w:r>
      <w:r>
        <w:rPr>
          <w:color w:val="231F20"/>
        </w:rPr>
        <w:t>nessa</w:t>
      </w:r>
      <w:r>
        <w:rPr>
          <w:color w:val="231F20"/>
          <w:spacing w:val="9"/>
        </w:rPr>
        <w:t> </w:t>
      </w:r>
      <w:r>
        <w:rPr>
          <w:color w:val="231F20"/>
        </w:rPr>
        <w:t>reta</w:t>
      </w:r>
      <w:r>
        <w:rPr>
          <w:color w:val="231F20"/>
          <w:spacing w:val="-1"/>
        </w:rPr>
        <w:t> </w:t>
      </w:r>
      <w:r>
        <w:rPr>
          <w:color w:val="231F20"/>
        </w:rPr>
        <w:t>numérica?</w:t>
      </w:r>
      <w:r>
        <w:rPr>
          <w:color w:val="231F20"/>
          <w:w w:val="99"/>
        </w:rPr>
        <w:t> </w:t>
      </w:r>
      <w:r>
        <w:rPr>
          <w:rFonts w:ascii="Arial" w:hAnsi="Arial"/>
          <w:color w:val="231F20"/>
        </w:rPr>
        <w:t>A) 151, 152 e</w:t>
      </w:r>
      <w:r>
        <w:rPr>
          <w:rFonts w:ascii="Arial" w:hAnsi="Arial"/>
          <w:color w:val="231F20"/>
          <w:spacing w:val="-9"/>
        </w:rPr>
        <w:t> </w:t>
      </w:r>
      <w:r>
        <w:rPr>
          <w:rFonts w:ascii="Arial" w:hAnsi="Arial"/>
          <w:color w:val="231F20"/>
        </w:rPr>
        <w:t>201.</w:t>
      </w:r>
      <w:r>
        <w:rPr>
          <w:rFonts w:ascii="Arial" w:hAnsi="Arial"/>
        </w:rPr>
      </w:r>
    </w:p>
    <w:p>
      <w:pPr>
        <w:pStyle w:val="BodyText"/>
        <w:spacing w:line="209" w:lineRule="exact" w:before="0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151, 179 e</w:t>
      </w:r>
      <w:r>
        <w:rPr>
          <w:rFonts w:ascii="Arial"/>
          <w:color w:val="231F20"/>
          <w:spacing w:val="-9"/>
        </w:rPr>
        <w:t> </w:t>
      </w:r>
      <w:r>
        <w:rPr>
          <w:rFonts w:ascii="Arial"/>
          <w:color w:val="231F20"/>
        </w:rPr>
        <w:t>210.</w:t>
      </w:r>
      <w:r>
        <w:rPr>
          <w:rFonts w:ascii="Arial"/>
        </w:rPr>
      </w:r>
    </w:p>
    <w:p>
      <w:pPr>
        <w:pStyle w:val="BodyText"/>
        <w:spacing w:line="240" w:lineRule="auto" w:before="13"/>
        <w:ind w:right="0"/>
        <w:jc w:val="left"/>
      </w:pPr>
      <w:r>
        <w:rPr>
          <w:color w:val="231F20"/>
        </w:rPr>
        <w:t>C) 160, 170 e</w:t>
      </w:r>
      <w:r>
        <w:rPr>
          <w:color w:val="231F20"/>
          <w:spacing w:val="-1"/>
        </w:rPr>
        <w:t> </w:t>
      </w:r>
      <w:r>
        <w:rPr>
          <w:color w:val="231F20"/>
        </w:rPr>
        <w:t>201.</w:t>
      </w:r>
      <w:r>
        <w:rPr/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160, 170 e</w:t>
      </w:r>
      <w:r>
        <w:rPr>
          <w:rFonts w:ascii="Arial"/>
          <w:color w:val="231F20"/>
          <w:spacing w:val="-10"/>
        </w:rPr>
        <w:t> </w:t>
      </w:r>
      <w:r>
        <w:rPr>
          <w:rFonts w:ascii="Arial"/>
          <w:color w:val="231F20"/>
        </w:rPr>
        <w:t>210.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8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(M031829E4) </w:t>
      </w:r>
      <w:r>
        <w:rPr>
          <w:rFonts w:ascii="Arial" w:hAnsi="Arial"/>
          <w:color w:val="231F20"/>
          <w:sz w:val="22"/>
        </w:rPr>
        <w:t>Observe o número no quadro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 w:hint="default"/>
          <w:sz w:val="10"/>
          <w:szCs w:val="10"/>
        </w:rPr>
      </w:pPr>
      <w:r>
        <w:rPr/>
        <w:pict>
          <v:shape style="position:absolute;margin-left:99.337601pt;margin-top:7.13195pt;width:28.35pt;height:28.35pt;mso-position-horizontal-relative:page;mso-position-vertical-relative:paragraph;z-index:2248;mso-wrap-distance-left:0;mso-wrap-distance-right:0" type="#_x0000_t202" filled="false" stroked="true" strokeweight=".25pt" strokecolor="#231f20">
            <v:textbox inset="0,0,0,0">
              <w:txbxContent>
                <w:p>
                  <w:pPr>
                    <w:pStyle w:val="BodyText"/>
                    <w:spacing w:line="240" w:lineRule="auto" w:before="154"/>
                    <w:ind w:left="97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967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10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319" w:lineRule="auto" w:before="72"/>
        <w:ind w:right="6191"/>
        <w:jc w:val="left"/>
        <w:rPr>
          <w:rFonts w:ascii="Arial" w:hAnsi="Arial" w:cs="Arial" w:eastAsia="Arial" w:hint="default"/>
        </w:rPr>
      </w:pPr>
      <w:r>
        <w:rPr>
          <w:color w:val="231F20"/>
        </w:rPr>
        <w:t>Uma das decomposições desse número é </w:t>
      </w:r>
      <w:r>
        <w:rPr>
          <w:rFonts w:ascii="Arial" w:hAnsi="Arial"/>
          <w:color w:val="231F20"/>
        </w:rPr>
        <w:t>A) 9 + 6 + 7</w:t>
      </w:r>
      <w:r>
        <w:rPr>
          <w:rFonts w:ascii="Arial" w:hAnsi="Arial"/>
        </w:rPr>
      </w:r>
    </w:p>
    <w:p>
      <w:pPr>
        <w:pStyle w:val="BodyText"/>
        <w:spacing w:line="199" w:lineRule="exact" w:before="0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9 + 60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+7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C) 900 + 6 +</w:t>
      </w:r>
      <w:r>
        <w:rPr>
          <w:color w:val="231F20"/>
          <w:spacing w:val="-1"/>
        </w:rPr>
        <w:t> </w:t>
      </w:r>
      <w:r>
        <w:rPr>
          <w:color w:val="231F20"/>
        </w:rPr>
        <w:t>7</w:t>
      </w:r>
      <w:r>
        <w:rPr/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900 + 60 +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7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8"/>
        </w:numPr>
        <w:tabs>
          <w:tab w:pos="503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(M041475E4) </w:t>
      </w:r>
      <w:r>
        <w:rPr>
          <w:rFonts w:ascii="Arial" w:hAnsi="Arial"/>
          <w:color w:val="231F20"/>
          <w:sz w:val="22"/>
        </w:rPr>
        <w:t>Em uma noite de promoções, uma pizzaria vendeu 35 pizzas de muçarela, 46 pizzas de </w:t>
      </w:r>
      <w:r>
        <w:rPr>
          <w:rFonts w:ascii="Arial" w:hAnsi="Arial"/>
          <w:color w:val="231F20"/>
          <w:sz w:val="22"/>
        </w:rPr>
        <w:t>presunto e 57 pizzas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frango.</w:t>
      </w:r>
      <w:r>
        <w:rPr>
          <w:rFonts w:ascii="Arial" w:hAnsi="Arial"/>
          <w:sz w:val="22"/>
        </w:rPr>
      </w:r>
    </w:p>
    <w:p>
      <w:pPr>
        <w:pStyle w:val="BodyText"/>
        <w:spacing w:line="319" w:lineRule="auto" w:before="0"/>
        <w:ind w:right="5114"/>
        <w:jc w:val="left"/>
      </w:pPr>
      <w:r>
        <w:rPr>
          <w:color w:val="231F20"/>
        </w:rPr>
        <w:t>Quantas pizzas foram vendidas ao todo nessa noite? A)</w:t>
      </w:r>
      <w:r>
        <w:rPr>
          <w:color w:val="231F20"/>
          <w:spacing w:val="61"/>
        </w:rPr>
        <w:t> </w:t>
      </w:r>
      <w:r>
        <w:rPr>
          <w:color w:val="231F20"/>
        </w:rPr>
        <w:t>138</w:t>
      </w:r>
      <w:r>
        <w:rPr/>
      </w:r>
    </w:p>
    <w:p>
      <w:pPr>
        <w:pStyle w:val="BodyText"/>
        <w:spacing w:line="199" w:lineRule="exact" w:before="0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</w:t>
      </w:r>
      <w:r>
        <w:rPr>
          <w:rFonts w:ascii="Arial"/>
          <w:color w:val="231F20"/>
          <w:spacing w:val="58"/>
        </w:rPr>
        <w:t> </w:t>
      </w:r>
      <w:r>
        <w:rPr>
          <w:rFonts w:ascii="Arial"/>
          <w:color w:val="231F20"/>
        </w:rPr>
        <w:t>103</w:t>
      </w:r>
      <w:r>
        <w:rPr>
          <w:rFonts w:ascii="Arial"/>
        </w:rPr>
      </w:r>
    </w:p>
    <w:p>
      <w:pPr>
        <w:pStyle w:val="ListParagraph"/>
        <w:numPr>
          <w:ilvl w:val="0"/>
          <w:numId w:val="19"/>
        </w:numPr>
        <w:tabs>
          <w:tab w:pos="465" w:val="left" w:leader="none"/>
        </w:tabs>
        <w:spacing w:line="240" w:lineRule="auto" w:before="27" w:after="0"/>
        <w:ind w:left="464" w:right="0" w:hanging="35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65" w:val="left" w:leader="none"/>
        </w:tabs>
        <w:spacing w:line="240" w:lineRule="auto" w:before="27" w:after="0"/>
        <w:ind w:left="464" w:right="0" w:hanging="35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81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51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7"/>
          <w:szCs w:val="27"/>
        </w:rPr>
      </w:pPr>
    </w:p>
    <w:p>
      <w:pPr>
        <w:spacing w:before="72"/>
        <w:ind w:left="567" w:right="0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56.192902pt;margin-top:-.025113pt;width:482.9pt;height:355.85pt;mso-position-horizontal-relative:page;mso-position-vertical-relative:paragraph;z-index:-62080" coordorigin="1124,-1" coordsize="9658,7117">
            <v:group style="position:absolute;left:1129;top:4;width:572;height:2" coordorigin="1129,4" coordsize="572,2">
              <v:shape style="position:absolute;left:1129;top:4;width:572;height:2" coordorigin="1129,4" coordsize="572,0" path="m1129,4l1701,4e" filled="false" stroked="true" strokeweight=".5pt" strokecolor="#231f20">
                <v:path arrowok="t"/>
              </v:shape>
            </v:group>
            <v:group style="position:absolute;left:1134;top:9;width:2;height:7097" coordorigin="1134,9" coordsize="2,7097">
              <v:shape style="position:absolute;left:1134;top:9;width:2;height:7097" coordorigin="1134,9" coordsize="0,7097" path="m1134,7106l1134,9e" filled="false" stroked="true" strokeweight=".5pt" strokecolor="#231f20">
                <v:path arrowok="t"/>
              </v:shape>
            </v:group>
            <v:group style="position:absolute;left:1701;top:4;width:9076;height:2" coordorigin="1701,4" coordsize="9076,2">
              <v:shape style="position:absolute;left:1701;top:4;width:9076;height:2" coordorigin="1701,4" coordsize="9076,0" path="m1701,4l10777,4e" filled="false" stroked="true" strokeweight=".5pt" strokecolor="#231f20">
                <v:path arrowok="t"/>
              </v:shape>
            </v:group>
            <v:group style="position:absolute;left:1701;top:9;width:2;height:7097" coordorigin="1701,9" coordsize="2,7097">
              <v:shape style="position:absolute;left:1701;top:9;width:2;height:7097" coordorigin="1701,9" coordsize="0,7097" path="m1701,7106l1701,9e" filled="false" stroked="true" strokeweight=".5pt" strokecolor="#231f20">
                <v:path arrowok="t"/>
              </v:shape>
            </v:group>
            <v:group style="position:absolute;left:10772;top:9;width:2;height:7097" coordorigin="10772,9" coordsize="2,7097">
              <v:shape style="position:absolute;left:10772;top:9;width:2;height:7097" coordorigin="10772,9" coordsize="0,7097" path="m10772,7106l10772,9e" filled="false" stroked="true" strokeweight=".5pt" strokecolor="#231f20">
                <v:path arrowok="t"/>
              </v:shape>
            </v:group>
            <v:group style="position:absolute;left:1129;top:7111;width:572;height:2" coordorigin="1129,7111" coordsize="572,2">
              <v:shape style="position:absolute;left:1129;top:7111;width:572;height:2" coordorigin="1129,7111" coordsize="572,0" path="m1129,7111l1701,7111e" filled="false" stroked="true" strokeweight=".5pt" strokecolor="#231f20">
                <v:path arrowok="t"/>
              </v:shape>
            </v:group>
            <v:group style="position:absolute;left:1701;top:7111;width:9076;height:2" coordorigin="1701,7111" coordsize="9076,2">
              <v:shape style="position:absolute;left:1701;top:7111;width:9076;height:2" coordorigin="1701,7111" coordsize="9076,0" path="m1701,7111l10777,7111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231F20"/>
          <w:sz w:val="22"/>
        </w:rPr>
        <w:t>As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bruxinhas</w:t>
      </w:r>
      <w:r>
        <w:rPr>
          <w:rFonts w:asci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66" w:lineRule="auto" w:before="72"/>
        <w:ind w:left="1074" w:right="506" w:firstLine="283"/>
        <w:jc w:val="both"/>
      </w:pPr>
      <w:r>
        <w:rPr>
          <w:color w:val="231F20"/>
        </w:rPr>
        <w:t>Galatéia e Brunevildes estavam tomando sol na seringueira da praça. Tinham acabado de chegar em suas vassouras mágicas. Eram duas bruxinhas minúsculas que adoravam aventuras. Então, cansadas de só fazer o mal, lá no castelo onde moravam, resolveram</w:t>
      </w:r>
      <w:r>
        <w:rPr>
          <w:color w:val="231F20"/>
          <w:spacing w:val="-29"/>
        </w:rPr>
        <w:t> </w:t>
      </w:r>
      <w:r>
        <w:rPr>
          <w:color w:val="231F20"/>
        </w:rPr>
        <w:t>vir </w:t>
      </w:r>
      <w:r>
        <w:rPr>
          <w:color w:val="231F20"/>
        </w:rPr>
        <w:t>para a cidade. E agora, na vila, preparavam-se para fazer as mais incríveis benfeitorias.</w:t>
      </w:r>
      <w:r>
        <w:rPr>
          <w:color w:val="231F20"/>
          <w:spacing w:val="-16"/>
        </w:rPr>
        <w:t> </w:t>
      </w:r>
      <w:r>
        <w:rPr>
          <w:color w:val="231F20"/>
        </w:rPr>
        <w:t>E,</w:t>
      </w:r>
      <w:r>
        <w:rPr/>
      </w:r>
    </w:p>
    <w:p>
      <w:pPr>
        <w:pStyle w:val="BodyText"/>
        <w:tabs>
          <w:tab w:pos="1074" w:val="left" w:leader="none"/>
        </w:tabs>
        <w:spacing w:line="266" w:lineRule="auto" w:before="0"/>
        <w:ind w:left="1357" w:right="513" w:hanging="851"/>
        <w:jc w:val="left"/>
      </w:pPr>
      <w:r>
        <w:rPr>
          <w:rFonts w:ascii="Arial" w:hAnsi="Arial"/>
          <w:color w:val="231F20"/>
        </w:rPr>
        <w:t>5</w:t>
        <w:tab/>
        <w:t>ainda por cima,</w:t>
      </w:r>
      <w:r>
        <w:rPr>
          <w:rFonts w:ascii="Arial" w:hAnsi="Arial"/>
          <w:color w:val="231F20"/>
          <w:spacing w:val="-14"/>
        </w:rPr>
        <w:t> </w:t>
      </w:r>
      <w:r>
        <w:rPr>
          <w:rFonts w:ascii="Arial" w:hAnsi="Arial"/>
          <w:color w:val="231F20"/>
        </w:rPr>
        <w:t>por</w:t>
      </w:r>
      <w:r>
        <w:rPr>
          <w:rFonts w:ascii="Arial" w:hAnsi="Arial"/>
          <w:color w:val="231F20"/>
          <w:spacing w:val="-5"/>
        </w:rPr>
        <w:t> </w:t>
      </w:r>
      <w:r>
        <w:rPr>
          <w:rFonts w:ascii="Arial" w:hAnsi="Arial"/>
          <w:color w:val="231F20"/>
        </w:rPr>
        <w:t>encomenda.</w:t>
      </w:r>
      <w:r>
        <w:rPr>
          <w:rFonts w:ascii="Arial" w:hAnsi="Arial"/>
          <w:color w:val="231F20"/>
          <w:spacing w:val="-1"/>
        </w:rPr>
        <w:t> </w:t>
      </w:r>
      <w:r>
        <w:rPr>
          <w:color w:val="231F20"/>
          <w:spacing w:val="-7"/>
          <w:w w:val="99"/>
        </w:rPr>
      </w:r>
      <w:r>
        <w:rPr>
          <w:color w:val="231F20"/>
          <w:spacing w:val="-7"/>
          <w:w w:val="99"/>
        </w:rPr>
        <w:t>                                                                                                    </w:t>
      </w:r>
      <w:r>
        <w:rPr>
          <w:color w:val="231F20"/>
          <w:spacing w:val="-4"/>
        </w:rPr>
        <w:t>No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meio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das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plantas</w:t>
      </w:r>
      <w:r>
        <w:rPr>
          <w:color w:val="231F20"/>
          <w:spacing w:val="-28"/>
        </w:rPr>
        <w:t> </w:t>
      </w:r>
      <w:r>
        <w:rPr>
          <w:color w:val="231F20"/>
          <w:spacing w:val="-7"/>
        </w:rPr>
        <w:t>enxergaram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um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sapo.</w:t>
      </w:r>
      <w:r>
        <w:rPr>
          <w:color w:val="231F20"/>
          <w:spacing w:val="-28"/>
        </w:rPr>
        <w:t> </w:t>
      </w:r>
      <w:r>
        <w:rPr>
          <w:color w:val="231F20"/>
          <w:spacing w:val="-7"/>
        </w:rPr>
        <w:t>Galatéia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fez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voz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mais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doce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que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podia</w:t>
      </w:r>
      <w:r>
        <w:rPr>
          <w:color w:val="231F20"/>
          <w:spacing w:val="-28"/>
        </w:rPr>
        <w:t> </w:t>
      </w:r>
      <w:r>
        <w:rPr>
          <w:color w:val="231F20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7"/>
        </w:rPr>
        <w:t>perguntou:</w:t>
      </w:r>
      <w:r>
        <w:rPr/>
      </w:r>
    </w:p>
    <w:p>
      <w:pPr>
        <w:pStyle w:val="ListParagraph"/>
        <w:numPr>
          <w:ilvl w:val="1"/>
          <w:numId w:val="19"/>
        </w:numPr>
        <w:tabs>
          <w:tab w:pos="1542" w:val="left" w:leader="none"/>
        </w:tabs>
        <w:spacing w:line="266" w:lineRule="auto" w:before="0" w:after="0"/>
        <w:ind w:left="1357" w:right="518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Ei, amigo sapo, que tal virar príncipe? O sapo abriu, fechou os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olhos: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19"/>
        </w:numPr>
        <w:tabs>
          <w:tab w:pos="1542" w:val="left" w:leader="none"/>
        </w:tabs>
        <w:spacing w:line="240" w:lineRule="auto" w:before="0" w:after="0"/>
        <w:ind w:left="1541" w:right="0" w:hanging="18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Sei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não.</w:t>
      </w:r>
      <w:r>
        <w:rPr>
          <w:rFonts w:ascii="Arial" w:hAnsi="Arial"/>
          <w:sz w:val="22"/>
        </w:rPr>
      </w:r>
    </w:p>
    <w:p>
      <w:pPr>
        <w:pStyle w:val="BodyText"/>
        <w:tabs>
          <w:tab w:pos="1357" w:val="left" w:leader="none"/>
        </w:tabs>
        <w:spacing w:line="266" w:lineRule="auto"/>
        <w:ind w:left="1074" w:right="505" w:hanging="568"/>
        <w:jc w:val="left"/>
      </w:pPr>
      <w:r>
        <w:rPr>
          <w:rFonts w:ascii="Arial" w:hAnsi="Arial" w:cs="Arial" w:eastAsia="Arial" w:hint="default"/>
          <w:color w:val="231F20"/>
        </w:rPr>
        <w:t>10</w:t>
        <w:tab/>
        <w:tab/>
      </w:r>
      <w:r>
        <w:rPr>
          <w:color w:val="231F20"/>
        </w:rPr>
        <w:t>–</w:t>
      </w:r>
      <w:r>
        <w:rPr>
          <w:color w:val="231F20"/>
          <w:spacing w:val="26"/>
        </w:rPr>
        <w:t> </w:t>
      </w:r>
      <w:r>
        <w:rPr>
          <w:color w:val="231F20"/>
        </w:rPr>
        <w:t>Como</w:t>
      </w:r>
      <w:r>
        <w:rPr>
          <w:color w:val="231F20"/>
          <w:spacing w:val="26"/>
        </w:rPr>
        <w:t> </w:t>
      </w:r>
      <w:r>
        <w:rPr>
          <w:color w:val="231F20"/>
        </w:rPr>
        <w:t>é</w:t>
      </w:r>
      <w:r>
        <w:rPr>
          <w:color w:val="231F20"/>
          <w:spacing w:val="26"/>
        </w:rPr>
        <w:t> </w:t>
      </w:r>
      <w:r>
        <w:rPr>
          <w:color w:val="231F20"/>
        </w:rPr>
        <w:t>que</w:t>
      </w:r>
      <w:r>
        <w:rPr>
          <w:color w:val="231F20"/>
          <w:spacing w:val="26"/>
        </w:rPr>
        <w:t> </w:t>
      </w:r>
      <w:r>
        <w:rPr>
          <w:color w:val="231F20"/>
        </w:rPr>
        <w:t>não</w:t>
      </w:r>
      <w:r>
        <w:rPr>
          <w:color w:val="231F20"/>
          <w:spacing w:val="26"/>
        </w:rPr>
        <w:t> </w:t>
      </w:r>
      <w:r>
        <w:rPr>
          <w:color w:val="231F20"/>
        </w:rPr>
        <w:t>sabe?</w:t>
      </w:r>
      <w:r>
        <w:rPr>
          <w:color w:val="231F20"/>
          <w:spacing w:val="26"/>
        </w:rPr>
        <w:t> </w:t>
      </w:r>
      <w:r>
        <w:rPr>
          <w:color w:val="231F20"/>
        </w:rPr>
        <w:t>–</w:t>
      </w:r>
      <w:r>
        <w:rPr>
          <w:color w:val="231F20"/>
          <w:spacing w:val="26"/>
        </w:rPr>
        <w:t> </w:t>
      </w:r>
      <w:r>
        <w:rPr>
          <w:color w:val="231F20"/>
        </w:rPr>
        <w:t>insistiu</w:t>
      </w:r>
      <w:r>
        <w:rPr>
          <w:color w:val="231F20"/>
          <w:spacing w:val="26"/>
        </w:rPr>
        <w:t> </w:t>
      </w:r>
      <w:r>
        <w:rPr>
          <w:color w:val="231F20"/>
        </w:rPr>
        <w:t>a</w:t>
      </w:r>
      <w:r>
        <w:rPr>
          <w:color w:val="231F20"/>
          <w:spacing w:val="26"/>
        </w:rPr>
        <w:t> </w:t>
      </w:r>
      <w:r>
        <w:rPr>
          <w:color w:val="231F20"/>
        </w:rPr>
        <w:t>bruxa</w:t>
      </w:r>
      <w:r>
        <w:rPr>
          <w:color w:val="231F20"/>
          <w:spacing w:val="26"/>
        </w:rPr>
        <w:t> </w:t>
      </w:r>
      <w:r>
        <w:rPr>
          <w:color w:val="231F20"/>
        </w:rPr>
        <w:t>Galatéia,</w:t>
      </w:r>
      <w:r>
        <w:rPr>
          <w:color w:val="231F20"/>
          <w:spacing w:val="26"/>
        </w:rPr>
        <w:t> </w:t>
      </w:r>
      <w:r>
        <w:rPr>
          <w:color w:val="231F20"/>
        </w:rPr>
        <w:t>enquanto</w:t>
      </w:r>
      <w:r>
        <w:rPr>
          <w:color w:val="231F20"/>
          <w:spacing w:val="26"/>
        </w:rPr>
        <w:t> </w:t>
      </w:r>
      <w:r>
        <w:rPr>
          <w:color w:val="231F20"/>
        </w:rPr>
        <w:t>Brunevildes</w:t>
      </w:r>
      <w:r>
        <w:rPr>
          <w:color w:val="231F20"/>
          <w:spacing w:val="26"/>
        </w:rPr>
        <w:t> </w:t>
      </w:r>
      <w:r>
        <w:rPr>
          <w:color w:val="231F20"/>
        </w:rPr>
        <w:t>apoiava,</w:t>
      </w:r>
      <w:r>
        <w:rPr>
          <w:color w:val="231F20"/>
          <w:w w:val="99"/>
        </w:rPr>
        <w:t> </w:t>
      </w:r>
      <w:r>
        <w:rPr>
          <w:color w:val="231F20"/>
        </w:rPr>
        <w:t>fazendo sinais com a cabeça. – Quer vida melhor que a de</w:t>
      </w:r>
      <w:r>
        <w:rPr>
          <w:color w:val="231F20"/>
          <w:spacing w:val="-2"/>
        </w:rPr>
        <w:t> </w:t>
      </w:r>
      <w:r>
        <w:rPr>
          <w:color w:val="231F20"/>
        </w:rPr>
        <w:t>príncipe?</w:t>
      </w:r>
      <w:r>
        <w:rPr/>
      </w:r>
    </w:p>
    <w:p>
      <w:pPr>
        <w:pStyle w:val="ListParagraph"/>
        <w:numPr>
          <w:ilvl w:val="0"/>
          <w:numId w:val="20"/>
        </w:numPr>
        <w:tabs>
          <w:tab w:pos="1526" w:val="left" w:leader="none"/>
        </w:tabs>
        <w:spacing w:line="240" w:lineRule="auto" w:before="0" w:after="0"/>
        <w:ind w:left="1074" w:right="0" w:firstLine="28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Como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vida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príncipe?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–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quis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saber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sapo,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curioso.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Brunevildes,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paciente,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explicou: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0"/>
        </w:numPr>
        <w:tabs>
          <w:tab w:pos="1552" w:val="left" w:leader="none"/>
        </w:tabs>
        <w:spacing w:line="266" w:lineRule="auto" w:before="27" w:after="0"/>
        <w:ind w:left="1074" w:right="505" w:firstLine="28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Vida de príncipe é uma beleza! Não se faz nada o dia inteiro. Come-se do bom e do melhor e ainda por cima desencantam-se princesas adormecidas com um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beijo!</w:t>
      </w:r>
      <w:r>
        <w:rPr>
          <w:rFonts w:ascii="Arial" w:hAnsi="Arial"/>
          <w:sz w:val="22"/>
        </w:rPr>
      </w:r>
    </w:p>
    <w:p>
      <w:pPr>
        <w:pStyle w:val="BodyText"/>
        <w:tabs>
          <w:tab w:pos="1357" w:val="left" w:leader="none"/>
        </w:tabs>
        <w:spacing w:line="266" w:lineRule="auto" w:before="0"/>
        <w:ind w:left="1074" w:right="513" w:hanging="568"/>
        <w:jc w:val="left"/>
      </w:pPr>
      <w:r>
        <w:rPr>
          <w:rFonts w:ascii="Arial" w:hAnsi="Arial" w:cs="Arial" w:eastAsia="Arial" w:hint="default"/>
          <w:color w:val="231F20"/>
        </w:rPr>
        <w:t>15</w:t>
        <w:tab/>
        <w:tab/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8"/>
        </w:rPr>
        <w:t>Vamos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partes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disse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sapo,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bocejando.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fazer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nada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dia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inteiro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deve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ser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chato</w:t>
      </w:r>
      <w:r>
        <w:rPr>
          <w:color w:val="231F20"/>
          <w:spacing w:val="-5"/>
          <w:w w:val="99"/>
        </w:rPr>
        <w:t> </w:t>
      </w:r>
      <w:r>
        <w:rPr>
          <w:color w:val="231F20"/>
          <w:spacing w:val="-4"/>
        </w:rPr>
        <w:t>pra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burro.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Comer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do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bom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do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melhor</w:t>
      </w:r>
      <w:r>
        <w:rPr>
          <w:color w:val="231F20"/>
          <w:spacing w:val="-7"/>
        </w:rPr>
        <w:t> </w:t>
      </w:r>
      <w:r>
        <w:rPr>
          <w:color w:val="231F20"/>
        </w:rPr>
        <w:t>é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questão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gosto: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depende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muito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do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se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come.</w:t>
      </w:r>
      <w:r>
        <w:rPr/>
      </w:r>
    </w:p>
    <w:p>
      <w:pPr>
        <w:pStyle w:val="ListParagraph"/>
        <w:numPr>
          <w:ilvl w:val="0"/>
          <w:numId w:val="21"/>
        </w:numPr>
        <w:tabs>
          <w:tab w:pos="1542" w:val="left" w:leader="none"/>
        </w:tabs>
        <w:spacing w:line="240" w:lineRule="auto" w:before="0" w:after="0"/>
        <w:ind w:left="1074" w:right="0" w:firstLine="28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Faisão assado, javali na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brasa...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1532" w:val="left" w:leader="none"/>
        </w:tabs>
        <w:spacing w:line="266" w:lineRule="auto" w:before="27" w:after="0"/>
        <w:ind w:left="1074" w:right="505" w:firstLine="28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Puf!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─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cuspiu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sapo.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–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Quanta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porcaria!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terceira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ainda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pior.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Imagine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desencantar </w:t>
      </w:r>
      <w:r>
        <w:rPr>
          <w:rFonts w:ascii="Arial" w:hAnsi="Arial" w:cs="Arial" w:eastAsia="Arial" w:hint="default"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princesas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adormecidas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há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séculos.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Só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dando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um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bom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banho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nelas,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antes...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tabs>
          <w:tab w:pos="1357" w:val="left" w:leader="none"/>
        </w:tabs>
        <w:spacing w:line="240" w:lineRule="auto" w:before="0"/>
        <w:ind w:left="507" w:right="0"/>
        <w:jc w:val="left"/>
      </w:pPr>
      <w:r>
        <w:rPr>
          <w:rFonts w:ascii="Arial" w:hAnsi="Arial" w:cs="Arial" w:eastAsia="Arial" w:hint="default"/>
          <w:color w:val="231F20"/>
        </w:rPr>
        <w:t>20</w:t>
        <w:tab/>
      </w: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</w:rPr>
        <w:t>Ô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seu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sapo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sem</w:t>
      </w:r>
      <w:r>
        <w:rPr>
          <w:color w:val="231F20"/>
          <w:spacing w:val="-29"/>
        </w:rPr>
        <w:t> </w:t>
      </w:r>
      <w:r>
        <w:rPr>
          <w:color w:val="231F20"/>
          <w:spacing w:val="-7"/>
        </w:rPr>
        <w:t>romantismo!</w:t>
      </w:r>
      <w:r>
        <w:rPr>
          <w:color w:val="231F20"/>
          <w:spacing w:val="-29"/>
        </w:rPr>
        <w:t> </w:t>
      </w: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bufou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  <w:spacing w:val="-7"/>
        </w:rPr>
        <w:t>Galatéia.</w:t>
      </w:r>
      <w:r>
        <w:rPr>
          <w:color w:val="231F20"/>
          <w:spacing w:val="-29"/>
        </w:rPr>
        <w:t> </w:t>
      </w: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Quer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dizer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que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você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não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quer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ser</w:t>
      </w:r>
      <w:r>
        <w:rPr>
          <w:color w:val="231F20"/>
          <w:spacing w:val="-29"/>
        </w:rPr>
        <w:t> </w:t>
      </w:r>
      <w:r>
        <w:rPr>
          <w:color w:val="231F20"/>
          <w:spacing w:val="-7"/>
        </w:rPr>
        <w:t>príncipe?</w:t>
      </w:r>
      <w:r>
        <w:rPr/>
      </w:r>
    </w:p>
    <w:p>
      <w:pPr>
        <w:pStyle w:val="BodyText"/>
        <w:spacing w:line="266" w:lineRule="auto"/>
        <w:ind w:left="1074" w:right="505" w:firstLine="283"/>
        <w:jc w:val="both"/>
        <w:rPr>
          <w:rFonts w:ascii="Arial" w:hAnsi="Arial" w:cs="Arial" w:eastAsia="Arial" w:hint="default"/>
        </w:rPr>
      </w:pPr>
      <w:r>
        <w:rPr>
          <w:color w:val="231F20"/>
        </w:rPr>
        <w:t>– Pra falar a verdade, prefiro continuar sendo sapo. Caço o dia inteiro e nem vejo o dia passar; gosto de comer moscas e não javalis na brasa; e ainda vou me </w:t>
      </w:r>
      <w:r>
        <w:rPr>
          <w:color w:val="231F20"/>
          <w:spacing w:val="-3"/>
        </w:rPr>
        <w:t>casar, </w:t>
      </w:r>
      <w:r>
        <w:rPr>
          <w:color w:val="231F20"/>
        </w:rPr>
        <w:t>no mês que </w:t>
      </w:r>
      <w:r>
        <w:rPr>
          <w:color w:val="231F20"/>
        </w:rPr>
      </w:r>
      <w:r>
        <w:rPr>
          <w:rFonts w:ascii="Arial" w:hAnsi="Arial" w:cs="Arial" w:eastAsia="Arial" w:hint="default"/>
          <w:color w:val="231F20"/>
        </w:rPr>
        <w:t>vem,</w:t>
      </w:r>
      <w:r>
        <w:rPr>
          <w:rFonts w:ascii="Arial" w:hAnsi="Arial" w:cs="Arial" w:eastAsia="Arial" w:hint="default"/>
          <w:color w:val="231F20"/>
          <w:spacing w:val="-15"/>
        </w:rPr>
        <w:t> </w:t>
      </w:r>
      <w:r>
        <w:rPr>
          <w:rFonts w:ascii="Arial" w:hAnsi="Arial" w:cs="Arial" w:eastAsia="Arial" w:hint="default"/>
          <w:color w:val="231F20"/>
        </w:rPr>
        <w:t>com</w:t>
      </w:r>
      <w:r>
        <w:rPr>
          <w:rFonts w:ascii="Arial" w:hAnsi="Arial" w:cs="Arial" w:eastAsia="Arial" w:hint="default"/>
          <w:color w:val="231F20"/>
          <w:spacing w:val="-15"/>
        </w:rPr>
        <w:t> </w:t>
      </w:r>
      <w:r>
        <w:rPr>
          <w:rFonts w:ascii="Arial" w:hAnsi="Arial" w:cs="Arial" w:eastAsia="Arial" w:hint="default"/>
          <w:color w:val="231F20"/>
        </w:rPr>
        <w:t>uma</w:t>
      </w:r>
      <w:r>
        <w:rPr>
          <w:rFonts w:ascii="Arial" w:hAnsi="Arial" w:cs="Arial" w:eastAsia="Arial" w:hint="default"/>
          <w:color w:val="231F20"/>
          <w:spacing w:val="-15"/>
        </w:rPr>
        <w:t> </w:t>
      </w:r>
      <w:r>
        <w:rPr>
          <w:rFonts w:ascii="Arial" w:hAnsi="Arial" w:cs="Arial" w:eastAsia="Arial" w:hint="default"/>
          <w:color w:val="231F20"/>
        </w:rPr>
        <w:t>linda</w:t>
      </w:r>
      <w:r>
        <w:rPr>
          <w:rFonts w:ascii="Arial" w:hAnsi="Arial" w:cs="Arial" w:eastAsia="Arial" w:hint="default"/>
          <w:color w:val="231F20"/>
          <w:spacing w:val="-15"/>
        </w:rPr>
        <w:t> </w:t>
      </w:r>
      <w:r>
        <w:rPr>
          <w:rFonts w:ascii="Arial" w:hAnsi="Arial" w:cs="Arial" w:eastAsia="Arial" w:hint="default"/>
          <w:color w:val="231F20"/>
        </w:rPr>
        <w:t>sapa</w:t>
      </w:r>
      <w:r>
        <w:rPr>
          <w:rFonts w:ascii="Arial" w:hAnsi="Arial" w:cs="Arial" w:eastAsia="Arial" w:hint="default"/>
          <w:color w:val="231F20"/>
          <w:spacing w:val="-15"/>
        </w:rPr>
        <w:t> </w:t>
      </w:r>
      <w:r>
        <w:rPr>
          <w:rFonts w:ascii="Arial" w:hAnsi="Arial" w:cs="Arial" w:eastAsia="Arial" w:hint="default"/>
          <w:color w:val="231F20"/>
        </w:rPr>
        <w:t>que</w:t>
      </w:r>
      <w:r>
        <w:rPr>
          <w:rFonts w:ascii="Arial" w:hAnsi="Arial" w:cs="Arial" w:eastAsia="Arial" w:hint="default"/>
          <w:color w:val="231F20"/>
          <w:spacing w:val="-15"/>
        </w:rPr>
        <w:t> </w:t>
      </w:r>
      <w:r>
        <w:rPr>
          <w:rFonts w:ascii="Arial" w:hAnsi="Arial" w:cs="Arial" w:eastAsia="Arial" w:hint="default"/>
          <w:color w:val="231F20"/>
        </w:rPr>
        <w:t>nunca</w:t>
      </w:r>
      <w:r>
        <w:rPr>
          <w:rFonts w:ascii="Arial" w:hAnsi="Arial" w:cs="Arial" w:eastAsia="Arial" w:hint="default"/>
          <w:color w:val="231F20"/>
          <w:spacing w:val="-15"/>
        </w:rPr>
        <w:t> </w:t>
      </w:r>
      <w:r>
        <w:rPr>
          <w:rFonts w:ascii="Arial" w:hAnsi="Arial" w:cs="Arial" w:eastAsia="Arial" w:hint="default"/>
          <w:color w:val="231F20"/>
        </w:rPr>
        <w:t>dormiu</w:t>
      </w:r>
      <w:r>
        <w:rPr>
          <w:rFonts w:ascii="Arial" w:hAnsi="Arial" w:cs="Arial" w:eastAsia="Arial" w:hint="default"/>
          <w:color w:val="231F20"/>
          <w:spacing w:val="-15"/>
        </w:rPr>
        <w:t> </w:t>
      </w:r>
      <w:r>
        <w:rPr>
          <w:rFonts w:ascii="Arial" w:hAnsi="Arial" w:cs="Arial" w:eastAsia="Arial" w:hint="default"/>
          <w:color w:val="231F20"/>
        </w:rPr>
        <w:t>tanto</w:t>
      </w:r>
      <w:r>
        <w:rPr>
          <w:rFonts w:ascii="Arial" w:hAnsi="Arial" w:cs="Arial" w:eastAsia="Arial" w:hint="default"/>
          <w:color w:val="231F20"/>
          <w:spacing w:val="-16"/>
        </w:rPr>
        <w:t> </w:t>
      </w:r>
      <w:r>
        <w:rPr>
          <w:rFonts w:ascii="Arial" w:hAnsi="Arial" w:cs="Arial" w:eastAsia="Arial" w:hint="default"/>
          <w:color w:val="231F20"/>
        </w:rPr>
        <w:t>assim</w:t>
      </w:r>
      <w:r>
        <w:rPr>
          <w:rFonts w:ascii="Arial" w:hAnsi="Arial" w:cs="Arial" w:eastAsia="Arial" w:hint="default"/>
          <w:color w:val="231F20"/>
          <w:spacing w:val="-15"/>
        </w:rPr>
        <w:t> </w:t>
      </w:r>
      <w:r>
        <w:rPr>
          <w:rFonts w:ascii="Arial" w:hAnsi="Arial" w:cs="Arial" w:eastAsia="Arial" w:hint="default"/>
          <w:color w:val="231F20"/>
        </w:rPr>
        <w:t>e,</w:t>
      </w:r>
      <w:r>
        <w:rPr>
          <w:rFonts w:ascii="Arial" w:hAnsi="Arial" w:cs="Arial" w:eastAsia="Arial" w:hint="default"/>
          <w:color w:val="231F20"/>
          <w:spacing w:val="-15"/>
        </w:rPr>
        <w:t> </w:t>
      </w:r>
      <w:r>
        <w:rPr>
          <w:rFonts w:ascii="Arial" w:hAnsi="Arial" w:cs="Arial" w:eastAsia="Arial" w:hint="default"/>
          <w:color w:val="231F20"/>
        </w:rPr>
        <w:t>além</w:t>
      </w:r>
      <w:r>
        <w:rPr>
          <w:rFonts w:ascii="Arial" w:hAnsi="Arial" w:cs="Arial" w:eastAsia="Arial" w:hint="default"/>
          <w:color w:val="231F20"/>
          <w:spacing w:val="-15"/>
        </w:rPr>
        <w:t> </w:t>
      </w:r>
      <w:r>
        <w:rPr>
          <w:rFonts w:ascii="Arial" w:hAnsi="Arial" w:cs="Arial" w:eastAsia="Arial" w:hint="default"/>
          <w:color w:val="231F20"/>
        </w:rPr>
        <w:t>do</w:t>
      </w:r>
      <w:r>
        <w:rPr>
          <w:rFonts w:ascii="Arial" w:hAnsi="Arial" w:cs="Arial" w:eastAsia="Arial" w:hint="default"/>
          <w:color w:val="231F20"/>
          <w:spacing w:val="-15"/>
        </w:rPr>
        <w:t> </w:t>
      </w:r>
      <w:r>
        <w:rPr>
          <w:rFonts w:ascii="Arial" w:hAnsi="Arial" w:cs="Arial" w:eastAsia="Arial" w:hint="default"/>
          <w:color w:val="231F20"/>
        </w:rPr>
        <w:t>mais,</w:t>
      </w:r>
      <w:r>
        <w:rPr>
          <w:rFonts w:ascii="Arial" w:hAnsi="Arial" w:cs="Arial" w:eastAsia="Arial" w:hint="default"/>
          <w:color w:val="231F20"/>
          <w:spacing w:val="-15"/>
        </w:rPr>
        <w:t> </w:t>
      </w:r>
      <w:r>
        <w:rPr>
          <w:rFonts w:ascii="Arial" w:hAnsi="Arial" w:cs="Arial" w:eastAsia="Arial" w:hint="default"/>
          <w:color w:val="231F20"/>
        </w:rPr>
        <w:t>é</w:t>
      </w:r>
      <w:r>
        <w:rPr>
          <w:rFonts w:ascii="Arial" w:hAnsi="Arial" w:cs="Arial" w:eastAsia="Arial" w:hint="default"/>
          <w:color w:val="231F20"/>
          <w:spacing w:val="-15"/>
        </w:rPr>
        <w:t> </w:t>
      </w:r>
      <w:r>
        <w:rPr>
          <w:rFonts w:ascii="Arial" w:hAnsi="Arial" w:cs="Arial" w:eastAsia="Arial" w:hint="default"/>
          <w:color w:val="231F20"/>
        </w:rPr>
        <w:t>muito</w:t>
      </w:r>
      <w:r>
        <w:rPr>
          <w:rFonts w:ascii="Arial" w:hAnsi="Arial" w:cs="Arial" w:eastAsia="Arial" w:hint="default"/>
          <w:color w:val="231F20"/>
          <w:spacing w:val="-15"/>
        </w:rPr>
        <w:t> </w:t>
      </w:r>
      <w:r>
        <w:rPr>
          <w:rFonts w:ascii="Arial" w:hAnsi="Arial" w:cs="Arial" w:eastAsia="Arial" w:hint="default"/>
          <w:color w:val="231F20"/>
        </w:rPr>
        <w:t>cheirosa...</w:t>
      </w:r>
      <w:r>
        <w:rPr>
          <w:rFonts w:ascii="Arial" w:hAnsi="Arial" w:cs="Arial" w:eastAsia="Arial" w:hint="default"/>
        </w:rPr>
      </w:r>
    </w:p>
    <w:p>
      <w:pPr>
        <w:spacing w:before="93"/>
        <w:ind w:left="16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5"/>
          <w:sz w:val="16"/>
        </w:rPr>
        <w:t>Disponível  </w:t>
      </w:r>
      <w:r>
        <w:rPr>
          <w:rFonts w:ascii="Arial" w:hAnsi="Arial"/>
          <w:color w:val="231F20"/>
          <w:spacing w:val="-4"/>
          <w:sz w:val="16"/>
        </w:rPr>
        <w:t>em: </w:t>
      </w:r>
      <w:r>
        <w:rPr>
          <w:rFonts w:ascii="Arial" w:hAnsi="Arial"/>
          <w:color w:val="231F20"/>
          <w:spacing w:val="18"/>
          <w:sz w:val="16"/>
        </w:rPr>
        <w:t> </w:t>
      </w:r>
      <w:hyperlink r:id="rId58">
        <w:r>
          <w:rPr>
            <w:rFonts w:ascii="Arial" w:hAnsi="Arial"/>
            <w:color w:val="231F20"/>
            <w:spacing w:val="-6"/>
            <w:sz w:val="16"/>
          </w:rPr>
          <w:t>&lt;http://www.azinteligencia.com.br/site/index.php?option=com_content&amp;view=article&amp;id=279:as-bruxinhas&amp;catid=60:8o-ano&amp;Itemid=113&gt;.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0" w:right="113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5"/>
          <w:sz w:val="16"/>
        </w:rPr>
        <w:t>Acesso </w:t>
      </w:r>
      <w:r>
        <w:rPr>
          <w:rFonts w:ascii="Arial"/>
          <w:color w:val="231F20"/>
          <w:spacing w:val="-4"/>
          <w:sz w:val="16"/>
        </w:rPr>
        <w:t>em: </w:t>
      </w:r>
      <w:r>
        <w:rPr>
          <w:rFonts w:ascii="Arial"/>
          <w:color w:val="231F20"/>
          <w:spacing w:val="-3"/>
          <w:sz w:val="16"/>
        </w:rPr>
        <w:t>13 </w:t>
      </w:r>
      <w:r>
        <w:rPr>
          <w:rFonts w:ascii="Arial"/>
          <w:color w:val="231F20"/>
          <w:spacing w:val="-4"/>
          <w:sz w:val="16"/>
        </w:rPr>
        <w:t>set. 2013.</w:t>
      </w:r>
      <w:r>
        <w:rPr>
          <w:rFonts w:ascii="Arial"/>
          <w:color w:val="231F20"/>
          <w:spacing w:val="-25"/>
          <w:sz w:val="16"/>
        </w:rPr>
        <w:t> </w:t>
      </w:r>
      <w:r>
        <w:rPr>
          <w:rFonts w:ascii="Arial"/>
          <w:color w:val="231F20"/>
          <w:spacing w:val="-5"/>
          <w:sz w:val="16"/>
        </w:rPr>
        <w:t>(P050565E4_SUP)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18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(P050568E4)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Nesse texto, a expressão “–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Puf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!” (ℓ. 18) indica</w:t>
      </w:r>
      <w:r>
        <w:rPr>
          <w:rFonts w:ascii="Arial" w:hAnsi="Arial" w:cs="Arial" w:eastAsia="Arial" w:hint="default"/>
          <w:color w:val="231F20"/>
          <w:spacing w:val="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barulho feito pelo sapo ao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cuspir.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ronco do estômago do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sapo.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ruído feito pela mágica das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bruxas.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som do banho das</w:t>
      </w:r>
      <w:r>
        <w:rPr>
          <w:rFonts w:ascii="Arial"/>
          <w:color w:val="231F20"/>
          <w:spacing w:val="-17"/>
          <w:sz w:val="22"/>
        </w:rPr>
        <w:t> </w:t>
      </w:r>
      <w:r>
        <w:rPr>
          <w:rFonts w:ascii="Arial"/>
          <w:color w:val="231F20"/>
          <w:sz w:val="22"/>
        </w:rPr>
        <w:t>princesas.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8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(P050608E4) </w:t>
      </w:r>
      <w:r>
        <w:rPr>
          <w:rFonts w:ascii="Arial" w:hAnsi="Arial"/>
          <w:color w:val="231F20"/>
          <w:sz w:val="22"/>
        </w:rPr>
        <w:t>Qual é o fato que fez com que essa história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acontecesse?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sapo se recusar a virar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príncipe.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sapo querer se casar com uma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sapa.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bruxinhas tomarem sol na seringueira da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praça.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bruxinhas quererem transformar o sapo em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príncipe.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8"/>
        </w:numPr>
        <w:tabs>
          <w:tab w:pos="494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(P050609E4)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deve ser chato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pra burro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.” (ℓ. 15-16), a expressão destacada é um exemplo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 linguagem usada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conversas com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amigos.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livros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Ciência.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notícias.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palestras.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57"/>
          <w:pgSz w:w="11910" w:h="16840"/>
          <w:pgMar w:footer="524" w:header="377" w:top="560" w:bottom="720" w:left="740" w:right="740"/>
          <w:pgNumType w:start="8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os textos</w:t>
      </w:r>
      <w:r>
        <w:rPr>
          <w:color w:val="231F20"/>
          <w:spacing w:val="-9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7"/>
          <w:szCs w:val="27"/>
        </w:rPr>
      </w:pPr>
    </w:p>
    <w:tbl>
      <w:tblPr>
        <w:tblW w:w="0" w:type="auto"/>
        <w:jc w:val="left"/>
        <w:tblInd w:w="3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9071"/>
      </w:tblGrid>
      <w:tr>
        <w:trPr>
          <w:trHeight w:val="38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5235" w:hRule="exact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5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35"/>
              <w:ind w:left="141" w:right="14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</w:tc>
        <w:tc>
          <w:tcPr>
            <w:tcW w:w="90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15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Campanha Lixo Zero: quanto mais informação, menos lixo no</w:t>
            </w:r>
            <w:r>
              <w:rPr>
                <w:rFonts w:ascii="Arial" w:hAnsi="Arial"/>
                <w:b/>
                <w:color w:val="231F20"/>
                <w:spacing w:val="-23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chão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66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Segundo o presidente da Companhia Municipal de Limpeza Urbana (Comlurb), Vinícius Roriz, o objetivo do programa é reduzir os gastos com a limpeza das ruas, que somam   R$ 90 milhões por mês, 15% do orçamento da empresa. Ele enfatizou que não pretende comprar mais lixeiras ou papeleiras e espera contar com a conscientização da população. “Queremos transformar o comportamento da população. 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Tem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cidades limpíssimas, como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Tóquio, em que você quase não vê lixeiras.”, afirmou</w:t>
            </w:r>
            <w:r>
              <w:rPr>
                <w:rFonts w:ascii="Arial" w:hAnsi="Arial" w:cs="Arial" w:eastAsia="Arial" w:hint="default"/>
                <w:color w:val="231F20"/>
                <w:spacing w:val="-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Roriz.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66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A fiscalização começou no dia 20/08, pelo Centro, Zona Sul e parte do subúrbio, com base na Lei de Limpeza Urbana, de setembro de 2001 (Lei 3273/01). As multas variam de R$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157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R$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3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mil,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conforme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quantidade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natureza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dos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detritos.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As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multas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são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aplicadas </w:t>
            </w:r>
            <w:r>
              <w:rPr>
                <w:rFonts w:ascii="Arial" w:hAnsi="Arial"/>
                <w:color w:val="231F20"/>
                <w:sz w:val="22"/>
              </w:rPr>
            </w:r>
            <w:r>
              <w:rPr>
                <w:rFonts w:ascii="Arial" w:hAnsi="Arial"/>
                <w:color w:val="231F20"/>
                <w:sz w:val="22"/>
              </w:rPr>
              <w:t>na hora, por meio de um </w:t>
            </w:r>
            <w:r>
              <w:rPr>
                <w:rFonts w:ascii="Arial" w:hAnsi="Arial"/>
                <w:i/>
                <w:color w:val="231F20"/>
                <w:sz w:val="22"/>
              </w:rPr>
              <w:t>smartphone </w:t>
            </w:r>
            <w:r>
              <w:rPr>
                <w:rFonts w:ascii="Arial" w:hAnsi="Arial"/>
                <w:color w:val="231F20"/>
                <w:sz w:val="22"/>
              </w:rPr>
              <w:t>e de uma impressora portátil. Os fiscais também distribuem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sacolas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lixo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para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conscientizar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população.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O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cidadão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que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for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multado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não </w:t>
            </w:r>
            <w:r>
              <w:rPr>
                <w:rFonts w:ascii="Arial" w:hAnsi="Arial"/>
                <w:color w:val="231F20"/>
                <w:sz w:val="22"/>
              </w:rPr>
            </w:r>
            <w:r>
              <w:rPr>
                <w:rFonts w:ascii="Arial" w:hAnsi="Arial"/>
                <w:color w:val="231F20"/>
                <w:sz w:val="22"/>
              </w:rPr>
              <w:t>pagar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poderá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ter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seu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nome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protestado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até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inscrito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em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instituições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proteção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ao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crédito. </w:t>
            </w:r>
            <w:r>
              <w:rPr>
                <w:rFonts w:ascii="Arial" w:hAnsi="Arial"/>
                <w:color w:val="231F20"/>
                <w:sz w:val="22"/>
              </w:rPr>
            </w:r>
            <w:r>
              <w:rPr>
                <w:rFonts w:ascii="Arial" w:hAnsi="Arial"/>
                <w:color w:val="231F20"/>
                <w:sz w:val="22"/>
              </w:rPr>
              <w:t>Caso se negue a apresentar qualquer documento, ele será levado a uma delegacia, para que seja feito o registro de ocorrência.</w:t>
            </w:r>
            <w:r>
              <w:rPr>
                <w:rFonts w:ascii="Arial" w:hAnsi="Arial"/>
                <w:color w:val="231F20"/>
                <w:spacing w:val="-1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30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</w:t>
            </w:r>
            <w:hyperlink r:id="rId59">
              <w:r>
                <w:rPr>
                  <w:rFonts w:ascii="Arial" w:hAnsi="Arial"/>
                  <w:color w:val="231F20"/>
                  <w:sz w:val="16"/>
                </w:rPr>
                <w:t>em:</w:t>
              </w:r>
              <w:r>
                <w:rPr>
                  <w:rFonts w:ascii="Arial" w:hAnsi="Arial"/>
                  <w:color w:val="231F20"/>
                  <w:spacing w:val="-11"/>
                  <w:sz w:val="16"/>
                </w:rPr>
                <w:t> </w:t>
              </w:r>
              <w:r>
                <w:rPr>
                  <w:rFonts w:ascii="Arial" w:hAnsi="Arial"/>
                  <w:color w:val="231F20"/>
                  <w:sz w:val="16"/>
                </w:rPr>
                <w:t>&lt;http://www.revistadomeioambiente.org.br/capa/142-campanha-lixo-zero-quanto-mais-informacao-menos-</w:t>
              </w:r>
              <w:r>
                <w:rPr>
                  <w:rFonts w:ascii="Arial" w:hAnsi="Arial"/>
                  <w:sz w:val="16"/>
                </w:rPr>
              </w:r>
            </w:hyperlink>
          </w:p>
          <w:p>
            <w:pPr>
              <w:pStyle w:val="TableParagraph"/>
              <w:spacing w:line="240" w:lineRule="auto" w:before="8"/>
              <w:ind w:left="5230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lixo-no-chao&gt;. Acesso em: 23 out. 2013.</w:t>
            </w:r>
            <w:r>
              <w:rPr>
                <w:rFonts w:ascii="Arial"/>
                <w:color w:val="231F20"/>
                <w:spacing w:val="-10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Fragmento.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8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5353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329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 w:hAnsi="Arial" w:cs="Arial" w:eastAsia="Arial" w:hint="default"/>
                <w:sz w:val="20"/>
                <w:szCs w:val="20"/>
              </w:rPr>
              <w:drawing>
                <wp:inline distT="0" distB="0" distL="0" distR="0">
                  <wp:extent cx="4467132" cy="3140106"/>
                  <wp:effectExtent l="0" t="0" r="0" b="0"/>
                  <wp:docPr id="13" name="image4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43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132" cy="314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 w:hint="default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30"/>
              <w:ind w:left="121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5"/>
                <w:sz w:val="16"/>
              </w:rPr>
              <w:t>Disponível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em: </w:t>
            </w:r>
            <w:hyperlink r:id="rId61">
              <w:r>
                <w:rPr>
                  <w:rFonts w:ascii="Arial" w:hAnsi="Arial"/>
                  <w:color w:val="231F20"/>
                  <w:spacing w:val="-6"/>
                  <w:sz w:val="16"/>
                </w:rPr>
                <w:t>&lt;http://www.rioonibus.com/2013/07/12/rio-onibus-apoia-mais-uma-campanha-de-utilidade-publica/&gt;.</w:t>
              </w:r>
            </w:hyperlink>
            <w:r>
              <w:rPr>
                <w:rFonts w:ascii="Arial" w:hAnsi="Arial"/>
                <w:color w:val="231F20"/>
                <w:spacing w:val="-6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16"/>
              </w:rPr>
              <w:t>Acesso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em: 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>23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out. </w:t>
            </w:r>
            <w:r>
              <w:rPr>
                <w:rFonts w:ascii="Arial" w:hAnsi="Arial"/>
                <w:color w:val="231F20"/>
                <w:spacing w:val="13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16"/>
              </w:rPr>
              <w:t>2013.</w:t>
            </w:r>
            <w:r>
              <w:rPr>
                <w:rFonts w:ascii="Arial" w:hAnsi="Arial"/>
                <w:sz w:val="16"/>
              </w:rPr>
            </w:r>
          </w:p>
        </w:tc>
      </w:tr>
    </w:tbl>
    <w:p>
      <w:pPr>
        <w:spacing w:before="50"/>
        <w:ind w:left="0" w:right="391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(P060012F5_SUP)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 w:hint="default"/>
          <w:sz w:val="12"/>
          <w:szCs w:val="12"/>
        </w:rPr>
      </w:pPr>
    </w:p>
    <w:p>
      <w:pPr>
        <w:pStyle w:val="ListParagraph"/>
        <w:numPr>
          <w:ilvl w:val="0"/>
          <w:numId w:val="18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(P060012F5) </w:t>
      </w:r>
      <w:r>
        <w:rPr>
          <w:rFonts w:ascii="Arial" w:hAnsi="Arial"/>
          <w:color w:val="231F20"/>
          <w:sz w:val="22"/>
        </w:rPr>
        <w:t>Nesses textos, qual é a informação em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comum?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aplicação de multas para quem for pego jogando lixo no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chão.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campanha Lixo Zero começar em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agosto.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distribuição de sacolas de lixo pelas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ruas.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manutenção das lixeiras existentes nos bairros</w:t>
      </w:r>
      <w:r>
        <w:rPr>
          <w:rFonts w:ascii="Arial" w:hAnsi="Arial"/>
          <w:color w:val="231F20"/>
          <w:spacing w:val="-40"/>
          <w:sz w:val="22"/>
        </w:rPr>
        <w:t> </w:t>
      </w:r>
      <w:r>
        <w:rPr>
          <w:rFonts w:ascii="Arial" w:hAnsi="Arial"/>
          <w:color w:val="231F20"/>
          <w:sz w:val="22"/>
        </w:rPr>
        <w:t>cariocas.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novamente o texto “Campanha Lixo Zero:...” para responder às questões</w:t>
      </w:r>
      <w:r>
        <w:rPr>
          <w:color w:val="231F20"/>
          <w:spacing w:val="-23"/>
        </w:rPr>
        <w:t> </w:t>
      </w:r>
      <w:r>
        <w:rPr>
          <w:color w:val="231F20"/>
        </w:rPr>
        <w:t>abaixo.</w:t>
      </w:r>
      <w:r>
        <w:rPr>
          <w:b w:val="0"/>
          <w:bCs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pStyle w:val="ListParagraph"/>
        <w:numPr>
          <w:ilvl w:val="0"/>
          <w:numId w:val="18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(P060020F5) </w:t>
      </w:r>
      <w:r>
        <w:rPr>
          <w:rFonts w:ascii="Arial" w:hAnsi="Arial"/>
          <w:color w:val="231F20"/>
          <w:sz w:val="22"/>
        </w:rPr>
        <w:t>De acordo com o </w:t>
      </w:r>
      <w:r>
        <w:rPr>
          <w:rFonts w:ascii="Arial" w:hAnsi="Arial"/>
          <w:color w:val="231F20"/>
          <w:spacing w:val="-6"/>
          <w:sz w:val="22"/>
        </w:rPr>
        <w:t>Texto </w:t>
      </w:r>
      <w:r>
        <w:rPr>
          <w:rFonts w:ascii="Arial" w:hAnsi="Arial"/>
          <w:color w:val="231F20"/>
          <w:sz w:val="22"/>
        </w:rPr>
        <w:t>1, o cidadão que não pagar a</w:t>
      </w:r>
      <w:r>
        <w:rPr>
          <w:rFonts w:ascii="Arial" w:hAnsi="Arial"/>
          <w:color w:val="231F20"/>
          <w:spacing w:val="4"/>
          <w:sz w:val="22"/>
        </w:rPr>
        <w:t> </w:t>
      </w:r>
      <w:r>
        <w:rPr>
          <w:rFonts w:ascii="Arial" w:hAnsi="Arial"/>
          <w:color w:val="231F20"/>
          <w:sz w:val="22"/>
        </w:rPr>
        <w:t>multa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deverá distribuir sacolas de lixo à</w:t>
      </w:r>
      <w:r>
        <w:rPr>
          <w:rFonts w:ascii="Arial" w:hAnsi="Arial"/>
          <w:color w:val="231F20"/>
          <w:spacing w:val="-29"/>
          <w:sz w:val="22"/>
        </w:rPr>
        <w:t> </w:t>
      </w:r>
      <w:r>
        <w:rPr>
          <w:rFonts w:ascii="Arial" w:hAnsi="Arial"/>
          <w:color w:val="231F20"/>
          <w:sz w:val="22"/>
        </w:rPr>
        <w:t>população.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poderá ter seu nome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protestado.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será levado a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delegacia.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será obrigado a fazer um registro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ocorrência.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8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(P060021F5) </w:t>
      </w:r>
      <w:r>
        <w:rPr>
          <w:rFonts w:ascii="Arial"/>
          <w:color w:val="231F20"/>
          <w:sz w:val="22"/>
        </w:rPr>
        <w:t>No </w:t>
      </w:r>
      <w:r>
        <w:rPr>
          <w:rFonts w:ascii="Arial"/>
          <w:color w:val="231F20"/>
          <w:spacing w:val="-5"/>
          <w:sz w:val="22"/>
        </w:rPr>
        <w:t>Texto </w:t>
      </w:r>
      <w:r>
        <w:rPr>
          <w:rFonts w:ascii="Arial"/>
          <w:color w:val="231F20"/>
          <w:sz w:val="22"/>
        </w:rPr>
        <w:t>1, nas linhas 5 e 6, as aspas foram utilizadas</w:t>
      </w:r>
      <w:r>
        <w:rPr>
          <w:rFonts w:ascii="Arial"/>
          <w:color w:val="231F20"/>
          <w:spacing w:val="16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apresentar uma expressão pouco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conhecida.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indicar a fala de uma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pessoa.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marcar o trecho de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livro.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mostrar o significado de uma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palavra.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8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(P060022F5) </w:t>
      </w:r>
      <w:r>
        <w:rPr>
          <w:rFonts w:ascii="Arial" w:hAnsi="Arial"/>
          <w:color w:val="231F20"/>
          <w:sz w:val="22"/>
        </w:rPr>
        <w:t>O </w:t>
      </w:r>
      <w:r>
        <w:rPr>
          <w:rFonts w:ascii="Arial" w:hAnsi="Arial"/>
          <w:color w:val="231F20"/>
          <w:spacing w:val="-6"/>
          <w:sz w:val="22"/>
        </w:rPr>
        <w:t>Texto </w:t>
      </w:r>
      <w:r>
        <w:rPr>
          <w:rFonts w:ascii="Arial" w:hAnsi="Arial"/>
          <w:color w:val="231F20"/>
          <w:sz w:val="22"/>
        </w:rPr>
        <w:t>1 é um exemplo</w:t>
      </w:r>
      <w:r>
        <w:rPr>
          <w:rFonts w:ascii="Arial" w:hAnsi="Arial"/>
          <w:color w:val="231F20"/>
          <w:spacing w:val="11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anúncio.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guia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saúde.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notícia.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pesquisa de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opinião.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13"/>
          <w:szCs w:val="13"/>
        </w:rPr>
      </w:pPr>
      <w:r>
        <w:rPr/>
        <w:pict>
          <v:shape style="position:absolute;margin-left:118.431999pt;margin-top:8.696947pt;width:350.460003pt;height:249.315pt;mso-position-horizontal-relative:page;mso-position-vertical-relative:paragraph;z-index:2392;mso-wrap-distance-left:0;mso-wrap-distance-right:0" type="#_x0000_t75" stroked="false">
            <v:imagedata r:id="rId64" o:title=""/>
            <w10:wrap type="topAndBottom"/>
          </v:shape>
        </w:pict>
      </w:r>
    </w:p>
    <w:p>
      <w:pPr>
        <w:spacing w:before="114"/>
        <w:ind w:left="257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65">
        <w:r>
          <w:rPr>
            <w:rFonts w:ascii="Arial" w:hAnsi="Arial"/>
            <w:color w:val="231F20"/>
            <w:sz w:val="16"/>
          </w:rPr>
          <w:t>em: &lt;http://migre.me/gsVhW&gt;.</w:t>
        </w:r>
      </w:hyperlink>
      <w:r>
        <w:rPr>
          <w:rFonts w:ascii="Arial" w:hAnsi="Arial"/>
          <w:color w:val="231F20"/>
          <w:sz w:val="16"/>
        </w:rPr>
        <w:t> Acesso em: 30 out. 2013.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(P060031F5_SUP)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18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(P060031F5) </w:t>
      </w:r>
      <w:r>
        <w:rPr>
          <w:rFonts w:ascii="Arial"/>
          <w:color w:val="231F20"/>
          <w:sz w:val="22"/>
        </w:rPr>
        <w:t>Nesse texto, o</w:t>
      </w:r>
      <w:r>
        <w:rPr>
          <w:rFonts w:ascii="Arial"/>
          <w:color w:val="231F20"/>
          <w:spacing w:val="7"/>
          <w:sz w:val="22"/>
        </w:rPr>
        <w:t> </w:t>
      </w:r>
      <w:r>
        <w:rPr>
          <w:rFonts w:ascii="Arial"/>
          <w:color w:val="231F20"/>
          <w:sz w:val="22"/>
        </w:rPr>
        <w:t>gato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ajuda a mulher a fazer a mágica com 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rádio.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faz uma brincadeira para assustar a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mulher.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tenta ir atrás 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rato.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tenta se esconder do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cão.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62"/>
          <w:footerReference w:type="default" r:id="rId63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7"/>
          <w:szCs w:val="27"/>
        </w:rPr>
      </w:pPr>
    </w:p>
    <w:p>
      <w:pPr>
        <w:spacing w:before="72"/>
        <w:ind w:left="566" w:right="0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56.192902pt;margin-top:-.022132pt;width:482.9pt;height:369.85pt;mso-position-horizontal-relative:page;mso-position-vertical-relative:paragraph;z-index:-62032" coordorigin="1124,0" coordsize="9658,7397">
            <v:group style="position:absolute;left:1129;top:5;width:572;height:2" coordorigin="1129,5" coordsize="572,2">
              <v:shape style="position:absolute;left:1129;top:5;width:572;height:2" coordorigin="1129,5" coordsize="572,0" path="m1129,5l1701,5e" filled="false" stroked="true" strokeweight=".5pt" strokecolor="#231f20">
                <v:path arrowok="t"/>
              </v:shape>
            </v:group>
            <v:group style="position:absolute;left:1134;top:10;width:2;height:7377" coordorigin="1134,10" coordsize="2,7377">
              <v:shape style="position:absolute;left:1134;top:10;width:2;height:7377" coordorigin="1134,10" coordsize="0,7377" path="m1134,7386l1134,10e" filled="false" stroked="true" strokeweight=".5pt" strokecolor="#231f20">
                <v:path arrowok="t"/>
              </v:shape>
            </v:group>
            <v:group style="position:absolute;left:1701;top:5;width:9076;height:2" coordorigin="1701,5" coordsize="9076,2">
              <v:shape style="position:absolute;left:1701;top:5;width:9076;height:2" coordorigin="1701,5" coordsize="9076,0" path="m1701,5l10777,5e" filled="false" stroked="true" strokeweight=".5pt" strokecolor="#231f20">
                <v:path arrowok="t"/>
              </v:shape>
            </v:group>
            <v:group style="position:absolute;left:1701;top:10;width:2;height:7377" coordorigin="1701,10" coordsize="2,7377">
              <v:shape style="position:absolute;left:1701;top:10;width:2;height:7377" coordorigin="1701,10" coordsize="0,7377" path="m1701,7386l1701,10e" filled="false" stroked="true" strokeweight=".5pt" strokecolor="#231f20">
                <v:path arrowok="t"/>
              </v:shape>
            </v:group>
            <v:group style="position:absolute;left:10772;top:10;width:2;height:7377" coordorigin="10772,10" coordsize="2,7377">
              <v:shape style="position:absolute;left:10772;top:10;width:2;height:7377" coordorigin="10772,10" coordsize="0,7377" path="m10772,7386l10772,10e" filled="false" stroked="true" strokeweight=".5pt" strokecolor="#231f20">
                <v:path arrowok="t"/>
              </v:shape>
            </v:group>
            <v:group style="position:absolute;left:1129;top:7391;width:572;height:2" coordorigin="1129,7391" coordsize="572,2">
              <v:shape style="position:absolute;left:1129;top:7391;width:572;height:2" coordorigin="1129,7391" coordsize="572,0" path="m1129,7391l1701,7391e" filled="false" stroked="true" strokeweight=".5pt" strokecolor="#231f20">
                <v:path arrowok="t"/>
              </v:shape>
            </v:group>
            <v:group style="position:absolute;left:1701;top:7391;width:9076;height:2" coordorigin="1701,7391" coordsize="9076,2">
              <v:shape style="position:absolute;left:1701;top:7391;width:9076;height:2" coordorigin="1701,7391" coordsize="9076,0" path="m1701,7391l10777,7391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231F20"/>
          <w:sz w:val="22"/>
        </w:rPr>
        <w:t>Ingredientes essenciais para papinhas</w:t>
      </w:r>
      <w:r>
        <w:rPr>
          <w:rFonts w:ascii="Arial"/>
          <w:b/>
          <w:color w:val="231F20"/>
          <w:spacing w:val="-20"/>
          <w:sz w:val="22"/>
        </w:rPr>
        <w:t> </w:t>
      </w:r>
      <w:r>
        <w:rPr>
          <w:rFonts w:ascii="Arial"/>
          <w:b/>
          <w:color w:val="231F20"/>
          <w:sz w:val="22"/>
        </w:rPr>
        <w:t>salgadas</w:t>
      </w:r>
      <w:r>
        <w:rPr>
          <w:rFonts w:ascii="Arial"/>
          <w:sz w:val="22"/>
        </w:rPr>
      </w:r>
    </w:p>
    <w:p>
      <w:pPr>
        <w:spacing w:before="27"/>
        <w:ind w:left="566" w:right="0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i/>
          <w:color w:val="231F20"/>
          <w:sz w:val="22"/>
        </w:rPr>
        <w:t>O que não pode faltar na geladeira para criar comidas gostosas e saudáveis para seu</w:t>
      </w:r>
      <w:r>
        <w:rPr>
          <w:rFonts w:ascii="Arial" w:hAnsi="Arial"/>
          <w:i/>
          <w:color w:val="231F20"/>
          <w:spacing w:val="-2"/>
          <w:sz w:val="22"/>
        </w:rPr>
        <w:t> </w:t>
      </w:r>
      <w:r>
        <w:rPr>
          <w:rFonts w:ascii="Arial" w:hAnsi="Arial"/>
          <w:i/>
          <w:color w:val="231F20"/>
          <w:sz w:val="22"/>
        </w:rPr>
        <w:t>filho</w:t>
      </w:r>
      <w:r>
        <w:rPr>
          <w:rFonts w:ascii="Arial" w:hAns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i/>
          <w:sz w:val="20"/>
          <w:szCs w:val="20"/>
        </w:rPr>
      </w:pPr>
    </w:p>
    <w:p>
      <w:pPr>
        <w:pStyle w:val="BodyText"/>
        <w:spacing w:line="266" w:lineRule="auto" w:before="72"/>
        <w:ind w:left="1074" w:right="505" w:firstLine="283"/>
        <w:jc w:val="both"/>
        <w:rPr>
          <w:rFonts w:ascii="Arial" w:hAnsi="Arial" w:cs="Arial" w:eastAsia="Arial" w:hint="default"/>
        </w:rPr>
      </w:pPr>
      <w:r>
        <w:rPr>
          <w:color w:val="231F20"/>
        </w:rPr>
        <w:t>Quando o bebê passa a comer alimentos sólidos, a vida da família muda. Além de organizar</w:t>
      </w:r>
      <w:r>
        <w:rPr>
          <w:color w:val="231F20"/>
          <w:spacing w:val="-19"/>
        </w:rPr>
        <w:t> </w:t>
      </w:r>
      <w:r>
        <w:rPr>
          <w:color w:val="231F20"/>
        </w:rPr>
        <w:t>as</w:t>
      </w:r>
      <w:r>
        <w:rPr>
          <w:color w:val="231F20"/>
          <w:spacing w:val="-20"/>
        </w:rPr>
        <w:t> </w:t>
      </w:r>
      <w:r>
        <w:rPr>
          <w:color w:val="231F20"/>
        </w:rPr>
        <w:t>refeições</w:t>
      </w:r>
      <w:r>
        <w:rPr>
          <w:color w:val="231F20"/>
          <w:spacing w:val="-20"/>
        </w:rPr>
        <w:t> </w:t>
      </w:r>
      <w:r>
        <w:rPr>
          <w:color w:val="231F20"/>
        </w:rPr>
        <w:t>diárias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todos,</w:t>
      </w:r>
      <w:r>
        <w:rPr>
          <w:color w:val="231F20"/>
          <w:spacing w:val="-20"/>
        </w:rPr>
        <w:t> </w:t>
      </w:r>
      <w:r>
        <w:rPr>
          <w:color w:val="231F20"/>
        </w:rPr>
        <w:t>é</w:t>
      </w:r>
      <w:r>
        <w:rPr>
          <w:color w:val="231F20"/>
          <w:spacing w:val="-20"/>
        </w:rPr>
        <w:t> </w:t>
      </w:r>
      <w:r>
        <w:rPr>
          <w:color w:val="231F20"/>
        </w:rPr>
        <w:t>preciso</w:t>
      </w:r>
      <w:r>
        <w:rPr>
          <w:color w:val="231F20"/>
          <w:spacing w:val="-20"/>
        </w:rPr>
        <w:t> </w:t>
      </w:r>
      <w:r>
        <w:rPr>
          <w:color w:val="231F20"/>
        </w:rPr>
        <w:t>pensar</w:t>
      </w:r>
      <w:r>
        <w:rPr>
          <w:color w:val="231F20"/>
          <w:spacing w:val="-20"/>
        </w:rPr>
        <w:t> </w:t>
      </w:r>
      <w:r>
        <w:rPr>
          <w:color w:val="231F20"/>
        </w:rPr>
        <w:t>na</w:t>
      </w:r>
      <w:r>
        <w:rPr>
          <w:color w:val="231F20"/>
          <w:spacing w:val="-20"/>
        </w:rPr>
        <w:t> </w:t>
      </w:r>
      <w:r>
        <w:rPr>
          <w:color w:val="231F20"/>
        </w:rPr>
        <w:t>criação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papinhas</w:t>
      </w:r>
      <w:r>
        <w:rPr>
          <w:color w:val="231F20"/>
          <w:spacing w:val="-19"/>
        </w:rPr>
        <w:t> </w:t>
      </w:r>
      <w:r>
        <w:rPr>
          <w:color w:val="231F20"/>
        </w:rPr>
        <w:t>saudáveis</w:t>
      </w:r>
      <w:r>
        <w:rPr>
          <w:color w:val="231F20"/>
          <w:spacing w:val="-19"/>
        </w:rPr>
        <w:t> </w:t>
      </w:r>
      <w:r>
        <w:rPr>
          <w:color w:val="231F20"/>
        </w:rPr>
        <w:t>e </w:t>
      </w:r>
      <w:r>
        <w:rPr>
          <w:color w:val="231F20"/>
        </w:rPr>
        <w:t>gostosas.</w:t>
      </w:r>
      <w:r>
        <w:rPr>
          <w:color w:val="231F20"/>
          <w:spacing w:val="-24"/>
        </w:rPr>
        <w:t> </w:t>
      </w:r>
      <w:r>
        <w:rPr>
          <w:color w:val="231F20"/>
        </w:rPr>
        <w:t>Afinal,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criança</w:t>
      </w:r>
      <w:r>
        <w:rPr>
          <w:color w:val="231F20"/>
          <w:spacing w:val="-11"/>
        </w:rPr>
        <w:t> </w:t>
      </w:r>
      <w:r>
        <w:rPr>
          <w:color w:val="231F20"/>
        </w:rPr>
        <w:t>precisa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todos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nutrientes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desenvolver,</w:t>
      </w:r>
      <w:r>
        <w:rPr>
          <w:color w:val="231F20"/>
          <w:spacing w:val="-12"/>
        </w:rPr>
        <w:t> </w:t>
      </w:r>
      <w:r>
        <w:rPr>
          <w:color w:val="231F20"/>
        </w:rPr>
        <w:t>mas</w:t>
      </w:r>
      <w:r>
        <w:rPr>
          <w:color w:val="231F20"/>
          <w:spacing w:val="-12"/>
        </w:rPr>
        <w:t> </w:t>
      </w:r>
      <w:r>
        <w:rPr>
          <w:color w:val="231F20"/>
        </w:rPr>
        <w:t>também </w:t>
      </w:r>
      <w:r>
        <w:rPr>
          <w:color w:val="231F20"/>
        </w:rPr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18"/>
        </w:rPr>
        <w:t> </w:t>
      </w:r>
      <w:r>
        <w:rPr>
          <w:rFonts w:ascii="Arial" w:hAnsi="Arial"/>
          <w:color w:val="231F20"/>
        </w:rPr>
        <w:t>sabores</w:t>
      </w:r>
      <w:r>
        <w:rPr>
          <w:rFonts w:ascii="Arial" w:hAnsi="Arial"/>
          <w:color w:val="231F20"/>
          <w:spacing w:val="17"/>
        </w:rPr>
        <w:t> </w:t>
      </w:r>
      <w:r>
        <w:rPr>
          <w:rFonts w:ascii="Arial" w:hAnsi="Arial"/>
          <w:color w:val="231F20"/>
        </w:rPr>
        <w:t>sedutores</w:t>
      </w:r>
      <w:r>
        <w:rPr>
          <w:rFonts w:ascii="Arial" w:hAnsi="Arial"/>
          <w:color w:val="231F20"/>
          <w:spacing w:val="17"/>
        </w:rPr>
        <w:t> </w:t>
      </w:r>
      <w:r>
        <w:rPr>
          <w:rFonts w:ascii="Arial" w:hAnsi="Arial"/>
          <w:color w:val="231F20"/>
        </w:rPr>
        <w:t>para</w:t>
      </w:r>
      <w:r>
        <w:rPr>
          <w:rFonts w:ascii="Arial" w:hAnsi="Arial"/>
          <w:color w:val="231F20"/>
          <w:spacing w:val="18"/>
        </w:rPr>
        <w:t> </w:t>
      </w:r>
      <w:r>
        <w:rPr>
          <w:rFonts w:ascii="Arial" w:hAnsi="Arial"/>
          <w:color w:val="231F20"/>
        </w:rPr>
        <w:t>gostar</w:t>
      </w:r>
      <w:r>
        <w:rPr>
          <w:rFonts w:ascii="Arial" w:hAnsi="Arial"/>
          <w:color w:val="231F20"/>
          <w:spacing w:val="18"/>
        </w:rPr>
        <w:t> </w:t>
      </w:r>
      <w:r>
        <w:rPr>
          <w:rFonts w:ascii="Arial" w:hAnsi="Arial"/>
          <w:color w:val="231F20"/>
        </w:rPr>
        <w:t>do</w:t>
      </w:r>
      <w:r>
        <w:rPr>
          <w:rFonts w:ascii="Arial" w:hAnsi="Arial"/>
          <w:color w:val="231F20"/>
          <w:spacing w:val="18"/>
        </w:rPr>
        <w:t> </w:t>
      </w:r>
      <w:r>
        <w:rPr>
          <w:rFonts w:ascii="Arial" w:hAnsi="Arial"/>
          <w:color w:val="231F20"/>
        </w:rPr>
        <w:t>que</w:t>
      </w:r>
      <w:r>
        <w:rPr>
          <w:rFonts w:ascii="Arial" w:hAnsi="Arial"/>
          <w:color w:val="231F20"/>
          <w:spacing w:val="18"/>
        </w:rPr>
        <w:t> </w:t>
      </w:r>
      <w:r>
        <w:rPr>
          <w:rFonts w:ascii="Arial" w:hAnsi="Arial"/>
          <w:color w:val="231F20"/>
        </w:rPr>
        <w:t>está</w:t>
      </w:r>
      <w:r>
        <w:rPr>
          <w:rFonts w:ascii="Arial" w:hAnsi="Arial"/>
          <w:color w:val="231F20"/>
          <w:spacing w:val="18"/>
        </w:rPr>
        <w:t> </w:t>
      </w:r>
      <w:r>
        <w:rPr>
          <w:rFonts w:ascii="Arial" w:hAnsi="Arial"/>
          <w:color w:val="231F20"/>
        </w:rPr>
        <w:t>comendo.</w:t>
      </w:r>
      <w:r>
        <w:rPr>
          <w:rFonts w:ascii="Arial" w:hAnsi="Arial"/>
          <w:color w:val="231F20"/>
          <w:spacing w:val="17"/>
        </w:rPr>
        <w:t> </w:t>
      </w:r>
      <w:r>
        <w:rPr>
          <w:rFonts w:ascii="Arial" w:hAnsi="Arial"/>
          <w:color w:val="231F20"/>
        </w:rPr>
        <w:t>É</w:t>
      </w:r>
      <w:r>
        <w:rPr>
          <w:rFonts w:ascii="Arial" w:hAnsi="Arial"/>
          <w:color w:val="231F20"/>
          <w:spacing w:val="17"/>
        </w:rPr>
        <w:t> </w:t>
      </w:r>
      <w:r>
        <w:rPr>
          <w:rFonts w:ascii="Arial" w:hAnsi="Arial"/>
          <w:color w:val="231F20"/>
        </w:rPr>
        <w:t>preciso</w:t>
      </w:r>
      <w:r>
        <w:rPr>
          <w:rFonts w:ascii="Arial" w:hAnsi="Arial"/>
          <w:color w:val="231F20"/>
          <w:spacing w:val="18"/>
        </w:rPr>
        <w:t> </w:t>
      </w:r>
      <w:r>
        <w:rPr>
          <w:rFonts w:ascii="Arial" w:hAnsi="Arial"/>
          <w:color w:val="231F20"/>
        </w:rPr>
        <w:t>muita</w:t>
      </w:r>
      <w:r>
        <w:rPr>
          <w:rFonts w:ascii="Arial" w:hAnsi="Arial"/>
          <w:color w:val="231F20"/>
          <w:spacing w:val="18"/>
        </w:rPr>
        <w:t> </w:t>
      </w:r>
      <w:r>
        <w:rPr>
          <w:rFonts w:ascii="Arial" w:hAnsi="Arial"/>
          <w:color w:val="231F20"/>
        </w:rPr>
        <w:t>criatividade</w:t>
      </w:r>
      <w:r>
        <w:rPr>
          <w:rFonts w:ascii="Arial" w:hAnsi="Arial"/>
          <w:color w:val="231F20"/>
          <w:spacing w:val="17"/>
        </w:rPr>
        <w:t> </w:t>
      </w:r>
      <w:r>
        <w:rPr>
          <w:rFonts w:ascii="Arial" w:hAnsi="Arial"/>
          <w:color w:val="231F20"/>
        </w:rPr>
        <w:t>na</w:t>
      </w:r>
      <w:r>
        <w:rPr>
          <w:rFonts w:ascii="Arial" w:hAnsi="Arial"/>
        </w:rPr>
      </w:r>
    </w:p>
    <w:p>
      <w:pPr>
        <w:pStyle w:val="BodyText"/>
        <w:tabs>
          <w:tab w:pos="1074" w:val="left" w:leader="none"/>
        </w:tabs>
        <w:spacing w:line="240" w:lineRule="auto" w:before="0"/>
        <w:ind w:left="616" w:right="0"/>
        <w:jc w:val="left"/>
      </w:pPr>
      <w:r>
        <w:rPr>
          <w:rFonts w:ascii="Arial" w:hAnsi="Arial"/>
          <w:color w:val="231F20"/>
        </w:rPr>
        <w:t>5</w:t>
        <w:tab/>
      </w:r>
      <w:r>
        <w:rPr>
          <w:color w:val="231F20"/>
        </w:rPr>
        <w:t>hora de organizar almoços e jantares.</w:t>
      </w:r>
      <w:r>
        <w:rPr>
          <w:color w:val="231F20"/>
          <w:spacing w:val="-1"/>
        </w:rPr>
        <w:t> </w:t>
      </w:r>
      <w:r>
        <w:rPr>
          <w:color w:val="231F20"/>
        </w:rPr>
        <w:t>[...]</w:t>
      </w:r>
      <w:r>
        <w:rPr/>
      </w:r>
    </w:p>
    <w:p>
      <w:pPr>
        <w:pStyle w:val="Heading1"/>
        <w:spacing w:line="240" w:lineRule="auto" w:before="27"/>
        <w:ind w:left="1357" w:right="0"/>
        <w:jc w:val="left"/>
        <w:rPr>
          <w:b w:val="0"/>
          <w:bCs w:val="0"/>
        </w:rPr>
      </w:pPr>
      <w:r>
        <w:rPr>
          <w:color w:val="231F20"/>
        </w:rPr>
        <w:t>Carne</w:t>
      </w:r>
      <w:r>
        <w:rPr>
          <w:b w:val="0"/>
        </w:rPr>
      </w:r>
    </w:p>
    <w:p>
      <w:pPr>
        <w:pStyle w:val="BodyText"/>
        <w:spacing w:line="266" w:lineRule="auto"/>
        <w:ind w:left="1074" w:right="505" w:firstLine="283"/>
        <w:jc w:val="both"/>
        <w:rPr>
          <w:rFonts w:ascii="Arial" w:hAnsi="Arial" w:cs="Arial" w:eastAsia="Arial" w:hint="default"/>
        </w:rPr>
      </w:pPr>
      <w:r>
        <w:rPr>
          <w:color w:val="231F20"/>
        </w:rPr>
        <w:t>Ela</w:t>
      </w:r>
      <w:r>
        <w:rPr>
          <w:color w:val="231F20"/>
          <w:spacing w:val="-4"/>
        </w:rPr>
        <w:t> </w:t>
      </w:r>
      <w:r>
        <w:rPr>
          <w:color w:val="231F20"/>
        </w:rPr>
        <w:t>pode</w:t>
      </w:r>
      <w:r>
        <w:rPr>
          <w:color w:val="231F20"/>
          <w:spacing w:val="-4"/>
        </w:rPr>
        <w:t> </w:t>
      </w:r>
      <w:r>
        <w:rPr>
          <w:color w:val="231F20"/>
        </w:rPr>
        <w:t>ser</w:t>
      </w:r>
      <w:r>
        <w:rPr>
          <w:color w:val="231F20"/>
          <w:spacing w:val="-4"/>
        </w:rPr>
        <w:t> </w:t>
      </w:r>
      <w:r>
        <w:rPr>
          <w:color w:val="231F20"/>
        </w:rPr>
        <w:t>bovina</w:t>
      </w:r>
      <w:r>
        <w:rPr>
          <w:color w:val="231F20"/>
          <w:spacing w:val="-4"/>
        </w:rPr>
        <w:t> </w:t>
      </w:r>
      <w:r>
        <w:rPr>
          <w:color w:val="231F20"/>
        </w:rPr>
        <w:t>ou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frango.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importante</w:t>
      </w:r>
      <w:r>
        <w:rPr>
          <w:color w:val="231F20"/>
          <w:spacing w:val="-4"/>
        </w:rPr>
        <w:t> </w:t>
      </w:r>
      <w:r>
        <w:rPr>
          <w:color w:val="231F20"/>
        </w:rPr>
        <w:t>é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ela</w:t>
      </w:r>
      <w:r>
        <w:rPr>
          <w:color w:val="231F20"/>
          <w:spacing w:val="-4"/>
        </w:rPr>
        <w:t> </w:t>
      </w:r>
      <w:r>
        <w:rPr>
          <w:color w:val="231F20"/>
        </w:rPr>
        <w:t>contém</w:t>
      </w:r>
      <w:r>
        <w:rPr>
          <w:color w:val="231F20"/>
          <w:spacing w:val="-4"/>
        </w:rPr>
        <w:t> </w:t>
      </w:r>
      <w:r>
        <w:rPr>
          <w:color w:val="231F20"/>
        </w:rPr>
        <w:t>proteína,</w:t>
      </w:r>
      <w:r>
        <w:rPr>
          <w:color w:val="231F20"/>
          <w:spacing w:val="-4"/>
        </w:rPr>
        <w:t> </w:t>
      </w:r>
      <w:r>
        <w:rPr>
          <w:color w:val="231F20"/>
        </w:rPr>
        <w:t>um</w:t>
      </w:r>
      <w:r>
        <w:rPr>
          <w:color w:val="231F20"/>
          <w:spacing w:val="-4"/>
        </w:rPr>
        <w:t> </w:t>
      </w:r>
      <w:r>
        <w:rPr>
          <w:color w:val="231F20"/>
        </w:rPr>
        <w:t>nutriente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ajudará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desenvolver</w:t>
      </w:r>
      <w:r>
        <w:rPr>
          <w:color w:val="231F20"/>
          <w:spacing w:val="-7"/>
        </w:rPr>
        <w:t> </w:t>
      </w:r>
      <w:r>
        <w:rPr>
          <w:color w:val="231F20"/>
        </w:rPr>
        <w:t>toda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parte</w:t>
      </w:r>
      <w:r>
        <w:rPr>
          <w:color w:val="231F20"/>
          <w:spacing w:val="-7"/>
        </w:rPr>
        <w:t> </w:t>
      </w:r>
      <w:r>
        <w:rPr>
          <w:color w:val="231F20"/>
        </w:rPr>
        <w:t>estrutural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bebê,</w:t>
      </w:r>
      <w:r>
        <w:rPr>
          <w:color w:val="231F20"/>
          <w:spacing w:val="-7"/>
        </w:rPr>
        <w:t> </w:t>
      </w:r>
      <w:r>
        <w:rPr>
          <w:color w:val="231F20"/>
        </w:rPr>
        <w:t>ou</w:t>
      </w:r>
      <w:r>
        <w:rPr>
          <w:color w:val="231F20"/>
          <w:spacing w:val="-7"/>
        </w:rPr>
        <w:t> </w:t>
      </w:r>
      <w:r>
        <w:rPr>
          <w:color w:val="231F20"/>
        </w:rPr>
        <w:t>seja,</w:t>
      </w:r>
      <w:r>
        <w:rPr>
          <w:color w:val="231F20"/>
          <w:spacing w:val="-7"/>
        </w:rPr>
        <w:t> </w:t>
      </w:r>
      <w:r>
        <w:rPr>
          <w:color w:val="231F20"/>
        </w:rPr>
        <w:t>construirá</w:t>
      </w:r>
      <w:r>
        <w:rPr>
          <w:color w:val="231F20"/>
          <w:spacing w:val="-7"/>
        </w:rPr>
        <w:t> </w:t>
      </w:r>
      <w:r>
        <w:rPr>
          <w:color w:val="231F20"/>
        </w:rPr>
        <w:t>os</w:t>
      </w:r>
      <w:r>
        <w:rPr>
          <w:color w:val="231F20"/>
          <w:spacing w:val="-7"/>
        </w:rPr>
        <w:t> </w:t>
      </w:r>
      <w:r>
        <w:rPr>
          <w:color w:val="231F20"/>
        </w:rPr>
        <w:t>músculos, </w:t>
      </w:r>
      <w:r>
        <w:rPr>
          <w:color w:val="231F20"/>
        </w:rPr>
      </w:r>
      <w:r>
        <w:rPr>
          <w:rFonts w:ascii="Arial" w:hAnsi="Arial"/>
          <w:color w:val="231F20"/>
        </w:rPr>
        <w:t>unhas, dentes, ligamentos, ossos, cartilagens e</w:t>
      </w:r>
      <w:r>
        <w:rPr>
          <w:rFonts w:ascii="Arial" w:hAnsi="Arial"/>
          <w:color w:val="231F20"/>
          <w:spacing w:val="-27"/>
        </w:rPr>
        <w:t> </w:t>
      </w:r>
      <w:r>
        <w:rPr>
          <w:rFonts w:ascii="Arial" w:hAnsi="Arial"/>
          <w:color w:val="231F20"/>
        </w:rPr>
        <w:t>tecidos.</w:t>
      </w:r>
      <w:r>
        <w:rPr>
          <w:rFonts w:ascii="Arial" w:hAnsi="Arial"/>
        </w:rPr>
      </w:r>
    </w:p>
    <w:p>
      <w:pPr>
        <w:pStyle w:val="Heading1"/>
        <w:tabs>
          <w:tab w:pos="1357" w:val="left" w:leader="none"/>
        </w:tabs>
        <w:spacing w:line="240" w:lineRule="auto" w:before="0"/>
        <w:ind w:left="554" w:right="0"/>
        <w:jc w:val="left"/>
        <w:rPr>
          <w:b w:val="0"/>
          <w:bCs w:val="0"/>
        </w:rPr>
      </w:pPr>
      <w:r>
        <w:rPr>
          <w:rFonts w:ascii="Arial" w:hAnsi="Arial"/>
          <w:b w:val="0"/>
          <w:color w:val="231F20"/>
        </w:rPr>
        <w:t>10</w:t>
        <w:tab/>
      </w:r>
      <w:r>
        <w:rPr>
          <w:color w:val="231F20"/>
        </w:rPr>
        <w:t>Arroz ou</w:t>
      </w:r>
      <w:r>
        <w:rPr>
          <w:color w:val="231F20"/>
          <w:spacing w:val="-12"/>
        </w:rPr>
        <w:t> </w:t>
      </w:r>
      <w:r>
        <w:rPr>
          <w:color w:val="231F20"/>
        </w:rPr>
        <w:t>macarrão</w:t>
      </w:r>
      <w:r>
        <w:rPr>
          <w:b w:val="0"/>
        </w:rPr>
      </w:r>
    </w:p>
    <w:p>
      <w:pPr>
        <w:pStyle w:val="BodyText"/>
        <w:spacing w:line="266" w:lineRule="auto"/>
        <w:ind w:left="1074" w:right="505" w:firstLine="283"/>
        <w:jc w:val="both"/>
      </w:pPr>
      <w:r>
        <w:rPr>
          <w:color w:val="231F20"/>
        </w:rPr>
        <w:t>Eles contêm carboidrato que é responsável pela energia do corpo e ajudam o bebê a desenvolver suas atividades diárias. O arroz branco é bom, mas o integral contém mais proteínas, fósforo, ferro, cálcio e vitaminas B. O mesmo ocorre no caso do macarrão: a versão integral possui mais fibras e maiores quantidades de vitamina. Acostumar seu</w:t>
      </w:r>
      <w:r>
        <w:rPr>
          <w:color w:val="231F20"/>
          <w:spacing w:val="-38"/>
        </w:rPr>
        <w:t> </w:t>
      </w:r>
      <w:r>
        <w:rPr>
          <w:color w:val="231F20"/>
        </w:rPr>
        <w:t>bebê</w:t>
      </w:r>
      <w:r>
        <w:rPr/>
      </w:r>
    </w:p>
    <w:p>
      <w:pPr>
        <w:pStyle w:val="BodyText"/>
        <w:tabs>
          <w:tab w:pos="1074" w:val="left" w:leader="none"/>
        </w:tabs>
        <w:spacing w:line="240" w:lineRule="auto" w:before="0"/>
        <w:ind w:left="554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15</w:t>
        <w:tab/>
        <w:t>com esse tipo de alimento pode ser uma boa ideia.</w:t>
      </w:r>
      <w:r>
        <w:rPr>
          <w:rFonts w:ascii="Arial"/>
          <w:color w:val="231F20"/>
          <w:spacing w:val="-24"/>
        </w:rPr>
        <w:t> </w:t>
      </w:r>
      <w:r>
        <w:rPr>
          <w:rFonts w:ascii="Arial"/>
          <w:color w:val="231F20"/>
        </w:rPr>
        <w:t>[...]</w:t>
      </w:r>
      <w:r>
        <w:rPr>
          <w:rFonts w:ascii="Arial"/>
        </w:rPr>
      </w:r>
    </w:p>
    <w:p>
      <w:pPr>
        <w:pStyle w:val="Heading1"/>
        <w:spacing w:line="240" w:lineRule="auto" w:before="27"/>
        <w:ind w:left="1357" w:right="0"/>
        <w:jc w:val="left"/>
        <w:rPr>
          <w:b w:val="0"/>
          <w:bCs w:val="0"/>
        </w:rPr>
      </w:pPr>
      <w:r>
        <w:rPr>
          <w:color w:val="231F20"/>
        </w:rPr>
        <w:t>Batata e</w:t>
      </w:r>
      <w:r>
        <w:rPr>
          <w:color w:val="231F20"/>
          <w:spacing w:val="-5"/>
        </w:rPr>
        <w:t> </w:t>
      </w:r>
      <w:r>
        <w:rPr>
          <w:color w:val="231F20"/>
        </w:rPr>
        <w:t>batata-doce</w:t>
      </w:r>
      <w:r>
        <w:rPr>
          <w:b w:val="0"/>
        </w:rPr>
      </w:r>
    </w:p>
    <w:p>
      <w:pPr>
        <w:pStyle w:val="BodyText"/>
        <w:spacing w:line="266" w:lineRule="auto"/>
        <w:ind w:left="1074" w:right="505" w:firstLine="283"/>
        <w:jc w:val="both"/>
      </w:pPr>
      <w:r>
        <w:rPr>
          <w:color w:val="231F20"/>
          <w:spacing w:val="-3"/>
        </w:rPr>
        <w:t>Ambos</w:t>
      </w:r>
      <w:r>
        <w:rPr>
          <w:color w:val="231F20"/>
          <w:spacing w:val="-7"/>
        </w:rPr>
        <w:t> </w:t>
      </w:r>
      <w:r>
        <w:rPr>
          <w:color w:val="231F20"/>
        </w:rPr>
        <w:t>são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carboidratos.</w:t>
      </w:r>
      <w:r>
        <w:rPr>
          <w:color w:val="231F20"/>
          <w:spacing w:val="-19"/>
        </w:rPr>
        <w:t> </w:t>
      </w:r>
      <w:r>
        <w:rPr>
          <w:color w:val="231F20"/>
        </w:rPr>
        <w:t>Ao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serem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consumidos,</w:t>
      </w:r>
      <w:r>
        <w:rPr>
          <w:color w:val="231F20"/>
          <w:spacing w:val="-7"/>
        </w:rPr>
        <w:t> </w:t>
      </w:r>
      <w:r>
        <w:rPr>
          <w:color w:val="231F20"/>
        </w:rPr>
        <w:t>são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transformados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glicose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(açúcar)</w:t>
      </w:r>
      <w:r>
        <w:rPr>
          <w:color w:val="231F20"/>
          <w:spacing w:val="-7"/>
        </w:rPr>
        <w:t> </w:t>
      </w:r>
      <w:r>
        <w:rPr>
          <w:color w:val="231F20"/>
        </w:rPr>
        <w:t>e </w:t>
      </w:r>
      <w:r>
        <w:rPr>
          <w:color w:val="231F20"/>
        </w:rPr>
      </w:r>
      <w:r>
        <w:rPr>
          <w:color w:val="231F20"/>
          <w:spacing w:val="-3"/>
        </w:rPr>
        <w:t>fornecem toda energia necessária para </w:t>
      </w:r>
      <w:r>
        <w:rPr>
          <w:color w:val="231F20"/>
        </w:rPr>
        <w:t>as </w:t>
      </w:r>
      <w:r>
        <w:rPr>
          <w:color w:val="231F20"/>
          <w:spacing w:val="-3"/>
        </w:rPr>
        <w:t>atividades </w:t>
      </w:r>
      <w:r>
        <w:rPr>
          <w:color w:val="231F20"/>
        </w:rPr>
        <w:t>da </w:t>
      </w:r>
      <w:r>
        <w:rPr>
          <w:color w:val="231F20"/>
          <w:spacing w:val="-3"/>
        </w:rPr>
        <w:t>criança. </w:t>
      </w:r>
      <w:r>
        <w:rPr>
          <w:color w:val="231F20"/>
          <w:spacing w:val="-7"/>
        </w:rPr>
        <w:t>Também </w:t>
      </w:r>
      <w:r>
        <w:rPr>
          <w:color w:val="231F20"/>
          <w:spacing w:val="-3"/>
        </w:rPr>
        <w:t>ajudam </w:t>
      </w:r>
      <w:r>
        <w:rPr>
          <w:color w:val="231F20"/>
        </w:rPr>
        <w:t>a </w:t>
      </w:r>
      <w:r>
        <w:rPr>
          <w:color w:val="231F20"/>
          <w:spacing w:val="-3"/>
        </w:rPr>
        <w:t>formar </w:t>
      </w:r>
      <w:r>
        <w:rPr>
          <w:color w:val="231F20"/>
        </w:rPr>
        <w:t>a </w:t>
      </w:r>
      <w:r>
        <w:rPr>
          <w:color w:val="231F20"/>
        </w:rPr>
      </w:r>
      <w:r>
        <w:rPr>
          <w:color w:val="231F20"/>
          <w:spacing w:val="-3"/>
        </w:rPr>
        <w:t>membrana </w:t>
      </w:r>
      <w:r>
        <w:rPr>
          <w:color w:val="231F20"/>
          <w:spacing w:val="-5"/>
        </w:rPr>
        <w:t>celular, </w:t>
      </w:r>
      <w:r>
        <w:rPr>
          <w:color w:val="231F20"/>
          <w:spacing w:val="-3"/>
        </w:rPr>
        <w:t>mantendo-a íntegra. </w:t>
      </w:r>
      <w:r>
        <w:rPr>
          <w:color w:val="231F20"/>
        </w:rPr>
        <w:t>As </w:t>
      </w:r>
      <w:r>
        <w:rPr>
          <w:color w:val="231F20"/>
          <w:spacing w:val="-3"/>
        </w:rPr>
        <w:t>batatas ainda </w:t>
      </w:r>
      <w:r>
        <w:rPr>
          <w:color w:val="231F20"/>
        </w:rPr>
        <w:t>são </w:t>
      </w:r>
      <w:r>
        <w:rPr>
          <w:color w:val="231F20"/>
          <w:spacing w:val="-3"/>
        </w:rPr>
        <w:t>ricas </w:t>
      </w:r>
      <w:r>
        <w:rPr>
          <w:color w:val="231F20"/>
        </w:rPr>
        <w:t>em </w:t>
      </w:r>
      <w:r>
        <w:rPr>
          <w:color w:val="231F20"/>
          <w:spacing w:val="-3"/>
        </w:rPr>
        <w:t>fibras </w:t>
      </w:r>
      <w:r>
        <w:rPr>
          <w:color w:val="231F20"/>
        </w:rPr>
        <w:t>e </w:t>
      </w:r>
      <w:r>
        <w:rPr>
          <w:color w:val="231F20"/>
          <w:spacing w:val="-3"/>
        </w:rPr>
        <w:t>vitaminas.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[...]</w:t>
      </w:r>
      <w:r>
        <w:rPr/>
      </w:r>
    </w:p>
    <w:p>
      <w:pPr>
        <w:tabs>
          <w:tab w:pos="1357" w:val="left" w:leader="none"/>
        </w:tabs>
        <w:spacing w:before="0"/>
        <w:ind w:left="554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20</w:t>
        <w:tab/>
      </w:r>
      <w:r>
        <w:rPr>
          <w:rFonts w:ascii="Arial" w:hAnsi="Arial"/>
          <w:b/>
          <w:color w:val="231F20"/>
          <w:sz w:val="22"/>
        </w:rPr>
        <w:t>Brócolis</w:t>
      </w:r>
      <w:r>
        <w:rPr>
          <w:rFonts w:ascii="Arial" w:hAnsi="Arial"/>
          <w:sz w:val="22"/>
        </w:rPr>
      </w:r>
    </w:p>
    <w:p>
      <w:pPr>
        <w:pStyle w:val="BodyText"/>
        <w:spacing w:line="266" w:lineRule="auto"/>
        <w:ind w:left="1074" w:right="505" w:firstLine="283"/>
        <w:jc w:val="both"/>
      </w:pPr>
      <w:r>
        <w:rPr>
          <w:color w:val="231F20"/>
        </w:rPr>
        <w:t>Ele é a hortaliça que possui maior concentração de ferro, nutriente essencial para manutenção</w:t>
      </w:r>
      <w:r>
        <w:rPr>
          <w:color w:val="231F20"/>
          <w:spacing w:val="-29"/>
        </w:rPr>
        <w:t> </w:t>
      </w:r>
      <w:r>
        <w:rPr>
          <w:color w:val="231F20"/>
        </w:rPr>
        <w:t>das</w:t>
      </w:r>
      <w:r>
        <w:rPr>
          <w:color w:val="231F20"/>
          <w:spacing w:val="-30"/>
        </w:rPr>
        <w:t> </w:t>
      </w:r>
      <w:r>
        <w:rPr>
          <w:color w:val="231F20"/>
        </w:rPr>
        <w:t>células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transportam</w:t>
      </w:r>
      <w:r>
        <w:rPr>
          <w:color w:val="231F20"/>
          <w:spacing w:val="-29"/>
        </w:rPr>
        <w:t> </w:t>
      </w:r>
      <w:r>
        <w:rPr>
          <w:color w:val="231F20"/>
        </w:rPr>
        <w:t>o</w:t>
      </w:r>
      <w:r>
        <w:rPr>
          <w:color w:val="231F20"/>
          <w:spacing w:val="-30"/>
        </w:rPr>
        <w:t> </w:t>
      </w:r>
      <w:r>
        <w:rPr>
          <w:color w:val="231F20"/>
        </w:rPr>
        <w:t>oxigênio</w:t>
      </w:r>
      <w:r>
        <w:rPr>
          <w:color w:val="231F20"/>
          <w:spacing w:val="-29"/>
        </w:rPr>
        <w:t> </w:t>
      </w:r>
      <w:r>
        <w:rPr>
          <w:color w:val="231F20"/>
        </w:rPr>
        <w:t>pelo</w:t>
      </w:r>
      <w:r>
        <w:rPr>
          <w:color w:val="231F20"/>
          <w:spacing w:val="-29"/>
        </w:rPr>
        <w:t> </w:t>
      </w:r>
      <w:r>
        <w:rPr>
          <w:color w:val="231F20"/>
        </w:rPr>
        <w:t>corpo</w:t>
      </w:r>
      <w:r>
        <w:rPr>
          <w:color w:val="231F20"/>
          <w:spacing w:val="-29"/>
        </w:rPr>
        <w:t> </w:t>
      </w:r>
      <w:r>
        <w:rPr>
          <w:color w:val="231F20"/>
        </w:rPr>
        <w:t>–</w:t>
      </w:r>
      <w:r>
        <w:rPr>
          <w:color w:val="231F20"/>
          <w:spacing w:val="-30"/>
        </w:rPr>
        <w:t> </w:t>
      </w:r>
      <w:r>
        <w:rPr>
          <w:color w:val="231F20"/>
        </w:rPr>
        <w:t>processo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é</w:t>
      </w:r>
      <w:r>
        <w:rPr>
          <w:color w:val="231F20"/>
          <w:spacing w:val="-30"/>
        </w:rPr>
        <w:t> </w:t>
      </w:r>
      <w:r>
        <w:rPr>
          <w:color w:val="231F20"/>
        </w:rPr>
        <w:t>fundamental </w:t>
      </w:r>
      <w:r>
        <w:rPr>
          <w:color w:val="231F20"/>
        </w:rPr>
        <w:t>para um bebê se desenvolver bem. </w:t>
      </w:r>
      <w:r>
        <w:rPr>
          <w:color w:val="231F20"/>
          <w:spacing w:val="-5"/>
        </w:rPr>
        <w:t>Também </w:t>
      </w:r>
      <w:r>
        <w:rPr>
          <w:color w:val="231F20"/>
        </w:rPr>
        <w:t>é rico em fibras, cálcio e vitaminas.</w:t>
      </w:r>
      <w:r>
        <w:rPr>
          <w:color w:val="231F20"/>
          <w:spacing w:val="5"/>
        </w:rPr>
        <w:t> </w:t>
      </w:r>
      <w:r>
        <w:rPr>
          <w:color w:val="231F20"/>
        </w:rPr>
        <w:t>[...]</w:t>
      </w:r>
      <w:r>
        <w:rPr/>
      </w:r>
    </w:p>
    <w:p>
      <w:pPr>
        <w:spacing w:before="93"/>
        <w:ind w:left="20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4"/>
          <w:sz w:val="16"/>
        </w:rPr>
        <w:t>Disponível </w:t>
      </w:r>
      <w:r>
        <w:rPr>
          <w:rFonts w:ascii="Arial" w:hAnsi="Arial"/>
          <w:color w:val="231F20"/>
          <w:spacing w:val="-3"/>
          <w:sz w:val="16"/>
        </w:rPr>
        <w:t>em: </w:t>
      </w:r>
      <w:hyperlink r:id="rId68">
        <w:r>
          <w:rPr>
            <w:rFonts w:ascii="Arial" w:hAnsi="Arial"/>
            <w:color w:val="231F20"/>
            <w:spacing w:val="-4"/>
            <w:sz w:val="16"/>
          </w:rPr>
          <w:t>&lt;http://bebe.abril.com.br/materia/ingredientes-essenciais-para-papinhas-salgadas?origem=homebebe&gt;.</w:t>
        </w:r>
      </w:hyperlink>
      <w:r>
        <w:rPr>
          <w:rFonts w:ascii="Arial" w:hAnsi="Arial"/>
          <w:color w:val="231F20"/>
          <w:spacing w:val="-4"/>
          <w:sz w:val="16"/>
        </w:rPr>
        <w:t> Acesso </w:t>
      </w:r>
      <w:r>
        <w:rPr>
          <w:rFonts w:ascii="Arial" w:hAnsi="Arial"/>
          <w:color w:val="231F20"/>
          <w:spacing w:val="-3"/>
          <w:sz w:val="16"/>
        </w:rPr>
        <w:t>em: </w:t>
      </w:r>
      <w:r>
        <w:rPr>
          <w:rFonts w:ascii="Arial" w:hAnsi="Arial"/>
          <w:color w:val="231F20"/>
          <w:sz w:val="16"/>
        </w:rPr>
        <w:t>2 </w:t>
      </w:r>
      <w:r>
        <w:rPr>
          <w:rFonts w:ascii="Arial" w:hAnsi="Arial"/>
          <w:color w:val="231F20"/>
          <w:spacing w:val="-3"/>
          <w:sz w:val="16"/>
        </w:rPr>
        <w:t>dez.</w:t>
      </w:r>
      <w:r>
        <w:rPr>
          <w:rFonts w:ascii="Arial" w:hAnsi="Arial"/>
          <w:color w:val="231F20"/>
          <w:spacing w:val="-26"/>
          <w:sz w:val="16"/>
        </w:rPr>
        <w:t> </w:t>
      </w:r>
      <w:r>
        <w:rPr>
          <w:rFonts w:ascii="Arial" w:hAnsi="Arial"/>
          <w:color w:val="231F20"/>
          <w:spacing w:val="-4"/>
          <w:sz w:val="16"/>
        </w:rPr>
        <w:t>2013.</w:t>
      </w:r>
      <w:r>
        <w:rPr>
          <w:rFonts w:ascii="Arial" w:hAnsi="Arial"/>
          <w:sz w:val="16"/>
        </w:rPr>
      </w:r>
    </w:p>
    <w:p>
      <w:pPr>
        <w:spacing w:before="36"/>
        <w:ind w:left="0" w:right="391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Fragmento.</w:t>
      </w:r>
      <w:r>
        <w:rPr>
          <w:rFonts w:ascii="Arial"/>
          <w:color w:val="231F20"/>
          <w:spacing w:val="-1"/>
          <w:sz w:val="16"/>
        </w:rPr>
        <w:t> </w:t>
      </w:r>
      <w:r>
        <w:rPr>
          <w:rFonts w:ascii="Arial"/>
          <w:color w:val="231F20"/>
          <w:sz w:val="16"/>
        </w:rPr>
        <w:t>(P060013F5_SUP)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18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(P060013F5) </w:t>
      </w:r>
      <w:r>
        <w:rPr>
          <w:rFonts w:ascii="Arial"/>
          <w:color w:val="231F20"/>
          <w:sz w:val="22"/>
        </w:rPr>
        <w:t>Esse texto foi escrito, principalmente,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cozinheiros.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crianças.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médicos.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pais.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8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(P060014F5)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“O importante é que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ela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...</w:t>
      </w:r>
      <w:r>
        <w:rPr>
          <w:rFonts w:ascii="Arial" w:hAnsi="Arial" w:cs="Arial" w:eastAsia="Arial" w:hint="default"/>
          <w:color w:val="231F20"/>
          <w:sz w:val="22"/>
          <w:szCs w:val="22"/>
        </w:rPr>
        <w:t>” (ℓ. 7), o termo em destaque substitui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carne.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proteína.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vitamina.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glicose.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8"/>
        </w:numPr>
        <w:tabs>
          <w:tab w:pos="479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(P060044F5)</w:t>
      </w:r>
      <w:r>
        <w:rPr>
          <w:rFonts w:ascii="Arial" w:hAnsi="Arial" w:cs="Arial" w:eastAsia="Arial" w:hint="default"/>
          <w:color w:val="231F20"/>
          <w:spacing w:val="4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Nesse</w:t>
      </w:r>
      <w:r>
        <w:rPr>
          <w:rFonts w:ascii="Arial" w:hAnsi="Arial" w:cs="Arial" w:eastAsia="Arial" w:hint="default"/>
          <w:color w:val="231F20"/>
          <w:spacing w:val="-1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texto,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Quando</w:t>
      </w:r>
      <w:r>
        <w:rPr>
          <w:rFonts w:ascii="Arial" w:hAnsi="Arial" w:cs="Arial" w:eastAsia="Arial" w:hint="default"/>
          <w:b/>
          <w:bCs/>
          <w:color w:val="231F20"/>
          <w:spacing w:val="-13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13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bebê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passa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comer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alimentos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sólidos,...”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1),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palavra </w:t>
      </w:r>
      <w:r>
        <w:rPr>
          <w:rFonts w:ascii="Arial" w:hAnsi="Arial" w:cs="Arial" w:eastAsia="Arial" w:hint="default"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destacada dá ideia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condição.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finalidade.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lugar.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tempo.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66"/>
          <w:footerReference w:type="default" r:id="rId67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18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(M041329E4)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6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18"/>
          <w:szCs w:val="18"/>
        </w:rPr>
      </w:pPr>
      <w:r>
        <w:rPr/>
        <w:pict>
          <v:shape style="position:absolute;margin-left:99.337601pt;margin-top:11.793955pt;width:68.05pt;height:28.35pt;mso-position-horizontal-relative:page;mso-position-vertical-relative:paragraph;z-index:2512;mso-wrap-distance-left:0;mso-wrap-distance-right:0" type="#_x0000_t202" filled="false" stroked="true" strokeweight=".25pt" strokecolor="#231f20">
            <v:textbox inset="0,0,0,0">
              <w:txbxContent>
                <w:p>
                  <w:pPr>
                    <w:pStyle w:val="BodyText"/>
                    <w:spacing w:line="240" w:lineRule="auto" w:before="154"/>
                    <w:ind w:left="96" w:right="0"/>
                    <w:jc w:val="left"/>
                  </w:pPr>
                  <w:r>
                    <w:rPr>
                      <w:color w:val="231F20"/>
                    </w:rPr>
                    <w:t>5 328 –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175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3"/>
        <w:rPr>
          <w:rFonts w:ascii="Arial" w:hAnsi="Arial" w:cs="Arial" w:eastAsia="Arial" w:hint="default"/>
          <w:sz w:val="6"/>
          <w:szCs w:val="6"/>
        </w:rPr>
      </w:pPr>
    </w:p>
    <w:p>
      <w:pPr>
        <w:pStyle w:val="BodyText"/>
        <w:spacing w:line="300" w:lineRule="auto" w:before="72"/>
        <w:ind w:right="7132"/>
        <w:jc w:val="left"/>
        <w:rPr>
          <w:rFonts w:ascii="Arial" w:hAnsi="Arial" w:cs="Arial" w:eastAsia="Arial" w:hint="default"/>
        </w:rPr>
      </w:pPr>
      <w:r>
        <w:rPr>
          <w:color w:val="231F20"/>
        </w:rPr>
        <w:t>Qual é o resultado dessa conta? </w:t>
      </w:r>
      <w:r>
        <w:rPr>
          <w:rFonts w:ascii="Arial" w:hAnsi="Arial"/>
          <w:color w:val="231F20"/>
        </w:rPr>
        <w:t>A) 5</w:t>
      </w:r>
      <w:r>
        <w:rPr>
          <w:rFonts w:ascii="Arial" w:hAnsi="Arial"/>
          <w:color w:val="231F20"/>
          <w:spacing w:val="-3"/>
        </w:rPr>
        <w:t> </w:t>
      </w:r>
      <w:r>
        <w:rPr>
          <w:rFonts w:ascii="Arial" w:hAnsi="Arial"/>
          <w:color w:val="231F20"/>
        </w:rPr>
        <w:t>153</w:t>
      </w:r>
      <w:r>
        <w:rPr>
          <w:rFonts w:ascii="Arial" w:hAnsi="Arial"/>
        </w:rPr>
      </w:r>
    </w:p>
    <w:p>
      <w:pPr>
        <w:pStyle w:val="BodyText"/>
        <w:spacing w:line="199" w:lineRule="exact" w:before="0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5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</w:rPr>
        <w:t>253</w:t>
      </w:r>
      <w:r>
        <w:rPr>
          <w:rFonts w:ascii="Arial"/>
        </w:rPr>
      </w:r>
    </w:p>
    <w:p>
      <w:pPr>
        <w:pStyle w:val="BodyText"/>
        <w:spacing w:line="240" w:lineRule="auto" w:before="7"/>
        <w:ind w:right="0"/>
        <w:jc w:val="left"/>
      </w:pPr>
      <w:r>
        <w:rPr>
          <w:color w:val="231F20"/>
        </w:rPr>
        <w:t>C) 5</w:t>
      </w:r>
      <w:r>
        <w:rPr>
          <w:color w:val="231F20"/>
          <w:spacing w:val="-1"/>
        </w:rPr>
        <w:t> </w:t>
      </w:r>
      <w:r>
        <w:rPr>
          <w:color w:val="231F20"/>
        </w:rPr>
        <w:t>493</w:t>
      </w:r>
      <w:r>
        <w:rPr/>
      </w:r>
    </w:p>
    <w:p>
      <w:pPr>
        <w:pStyle w:val="BodyText"/>
        <w:spacing w:line="240" w:lineRule="auto" w:before="7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5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503</w:t>
      </w:r>
      <w:r>
        <w:rPr>
          <w:rFonts w:ascii="Arial"/>
        </w:rPr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18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(M041483E4) </w:t>
      </w:r>
      <w:r>
        <w:rPr>
          <w:rFonts w:ascii="Arial"/>
          <w:color w:val="231F20"/>
          <w:sz w:val="22"/>
        </w:rPr>
        <w:t>Observe abaixo a quantidade de moedas que Laura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tinha.</w:t>
      </w:r>
      <w:r>
        <w:rPr>
          <w:rFonts w:ascii="Arial"/>
          <w:sz w:val="22"/>
        </w:rPr>
      </w:r>
    </w:p>
    <w:p>
      <w:pPr>
        <w:spacing w:line="240" w:lineRule="auto" w:before="2"/>
        <w:rPr>
          <w:rFonts w:ascii="Arial" w:hAnsi="Arial" w:cs="Arial" w:eastAsia="Arial" w:hint="default"/>
          <w:sz w:val="11"/>
          <w:szCs w:val="11"/>
        </w:rPr>
      </w:pPr>
      <w:r>
        <w:rPr/>
        <w:pict>
          <v:group style="position:absolute;margin-left:65.899002pt;margin-top:7.353471pt;width:467.35pt;height:158.9pt;mso-position-horizontal-relative:page;mso-position-vertical-relative:paragraph;z-index:2536;mso-wrap-distance-left:0;mso-wrap-distance-right:0" coordorigin="1318,147" coordsize="9347,3178">
            <v:shape style="position:absolute;left:1318;top:147;width:3270;height:1104" type="#_x0000_t75" stroked="false">
              <v:imagedata r:id="rId70" o:title=""/>
            </v:shape>
            <v:shape style="position:absolute;left:4078;top:459;width:444;height:614" type="#_x0000_t75" stroked="false">
              <v:imagedata r:id="rId71" o:title=""/>
            </v:shape>
            <v:group style="position:absolute;left:3931;top:928;width:509;height:203" coordorigin="3931,928" coordsize="509,203">
              <v:shape style="position:absolute;left:3931;top:928;width:509;height:203" coordorigin="3931,928" coordsize="509,203" path="m4439,928l4399,995,4346,1051,4281,1093,4207,1121,4126,1130,4074,1126,4024,1115,3976,1096,3931,1069e" filled="false" stroked="true" strokeweight=".541pt" strokecolor="#231f20">
                <v:path arrowok="t"/>
              </v:shape>
            </v:group>
            <v:group style="position:absolute;left:3663;top:326;width:921;height:921" coordorigin="3663,326" coordsize="921,921">
              <v:shape style="position:absolute;left:3663;top:326;width:921;height:921" coordorigin="3663,326" coordsize="921,921" path="m4124,326l4198,332,4269,350,4335,378,4395,415,4449,461,4495,515,4533,575,4560,641,4578,712,4584,787,4578,861,4560,932,4533,998,4495,1059,4449,1112,4395,1158,4335,1196,4269,1224,4198,1241,4124,1247,4049,1241,3978,1224,3912,1196,3852,1158,3798,1112,3752,1059,3715,998,3687,932,3669,861,3663,787,3669,712,3687,641,3715,575,3752,515,3798,461,3852,415,3912,378,3978,350,4049,332,4124,326xe" filled="false" stroked="true" strokeweight=".567pt" strokecolor="#231f20">
                <v:path arrowok="t"/>
              </v:shape>
              <v:shape style="position:absolute;left:3981;top:1086;width:297;height:119" type="#_x0000_t75" stroked="false">
                <v:imagedata r:id="rId48" o:title=""/>
              </v:shape>
            </v:group>
            <v:group style="position:absolute;left:4664;top:326;width:921;height:921" coordorigin="4664,326" coordsize="921,921">
              <v:shape style="position:absolute;left:4664;top:326;width:921;height:921" coordorigin="4664,326" coordsize="921,921" path="m5125,326l5050,332,4979,350,4913,378,4853,415,4799,461,4753,515,4716,575,4688,641,4670,712,4664,787,4670,861,4688,932,4716,998,4753,1059,4799,1112,4853,1158,4913,1196,4979,1224,5050,1241,5125,1247,5199,1241,5270,1224,5336,1196,5397,1158,5450,1112,5496,1059,5534,998,5562,932,5579,861,5585,787,5579,712,5562,641,5534,575,5496,515,5450,461,5397,415,5336,378,5270,350,5199,332,5125,326xe" filled="true" fillcolor="#d1d3d4" stroked="false">
                <v:path arrowok="t"/>
                <v:fill type="solid"/>
              </v:shape>
            </v:group>
            <v:group style="position:absolute;left:4664;top:326;width:921;height:921" coordorigin="4664,326" coordsize="921,921">
              <v:shape style="position:absolute;left:4664;top:326;width:921;height:921" coordorigin="4664,326" coordsize="921,921" path="m5125,326l5199,332,5270,350,5336,378,5397,415,5450,461,5496,515,5534,575,5562,641,5579,712,5585,787,5579,861,5562,932,5534,998,5496,1059,5450,1112,5397,1158,5336,1196,5270,1224,5199,1241,5125,1247,5050,1241,4979,1224,4913,1196,4853,1158,4799,1112,4753,1059,4716,998,4688,932,4670,861,4664,787,4670,712,4688,641,4716,575,4753,515,4799,461,4853,415,4913,378,4979,350,5050,332,5125,326xe" filled="false" stroked="true" strokeweight=".425pt" strokecolor="#231f20">
                <v:path arrowok="t"/>
              </v:shape>
            </v:group>
            <v:group style="position:absolute;left:4877;top:359;width:419;height:816" coordorigin="4877,359" coordsize="419,816">
              <v:shape style="position:absolute;left:4877;top:359;width:419;height:816" coordorigin="4877,359" coordsize="419,816" path="m4877,1175l5296,359e" filled="false" stroked="true" strokeweight=".306pt" strokecolor="#6d6e71">
                <v:path arrowok="t"/>
              </v:shape>
            </v:group>
            <v:group style="position:absolute;left:4674;top:476;width:112;height:217" coordorigin="4674,476" coordsize="112,217">
              <v:shape style="position:absolute;left:4674;top:476;width:112;height:217" coordorigin="4674,476" coordsize="112,217" path="m4674,692l4785,476e" filled="false" stroked="true" strokeweight=".306pt" strokecolor="#6d6e71">
                <v:path arrowok="t"/>
              </v:shape>
            </v:group>
            <v:group style="position:absolute;left:4666;top:438;width:159;height:309" coordorigin="4666,438" coordsize="159,309">
              <v:shape style="position:absolute;left:4666;top:438;width:159;height:309" coordorigin="4666,438" coordsize="159,309" path="m4666,746l4824,438e" filled="false" stroked="true" strokeweight=".306pt" strokecolor="#6d6e71">
                <v:path arrowok="t"/>
              </v:shape>
            </v:group>
            <v:group style="position:absolute;left:4664;top:412;width:193;height:376" coordorigin="4664,412" coordsize="193,376">
              <v:shape style="position:absolute;left:4664;top:412;width:193;height:376" coordorigin="4664,412" coordsize="193,376" path="m4664,788l4857,412e" filled="false" stroked="true" strokeweight=".306pt" strokecolor="#6d6e71">
                <v:path arrowok="t"/>
              </v:shape>
            </v:group>
            <v:group style="position:absolute;left:4666;top:393;width:222;height:431" coordorigin="4666,393" coordsize="222,431">
              <v:shape style="position:absolute;left:4666;top:393;width:222;height:431" coordorigin="4666,393" coordsize="222,431" path="m4666,823l4887,393e" filled="false" stroked="true" strokeweight=".306pt" strokecolor="#6d6e71">
                <v:path arrowok="t"/>
              </v:shape>
            </v:group>
            <v:group style="position:absolute;left:4669;top:377;width:246;height:478" coordorigin="4669,377" coordsize="246,478">
              <v:shape style="position:absolute;left:4669;top:377;width:246;height:478" coordorigin="4669,377" coordsize="246,478" path="m4669,854l4914,377e" filled="false" stroked="true" strokeweight=".306pt" strokecolor="#6d6e71">
                <v:path arrowok="t"/>
              </v:shape>
            </v:group>
            <v:group style="position:absolute;left:4674;top:365;width:266;height:518" coordorigin="4674,365" coordsize="266,518">
              <v:shape style="position:absolute;left:4674;top:365;width:266;height:518" coordorigin="4674,365" coordsize="266,518" path="m4674,883l4940,365e" filled="false" stroked="true" strokeweight=".306pt" strokecolor="#6d6e71">
                <v:path arrowok="t"/>
              </v:shape>
            </v:group>
            <v:group style="position:absolute;left:4681;top:355;width:285;height:554" coordorigin="4681,355" coordsize="285,554">
              <v:shape style="position:absolute;left:4681;top:355;width:285;height:554" coordorigin="4681,355" coordsize="285,554" path="m4681,909l4965,355e" filled="false" stroked="true" strokeweight=".306pt" strokecolor="#6d6e71">
                <v:path arrowok="t"/>
              </v:shape>
            </v:group>
            <v:group style="position:absolute;left:4688;top:347;width:301;height:586" coordorigin="4688,347" coordsize="301,586">
              <v:shape style="position:absolute;left:4688;top:347;width:301;height:586" coordorigin="4688,347" coordsize="301,586" path="m4688,933l4989,347e" filled="false" stroked="true" strokeweight=".306pt" strokecolor="#6d6e71">
                <v:path arrowok="t"/>
              </v:shape>
            </v:group>
            <v:group style="position:absolute;left:4696;top:340;width:316;height:615" coordorigin="4696,340" coordsize="316,615">
              <v:shape style="position:absolute;left:4696;top:340;width:316;height:615" coordorigin="4696,340" coordsize="316,615" path="m4696,955l5012,340e" filled="false" stroked="true" strokeweight=".306pt" strokecolor="#6d6e71">
                <v:path arrowok="t"/>
              </v:shape>
            </v:group>
            <v:group style="position:absolute;left:4705;top:335;width:329;height:641" coordorigin="4705,335" coordsize="329,641">
              <v:shape style="position:absolute;left:4705;top:335;width:329;height:641" coordorigin="4705,335" coordsize="329,641" path="m4705,976l5034,335e" filled="false" stroked="true" strokeweight=".306pt" strokecolor="#6d6e71">
                <v:path arrowok="t"/>
              </v:shape>
            </v:group>
            <v:group style="position:absolute;left:4714;top:332;width:342;height:665" coordorigin="4714,332" coordsize="342,665">
              <v:shape style="position:absolute;left:4714;top:332;width:342;height:665" coordorigin="4714,332" coordsize="342,665" path="m4714,996l5056,332e" filled="false" stroked="true" strokeweight=".306pt" strokecolor="#6d6e71">
                <v:path arrowok="t"/>
              </v:shape>
            </v:group>
            <v:group style="position:absolute;left:4725;top:329;width:352;height:686" coordorigin="4725,329" coordsize="352,686">
              <v:shape style="position:absolute;left:4725;top:329;width:352;height:686" coordorigin="4725,329" coordsize="352,686" path="m4725,1014l5077,329e" filled="false" stroked="true" strokeweight=".306pt" strokecolor="#6d6e71">
                <v:path arrowok="t"/>
              </v:shape>
            </v:group>
            <v:group style="position:absolute;left:4735;top:327;width:362;height:705" coordorigin="4735,327" coordsize="362,705">
              <v:shape style="position:absolute;left:4735;top:327;width:362;height:705" coordorigin="4735,327" coordsize="362,705" path="m4735,1032l5097,327e" filled="false" stroked="true" strokeweight=".306pt" strokecolor="#6d6e71">
                <v:path arrowok="t"/>
              </v:shape>
            </v:group>
            <v:group style="position:absolute;left:4746;top:327;width:371;height:723" coordorigin="4746,327" coordsize="371,723">
              <v:shape style="position:absolute;left:4746;top:327;width:371;height:723" coordorigin="4746,327" coordsize="371,723" path="m4746,1049l5117,327e" filled="false" stroked="true" strokeweight=".306pt" strokecolor="#6d6e71">
                <v:path arrowok="t"/>
              </v:shape>
            </v:group>
            <v:group style="position:absolute;left:4758;top:327;width:379;height:738" coordorigin="4758,327" coordsize="379,738">
              <v:shape style="position:absolute;left:4758;top:327;width:379;height:738" coordorigin="4758,327" coordsize="379,738" path="m4758,1064l5137,327e" filled="false" stroked="true" strokeweight=".306pt" strokecolor="#6d6e71">
                <v:path arrowok="t"/>
              </v:shape>
            </v:group>
            <v:group style="position:absolute;left:4770;top:327;width:387;height:752" coordorigin="4770,327" coordsize="387,752">
              <v:shape style="position:absolute;left:4770;top:327;width:387;height:752" coordorigin="4770,327" coordsize="387,752" path="m4770,1079l5156,327e" filled="false" stroked="true" strokeweight=".306pt" strokecolor="#6d6e71">
                <v:path arrowok="t"/>
              </v:shape>
            </v:group>
            <v:group style="position:absolute;left:4782;top:329;width:393;height:765" coordorigin="4782,329" coordsize="393,765">
              <v:shape style="position:absolute;left:4782;top:329;width:393;height:765" coordorigin="4782,329" coordsize="393,765" path="m4782,1094l5175,329e" filled="false" stroked="true" strokeweight=".306pt" strokecolor="#6d6e71">
                <v:path arrowok="t"/>
              </v:shape>
            </v:group>
            <v:group style="position:absolute;left:4794;top:331;width:399;height:776" coordorigin="4794,331" coordsize="399,776">
              <v:shape style="position:absolute;left:4794;top:331;width:399;height:776" coordorigin="4794,331" coordsize="399,776" path="m4794,1107l5193,331e" filled="false" stroked="true" strokeweight=".306pt" strokecolor="#6d6e71">
                <v:path arrowok="t"/>
              </v:shape>
            </v:group>
            <v:group style="position:absolute;left:4807;top:335;width:404;height:786" coordorigin="4807,335" coordsize="404,786">
              <v:shape style="position:absolute;left:4807;top:335;width:404;height:786" coordorigin="4807,335" coordsize="404,786" path="m4807,1120l5211,335e" filled="false" stroked="true" strokeweight=".306pt" strokecolor="#6d6e71">
                <v:path arrowok="t"/>
              </v:shape>
            </v:group>
            <v:group style="position:absolute;left:4821;top:338;width:408;height:795" coordorigin="4821,338" coordsize="408,795">
              <v:shape style="position:absolute;left:4821;top:338;width:408;height:795" coordorigin="4821,338" coordsize="408,795" path="m4821,1132l5229,338e" filled="false" stroked="true" strokeweight=".306pt" strokecolor="#6d6e71">
                <v:path arrowok="t"/>
              </v:shape>
            </v:group>
            <v:group style="position:absolute;left:4834;top:343;width:412;height:802" coordorigin="4834,343" coordsize="412,802">
              <v:shape style="position:absolute;left:4834;top:343;width:412;height:802" coordorigin="4834,343" coordsize="412,802" path="m4834,1144l5246,343e" filled="false" stroked="true" strokeweight=".306pt" strokecolor="#6d6e71">
                <v:path arrowok="t"/>
              </v:shape>
            </v:group>
            <v:group style="position:absolute;left:4848;top:348;width:415;height:808" coordorigin="4848,348" coordsize="415,808">
              <v:shape style="position:absolute;left:4848;top:348;width:415;height:808" coordorigin="4848,348" coordsize="415,808" path="m4848,1155l5263,348e" filled="false" stroked="true" strokeweight=".306pt" strokecolor="#6d6e71">
                <v:path arrowok="t"/>
              </v:shape>
            </v:group>
            <v:group style="position:absolute;left:4863;top:353;width:417;height:812" coordorigin="4863,353" coordsize="417,812">
              <v:shape style="position:absolute;left:4863;top:353;width:417;height:812" coordorigin="4863,353" coordsize="417,812" path="m4863,1165l5280,353e" filled="false" stroked="true" strokeweight=".306pt" strokecolor="#6d6e71">
                <v:path arrowok="t"/>
              </v:shape>
            </v:group>
            <v:group style="position:absolute;left:4715;top:470;width:293;height:412" coordorigin="4715,470" coordsize="293,412">
              <v:shape style="position:absolute;left:4715;top:470;width:293;height:412" coordorigin="4715,470" coordsize="293,412" path="m4754,810l4738,810,4731,813,4718,826,4715,833,4715,852,4781,882,4804,881,4827,876,4849,869,4870,859,4884,850,4820,850,4809,845,4781,823,4770,815,4767,814,4761,811,4754,810xe" filled="true" fillcolor="#231f20" stroked="false">
                <v:path arrowok="t"/>
                <v:fill type="solid"/>
              </v:shape>
              <v:shape style="position:absolute;left:4715;top:470;width:293;height:412" coordorigin="4715,470" coordsize="293,412" path="m5007,470l4850,470,4766,639,4783,641,4799,643,4854,672,4888,730,4893,765,4891,784,4863,839,4832,850,4884,850,4936,795,4958,733,4960,712,4959,694,4933,631,4880,592,4822,576,4841,540,4986,540,5007,470xe" filled="true" fillcolor="#231f20" stroked="false">
                <v:path arrowok="t"/>
                <v:fill type="solid"/>
              </v:shape>
            </v:group>
            <v:group style="position:absolute;left:4979;top:454;width:305;height:435" coordorigin="4979,454" coordsize="305,435">
              <v:shape style="position:absolute;left:4979;top:454;width:305;height:435" coordorigin="4979,454" coordsize="305,435" path="m5184,454l5113,478,5065,527,5019,600,4995,664,4981,735,4979,771,4980,787,4999,845,5049,886,5074,889,5088,888,5069,869,5061,866,5050,855,5047,847,5047,831,5062,754,5080,695,5107,610,5132,539,5164,481,5180,475,5244,475,5240,472,5228,464,5215,459,5200,455,5184,454xe" filled="true" fillcolor="#231f20" stroked="false">
                <v:path arrowok="t"/>
                <v:fill type="solid"/>
              </v:shape>
              <v:shape style="position:absolute;left:4979;top:454;width:305;height:435" coordorigin="4979,454" coordsize="305,435" path="m5244,475l5195,475,5203,478,5208,484,5214,490,5217,498,5217,510,5207,575,5179,667,5144,773,5123,831,5087,869,5144,869,5191,830,5231,772,5262,702,5280,625,5284,575,5283,561,5260,492,5251,481,5244,475xe" filled="true" fillcolor="#231f20" stroked="false">
                <v:path arrowok="t"/>
                <v:fill type="solid"/>
              </v:shape>
            </v:group>
            <v:group style="position:absolute;left:4746;top:918;width:63;height:74" coordorigin="4746,918" coordsize="63,74">
              <v:shape style="position:absolute;left:4746;top:918;width:63;height:74" coordorigin="4746,918" coordsize="63,74" path="m4789,918l4770,918,4762,921,4749,934,4746,943,4746,966,4749,975,4762,988,4770,991,4787,991,4793,989,4804,982,4805,979,4774,979,4770,977,4763,969,4761,963,4761,946,4763,939,4770,932,4774,930,4806,930,4805,929,4796,920,4789,918xe" filled="true" fillcolor="#231f20" stroked="false">
                <v:path arrowok="t"/>
                <v:fill type="solid"/>
              </v:shape>
              <v:shape style="position:absolute;left:4746;top:918;width:63;height:74" coordorigin="4746,918" coordsize="63,74" path="m4795,964l4794,969,4792,973,4786,978,4783,979,4805,979,4807,976,4809,968,4795,964xe" filled="true" fillcolor="#231f20" stroked="false">
                <v:path arrowok="t"/>
                <v:fill type="solid"/>
              </v:shape>
              <v:shape style="position:absolute;left:4746;top:918;width:63;height:74" coordorigin="4746,918" coordsize="63,74" path="m4806,930l4783,930,4787,931,4792,935,4794,938,4795,942,4809,939,4808,933,4806,930xe" filled="true" fillcolor="#231f20" stroked="false">
                <v:path arrowok="t"/>
                <v:fill type="solid"/>
              </v:shape>
            </v:group>
            <v:group style="position:absolute;left:4822;top:919;width:55;height:71" coordorigin="4822,919" coordsize="55,71">
              <v:shape style="position:absolute;left:4822;top:919;width:55;height:71" coordorigin="4822,919" coordsize="55,71" path="m4876,919l4822,919,4822,990,4877,990,4877,978,4836,978,4836,959,4873,959,4873,947,4836,947,4836,931,4876,931,4876,919xe" filled="true" fillcolor="#231f20" stroked="false">
                <v:path arrowok="t"/>
                <v:fill type="solid"/>
              </v:shape>
            </v:group>
            <v:group style="position:absolute;left:4889;top:919;width:58;height:71" coordorigin="4889,919" coordsize="58,71">
              <v:shape style="position:absolute;left:4889;top:919;width:58;height:71" coordorigin="4889,919" coordsize="58,71" path="m4904,919l4889,919,4889,990,4903,990,4903,944,4919,944,4904,919xe" filled="true" fillcolor="#231f20" stroked="false">
                <v:path arrowok="t"/>
                <v:fill type="solid"/>
              </v:shape>
              <v:shape style="position:absolute;left:4889;top:919;width:58;height:71" coordorigin="4889,919" coordsize="58,71" path="m4919,944l4903,944,4932,990,4947,990,4947,966,4933,966,4919,944xe" filled="true" fillcolor="#231f20" stroked="false">
                <v:path arrowok="t"/>
                <v:fill type="solid"/>
              </v:shape>
              <v:shape style="position:absolute;left:4889;top:919;width:58;height:71" coordorigin="4889,919" coordsize="58,71" path="m4947,919l4933,919,4933,966,4947,966,4947,919xe" filled="true" fillcolor="#231f20" stroked="false">
                <v:path arrowok="t"/>
                <v:fill type="solid"/>
              </v:shape>
            </v:group>
            <v:group style="position:absolute;left:4957;top:919;width:58;height:71" coordorigin="4957,919" coordsize="58,71">
              <v:shape style="position:absolute;left:4957;top:919;width:58;height:71" coordorigin="4957,919" coordsize="58,71" path="m4993,931l4979,931,4979,990,4993,990,4993,931xe" filled="true" fillcolor="#231f20" stroked="false">
                <v:path arrowok="t"/>
                <v:fill type="solid"/>
              </v:shape>
              <v:shape style="position:absolute;left:4957;top:919;width:58;height:71" coordorigin="4957,919" coordsize="58,71" path="m5015,919l4957,919,4957,931,5015,931,5015,919xe" filled="true" fillcolor="#231f20" stroked="false">
                <v:path arrowok="t"/>
                <v:fill type="solid"/>
              </v:shape>
            </v:group>
            <v:group style="position:absolute;left:5009;top:919;width:73;height:71" coordorigin="5009,919" coordsize="73,71">
              <v:shape style="position:absolute;left:5009;top:919;width:73;height:71" coordorigin="5009,919" coordsize="73,71" path="m5053,919l5037,919,5009,990,5025,990,5031,974,5075,974,5070,962,5035,962,5045,936,5059,936,5053,919xe" filled="true" fillcolor="#231f20" stroked="false">
                <v:path arrowok="t"/>
                <v:fill type="solid"/>
              </v:shape>
              <v:shape style="position:absolute;left:5009;top:919;width:73;height:71" coordorigin="5009,919" coordsize="73,71" path="m5075,974l5059,974,5066,990,5082,990,5075,974xe" filled="true" fillcolor="#231f20" stroked="false">
                <v:path arrowok="t"/>
                <v:fill type="solid"/>
              </v:shape>
              <v:shape style="position:absolute;left:5009;top:919;width:73;height:71" coordorigin="5009,919" coordsize="73,71" path="m5059,936l5045,936,5055,962,5070,962,5059,936xe" filled="true" fillcolor="#231f20" stroked="false">
                <v:path arrowok="t"/>
                <v:fill type="solid"/>
              </v:shape>
            </v:group>
            <v:group style="position:absolute;left:5075;top:919;width:68;height:71" coordorigin="5075,919" coordsize="68,71">
              <v:shape style="position:absolute;left:5075;top:919;width:68;height:71" coordorigin="5075,919" coordsize="68,71" path="m5090,919l5075,919,5100,990,5116,990,5123,971,5109,971,5090,919xe" filled="true" fillcolor="#231f20" stroked="false">
                <v:path arrowok="t"/>
                <v:fill type="solid"/>
              </v:shape>
              <v:shape style="position:absolute;left:5075;top:919;width:68;height:71" coordorigin="5075,919" coordsize="68,71" path="m5142,919l5126,919,5109,971,5123,971,5142,919xe" filled="true" fillcolor="#231f20" stroked="false">
                <v:path arrowok="t"/>
                <v:fill type="solid"/>
              </v:shape>
            </v:group>
            <v:group style="position:absolute;left:5146;top:918;width:71;height:74" coordorigin="5146,918" coordsize="71,74">
              <v:shape style="position:absolute;left:5146;top:918;width:71;height:74" coordorigin="5146,918" coordsize="71,74" path="m5192,918l5175,918,5170,919,5146,948,5146,966,5150,975,5162,988,5171,991,5192,991,5201,988,5209,979,5176,979,5171,977,5163,968,5161,962,5161,946,5163,940,5171,932,5175,930,5209,930,5201,921,5192,918xe" filled="true" fillcolor="#231f20" stroked="false">
                <v:path arrowok="t"/>
                <v:fill type="solid"/>
              </v:shape>
              <v:shape style="position:absolute;left:5146;top:918;width:71;height:74" coordorigin="5146,918" coordsize="71,74" path="m5209,930l5188,930,5192,932,5200,940,5201,946,5201,962,5200,968,5192,977,5187,979,5209,979,5213,975,5216,966,5217,943,5213,934,5209,930xe" filled="true" fillcolor="#231f20" stroked="false">
                <v:path arrowok="t"/>
                <v:fill type="solid"/>
              </v:shape>
            </v:group>
            <v:group style="position:absolute;left:5224;top:918;width:59;height:74" coordorigin="5224,918" coordsize="59,74">
              <v:shape style="position:absolute;left:5224;top:918;width:59;height:74" coordorigin="5224,918" coordsize="59,74" path="m5238,965l5224,967,5225,975,5228,981,5238,989,5245,991,5260,991,5266,990,5274,987,5277,984,5281,979,5250,979,5246,978,5241,973,5239,970,5238,965xe" filled="true" fillcolor="#231f20" stroked="false">
                <v:path arrowok="t"/>
                <v:fill type="solid"/>
              </v:shape>
              <v:shape style="position:absolute;left:5224;top:918;width:59;height:74" coordorigin="5224,918" coordsize="59,74" path="m5262,918l5248,918,5243,919,5227,943,5229,948,5237,955,5242,957,5256,960,5260,961,5264,963,5266,964,5268,966,5268,968,5268,972,5267,974,5262,978,5259,979,5281,979,5282,977,5283,973,5283,965,5282,961,5249,944,5245,942,5242,940,5241,938,5241,935,5242,933,5245,930,5249,930,5279,930,5278,928,5269,920,5262,918xe" filled="true" fillcolor="#231f20" stroked="false">
                <v:path arrowok="t"/>
                <v:fill type="solid"/>
              </v:shape>
              <v:shape style="position:absolute;left:5224;top:918;width:59;height:74" coordorigin="5224,918" coordsize="59,74" path="m5279,930l5257,930,5260,930,5264,934,5266,936,5266,940,5281,939,5281,933,5279,930xe" filled="true" fillcolor="#231f20" stroked="false">
                <v:path arrowok="t"/>
                <v:fill type="solid"/>
              </v:shape>
            </v:group>
            <v:group style="position:absolute;left:5237;top:636;width:269;height:419" coordorigin="5237,636" coordsize="269,419">
              <v:shape style="position:absolute;left:5237;top:636;width:269;height:419" coordorigin="5237,636" coordsize="269,419" path="m5237,636l5342,692,5434,760,5489,835,5506,903,5493,961,5457,1008,5404,1040,5341,1055e" filled="false" stroked="true" strokeweight=".613pt" strokecolor="#231f20">
                <v:path arrowok="t"/>
              </v:shape>
              <v:shape style="position:absolute;left:5079;top:459;width:444;height:614" type="#_x0000_t75" stroked="false">
                <v:imagedata r:id="rId72" o:title=""/>
              </v:shape>
            </v:group>
            <v:group style="position:absolute;left:4932;top:928;width:509;height:203" coordorigin="4932,928" coordsize="509,203">
              <v:shape style="position:absolute;left:4932;top:928;width:509;height:203" coordorigin="4932,928" coordsize="509,203" path="m5440,928l5400,995,5347,1051,5282,1093,5208,1121,5127,1130,5075,1126,5025,1115,4977,1096,4932,1069e" filled="false" stroked="true" strokeweight=".541pt" strokecolor="#231f20">
                <v:path arrowok="t"/>
              </v:shape>
            </v:group>
            <v:group style="position:absolute;left:4664;top:326;width:921;height:921" coordorigin="4664,326" coordsize="921,921">
              <v:shape style="position:absolute;left:4664;top:326;width:921;height:921" coordorigin="4664,326" coordsize="921,921" path="m5125,326l5199,332,5270,350,5336,378,5397,415,5450,461,5496,515,5534,575,5562,641,5579,712,5585,787,5579,861,5562,932,5534,998,5496,1059,5450,1112,5397,1158,5336,1196,5270,1224,5199,1241,5125,1247,5050,1241,4979,1224,4913,1196,4853,1158,4799,1112,4753,1059,4716,998,4688,932,4670,861,4664,787,4670,712,4688,641,4716,575,4753,515,4799,461,4853,415,4913,378,4979,350,5050,332,5125,326xe" filled="false" stroked="true" strokeweight=".567pt" strokecolor="#231f20">
                <v:path arrowok="t"/>
              </v:shape>
              <v:shape style="position:absolute;left:4982;top:1086;width:297;height:119" type="#_x0000_t75" stroked="false">
                <v:imagedata r:id="rId73" o:title=""/>
              </v:shape>
            </v:group>
            <v:group style="position:absolute;left:3253;top:1366;width:921;height:921" coordorigin="3253,1366" coordsize="921,921">
              <v:shape style="position:absolute;left:3253;top:1366;width:921;height:921" coordorigin="3253,1366" coordsize="921,921" path="m3714,1366l3639,1372,3568,1390,3502,1418,3442,1455,3388,1501,3342,1555,3305,1615,3277,1681,3259,1752,3253,1827,3259,1901,3277,1972,3305,2038,3342,2099,3388,2152,3442,2198,3502,2236,3568,2264,3639,2281,3714,2287,3788,2281,3859,2264,3925,2236,3985,2198,4039,2152,4085,2099,4123,2038,4150,1972,4168,1901,4174,1827,4168,1752,4150,1681,4123,1615,4085,1555,4039,1501,3985,1455,3925,1418,3859,1390,3788,1372,3714,1366xe" filled="true" fillcolor="#d1d3d4" stroked="false">
                <v:path arrowok="t"/>
                <v:fill type="solid"/>
              </v:shape>
            </v:group>
            <v:group style="position:absolute;left:3253;top:1366;width:921;height:921" coordorigin="3253,1366" coordsize="921,921">
              <v:shape style="position:absolute;left:3253;top:1366;width:921;height:921" coordorigin="3253,1366" coordsize="921,921" path="m3714,1366l3788,1372,3859,1390,3925,1418,3985,1455,4039,1501,4085,1555,4123,1615,4150,1681,4168,1752,4174,1827,4168,1901,4150,1972,4123,2038,4085,2099,4039,2152,3985,2198,3925,2236,3859,2264,3788,2281,3714,2287,3639,2281,3568,2264,3502,2236,3442,2198,3388,2152,3342,2099,3305,2038,3277,1972,3259,1901,3253,1827,3259,1752,3277,1681,3305,1615,3342,1555,3388,1501,3442,1455,3502,1418,3568,1390,3639,1372,3714,1366xe" filled="false" stroked="true" strokeweight=".425pt" strokecolor="#231f20">
                <v:path arrowok="t"/>
              </v:shape>
            </v:group>
            <v:group style="position:absolute;left:3466;top:1399;width:419;height:816" coordorigin="3466,1399" coordsize="419,816">
              <v:shape style="position:absolute;left:3466;top:1399;width:419;height:816" coordorigin="3466,1399" coordsize="419,816" path="m3466,2215l3885,1399e" filled="false" stroked="true" strokeweight=".306pt" strokecolor="#6d6e71">
                <v:path arrowok="t"/>
              </v:shape>
            </v:group>
            <v:group style="position:absolute;left:3263;top:1516;width:112;height:217" coordorigin="3263,1516" coordsize="112,217">
              <v:shape style="position:absolute;left:3263;top:1516;width:112;height:217" coordorigin="3263,1516" coordsize="112,217" path="m3263,1732l3374,1516e" filled="false" stroked="true" strokeweight=".306pt" strokecolor="#6d6e71">
                <v:path arrowok="t"/>
              </v:shape>
            </v:group>
            <v:group style="position:absolute;left:3255;top:1478;width:159;height:309" coordorigin="3255,1478" coordsize="159,309">
              <v:shape style="position:absolute;left:3255;top:1478;width:159;height:309" coordorigin="3255,1478" coordsize="159,309" path="m3255,1786l3413,1478e" filled="false" stroked="true" strokeweight=".306pt" strokecolor="#6d6e71">
                <v:path arrowok="t"/>
              </v:shape>
            </v:group>
            <v:group style="position:absolute;left:3253;top:1452;width:193;height:376" coordorigin="3253,1452" coordsize="193,376">
              <v:shape style="position:absolute;left:3253;top:1452;width:193;height:376" coordorigin="3253,1452" coordsize="193,376" path="m3253,1828l3446,1452e" filled="false" stroked="true" strokeweight=".306pt" strokecolor="#6d6e71">
                <v:path arrowok="t"/>
              </v:shape>
            </v:group>
            <v:group style="position:absolute;left:3255;top:1433;width:222;height:431" coordorigin="3255,1433" coordsize="222,431">
              <v:shape style="position:absolute;left:3255;top:1433;width:222;height:431" coordorigin="3255,1433" coordsize="222,431" path="m3255,1863l3476,1433e" filled="false" stroked="true" strokeweight=".306pt" strokecolor="#6d6e71">
                <v:path arrowok="t"/>
              </v:shape>
            </v:group>
            <v:group style="position:absolute;left:3258;top:1417;width:246;height:478" coordorigin="3258,1417" coordsize="246,478">
              <v:shape style="position:absolute;left:3258;top:1417;width:246;height:478" coordorigin="3258,1417" coordsize="246,478" path="m3258,1894l3503,1417e" filled="false" stroked="true" strokeweight=".306pt" strokecolor="#6d6e71">
                <v:path arrowok="t"/>
              </v:shape>
            </v:group>
            <v:group style="position:absolute;left:3263;top:1405;width:266;height:518" coordorigin="3263,1405" coordsize="266,518">
              <v:shape style="position:absolute;left:3263;top:1405;width:266;height:518" coordorigin="3263,1405" coordsize="266,518" path="m3263,1923l3529,1405e" filled="false" stroked="true" strokeweight=".306pt" strokecolor="#6d6e71">
                <v:path arrowok="t"/>
              </v:shape>
            </v:group>
            <v:group style="position:absolute;left:3270;top:1395;width:285;height:554" coordorigin="3270,1395" coordsize="285,554">
              <v:shape style="position:absolute;left:3270;top:1395;width:285;height:554" coordorigin="3270,1395" coordsize="285,554" path="m3270,1949l3554,1395e" filled="false" stroked="true" strokeweight=".306pt" strokecolor="#6d6e71">
                <v:path arrowok="t"/>
              </v:shape>
            </v:group>
            <v:group style="position:absolute;left:3277;top:1387;width:301;height:586" coordorigin="3277,1387" coordsize="301,586">
              <v:shape style="position:absolute;left:3277;top:1387;width:301;height:586" coordorigin="3277,1387" coordsize="301,586" path="m3277,1973l3578,1387e" filled="false" stroked="true" strokeweight=".306pt" strokecolor="#6d6e71">
                <v:path arrowok="t"/>
              </v:shape>
            </v:group>
            <v:group style="position:absolute;left:3285;top:1380;width:316;height:615" coordorigin="3285,1380" coordsize="316,615">
              <v:shape style="position:absolute;left:3285;top:1380;width:316;height:615" coordorigin="3285,1380" coordsize="316,615" path="m3285,1995l3601,1380e" filled="false" stroked="true" strokeweight=".306pt" strokecolor="#6d6e71">
                <v:path arrowok="t"/>
              </v:shape>
            </v:group>
            <v:group style="position:absolute;left:3294;top:1375;width:329;height:641" coordorigin="3294,1375" coordsize="329,641">
              <v:shape style="position:absolute;left:3294;top:1375;width:329;height:641" coordorigin="3294,1375" coordsize="329,641" path="m3294,2016l3623,1375e" filled="false" stroked="true" strokeweight=".306pt" strokecolor="#6d6e71">
                <v:path arrowok="t"/>
              </v:shape>
            </v:group>
            <v:group style="position:absolute;left:3303;top:1372;width:342;height:665" coordorigin="3303,1372" coordsize="342,665">
              <v:shape style="position:absolute;left:3303;top:1372;width:342;height:665" coordorigin="3303,1372" coordsize="342,665" path="m3303,2036l3644,1372e" filled="false" stroked="true" strokeweight=".306pt" strokecolor="#6d6e71">
                <v:path arrowok="t"/>
              </v:shape>
            </v:group>
            <v:group style="position:absolute;left:3313;top:1369;width:352;height:686" coordorigin="3313,1369" coordsize="352,686">
              <v:shape style="position:absolute;left:3313;top:1369;width:352;height:686" coordorigin="3313,1369" coordsize="352,686" path="m3313,2054l3665,1369e" filled="false" stroked="true" strokeweight=".306pt" strokecolor="#6d6e71">
                <v:path arrowok="t"/>
              </v:shape>
            </v:group>
            <v:group style="position:absolute;left:3324;top:1367;width:362;height:705" coordorigin="3324,1367" coordsize="362,705">
              <v:shape style="position:absolute;left:3324;top:1367;width:362;height:705" coordorigin="3324,1367" coordsize="362,705" path="m3324,2072l3686,1367e" filled="false" stroked="true" strokeweight=".306pt" strokecolor="#6d6e71">
                <v:path arrowok="t"/>
              </v:shape>
            </v:group>
            <v:group style="position:absolute;left:3335;top:1367;width:371;height:723" coordorigin="3335,1367" coordsize="371,723">
              <v:shape style="position:absolute;left:3335;top:1367;width:371;height:723" coordorigin="3335,1367" coordsize="371,723" path="m3335,2089l3706,1367e" filled="false" stroked="true" strokeweight=".306pt" strokecolor="#6d6e71">
                <v:path arrowok="t"/>
              </v:shape>
            </v:group>
            <v:group style="position:absolute;left:3347;top:1367;width:379;height:738" coordorigin="3347,1367" coordsize="379,738">
              <v:shape style="position:absolute;left:3347;top:1367;width:379;height:738" coordorigin="3347,1367" coordsize="379,738" path="m3347,2104l3725,1367e" filled="false" stroked="true" strokeweight=".306pt" strokecolor="#6d6e71">
                <v:path arrowok="t"/>
              </v:shape>
            </v:group>
            <v:group style="position:absolute;left:3358;top:1367;width:387;height:752" coordorigin="3358,1367" coordsize="387,752">
              <v:shape style="position:absolute;left:3358;top:1367;width:387;height:752" coordorigin="3358,1367" coordsize="387,752" path="m3358,2119l3745,1367e" filled="false" stroked="true" strokeweight=".306pt" strokecolor="#6d6e71">
                <v:path arrowok="t"/>
              </v:shape>
            </v:group>
            <v:group style="position:absolute;left:3371;top:1369;width:393;height:765" coordorigin="3371,1369" coordsize="393,765">
              <v:shape style="position:absolute;left:3371;top:1369;width:393;height:765" coordorigin="3371,1369" coordsize="393,765" path="m3371,2134l3763,1369e" filled="false" stroked="true" strokeweight=".306pt" strokecolor="#6d6e71">
                <v:path arrowok="t"/>
              </v:shape>
            </v:group>
            <v:group style="position:absolute;left:3383;top:1371;width:399;height:776" coordorigin="3383,1371" coordsize="399,776">
              <v:shape style="position:absolute;left:3383;top:1371;width:399;height:776" coordorigin="3383,1371" coordsize="399,776" path="m3383,2147l3782,1371e" filled="false" stroked="true" strokeweight=".306pt" strokecolor="#6d6e71">
                <v:path arrowok="t"/>
              </v:shape>
            </v:group>
            <v:group style="position:absolute;left:3396;top:1375;width:404;height:786" coordorigin="3396,1375" coordsize="404,786">
              <v:shape style="position:absolute;left:3396;top:1375;width:404;height:786" coordorigin="3396,1375" coordsize="404,786" path="m3396,2160l3800,1375e" filled="false" stroked="true" strokeweight=".306pt" strokecolor="#6d6e71">
                <v:path arrowok="t"/>
              </v:shape>
            </v:group>
            <v:group style="position:absolute;left:3410;top:1378;width:408;height:795" coordorigin="3410,1378" coordsize="408,795">
              <v:shape style="position:absolute;left:3410;top:1378;width:408;height:795" coordorigin="3410,1378" coordsize="408,795" path="m3410,2172l3818,1378e" filled="false" stroked="true" strokeweight=".306pt" strokecolor="#6d6e71">
                <v:path arrowok="t"/>
              </v:shape>
            </v:group>
            <v:group style="position:absolute;left:3423;top:1383;width:412;height:802" coordorigin="3423,1383" coordsize="412,802">
              <v:shape style="position:absolute;left:3423;top:1383;width:412;height:802" coordorigin="3423,1383" coordsize="412,802" path="m3423,2184l3835,1383e" filled="false" stroked="true" strokeweight=".306pt" strokecolor="#6d6e71">
                <v:path arrowok="t"/>
              </v:shape>
            </v:group>
            <v:group style="position:absolute;left:3437;top:1388;width:415;height:808" coordorigin="3437,1388" coordsize="415,808">
              <v:shape style="position:absolute;left:3437;top:1388;width:415;height:808" coordorigin="3437,1388" coordsize="415,808" path="m3437,2195l3852,1388e" filled="false" stroked="true" strokeweight=".306pt" strokecolor="#6d6e71">
                <v:path arrowok="t"/>
              </v:shape>
            </v:group>
            <v:group style="position:absolute;left:3452;top:1393;width:417;height:812" coordorigin="3452,1393" coordsize="417,812">
              <v:shape style="position:absolute;left:3452;top:1393;width:417;height:812" coordorigin="3452,1393" coordsize="417,812" path="m3452,2205l3869,1393e" filled="false" stroked="true" strokeweight=".306pt" strokecolor="#6d6e71">
                <v:path arrowok="t"/>
              </v:shape>
            </v:group>
            <v:group style="position:absolute;left:3304;top:1510;width:293;height:412" coordorigin="3304,1510" coordsize="293,412">
              <v:shape style="position:absolute;left:3304;top:1510;width:293;height:412" coordorigin="3304,1510" coordsize="293,412" path="m3343,1850l3327,1850,3320,1853,3307,1866,3304,1873,3304,1892,3370,1922,3393,1921,3416,1916,3438,1909,3459,1899,3473,1890,3409,1890,3398,1885,3369,1863,3359,1855,3356,1854,3350,1851,3343,1850xe" filled="true" fillcolor="#231f20" stroked="false">
                <v:path arrowok="t"/>
                <v:fill type="solid"/>
              </v:shape>
              <v:shape style="position:absolute;left:3304;top:1510;width:293;height:412" coordorigin="3304,1510" coordsize="293,412" path="m3596,1510l3439,1510,3354,1679,3372,1681,3388,1683,3443,1712,3477,1770,3481,1805,3480,1824,3452,1879,3421,1890,3473,1890,3525,1835,3547,1773,3549,1752,3548,1734,3521,1671,3469,1632,3411,1616,3430,1580,3575,1580,3596,1510xe" filled="true" fillcolor="#231f20" stroked="false">
                <v:path arrowok="t"/>
                <v:fill type="solid"/>
              </v:shape>
            </v:group>
            <v:group style="position:absolute;left:3568;top:1494;width:305;height:435" coordorigin="3568,1494" coordsize="305,435">
              <v:shape style="position:absolute;left:3568;top:1494;width:305;height:435" coordorigin="3568,1494" coordsize="305,435" path="m3773,1494l3702,1518,3654,1567,3608,1640,3584,1704,3570,1775,3568,1811,3569,1827,3587,1885,3638,1926,3663,1929,3677,1928,3658,1909,3650,1906,3639,1895,3636,1887,3636,1871,3651,1794,3668,1735,3696,1650,3721,1579,3753,1521,3769,1515,3833,1515,3829,1512,3817,1504,3803,1499,3789,1495,3773,1494xe" filled="true" fillcolor="#231f20" stroked="false">
                <v:path arrowok="t"/>
                <v:fill type="solid"/>
              </v:shape>
              <v:shape style="position:absolute;left:3568;top:1494;width:305;height:435" coordorigin="3568,1494" coordsize="305,435" path="m3833,1515l3784,1515,3791,1518,3797,1524,3803,1530,3806,1538,3806,1550,3796,1615,3768,1707,3733,1813,3712,1871,3676,1909,3733,1909,3780,1870,3820,1812,3851,1742,3869,1665,3872,1615,3872,1601,3849,1532,3840,1521,3833,1515xe" filled="true" fillcolor="#231f20" stroked="false">
                <v:path arrowok="t"/>
                <v:fill type="solid"/>
              </v:shape>
            </v:group>
            <v:group style="position:absolute;left:3335;top:1958;width:63;height:74" coordorigin="3335,1958" coordsize="63,74">
              <v:shape style="position:absolute;left:3335;top:1958;width:63;height:74" coordorigin="3335,1958" coordsize="63,74" path="m3378,1958l3359,1958,3351,1961,3338,1974,3335,1983,3335,2006,3338,2015,3351,2028,3359,2031,3376,2031,3382,2029,3392,2022,3394,2019,3363,2019,3358,2017,3352,2009,3350,2003,3350,1986,3352,1979,3359,1972,3363,1970,3395,1970,3394,1969,3385,1960,3378,1958xe" filled="true" fillcolor="#231f20" stroked="false">
                <v:path arrowok="t"/>
                <v:fill type="solid"/>
              </v:shape>
              <v:shape style="position:absolute;left:3335;top:1958;width:63;height:74" coordorigin="3335,1958" coordsize="63,74" path="m3384,2004l3383,2009,3381,2013,3375,2018,3372,2019,3394,2019,3396,2016,3398,2008,3384,2004xe" filled="true" fillcolor="#231f20" stroked="false">
                <v:path arrowok="t"/>
                <v:fill type="solid"/>
              </v:shape>
              <v:shape style="position:absolute;left:3335;top:1958;width:63;height:74" coordorigin="3335,1958" coordsize="63,74" path="m3395,1970l3372,1970,3375,1971,3381,1975,3383,1978,3384,1982,3398,1979,3396,1973,3395,1970xe" filled="true" fillcolor="#231f20" stroked="false">
                <v:path arrowok="t"/>
                <v:fill type="solid"/>
              </v:shape>
            </v:group>
            <v:group style="position:absolute;left:3411;top:1959;width:55;height:71" coordorigin="3411,1959" coordsize="55,71">
              <v:shape style="position:absolute;left:3411;top:1959;width:55;height:71" coordorigin="3411,1959" coordsize="55,71" path="m3464,1959l3411,1959,3411,2030,3466,2030,3466,2018,3425,2018,3425,1999,3462,1999,3462,1987,3425,1987,3425,1971,3464,1971,3464,1959xe" filled="true" fillcolor="#231f20" stroked="false">
                <v:path arrowok="t"/>
                <v:fill type="solid"/>
              </v:shape>
            </v:group>
            <v:group style="position:absolute;left:3478;top:1959;width:58;height:71" coordorigin="3478,1959" coordsize="58,71">
              <v:shape style="position:absolute;left:3478;top:1959;width:58;height:71" coordorigin="3478,1959" coordsize="58,71" path="m3493,1959l3478,1959,3478,2030,3492,2030,3492,1984,3508,1984,3493,1959xe" filled="true" fillcolor="#231f20" stroked="false">
                <v:path arrowok="t"/>
                <v:fill type="solid"/>
              </v:shape>
              <v:shape style="position:absolute;left:3478;top:1959;width:58;height:71" coordorigin="3478,1959" coordsize="58,71" path="m3508,1984l3492,1984,3521,2030,3536,2030,3536,2006,3522,2006,3508,1984xe" filled="true" fillcolor="#231f20" stroked="false">
                <v:path arrowok="t"/>
                <v:fill type="solid"/>
              </v:shape>
              <v:shape style="position:absolute;left:3478;top:1959;width:58;height:71" coordorigin="3478,1959" coordsize="58,71" path="m3536,1959l3522,1959,3522,2006,3536,2006,3536,1959xe" filled="true" fillcolor="#231f20" stroked="false">
                <v:path arrowok="t"/>
                <v:fill type="solid"/>
              </v:shape>
            </v:group>
            <v:group style="position:absolute;left:3546;top:1959;width:58;height:71" coordorigin="3546,1959" coordsize="58,71">
              <v:shape style="position:absolute;left:3546;top:1959;width:58;height:71" coordorigin="3546,1959" coordsize="58,71" path="m3582,1971l3567,1971,3567,2030,3582,2030,3582,1971xe" filled="true" fillcolor="#231f20" stroked="false">
                <v:path arrowok="t"/>
                <v:fill type="solid"/>
              </v:shape>
              <v:shape style="position:absolute;left:3546;top:1959;width:58;height:71" coordorigin="3546,1959" coordsize="58,71" path="m3603,1959l3546,1959,3546,1971,3603,1971,3603,1959xe" filled="true" fillcolor="#231f20" stroked="false">
                <v:path arrowok="t"/>
                <v:fill type="solid"/>
              </v:shape>
            </v:group>
            <v:group style="position:absolute;left:3598;top:1959;width:73;height:71" coordorigin="3598,1959" coordsize="73,71">
              <v:shape style="position:absolute;left:3598;top:1959;width:73;height:71" coordorigin="3598,1959" coordsize="73,71" path="m3642,1959l3626,1959,3598,2030,3613,2030,3619,2014,3664,2014,3659,2002,3624,2002,3634,1976,3648,1976,3642,1959xe" filled="true" fillcolor="#231f20" stroked="false">
                <v:path arrowok="t"/>
                <v:fill type="solid"/>
              </v:shape>
              <v:shape style="position:absolute;left:3598;top:1959;width:73;height:71" coordorigin="3598,1959" coordsize="73,71" path="m3664,2014l3648,2014,3655,2030,3671,2030,3664,2014xe" filled="true" fillcolor="#231f20" stroked="false">
                <v:path arrowok="t"/>
                <v:fill type="solid"/>
              </v:shape>
              <v:shape style="position:absolute;left:3598;top:1959;width:73;height:71" coordorigin="3598,1959" coordsize="73,71" path="m3648,1976l3634,1976,3644,2002,3659,2002,3648,1976xe" filled="true" fillcolor="#231f20" stroked="false">
                <v:path arrowok="t"/>
                <v:fill type="solid"/>
              </v:shape>
            </v:group>
            <v:group style="position:absolute;left:3663;top:1959;width:68;height:71" coordorigin="3663,1959" coordsize="68,71">
              <v:shape style="position:absolute;left:3663;top:1959;width:68;height:71" coordorigin="3663,1959" coordsize="68,71" path="m3679,1959l3663,1959,3689,2030,3705,2030,3712,2011,3698,2011,3679,1959xe" filled="true" fillcolor="#231f20" stroked="false">
                <v:path arrowok="t"/>
                <v:fill type="solid"/>
              </v:shape>
              <v:shape style="position:absolute;left:3663;top:1959;width:68;height:71" coordorigin="3663,1959" coordsize="68,71" path="m3731,1959l3715,1959,3698,2011,3712,2011,3731,1959xe" filled="true" fillcolor="#231f20" stroked="false">
                <v:path arrowok="t"/>
                <v:fill type="solid"/>
              </v:shape>
            </v:group>
            <v:group style="position:absolute;left:3735;top:1958;width:71;height:74" coordorigin="3735,1958" coordsize="71,74">
              <v:shape style="position:absolute;left:3735;top:1958;width:71;height:74" coordorigin="3735,1958" coordsize="71,74" path="m3781,1958l3764,1958,3759,1959,3735,1988,3735,2006,3738,2015,3751,2028,3760,2031,3781,2031,3790,2028,3798,2019,3765,2019,3760,2017,3752,2008,3750,2002,3750,1986,3752,1980,3759,1972,3764,1970,3798,1970,3789,1961,3781,1958xe" filled="true" fillcolor="#231f20" stroked="false">
                <v:path arrowok="t"/>
                <v:fill type="solid"/>
              </v:shape>
              <v:shape style="position:absolute;left:3735;top:1958;width:71;height:74" coordorigin="3735,1958" coordsize="71,74" path="m3798,1970l3776,1970,3781,1972,3788,1980,3790,1986,3790,2002,3788,2008,3781,2017,3776,2019,3798,2019,3802,2015,3805,2006,3805,1983,3802,1974,3798,1970xe" filled="true" fillcolor="#231f20" stroked="false">
                <v:path arrowok="t"/>
                <v:fill type="solid"/>
              </v:shape>
            </v:group>
            <v:group style="position:absolute;left:3813;top:1958;width:59;height:74" coordorigin="3813,1958" coordsize="59,74">
              <v:shape style="position:absolute;left:3813;top:1958;width:59;height:74" coordorigin="3813,1958" coordsize="59,74" path="m3827,2005l3813,2007,3814,2015,3817,2021,3827,2029,3834,2031,3849,2031,3854,2030,3863,2027,3866,2024,3869,2019,3839,2019,3835,2018,3830,2013,3828,2010,3827,2005xe" filled="true" fillcolor="#231f20" stroked="false">
                <v:path arrowok="t"/>
                <v:fill type="solid"/>
              </v:shape>
              <v:shape style="position:absolute;left:3813;top:1958;width:59;height:74" coordorigin="3813,1958" coordsize="59,74" path="m3851,1958l3837,1958,3832,1959,3816,1983,3818,1988,3826,1995,3831,1997,3845,2000,3849,2001,3853,2003,3855,2004,3857,2006,3857,2008,3857,2012,3856,2014,3851,2018,3848,2019,3869,2019,3871,2017,3872,2013,3872,2005,3871,2001,3838,1984,3834,1982,3830,1980,3830,1978,3830,1975,3830,1973,3834,1970,3838,1970,3868,1970,3867,1968,3858,1960,3851,1958xe" filled="true" fillcolor="#231f20" stroked="false">
                <v:path arrowok="t"/>
                <v:fill type="solid"/>
              </v:shape>
              <v:shape style="position:absolute;left:3813;top:1958;width:59;height:74" coordorigin="3813,1958" coordsize="59,74" path="m3868,1970l3846,1970,3849,1970,3853,1974,3855,1976,3855,1980,3870,1979,3870,1973,3868,1970xe" filled="true" fillcolor="#231f20" stroked="false">
                <v:path arrowok="t"/>
                <v:fill type="solid"/>
              </v:shape>
            </v:group>
            <v:group style="position:absolute;left:3826;top:1676;width:269;height:419" coordorigin="3826,1676" coordsize="269,419">
              <v:shape style="position:absolute;left:3826;top:1676;width:269;height:419" coordorigin="3826,1676" coordsize="269,419" path="m3826,1676l3931,1732,4023,1800,4078,1875,4095,1943,4082,2001,4046,2048,3993,2080,3930,2095e" filled="false" stroked="true" strokeweight=".613pt" strokecolor="#231f20">
                <v:path arrowok="t"/>
              </v:shape>
              <v:shape style="position:absolute;left:3668;top:1499;width:444;height:614" type="#_x0000_t75" stroked="false">
                <v:imagedata r:id="rId74" o:title=""/>
              </v:shape>
            </v:group>
            <v:group style="position:absolute;left:3521;top:1968;width:509;height:203" coordorigin="3521,1968" coordsize="509,203">
              <v:shape style="position:absolute;left:3521;top:1968;width:509;height:203" coordorigin="3521,1968" coordsize="509,203" path="m4029,1968l3989,2035,3936,2091,3871,2133,3797,2161,3716,2170,3664,2166,3614,2155,3566,2136,3521,2109e" filled="false" stroked="true" strokeweight=".541pt" strokecolor="#231f20">
                <v:path arrowok="t"/>
              </v:shape>
            </v:group>
            <v:group style="position:absolute;left:3253;top:1366;width:921;height:921" coordorigin="3253,1366" coordsize="921,921">
              <v:shape style="position:absolute;left:3253;top:1366;width:921;height:921" coordorigin="3253,1366" coordsize="921,921" path="m3714,1366l3788,1372,3859,1390,3925,1418,3985,1455,4039,1501,4085,1555,4123,1615,4150,1681,4168,1752,4174,1827,4168,1901,4150,1972,4123,2038,4085,2099,4039,2152,3985,2198,3925,2236,3859,2264,3788,2281,3714,2287,3639,2281,3568,2264,3502,2236,3442,2198,3388,2152,3342,2099,3305,2038,3277,1972,3259,1901,3253,1827,3259,1752,3277,1681,3305,1615,3342,1555,3388,1501,3442,1455,3502,1418,3568,1390,3639,1372,3714,1366xe" filled="false" stroked="true" strokeweight=".567pt" strokecolor="#231f20">
                <v:path arrowok="t"/>
              </v:shape>
              <v:shape style="position:absolute;left:3571;top:2126;width:297;height:119" type="#_x0000_t75" stroked="false">
                <v:imagedata r:id="rId73" o:title=""/>
              </v:shape>
            </v:group>
            <v:group style="position:absolute;left:4248;top:1275;width:1005;height:1005" coordorigin="4248,1275" coordsize="1005,1005">
              <v:shape style="position:absolute;left:4248;top:1275;width:1005;height:1005" coordorigin="4248,1275" coordsize="1005,1005" path="m4750,1275l4676,1280,4605,1296,4539,1321,4477,1355,4421,1398,4371,1447,4329,1503,4295,1565,4269,1632,4254,1703,4248,1777,4254,1851,4269,1922,4295,1988,4329,2050,4371,2106,4421,2156,4477,2198,4539,2232,4605,2258,4676,2273,4750,2279,4824,2273,4895,2258,4962,2232,5024,2198,5080,2156,5129,2106,5172,2050,5206,1988,5231,1922,5247,1851,5252,1777,5247,1703,5231,1632,5206,1565,5172,1503,5129,1447,5080,1398,5024,1355,4962,1321,4895,1296,4824,1280,4750,1275xe" filled="true" fillcolor="#d1d3d4" stroked="false">
                <v:path arrowok="t"/>
                <v:fill type="solid"/>
              </v:shape>
            </v:group>
            <v:group style="position:absolute;left:4248;top:1275;width:1005;height:1005" coordorigin="4248,1275" coordsize="1005,1005">
              <v:shape style="position:absolute;left:4248;top:1275;width:1005;height:1005" coordorigin="4248,1275" coordsize="1005,1005" path="m4750,1275l4824,1280,4895,1296,4962,1321,5024,1355,5080,1398,5129,1447,5172,1503,5206,1565,5231,1632,5247,1703,5252,1777,5247,1851,5231,1922,5206,1988,5172,2050,5129,2106,5080,2156,5024,2198,4962,2232,4895,2258,4824,2273,4750,2279,4676,2273,4605,2258,4539,2232,4477,2198,4421,2156,4371,2106,4329,2050,4295,1988,4269,1922,4254,1851,4248,1777,4254,1703,4269,1632,4295,1565,4329,1503,4371,1447,4421,1398,4477,1355,4539,1321,4605,1296,4676,1280,4750,1275xe" filled="false" stroked="true" strokeweight=".425pt" strokecolor="#231f20">
                <v:path arrowok="t"/>
              </v:shape>
            </v:group>
            <v:group style="position:absolute;left:4480;top:1311;width:457;height:890" coordorigin="4480,1311" coordsize="457,890">
              <v:shape style="position:absolute;left:4480;top:1311;width:457;height:890" coordorigin="4480,1311" coordsize="457,890" path="m4480,2200l4937,1311e" filled="false" stroked="true" strokeweight=".334pt" strokecolor="#6d6e71">
                <v:path arrowok="t"/>
              </v:shape>
            </v:group>
            <v:group style="position:absolute;left:4259;top:1438;width:122;height:237" coordorigin="4259,1438" coordsize="122,237">
              <v:shape style="position:absolute;left:4259;top:1438;width:122;height:237" coordorigin="4259,1438" coordsize="122,237" path="m4259,1674l4380,1438e" filled="false" stroked="true" strokeweight=".334pt" strokecolor="#6d6e71">
                <v:path arrowok="t"/>
              </v:shape>
            </v:group>
            <v:group style="position:absolute;left:4250;top:1396;width:173;height:337" coordorigin="4250,1396" coordsize="173,337">
              <v:shape style="position:absolute;left:4250;top:1396;width:173;height:337" coordorigin="4250,1396" coordsize="173,337" path="m4250,1732l4423,1396e" filled="false" stroked="true" strokeweight=".334pt" strokecolor="#6d6e71">
                <v:path arrowok="t"/>
              </v:shape>
            </v:group>
            <v:group style="position:absolute;left:4248;top:1368;width:211;height:410" coordorigin="4248,1368" coordsize="211,410">
              <v:shape style="position:absolute;left:4248;top:1368;width:211;height:410" coordorigin="4248,1368" coordsize="211,410" path="m4248,1778l4459,1368e" filled="false" stroked="true" strokeweight=".334pt" strokecolor="#6d6e71">
                <v:path arrowok="t"/>
              </v:shape>
            </v:group>
            <v:group style="position:absolute;left:4250;top:1347;width:242;height:470" coordorigin="4250,1347" coordsize="242,470">
              <v:shape style="position:absolute;left:4250;top:1347;width:242;height:470" coordorigin="4250,1347" coordsize="242,470" path="m4250,1816l4491,1347e" filled="false" stroked="true" strokeweight=".334pt" strokecolor="#6d6e71">
                <v:path arrowok="t"/>
              </v:shape>
            </v:group>
            <v:group style="position:absolute;left:4254;top:1330;width:268;height:521" coordorigin="4254,1330" coordsize="268,521">
              <v:shape style="position:absolute;left:4254;top:1330;width:268;height:521" coordorigin="4254,1330" coordsize="268,521" path="m4254,1851l4521,1330e" filled="false" stroked="true" strokeweight=".334pt" strokecolor="#6d6e71">
                <v:path arrowok="t"/>
              </v:shape>
            </v:group>
            <v:group style="position:absolute;left:4259;top:1317;width:291;height:565" coordorigin="4259,1317" coordsize="291,565">
              <v:shape style="position:absolute;left:4259;top:1317;width:291;height:565" coordorigin="4259,1317" coordsize="291,565" path="m4259,1881l4549,1317e" filled="false" stroked="true" strokeweight=".334pt" strokecolor="#6d6e71">
                <v:path arrowok="t"/>
              </v:shape>
            </v:group>
            <v:group style="position:absolute;left:4266;top:1306;width:311;height:605" coordorigin="4266,1306" coordsize="311,605">
              <v:shape style="position:absolute;left:4266;top:1306;width:311;height:605" coordorigin="4266,1306" coordsize="311,605" path="m4266,1910l4576,1306e" filled="false" stroked="true" strokeweight=".334pt" strokecolor="#6d6e71">
                <v:path arrowok="t"/>
              </v:shape>
            </v:group>
            <v:group style="position:absolute;left:4274;top:1297;width:329;height:640" coordorigin="4274,1297" coordsize="329,640">
              <v:shape style="position:absolute;left:4274;top:1297;width:329;height:640" coordorigin="4274,1297" coordsize="329,640" path="m4274,1936l4602,1297e" filled="false" stroked="true" strokeweight=".334pt" strokecolor="#6d6e71">
                <v:path arrowok="t"/>
              </v:shape>
            </v:group>
            <v:group style="position:absolute;left:4283;top:1290;width:345;height:671" coordorigin="4283,1290" coordsize="345,671">
              <v:shape style="position:absolute;left:4283;top:1290;width:345;height:671" coordorigin="4283,1290" coordsize="345,671" path="m4283,1960l4627,1290e" filled="false" stroked="true" strokeweight=".334pt" strokecolor="#6d6e71">
                <v:path arrowok="t"/>
              </v:shape>
            </v:group>
            <v:group style="position:absolute;left:4292;top:1284;width:359;height:699" coordorigin="4292,1284" coordsize="359,699">
              <v:shape style="position:absolute;left:4292;top:1284;width:359;height:699" coordorigin="4292,1284" coordsize="359,699" path="m4292,1983l4651,1284e" filled="false" stroked="true" strokeweight=".334pt" strokecolor="#6d6e71">
                <v:path arrowok="t"/>
              </v:shape>
            </v:group>
            <v:group style="position:absolute;left:4303;top:1280;width:373;height:725" coordorigin="4303,1280" coordsize="373,725">
              <v:shape style="position:absolute;left:4303;top:1280;width:373;height:725" coordorigin="4303,1280" coordsize="373,725" path="m4303,2005l4675,1280e" filled="false" stroked="true" strokeweight=".334pt" strokecolor="#6d6e71">
                <v:path arrowok="t"/>
              </v:shape>
            </v:group>
            <v:group style="position:absolute;left:4314;top:1277;width:384;height:748" coordorigin="4314,1277" coordsize="384,748">
              <v:shape style="position:absolute;left:4314;top:1277;width:384;height:748" coordorigin="4314,1277" coordsize="384,748" path="m4314,2025l4698,1277e" filled="false" stroked="true" strokeweight=".334pt" strokecolor="#6d6e71">
                <v:path arrowok="t"/>
              </v:shape>
            </v:group>
            <v:group style="position:absolute;left:4325;top:1276;width:395;height:769" coordorigin="4325,1276" coordsize="395,769">
              <v:shape style="position:absolute;left:4325;top:1276;width:395;height:769" coordorigin="4325,1276" coordsize="395,769" path="m4325,2044l4720,1276e" filled="false" stroked="true" strokeweight=".334pt" strokecolor="#6d6e71">
                <v:path arrowok="t"/>
              </v:shape>
            </v:group>
            <v:group style="position:absolute;left:4337;top:1275;width:405;height:788" coordorigin="4337,1275" coordsize="405,788">
              <v:shape style="position:absolute;left:4337;top:1275;width:405;height:788" coordorigin="4337,1275" coordsize="405,788" path="m4337,2062l4742,1275e" filled="false" stroked="true" strokeweight=".334pt" strokecolor="#6d6e71">
                <v:path arrowok="t"/>
              </v:shape>
            </v:group>
            <v:group style="position:absolute;left:4350;top:1275;width:414;height:805" coordorigin="4350,1275" coordsize="414,805">
              <v:shape style="position:absolute;left:4350;top:1275;width:414;height:805" coordorigin="4350,1275" coordsize="414,805" path="m4350,2080l4763,1275e" filled="false" stroked="true" strokeweight=".334pt" strokecolor="#6d6e71">
                <v:path arrowok="t"/>
              </v:shape>
            </v:group>
            <v:group style="position:absolute;left:4363;top:1276;width:422;height:821" coordorigin="4363,1276" coordsize="422,821">
              <v:shape style="position:absolute;left:4363;top:1276;width:422;height:821" coordorigin="4363,1276" coordsize="422,821" path="m4363,2096l4784,1276e" filled="false" stroked="true" strokeweight=".334pt" strokecolor="#6d6e71">
                <v:path arrowok="t"/>
              </v:shape>
            </v:group>
            <v:group style="position:absolute;left:4376;top:1278;width:429;height:835" coordorigin="4376,1278" coordsize="429,835">
              <v:shape style="position:absolute;left:4376;top:1278;width:429;height:835" coordorigin="4376,1278" coordsize="429,835" path="m4376,2112l4805,1278e" filled="false" stroked="true" strokeweight=".334pt" strokecolor="#6d6e71">
                <v:path arrowok="t"/>
              </v:shape>
            </v:group>
            <v:group style="position:absolute;left:4390;top:1280;width:435;height:847" coordorigin="4390,1280" coordsize="435,847">
              <v:shape style="position:absolute;left:4390;top:1280;width:435;height:847" coordorigin="4390,1280" coordsize="435,847" path="m4390,2126l4825,1280e" filled="false" stroked="true" strokeweight=".334pt" strokecolor="#6d6e71">
                <v:path arrowok="t"/>
              </v:shape>
            </v:group>
            <v:group style="position:absolute;left:4404;top:1283;width:441;height:858" coordorigin="4404,1283" coordsize="441,858">
              <v:shape style="position:absolute;left:4404;top:1283;width:441;height:858" coordorigin="4404,1283" coordsize="441,858" path="m4404,2141l4844,1283e" filled="false" stroked="true" strokeweight=".334pt" strokecolor="#6d6e71">
                <v:path arrowok="t"/>
              </v:shape>
            </v:group>
            <v:group style="position:absolute;left:4419;top:1287;width:445;height:867" coordorigin="4419,1287" coordsize="445,867">
              <v:shape style="position:absolute;left:4419;top:1287;width:445;height:867" coordorigin="4419,1287" coordsize="445,867" path="m4419,2154l4864,1287e" filled="false" stroked="true" strokeweight=".334pt" strokecolor="#6d6e71">
                <v:path arrowok="t"/>
              </v:shape>
            </v:group>
            <v:group style="position:absolute;left:4434;top:1292;width:449;height:875" coordorigin="4434,1292" coordsize="449,875">
              <v:shape style="position:absolute;left:4434;top:1292;width:449;height:875" coordorigin="4434,1292" coordsize="449,875" path="m4434,2166l4883,1292e" filled="false" stroked="true" strokeweight=".334pt" strokecolor="#6d6e71">
                <v:path arrowok="t"/>
              </v:shape>
            </v:group>
            <v:group style="position:absolute;left:4449;top:1298;width:453;height:881" coordorigin="4449,1298" coordsize="453,881">
              <v:shape style="position:absolute;left:4449;top:1298;width:453;height:881" coordorigin="4449,1298" coordsize="453,881" path="m4449,2178l4901,1298e" filled="false" stroked="true" strokeweight=".334pt" strokecolor="#6d6e71">
                <v:path arrowok="t"/>
              </v:shape>
            </v:group>
            <v:group style="position:absolute;left:4465;top:1304;width:455;height:886" coordorigin="4465,1304" coordsize="455,886">
              <v:shape style="position:absolute;left:4465;top:1304;width:455;height:886" coordorigin="4465,1304" coordsize="455,886" path="m4465,2189l4919,1304e" filled="false" stroked="true" strokeweight=".334pt" strokecolor="#6d6e71">
                <v:path arrowok="t"/>
              </v:shape>
            </v:group>
            <v:group style="position:absolute;left:4279;top:1423;width:328;height:449" coordorigin="4279,1423" coordsize="328,449">
              <v:shape style="position:absolute;left:4279;top:1423;width:328;height:449" coordorigin="4279,1423" coordsize="328,449" path="m4600,1486l4453,1486,4466,1487,4479,1491,4519,1538,4520,1552,4519,1568,4496,1632,4438,1705,4366,1779,4279,1860,4279,1872,4520,1872,4553,1797,4379,1797,4431,1754,4505,1689,4550,1643,4592,1584,4607,1518,4605,1500,4600,1486xe" filled="true" fillcolor="#231f20" stroked="false">
                <v:path arrowok="t"/>
                <v:fill type="solid"/>
              </v:shape>
              <v:shape style="position:absolute;left:4279;top:1423;width:328;height:449" coordorigin="4279,1423" coordsize="328,449" path="m4573,1751l4557,1751,4550,1763,4542,1774,4486,1796,4467,1797,4553,1797,4573,1751xe" filled="true" fillcolor="#231f20" stroked="false">
                <v:path arrowok="t"/>
                <v:fill type="solid"/>
              </v:shape>
              <v:shape style="position:absolute;left:4279;top:1423;width:328;height:449" coordorigin="4279,1423" coordsize="328,449" path="m4496,1423l4426,1442,4381,1488,4361,1530,4373,1536,4390,1514,4409,1498,4430,1489,4453,1486,4600,1486,4599,1483,4540,1430,4519,1424,4496,1423xe" filled="true" fillcolor="#231f20" stroked="false">
                <v:path arrowok="t"/>
                <v:fill type="solid"/>
              </v:shape>
            </v:group>
            <v:group style="position:absolute;left:4579;top:1423;width:349;height:466" coordorigin="4579,1423" coordsize="349,466">
              <v:shape style="position:absolute;left:4579;top:1423;width:349;height:466" coordorigin="4579,1423" coordsize="349,466" path="m4626,1807l4607,1807,4598,1811,4583,1825,4579,1833,4579,1855,4639,1888,4658,1889,4686,1887,4713,1882,4739,1874,4765,1862,4781,1852,4719,1852,4709,1851,4698,1848,4688,1844,4678,1837,4664,1827,4653,1819,4646,1814,4641,1811,4634,1809,4626,1807xe" filled="true" fillcolor="#231f20" stroked="false">
                <v:path arrowok="t"/>
                <v:fill type="solid"/>
              </v:shape>
              <v:shape style="position:absolute;left:4579;top:1423;width:349;height:466" coordorigin="4579,1423" coordsize="349,466" path="m4928,1423l4740,1423,4640,1614,4661,1616,4680,1619,4745,1651,4786,1717,4791,1756,4790,1778,4756,1839,4719,1852,4781,1852,4828,1812,4865,1744,4872,1696,4870,1677,4839,1605,4776,1561,4708,1543,4730,1502,4903,1502,4928,1423xe" filled="true" fillcolor="#231f20" stroked="false">
                <v:path arrowok="t"/>
                <v:fill type="solid"/>
              </v:shape>
            </v:group>
            <v:group style="position:absolute;left:4337;top:1920;width:69;height:80" coordorigin="4337,1920" coordsize="69,80">
              <v:shape style="position:absolute;left:4337;top:1920;width:69;height:80" coordorigin="4337,1920" coordsize="69,80" path="m4384,1920l4363,1920,4354,1923,4341,1938,4337,1947,4337,1972,4341,1982,4354,1996,4363,1999,4382,1999,4389,1997,4400,1989,4402,1986,4368,1986,4363,1984,4359,1980,4356,1976,4354,1969,4354,1950,4356,1943,4363,1935,4368,1933,4402,1933,4401,1931,4392,1923,4384,1920xe" filled="true" fillcolor="#231f20" stroked="false">
                <v:path arrowok="t"/>
                <v:fill type="solid"/>
              </v:shape>
              <v:shape style="position:absolute;left:4337;top:1920;width:69;height:80" coordorigin="4337,1920" coordsize="69,80" path="m4391,1970l4389,1975,4387,1980,4381,1985,4377,1986,4402,1986,4404,1983,4406,1975,4391,1970xe" filled="true" fillcolor="#231f20" stroked="false">
                <v:path arrowok="t"/>
                <v:fill type="solid"/>
              </v:shape>
              <v:shape style="position:absolute;left:4337;top:1920;width:69;height:80" coordorigin="4337,1920" coordsize="69,80" path="m4402,1933l4378,1933,4381,1934,4387,1939,4389,1942,4390,1946,4406,1942,4404,1936,4402,1933xe" filled="true" fillcolor="#231f20" stroked="false">
                <v:path arrowok="t"/>
                <v:fill type="solid"/>
              </v:shape>
            </v:group>
            <v:group style="position:absolute;left:4420;top:1921;width:60;height:78" coordorigin="4420,1921" coordsize="60,78">
              <v:shape style="position:absolute;left:4420;top:1921;width:60;height:78" coordorigin="4420,1921" coordsize="60,78" path="m4478,1921l4420,1921,4420,1998,4480,1998,4480,1985,4436,1985,4436,1964,4475,1964,4475,1951,4436,1951,4436,1934,4478,1934,4478,1921xe" filled="true" fillcolor="#231f20" stroked="false">
                <v:path arrowok="t"/>
                <v:fill type="solid"/>
              </v:shape>
            </v:group>
            <v:group style="position:absolute;left:4494;top:1921;width:63;height:78" coordorigin="4494,1921" coordsize="63,78">
              <v:shape style="position:absolute;left:4494;top:1921;width:63;height:78" coordorigin="4494,1921" coordsize="63,78" path="m4509,1921l4494,1921,4494,1998,4508,1998,4508,1948,4526,1948,4509,1921xe" filled="true" fillcolor="#231f20" stroked="false">
                <v:path arrowok="t"/>
                <v:fill type="solid"/>
              </v:shape>
              <v:shape style="position:absolute;left:4494;top:1921;width:63;height:78" coordorigin="4494,1921" coordsize="63,78" path="m4526,1948l4508,1948,4540,1998,4556,1998,4556,1973,4541,1973,4526,1948xe" filled="true" fillcolor="#231f20" stroked="false">
                <v:path arrowok="t"/>
                <v:fill type="solid"/>
              </v:shape>
              <v:shape style="position:absolute;left:4494;top:1921;width:63;height:78" coordorigin="4494,1921" coordsize="63,78" path="m4556,1921l4541,1921,4541,1973,4556,1973,4556,1921xe" filled="true" fillcolor="#231f20" stroked="false">
                <v:path arrowok="t"/>
                <v:fill type="solid"/>
              </v:shape>
            </v:group>
            <v:group style="position:absolute;left:4567;top:1921;width:63;height:78" coordorigin="4567,1921" coordsize="63,78">
              <v:shape style="position:absolute;left:4567;top:1921;width:63;height:78" coordorigin="4567,1921" coordsize="63,78" path="m4607,1934l4591,1934,4591,1998,4607,1998,4607,1934xe" filled="true" fillcolor="#231f20" stroked="false">
                <v:path arrowok="t"/>
                <v:fill type="solid"/>
              </v:shape>
              <v:shape style="position:absolute;left:4567;top:1921;width:63;height:78" coordorigin="4567,1921" coordsize="63,78" path="m4630,1921l4567,1921,4567,1934,4630,1934,4630,1921xe" filled="true" fillcolor="#231f20" stroked="false">
                <v:path arrowok="t"/>
                <v:fill type="solid"/>
              </v:shape>
            </v:group>
            <v:group style="position:absolute;left:4624;top:1921;width:80;height:78" coordorigin="4624,1921" coordsize="80,78">
              <v:shape style="position:absolute;left:4624;top:1921;width:80;height:78" coordorigin="4624,1921" coordsize="80,78" path="m4672,1921l4655,1921,4624,1998,4641,1998,4648,1981,4696,1981,4691,1968,4652,1968,4663,1939,4679,1939,4672,1921xe" filled="true" fillcolor="#231f20" stroked="false">
                <v:path arrowok="t"/>
                <v:fill type="solid"/>
              </v:shape>
              <v:shape style="position:absolute;left:4624;top:1921;width:80;height:78" coordorigin="4624,1921" coordsize="80,78" path="m4696,1981l4679,1981,4686,1998,4703,1998,4696,1981xe" filled="true" fillcolor="#231f20" stroked="false">
                <v:path arrowok="t"/>
                <v:fill type="solid"/>
              </v:shape>
              <v:shape style="position:absolute;left:4624;top:1921;width:80;height:78" coordorigin="4624,1921" coordsize="80,78" path="m4679,1939l4663,1939,4674,1968,4691,1968,4679,1939xe" filled="true" fillcolor="#231f20" stroked="false">
                <v:path arrowok="t"/>
                <v:fill type="solid"/>
              </v:shape>
            </v:group>
            <v:group style="position:absolute;left:4696;top:1921;width:74;height:78" coordorigin="4696,1921" coordsize="74,78">
              <v:shape style="position:absolute;left:4696;top:1921;width:74;height:78" coordorigin="4696,1921" coordsize="74,78" path="m4713,1921l4696,1921,4724,1998,4741,1998,4748,1978,4733,1978,4713,1921xe" filled="true" fillcolor="#231f20" stroked="false">
                <v:path arrowok="t"/>
                <v:fill type="solid"/>
              </v:shape>
              <v:shape style="position:absolute;left:4696;top:1921;width:74;height:78" coordorigin="4696,1921" coordsize="74,78" path="m4769,1921l4752,1921,4733,1978,4748,1978,4769,1921xe" filled="true" fillcolor="#231f20" stroked="false">
                <v:path arrowok="t"/>
                <v:fill type="solid"/>
              </v:shape>
            </v:group>
            <v:group style="position:absolute;left:4774;top:1920;width:77;height:80" coordorigin="4774,1920" coordsize="77,80">
              <v:shape style="position:absolute;left:4774;top:1920;width:77;height:80" coordorigin="4774,1920" coordsize="77,80" path="m4824,1920l4806,1920,4800,1921,4774,1952,4774,1972,4777,1982,4791,1996,4801,1999,4824,1999,4833,1996,4843,1986,4806,1986,4801,1984,4792,1975,4790,1968,4790,1951,4792,1944,4800,1935,4806,1933,4843,1933,4833,1923,4824,1920xe" filled="true" fillcolor="#231f20" stroked="false">
                <v:path arrowok="t"/>
                <v:fill type="solid"/>
              </v:shape>
              <v:shape style="position:absolute;left:4774;top:1920;width:77;height:80" coordorigin="4774,1920" coordsize="77,80" path="m4843,1933l4819,1933,4824,1935,4832,1944,4834,1951,4834,1968,4832,1975,4824,1984,4819,1986,4843,1986,4847,1982,4850,1972,4850,1947,4847,1937,4843,1933xe" filled="true" fillcolor="#231f20" stroked="false">
                <v:path arrowok="t"/>
                <v:fill type="solid"/>
              </v:shape>
            </v:group>
            <v:group style="position:absolute;left:4859;top:1920;width:65;height:80" coordorigin="4859,1920" coordsize="65,80">
              <v:shape style="position:absolute;left:4859;top:1920;width:65;height:80" coordorigin="4859,1920" coordsize="65,80" path="m4874,1972l4859,1973,4860,1982,4863,1988,4874,1997,4881,2000,4898,2000,4904,1999,4913,1995,4917,1992,4920,1986,4887,1986,4883,1985,4877,1980,4875,1977,4874,1972xe" filled="true" fillcolor="#231f20" stroked="false">
                <v:path arrowok="t"/>
                <v:fill type="solid"/>
              </v:shape>
              <v:shape style="position:absolute;left:4859;top:1920;width:65;height:80" coordorigin="4859,1920" coordsize="65,80" path="m4900,1920l4884,1920,4879,1921,4862,1947,4864,1953,4872,1960,4878,1962,4894,1966,4898,1967,4902,1969,4904,1970,4907,1972,4907,1974,4907,1979,4906,1981,4901,1985,4897,1986,4920,1986,4922,1984,4923,1980,4923,1971,4922,1967,4886,1948,4881,1947,4878,1944,4877,1942,4877,1938,4878,1937,4882,1934,4886,1933,4919,1933,4918,1930,4913,1926,4908,1922,4900,1920xe" filled="true" fillcolor="#231f20" stroked="false">
                <v:path arrowok="t"/>
                <v:fill type="solid"/>
              </v:shape>
              <v:shape style="position:absolute;left:4859;top:1920;width:65;height:80" coordorigin="4859,1920" coordsize="65,80" path="m4919,1933l4895,1933,4898,1933,4903,1937,4904,1940,4905,1944,4921,1943,4920,1936,4919,1933xe" filled="true" fillcolor="#231f20" stroked="false">
                <v:path arrowok="t"/>
                <v:fill type="solid"/>
              </v:shape>
            </v:group>
            <v:group style="position:absolute;left:4873;top:1613;width:292;height:457" coordorigin="4873,1613" coordsize="292,457">
              <v:shape style="position:absolute;left:4873;top:1613;width:292;height:457" coordorigin="4873,1613" coordsize="292,457" path="m4873,1613l4930,1642,4987,1674,5042,1709,5088,1748,5142,1818,5165,1883,5162,1941,5138,1991,5098,2029,5046,2056,4986,2070e" filled="false" stroked="true" strokeweight=".669pt" strokecolor="#231f20">
                <v:path arrowok="t"/>
              </v:shape>
              <v:shape style="position:absolute;left:4700;top:1418;width:484;height:671" type="#_x0000_t75" stroked="false">
                <v:imagedata r:id="rId75" o:title=""/>
              </v:shape>
            </v:group>
            <v:group style="position:absolute;left:4540;top:1931;width:555;height:221" coordorigin="4540,1931" coordsize="555,221">
              <v:shape style="position:absolute;left:4540;top:1931;width:555;height:221" coordorigin="4540,1931" coordsize="555,221" path="m5094,1931l5059,1992,5013,2046,4958,2090,4896,2123,4827,2144,4753,2151,4696,2147,4641,2135,4589,2114,4540,2085e" filled="false" stroked="true" strokeweight=".717pt" strokecolor="#231f20">
                <v:path arrowok="t"/>
              </v:shape>
            </v:group>
            <v:group style="position:absolute;left:4248;top:1275;width:1005;height:1005" coordorigin="4248,1275" coordsize="1005,1005">
              <v:shape style="position:absolute;left:4248;top:1275;width:1005;height:1005" coordorigin="4248,1275" coordsize="1005,1005" path="m4750,1275l4824,1280,4895,1296,4962,1321,5024,1355,5080,1398,5129,1447,5172,1503,5206,1565,5231,1632,5247,1703,5252,1777,5247,1851,5231,1922,5206,1988,5172,2050,5129,2106,5080,2156,5024,2198,4962,2232,4895,2258,4824,2273,4750,2279,4676,2273,4605,2258,4539,2232,4477,2198,4421,2156,4371,2106,4329,2050,4295,1988,4269,1922,4254,1851,4248,1777,4254,1703,4269,1632,4295,1565,4329,1503,4371,1447,4421,1398,4477,1355,4539,1321,4605,1296,4676,1280,4750,1275xe" filled="false" stroked="true" strokeweight=".567pt" strokecolor="#231f20">
                <v:path arrowok="t"/>
              </v:shape>
              <v:shape style="position:absolute;left:4593;top:2102;width:326;height:132" type="#_x0000_t75" stroked="false">
                <v:imagedata r:id="rId76" o:title=""/>
              </v:shape>
            </v:group>
            <v:group style="position:absolute;left:5666;top:326;width:921;height:921" coordorigin="5666,326" coordsize="921,921">
              <v:shape style="position:absolute;left:5666;top:326;width:921;height:921" coordorigin="5666,326" coordsize="921,921" path="m6126,326l6051,332,5980,350,5914,378,5854,415,5800,461,5754,515,5717,575,5689,641,5672,712,5666,787,5672,861,5689,932,5717,998,5754,1059,5800,1112,5854,1158,5914,1196,5980,1224,6051,1241,6126,1247,6201,1241,6271,1224,6337,1196,6398,1158,6451,1112,6497,1059,6535,998,6563,932,6580,861,6586,787,6580,712,6563,641,6535,575,6497,515,6451,461,6398,415,6337,378,6271,350,6201,332,6126,326xe" filled="true" fillcolor="#d1d3d4" stroked="false">
                <v:path arrowok="t"/>
                <v:fill type="solid"/>
              </v:shape>
            </v:group>
            <v:group style="position:absolute;left:5666;top:326;width:921;height:921" coordorigin="5666,326" coordsize="921,921">
              <v:shape style="position:absolute;left:5666;top:326;width:921;height:921" coordorigin="5666,326" coordsize="921,921" path="m6126,326l6201,332,6271,350,6337,378,6398,415,6451,461,6497,515,6535,575,6563,641,6580,712,6586,787,6580,861,6563,932,6535,998,6497,1059,6451,1112,6398,1158,6337,1196,6271,1224,6201,1241,6126,1247,6051,1241,5980,1224,5914,1196,5854,1158,5800,1112,5754,1059,5717,998,5689,932,5672,861,5666,787,5672,712,5689,641,5717,575,5754,515,5800,461,5854,415,5914,378,5980,350,6051,332,6126,326xe" filled="false" stroked="true" strokeweight=".425pt" strokecolor="#231f20">
                <v:path arrowok="t"/>
              </v:shape>
            </v:group>
            <v:group style="position:absolute;left:5879;top:359;width:419;height:816" coordorigin="5879,359" coordsize="419,816">
              <v:shape style="position:absolute;left:5879;top:359;width:419;height:816" coordorigin="5879,359" coordsize="419,816" path="m5879,1175l6297,359e" filled="false" stroked="true" strokeweight=".306pt" strokecolor="#6d6e71">
                <v:path arrowok="t"/>
              </v:shape>
            </v:group>
            <v:group style="position:absolute;left:5675;top:476;width:112;height:217" coordorigin="5675,476" coordsize="112,217">
              <v:shape style="position:absolute;left:5675;top:476;width:112;height:217" coordorigin="5675,476" coordsize="112,217" path="m5675,692l5787,476e" filled="false" stroked="true" strokeweight=".306pt" strokecolor="#6d6e71">
                <v:path arrowok="t"/>
              </v:shape>
            </v:group>
            <v:group style="position:absolute;left:5667;top:438;width:159;height:309" coordorigin="5667,438" coordsize="159,309">
              <v:shape style="position:absolute;left:5667;top:438;width:159;height:309" coordorigin="5667,438" coordsize="159,309" path="m5667,746l5826,438e" filled="false" stroked="true" strokeweight=".306pt" strokecolor="#6d6e71">
                <v:path arrowok="t"/>
              </v:shape>
            </v:group>
            <v:group style="position:absolute;left:5666;top:412;width:193;height:376" coordorigin="5666,412" coordsize="193,376">
              <v:shape style="position:absolute;left:5666;top:412;width:193;height:376" coordorigin="5666,412" coordsize="193,376" path="m5666,788l5858,412e" filled="false" stroked="true" strokeweight=".306pt" strokecolor="#6d6e71">
                <v:path arrowok="t"/>
              </v:shape>
            </v:group>
            <v:group style="position:absolute;left:5667;top:393;width:222;height:431" coordorigin="5667,393" coordsize="222,431">
              <v:shape style="position:absolute;left:5667;top:393;width:222;height:431" coordorigin="5667,393" coordsize="222,431" path="m5667,823l5888,393e" filled="false" stroked="true" strokeweight=".306pt" strokecolor="#6d6e71">
                <v:path arrowok="t"/>
              </v:shape>
            </v:group>
            <v:group style="position:absolute;left:5671;top:377;width:246;height:478" coordorigin="5671,377" coordsize="246,478">
              <v:shape style="position:absolute;left:5671;top:377;width:246;height:478" coordorigin="5671,377" coordsize="246,478" path="m5671,854l5916,377e" filled="false" stroked="true" strokeweight=".306pt" strokecolor="#6d6e71">
                <v:path arrowok="t"/>
              </v:shape>
            </v:group>
            <v:group style="position:absolute;left:5676;top:365;width:266;height:518" coordorigin="5676,365" coordsize="266,518">
              <v:shape style="position:absolute;left:5676;top:365;width:266;height:518" coordorigin="5676,365" coordsize="266,518" path="m5676,883l5942,365e" filled="false" stroked="true" strokeweight=".306pt" strokecolor="#6d6e71">
                <v:path arrowok="t"/>
              </v:shape>
            </v:group>
            <v:group style="position:absolute;left:5682;top:355;width:285;height:554" coordorigin="5682,355" coordsize="285,554">
              <v:shape style="position:absolute;left:5682;top:355;width:285;height:554" coordorigin="5682,355" coordsize="285,554" path="m5682,909l5966,355e" filled="false" stroked="true" strokeweight=".306pt" strokecolor="#6d6e71">
                <v:path arrowok="t"/>
              </v:shape>
            </v:group>
            <v:group style="position:absolute;left:5689;top:347;width:301;height:586" coordorigin="5689,347" coordsize="301,586">
              <v:shape style="position:absolute;left:5689;top:347;width:301;height:586" coordorigin="5689,347" coordsize="301,586" path="m5689,933l5990,347e" filled="false" stroked="true" strokeweight=".306pt" strokecolor="#6d6e71">
                <v:path arrowok="t"/>
              </v:shape>
            </v:group>
            <v:group style="position:absolute;left:5697;top:340;width:316;height:615" coordorigin="5697,340" coordsize="316,615">
              <v:shape style="position:absolute;left:5697;top:340;width:316;height:615" coordorigin="5697,340" coordsize="316,615" path="m5697,955l6013,340e" filled="false" stroked="true" strokeweight=".306pt" strokecolor="#6d6e71">
                <v:path arrowok="t"/>
              </v:shape>
            </v:group>
            <v:group style="position:absolute;left:5706;top:335;width:329;height:641" coordorigin="5706,335" coordsize="329,641">
              <v:shape style="position:absolute;left:5706;top:335;width:329;height:641" coordorigin="5706,335" coordsize="329,641" path="m5706,976l6035,335e" filled="false" stroked="true" strokeweight=".306pt" strokecolor="#6d6e71">
                <v:path arrowok="t"/>
              </v:shape>
            </v:group>
            <v:group style="position:absolute;left:5716;top:332;width:342;height:665" coordorigin="5716,332" coordsize="342,665">
              <v:shape style="position:absolute;left:5716;top:332;width:342;height:665" coordorigin="5716,332" coordsize="342,665" path="m5716,996l6057,332e" filled="false" stroked="true" strokeweight=".306pt" strokecolor="#6d6e71">
                <v:path arrowok="t"/>
              </v:shape>
            </v:group>
            <v:group style="position:absolute;left:5726;top:329;width:352;height:686" coordorigin="5726,329" coordsize="352,686">
              <v:shape style="position:absolute;left:5726;top:329;width:352;height:686" coordorigin="5726,329" coordsize="352,686" path="m5726,1014l6078,329e" filled="false" stroked="true" strokeweight=".306pt" strokecolor="#6d6e71">
                <v:path arrowok="t"/>
              </v:shape>
            </v:group>
            <v:group style="position:absolute;left:5736;top:327;width:362;height:705" coordorigin="5736,327" coordsize="362,705">
              <v:shape style="position:absolute;left:5736;top:327;width:362;height:705" coordorigin="5736,327" coordsize="362,705" path="m5736,1032l6098,327e" filled="false" stroked="true" strokeweight=".306pt" strokecolor="#6d6e71">
                <v:path arrowok="t"/>
              </v:shape>
            </v:group>
            <v:group style="position:absolute;left:5747;top:327;width:371;height:723" coordorigin="5747,327" coordsize="371,723">
              <v:shape style="position:absolute;left:5747;top:327;width:371;height:723" coordorigin="5747,327" coordsize="371,723" path="m5747,1049l6118,327e" filled="false" stroked="true" strokeweight=".306pt" strokecolor="#6d6e71">
                <v:path arrowok="t"/>
              </v:shape>
            </v:group>
            <v:group style="position:absolute;left:5759;top:327;width:379;height:738" coordorigin="5759,327" coordsize="379,738">
              <v:shape style="position:absolute;left:5759;top:327;width:379;height:738" coordorigin="5759,327" coordsize="379,738" path="m5759,1064l6138,327e" filled="false" stroked="true" strokeweight=".306pt" strokecolor="#6d6e71">
                <v:path arrowok="t"/>
              </v:shape>
            </v:group>
            <v:group style="position:absolute;left:5771;top:327;width:387;height:752" coordorigin="5771,327" coordsize="387,752">
              <v:shape style="position:absolute;left:5771;top:327;width:387;height:752" coordorigin="5771,327" coordsize="387,752" path="m5771,1079l6157,327e" filled="false" stroked="true" strokeweight=".306pt" strokecolor="#6d6e71">
                <v:path arrowok="t"/>
              </v:shape>
            </v:group>
            <v:group style="position:absolute;left:5783;top:329;width:393;height:765" coordorigin="5783,329" coordsize="393,765">
              <v:shape style="position:absolute;left:5783;top:329;width:393;height:765" coordorigin="5783,329" coordsize="393,765" path="m5783,1094l6176,329e" filled="false" stroked="true" strokeweight=".306pt" strokecolor="#6d6e71">
                <v:path arrowok="t"/>
              </v:shape>
            </v:group>
            <v:group style="position:absolute;left:5796;top:331;width:399;height:776" coordorigin="5796,331" coordsize="399,776">
              <v:shape style="position:absolute;left:5796;top:331;width:399;height:776" coordorigin="5796,331" coordsize="399,776" path="m5796,1107l6194,331e" filled="false" stroked="true" strokeweight=".306pt" strokecolor="#6d6e71">
                <v:path arrowok="t"/>
              </v:shape>
            </v:group>
            <v:group style="position:absolute;left:5809;top:335;width:404;height:786" coordorigin="5809,335" coordsize="404,786">
              <v:shape style="position:absolute;left:5809;top:335;width:404;height:786" coordorigin="5809,335" coordsize="404,786" path="m5809,1120l6212,335e" filled="false" stroked="true" strokeweight=".306pt" strokecolor="#6d6e71">
                <v:path arrowok="t"/>
              </v:shape>
            </v:group>
            <v:group style="position:absolute;left:5822;top:338;width:408;height:795" coordorigin="5822,338" coordsize="408,795">
              <v:shape style="position:absolute;left:5822;top:338;width:408;height:795" coordorigin="5822,338" coordsize="408,795" path="m5822,1132l6230,338e" filled="false" stroked="true" strokeweight=".306pt" strokecolor="#6d6e71">
                <v:path arrowok="t"/>
              </v:shape>
            </v:group>
            <v:group style="position:absolute;left:5836;top:343;width:412;height:802" coordorigin="5836,343" coordsize="412,802">
              <v:shape style="position:absolute;left:5836;top:343;width:412;height:802" coordorigin="5836,343" coordsize="412,802" path="m5836,1144l6247,343e" filled="false" stroked="true" strokeweight=".306pt" strokecolor="#6d6e71">
                <v:path arrowok="t"/>
              </v:shape>
            </v:group>
            <v:group style="position:absolute;left:5850;top:348;width:415;height:808" coordorigin="5850,348" coordsize="415,808">
              <v:shape style="position:absolute;left:5850;top:348;width:415;height:808" coordorigin="5850,348" coordsize="415,808" path="m5850,1155l6264,348e" filled="false" stroked="true" strokeweight=".306pt" strokecolor="#6d6e71">
                <v:path arrowok="t"/>
              </v:shape>
            </v:group>
            <v:group style="position:absolute;left:5864;top:353;width:417;height:812" coordorigin="5864,353" coordsize="417,812">
              <v:shape style="position:absolute;left:5864;top:353;width:417;height:812" coordorigin="5864,353" coordsize="417,812" path="m5864,1165l6281,353e" filled="false" stroked="true" strokeweight=".306pt" strokecolor="#6d6e71">
                <v:path arrowok="t"/>
              </v:shape>
            </v:group>
            <v:group style="position:absolute;left:5716;top:470;width:293;height:412" coordorigin="5716,470" coordsize="293,412">
              <v:shape style="position:absolute;left:5716;top:470;width:293;height:412" coordorigin="5716,470" coordsize="293,412" path="m5756,810l5739,810,5732,813,5719,826,5716,833,5716,852,5782,882,5805,881,5828,876,5850,869,5871,859,5885,850,5821,850,5810,845,5782,823,5771,815,5768,814,5762,811,5756,810xe" filled="true" fillcolor="#231f20" stroked="false">
                <v:path arrowok="t"/>
                <v:fill type="solid"/>
              </v:shape>
              <v:shape style="position:absolute;left:5716;top:470;width:293;height:412" coordorigin="5716,470" coordsize="293,412" path="m6008,470l5851,470,5767,639,5784,641,5801,643,5855,672,5889,730,5894,765,5892,784,5864,839,5833,850,5885,850,5937,795,5960,733,5961,712,5960,694,5934,631,5881,592,5824,576,5842,540,5987,540,6008,470xe" filled="true" fillcolor="#231f20" stroked="false">
                <v:path arrowok="t"/>
                <v:fill type="solid"/>
              </v:shape>
            </v:group>
            <v:group style="position:absolute;left:5980;top:454;width:305;height:435" coordorigin="5980,454" coordsize="305,435">
              <v:shape style="position:absolute;left:5980;top:454;width:305;height:435" coordorigin="5980,454" coordsize="305,435" path="m6186,454l6114,478,6066,527,6021,600,5996,664,5982,735,5980,771,5981,787,6000,845,6050,886,6075,889,6089,888,6070,869,6063,866,6051,855,6048,847,6048,831,6063,754,6081,695,6108,610,6133,539,6166,481,6181,475,6245,475,6241,472,6229,464,6216,459,6201,455,6186,454xe" filled="true" fillcolor="#231f20" stroked="false">
                <v:path arrowok="t"/>
                <v:fill type="solid"/>
              </v:shape>
              <v:shape style="position:absolute;left:5980;top:454;width:305;height:435" coordorigin="5980,454" coordsize="305,435" path="m6245,475l6196,475,6204,478,6210,484,6215,490,6218,498,6218,510,6208,575,6180,667,6145,773,6124,831,6088,869,6145,869,6192,830,6232,772,6263,702,6281,625,6285,575,6284,561,6261,492,6252,481,6245,475xe" filled="true" fillcolor="#231f20" stroked="false">
                <v:path arrowok="t"/>
                <v:fill type="solid"/>
              </v:shape>
            </v:group>
            <v:group style="position:absolute;left:5747;top:918;width:63;height:74" coordorigin="5747,918" coordsize="63,74">
              <v:shape style="position:absolute;left:5747;top:918;width:63;height:74" coordorigin="5747,918" coordsize="63,74" path="m5790,918l5771,918,5763,921,5751,934,5747,943,5747,966,5751,975,5763,988,5771,991,5788,991,5795,989,5805,982,5806,979,5775,979,5771,977,5764,969,5763,963,5763,946,5764,939,5771,932,5775,930,5807,930,5806,929,5797,920,5790,918xe" filled="true" fillcolor="#231f20" stroked="false">
                <v:path arrowok="t"/>
                <v:fill type="solid"/>
              </v:shape>
              <v:shape style="position:absolute;left:5747;top:918;width:63;height:74" coordorigin="5747,918" coordsize="63,74" path="m5796,964l5795,969,5793,973,5787,978,5784,979,5806,979,5808,976,5810,968,5796,964xe" filled="true" fillcolor="#231f20" stroked="false">
                <v:path arrowok="t"/>
                <v:fill type="solid"/>
              </v:shape>
              <v:shape style="position:absolute;left:5747;top:918;width:63;height:74" coordorigin="5747,918" coordsize="63,74" path="m5807,930l5784,930,5788,931,5793,935,5795,938,5796,942,5810,939,5809,933,5807,930xe" filled="true" fillcolor="#231f20" stroked="false">
                <v:path arrowok="t"/>
                <v:fill type="solid"/>
              </v:shape>
            </v:group>
            <v:group style="position:absolute;left:5823;top:919;width:55;height:71" coordorigin="5823,919" coordsize="55,71">
              <v:shape style="position:absolute;left:5823;top:919;width:55;height:71" coordorigin="5823,919" coordsize="55,71" path="m5877,919l5823,919,5823,990,5878,990,5878,978,5838,978,5838,959,5874,959,5874,947,5838,947,5838,931,5877,931,5877,919xe" filled="true" fillcolor="#231f20" stroked="false">
                <v:path arrowok="t"/>
                <v:fill type="solid"/>
              </v:shape>
            </v:group>
            <v:group style="position:absolute;left:5891;top:919;width:58;height:71" coordorigin="5891,919" coordsize="58,71">
              <v:shape style="position:absolute;left:5891;top:919;width:58;height:71" coordorigin="5891,919" coordsize="58,71" path="m5905,919l5891,919,5891,990,5904,990,5904,944,5920,944,5905,919xe" filled="true" fillcolor="#231f20" stroked="false">
                <v:path arrowok="t"/>
                <v:fill type="solid"/>
              </v:shape>
              <v:shape style="position:absolute;left:5891;top:919;width:58;height:71" coordorigin="5891,919" coordsize="58,71" path="m5920,944l5904,944,5933,990,5948,990,5948,966,5934,966,5920,944xe" filled="true" fillcolor="#231f20" stroked="false">
                <v:path arrowok="t"/>
                <v:fill type="solid"/>
              </v:shape>
              <v:shape style="position:absolute;left:5891;top:919;width:58;height:71" coordorigin="5891,919" coordsize="58,71" path="m5948,919l5934,919,5934,966,5948,966,5948,919xe" filled="true" fillcolor="#231f20" stroked="false">
                <v:path arrowok="t"/>
                <v:fill type="solid"/>
              </v:shape>
            </v:group>
            <v:group style="position:absolute;left:5958;top:919;width:58;height:71" coordorigin="5958,919" coordsize="58,71">
              <v:shape style="position:absolute;left:5958;top:919;width:58;height:71" coordorigin="5958,919" coordsize="58,71" path="m5994,931l5980,931,5980,990,5994,990,5994,931xe" filled="true" fillcolor="#231f20" stroked="false">
                <v:path arrowok="t"/>
                <v:fill type="solid"/>
              </v:shape>
              <v:shape style="position:absolute;left:5958;top:919;width:58;height:71" coordorigin="5958,919" coordsize="58,71" path="m6016,919l5958,919,5958,931,6016,931,6016,919xe" filled="true" fillcolor="#231f20" stroked="false">
                <v:path arrowok="t"/>
                <v:fill type="solid"/>
              </v:shape>
            </v:group>
            <v:group style="position:absolute;left:6010;top:919;width:73;height:71" coordorigin="6010,919" coordsize="73,71">
              <v:shape style="position:absolute;left:6010;top:919;width:73;height:71" coordorigin="6010,919" coordsize="73,71" path="m6054,919l6038,919,6010,990,6026,990,6032,974,6076,974,6071,962,6036,962,6046,936,6061,936,6054,919xe" filled="true" fillcolor="#231f20" stroked="false">
                <v:path arrowok="t"/>
                <v:fill type="solid"/>
              </v:shape>
              <v:shape style="position:absolute;left:6010;top:919;width:73;height:71" coordorigin="6010,919" coordsize="73,71" path="m6076,974l6061,974,6067,990,6083,990,6076,974xe" filled="true" fillcolor="#231f20" stroked="false">
                <v:path arrowok="t"/>
                <v:fill type="solid"/>
              </v:shape>
              <v:shape style="position:absolute;left:6010;top:919;width:73;height:71" coordorigin="6010,919" coordsize="73,71" path="m6061,936l6046,936,6056,962,6071,962,6061,936xe" filled="true" fillcolor="#231f20" stroked="false">
                <v:path arrowok="t"/>
                <v:fill type="solid"/>
              </v:shape>
            </v:group>
            <v:group style="position:absolute;left:6076;top:919;width:68;height:71" coordorigin="6076,919" coordsize="68,71">
              <v:shape style="position:absolute;left:6076;top:919;width:68;height:71" coordorigin="6076,919" coordsize="68,71" path="m6092,919l6076,919,6102,990,6117,990,6124,971,6110,971,6092,919xe" filled="true" fillcolor="#231f20" stroked="false">
                <v:path arrowok="t"/>
                <v:fill type="solid"/>
              </v:shape>
              <v:shape style="position:absolute;left:6076;top:919;width:68;height:71" coordorigin="6076,919" coordsize="68,71" path="m6143,919l6128,919,6110,971,6124,971,6143,919xe" filled="true" fillcolor="#231f20" stroked="false">
                <v:path arrowok="t"/>
                <v:fill type="solid"/>
              </v:shape>
            </v:group>
            <v:group style="position:absolute;left:6148;top:918;width:71;height:74" coordorigin="6148,918" coordsize="71,74">
              <v:shape style="position:absolute;left:6148;top:918;width:71;height:74" coordorigin="6148,918" coordsize="71,74" path="m6193,918l6177,918,6171,919,6148,948,6148,966,6151,975,6163,988,6172,991,6193,991,6202,988,6211,979,6177,979,6172,977,6164,968,6163,962,6163,946,6164,940,6172,932,6177,930,6211,930,6202,921,6193,918xe" filled="true" fillcolor="#231f20" stroked="false">
                <v:path arrowok="t"/>
                <v:fill type="solid"/>
              </v:shape>
              <v:shape style="position:absolute;left:6148;top:918;width:71;height:74" coordorigin="6148,918" coordsize="71,74" path="m6211,930l6189,930,6193,932,6201,940,6203,946,6203,962,6201,968,6193,977,6188,979,6211,979,6214,975,6218,966,6218,943,6214,934,6211,930xe" filled="true" fillcolor="#231f20" stroked="false">
                <v:path arrowok="t"/>
                <v:fill type="solid"/>
              </v:shape>
            </v:group>
            <v:group style="position:absolute;left:6225;top:918;width:59;height:74" coordorigin="6225,918" coordsize="59,74">
              <v:shape style="position:absolute;left:6225;top:918;width:59;height:74" coordorigin="6225,918" coordsize="59,74" path="m6240,965l6225,967,6226,975,6229,981,6239,989,6246,991,6261,991,6267,990,6275,987,6278,984,6282,979,6251,979,6247,978,6242,973,6240,970,6240,965xe" filled="true" fillcolor="#231f20" stroked="false">
                <v:path arrowok="t"/>
                <v:fill type="solid"/>
              </v:shape>
              <v:shape style="position:absolute;left:6225;top:918;width:59;height:74" coordorigin="6225,918" coordsize="59,74" path="m6263,918l6249,918,6244,919,6228,943,6230,948,6238,955,6243,957,6257,960,6261,961,6265,963,6267,964,6269,966,6270,968,6270,972,6268,974,6264,978,6260,979,6282,979,6283,977,6284,973,6284,965,6283,961,6250,944,6246,942,6243,940,6242,938,6242,935,6243,933,6247,930,6250,930,6280,930,6279,928,6270,920,6263,918xe" filled="true" fillcolor="#231f20" stroked="false">
                <v:path arrowok="t"/>
                <v:fill type="solid"/>
              </v:shape>
              <v:shape style="position:absolute;left:6225;top:918;width:59;height:74" coordorigin="6225,918" coordsize="59,74" path="m6280,930l6258,930,6261,930,6265,934,6267,936,6267,940,6282,939,6282,933,6280,930xe" filled="true" fillcolor="#231f20" stroked="false">
                <v:path arrowok="t"/>
                <v:fill type="solid"/>
              </v:shape>
            </v:group>
            <v:group style="position:absolute;left:6238;top:636;width:269;height:419" coordorigin="6238,636" coordsize="269,419">
              <v:shape style="position:absolute;left:6238;top:636;width:269;height:419" coordorigin="6238,636" coordsize="269,419" path="m6238,636l6343,692,6436,760,6490,835,6507,903,6494,961,6458,1008,6405,1040,6342,1055e" filled="false" stroked="true" strokeweight=".613pt" strokecolor="#231f20">
                <v:path arrowok="t"/>
              </v:shape>
              <v:shape style="position:absolute;left:6080;top:459;width:444;height:614" type="#_x0000_t75" stroked="false">
                <v:imagedata r:id="rId72" o:title=""/>
              </v:shape>
            </v:group>
            <v:group style="position:absolute;left:5933;top:928;width:509;height:203" coordorigin="5933,928" coordsize="509,203">
              <v:shape style="position:absolute;left:5933;top:928;width:509;height:203" coordorigin="5933,928" coordsize="509,203" path="m6441,928l6401,995,6348,1051,6283,1093,6209,1121,6128,1130,6076,1126,6026,1115,5978,1096,5933,1069e" filled="false" stroked="true" strokeweight=".541pt" strokecolor="#231f20">
                <v:path arrowok="t"/>
              </v:shape>
            </v:group>
            <v:group style="position:absolute;left:5666;top:326;width:921;height:921" coordorigin="5666,326" coordsize="921,921">
              <v:shape style="position:absolute;left:5666;top:326;width:921;height:921" coordorigin="5666,326" coordsize="921,921" path="m6126,326l6201,332,6271,350,6337,378,6398,415,6451,461,6497,515,6535,575,6563,641,6580,712,6586,787,6580,861,6563,932,6535,998,6497,1059,6451,1112,6398,1158,6337,1196,6271,1224,6201,1241,6126,1247,6051,1241,5980,1224,5914,1196,5854,1158,5800,1112,5754,1059,5717,998,5689,932,5672,861,5666,787,5672,712,5689,641,5717,575,5754,515,5800,461,5854,415,5914,378,5980,350,6051,332,6126,326xe" filled="false" stroked="true" strokeweight=".567pt" strokecolor="#231f20">
                <v:path arrowok="t"/>
              </v:shape>
              <v:shape style="position:absolute;left:5983;top:1086;width:297;height:119" type="#_x0000_t75" stroked="false">
                <v:imagedata r:id="rId48" o:title=""/>
              </v:shape>
            </v:group>
            <v:group style="position:absolute;left:5329;top:1275;width:1005;height:1005" coordorigin="5329,1275" coordsize="1005,1005">
              <v:shape style="position:absolute;left:5329;top:1275;width:1005;height:1005" coordorigin="5329,1275" coordsize="1005,1005" path="m5831,1275l5757,1280,5686,1296,5620,1321,5558,1355,5502,1398,5452,1447,5410,1503,5376,1565,5351,1632,5335,1703,5329,1777,5335,1851,5351,1922,5376,1988,5410,2050,5452,2106,5502,2156,5558,2198,5620,2232,5686,2258,5757,2273,5831,2279,5906,2273,5976,2258,6043,2232,6105,2198,6161,2156,6210,2106,6253,2050,6287,1988,6312,1922,6328,1851,6334,1777,6328,1703,6312,1632,6287,1565,6253,1503,6210,1447,6161,1398,6105,1355,6043,1321,5976,1296,5906,1280,5831,1275xe" filled="true" fillcolor="#d1d3d4" stroked="false">
                <v:path arrowok="t"/>
                <v:fill type="solid"/>
              </v:shape>
            </v:group>
            <v:group style="position:absolute;left:5329;top:1275;width:1005;height:1005" coordorigin="5329,1275" coordsize="1005,1005">
              <v:shape style="position:absolute;left:5329;top:1275;width:1005;height:1005" coordorigin="5329,1275" coordsize="1005,1005" path="m5831,1275l5906,1280,5976,1296,6043,1321,6105,1355,6161,1398,6210,1447,6253,1503,6287,1565,6312,1632,6328,1703,6334,1777,6328,1851,6312,1922,6287,1988,6253,2050,6210,2106,6161,2156,6105,2198,6043,2232,5976,2258,5906,2273,5831,2279,5757,2273,5686,2258,5620,2232,5558,2198,5502,2156,5452,2106,5410,2050,5376,1988,5351,1922,5335,1851,5329,1777,5335,1703,5351,1632,5376,1565,5410,1503,5452,1447,5502,1398,5558,1355,5620,1321,5686,1296,5757,1280,5831,1275xe" filled="false" stroked="true" strokeweight=".425pt" strokecolor="#231f20">
                <v:path arrowok="t"/>
              </v:shape>
            </v:group>
            <v:group style="position:absolute;left:5562;top:1311;width:457;height:890" coordorigin="5562,1311" coordsize="457,890">
              <v:shape style="position:absolute;left:5562;top:1311;width:457;height:890" coordorigin="5562,1311" coordsize="457,890" path="m5562,2200l6018,1311e" filled="false" stroked="true" strokeweight=".334pt" strokecolor="#6d6e71">
                <v:path arrowok="t"/>
              </v:shape>
            </v:group>
            <v:group style="position:absolute;left:5340;top:1438;width:122;height:237" coordorigin="5340,1438" coordsize="122,237">
              <v:shape style="position:absolute;left:5340;top:1438;width:122;height:237" coordorigin="5340,1438" coordsize="122,237" path="m5340,1674l5461,1438e" filled="false" stroked="true" strokeweight=".334pt" strokecolor="#6d6e71">
                <v:path arrowok="t"/>
              </v:shape>
            </v:group>
            <v:group style="position:absolute;left:5331;top:1396;width:173;height:337" coordorigin="5331,1396" coordsize="173,337">
              <v:shape style="position:absolute;left:5331;top:1396;width:173;height:337" coordorigin="5331,1396" coordsize="173,337" path="m5331,1732l5504,1396e" filled="false" stroked="true" strokeweight=".334pt" strokecolor="#6d6e71">
                <v:path arrowok="t"/>
              </v:shape>
            </v:group>
            <v:group style="position:absolute;left:5329;top:1368;width:211;height:410" coordorigin="5329,1368" coordsize="211,410">
              <v:shape style="position:absolute;left:5329;top:1368;width:211;height:410" coordorigin="5329,1368" coordsize="211,410" path="m5329,1778l5540,1368e" filled="false" stroked="true" strokeweight=".334pt" strokecolor="#6d6e71">
                <v:path arrowok="t"/>
              </v:shape>
            </v:group>
            <v:group style="position:absolute;left:5331;top:1347;width:242;height:470" coordorigin="5331,1347" coordsize="242,470">
              <v:shape style="position:absolute;left:5331;top:1347;width:242;height:470" coordorigin="5331,1347" coordsize="242,470" path="m5331,1816l5572,1347e" filled="false" stroked="true" strokeweight=".334pt" strokecolor="#6d6e71">
                <v:path arrowok="t"/>
              </v:shape>
            </v:group>
            <v:group style="position:absolute;left:5335;top:1330;width:268;height:521" coordorigin="5335,1330" coordsize="268,521">
              <v:shape style="position:absolute;left:5335;top:1330;width:268;height:521" coordorigin="5335,1330" coordsize="268,521" path="m5335,1851l5602,1330e" filled="false" stroked="true" strokeweight=".334pt" strokecolor="#6d6e71">
                <v:path arrowok="t"/>
              </v:shape>
            </v:group>
            <v:group style="position:absolute;left:5340;top:1317;width:291;height:565" coordorigin="5340,1317" coordsize="291,565">
              <v:shape style="position:absolute;left:5340;top:1317;width:291;height:565" coordorigin="5340,1317" coordsize="291,565" path="m5340,1881l5630,1317e" filled="false" stroked="true" strokeweight=".334pt" strokecolor="#6d6e71">
                <v:path arrowok="t"/>
              </v:shape>
            </v:group>
            <v:group style="position:absolute;left:5347;top:1306;width:311;height:605" coordorigin="5347,1306" coordsize="311,605">
              <v:shape style="position:absolute;left:5347;top:1306;width:311;height:605" coordorigin="5347,1306" coordsize="311,605" path="m5347,1910l5657,1306e" filled="false" stroked="true" strokeweight=".334pt" strokecolor="#6d6e71">
                <v:path arrowok="t"/>
              </v:shape>
            </v:group>
            <v:group style="position:absolute;left:5355;top:1297;width:329;height:640" coordorigin="5355,1297" coordsize="329,640">
              <v:shape style="position:absolute;left:5355;top:1297;width:329;height:640" coordorigin="5355,1297" coordsize="329,640" path="m5355,1936l5683,1297e" filled="false" stroked="true" strokeweight=".334pt" strokecolor="#6d6e71">
                <v:path arrowok="t"/>
              </v:shape>
            </v:group>
            <v:group style="position:absolute;left:5364;top:1290;width:345;height:671" coordorigin="5364,1290" coordsize="345,671">
              <v:shape style="position:absolute;left:5364;top:1290;width:345;height:671" coordorigin="5364,1290" coordsize="345,671" path="m5364,1960l5708,1290e" filled="false" stroked="true" strokeweight=".334pt" strokecolor="#6d6e71">
                <v:path arrowok="t"/>
              </v:shape>
            </v:group>
            <v:group style="position:absolute;left:5374;top:1284;width:359;height:699" coordorigin="5374,1284" coordsize="359,699">
              <v:shape style="position:absolute;left:5374;top:1284;width:359;height:699" coordorigin="5374,1284" coordsize="359,699" path="m5374,1983l5732,1284e" filled="false" stroked="true" strokeweight=".334pt" strokecolor="#6d6e71">
                <v:path arrowok="t"/>
              </v:shape>
            </v:group>
            <v:group style="position:absolute;left:5384;top:1280;width:373;height:725" coordorigin="5384,1280" coordsize="373,725">
              <v:shape style="position:absolute;left:5384;top:1280;width:373;height:725" coordorigin="5384,1280" coordsize="373,725" path="m5384,2005l5756,1280e" filled="false" stroked="true" strokeweight=".334pt" strokecolor="#6d6e71">
                <v:path arrowok="t"/>
              </v:shape>
            </v:group>
            <v:group style="position:absolute;left:5395;top:1277;width:384;height:748" coordorigin="5395,1277" coordsize="384,748">
              <v:shape style="position:absolute;left:5395;top:1277;width:384;height:748" coordorigin="5395,1277" coordsize="384,748" path="m5395,2025l5779,1277e" filled="false" stroked="true" strokeweight=".334pt" strokecolor="#6d6e71">
                <v:path arrowok="t"/>
              </v:shape>
            </v:group>
            <v:group style="position:absolute;left:5406;top:1276;width:395;height:769" coordorigin="5406,1276" coordsize="395,769">
              <v:shape style="position:absolute;left:5406;top:1276;width:395;height:769" coordorigin="5406,1276" coordsize="395,769" path="m5406,2044l5801,1276e" filled="false" stroked="true" strokeweight=".334pt" strokecolor="#6d6e71">
                <v:path arrowok="t"/>
              </v:shape>
            </v:group>
            <v:group style="position:absolute;left:5418;top:1275;width:405;height:788" coordorigin="5418,1275" coordsize="405,788">
              <v:shape style="position:absolute;left:5418;top:1275;width:405;height:788" coordorigin="5418,1275" coordsize="405,788" path="m5418,2062l5823,1275e" filled="false" stroked="true" strokeweight=".334pt" strokecolor="#6d6e71">
                <v:path arrowok="t"/>
              </v:shape>
            </v:group>
            <v:group style="position:absolute;left:5431;top:1275;width:414;height:805" coordorigin="5431,1275" coordsize="414,805">
              <v:shape style="position:absolute;left:5431;top:1275;width:414;height:805" coordorigin="5431,1275" coordsize="414,805" path="m5431,2080l5844,1275e" filled="false" stroked="true" strokeweight=".334pt" strokecolor="#6d6e71">
                <v:path arrowok="t"/>
              </v:shape>
            </v:group>
            <v:group style="position:absolute;left:5444;top:1276;width:422;height:821" coordorigin="5444,1276" coordsize="422,821">
              <v:shape style="position:absolute;left:5444;top:1276;width:422;height:821" coordorigin="5444,1276" coordsize="422,821" path="m5444,2096l5865,1276e" filled="false" stroked="true" strokeweight=".334pt" strokecolor="#6d6e71">
                <v:path arrowok="t"/>
              </v:shape>
            </v:group>
            <v:group style="position:absolute;left:5457;top:1278;width:429;height:835" coordorigin="5457,1278" coordsize="429,835">
              <v:shape style="position:absolute;left:5457;top:1278;width:429;height:835" coordorigin="5457,1278" coordsize="429,835" path="m5457,2112l5886,1278e" filled="false" stroked="true" strokeweight=".334pt" strokecolor="#6d6e71">
                <v:path arrowok="t"/>
              </v:shape>
            </v:group>
            <v:group style="position:absolute;left:5471;top:1280;width:435;height:847" coordorigin="5471,1280" coordsize="435,847">
              <v:shape style="position:absolute;left:5471;top:1280;width:435;height:847" coordorigin="5471,1280" coordsize="435,847" path="m5471,2126l5906,1280e" filled="false" stroked="true" strokeweight=".334pt" strokecolor="#6d6e71">
                <v:path arrowok="t"/>
              </v:shape>
            </v:group>
            <v:group style="position:absolute;left:5485;top:1283;width:441;height:858" coordorigin="5485,1283" coordsize="441,858">
              <v:shape style="position:absolute;left:5485;top:1283;width:441;height:858" coordorigin="5485,1283" coordsize="441,858" path="m5485,2141l5925,1283e" filled="false" stroked="true" strokeweight=".334pt" strokecolor="#6d6e71">
                <v:path arrowok="t"/>
              </v:shape>
            </v:group>
            <v:group style="position:absolute;left:5500;top:1287;width:445;height:867" coordorigin="5500,1287" coordsize="445,867">
              <v:shape style="position:absolute;left:5500;top:1287;width:445;height:867" coordorigin="5500,1287" coordsize="445,867" path="m5500,2154l5945,1287e" filled="false" stroked="true" strokeweight=".334pt" strokecolor="#6d6e71">
                <v:path arrowok="t"/>
              </v:shape>
            </v:group>
            <v:group style="position:absolute;left:5515;top:1292;width:449;height:875" coordorigin="5515,1292" coordsize="449,875">
              <v:shape style="position:absolute;left:5515;top:1292;width:449;height:875" coordorigin="5515,1292" coordsize="449,875" path="m5515,2166l5964,1292e" filled="false" stroked="true" strokeweight=".334pt" strokecolor="#6d6e71">
                <v:path arrowok="t"/>
              </v:shape>
            </v:group>
            <v:group style="position:absolute;left:5530;top:1298;width:453;height:881" coordorigin="5530,1298" coordsize="453,881">
              <v:shape style="position:absolute;left:5530;top:1298;width:453;height:881" coordorigin="5530,1298" coordsize="453,881" path="m5530,2178l5982,1298e" filled="false" stroked="true" strokeweight=".334pt" strokecolor="#6d6e71">
                <v:path arrowok="t"/>
              </v:shape>
            </v:group>
            <v:group style="position:absolute;left:5546;top:1304;width:455;height:886" coordorigin="5546,1304" coordsize="455,886">
              <v:shape style="position:absolute;left:5546;top:1304;width:455;height:886" coordorigin="5546,1304" coordsize="455,886" path="m5546,2189l6001,1304e" filled="false" stroked="true" strokeweight=".334pt" strokecolor="#6d6e71">
                <v:path arrowok="t"/>
              </v:shape>
            </v:group>
            <v:group style="position:absolute;left:5361;top:1423;width:328;height:449" coordorigin="5361,1423" coordsize="328,449">
              <v:shape style="position:absolute;left:5361;top:1423;width:328;height:449" coordorigin="5361,1423" coordsize="328,449" path="m5682,1486l5534,1486,5547,1487,5560,1491,5600,1538,5601,1552,5600,1568,5578,1632,5519,1705,5447,1779,5361,1860,5361,1872,5601,1872,5634,1797,5460,1797,5512,1754,5586,1689,5632,1643,5673,1584,5688,1518,5686,1500,5682,1486xe" filled="true" fillcolor="#231f20" stroked="false">
                <v:path arrowok="t"/>
                <v:fill type="solid"/>
              </v:shape>
              <v:shape style="position:absolute;left:5361;top:1423;width:328;height:449" coordorigin="5361,1423" coordsize="328,449" path="m5654,1751l5638,1751,5631,1763,5623,1774,5567,1796,5548,1797,5634,1797,5654,1751xe" filled="true" fillcolor="#231f20" stroked="false">
                <v:path arrowok="t"/>
                <v:fill type="solid"/>
              </v:shape>
              <v:shape style="position:absolute;left:5361;top:1423;width:328;height:449" coordorigin="5361,1423" coordsize="328,449" path="m5577,1423l5507,1442,5462,1488,5442,1530,5454,1536,5472,1514,5491,1498,5511,1489,5534,1486,5682,1486,5680,1483,5621,1430,5600,1424,5577,1423xe" filled="true" fillcolor="#231f20" stroked="false">
                <v:path arrowok="t"/>
                <v:fill type="solid"/>
              </v:shape>
            </v:group>
            <v:group style="position:absolute;left:5660;top:1423;width:349;height:466" coordorigin="5660,1423" coordsize="349,466">
              <v:shape style="position:absolute;left:5660;top:1423;width:349;height:466" coordorigin="5660,1423" coordsize="349,466" path="m5707,1807l5688,1807,5679,1811,5664,1825,5660,1833,5660,1855,5720,1888,5739,1889,5767,1887,5794,1882,5820,1874,5846,1862,5862,1852,5800,1852,5790,1851,5779,1848,5769,1844,5759,1837,5745,1827,5735,1819,5727,1814,5722,1811,5715,1809,5707,1807xe" filled="true" fillcolor="#231f20" stroked="false">
                <v:path arrowok="t"/>
                <v:fill type="solid"/>
              </v:shape>
              <v:shape style="position:absolute;left:5660;top:1423;width:349;height:466" coordorigin="5660,1423" coordsize="349,466" path="m6009,1423l5822,1423,5721,1614,5742,1616,5761,1619,5826,1651,5867,1717,5872,1756,5871,1778,5837,1839,5800,1852,5862,1852,5909,1812,5946,1744,5953,1696,5951,1677,5920,1605,5858,1561,5789,1543,5811,1502,5984,1502,6009,1423xe" filled="true" fillcolor="#231f20" stroked="false">
                <v:path arrowok="t"/>
                <v:fill type="solid"/>
              </v:shape>
            </v:group>
            <v:group style="position:absolute;left:5419;top:1920;width:69;height:80" coordorigin="5419,1920" coordsize="69,80">
              <v:shape style="position:absolute;left:5419;top:1920;width:69;height:80" coordorigin="5419,1920" coordsize="69,80" path="m5465,1920l5444,1920,5436,1923,5422,1938,5419,1947,5419,1972,5422,1982,5435,1996,5444,1999,5463,1999,5470,1997,5481,1989,5483,1986,5449,1986,5444,1984,5440,1980,5437,1976,5435,1969,5435,1950,5437,1943,5444,1935,5449,1933,5484,1933,5483,1931,5473,1923,5465,1920xe" filled="true" fillcolor="#231f20" stroked="false">
                <v:path arrowok="t"/>
                <v:fill type="solid"/>
              </v:shape>
              <v:shape style="position:absolute;left:5419;top:1920;width:69;height:80" coordorigin="5419,1920" coordsize="69,80" path="m5472,1970l5471,1975,5468,1980,5462,1985,5459,1986,5483,1986,5485,1983,5487,1975,5472,1970xe" filled="true" fillcolor="#231f20" stroked="false">
                <v:path arrowok="t"/>
                <v:fill type="solid"/>
              </v:shape>
              <v:shape style="position:absolute;left:5419;top:1920;width:69;height:80" coordorigin="5419,1920" coordsize="69,80" path="m5484,1933l5459,1933,5463,1934,5468,1939,5470,1942,5471,1946,5487,1942,5485,1936,5484,1933xe" filled="true" fillcolor="#231f20" stroked="false">
                <v:path arrowok="t"/>
                <v:fill type="solid"/>
              </v:shape>
            </v:group>
            <v:group style="position:absolute;left:5501;top:1921;width:60;height:78" coordorigin="5501,1921" coordsize="60,78">
              <v:shape style="position:absolute;left:5501;top:1921;width:60;height:78" coordorigin="5501,1921" coordsize="60,78" path="m5560,1921l5501,1921,5501,1998,5561,1998,5561,1985,5517,1985,5517,1964,5557,1964,5557,1951,5517,1951,5517,1934,5560,1934,5560,1921xe" filled="true" fillcolor="#231f20" stroked="false">
                <v:path arrowok="t"/>
                <v:fill type="solid"/>
              </v:shape>
            </v:group>
            <v:group style="position:absolute;left:5575;top:1921;width:63;height:78" coordorigin="5575,1921" coordsize="63,78">
              <v:shape style="position:absolute;left:5575;top:1921;width:63;height:78" coordorigin="5575,1921" coordsize="63,78" path="m5590,1921l5575,1921,5575,1998,5589,1998,5589,1948,5607,1948,5590,1921xe" filled="true" fillcolor="#231f20" stroked="false">
                <v:path arrowok="t"/>
                <v:fill type="solid"/>
              </v:shape>
              <v:shape style="position:absolute;left:5575;top:1921;width:63;height:78" coordorigin="5575,1921" coordsize="63,78" path="m5607,1948l5589,1948,5621,1998,5637,1998,5637,1973,5622,1973,5607,1948xe" filled="true" fillcolor="#231f20" stroked="false">
                <v:path arrowok="t"/>
                <v:fill type="solid"/>
              </v:shape>
              <v:shape style="position:absolute;left:5575;top:1921;width:63;height:78" coordorigin="5575,1921" coordsize="63,78" path="m5637,1921l5622,1921,5622,1973,5637,1973,5637,1921xe" filled="true" fillcolor="#231f20" stroked="false">
                <v:path arrowok="t"/>
                <v:fill type="solid"/>
              </v:shape>
            </v:group>
            <v:group style="position:absolute;left:5648;top:1921;width:63;height:78" coordorigin="5648,1921" coordsize="63,78">
              <v:shape style="position:absolute;left:5648;top:1921;width:63;height:78" coordorigin="5648,1921" coordsize="63,78" path="m5688,1934l5672,1934,5672,1998,5688,1998,5688,1934xe" filled="true" fillcolor="#231f20" stroked="false">
                <v:path arrowok="t"/>
                <v:fill type="solid"/>
              </v:shape>
              <v:shape style="position:absolute;left:5648;top:1921;width:63;height:78" coordorigin="5648,1921" coordsize="63,78" path="m5711,1921l5648,1921,5648,1934,5711,1934,5711,1921xe" filled="true" fillcolor="#231f20" stroked="false">
                <v:path arrowok="t"/>
                <v:fill type="solid"/>
              </v:shape>
            </v:group>
            <v:group style="position:absolute;left:5705;top:1921;width:80;height:78" coordorigin="5705,1921" coordsize="80,78">
              <v:shape style="position:absolute;left:5705;top:1921;width:80;height:78" coordorigin="5705,1921" coordsize="80,78" path="m5753,1921l5736,1921,5705,1998,5722,1998,5729,1981,5777,1981,5772,1968,5734,1968,5744,1939,5760,1939,5753,1921xe" filled="true" fillcolor="#231f20" stroked="false">
                <v:path arrowok="t"/>
                <v:fill type="solid"/>
              </v:shape>
              <v:shape style="position:absolute;left:5705;top:1921;width:80;height:78" coordorigin="5705,1921" coordsize="80,78" path="m5777,1981l5760,1981,5767,1998,5784,1998,5777,1981xe" filled="true" fillcolor="#231f20" stroked="false">
                <v:path arrowok="t"/>
                <v:fill type="solid"/>
              </v:shape>
              <v:shape style="position:absolute;left:5705;top:1921;width:80;height:78" coordorigin="5705,1921" coordsize="80,78" path="m5760,1939l5744,1939,5755,1968,5772,1968,5760,1939xe" filled="true" fillcolor="#231f20" stroked="false">
                <v:path arrowok="t"/>
                <v:fill type="solid"/>
              </v:shape>
            </v:group>
            <v:group style="position:absolute;left:5777;top:1921;width:74;height:78" coordorigin="5777,1921" coordsize="74,78">
              <v:shape style="position:absolute;left:5777;top:1921;width:74;height:78" coordorigin="5777,1921" coordsize="74,78" path="m5794,1921l5777,1921,5805,1998,5822,1998,5829,1978,5814,1978,5794,1921xe" filled="true" fillcolor="#231f20" stroked="false">
                <v:path arrowok="t"/>
                <v:fill type="solid"/>
              </v:shape>
              <v:shape style="position:absolute;left:5777;top:1921;width:74;height:78" coordorigin="5777,1921" coordsize="74,78" path="m5850,1921l5833,1921,5814,1978,5829,1978,5850,1921xe" filled="true" fillcolor="#231f20" stroked="false">
                <v:path arrowok="t"/>
                <v:fill type="solid"/>
              </v:shape>
            </v:group>
            <v:group style="position:absolute;left:5855;top:1920;width:77;height:80" coordorigin="5855,1920" coordsize="77,80">
              <v:shape style="position:absolute;left:5855;top:1920;width:77;height:80" coordorigin="5855,1920" coordsize="77,80" path="m5905,1920l5887,1920,5881,1921,5855,1952,5855,1972,5858,1982,5872,1996,5882,1999,5905,1999,5914,1996,5924,1986,5887,1986,5882,1984,5873,1975,5871,1968,5871,1951,5873,1944,5881,1935,5887,1933,5924,1933,5914,1923,5905,1920xe" filled="true" fillcolor="#231f20" stroked="false">
                <v:path arrowok="t"/>
                <v:fill type="solid"/>
              </v:shape>
              <v:shape style="position:absolute;left:5855;top:1920;width:77;height:80" coordorigin="5855,1920" coordsize="77,80" path="m5924,1933l5900,1933,5905,1935,5913,1944,5915,1951,5915,1968,5913,1975,5905,1984,5900,1986,5924,1986,5928,1982,5931,1972,5932,1947,5928,1937,5924,1933xe" filled="true" fillcolor="#231f20" stroked="false">
                <v:path arrowok="t"/>
                <v:fill type="solid"/>
              </v:shape>
            </v:group>
            <v:group style="position:absolute;left:5940;top:1920;width:65;height:80" coordorigin="5940,1920" coordsize="65,80">
              <v:shape style="position:absolute;left:5940;top:1920;width:65;height:80" coordorigin="5940,1920" coordsize="65,80" path="m5955,1972l5940,1973,5941,1982,5944,1988,5955,1997,5963,2000,5979,2000,5985,1999,5994,1995,5998,1992,6001,1986,5968,1986,5964,1985,5958,1980,5956,1977,5955,1972xe" filled="true" fillcolor="#231f20" stroked="false">
                <v:path arrowok="t"/>
                <v:fill type="solid"/>
              </v:shape>
              <v:shape style="position:absolute;left:5940;top:1920;width:65;height:80" coordorigin="5940,1920" coordsize="65,80" path="m5982,1920l5966,1920,5960,1921,5943,1947,5945,1953,5954,1960,5959,1962,5975,1966,5979,1967,5984,1969,5985,1970,5988,1972,5988,1974,5988,1979,5987,1981,5982,1985,5978,1986,6001,1986,6003,1984,6004,1980,6004,1971,6003,1967,5967,1948,5962,1947,5959,1944,5958,1942,5958,1938,5959,1937,5963,1934,5967,1933,6000,1933,5999,1930,5994,1926,5989,1922,5982,1920xe" filled="true" fillcolor="#231f20" stroked="false">
                <v:path arrowok="t"/>
                <v:fill type="solid"/>
              </v:shape>
              <v:shape style="position:absolute;left:5940;top:1920;width:65;height:80" coordorigin="5940,1920" coordsize="65,80" path="m6000,1933l5976,1933,5979,1933,5984,1937,5985,1940,5986,1944,6002,1943,6002,1936,6000,1933xe" filled="true" fillcolor="#231f20" stroked="false">
                <v:path arrowok="t"/>
                <v:fill type="solid"/>
              </v:shape>
            </v:group>
            <v:group style="position:absolute;left:5954;top:1613;width:292;height:457" coordorigin="5954,1613" coordsize="292,457">
              <v:shape style="position:absolute;left:5954;top:1613;width:292;height:457" coordorigin="5954,1613" coordsize="292,457" path="m5954,1613l6011,1642,6069,1674,6123,1709,6169,1748,6223,1818,6246,1883,6243,1941,6219,1991,6179,2029,6127,2056,6067,2070e" filled="false" stroked="true" strokeweight=".669pt" strokecolor="#231f20">
                <v:path arrowok="t"/>
              </v:shape>
              <v:shape style="position:absolute;left:5781;top:1418;width:484;height:671" type="#_x0000_t75" stroked="false">
                <v:imagedata r:id="rId77" o:title=""/>
              </v:shape>
            </v:group>
            <v:group style="position:absolute;left:5621;top:1931;width:555;height:221" coordorigin="5621,1931" coordsize="555,221">
              <v:shape style="position:absolute;left:5621;top:1931;width:555;height:221" coordorigin="5621,1931" coordsize="555,221" path="m6175,1931l6140,1992,6094,2046,6040,2090,5977,2123,5908,2144,5834,2151,5777,2147,5722,2135,5670,2114,5621,2085e" filled="false" stroked="true" strokeweight=".717pt" strokecolor="#231f20">
                <v:path arrowok="t"/>
              </v:shape>
            </v:group>
            <v:group style="position:absolute;left:5329;top:1275;width:1005;height:1005" coordorigin="5329,1275" coordsize="1005,1005">
              <v:shape style="position:absolute;left:5329;top:1275;width:1005;height:1005" coordorigin="5329,1275" coordsize="1005,1005" path="m5831,1275l5906,1280,5976,1296,6043,1321,6105,1355,6161,1398,6210,1447,6253,1503,6287,1565,6312,1632,6328,1703,6334,1777,6328,1851,6312,1922,6287,1988,6253,2050,6210,2106,6161,2156,6105,2198,6043,2232,5976,2258,5906,2273,5831,2279,5757,2273,5686,2258,5620,2232,5558,2198,5502,2156,5452,2106,5410,2050,5376,1988,5351,1922,5335,1851,5329,1777,5335,1703,5351,1632,5376,1565,5410,1503,5452,1447,5502,1398,5558,1355,5620,1321,5686,1296,5757,1280,5831,1275xe" filled="false" stroked="true" strokeweight=".567pt" strokecolor="#231f20">
                <v:path arrowok="t"/>
              </v:shape>
              <v:shape style="position:absolute;left:5674;top:2102;width:326;height:132" type="#_x0000_t75" stroked="false">
                <v:imagedata r:id="rId78" o:title=""/>
              </v:shape>
            </v:group>
            <v:group style="position:absolute;left:6667;top:326;width:921;height:921" coordorigin="6667,326" coordsize="921,921">
              <v:shape style="position:absolute;left:6667;top:326;width:921;height:921" coordorigin="6667,326" coordsize="921,921" path="m7127,326l7052,332,6982,350,6915,378,6855,415,6802,461,6755,515,6718,575,6690,641,6673,712,6667,787,6673,861,6690,932,6718,998,6755,1059,6802,1112,6855,1158,6915,1196,6982,1224,7052,1241,7127,1247,7202,1241,7272,1224,7339,1196,7399,1158,7452,1112,7498,1059,7536,998,7564,932,7581,861,7587,787,7581,712,7564,641,7536,575,7498,515,7452,461,7399,415,7339,378,7272,350,7202,332,7127,326xe" filled="true" fillcolor="#d1d3d4" stroked="false">
                <v:path arrowok="t"/>
                <v:fill type="solid"/>
              </v:shape>
            </v:group>
            <v:group style="position:absolute;left:6667;top:326;width:921;height:921" coordorigin="6667,326" coordsize="921,921">
              <v:shape style="position:absolute;left:6667;top:326;width:921;height:921" coordorigin="6667,326" coordsize="921,921" path="m7127,326l7202,332,7272,350,7339,378,7399,415,7452,461,7498,515,7536,575,7564,641,7581,712,7587,787,7581,861,7564,932,7536,998,7498,1059,7452,1112,7399,1158,7339,1196,7272,1224,7202,1241,7127,1247,7052,1241,6982,1224,6915,1196,6855,1158,6802,1112,6755,1059,6718,998,6690,932,6673,861,6667,787,6673,712,6690,641,6718,575,6755,515,6802,461,6855,415,6915,378,6982,350,7052,332,7127,326xe" filled="false" stroked="true" strokeweight=".425pt" strokecolor="#231f20">
                <v:path arrowok="t"/>
              </v:shape>
            </v:group>
            <v:group style="position:absolute;left:6880;top:359;width:419;height:816" coordorigin="6880,359" coordsize="419,816">
              <v:shape style="position:absolute;left:6880;top:359;width:419;height:816" coordorigin="6880,359" coordsize="419,816" path="m6880,1175l7298,359e" filled="false" stroked="true" strokeweight=".306pt" strokecolor="#6d6e71">
                <v:path arrowok="t"/>
              </v:shape>
            </v:group>
            <v:group style="position:absolute;left:6676;top:476;width:112;height:217" coordorigin="6676,476" coordsize="112,217">
              <v:shape style="position:absolute;left:6676;top:476;width:112;height:217" coordorigin="6676,476" coordsize="112,217" path="m6676,692l6788,476e" filled="false" stroked="true" strokeweight=".306pt" strokecolor="#6d6e71">
                <v:path arrowok="t"/>
              </v:shape>
            </v:group>
            <v:group style="position:absolute;left:6668;top:438;width:159;height:309" coordorigin="6668,438" coordsize="159,309">
              <v:shape style="position:absolute;left:6668;top:438;width:159;height:309" coordorigin="6668,438" coordsize="159,309" path="m6668,746l6827,438e" filled="false" stroked="true" strokeweight=".306pt" strokecolor="#6d6e71">
                <v:path arrowok="t"/>
              </v:shape>
            </v:group>
            <v:group style="position:absolute;left:6667;top:412;width:193;height:376" coordorigin="6667,412" coordsize="193,376">
              <v:shape style="position:absolute;left:6667;top:412;width:193;height:376" coordorigin="6667,412" coordsize="193,376" path="m6667,788l6860,412e" filled="false" stroked="true" strokeweight=".306pt" strokecolor="#6d6e71">
                <v:path arrowok="t"/>
              </v:shape>
            </v:group>
            <v:group style="position:absolute;left:6668;top:393;width:222;height:431" coordorigin="6668,393" coordsize="222,431">
              <v:shape style="position:absolute;left:6668;top:393;width:222;height:431" coordorigin="6668,393" coordsize="222,431" path="m6668,823l6889,393e" filled="false" stroked="true" strokeweight=".306pt" strokecolor="#6d6e71">
                <v:path arrowok="t"/>
              </v:shape>
            </v:group>
            <v:group style="position:absolute;left:6672;top:377;width:246;height:478" coordorigin="6672,377" coordsize="246,478">
              <v:shape style="position:absolute;left:6672;top:377;width:246;height:478" coordorigin="6672,377" coordsize="246,478" path="m6672,854l6917,377e" filled="false" stroked="true" strokeweight=".306pt" strokecolor="#6d6e71">
                <v:path arrowok="t"/>
              </v:shape>
            </v:group>
            <v:group style="position:absolute;left:6677;top:365;width:266;height:518" coordorigin="6677,365" coordsize="266,518">
              <v:shape style="position:absolute;left:6677;top:365;width:266;height:518" coordorigin="6677,365" coordsize="266,518" path="m6677,883l6943,365e" filled="false" stroked="true" strokeweight=".306pt" strokecolor="#6d6e71">
                <v:path arrowok="t"/>
              </v:shape>
            </v:group>
            <v:group style="position:absolute;left:6683;top:355;width:285;height:554" coordorigin="6683,355" coordsize="285,554">
              <v:shape style="position:absolute;left:6683;top:355;width:285;height:554" coordorigin="6683,355" coordsize="285,554" path="m6683,909l6967,355e" filled="false" stroked="true" strokeweight=".306pt" strokecolor="#6d6e71">
                <v:path arrowok="t"/>
              </v:shape>
            </v:group>
            <v:group style="position:absolute;left:6690;top:347;width:301;height:586" coordorigin="6690,347" coordsize="301,586">
              <v:shape style="position:absolute;left:6690;top:347;width:301;height:586" coordorigin="6690,347" coordsize="301,586" path="m6690,933l6991,347e" filled="false" stroked="true" strokeweight=".306pt" strokecolor="#6d6e71">
                <v:path arrowok="t"/>
              </v:shape>
            </v:group>
            <v:group style="position:absolute;left:6698;top:340;width:316;height:615" coordorigin="6698,340" coordsize="316,615">
              <v:shape style="position:absolute;left:6698;top:340;width:316;height:615" coordorigin="6698,340" coordsize="316,615" path="m6698,955l7014,340e" filled="false" stroked="true" strokeweight=".306pt" strokecolor="#6d6e71">
                <v:path arrowok="t"/>
              </v:shape>
            </v:group>
            <v:group style="position:absolute;left:6707;top:335;width:329;height:641" coordorigin="6707,335" coordsize="329,641">
              <v:shape style="position:absolute;left:6707;top:335;width:329;height:641" coordorigin="6707,335" coordsize="329,641" path="m6707,976l7036,335e" filled="false" stroked="true" strokeweight=".306pt" strokecolor="#6d6e71">
                <v:path arrowok="t"/>
              </v:shape>
            </v:group>
            <v:group style="position:absolute;left:6717;top:332;width:342;height:665" coordorigin="6717,332" coordsize="342,665">
              <v:shape style="position:absolute;left:6717;top:332;width:342;height:665" coordorigin="6717,332" coordsize="342,665" path="m6717,996l7058,332e" filled="false" stroked="true" strokeweight=".306pt" strokecolor="#6d6e71">
                <v:path arrowok="t"/>
              </v:shape>
            </v:group>
            <v:group style="position:absolute;left:6727;top:329;width:352;height:686" coordorigin="6727,329" coordsize="352,686">
              <v:shape style="position:absolute;left:6727;top:329;width:352;height:686" coordorigin="6727,329" coordsize="352,686" path="m6727,1014l7079,329e" filled="false" stroked="true" strokeweight=".306pt" strokecolor="#6d6e71">
                <v:path arrowok="t"/>
              </v:shape>
            </v:group>
            <v:group style="position:absolute;left:6737;top:327;width:362;height:705" coordorigin="6737,327" coordsize="362,705">
              <v:shape style="position:absolute;left:6737;top:327;width:362;height:705" coordorigin="6737,327" coordsize="362,705" path="m6737,1032l7099,327e" filled="false" stroked="true" strokeweight=".306pt" strokecolor="#6d6e71">
                <v:path arrowok="t"/>
              </v:shape>
            </v:group>
            <v:group style="position:absolute;left:6748;top:327;width:371;height:723" coordorigin="6748,327" coordsize="371,723">
              <v:shape style="position:absolute;left:6748;top:327;width:371;height:723" coordorigin="6748,327" coordsize="371,723" path="m6748,1049l7119,327e" filled="false" stroked="true" strokeweight=".306pt" strokecolor="#6d6e71">
                <v:path arrowok="t"/>
              </v:shape>
            </v:group>
            <v:group style="position:absolute;left:6760;top:327;width:379;height:738" coordorigin="6760,327" coordsize="379,738">
              <v:shape style="position:absolute;left:6760;top:327;width:379;height:738" coordorigin="6760,327" coordsize="379,738" path="m6760,1064l7139,327e" filled="false" stroked="true" strokeweight=".306pt" strokecolor="#6d6e71">
                <v:path arrowok="t"/>
              </v:shape>
            </v:group>
            <v:group style="position:absolute;left:6772;top:327;width:387;height:752" coordorigin="6772,327" coordsize="387,752">
              <v:shape style="position:absolute;left:6772;top:327;width:387;height:752" coordorigin="6772,327" coordsize="387,752" path="m6772,1079l7158,327e" filled="false" stroked="true" strokeweight=".306pt" strokecolor="#6d6e71">
                <v:path arrowok="t"/>
              </v:shape>
            </v:group>
            <v:group style="position:absolute;left:6784;top:329;width:393;height:765" coordorigin="6784,329" coordsize="393,765">
              <v:shape style="position:absolute;left:6784;top:329;width:393;height:765" coordorigin="6784,329" coordsize="393,765" path="m6784,1094l7177,329e" filled="false" stroked="true" strokeweight=".306pt" strokecolor="#6d6e71">
                <v:path arrowok="t"/>
              </v:shape>
            </v:group>
            <v:group style="position:absolute;left:6797;top:331;width:399;height:776" coordorigin="6797,331" coordsize="399,776">
              <v:shape style="position:absolute;left:6797;top:331;width:399;height:776" coordorigin="6797,331" coordsize="399,776" path="m6797,1107l7195,331e" filled="false" stroked="true" strokeweight=".306pt" strokecolor="#6d6e71">
                <v:path arrowok="t"/>
              </v:shape>
            </v:group>
            <v:group style="position:absolute;left:6810;top:335;width:404;height:786" coordorigin="6810,335" coordsize="404,786">
              <v:shape style="position:absolute;left:6810;top:335;width:404;height:786" coordorigin="6810,335" coordsize="404,786" path="m6810,1120l7213,335e" filled="false" stroked="true" strokeweight=".306pt" strokecolor="#6d6e71">
                <v:path arrowok="t"/>
              </v:shape>
            </v:group>
            <v:group style="position:absolute;left:6823;top:338;width:408;height:795" coordorigin="6823,338" coordsize="408,795">
              <v:shape style="position:absolute;left:6823;top:338;width:408;height:795" coordorigin="6823,338" coordsize="408,795" path="m6823,1132l7231,338e" filled="false" stroked="true" strokeweight=".306pt" strokecolor="#6d6e71">
                <v:path arrowok="t"/>
              </v:shape>
            </v:group>
            <v:group style="position:absolute;left:6837;top:343;width:412;height:802" coordorigin="6837,343" coordsize="412,802">
              <v:shape style="position:absolute;left:6837;top:343;width:412;height:802" coordorigin="6837,343" coordsize="412,802" path="m6837,1144l7248,343e" filled="false" stroked="true" strokeweight=".306pt" strokecolor="#6d6e71">
                <v:path arrowok="t"/>
              </v:shape>
            </v:group>
            <v:group style="position:absolute;left:6851;top:348;width:415;height:808" coordorigin="6851,348" coordsize="415,808">
              <v:shape style="position:absolute;left:6851;top:348;width:415;height:808" coordorigin="6851,348" coordsize="415,808" path="m6851,1155l7265,348e" filled="false" stroked="true" strokeweight=".306pt" strokecolor="#6d6e71">
                <v:path arrowok="t"/>
              </v:shape>
            </v:group>
            <v:group style="position:absolute;left:6865;top:353;width:417;height:812" coordorigin="6865,353" coordsize="417,812">
              <v:shape style="position:absolute;left:6865;top:353;width:417;height:812" coordorigin="6865,353" coordsize="417,812" path="m6865,1165l7282,353e" filled="false" stroked="true" strokeweight=".306pt" strokecolor="#6d6e71">
                <v:path arrowok="t"/>
              </v:shape>
            </v:group>
            <v:group style="position:absolute;left:6717;top:470;width:293;height:412" coordorigin="6717,470" coordsize="293,412">
              <v:shape style="position:absolute;left:6717;top:470;width:293;height:412" coordorigin="6717,470" coordsize="293,412" path="m6757,810l6741,810,6733,813,6720,826,6717,833,6717,852,6783,882,6806,881,6829,876,6851,869,6872,859,6887,850,6823,850,6811,845,6783,823,6772,815,6769,814,6763,811,6757,810xe" filled="true" fillcolor="#231f20" stroked="false">
                <v:path arrowok="t"/>
                <v:fill type="solid"/>
              </v:shape>
              <v:shape style="position:absolute;left:6717;top:470;width:293;height:412" coordorigin="6717,470" coordsize="293,412" path="m7009,470l6852,470,6768,639,6786,641,6802,643,6856,672,6890,730,6895,765,6893,784,6865,839,6834,850,6887,850,6938,795,6961,733,6962,712,6961,694,6935,631,6882,592,6825,576,6843,540,6989,540,7009,470xe" filled="true" fillcolor="#231f20" stroked="false">
                <v:path arrowok="t"/>
                <v:fill type="solid"/>
              </v:shape>
            </v:group>
            <v:group style="position:absolute;left:6982;top:454;width:305;height:435" coordorigin="6982,454" coordsize="305,435">
              <v:shape style="position:absolute;left:6982;top:454;width:305;height:435" coordorigin="6982,454" coordsize="305,435" path="m7187,454l7115,478,7067,527,7022,600,6997,664,6983,735,6982,771,6982,787,7001,845,7051,886,7076,889,7090,888,7071,869,7064,866,7052,855,7049,847,7049,831,7064,754,7082,695,7109,610,7134,539,7167,481,7182,475,7246,475,7242,472,7230,464,7217,459,7202,455,7187,454xe" filled="true" fillcolor="#231f20" stroked="false">
                <v:path arrowok="t"/>
                <v:fill type="solid"/>
              </v:shape>
              <v:shape style="position:absolute;left:6982;top:454;width:305;height:435" coordorigin="6982,454" coordsize="305,435" path="m7246,475l7198,475,7205,478,7211,484,7217,490,7220,498,7219,510,7209,575,7181,667,7146,773,7125,831,7089,869,7146,869,7193,830,7233,772,7264,702,7282,625,7286,575,7285,561,7262,492,7253,481,7246,475xe" filled="true" fillcolor="#231f20" stroked="false">
                <v:path arrowok="t"/>
                <v:fill type="solid"/>
              </v:shape>
            </v:group>
            <v:group style="position:absolute;left:6749;top:918;width:63;height:74" coordorigin="6749,918" coordsize="63,74">
              <v:shape style="position:absolute;left:6749;top:918;width:63;height:74" coordorigin="6749,918" coordsize="63,74" path="m6791,918l6772,918,6764,921,6752,934,6749,943,6749,966,6752,975,6764,988,6772,991,6789,991,6796,989,6806,982,6808,979,6776,979,6772,977,6765,969,6764,963,6764,946,6765,939,6772,932,6776,930,6808,930,6807,929,6798,920,6791,918xe" filled="true" fillcolor="#231f20" stroked="false">
                <v:path arrowok="t"/>
                <v:fill type="solid"/>
              </v:shape>
              <v:shape style="position:absolute;left:6749;top:918;width:63;height:74" coordorigin="6749,918" coordsize="63,74" path="m6797,964l6796,969,6794,973,6789,978,6785,979,6808,979,6809,976,6812,968,6797,964xe" filled="true" fillcolor="#231f20" stroked="false">
                <v:path arrowok="t"/>
                <v:fill type="solid"/>
              </v:shape>
              <v:shape style="position:absolute;left:6749;top:918;width:63;height:74" coordorigin="6749,918" coordsize="63,74" path="m6808,930l6786,930,6789,931,6794,935,6796,938,6797,942,6811,939,6810,933,6808,930xe" filled="true" fillcolor="#231f20" stroked="false">
                <v:path arrowok="t"/>
                <v:fill type="solid"/>
              </v:shape>
            </v:group>
            <v:group style="position:absolute;left:6824;top:919;width:55;height:71" coordorigin="6824,919" coordsize="55,71">
              <v:shape style="position:absolute;left:6824;top:919;width:55;height:71" coordorigin="6824,919" coordsize="55,71" path="m6878,919l6824,919,6824,990,6879,990,6879,978,6839,978,6839,959,6875,959,6875,947,6839,947,6839,931,6878,931,6878,919xe" filled="true" fillcolor="#231f20" stroked="false">
                <v:path arrowok="t"/>
                <v:fill type="solid"/>
              </v:shape>
            </v:group>
            <v:group style="position:absolute;left:6892;top:919;width:58;height:71" coordorigin="6892,919" coordsize="58,71">
              <v:shape style="position:absolute;left:6892;top:919;width:58;height:71" coordorigin="6892,919" coordsize="58,71" path="m6906,919l6892,919,6892,990,6905,990,6905,944,6921,944,6906,919xe" filled="true" fillcolor="#231f20" stroked="false">
                <v:path arrowok="t"/>
                <v:fill type="solid"/>
              </v:shape>
              <v:shape style="position:absolute;left:6892;top:919;width:58;height:71" coordorigin="6892,919" coordsize="58,71" path="m6921,944l6905,944,6934,990,6949,990,6949,966,6935,966,6921,944xe" filled="true" fillcolor="#231f20" stroked="false">
                <v:path arrowok="t"/>
                <v:fill type="solid"/>
              </v:shape>
              <v:shape style="position:absolute;left:6892;top:919;width:58;height:71" coordorigin="6892,919" coordsize="58,71" path="m6949,919l6935,919,6935,966,6949,966,6949,919xe" filled="true" fillcolor="#231f20" stroked="false">
                <v:path arrowok="t"/>
                <v:fill type="solid"/>
              </v:shape>
            </v:group>
            <v:group style="position:absolute;left:6959;top:919;width:58;height:71" coordorigin="6959,919" coordsize="58,71">
              <v:shape style="position:absolute;left:6959;top:919;width:58;height:71" coordorigin="6959,919" coordsize="58,71" path="m6995,931l6981,931,6981,990,6995,990,6995,931xe" filled="true" fillcolor="#231f20" stroked="false">
                <v:path arrowok="t"/>
                <v:fill type="solid"/>
              </v:shape>
              <v:shape style="position:absolute;left:6959;top:919;width:58;height:71" coordorigin="6959,919" coordsize="58,71" path="m7017,919l6959,919,6959,931,7017,931,7017,919xe" filled="true" fillcolor="#231f20" stroked="false">
                <v:path arrowok="t"/>
                <v:fill type="solid"/>
              </v:shape>
            </v:group>
            <v:group style="position:absolute;left:7011;top:919;width:73;height:71" coordorigin="7011,919" coordsize="73,71">
              <v:shape style="position:absolute;left:7011;top:919;width:73;height:71" coordorigin="7011,919" coordsize="73,71" path="m7055,919l7040,919,7011,990,7027,990,7033,974,7077,974,7072,962,7037,962,7047,936,7062,936,7055,919xe" filled="true" fillcolor="#231f20" stroked="false">
                <v:path arrowok="t"/>
                <v:fill type="solid"/>
              </v:shape>
              <v:shape style="position:absolute;left:7011;top:919;width:73;height:71" coordorigin="7011,919" coordsize="73,71" path="m7077,974l7062,974,7068,990,7084,990,7077,974xe" filled="true" fillcolor="#231f20" stroked="false">
                <v:path arrowok="t"/>
                <v:fill type="solid"/>
              </v:shape>
              <v:shape style="position:absolute;left:7011;top:919;width:73;height:71" coordorigin="7011,919" coordsize="73,71" path="m7062,936l7047,936,7057,962,7072,962,7062,936xe" filled="true" fillcolor="#231f20" stroked="false">
                <v:path arrowok="t"/>
                <v:fill type="solid"/>
              </v:shape>
            </v:group>
            <v:group style="position:absolute;left:7077;top:919;width:68;height:71" coordorigin="7077,919" coordsize="68,71">
              <v:shape style="position:absolute;left:7077;top:919;width:68;height:71" coordorigin="7077,919" coordsize="68,71" path="m7093,919l7077,919,7103,990,7118,990,7125,971,7111,971,7093,919xe" filled="true" fillcolor="#231f20" stroked="false">
                <v:path arrowok="t"/>
                <v:fill type="solid"/>
              </v:shape>
              <v:shape style="position:absolute;left:7077;top:919;width:68;height:71" coordorigin="7077,919" coordsize="68,71" path="m7144,919l7129,919,7111,971,7125,971,7144,919xe" filled="true" fillcolor="#231f20" stroked="false">
                <v:path arrowok="t"/>
                <v:fill type="solid"/>
              </v:shape>
            </v:group>
            <v:group style="position:absolute;left:7149;top:918;width:71;height:74" coordorigin="7149,918" coordsize="71,74">
              <v:shape style="position:absolute;left:7149;top:918;width:71;height:74" coordorigin="7149,918" coordsize="71,74" path="m7194,918l7178,918,7173,919,7149,948,7149,966,7152,975,7164,988,7173,991,7194,991,7203,988,7212,979,7178,979,7173,977,7166,968,7164,962,7164,946,7166,940,7173,932,7178,930,7212,930,7203,921,7194,918xe" filled="true" fillcolor="#231f20" stroked="false">
                <v:path arrowok="t"/>
                <v:fill type="solid"/>
              </v:shape>
              <v:shape style="position:absolute;left:7149;top:918;width:71;height:74" coordorigin="7149,918" coordsize="71,74" path="m7212,930l7190,930,7195,932,7202,940,7204,946,7204,962,7202,968,7194,977,7190,979,7212,979,7216,975,7219,966,7219,943,7216,934,7212,930xe" filled="true" fillcolor="#231f20" stroked="false">
                <v:path arrowok="t"/>
                <v:fill type="solid"/>
              </v:shape>
            </v:group>
            <v:group style="position:absolute;left:7226;top:918;width:59;height:74" coordorigin="7226,918" coordsize="59,74">
              <v:shape style="position:absolute;left:7226;top:918;width:59;height:74" coordorigin="7226,918" coordsize="59,74" path="m7241,965l7226,967,7227,975,7230,981,7240,989,7247,991,7263,991,7268,990,7276,987,7280,984,7283,979,7252,979,7248,978,7243,973,7242,970,7241,965xe" filled="true" fillcolor="#231f20" stroked="false">
                <v:path arrowok="t"/>
                <v:fill type="solid"/>
              </v:shape>
              <v:shape style="position:absolute;left:7226;top:918;width:59;height:74" coordorigin="7226,918" coordsize="59,74" path="m7265,918l7250,918,7245,919,7229,943,7231,948,7239,955,7244,957,7258,960,7262,961,7266,963,7268,964,7270,966,7271,968,7271,972,7269,974,7265,978,7261,979,7283,979,7284,977,7285,973,7285,965,7284,961,7252,944,7247,942,7244,940,7243,938,7243,935,7244,933,7248,930,7251,930,7282,930,7281,928,7271,920,7265,918xe" filled="true" fillcolor="#231f20" stroked="false">
                <v:path arrowok="t"/>
                <v:fill type="solid"/>
              </v:shape>
              <v:shape style="position:absolute;left:7226;top:918;width:59;height:74" coordorigin="7226,918" coordsize="59,74" path="m7282,930l7259,930,7263,930,7267,934,7268,936,7269,940,7283,939,7283,933,7282,930xe" filled="true" fillcolor="#231f20" stroked="false">
                <v:path arrowok="t"/>
                <v:fill type="solid"/>
              </v:shape>
            </v:group>
            <v:group style="position:absolute;left:7239;top:636;width:269;height:419" coordorigin="7239,636" coordsize="269,419">
              <v:shape style="position:absolute;left:7239;top:636;width:269;height:419" coordorigin="7239,636" coordsize="269,419" path="m7239,636l7344,692,7437,760,7491,835,7508,903,7495,961,7459,1008,7406,1040,7343,1055e" filled="false" stroked="true" strokeweight=".613pt" strokecolor="#231f20">
                <v:path arrowok="t"/>
              </v:shape>
              <v:shape style="position:absolute;left:7081;top:459;width:444;height:614" type="#_x0000_t75" stroked="false">
                <v:imagedata r:id="rId79" o:title=""/>
              </v:shape>
            </v:group>
            <v:group style="position:absolute;left:6934;top:928;width:509;height:203" coordorigin="6934,928" coordsize="509,203">
              <v:shape style="position:absolute;left:6934;top:928;width:509;height:203" coordorigin="6934,928" coordsize="509,203" path="m7442,928l7402,995,7349,1051,7284,1093,7210,1121,7129,1130,7077,1126,7027,1115,6979,1096,6934,1069e" filled="false" stroked="true" strokeweight=".541pt" strokecolor="#231f20">
                <v:path arrowok="t"/>
              </v:shape>
            </v:group>
            <v:group style="position:absolute;left:6667;top:326;width:921;height:921" coordorigin="6667,326" coordsize="921,921">
              <v:shape style="position:absolute;left:6667;top:326;width:921;height:921" coordorigin="6667,326" coordsize="921,921" path="m7127,326l7202,332,7272,350,7339,378,7399,415,7452,461,7498,515,7536,575,7564,641,7581,712,7587,787,7581,861,7564,932,7536,998,7498,1059,7452,1112,7399,1158,7339,1196,7272,1224,7202,1241,7127,1247,7052,1241,6982,1224,6915,1196,6855,1158,6802,1112,6755,1059,6718,998,6690,932,6673,861,6667,787,6673,712,6690,641,6718,575,6755,515,6802,461,6855,415,6915,378,6982,350,7052,332,7127,326xe" filled="false" stroked="true" strokeweight=".567pt" strokecolor="#231f20">
                <v:path arrowok="t"/>
              </v:shape>
              <v:shape style="position:absolute;left:6984;top:1086;width:297;height:119" type="#_x0000_t75" stroked="false">
                <v:imagedata r:id="rId73" o:title=""/>
              </v:shape>
            </v:group>
            <v:group style="position:absolute;left:6410;top:1275;width:1005;height:1005" coordorigin="6410,1275" coordsize="1005,1005">
              <v:shape style="position:absolute;left:6410;top:1275;width:1005;height:1005" coordorigin="6410,1275" coordsize="1005,1005" path="m6913,1275l6838,1280,6768,1296,6701,1321,6639,1355,6583,1398,6534,1447,6491,1503,6457,1565,6432,1632,6416,1703,6410,1777,6416,1851,6432,1922,6457,1988,6491,2050,6534,2106,6583,2156,6639,2198,6701,2232,6768,2258,6838,2273,6913,2279,6987,2273,7058,2258,7124,2232,7186,2198,7242,2156,7291,2106,7334,2050,7368,1988,7393,1922,7409,1851,7415,1777,7409,1703,7393,1632,7368,1565,7334,1503,7291,1447,7242,1398,7186,1355,7124,1321,7058,1296,6987,1280,6913,1275xe" filled="true" fillcolor="#d1d3d4" stroked="false">
                <v:path arrowok="t"/>
                <v:fill type="solid"/>
              </v:shape>
            </v:group>
            <v:group style="position:absolute;left:6410;top:1275;width:1005;height:1005" coordorigin="6410,1275" coordsize="1005,1005">
              <v:shape style="position:absolute;left:6410;top:1275;width:1005;height:1005" coordorigin="6410,1275" coordsize="1005,1005" path="m6913,1275l6987,1280,7058,1296,7124,1321,7186,1355,7242,1398,7291,1447,7334,1503,7368,1565,7393,1632,7409,1703,7415,1777,7409,1851,7393,1922,7368,1988,7334,2050,7291,2106,7242,2156,7186,2198,7124,2232,7058,2258,6987,2273,6913,2279,6838,2273,6768,2258,6701,2232,6639,2198,6583,2156,6534,2106,6491,2050,6457,1988,6432,1922,6416,1851,6410,1777,6416,1703,6432,1632,6457,1565,6491,1503,6534,1447,6583,1398,6639,1355,6701,1321,6768,1296,6838,1280,6913,1275xe" filled="false" stroked="true" strokeweight=".425pt" strokecolor="#231f20">
                <v:path arrowok="t"/>
              </v:shape>
            </v:group>
            <v:group style="position:absolute;left:6643;top:1311;width:457;height:890" coordorigin="6643,1311" coordsize="457,890">
              <v:shape style="position:absolute;left:6643;top:1311;width:457;height:890" coordorigin="6643,1311" coordsize="457,890" path="m6643,2200l7100,1311e" filled="false" stroked="true" strokeweight=".334pt" strokecolor="#6d6e71">
                <v:path arrowok="t"/>
              </v:shape>
            </v:group>
            <v:group style="position:absolute;left:6421;top:1438;width:122;height:237" coordorigin="6421,1438" coordsize="122,237">
              <v:shape style="position:absolute;left:6421;top:1438;width:122;height:237" coordorigin="6421,1438" coordsize="122,237" path="m6421,1674l6542,1438e" filled="false" stroked="true" strokeweight=".334pt" strokecolor="#6d6e71">
                <v:path arrowok="t"/>
              </v:shape>
            </v:group>
            <v:group style="position:absolute;left:6412;top:1396;width:173;height:337" coordorigin="6412,1396" coordsize="173,337">
              <v:shape style="position:absolute;left:6412;top:1396;width:173;height:337" coordorigin="6412,1396" coordsize="173,337" path="m6412,1732l6585,1396e" filled="false" stroked="true" strokeweight=".334pt" strokecolor="#6d6e71">
                <v:path arrowok="t"/>
              </v:shape>
            </v:group>
            <v:group style="position:absolute;left:6410;top:1368;width:211;height:410" coordorigin="6410,1368" coordsize="211,410">
              <v:shape style="position:absolute;left:6410;top:1368;width:211;height:410" coordorigin="6410,1368" coordsize="211,410" path="m6410,1778l6621,1368e" filled="false" stroked="true" strokeweight=".334pt" strokecolor="#6d6e71">
                <v:path arrowok="t"/>
              </v:shape>
            </v:group>
            <v:group style="position:absolute;left:6412;top:1347;width:242;height:470" coordorigin="6412,1347" coordsize="242,470">
              <v:shape style="position:absolute;left:6412;top:1347;width:242;height:470" coordorigin="6412,1347" coordsize="242,470" path="m6412,1816l6653,1347e" filled="false" stroked="true" strokeweight=".334pt" strokecolor="#6d6e71">
                <v:path arrowok="t"/>
              </v:shape>
            </v:group>
            <v:group style="position:absolute;left:6416;top:1330;width:268;height:521" coordorigin="6416,1330" coordsize="268,521">
              <v:shape style="position:absolute;left:6416;top:1330;width:268;height:521" coordorigin="6416,1330" coordsize="268,521" path="m6416,1851l6683,1330e" filled="false" stroked="true" strokeweight=".334pt" strokecolor="#6d6e71">
                <v:path arrowok="t"/>
              </v:shape>
            </v:group>
            <v:group style="position:absolute;left:6421;top:1317;width:291;height:565" coordorigin="6421,1317" coordsize="291,565">
              <v:shape style="position:absolute;left:6421;top:1317;width:291;height:565" coordorigin="6421,1317" coordsize="291,565" path="m6421,1881l6711,1317e" filled="false" stroked="true" strokeweight=".334pt" strokecolor="#6d6e71">
                <v:path arrowok="t"/>
              </v:shape>
            </v:group>
            <v:group style="position:absolute;left:6428;top:1306;width:311;height:605" coordorigin="6428,1306" coordsize="311,605">
              <v:shape style="position:absolute;left:6428;top:1306;width:311;height:605" coordorigin="6428,1306" coordsize="311,605" path="m6428,1910l6738,1306e" filled="false" stroked="true" strokeweight=".334pt" strokecolor="#6d6e71">
                <v:path arrowok="t"/>
              </v:shape>
            </v:group>
            <v:group style="position:absolute;left:6436;top:1297;width:329;height:640" coordorigin="6436,1297" coordsize="329,640">
              <v:shape style="position:absolute;left:6436;top:1297;width:329;height:640" coordorigin="6436,1297" coordsize="329,640" path="m6436,1936l6764,1297e" filled="false" stroked="true" strokeweight=".334pt" strokecolor="#6d6e71">
                <v:path arrowok="t"/>
              </v:shape>
            </v:group>
            <v:group style="position:absolute;left:6445;top:1290;width:345;height:671" coordorigin="6445,1290" coordsize="345,671">
              <v:shape style="position:absolute;left:6445;top:1290;width:345;height:671" coordorigin="6445,1290" coordsize="345,671" path="m6445,1960l6789,1290e" filled="false" stroked="true" strokeweight=".334pt" strokecolor="#6d6e71">
                <v:path arrowok="t"/>
              </v:shape>
            </v:group>
            <v:group style="position:absolute;left:6455;top:1284;width:359;height:699" coordorigin="6455,1284" coordsize="359,699">
              <v:shape style="position:absolute;left:6455;top:1284;width:359;height:699" coordorigin="6455,1284" coordsize="359,699" path="m6455,1983l6814,1284e" filled="false" stroked="true" strokeweight=".334pt" strokecolor="#6d6e71">
                <v:path arrowok="t"/>
              </v:shape>
            </v:group>
            <v:group style="position:absolute;left:6465;top:1280;width:373;height:725" coordorigin="6465,1280" coordsize="373,725">
              <v:shape style="position:absolute;left:6465;top:1280;width:373;height:725" coordorigin="6465,1280" coordsize="373,725" path="m6465,2005l6837,1280e" filled="false" stroked="true" strokeweight=".334pt" strokecolor="#6d6e71">
                <v:path arrowok="t"/>
              </v:shape>
            </v:group>
            <v:group style="position:absolute;left:6476;top:1277;width:384;height:748" coordorigin="6476,1277" coordsize="384,748">
              <v:shape style="position:absolute;left:6476;top:1277;width:384;height:748" coordorigin="6476,1277" coordsize="384,748" path="m6476,2025l6860,1277e" filled="false" stroked="true" strokeweight=".334pt" strokecolor="#6d6e71">
                <v:path arrowok="t"/>
              </v:shape>
            </v:group>
            <v:group style="position:absolute;left:6487;top:1276;width:395;height:769" coordorigin="6487,1276" coordsize="395,769">
              <v:shape style="position:absolute;left:6487;top:1276;width:395;height:769" coordorigin="6487,1276" coordsize="395,769" path="m6487,2044l6882,1276e" filled="false" stroked="true" strokeweight=".334pt" strokecolor="#6d6e71">
                <v:path arrowok="t"/>
              </v:shape>
            </v:group>
            <v:group style="position:absolute;left:6500;top:1275;width:405;height:788" coordorigin="6500,1275" coordsize="405,788">
              <v:shape style="position:absolute;left:6500;top:1275;width:405;height:788" coordorigin="6500,1275" coordsize="405,788" path="m6500,2062l6904,1275e" filled="false" stroked="true" strokeweight=".334pt" strokecolor="#6d6e71">
                <v:path arrowok="t"/>
              </v:shape>
            </v:group>
            <v:group style="position:absolute;left:6512;top:1275;width:414;height:805" coordorigin="6512,1275" coordsize="414,805">
              <v:shape style="position:absolute;left:6512;top:1275;width:414;height:805" coordorigin="6512,1275" coordsize="414,805" path="m6512,2080l6925,1275e" filled="false" stroked="true" strokeweight=".334pt" strokecolor="#6d6e71">
                <v:path arrowok="t"/>
              </v:shape>
            </v:group>
            <v:group style="position:absolute;left:6525;top:1276;width:422;height:821" coordorigin="6525,1276" coordsize="422,821">
              <v:shape style="position:absolute;left:6525;top:1276;width:422;height:821" coordorigin="6525,1276" coordsize="422,821" path="m6525,2096l6946,1276e" filled="false" stroked="true" strokeweight=".334pt" strokecolor="#6d6e71">
                <v:path arrowok="t"/>
              </v:shape>
            </v:group>
            <v:group style="position:absolute;left:6538;top:1278;width:429;height:835" coordorigin="6538,1278" coordsize="429,835">
              <v:shape style="position:absolute;left:6538;top:1278;width:429;height:835" coordorigin="6538,1278" coordsize="429,835" path="m6538,2112l6967,1278e" filled="false" stroked="true" strokeweight=".334pt" strokecolor="#6d6e71">
                <v:path arrowok="t"/>
              </v:shape>
            </v:group>
            <v:group style="position:absolute;left:6552;top:1280;width:435;height:847" coordorigin="6552,1280" coordsize="435,847">
              <v:shape style="position:absolute;left:6552;top:1280;width:435;height:847" coordorigin="6552,1280" coordsize="435,847" path="m6552,2126l6987,1280e" filled="false" stroked="true" strokeweight=".334pt" strokecolor="#6d6e71">
                <v:path arrowok="t"/>
              </v:shape>
            </v:group>
            <v:group style="position:absolute;left:6566;top:1283;width:441;height:858" coordorigin="6566,1283" coordsize="441,858">
              <v:shape style="position:absolute;left:6566;top:1283;width:441;height:858" coordorigin="6566,1283" coordsize="441,858" path="m6566,2141l7007,1283e" filled="false" stroked="true" strokeweight=".334pt" strokecolor="#6d6e71">
                <v:path arrowok="t"/>
              </v:shape>
            </v:group>
            <v:group style="position:absolute;left:6581;top:1287;width:445;height:867" coordorigin="6581,1287" coordsize="445,867">
              <v:shape style="position:absolute;left:6581;top:1287;width:445;height:867" coordorigin="6581,1287" coordsize="445,867" path="m6581,2154l7026,1287e" filled="false" stroked="true" strokeweight=".334pt" strokecolor="#6d6e71">
                <v:path arrowok="t"/>
              </v:shape>
            </v:group>
            <v:group style="position:absolute;left:6596;top:1292;width:449;height:875" coordorigin="6596,1292" coordsize="449,875">
              <v:shape style="position:absolute;left:6596;top:1292;width:449;height:875" coordorigin="6596,1292" coordsize="449,875" path="m6596,2166l7045,1292e" filled="false" stroked="true" strokeweight=".334pt" strokecolor="#6d6e71">
                <v:path arrowok="t"/>
              </v:shape>
            </v:group>
            <v:group style="position:absolute;left:6611;top:1298;width:453;height:881" coordorigin="6611,1298" coordsize="453,881">
              <v:shape style="position:absolute;left:6611;top:1298;width:453;height:881" coordorigin="6611,1298" coordsize="453,881" path="m6611,2178l7063,1298e" filled="false" stroked="true" strokeweight=".334pt" strokecolor="#6d6e71">
                <v:path arrowok="t"/>
              </v:shape>
            </v:group>
            <v:group style="position:absolute;left:6627;top:1304;width:455;height:886" coordorigin="6627,1304" coordsize="455,886">
              <v:shape style="position:absolute;left:6627;top:1304;width:455;height:886" coordorigin="6627,1304" coordsize="455,886" path="m6627,2189l7082,1304e" filled="false" stroked="true" strokeweight=".334pt" strokecolor="#6d6e71">
                <v:path arrowok="t"/>
              </v:shape>
            </v:group>
            <v:group style="position:absolute;left:6442;top:1423;width:328;height:449" coordorigin="6442,1423" coordsize="328,449">
              <v:shape style="position:absolute;left:6442;top:1423;width:328;height:449" coordorigin="6442,1423" coordsize="328,449" path="m6763,1486l6615,1486,6629,1487,6641,1491,6681,1538,6682,1552,6681,1568,6659,1632,6600,1705,6528,1779,6442,1860,6442,1872,6682,1872,6715,1797,6542,1797,6593,1754,6668,1689,6713,1643,6754,1584,6769,1518,6767,1500,6763,1486xe" filled="true" fillcolor="#231f20" stroked="false">
                <v:path arrowok="t"/>
                <v:fill type="solid"/>
              </v:shape>
              <v:shape style="position:absolute;left:6442;top:1423;width:328;height:449" coordorigin="6442,1423" coordsize="328,449" path="m6735,1751l6719,1751,6712,1763,6704,1774,6648,1796,6629,1797,6715,1797,6735,1751xe" filled="true" fillcolor="#231f20" stroked="false">
                <v:path arrowok="t"/>
                <v:fill type="solid"/>
              </v:shape>
              <v:shape style="position:absolute;left:6442;top:1423;width:328;height:449" coordorigin="6442,1423" coordsize="328,449" path="m6658,1423l6588,1442,6543,1488,6523,1530,6535,1536,6553,1514,6572,1498,6592,1489,6615,1486,6763,1486,6762,1483,6702,1430,6681,1424,6658,1423xe" filled="true" fillcolor="#231f20" stroked="false">
                <v:path arrowok="t"/>
                <v:fill type="solid"/>
              </v:shape>
            </v:group>
            <v:group style="position:absolute;left:6741;top:1423;width:349;height:466" coordorigin="6741,1423" coordsize="349,466">
              <v:shape style="position:absolute;left:6741;top:1423;width:349;height:466" coordorigin="6741,1423" coordsize="349,466" path="m6789,1807l6769,1807,6760,1811,6745,1825,6741,1833,6741,1855,6801,1888,6820,1889,6848,1887,6875,1882,6901,1874,6927,1862,6944,1852,6881,1852,6871,1851,6861,1848,6850,1844,6841,1837,6827,1827,6816,1819,6808,1814,6803,1811,6796,1809,6789,1807xe" filled="true" fillcolor="#231f20" stroked="false">
                <v:path arrowok="t"/>
                <v:fill type="solid"/>
              </v:shape>
              <v:shape style="position:absolute;left:6741;top:1423;width:349;height:466" coordorigin="6741,1423" coordsize="349,466" path="m7090,1423l6903,1423,6802,1614,6823,1616,6842,1619,6907,1651,6948,1717,6954,1756,6952,1778,6918,1839,6881,1852,6944,1852,6990,1812,7027,1744,7034,1696,7033,1677,7001,1605,6939,1561,6870,1543,6892,1502,7065,1502,7090,1423xe" filled="true" fillcolor="#231f20" stroked="false">
                <v:path arrowok="t"/>
                <v:fill type="solid"/>
              </v:shape>
            </v:group>
            <v:group style="position:absolute;left:6500;top:1920;width:69;height:80" coordorigin="6500,1920" coordsize="69,80">
              <v:shape style="position:absolute;left:6500;top:1920;width:69;height:80" coordorigin="6500,1920" coordsize="69,80" path="m6546,1920l6526,1920,6517,1923,6503,1938,6500,1947,6500,1972,6503,1982,6517,1996,6525,1999,6544,1999,6551,1997,6562,1989,6564,1986,6530,1986,6525,1984,6522,1980,6518,1976,6516,1969,6516,1950,6518,1943,6525,1935,6530,1933,6565,1933,6564,1931,6554,1923,6546,1920xe" filled="true" fillcolor="#231f20" stroked="false">
                <v:path arrowok="t"/>
                <v:fill type="solid"/>
              </v:shape>
              <v:shape style="position:absolute;left:6500;top:1920;width:69;height:80" coordorigin="6500,1920" coordsize="69,80" path="m6553,1970l6552,1975,6549,1980,6543,1985,6540,1986,6564,1986,6566,1983,6568,1975,6553,1970xe" filled="true" fillcolor="#231f20" stroked="false">
                <v:path arrowok="t"/>
                <v:fill type="solid"/>
              </v:shape>
              <v:shape style="position:absolute;left:6500;top:1920;width:69;height:80" coordorigin="6500,1920" coordsize="69,80" path="m6565,1933l6540,1933,6544,1934,6550,1939,6552,1942,6552,1946,6568,1942,6566,1936,6565,1933xe" filled="true" fillcolor="#231f20" stroked="false">
                <v:path arrowok="t"/>
                <v:fill type="solid"/>
              </v:shape>
            </v:group>
            <v:group style="position:absolute;left:6582;top:1921;width:60;height:78" coordorigin="6582,1921" coordsize="60,78">
              <v:shape style="position:absolute;left:6582;top:1921;width:60;height:78" coordorigin="6582,1921" coordsize="60,78" path="m6641,1921l6582,1921,6582,1998,6642,1998,6642,1985,6598,1985,6598,1964,6638,1964,6638,1951,6598,1951,6598,1934,6641,1934,6641,1921xe" filled="true" fillcolor="#231f20" stroked="false">
                <v:path arrowok="t"/>
                <v:fill type="solid"/>
              </v:shape>
            </v:group>
            <v:group style="position:absolute;left:6656;top:1921;width:63;height:78" coordorigin="6656,1921" coordsize="63,78">
              <v:shape style="position:absolute;left:6656;top:1921;width:63;height:78" coordorigin="6656,1921" coordsize="63,78" path="m6671,1921l6656,1921,6656,1998,6671,1998,6671,1948,6688,1948,6671,1921xe" filled="true" fillcolor="#231f20" stroked="false">
                <v:path arrowok="t"/>
                <v:fill type="solid"/>
              </v:shape>
              <v:shape style="position:absolute;left:6656;top:1921;width:63;height:78" coordorigin="6656,1921" coordsize="63,78" path="m6688,1948l6671,1948,6702,1998,6718,1998,6718,1973,6704,1973,6688,1948xe" filled="true" fillcolor="#231f20" stroked="false">
                <v:path arrowok="t"/>
                <v:fill type="solid"/>
              </v:shape>
              <v:shape style="position:absolute;left:6656;top:1921;width:63;height:78" coordorigin="6656,1921" coordsize="63,78" path="m6718,1921l6704,1921,6704,1973,6718,1973,6718,1921xe" filled="true" fillcolor="#231f20" stroked="false">
                <v:path arrowok="t"/>
                <v:fill type="solid"/>
              </v:shape>
            </v:group>
            <v:group style="position:absolute;left:6730;top:1921;width:63;height:78" coordorigin="6730,1921" coordsize="63,78">
              <v:shape style="position:absolute;left:6730;top:1921;width:63;height:78" coordorigin="6730,1921" coordsize="63,78" path="m6769,1934l6753,1934,6753,1998,6769,1998,6769,1934xe" filled="true" fillcolor="#231f20" stroked="false">
                <v:path arrowok="t"/>
                <v:fill type="solid"/>
              </v:shape>
              <v:shape style="position:absolute;left:6730;top:1921;width:63;height:78" coordorigin="6730,1921" coordsize="63,78" path="m6792,1921l6730,1921,6730,1934,6792,1934,6792,1921xe" filled="true" fillcolor="#231f20" stroked="false">
                <v:path arrowok="t"/>
                <v:fill type="solid"/>
              </v:shape>
            </v:group>
            <v:group style="position:absolute;left:6786;top:1921;width:80;height:78" coordorigin="6786,1921" coordsize="80,78">
              <v:shape style="position:absolute;left:6786;top:1921;width:80;height:78" coordorigin="6786,1921" coordsize="80,78" path="m6834,1921l6817,1921,6786,1998,6803,1998,6810,1981,6858,1981,6853,1968,6815,1968,6825,1939,6841,1939,6834,1921xe" filled="true" fillcolor="#231f20" stroked="false">
                <v:path arrowok="t"/>
                <v:fill type="solid"/>
              </v:shape>
              <v:shape style="position:absolute;left:6786;top:1921;width:80;height:78" coordorigin="6786,1921" coordsize="80,78" path="m6858,1981l6841,1981,6848,1998,6866,1998,6858,1981xe" filled="true" fillcolor="#231f20" stroked="false">
                <v:path arrowok="t"/>
                <v:fill type="solid"/>
              </v:shape>
              <v:shape style="position:absolute;left:6786;top:1921;width:80;height:78" coordorigin="6786,1921" coordsize="80,78" path="m6841,1939l6825,1939,6836,1968,6853,1968,6841,1939xe" filled="true" fillcolor="#231f20" stroked="false">
                <v:path arrowok="t"/>
                <v:fill type="solid"/>
              </v:shape>
            </v:group>
            <v:group style="position:absolute;left:6858;top:1921;width:74;height:78" coordorigin="6858,1921" coordsize="74,78">
              <v:shape style="position:absolute;left:6858;top:1921;width:74;height:78" coordorigin="6858,1921" coordsize="74,78" path="m6875,1921l6858,1921,6886,1998,6903,1998,6910,1978,6895,1978,6875,1921xe" filled="true" fillcolor="#231f20" stroked="false">
                <v:path arrowok="t"/>
                <v:fill type="solid"/>
              </v:shape>
              <v:shape style="position:absolute;left:6858;top:1921;width:74;height:78" coordorigin="6858,1921" coordsize="74,78" path="m6931,1921l6914,1921,6895,1978,6910,1978,6931,1921xe" filled="true" fillcolor="#231f20" stroked="false">
                <v:path arrowok="t"/>
                <v:fill type="solid"/>
              </v:shape>
            </v:group>
            <v:group style="position:absolute;left:6936;top:1920;width:77;height:80" coordorigin="6936,1920" coordsize="77,80">
              <v:shape style="position:absolute;left:6936;top:1920;width:77;height:80" coordorigin="6936,1920" coordsize="77,80" path="m6986,1920l6968,1920,6962,1921,6936,1952,6936,1972,6940,1982,6953,1996,6963,1999,6986,1999,6995,1996,7005,1986,6968,1986,6963,1984,6955,1975,6953,1968,6953,1951,6955,1944,6963,1935,6968,1933,7005,1933,6995,1923,6986,1920xe" filled="true" fillcolor="#231f20" stroked="false">
                <v:path arrowok="t"/>
                <v:fill type="solid"/>
              </v:shape>
              <v:shape style="position:absolute;left:6936;top:1920;width:77;height:80" coordorigin="6936,1920" coordsize="77,80" path="m7005,1933l6981,1933,6986,1935,6994,1944,6996,1951,6996,1968,6994,1975,6986,1984,6981,1986,7005,1986,7009,1982,7013,1972,7013,1947,7009,1937,7005,1933xe" filled="true" fillcolor="#231f20" stroked="false">
                <v:path arrowok="t"/>
                <v:fill type="solid"/>
              </v:shape>
            </v:group>
            <v:group style="position:absolute;left:7021;top:1920;width:65;height:80" coordorigin="7021,1920" coordsize="65,80">
              <v:shape style="position:absolute;left:7021;top:1920;width:65;height:80" coordorigin="7021,1920" coordsize="65,80" path="m7037,1972l7021,1973,7022,1982,7025,1988,7036,1997,7044,2000,7060,2000,7066,1999,7075,1995,7079,1992,7083,1986,7049,1986,7045,1985,7039,1980,7037,1977,7037,1972xe" filled="true" fillcolor="#231f20" stroked="false">
                <v:path arrowok="t"/>
                <v:fill type="solid"/>
              </v:shape>
              <v:shape style="position:absolute;left:7021;top:1920;width:65;height:80" coordorigin="7021,1920" coordsize="65,80" path="m7063,1920l7047,1920,7041,1921,7024,1947,7026,1953,7035,1960,7041,1962,7056,1966,7060,1967,7065,1969,7067,1970,7069,1972,7069,1974,7069,1979,7068,1981,7063,1985,7059,1986,7083,1986,7084,1984,7085,1980,7085,1971,7084,1967,7048,1948,7043,1947,7040,1944,7039,1942,7039,1938,7040,1937,7044,1934,7048,1933,7081,1933,7080,1930,7075,1926,7070,1922,7063,1920xe" filled="true" fillcolor="#231f20" stroked="false">
                <v:path arrowok="t"/>
                <v:fill type="solid"/>
              </v:shape>
              <v:shape style="position:absolute;left:7021;top:1920;width:65;height:80" coordorigin="7021,1920" coordsize="65,80" path="m7081,1933l7057,1933,7060,1933,7065,1937,7066,1940,7067,1944,7083,1943,7083,1936,7081,1933xe" filled="true" fillcolor="#231f20" stroked="false">
                <v:path arrowok="t"/>
                <v:fill type="solid"/>
              </v:shape>
            </v:group>
            <v:group style="position:absolute;left:7035;top:1613;width:292;height:457" coordorigin="7035,1613" coordsize="292,457">
              <v:shape style="position:absolute;left:7035;top:1613;width:292;height:457" coordorigin="7035,1613" coordsize="292,457" path="m7035,1613l7092,1642,7150,1674,7204,1709,7250,1748,7304,1818,7327,1883,7324,1941,7300,1991,7260,2029,7208,2056,7149,2070e" filled="false" stroked="true" strokeweight=".669pt" strokecolor="#231f20">
                <v:path arrowok="t"/>
              </v:shape>
              <v:shape style="position:absolute;left:6862;top:1418;width:484;height:671" type="#_x0000_t75" stroked="false">
                <v:imagedata r:id="rId80" o:title=""/>
              </v:shape>
            </v:group>
            <v:group style="position:absolute;left:6702;top:1931;width:555;height:221" coordorigin="6702,1931" coordsize="555,221">
              <v:shape style="position:absolute;left:6702;top:1931;width:555;height:221" coordorigin="6702,1931" coordsize="555,221" path="m7257,1931l7221,1992,7176,2046,7121,2090,7058,2123,6989,2144,6915,2151,6858,2147,6803,2135,6751,2114,6702,2085e" filled="false" stroked="true" strokeweight=".717pt" strokecolor="#231f20">
                <v:path arrowok="t"/>
              </v:shape>
            </v:group>
            <v:group style="position:absolute;left:6410;top:1275;width:1005;height:1005" coordorigin="6410,1275" coordsize="1005,1005">
              <v:shape style="position:absolute;left:6410;top:1275;width:1005;height:1005" coordorigin="6410,1275" coordsize="1005,1005" path="m6913,1275l6987,1280,7058,1296,7124,1321,7186,1355,7242,1398,7291,1447,7334,1503,7368,1565,7393,1632,7409,1703,7415,1777,7409,1851,7393,1922,7368,1988,7334,2050,7291,2106,7242,2156,7186,2198,7124,2232,7058,2258,6987,2273,6913,2279,6838,2273,6768,2258,6701,2232,6639,2198,6583,2156,6534,2106,6491,2050,6457,1988,6432,1922,6416,1851,6410,1777,6416,1703,6432,1632,6457,1565,6491,1503,6534,1447,6583,1398,6639,1355,6701,1321,6768,1296,6838,1280,6913,1275xe" filled="false" stroked="true" strokeweight=".567pt" strokecolor="#231f20">
                <v:path arrowok="t"/>
              </v:shape>
              <v:shape style="position:absolute;left:6755;top:2102;width:326;height:132" type="#_x0000_t75" stroked="false">
                <v:imagedata r:id="rId78" o:title=""/>
              </v:shape>
            </v:group>
            <v:group style="position:absolute;left:7668;top:326;width:921;height:921" coordorigin="7668,326" coordsize="921,921">
              <v:shape style="position:absolute;left:7668;top:326;width:921;height:921" coordorigin="7668,326" coordsize="921,921" path="m8128,326l8053,332,7983,350,7917,378,7856,415,7803,461,7757,515,7719,575,7691,641,7674,712,7668,787,7674,861,7691,932,7719,998,7757,1059,7803,1112,7856,1158,7917,1196,7983,1224,8053,1241,8128,1247,8203,1241,8274,1224,8340,1196,8400,1158,8454,1112,8500,1059,8537,998,8565,932,8582,861,8588,787,8582,712,8565,641,8537,575,8500,515,8454,461,8400,415,8340,378,8274,350,8203,332,8128,326xe" filled="true" fillcolor="#d1d3d4" stroked="false">
                <v:path arrowok="t"/>
                <v:fill type="solid"/>
              </v:shape>
            </v:group>
            <v:group style="position:absolute;left:7668;top:326;width:921;height:921" coordorigin="7668,326" coordsize="921,921">
              <v:shape style="position:absolute;left:7668;top:326;width:921;height:921" coordorigin="7668,326" coordsize="921,921" path="m8128,326l8203,332,8274,350,8340,378,8400,415,8454,461,8500,515,8537,575,8565,641,8582,712,8588,787,8582,861,8565,932,8537,998,8500,1059,8454,1112,8400,1158,8340,1196,8274,1224,8203,1241,8128,1247,8053,1241,7983,1224,7917,1196,7856,1158,7803,1112,7757,1059,7719,998,7691,932,7674,861,7668,787,7674,712,7691,641,7719,575,7757,515,7803,461,7856,415,7917,378,7983,350,8053,332,8128,326xe" filled="false" stroked="true" strokeweight=".425pt" strokecolor="#231f20">
                <v:path arrowok="t"/>
              </v:shape>
            </v:group>
            <v:group style="position:absolute;left:7881;top:359;width:419;height:816" coordorigin="7881,359" coordsize="419,816">
              <v:shape style="position:absolute;left:7881;top:359;width:419;height:816" coordorigin="7881,359" coordsize="419,816" path="m7881,1175l8300,359e" filled="false" stroked="true" strokeweight=".306pt" strokecolor="#6d6e71">
                <v:path arrowok="t"/>
              </v:shape>
            </v:group>
            <v:group style="position:absolute;left:7677;top:476;width:112;height:217" coordorigin="7677,476" coordsize="112,217">
              <v:shape style="position:absolute;left:7677;top:476;width:112;height:217" coordorigin="7677,476" coordsize="112,217" path="m7677,692l7789,476e" filled="false" stroked="true" strokeweight=".306pt" strokecolor="#6d6e71">
                <v:path arrowok="t"/>
              </v:shape>
            </v:group>
            <v:group style="position:absolute;left:7670;top:438;width:159;height:309" coordorigin="7670,438" coordsize="159,309">
              <v:shape style="position:absolute;left:7670;top:438;width:159;height:309" coordorigin="7670,438" coordsize="159,309" path="m7670,746l7828,438e" filled="false" stroked="true" strokeweight=".306pt" strokecolor="#6d6e71">
                <v:path arrowok="t"/>
              </v:shape>
            </v:group>
            <v:group style="position:absolute;left:7668;top:412;width:193;height:376" coordorigin="7668,412" coordsize="193,376">
              <v:shape style="position:absolute;left:7668;top:412;width:193;height:376" coordorigin="7668,412" coordsize="193,376" path="m7668,788l7861,412e" filled="false" stroked="true" strokeweight=".306pt" strokecolor="#6d6e71">
                <v:path arrowok="t"/>
              </v:shape>
            </v:group>
            <v:group style="position:absolute;left:7669;top:393;width:222;height:431" coordorigin="7669,393" coordsize="222,431">
              <v:shape style="position:absolute;left:7669;top:393;width:222;height:431" coordorigin="7669,393" coordsize="222,431" path="m7669,823l7890,393e" filled="false" stroked="true" strokeweight=".306pt" strokecolor="#6d6e71">
                <v:path arrowok="t"/>
              </v:shape>
            </v:group>
            <v:group style="position:absolute;left:7673;top:377;width:246;height:478" coordorigin="7673,377" coordsize="246,478">
              <v:shape style="position:absolute;left:7673;top:377;width:246;height:478" coordorigin="7673,377" coordsize="246,478" path="m7673,854l7918,377e" filled="false" stroked="true" strokeweight=".306pt" strokecolor="#6d6e71">
                <v:path arrowok="t"/>
              </v:shape>
            </v:group>
            <v:group style="position:absolute;left:7678;top:365;width:266;height:518" coordorigin="7678,365" coordsize="266,518">
              <v:shape style="position:absolute;left:7678;top:365;width:266;height:518" coordorigin="7678,365" coordsize="266,518" path="m7678,883l7944,365e" filled="false" stroked="true" strokeweight=".306pt" strokecolor="#6d6e71">
                <v:path arrowok="t"/>
              </v:shape>
            </v:group>
            <v:group style="position:absolute;left:7684;top:355;width:285;height:554" coordorigin="7684,355" coordsize="285,554">
              <v:shape style="position:absolute;left:7684;top:355;width:285;height:554" coordorigin="7684,355" coordsize="285,554" path="m7684,909l7969,355e" filled="false" stroked="true" strokeweight=".306pt" strokecolor="#6d6e71">
                <v:path arrowok="t"/>
              </v:shape>
            </v:group>
            <v:group style="position:absolute;left:7691;top:347;width:301;height:586" coordorigin="7691,347" coordsize="301,586">
              <v:shape style="position:absolute;left:7691;top:347;width:301;height:586" coordorigin="7691,347" coordsize="301,586" path="m7691,933l7992,347e" filled="false" stroked="true" strokeweight=".306pt" strokecolor="#6d6e71">
                <v:path arrowok="t"/>
              </v:shape>
            </v:group>
            <v:group style="position:absolute;left:7700;top:340;width:316;height:615" coordorigin="7700,340" coordsize="316,615">
              <v:shape style="position:absolute;left:7700;top:340;width:316;height:615" coordorigin="7700,340" coordsize="316,615" path="m7700,955l8015,340e" filled="false" stroked="true" strokeweight=".306pt" strokecolor="#6d6e71">
                <v:path arrowok="t"/>
              </v:shape>
            </v:group>
            <v:group style="position:absolute;left:7708;top:335;width:329;height:641" coordorigin="7708,335" coordsize="329,641">
              <v:shape style="position:absolute;left:7708;top:335;width:329;height:641" coordorigin="7708,335" coordsize="329,641" path="m7708,976l8037,335e" filled="false" stroked="true" strokeweight=".306pt" strokecolor="#6d6e71">
                <v:path arrowok="t"/>
              </v:shape>
            </v:group>
            <v:group style="position:absolute;left:7718;top:332;width:342;height:665" coordorigin="7718,332" coordsize="342,665">
              <v:shape style="position:absolute;left:7718;top:332;width:342;height:665" coordorigin="7718,332" coordsize="342,665" path="m7718,996l8059,332e" filled="false" stroked="true" strokeweight=".306pt" strokecolor="#6d6e71">
                <v:path arrowok="t"/>
              </v:shape>
            </v:group>
            <v:group style="position:absolute;left:7728;top:329;width:352;height:686" coordorigin="7728,329" coordsize="352,686">
              <v:shape style="position:absolute;left:7728;top:329;width:352;height:686" coordorigin="7728,329" coordsize="352,686" path="m7728,1014l8080,329e" filled="false" stroked="true" strokeweight=".306pt" strokecolor="#6d6e71">
                <v:path arrowok="t"/>
              </v:shape>
            </v:group>
            <v:group style="position:absolute;left:7738;top:327;width:362;height:705" coordorigin="7738,327" coordsize="362,705">
              <v:shape style="position:absolute;left:7738;top:327;width:362;height:705" coordorigin="7738,327" coordsize="362,705" path="m7738,1032l8100,327e" filled="false" stroked="true" strokeweight=".306pt" strokecolor="#6d6e71">
                <v:path arrowok="t"/>
              </v:shape>
            </v:group>
            <v:group style="position:absolute;left:7750;top:327;width:371;height:723" coordorigin="7750,327" coordsize="371,723">
              <v:shape style="position:absolute;left:7750;top:327;width:371;height:723" coordorigin="7750,327" coordsize="371,723" path="m7750,1049l8120,327e" filled="false" stroked="true" strokeweight=".306pt" strokecolor="#6d6e71">
                <v:path arrowok="t"/>
              </v:shape>
            </v:group>
            <v:group style="position:absolute;left:7761;top:327;width:379;height:738" coordorigin="7761,327" coordsize="379,738">
              <v:shape style="position:absolute;left:7761;top:327;width:379;height:738" coordorigin="7761,327" coordsize="379,738" path="m7761,1064l8140,327e" filled="false" stroked="true" strokeweight=".306pt" strokecolor="#6d6e71">
                <v:path arrowok="t"/>
              </v:shape>
            </v:group>
            <v:group style="position:absolute;left:7773;top:327;width:387;height:752" coordorigin="7773,327" coordsize="387,752">
              <v:shape style="position:absolute;left:7773;top:327;width:387;height:752" coordorigin="7773,327" coordsize="387,752" path="m7773,1079l8159,327e" filled="false" stroked="true" strokeweight=".306pt" strokecolor="#6d6e71">
                <v:path arrowok="t"/>
              </v:shape>
            </v:group>
            <v:group style="position:absolute;left:7785;top:329;width:393;height:765" coordorigin="7785,329" coordsize="393,765">
              <v:shape style="position:absolute;left:7785;top:329;width:393;height:765" coordorigin="7785,329" coordsize="393,765" path="m7785,1094l8178,329e" filled="false" stroked="true" strokeweight=".306pt" strokecolor="#6d6e71">
                <v:path arrowok="t"/>
              </v:shape>
            </v:group>
            <v:group style="position:absolute;left:7798;top:331;width:399;height:776" coordorigin="7798,331" coordsize="399,776">
              <v:shape style="position:absolute;left:7798;top:331;width:399;height:776" coordorigin="7798,331" coordsize="399,776" path="m7798,1107l8196,331e" filled="false" stroked="true" strokeweight=".306pt" strokecolor="#6d6e71">
                <v:path arrowok="t"/>
              </v:shape>
            </v:group>
            <v:group style="position:absolute;left:7811;top:335;width:404;height:786" coordorigin="7811,335" coordsize="404,786">
              <v:shape style="position:absolute;left:7811;top:335;width:404;height:786" coordorigin="7811,335" coordsize="404,786" path="m7811,1120l8214,335e" filled="false" stroked="true" strokeweight=".306pt" strokecolor="#6d6e71">
                <v:path arrowok="t"/>
              </v:shape>
            </v:group>
            <v:group style="position:absolute;left:7824;top:338;width:408;height:795" coordorigin="7824,338" coordsize="408,795">
              <v:shape style="position:absolute;left:7824;top:338;width:408;height:795" coordorigin="7824,338" coordsize="408,795" path="m7824,1132l8232,338e" filled="false" stroked="true" strokeweight=".306pt" strokecolor="#6d6e71">
                <v:path arrowok="t"/>
              </v:shape>
            </v:group>
            <v:group style="position:absolute;left:7838;top:343;width:412;height:802" coordorigin="7838,343" coordsize="412,802">
              <v:shape style="position:absolute;left:7838;top:343;width:412;height:802" coordorigin="7838,343" coordsize="412,802" path="m7838,1144l8249,343e" filled="false" stroked="true" strokeweight=".306pt" strokecolor="#6d6e71">
                <v:path arrowok="t"/>
              </v:shape>
            </v:group>
            <v:group style="position:absolute;left:7852;top:348;width:415;height:808" coordorigin="7852,348" coordsize="415,808">
              <v:shape style="position:absolute;left:7852;top:348;width:415;height:808" coordorigin="7852,348" coordsize="415,808" path="m7852,1155l8266,348e" filled="false" stroked="true" strokeweight=".306pt" strokecolor="#6d6e71">
                <v:path arrowok="t"/>
              </v:shape>
            </v:group>
            <v:group style="position:absolute;left:7866;top:353;width:417;height:812" coordorigin="7866,353" coordsize="417,812">
              <v:shape style="position:absolute;left:7866;top:353;width:417;height:812" coordorigin="7866,353" coordsize="417,812" path="m7866,1165l8283,353e" filled="false" stroked="true" strokeweight=".306pt" strokecolor="#6d6e71">
                <v:path arrowok="t"/>
              </v:shape>
            </v:group>
            <v:group style="position:absolute;left:7718;top:470;width:293;height:412" coordorigin="7718,470" coordsize="293,412">
              <v:shape style="position:absolute;left:7718;top:470;width:293;height:412" coordorigin="7718,470" coordsize="293,412" path="m7758,810l7742,810,7734,813,7721,826,7718,833,7718,852,7784,882,7807,881,7830,876,7852,869,7874,859,7888,850,7824,850,7812,845,7784,823,7774,815,7770,814,7764,811,7758,810xe" filled="true" fillcolor="#231f20" stroked="false">
                <v:path arrowok="t"/>
                <v:fill type="solid"/>
              </v:shape>
              <v:shape style="position:absolute;left:7718;top:470;width:293;height:412" coordorigin="7718,470" coordsize="293,412" path="m8010,470l7853,470,7769,639,7787,641,7803,643,7857,672,7892,730,7896,765,7895,784,7866,839,7835,850,7888,850,7940,795,7962,733,7963,712,7962,694,7936,631,7883,592,7826,576,7844,540,7990,540,8010,470xe" filled="true" fillcolor="#231f20" stroked="false">
                <v:path arrowok="t"/>
                <v:fill type="solid"/>
              </v:shape>
            </v:group>
            <v:group style="position:absolute;left:7983;top:454;width:305;height:435" coordorigin="7983,454" coordsize="305,435">
              <v:shape style="position:absolute;left:7983;top:454;width:305;height:435" coordorigin="7983,454" coordsize="305,435" path="m8188,454l8116,478,8068,527,8023,600,7998,664,7984,735,7983,771,7984,787,8002,845,8052,886,8077,889,8091,888,8072,869,8065,866,8053,855,8050,847,8050,831,8065,754,8083,695,8110,610,8136,539,8168,481,8183,475,8247,475,8243,472,8231,464,8218,459,8203,455,8188,454xe" filled="true" fillcolor="#231f20" stroked="false">
                <v:path arrowok="t"/>
                <v:fill type="solid"/>
              </v:shape>
              <v:shape style="position:absolute;left:7983;top:454;width:305;height:435" coordorigin="7983,454" coordsize="305,435" path="m8247,475l8199,475,8206,478,8212,484,8218,490,8221,498,8221,510,8210,575,8182,667,8148,773,8127,831,8090,869,8147,869,8194,830,8234,772,8266,702,8284,625,8287,575,8286,561,8263,492,8254,481,8247,475xe" filled="true" fillcolor="#231f20" stroked="false">
                <v:path arrowok="t"/>
                <v:fill type="solid"/>
              </v:shape>
            </v:group>
            <v:group style="position:absolute;left:7750;top:918;width:63;height:74" coordorigin="7750,918" coordsize="63,74">
              <v:shape style="position:absolute;left:7750;top:918;width:63;height:74" coordorigin="7750,918" coordsize="63,74" path="m7792,918l7773,918,7765,921,7753,934,7750,943,7750,966,7753,975,7765,988,7773,991,7790,991,7797,989,7807,982,7809,979,7777,979,7773,977,7766,969,7765,963,7765,946,7766,939,7773,932,7777,930,7809,930,7808,929,7800,920,7792,918xe" filled="true" fillcolor="#231f20" stroked="false">
                <v:path arrowok="t"/>
                <v:fill type="solid"/>
              </v:shape>
              <v:shape style="position:absolute;left:7750;top:918;width:63;height:74" coordorigin="7750,918" coordsize="63,74" path="m7799,964l7797,969,7795,973,7790,978,7786,979,7809,979,7811,976,7813,968,7799,964xe" filled="true" fillcolor="#231f20" stroked="false">
                <v:path arrowok="t"/>
                <v:fill type="solid"/>
              </v:shape>
              <v:shape style="position:absolute;left:7750;top:918;width:63;height:74" coordorigin="7750,918" coordsize="63,74" path="m7809,930l7787,930,7790,931,7795,935,7797,938,7798,942,7812,939,7811,933,7809,930xe" filled="true" fillcolor="#231f20" stroked="false">
                <v:path arrowok="t"/>
                <v:fill type="solid"/>
              </v:shape>
            </v:group>
            <v:group style="position:absolute;left:7825;top:919;width:55;height:71" coordorigin="7825,919" coordsize="55,71">
              <v:shape style="position:absolute;left:7825;top:919;width:55;height:71" coordorigin="7825,919" coordsize="55,71" path="m7879,919l7825,919,7825,990,7880,990,7880,978,7840,978,7840,959,7876,959,7876,947,7840,947,7840,931,7879,931,7879,919xe" filled="true" fillcolor="#231f20" stroked="false">
                <v:path arrowok="t"/>
                <v:fill type="solid"/>
              </v:shape>
            </v:group>
            <v:group style="position:absolute;left:7893;top:919;width:58;height:71" coordorigin="7893,919" coordsize="58,71">
              <v:shape style="position:absolute;left:7893;top:919;width:58;height:71" coordorigin="7893,919" coordsize="58,71" path="m7907,919l7893,919,7893,990,7906,990,7906,944,7922,944,7907,919xe" filled="true" fillcolor="#231f20" stroked="false">
                <v:path arrowok="t"/>
                <v:fill type="solid"/>
              </v:shape>
              <v:shape style="position:absolute;left:7893;top:919;width:58;height:71" coordorigin="7893,919" coordsize="58,71" path="m7922,944l7906,944,7935,990,7950,990,7950,966,7937,966,7922,944xe" filled="true" fillcolor="#231f20" stroked="false">
                <v:path arrowok="t"/>
                <v:fill type="solid"/>
              </v:shape>
              <v:shape style="position:absolute;left:7893;top:919;width:58;height:71" coordorigin="7893,919" coordsize="58,71" path="m7950,919l7937,919,7937,966,7950,966,7950,919xe" filled="true" fillcolor="#231f20" stroked="false">
                <v:path arrowok="t"/>
                <v:fill type="solid"/>
              </v:shape>
            </v:group>
            <v:group style="position:absolute;left:7960;top:919;width:58;height:71" coordorigin="7960,919" coordsize="58,71">
              <v:shape style="position:absolute;left:7960;top:919;width:58;height:71" coordorigin="7960,919" coordsize="58,71" path="m7997,931l7982,931,7982,990,7997,990,7997,931xe" filled="true" fillcolor="#231f20" stroked="false">
                <v:path arrowok="t"/>
                <v:fill type="solid"/>
              </v:shape>
              <v:shape style="position:absolute;left:7960;top:919;width:58;height:71" coordorigin="7960,919" coordsize="58,71" path="m8018,919l7960,919,7960,931,8018,931,8018,919xe" filled="true" fillcolor="#231f20" stroked="false">
                <v:path arrowok="t"/>
                <v:fill type="solid"/>
              </v:shape>
            </v:group>
            <v:group style="position:absolute;left:8012;top:919;width:73;height:71" coordorigin="8012,919" coordsize="73,71">
              <v:shape style="position:absolute;left:8012;top:919;width:73;height:71" coordorigin="8012,919" coordsize="73,71" path="m8056,919l8041,919,8012,990,8028,990,8034,974,8078,974,8074,962,8038,962,8048,936,8063,936,8056,919xe" filled="true" fillcolor="#231f20" stroked="false">
                <v:path arrowok="t"/>
                <v:fill type="solid"/>
              </v:shape>
              <v:shape style="position:absolute;left:8012;top:919;width:73;height:71" coordorigin="8012,919" coordsize="73,71" path="m8078,974l8063,974,8069,990,8085,990,8078,974xe" filled="true" fillcolor="#231f20" stroked="false">
                <v:path arrowok="t"/>
                <v:fill type="solid"/>
              </v:shape>
              <v:shape style="position:absolute;left:8012;top:919;width:73;height:71" coordorigin="8012,919" coordsize="73,71" path="m8063,936l8048,936,8058,962,8074,962,8063,936xe" filled="true" fillcolor="#231f20" stroked="false">
                <v:path arrowok="t"/>
                <v:fill type="solid"/>
              </v:shape>
            </v:group>
            <v:group style="position:absolute;left:8078;top:919;width:68;height:71" coordorigin="8078,919" coordsize="68,71">
              <v:shape style="position:absolute;left:8078;top:919;width:68;height:71" coordorigin="8078,919" coordsize="68,71" path="m8094,919l8078,919,8104,990,8119,990,8126,971,8112,971,8094,919xe" filled="true" fillcolor="#231f20" stroked="false">
                <v:path arrowok="t"/>
                <v:fill type="solid"/>
              </v:shape>
              <v:shape style="position:absolute;left:8078;top:919;width:68;height:71" coordorigin="8078,919" coordsize="68,71" path="m8145,919l8130,919,8112,971,8126,971,8145,919xe" filled="true" fillcolor="#231f20" stroked="false">
                <v:path arrowok="t"/>
                <v:fill type="solid"/>
              </v:shape>
            </v:group>
            <v:group style="position:absolute;left:8150;top:918;width:71;height:74" coordorigin="8150,918" coordsize="71,74">
              <v:shape style="position:absolute;left:8150;top:918;width:71;height:74" coordorigin="8150,918" coordsize="71,74" path="m8195,918l8179,918,8174,919,8150,948,8150,966,8153,975,8166,988,8174,991,8196,991,8204,988,8213,979,8179,979,8174,977,8167,968,8165,962,8165,946,8167,940,8174,932,8179,930,8213,930,8204,921,8195,918xe" filled="true" fillcolor="#231f20" stroked="false">
                <v:path arrowok="t"/>
                <v:fill type="solid"/>
              </v:shape>
              <v:shape style="position:absolute;left:8150;top:918;width:71;height:74" coordorigin="8150,918" coordsize="71,74" path="m8213,930l8191,930,8196,932,8203,940,8205,946,8205,962,8203,968,8195,977,8191,979,8213,979,8217,975,8220,966,8220,943,8217,934,8213,930xe" filled="true" fillcolor="#231f20" stroked="false">
                <v:path arrowok="t"/>
                <v:fill type="solid"/>
              </v:shape>
            </v:group>
            <v:group style="position:absolute;left:8228;top:918;width:59;height:74" coordorigin="8228,918" coordsize="59,74">
              <v:shape style="position:absolute;left:8228;top:918;width:59;height:74" coordorigin="8228,918" coordsize="59,74" path="m8242,965l8228,967,8229,975,8231,981,8241,989,8248,991,8264,991,8269,990,8277,987,8281,984,8284,979,8253,979,8250,978,8244,973,8243,970,8242,965xe" filled="true" fillcolor="#231f20" stroked="false">
                <v:path arrowok="t"/>
                <v:fill type="solid"/>
              </v:shape>
              <v:shape style="position:absolute;left:8228;top:918;width:59;height:74" coordorigin="8228,918" coordsize="59,74" path="m8266,918l8251,918,8246,919,8230,943,8232,948,8240,955,8246,957,8259,960,8263,961,8268,963,8269,964,8271,966,8272,968,8272,972,8271,974,8266,978,8262,979,8284,979,8285,977,8286,973,8286,965,8285,961,8253,944,8248,942,8245,940,8244,938,8244,935,8245,933,8249,930,8252,930,8283,930,8282,928,8273,920,8266,918xe" filled="true" fillcolor="#231f20" stroked="false">
                <v:path arrowok="t"/>
                <v:fill type="solid"/>
              </v:shape>
              <v:shape style="position:absolute;left:8228;top:918;width:59;height:74" coordorigin="8228,918" coordsize="59,74" path="m8283,930l8261,930,8264,930,8268,934,8269,936,8270,940,8284,939,8284,933,8283,930xe" filled="true" fillcolor="#231f20" stroked="false">
                <v:path arrowok="t"/>
                <v:fill type="solid"/>
              </v:shape>
            </v:group>
            <v:group style="position:absolute;left:8241;top:636;width:269;height:419" coordorigin="8241,636" coordsize="269,419">
              <v:shape style="position:absolute;left:8241;top:636;width:269;height:419" coordorigin="8241,636" coordsize="269,419" path="m8241,636l8345,692,8438,760,8492,835,8509,903,8497,961,8460,1008,8407,1040,8344,1055e" filled="false" stroked="true" strokeweight=".613pt" strokecolor="#231f20">
                <v:path arrowok="t"/>
              </v:shape>
              <v:shape style="position:absolute;left:8082;top:459;width:444;height:614" type="#_x0000_t75" stroked="false">
                <v:imagedata r:id="rId81" o:title=""/>
              </v:shape>
            </v:group>
            <v:group style="position:absolute;left:7935;top:928;width:509;height:203" coordorigin="7935,928" coordsize="509,203">
              <v:shape style="position:absolute;left:7935;top:928;width:509;height:203" coordorigin="7935,928" coordsize="509,203" path="m8443,928l8404,995,8350,1051,8285,1093,8211,1121,8130,1130,8078,1126,8028,1115,7980,1096,7935,1069e" filled="false" stroked="true" strokeweight=".541pt" strokecolor="#231f20">
                <v:path arrowok="t"/>
              </v:shape>
            </v:group>
            <v:group style="position:absolute;left:7668;top:326;width:921;height:921" coordorigin="7668,326" coordsize="921,921">
              <v:shape style="position:absolute;left:7668;top:326;width:921;height:921" coordorigin="7668,326" coordsize="921,921" path="m8128,326l8203,332,8274,350,8340,378,8400,415,8454,461,8500,515,8537,575,8565,641,8582,712,8588,787,8582,861,8565,932,8537,998,8500,1059,8454,1112,8400,1158,8340,1196,8274,1224,8203,1241,8128,1247,8053,1241,7983,1224,7917,1196,7856,1158,7803,1112,7757,1059,7719,998,7691,932,7674,861,7668,787,7674,712,7691,641,7719,575,7757,515,7803,461,7856,415,7917,378,7983,350,8053,332,8128,326xe" filled="false" stroked="true" strokeweight=".567pt" strokecolor="#231f20">
                <v:path arrowok="t"/>
              </v:shape>
              <v:shape style="position:absolute;left:7985;top:1086;width:297;height:119" type="#_x0000_t75" stroked="false">
                <v:imagedata r:id="rId82" o:title=""/>
              </v:shape>
            </v:group>
            <v:group style="position:absolute;left:7491;top:1275;width:1005;height:1005" coordorigin="7491,1275" coordsize="1005,1005">
              <v:shape style="position:absolute;left:7491;top:1275;width:1005;height:1005" coordorigin="7491,1275" coordsize="1005,1005" path="m7994,1275l7919,1280,7849,1296,7782,1321,7720,1355,7664,1398,7615,1447,7572,1503,7538,1565,7513,1632,7497,1703,7491,1777,7497,1851,7513,1922,7538,1988,7572,2050,7615,2106,7664,2156,7720,2198,7782,2232,7849,2258,7919,2273,7994,2279,8068,2273,8139,2258,8205,2232,8267,2198,8323,2156,8373,2106,8415,2050,8449,1988,8475,1922,8490,1851,8496,1777,8490,1703,8475,1632,8449,1565,8415,1503,8373,1447,8323,1398,8267,1355,8205,1321,8139,1296,8068,1280,7994,1275xe" filled="true" fillcolor="#d1d3d4" stroked="false">
                <v:path arrowok="t"/>
                <v:fill type="solid"/>
              </v:shape>
            </v:group>
            <v:group style="position:absolute;left:7491;top:1275;width:1005;height:1005" coordorigin="7491,1275" coordsize="1005,1005">
              <v:shape style="position:absolute;left:7491;top:1275;width:1005;height:1005" coordorigin="7491,1275" coordsize="1005,1005" path="m7994,1275l8068,1280,8139,1296,8205,1321,8267,1355,8323,1398,8373,1447,8415,1503,8449,1565,8475,1632,8490,1703,8496,1777,8490,1851,8475,1922,8449,1988,8415,2050,8373,2106,8323,2156,8267,2198,8205,2232,8139,2258,8068,2273,7994,2279,7919,2273,7849,2258,7782,2232,7720,2198,7664,2156,7615,2106,7572,2050,7538,1988,7513,1922,7497,1851,7491,1777,7497,1703,7513,1632,7538,1565,7572,1503,7615,1447,7664,1398,7720,1355,7782,1321,7849,1296,7919,1280,7994,1275xe" filled="false" stroked="true" strokeweight=".425pt" strokecolor="#231f20">
                <v:path arrowok="t"/>
              </v:shape>
            </v:group>
            <v:group style="position:absolute;left:7724;top:1311;width:457;height:890" coordorigin="7724,1311" coordsize="457,890">
              <v:shape style="position:absolute;left:7724;top:1311;width:457;height:890" coordorigin="7724,1311" coordsize="457,890" path="m7724,2200l8181,1311e" filled="false" stroked="true" strokeweight=".334pt" strokecolor="#6d6e71">
                <v:path arrowok="t"/>
              </v:shape>
            </v:group>
            <v:group style="position:absolute;left:7502;top:1438;width:122;height:237" coordorigin="7502,1438" coordsize="122,237">
              <v:shape style="position:absolute;left:7502;top:1438;width:122;height:237" coordorigin="7502,1438" coordsize="122,237" path="m7502,1674l7623,1438e" filled="false" stroked="true" strokeweight=".334pt" strokecolor="#6d6e71">
                <v:path arrowok="t"/>
              </v:shape>
            </v:group>
            <v:group style="position:absolute;left:7493;top:1396;width:173;height:337" coordorigin="7493,1396" coordsize="173,337">
              <v:shape style="position:absolute;left:7493;top:1396;width:173;height:337" coordorigin="7493,1396" coordsize="173,337" path="m7493,1732l7666,1396e" filled="false" stroked="true" strokeweight=".334pt" strokecolor="#6d6e71">
                <v:path arrowok="t"/>
              </v:shape>
            </v:group>
            <v:group style="position:absolute;left:7491;top:1368;width:211;height:410" coordorigin="7491,1368" coordsize="211,410">
              <v:shape style="position:absolute;left:7491;top:1368;width:211;height:410" coordorigin="7491,1368" coordsize="211,410" path="m7491,1778l7702,1368e" filled="false" stroked="true" strokeweight=".334pt" strokecolor="#6d6e71">
                <v:path arrowok="t"/>
              </v:shape>
            </v:group>
            <v:group style="position:absolute;left:7493;top:1347;width:242;height:470" coordorigin="7493,1347" coordsize="242,470">
              <v:shape style="position:absolute;left:7493;top:1347;width:242;height:470" coordorigin="7493,1347" coordsize="242,470" path="m7493,1816l7734,1347e" filled="false" stroked="true" strokeweight=".334pt" strokecolor="#6d6e71">
                <v:path arrowok="t"/>
              </v:shape>
            </v:group>
            <v:group style="position:absolute;left:7497;top:1330;width:268;height:521" coordorigin="7497,1330" coordsize="268,521">
              <v:shape style="position:absolute;left:7497;top:1330;width:268;height:521" coordorigin="7497,1330" coordsize="268,521" path="m7497,1851l7764,1330e" filled="false" stroked="true" strokeweight=".334pt" strokecolor="#6d6e71">
                <v:path arrowok="t"/>
              </v:shape>
            </v:group>
            <v:group style="position:absolute;left:7502;top:1317;width:291;height:565" coordorigin="7502,1317" coordsize="291,565">
              <v:shape style="position:absolute;left:7502;top:1317;width:291;height:565" coordorigin="7502,1317" coordsize="291,565" path="m7502,1881l7793,1317e" filled="false" stroked="true" strokeweight=".334pt" strokecolor="#6d6e71">
                <v:path arrowok="t"/>
              </v:shape>
            </v:group>
            <v:group style="position:absolute;left:7509;top:1306;width:311;height:605" coordorigin="7509,1306" coordsize="311,605">
              <v:shape style="position:absolute;left:7509;top:1306;width:311;height:605" coordorigin="7509,1306" coordsize="311,605" path="m7509,1910l7820,1306e" filled="false" stroked="true" strokeweight=".334pt" strokecolor="#6d6e71">
                <v:path arrowok="t"/>
              </v:shape>
            </v:group>
            <v:group style="position:absolute;left:7517;top:1297;width:329;height:640" coordorigin="7517,1297" coordsize="329,640">
              <v:shape style="position:absolute;left:7517;top:1297;width:329;height:640" coordorigin="7517,1297" coordsize="329,640" path="m7517,1936l7845,1297e" filled="false" stroked="true" strokeweight=".334pt" strokecolor="#6d6e71">
                <v:path arrowok="t"/>
              </v:shape>
            </v:group>
            <v:group style="position:absolute;left:7526;top:1290;width:345;height:671" coordorigin="7526,1290" coordsize="345,671">
              <v:shape style="position:absolute;left:7526;top:1290;width:345;height:671" coordorigin="7526,1290" coordsize="345,671" path="m7526,1960l7870,1290e" filled="false" stroked="true" strokeweight=".334pt" strokecolor="#6d6e71">
                <v:path arrowok="t"/>
              </v:shape>
            </v:group>
            <v:group style="position:absolute;left:7536;top:1284;width:359;height:699" coordorigin="7536,1284" coordsize="359,699">
              <v:shape style="position:absolute;left:7536;top:1284;width:359;height:699" coordorigin="7536,1284" coordsize="359,699" path="m7536,1983l7895,1284e" filled="false" stroked="true" strokeweight=".334pt" strokecolor="#6d6e71">
                <v:path arrowok="t"/>
              </v:shape>
            </v:group>
            <v:group style="position:absolute;left:7546;top:1280;width:373;height:725" coordorigin="7546,1280" coordsize="373,725">
              <v:shape style="position:absolute;left:7546;top:1280;width:373;height:725" coordorigin="7546,1280" coordsize="373,725" path="m7546,2005l7918,1280e" filled="false" stroked="true" strokeweight=".334pt" strokecolor="#6d6e71">
                <v:path arrowok="t"/>
              </v:shape>
            </v:group>
            <v:group style="position:absolute;left:7557;top:1277;width:384;height:748" coordorigin="7557,1277" coordsize="384,748">
              <v:shape style="position:absolute;left:7557;top:1277;width:384;height:748" coordorigin="7557,1277" coordsize="384,748" path="m7557,2025l7941,1277e" filled="false" stroked="true" strokeweight=".334pt" strokecolor="#6d6e71">
                <v:path arrowok="t"/>
              </v:shape>
            </v:group>
            <v:group style="position:absolute;left:7569;top:1276;width:395;height:769" coordorigin="7569,1276" coordsize="395,769">
              <v:shape style="position:absolute;left:7569;top:1276;width:395;height:769" coordorigin="7569,1276" coordsize="395,769" path="m7569,2044l7963,1276e" filled="false" stroked="true" strokeweight=".334pt" strokecolor="#6d6e71">
                <v:path arrowok="t"/>
              </v:shape>
            </v:group>
            <v:group style="position:absolute;left:7581;top:1275;width:405;height:788" coordorigin="7581,1275" coordsize="405,788">
              <v:shape style="position:absolute;left:7581;top:1275;width:405;height:788" coordorigin="7581,1275" coordsize="405,788" path="m7581,2062l7985,1275e" filled="false" stroked="true" strokeweight=".334pt" strokecolor="#6d6e71">
                <v:path arrowok="t"/>
              </v:shape>
            </v:group>
            <v:group style="position:absolute;left:7593;top:1275;width:414;height:805" coordorigin="7593,1275" coordsize="414,805">
              <v:shape style="position:absolute;left:7593;top:1275;width:414;height:805" coordorigin="7593,1275" coordsize="414,805" path="m7593,2080l8007,1275e" filled="false" stroked="true" strokeweight=".334pt" strokecolor="#6d6e71">
                <v:path arrowok="t"/>
              </v:shape>
            </v:group>
            <v:group style="position:absolute;left:7606;top:1276;width:422;height:821" coordorigin="7606,1276" coordsize="422,821">
              <v:shape style="position:absolute;left:7606;top:1276;width:422;height:821" coordorigin="7606,1276" coordsize="422,821" path="m7606,2096l8027,1276e" filled="false" stroked="true" strokeweight=".334pt" strokecolor="#6d6e71">
                <v:path arrowok="t"/>
              </v:shape>
            </v:group>
            <v:group style="position:absolute;left:7620;top:1278;width:429;height:835" coordorigin="7620,1278" coordsize="429,835">
              <v:shape style="position:absolute;left:7620;top:1278;width:429;height:835" coordorigin="7620,1278" coordsize="429,835" path="m7620,2112l8048,1278e" filled="false" stroked="true" strokeweight=".334pt" strokecolor="#6d6e71">
                <v:path arrowok="t"/>
              </v:shape>
            </v:group>
            <v:group style="position:absolute;left:7633;top:1280;width:435;height:847" coordorigin="7633,1280" coordsize="435,847">
              <v:shape style="position:absolute;left:7633;top:1280;width:435;height:847" coordorigin="7633,1280" coordsize="435,847" path="m7633,2126l8068,1280e" filled="false" stroked="true" strokeweight=".334pt" strokecolor="#6d6e71">
                <v:path arrowok="t"/>
              </v:shape>
            </v:group>
            <v:group style="position:absolute;left:7647;top:1283;width:441;height:858" coordorigin="7647,1283" coordsize="441,858">
              <v:shape style="position:absolute;left:7647;top:1283;width:441;height:858" coordorigin="7647,1283" coordsize="441,858" path="m7647,2141l8088,1283e" filled="false" stroked="true" strokeweight=".334pt" strokecolor="#6d6e71">
                <v:path arrowok="t"/>
              </v:shape>
            </v:group>
            <v:group style="position:absolute;left:7662;top:1287;width:445;height:867" coordorigin="7662,1287" coordsize="445,867">
              <v:shape style="position:absolute;left:7662;top:1287;width:445;height:867" coordorigin="7662,1287" coordsize="445,867" path="m7662,2154l8107,1287e" filled="false" stroked="true" strokeweight=".334pt" strokecolor="#6d6e71">
                <v:path arrowok="t"/>
              </v:shape>
            </v:group>
            <v:group style="position:absolute;left:7677;top:1292;width:449;height:875" coordorigin="7677,1292" coordsize="449,875">
              <v:shape style="position:absolute;left:7677;top:1292;width:449;height:875" coordorigin="7677,1292" coordsize="449,875" path="m7677,2166l8126,1292e" filled="false" stroked="true" strokeweight=".334pt" strokecolor="#6d6e71">
                <v:path arrowok="t"/>
              </v:shape>
            </v:group>
            <v:group style="position:absolute;left:7692;top:1298;width:453;height:881" coordorigin="7692,1298" coordsize="453,881">
              <v:shape style="position:absolute;left:7692;top:1298;width:453;height:881" coordorigin="7692,1298" coordsize="453,881" path="m7692,2178l8145,1298e" filled="false" stroked="true" strokeweight=".334pt" strokecolor="#6d6e71">
                <v:path arrowok="t"/>
              </v:shape>
            </v:group>
            <v:group style="position:absolute;left:7708;top:1304;width:455;height:886" coordorigin="7708,1304" coordsize="455,886">
              <v:shape style="position:absolute;left:7708;top:1304;width:455;height:886" coordorigin="7708,1304" coordsize="455,886" path="m7708,2189l8163,1304e" filled="false" stroked="true" strokeweight=".334pt" strokecolor="#6d6e71">
                <v:path arrowok="t"/>
              </v:shape>
            </v:group>
            <v:group style="position:absolute;left:7523;top:1423;width:328;height:449" coordorigin="7523,1423" coordsize="328,449">
              <v:shape style="position:absolute;left:7523;top:1423;width:328;height:449" coordorigin="7523,1423" coordsize="328,449" path="m7844,1486l7696,1486,7710,1487,7722,1491,7762,1538,7763,1552,7762,1568,7740,1632,7681,1705,7609,1779,7523,1860,7523,1872,7763,1872,7796,1797,7623,1797,7674,1754,7749,1689,7794,1643,7835,1584,7851,1518,7849,1500,7844,1486xe" filled="true" fillcolor="#231f20" stroked="false">
                <v:path arrowok="t"/>
                <v:fill type="solid"/>
              </v:shape>
              <v:shape style="position:absolute;left:7523;top:1423;width:328;height:449" coordorigin="7523,1423" coordsize="328,449" path="m7816,1751l7801,1751,7793,1763,7785,1774,7729,1796,7710,1797,7796,1797,7816,1751xe" filled="true" fillcolor="#231f20" stroked="false">
                <v:path arrowok="t"/>
                <v:fill type="solid"/>
              </v:shape>
              <v:shape style="position:absolute;left:7523;top:1423;width:328;height:449" coordorigin="7523,1423" coordsize="328,449" path="m7739,1423l7669,1442,7624,1488,7604,1530,7616,1536,7634,1514,7653,1498,7674,1489,7696,1486,7844,1486,7843,1483,7783,1430,7762,1424,7739,1423xe" filled="true" fillcolor="#231f20" stroked="false">
                <v:path arrowok="t"/>
                <v:fill type="solid"/>
              </v:shape>
            </v:group>
            <v:group style="position:absolute;left:7822;top:1423;width:349;height:466" coordorigin="7822,1423" coordsize="349,466">
              <v:shape style="position:absolute;left:7822;top:1423;width:349;height:466" coordorigin="7822,1423" coordsize="349,466" path="m7870,1807l7851,1807,7841,1811,7826,1825,7822,1833,7822,1855,7882,1888,7901,1889,7929,1887,7956,1882,7982,1874,8008,1862,8025,1852,7962,1852,7952,1851,7942,1848,7932,1844,7922,1837,7908,1827,7897,1819,7889,1814,7884,1811,7878,1809,7870,1807xe" filled="true" fillcolor="#231f20" stroked="false">
                <v:path arrowok="t"/>
                <v:fill type="solid"/>
              </v:shape>
              <v:shape style="position:absolute;left:7822;top:1423;width:349;height:466" coordorigin="7822,1423" coordsize="349,466" path="m8171,1423l7984,1423,7883,1614,7904,1616,7923,1619,7988,1651,8029,1717,8035,1756,8033,1778,7999,1839,7962,1852,8025,1852,8071,1812,8108,1744,8115,1696,8114,1677,8082,1605,8020,1561,7951,1543,7973,1502,8146,1502,8171,1423xe" filled="true" fillcolor="#231f20" stroked="false">
                <v:path arrowok="t"/>
                <v:fill type="solid"/>
              </v:shape>
            </v:group>
            <v:group style="position:absolute;left:7581;top:1920;width:69;height:80" coordorigin="7581,1920" coordsize="69,80">
              <v:shape style="position:absolute;left:7581;top:1920;width:69;height:80" coordorigin="7581,1920" coordsize="69,80" path="m7627,1920l7607,1920,7598,1923,7584,1938,7581,1947,7581,1972,7584,1982,7598,1996,7606,1999,7625,1999,7632,1997,7643,1989,7645,1986,7611,1986,7606,1984,7603,1980,7599,1976,7597,1969,7597,1950,7599,1943,7606,1935,7611,1933,7646,1933,7645,1931,7635,1923,7627,1920xe" filled="true" fillcolor="#231f20" stroked="false">
                <v:path arrowok="t"/>
                <v:fill type="solid"/>
              </v:shape>
              <v:shape style="position:absolute;left:7581;top:1920;width:69;height:80" coordorigin="7581,1920" coordsize="69,80" path="m7634,1970l7633,1975,7631,1980,7625,1985,7621,1986,7645,1986,7647,1983,7650,1975,7634,1970xe" filled="true" fillcolor="#231f20" stroked="false">
                <v:path arrowok="t"/>
                <v:fill type="solid"/>
              </v:shape>
              <v:shape style="position:absolute;left:7581;top:1920;width:69;height:80" coordorigin="7581,1920" coordsize="69,80" path="m7646,1933l7621,1933,7625,1934,7631,1939,7633,1942,7634,1946,7649,1942,7648,1936,7646,1933xe" filled="true" fillcolor="#231f20" stroked="false">
                <v:path arrowok="t"/>
                <v:fill type="solid"/>
              </v:shape>
            </v:group>
            <v:group style="position:absolute;left:7663;top:1921;width:60;height:78" coordorigin="7663,1921" coordsize="60,78">
              <v:shape style="position:absolute;left:7663;top:1921;width:60;height:78" coordorigin="7663,1921" coordsize="60,78" path="m7722,1921l7663,1921,7663,1998,7723,1998,7723,1985,7679,1985,7679,1964,7719,1964,7719,1951,7679,1951,7679,1934,7722,1934,7722,1921xe" filled="true" fillcolor="#231f20" stroked="false">
                <v:path arrowok="t"/>
                <v:fill type="solid"/>
              </v:shape>
            </v:group>
            <v:group style="position:absolute;left:7737;top:1921;width:63;height:78" coordorigin="7737,1921" coordsize="63,78">
              <v:shape style="position:absolute;left:7737;top:1921;width:63;height:78" coordorigin="7737,1921" coordsize="63,78" path="m7752,1921l7737,1921,7737,1998,7752,1998,7752,1948,7769,1948,7752,1921xe" filled="true" fillcolor="#231f20" stroked="false">
                <v:path arrowok="t"/>
                <v:fill type="solid"/>
              </v:shape>
              <v:shape style="position:absolute;left:7737;top:1921;width:63;height:78" coordorigin="7737,1921" coordsize="63,78" path="m7769,1948l7752,1948,7784,1998,7800,1998,7800,1973,7785,1973,7769,1948xe" filled="true" fillcolor="#231f20" stroked="false">
                <v:path arrowok="t"/>
                <v:fill type="solid"/>
              </v:shape>
              <v:shape style="position:absolute;left:7737;top:1921;width:63;height:78" coordorigin="7737,1921" coordsize="63,78" path="m7800,1921l7785,1921,7785,1973,7800,1973,7800,1921xe" filled="true" fillcolor="#231f20" stroked="false">
                <v:path arrowok="t"/>
                <v:fill type="solid"/>
              </v:shape>
            </v:group>
            <v:group style="position:absolute;left:7811;top:1921;width:63;height:78" coordorigin="7811,1921" coordsize="63,78">
              <v:shape style="position:absolute;left:7811;top:1921;width:63;height:78" coordorigin="7811,1921" coordsize="63,78" path="m7850,1934l7834,1934,7834,1998,7850,1998,7850,1934xe" filled="true" fillcolor="#231f20" stroked="false">
                <v:path arrowok="t"/>
                <v:fill type="solid"/>
              </v:shape>
              <v:shape style="position:absolute;left:7811;top:1921;width:63;height:78" coordorigin="7811,1921" coordsize="63,78" path="m7873,1921l7811,1921,7811,1934,7873,1934,7873,1921xe" filled="true" fillcolor="#231f20" stroked="false">
                <v:path arrowok="t"/>
                <v:fill type="solid"/>
              </v:shape>
            </v:group>
            <v:group style="position:absolute;left:7868;top:1921;width:80;height:78" coordorigin="7868,1921" coordsize="80,78">
              <v:shape style="position:absolute;left:7868;top:1921;width:80;height:78" coordorigin="7868,1921" coordsize="80,78" path="m7915,1921l7898,1921,7868,1998,7884,1998,7891,1981,7940,1981,7934,1968,7896,1968,7906,1939,7922,1939,7915,1921xe" filled="true" fillcolor="#231f20" stroked="false">
                <v:path arrowok="t"/>
                <v:fill type="solid"/>
              </v:shape>
              <v:shape style="position:absolute;left:7868;top:1921;width:80;height:78" coordorigin="7868,1921" coordsize="80,78" path="m7940,1981l7922,1981,7929,1998,7947,1998,7940,1981xe" filled="true" fillcolor="#231f20" stroked="false">
                <v:path arrowok="t"/>
                <v:fill type="solid"/>
              </v:shape>
              <v:shape style="position:absolute;left:7868;top:1921;width:80;height:78" coordorigin="7868,1921" coordsize="80,78" path="m7922,1939l7906,1939,7917,1968,7934,1968,7922,1939xe" filled="true" fillcolor="#231f20" stroked="false">
                <v:path arrowok="t"/>
                <v:fill type="solid"/>
              </v:shape>
            </v:group>
            <v:group style="position:absolute;left:7939;top:1921;width:74;height:78" coordorigin="7939,1921" coordsize="74,78">
              <v:shape style="position:absolute;left:7939;top:1921;width:74;height:78" coordorigin="7939,1921" coordsize="74,78" path="m7956,1921l7939,1921,7967,1998,7984,1998,7991,1978,7976,1978,7956,1921xe" filled="true" fillcolor="#231f20" stroked="false">
                <v:path arrowok="t"/>
                <v:fill type="solid"/>
              </v:shape>
              <v:shape style="position:absolute;left:7939;top:1921;width:74;height:78" coordorigin="7939,1921" coordsize="74,78" path="m8012,1921l7995,1921,7976,1978,7991,1978,8012,1921xe" filled="true" fillcolor="#231f20" stroked="false">
                <v:path arrowok="t"/>
                <v:fill type="solid"/>
              </v:shape>
            </v:group>
            <v:group style="position:absolute;left:8017;top:1920;width:77;height:80" coordorigin="8017,1920" coordsize="77,80">
              <v:shape style="position:absolute;left:8017;top:1920;width:77;height:80" coordorigin="8017,1920" coordsize="77,80" path="m8067,1920l8049,1920,8043,1921,8017,1952,8017,1972,8021,1982,8035,1996,8044,1999,8067,1999,8076,1996,8086,1986,8049,1986,8044,1984,8036,1975,8034,1968,8034,1951,8036,1944,8044,1935,8049,1933,8086,1933,8076,1923,8067,1920xe" filled="true" fillcolor="#231f20" stroked="false">
                <v:path arrowok="t"/>
                <v:fill type="solid"/>
              </v:shape>
              <v:shape style="position:absolute;left:8017;top:1920;width:77;height:80" coordorigin="8017,1920" coordsize="77,80" path="m8086,1933l8062,1933,8067,1935,8075,1944,8077,1951,8077,1968,8075,1975,8067,1984,8062,1986,8086,1986,8090,1982,8094,1972,8094,1947,8090,1937,8086,1933xe" filled="true" fillcolor="#231f20" stroked="false">
                <v:path arrowok="t"/>
                <v:fill type="solid"/>
              </v:shape>
            </v:group>
            <v:group style="position:absolute;left:8102;top:1920;width:65;height:80" coordorigin="8102,1920" coordsize="65,80">
              <v:shape style="position:absolute;left:8102;top:1920;width:65;height:80" coordorigin="8102,1920" coordsize="65,80" path="m8118,1972l8102,1973,8103,1982,8106,1988,8117,1997,8125,2000,8142,2000,8147,1999,8156,1995,8160,1992,8164,1986,8130,1986,8126,1985,8120,1980,8119,1977,8118,1972xe" filled="true" fillcolor="#231f20" stroked="false">
                <v:path arrowok="t"/>
                <v:fill type="solid"/>
              </v:shape>
              <v:shape style="position:absolute;left:8102;top:1920;width:65;height:80" coordorigin="8102,1920" coordsize="65,80" path="m8144,1920l8128,1920,8123,1921,8105,1947,8107,1953,8116,1960,8122,1962,8137,1966,8141,1967,8146,1969,8148,1970,8150,1972,8150,1974,8150,1979,8149,1981,8144,1985,8140,1986,8164,1986,8165,1984,8166,1980,8166,1971,8165,1967,8130,1948,8125,1947,8121,1944,8120,1942,8120,1938,8121,1937,8125,1934,8129,1933,8162,1933,8161,1930,8156,1926,8151,1922,8144,1920xe" filled="true" fillcolor="#231f20" stroked="false">
                <v:path arrowok="t"/>
                <v:fill type="solid"/>
              </v:shape>
              <v:shape style="position:absolute;left:8102;top:1920;width:65;height:80" coordorigin="8102,1920" coordsize="65,80" path="m8162,1933l8138,1933,8142,1933,8146,1937,8147,1940,8148,1944,8164,1943,8164,1936,8162,1933xe" filled="true" fillcolor="#231f20" stroked="false">
                <v:path arrowok="t"/>
                <v:fill type="solid"/>
              </v:shape>
            </v:group>
            <v:group style="position:absolute;left:8116;top:1613;width:292;height:457" coordorigin="8116,1613" coordsize="292,457">
              <v:shape style="position:absolute;left:8116;top:1613;width:292;height:457" coordorigin="8116,1613" coordsize="292,457" path="m8116,1613l8173,1642,8231,1674,8285,1709,8331,1748,8385,1818,8408,1883,8405,1941,8381,1991,8341,2029,8289,2056,8230,2070e" filled="false" stroked="true" strokeweight=".669pt" strokecolor="#231f20">
                <v:path arrowok="t"/>
              </v:shape>
              <v:shape style="position:absolute;left:7943;top:1418;width:484;height:671" type="#_x0000_t75" stroked="false">
                <v:imagedata r:id="rId83" o:title=""/>
              </v:shape>
            </v:group>
            <v:group style="position:absolute;left:7783;top:1931;width:555;height:221" coordorigin="7783,1931" coordsize="555,221">
              <v:shape style="position:absolute;left:7783;top:1931;width:555;height:221" coordorigin="7783,1931" coordsize="555,221" path="m8338,1931l8302,1992,8257,2046,8202,2090,8139,2123,8070,2144,7996,2151,7939,2147,7885,2135,7832,2114,7783,2085e" filled="false" stroked="true" strokeweight=".717pt" strokecolor="#231f20">
                <v:path arrowok="t"/>
              </v:shape>
            </v:group>
            <v:group style="position:absolute;left:7491;top:1275;width:1005;height:1005" coordorigin="7491,1275" coordsize="1005,1005">
              <v:shape style="position:absolute;left:7491;top:1275;width:1005;height:1005" coordorigin="7491,1275" coordsize="1005,1005" path="m7994,1275l8068,1280,8139,1296,8205,1321,8267,1355,8323,1398,8373,1447,8415,1503,8449,1565,8475,1632,8490,1703,8496,1777,8490,1851,8475,1922,8449,1988,8415,2050,8373,2106,8323,2156,8267,2198,8205,2232,8139,2258,8068,2273,7994,2279,7919,2273,7849,2258,7782,2232,7720,2198,7664,2156,7615,2106,7572,2050,7538,1988,7513,1922,7497,1851,7491,1777,7497,1703,7513,1632,7538,1565,7572,1503,7615,1447,7664,1398,7720,1355,7782,1321,7849,1296,7919,1280,7994,1275xe" filled="false" stroked="true" strokeweight=".567pt" strokecolor="#231f20">
                <v:path arrowok="t"/>
              </v:shape>
              <v:shape style="position:absolute;left:7836;top:2102;width:326;height:132" type="#_x0000_t75" stroked="false">
                <v:imagedata r:id="rId78" o:title=""/>
              </v:shape>
            </v:group>
            <v:group style="position:absolute;left:8669;top:326;width:921;height:921" coordorigin="8669,326" coordsize="921,921">
              <v:shape style="position:absolute;left:8669;top:326;width:921;height:921" coordorigin="8669,326" coordsize="921,921" path="m9129,326l9055,332,8984,350,8918,378,8857,415,8804,461,8758,515,8720,575,8692,641,8675,712,8669,787,8675,861,8692,932,8720,998,8758,1059,8804,1112,8857,1158,8918,1196,8984,1224,9055,1241,9129,1247,9204,1241,9275,1224,9341,1196,9401,1158,9455,1112,9501,1059,9538,998,9566,932,9584,861,9590,787,9584,712,9566,641,9538,575,9501,515,9455,461,9401,415,9341,378,9275,350,9204,332,9129,326xe" filled="true" fillcolor="#d1d3d4" stroked="false">
                <v:path arrowok="t"/>
                <v:fill type="solid"/>
              </v:shape>
            </v:group>
            <v:group style="position:absolute;left:8669;top:326;width:921;height:921" coordorigin="8669,326" coordsize="921,921">
              <v:shape style="position:absolute;left:8669;top:326;width:921;height:921" coordorigin="8669,326" coordsize="921,921" path="m9129,326l9204,332,9275,350,9341,378,9401,415,9455,461,9501,515,9538,575,9566,641,9584,712,9590,787,9584,861,9566,932,9538,998,9501,1059,9455,1112,9401,1158,9341,1196,9275,1224,9204,1241,9129,1247,9055,1241,8984,1224,8918,1196,8857,1158,8804,1112,8758,1059,8720,998,8692,932,8675,861,8669,787,8675,712,8692,641,8720,575,8758,515,8804,461,8857,415,8918,378,8984,350,9055,332,9129,326xe" filled="false" stroked="true" strokeweight=".425pt" strokecolor="#231f20">
                <v:path arrowok="t"/>
              </v:shape>
            </v:group>
            <v:group style="position:absolute;left:8882;top:359;width:419;height:816" coordorigin="8882,359" coordsize="419,816">
              <v:shape style="position:absolute;left:8882;top:359;width:419;height:816" coordorigin="8882,359" coordsize="419,816" path="m8882,1175l9301,359e" filled="false" stroked="true" strokeweight=".306pt" strokecolor="#6d6e71">
                <v:path arrowok="t"/>
              </v:shape>
            </v:group>
            <v:group style="position:absolute;left:8679;top:476;width:112;height:217" coordorigin="8679,476" coordsize="112,217">
              <v:shape style="position:absolute;left:8679;top:476;width:112;height:217" coordorigin="8679,476" coordsize="112,217" path="m8679,692l8790,476e" filled="false" stroked="true" strokeweight=".306pt" strokecolor="#6d6e71">
                <v:path arrowok="t"/>
              </v:shape>
            </v:group>
            <v:group style="position:absolute;left:8671;top:438;width:159;height:309" coordorigin="8671,438" coordsize="159,309">
              <v:shape style="position:absolute;left:8671;top:438;width:159;height:309" coordorigin="8671,438" coordsize="159,309" path="m8671,746l8829,438e" filled="false" stroked="true" strokeweight=".306pt" strokecolor="#6d6e71">
                <v:path arrowok="t"/>
              </v:shape>
            </v:group>
            <v:group style="position:absolute;left:8669;top:412;width:193;height:376" coordorigin="8669,412" coordsize="193,376">
              <v:shape style="position:absolute;left:8669;top:412;width:193;height:376" coordorigin="8669,412" coordsize="193,376" path="m8669,788l8862,412e" filled="false" stroked="true" strokeweight=".306pt" strokecolor="#6d6e71">
                <v:path arrowok="t"/>
              </v:shape>
            </v:group>
            <v:group style="position:absolute;left:8670;top:393;width:222;height:431" coordorigin="8670,393" coordsize="222,431">
              <v:shape style="position:absolute;left:8670;top:393;width:222;height:431" coordorigin="8670,393" coordsize="222,431" path="m8670,823l8891,393e" filled="false" stroked="true" strokeweight=".306pt" strokecolor="#6d6e71">
                <v:path arrowok="t"/>
              </v:shape>
            </v:group>
            <v:group style="position:absolute;left:8674;top:377;width:246;height:478" coordorigin="8674,377" coordsize="246,478">
              <v:shape style="position:absolute;left:8674;top:377;width:246;height:478" coordorigin="8674,377" coordsize="246,478" path="m8674,854l8919,377e" filled="false" stroked="true" strokeweight=".306pt" strokecolor="#6d6e71">
                <v:path arrowok="t"/>
              </v:shape>
            </v:group>
            <v:group style="position:absolute;left:8679;top:365;width:266;height:518" coordorigin="8679,365" coordsize="266,518">
              <v:shape style="position:absolute;left:8679;top:365;width:266;height:518" coordorigin="8679,365" coordsize="266,518" path="m8679,883l8945,365e" filled="false" stroked="true" strokeweight=".306pt" strokecolor="#6d6e71">
                <v:path arrowok="t"/>
              </v:shape>
            </v:group>
            <v:group style="position:absolute;left:8685;top:355;width:285;height:554" coordorigin="8685,355" coordsize="285,554">
              <v:shape style="position:absolute;left:8685;top:355;width:285;height:554" coordorigin="8685,355" coordsize="285,554" path="m8685,909l8970,355e" filled="false" stroked="true" strokeweight=".306pt" strokecolor="#6d6e71">
                <v:path arrowok="t"/>
              </v:shape>
            </v:group>
            <v:group style="position:absolute;left:8693;top:347;width:301;height:586" coordorigin="8693,347" coordsize="301,586">
              <v:shape style="position:absolute;left:8693;top:347;width:301;height:586" coordorigin="8693,347" coordsize="301,586" path="m8693,933l8993,347e" filled="false" stroked="true" strokeweight=".306pt" strokecolor="#6d6e71">
                <v:path arrowok="t"/>
              </v:shape>
            </v:group>
            <v:group style="position:absolute;left:8701;top:340;width:316;height:615" coordorigin="8701,340" coordsize="316,615">
              <v:shape style="position:absolute;left:8701;top:340;width:316;height:615" coordorigin="8701,340" coordsize="316,615" path="m8701,955l9016,340e" filled="false" stroked="true" strokeweight=".306pt" strokecolor="#6d6e71">
                <v:path arrowok="t"/>
              </v:shape>
            </v:group>
            <v:group style="position:absolute;left:8709;top:335;width:329;height:641" coordorigin="8709,335" coordsize="329,641">
              <v:shape style="position:absolute;left:8709;top:335;width:329;height:641" coordorigin="8709,335" coordsize="329,641" path="m8709,976l9038,335e" filled="false" stroked="true" strokeweight=".306pt" strokecolor="#6d6e71">
                <v:path arrowok="t"/>
              </v:shape>
            </v:group>
            <v:group style="position:absolute;left:8719;top:332;width:342;height:665" coordorigin="8719,332" coordsize="342,665">
              <v:shape style="position:absolute;left:8719;top:332;width:342;height:665" coordorigin="8719,332" coordsize="342,665" path="m8719,996l9060,332e" filled="false" stroked="true" strokeweight=".306pt" strokecolor="#6d6e71">
                <v:path arrowok="t"/>
              </v:shape>
            </v:group>
            <v:group style="position:absolute;left:8729;top:329;width:352;height:686" coordorigin="8729,329" coordsize="352,686">
              <v:shape style="position:absolute;left:8729;top:329;width:352;height:686" coordorigin="8729,329" coordsize="352,686" path="m8729,1014l9081,329e" filled="false" stroked="true" strokeweight=".306pt" strokecolor="#6d6e71">
                <v:path arrowok="t"/>
              </v:shape>
            </v:group>
            <v:group style="position:absolute;left:8740;top:327;width:362;height:705" coordorigin="8740,327" coordsize="362,705">
              <v:shape style="position:absolute;left:8740;top:327;width:362;height:705" coordorigin="8740,327" coordsize="362,705" path="m8740,1032l9101,327e" filled="false" stroked="true" strokeweight=".306pt" strokecolor="#6d6e71">
                <v:path arrowok="t"/>
              </v:shape>
            </v:group>
            <v:group style="position:absolute;left:8751;top:327;width:371;height:723" coordorigin="8751,327" coordsize="371,723">
              <v:shape style="position:absolute;left:8751;top:327;width:371;height:723" coordorigin="8751,327" coordsize="371,723" path="m8751,1049l9121,327e" filled="false" stroked="true" strokeweight=".306pt" strokecolor="#6d6e71">
                <v:path arrowok="t"/>
              </v:shape>
            </v:group>
            <v:group style="position:absolute;left:8762;top:327;width:379;height:738" coordorigin="8762,327" coordsize="379,738">
              <v:shape style="position:absolute;left:8762;top:327;width:379;height:738" coordorigin="8762,327" coordsize="379,738" path="m8762,1064l9141,327e" filled="false" stroked="true" strokeweight=".306pt" strokecolor="#6d6e71">
                <v:path arrowok="t"/>
              </v:shape>
            </v:group>
            <v:group style="position:absolute;left:8774;top:327;width:387;height:752" coordorigin="8774,327" coordsize="387,752">
              <v:shape style="position:absolute;left:8774;top:327;width:387;height:752" coordorigin="8774,327" coordsize="387,752" path="m8774,1079l9160,327e" filled="false" stroked="true" strokeweight=".306pt" strokecolor="#6d6e71">
                <v:path arrowok="t"/>
              </v:shape>
            </v:group>
            <v:group style="position:absolute;left:8786;top:329;width:393;height:765" coordorigin="8786,329" coordsize="393,765">
              <v:shape style="position:absolute;left:8786;top:329;width:393;height:765" coordorigin="8786,329" coordsize="393,765" path="m8786,1094l9179,329e" filled="false" stroked="true" strokeweight=".306pt" strokecolor="#6d6e71">
                <v:path arrowok="t"/>
              </v:shape>
            </v:group>
            <v:group style="position:absolute;left:8799;top:331;width:399;height:776" coordorigin="8799,331" coordsize="399,776">
              <v:shape style="position:absolute;left:8799;top:331;width:399;height:776" coordorigin="8799,331" coordsize="399,776" path="m8799,1107l9197,331e" filled="false" stroked="true" strokeweight=".306pt" strokecolor="#6d6e71">
                <v:path arrowok="t"/>
              </v:shape>
            </v:group>
            <v:group style="position:absolute;left:8812;top:335;width:404;height:786" coordorigin="8812,335" coordsize="404,786">
              <v:shape style="position:absolute;left:8812;top:335;width:404;height:786" coordorigin="8812,335" coordsize="404,786" path="m8812,1120l9215,335e" filled="false" stroked="true" strokeweight=".306pt" strokecolor="#6d6e71">
                <v:path arrowok="t"/>
              </v:shape>
            </v:group>
            <v:group style="position:absolute;left:8825;top:338;width:408;height:795" coordorigin="8825,338" coordsize="408,795">
              <v:shape style="position:absolute;left:8825;top:338;width:408;height:795" coordorigin="8825,338" coordsize="408,795" path="m8825,1132l9233,338e" filled="false" stroked="true" strokeweight=".306pt" strokecolor="#6d6e71">
                <v:path arrowok="t"/>
              </v:shape>
            </v:group>
            <v:group style="position:absolute;left:8839;top:343;width:412;height:802" coordorigin="8839,343" coordsize="412,802">
              <v:shape style="position:absolute;left:8839;top:343;width:412;height:802" coordorigin="8839,343" coordsize="412,802" path="m8839,1144l9251,343e" filled="false" stroked="true" strokeweight=".306pt" strokecolor="#6d6e71">
                <v:path arrowok="t"/>
              </v:shape>
            </v:group>
            <v:group style="position:absolute;left:8853;top:348;width:415;height:808" coordorigin="8853,348" coordsize="415,808">
              <v:shape style="position:absolute;left:8853;top:348;width:415;height:808" coordorigin="8853,348" coordsize="415,808" path="m8853,1155l9268,348e" filled="false" stroked="true" strokeweight=".306pt" strokecolor="#6d6e71">
                <v:path arrowok="t"/>
              </v:shape>
            </v:group>
            <v:group style="position:absolute;left:8867;top:353;width:417;height:812" coordorigin="8867,353" coordsize="417,812">
              <v:shape style="position:absolute;left:8867;top:353;width:417;height:812" coordorigin="8867,353" coordsize="417,812" path="m8867,1165l9284,353e" filled="false" stroked="true" strokeweight=".306pt" strokecolor="#6d6e71">
                <v:path arrowok="t"/>
              </v:shape>
            </v:group>
            <v:group style="position:absolute;left:8719;top:470;width:293;height:412" coordorigin="8719,470" coordsize="293,412">
              <v:shape style="position:absolute;left:8719;top:470;width:293;height:412" coordorigin="8719,470" coordsize="293,412" path="m8759,810l8743,810,8735,813,8722,826,8719,833,8719,852,8785,882,8809,881,8831,876,8853,869,8875,859,8889,850,8825,850,8813,845,8785,823,8775,815,8771,814,8765,811,8759,810xe" filled="true" fillcolor="#231f20" stroked="false">
                <v:path arrowok="t"/>
                <v:fill type="solid"/>
              </v:shape>
              <v:shape style="position:absolute;left:8719;top:470;width:293;height:412" coordorigin="8719,470" coordsize="293,412" path="m9011,470l8854,470,8770,639,8788,641,8804,643,8858,672,8893,730,8897,765,8896,784,8867,839,8836,850,8889,850,8941,795,8963,733,8964,712,8963,694,8937,631,8885,592,8827,576,8845,540,8991,540,9011,470xe" filled="true" fillcolor="#231f20" stroked="false">
                <v:path arrowok="t"/>
                <v:fill type="solid"/>
              </v:shape>
            </v:group>
            <v:group style="position:absolute;left:8984;top:454;width:305;height:435" coordorigin="8984,454" coordsize="305,435">
              <v:shape style="position:absolute;left:8984;top:454;width:305;height:435" coordorigin="8984,454" coordsize="305,435" path="m9189,454l9117,478,9069,527,9024,600,8999,664,8986,735,8984,771,8985,787,9003,845,9053,886,9078,889,9093,888,9073,869,9066,866,9054,855,9051,847,9051,831,9066,754,9084,695,9112,610,9137,539,9169,481,9185,475,9249,475,9245,472,9232,464,9219,459,9205,455,9189,454xe" filled="true" fillcolor="#231f20" stroked="false">
                <v:path arrowok="t"/>
                <v:fill type="solid"/>
              </v:shape>
              <v:shape style="position:absolute;left:8984;top:454;width:305;height:435" coordorigin="8984,454" coordsize="305,435" path="m9249,475l9200,475,9207,478,9213,484,9219,490,9222,498,9222,510,9211,575,9183,667,9149,773,9128,831,9091,869,9148,869,9195,830,9236,772,9267,702,9285,625,9288,575,9287,561,9264,492,9255,481,9249,475xe" filled="true" fillcolor="#231f20" stroked="false">
                <v:path arrowok="t"/>
                <v:fill type="solid"/>
              </v:shape>
            </v:group>
            <v:group style="position:absolute;left:8751;top:918;width:63;height:74" coordorigin="8751,918" coordsize="63,74">
              <v:shape style="position:absolute;left:8751;top:918;width:63;height:74" coordorigin="8751,918" coordsize="63,74" path="m8793,918l8775,918,8766,921,8754,934,8751,943,8751,966,8754,975,8766,988,8774,991,8792,991,8798,989,8808,982,8810,979,8778,979,8774,977,8767,969,8766,963,8766,946,8768,939,8774,932,8779,930,8810,930,8810,929,8801,920,8793,918xe" filled="true" fillcolor="#231f20" stroked="false">
                <v:path arrowok="t"/>
                <v:fill type="solid"/>
              </v:shape>
              <v:shape style="position:absolute;left:8751;top:918;width:63;height:74" coordorigin="8751,918" coordsize="63,74" path="m8800,964l8798,969,8796,973,8791,978,8787,979,8810,979,8812,976,8814,968,8800,964xe" filled="true" fillcolor="#231f20" stroked="false">
                <v:path arrowok="t"/>
                <v:fill type="solid"/>
              </v:shape>
              <v:shape style="position:absolute;left:8751;top:918;width:63;height:74" coordorigin="8751,918" coordsize="63,74" path="m8810,930l8788,930,8791,931,8797,935,8798,938,8799,942,8814,939,8812,933,8810,930xe" filled="true" fillcolor="#231f20" stroked="false">
                <v:path arrowok="t"/>
                <v:fill type="solid"/>
              </v:shape>
            </v:group>
            <v:group style="position:absolute;left:8826;top:919;width:55;height:71" coordorigin="8826,919" coordsize="55,71">
              <v:shape style="position:absolute;left:8826;top:919;width:55;height:71" coordorigin="8826,919" coordsize="55,71" path="m8880,919l8826,919,8826,990,8881,990,8881,978,8841,978,8841,959,8877,959,8877,947,8841,947,8841,931,8880,931,8880,919xe" filled="true" fillcolor="#231f20" stroked="false">
                <v:path arrowok="t"/>
                <v:fill type="solid"/>
              </v:shape>
            </v:group>
            <v:group style="position:absolute;left:8894;top:919;width:58;height:71" coordorigin="8894,919" coordsize="58,71">
              <v:shape style="position:absolute;left:8894;top:919;width:58;height:71" coordorigin="8894,919" coordsize="58,71" path="m8908,919l8894,919,8894,990,8907,990,8907,944,8924,944,8908,919xe" filled="true" fillcolor="#231f20" stroked="false">
                <v:path arrowok="t"/>
                <v:fill type="solid"/>
              </v:shape>
              <v:shape style="position:absolute;left:8894;top:919;width:58;height:71" coordorigin="8894,919" coordsize="58,71" path="m8924,944l8907,944,8937,990,8951,990,8951,966,8938,966,8924,944xe" filled="true" fillcolor="#231f20" stroked="false">
                <v:path arrowok="t"/>
                <v:fill type="solid"/>
              </v:shape>
              <v:shape style="position:absolute;left:8894;top:919;width:58;height:71" coordorigin="8894,919" coordsize="58,71" path="m8951,919l8938,919,8938,966,8951,966,8951,919xe" filled="true" fillcolor="#231f20" stroked="false">
                <v:path arrowok="t"/>
                <v:fill type="solid"/>
              </v:shape>
            </v:group>
            <v:group style="position:absolute;left:8962;top:919;width:58;height:71" coordorigin="8962,919" coordsize="58,71">
              <v:shape style="position:absolute;left:8962;top:919;width:58;height:71" coordorigin="8962,919" coordsize="58,71" path="m8998,931l8983,931,8983,990,8998,990,8998,931xe" filled="true" fillcolor="#231f20" stroked="false">
                <v:path arrowok="t"/>
                <v:fill type="solid"/>
              </v:shape>
              <v:shape style="position:absolute;left:8962;top:919;width:58;height:71" coordorigin="8962,919" coordsize="58,71" path="m9019,919l8962,919,8962,931,9019,931,9019,919xe" filled="true" fillcolor="#231f20" stroked="false">
                <v:path arrowok="t"/>
                <v:fill type="solid"/>
              </v:shape>
            </v:group>
            <v:group style="position:absolute;left:9014;top:919;width:73;height:71" coordorigin="9014,919" coordsize="73,71">
              <v:shape style="position:absolute;left:9014;top:919;width:73;height:71" coordorigin="9014,919" coordsize="73,71" path="m9057,919l9042,919,9014,990,9029,990,9035,974,9080,974,9075,962,9040,962,9049,936,9064,936,9057,919xe" filled="true" fillcolor="#231f20" stroked="false">
                <v:path arrowok="t"/>
                <v:fill type="solid"/>
              </v:shape>
              <v:shape style="position:absolute;left:9014;top:919;width:73;height:71" coordorigin="9014,919" coordsize="73,71" path="m9080,974l9064,974,9070,990,9086,990,9080,974xe" filled="true" fillcolor="#231f20" stroked="false">
                <v:path arrowok="t"/>
                <v:fill type="solid"/>
              </v:shape>
              <v:shape style="position:absolute;left:9014;top:919;width:73;height:71" coordorigin="9014,919" coordsize="73,71" path="m9064,936l9049,936,9059,962,9075,962,9064,936xe" filled="true" fillcolor="#231f20" stroked="false">
                <v:path arrowok="t"/>
                <v:fill type="solid"/>
              </v:shape>
            </v:group>
            <v:group style="position:absolute;left:9079;top:919;width:68;height:71" coordorigin="9079,919" coordsize="68,71">
              <v:shape style="position:absolute;left:9079;top:919;width:68;height:71" coordorigin="9079,919" coordsize="68,71" path="m9095,919l9079,919,9105,990,9120,990,9127,971,9113,971,9095,919xe" filled="true" fillcolor="#231f20" stroked="false">
                <v:path arrowok="t"/>
                <v:fill type="solid"/>
              </v:shape>
              <v:shape style="position:absolute;left:9079;top:919;width:68;height:71" coordorigin="9079,919" coordsize="68,71" path="m9146,919l9131,919,9113,971,9127,971,9146,919xe" filled="true" fillcolor="#231f20" stroked="false">
                <v:path arrowok="t"/>
                <v:fill type="solid"/>
              </v:shape>
            </v:group>
            <v:group style="position:absolute;left:9151;top:918;width:71;height:74" coordorigin="9151,918" coordsize="71,74">
              <v:shape style="position:absolute;left:9151;top:918;width:71;height:74" coordorigin="9151,918" coordsize="71,74" path="m9197,918l9180,918,9175,919,9151,948,9151,966,9154,975,9167,988,9175,991,9197,991,9205,988,9214,979,9180,979,9175,977,9168,968,9166,962,9166,946,9168,940,9175,932,9180,930,9214,930,9205,921,9197,918xe" filled="true" fillcolor="#231f20" stroked="false">
                <v:path arrowok="t"/>
                <v:fill type="solid"/>
              </v:shape>
              <v:shape style="position:absolute;left:9151;top:918;width:71;height:74" coordorigin="9151,918" coordsize="71,74" path="m9214,930l9192,930,9197,932,9204,940,9206,946,9206,962,9204,968,9197,977,9192,979,9214,979,9218,975,9221,966,9221,943,9218,934,9214,930xe" filled="true" fillcolor="#231f20" stroked="false">
                <v:path arrowok="t"/>
                <v:fill type="solid"/>
              </v:shape>
            </v:group>
            <v:group style="position:absolute;left:9229;top:918;width:59;height:74" coordorigin="9229,918" coordsize="59,74">
              <v:shape style="position:absolute;left:9229;top:918;width:59;height:74" coordorigin="9229,918" coordsize="59,74" path="m9243,965l9229,967,9230,975,9233,981,9242,989,9249,991,9265,991,9270,990,9279,987,9282,984,9285,979,9254,979,9251,978,9245,973,9244,970,9243,965xe" filled="true" fillcolor="#231f20" stroked="false">
                <v:path arrowok="t"/>
                <v:fill type="solid"/>
              </v:shape>
              <v:shape style="position:absolute;left:9229;top:918;width:59;height:74" coordorigin="9229,918" coordsize="59,74" path="m9267,918l9252,918,9247,919,9231,943,9234,948,9241,955,9247,957,9261,960,9264,961,9269,963,9270,964,9272,966,9273,968,9273,972,9272,974,9267,978,9263,979,9285,979,9286,977,9287,973,9288,965,9287,961,9254,944,9249,942,9246,940,9245,938,9245,935,9246,933,9250,930,9253,930,9284,930,9283,928,9274,920,9267,918xe" filled="true" fillcolor="#231f20" stroked="false">
                <v:path arrowok="t"/>
                <v:fill type="solid"/>
              </v:shape>
              <v:shape style="position:absolute;left:9229;top:918;width:59;height:74" coordorigin="9229,918" coordsize="59,74" path="m9284,930l9262,930,9265,930,9269,934,9270,936,9271,940,9285,939,9285,933,9284,930xe" filled="true" fillcolor="#231f20" stroked="false">
                <v:path arrowok="t"/>
                <v:fill type="solid"/>
              </v:shape>
            </v:group>
            <v:group style="position:absolute;left:9242;top:636;width:269;height:419" coordorigin="9242,636" coordsize="269,419">
              <v:shape style="position:absolute;left:9242;top:636;width:269;height:419" coordorigin="9242,636" coordsize="269,419" path="m9242,636l9347,692,9439,760,9493,835,9511,903,9498,961,9461,1008,9408,1040,9346,1055e" filled="false" stroked="true" strokeweight=".613pt" strokecolor="#231f20">
                <v:path arrowok="t"/>
              </v:shape>
              <v:shape style="position:absolute;left:9083;top:459;width:444;height:614" type="#_x0000_t75" stroked="false">
                <v:imagedata r:id="rId84" o:title=""/>
              </v:shape>
            </v:group>
            <v:group style="position:absolute;left:8936;top:928;width:509;height:203" coordorigin="8936,928" coordsize="509,203">
              <v:shape style="position:absolute;left:8936;top:928;width:509;height:203" coordorigin="8936,928" coordsize="509,203" path="m9445,928l9405,995,9351,1051,9286,1093,9212,1121,9131,1130,9080,1126,9029,1115,8981,1096,8936,1069e" filled="false" stroked="true" strokeweight=".541pt" strokecolor="#231f20">
                <v:path arrowok="t"/>
              </v:shape>
            </v:group>
            <v:group style="position:absolute;left:8669;top:326;width:921;height:921" coordorigin="8669,326" coordsize="921,921">
              <v:shape style="position:absolute;left:8669;top:326;width:921;height:921" coordorigin="8669,326" coordsize="921,921" path="m9129,326l9204,332,9275,350,9341,378,9401,415,9455,461,9501,515,9538,575,9566,641,9584,712,9590,787,9584,861,9566,932,9538,998,9501,1059,9455,1112,9401,1158,9341,1196,9275,1224,9204,1241,9129,1247,9055,1241,8984,1224,8918,1196,8857,1158,8804,1112,8758,1059,8720,998,8692,932,8675,861,8669,787,8675,712,8692,641,8720,575,8758,515,8804,461,8857,415,8918,378,8984,350,9055,332,9129,326xe" filled="false" stroked="true" strokeweight=".567pt" strokecolor="#231f20">
                <v:path arrowok="t"/>
              </v:shape>
              <v:shape style="position:absolute;left:8986;top:1086;width:297;height:119" type="#_x0000_t75" stroked="false">
                <v:imagedata r:id="rId73" o:title=""/>
              </v:shape>
            </v:group>
            <v:group style="position:absolute;left:8573;top:1275;width:1005;height:1005" coordorigin="8573,1275" coordsize="1005,1005">
              <v:shape style="position:absolute;left:8573;top:1275;width:1005;height:1005" coordorigin="8573,1275" coordsize="1005,1005" path="m9075,1275l9001,1280,8930,1296,8863,1321,8801,1355,8745,1398,8696,1447,8654,1503,8619,1565,8594,1632,8578,1703,8573,1777,8578,1851,8594,1922,8619,1988,8654,2050,8696,2106,8745,2156,8801,2198,8863,2232,8930,2258,9001,2273,9075,2279,9149,2273,9220,2258,9286,2232,9348,2198,9404,2156,9454,2106,9496,2050,9530,1988,9556,1922,9571,1851,9577,1777,9571,1703,9556,1632,9530,1565,9496,1503,9454,1447,9404,1398,9348,1355,9286,1321,9220,1296,9149,1280,9075,1275xe" filled="true" fillcolor="#d1d3d4" stroked="false">
                <v:path arrowok="t"/>
                <v:fill type="solid"/>
              </v:shape>
            </v:group>
            <v:group style="position:absolute;left:8573;top:1275;width:1005;height:1005" coordorigin="8573,1275" coordsize="1005,1005">
              <v:shape style="position:absolute;left:8573;top:1275;width:1005;height:1005" coordorigin="8573,1275" coordsize="1005,1005" path="m9075,1275l9149,1280,9220,1296,9286,1321,9348,1355,9404,1398,9454,1447,9496,1503,9530,1565,9556,1632,9571,1703,9577,1777,9571,1851,9556,1922,9530,1988,9496,2050,9454,2106,9404,2156,9348,2198,9286,2232,9220,2258,9149,2273,9075,2279,9001,2273,8930,2258,8863,2232,8801,2198,8745,2156,8696,2106,8654,2050,8619,1988,8594,1922,8578,1851,8573,1777,8578,1703,8594,1632,8619,1565,8654,1503,8696,1447,8745,1398,8801,1355,8863,1321,8930,1296,9001,1280,9075,1275xe" filled="false" stroked="true" strokeweight=".425pt" strokecolor="#231f20">
                <v:path arrowok="t"/>
              </v:shape>
            </v:group>
            <v:group style="position:absolute;left:8805;top:1311;width:457;height:890" coordorigin="8805,1311" coordsize="457,890">
              <v:shape style="position:absolute;left:8805;top:1311;width:457;height:890" coordorigin="8805,1311" coordsize="457,890" path="m8805,2200l9262,1311e" filled="false" stroked="true" strokeweight=".334pt" strokecolor="#6d6e71">
                <v:path arrowok="t"/>
              </v:shape>
            </v:group>
            <v:group style="position:absolute;left:8583;top:1438;width:122;height:237" coordorigin="8583,1438" coordsize="122,237">
              <v:shape style="position:absolute;left:8583;top:1438;width:122;height:237" coordorigin="8583,1438" coordsize="122,237" path="m8583,1674l8705,1438e" filled="false" stroked="true" strokeweight=".334pt" strokecolor="#6d6e71">
                <v:path arrowok="t"/>
              </v:shape>
            </v:group>
            <v:group style="position:absolute;left:8575;top:1396;width:173;height:337" coordorigin="8575,1396" coordsize="173,337">
              <v:shape style="position:absolute;left:8575;top:1396;width:173;height:337" coordorigin="8575,1396" coordsize="173,337" path="m8575,1732l8747,1396e" filled="false" stroked="true" strokeweight=".334pt" strokecolor="#6d6e71">
                <v:path arrowok="t"/>
              </v:shape>
            </v:group>
            <v:group style="position:absolute;left:8573;top:1368;width:211;height:410" coordorigin="8573,1368" coordsize="211,410">
              <v:shape style="position:absolute;left:8573;top:1368;width:211;height:410" coordorigin="8573,1368" coordsize="211,410" path="m8573,1778l8783,1368e" filled="false" stroked="true" strokeweight=".334pt" strokecolor="#6d6e71">
                <v:path arrowok="t"/>
              </v:shape>
            </v:group>
            <v:group style="position:absolute;left:8574;top:1347;width:242;height:470" coordorigin="8574,1347" coordsize="242,470">
              <v:shape style="position:absolute;left:8574;top:1347;width:242;height:470" coordorigin="8574,1347" coordsize="242,470" path="m8574,1816l8815,1347e" filled="false" stroked="true" strokeweight=".334pt" strokecolor="#6d6e71">
                <v:path arrowok="t"/>
              </v:shape>
            </v:group>
            <v:group style="position:absolute;left:8578;top:1330;width:268;height:521" coordorigin="8578,1330" coordsize="268,521">
              <v:shape style="position:absolute;left:8578;top:1330;width:268;height:521" coordorigin="8578,1330" coordsize="268,521" path="m8578,1851l8845,1330e" filled="false" stroked="true" strokeweight=".334pt" strokecolor="#6d6e71">
                <v:path arrowok="t"/>
              </v:shape>
            </v:group>
            <v:group style="position:absolute;left:8584;top:1317;width:291;height:565" coordorigin="8584,1317" coordsize="291,565">
              <v:shape style="position:absolute;left:8584;top:1317;width:291;height:565" coordorigin="8584,1317" coordsize="291,565" path="m8584,1881l8874,1317e" filled="false" stroked="true" strokeweight=".334pt" strokecolor="#6d6e71">
                <v:path arrowok="t"/>
              </v:shape>
            </v:group>
            <v:group style="position:absolute;left:8590;top:1306;width:311;height:605" coordorigin="8590,1306" coordsize="311,605">
              <v:shape style="position:absolute;left:8590;top:1306;width:311;height:605" coordorigin="8590,1306" coordsize="311,605" path="m8590,1910l8901,1306e" filled="false" stroked="true" strokeweight=".334pt" strokecolor="#6d6e71">
                <v:path arrowok="t"/>
              </v:shape>
            </v:group>
            <v:group style="position:absolute;left:8598;top:1297;width:329;height:640" coordorigin="8598,1297" coordsize="329,640">
              <v:shape style="position:absolute;left:8598;top:1297;width:329;height:640" coordorigin="8598,1297" coordsize="329,640" path="m8598,1936l8927,1297e" filled="false" stroked="true" strokeweight=".334pt" strokecolor="#6d6e71">
                <v:path arrowok="t"/>
              </v:shape>
            </v:group>
            <v:group style="position:absolute;left:8607;top:1290;width:345;height:671" coordorigin="8607,1290" coordsize="345,671">
              <v:shape style="position:absolute;left:8607;top:1290;width:345;height:671" coordorigin="8607,1290" coordsize="345,671" path="m8607,1960l8952,1290e" filled="false" stroked="true" strokeweight=".334pt" strokecolor="#6d6e71">
                <v:path arrowok="t"/>
              </v:shape>
            </v:group>
            <v:group style="position:absolute;left:8617;top:1284;width:359;height:699" coordorigin="8617,1284" coordsize="359,699">
              <v:shape style="position:absolute;left:8617;top:1284;width:359;height:699" coordorigin="8617,1284" coordsize="359,699" path="m8617,1983l8976,1284e" filled="false" stroked="true" strokeweight=".334pt" strokecolor="#6d6e71">
                <v:path arrowok="t"/>
              </v:shape>
            </v:group>
            <v:group style="position:absolute;left:8627;top:1280;width:373;height:725" coordorigin="8627,1280" coordsize="373,725">
              <v:shape style="position:absolute;left:8627;top:1280;width:373;height:725" coordorigin="8627,1280" coordsize="373,725" path="m8627,2005l8999,1280e" filled="false" stroked="true" strokeweight=".334pt" strokecolor="#6d6e71">
                <v:path arrowok="t"/>
              </v:shape>
            </v:group>
            <v:group style="position:absolute;left:8638;top:1277;width:384;height:748" coordorigin="8638,1277" coordsize="384,748">
              <v:shape style="position:absolute;left:8638;top:1277;width:384;height:748" coordorigin="8638,1277" coordsize="384,748" path="m8638,2025l9022,1277e" filled="false" stroked="true" strokeweight=".334pt" strokecolor="#6d6e71">
                <v:path arrowok="t"/>
              </v:shape>
            </v:group>
            <v:group style="position:absolute;left:8650;top:1276;width:395;height:769" coordorigin="8650,1276" coordsize="395,769">
              <v:shape style="position:absolute;left:8650;top:1276;width:395;height:769" coordorigin="8650,1276" coordsize="395,769" path="m8650,2044l9045,1276e" filled="false" stroked="true" strokeweight=".334pt" strokecolor="#6d6e71">
                <v:path arrowok="t"/>
              </v:shape>
            </v:group>
            <v:group style="position:absolute;left:8662;top:1275;width:405;height:788" coordorigin="8662,1275" coordsize="405,788">
              <v:shape style="position:absolute;left:8662;top:1275;width:405;height:788" coordorigin="8662,1275" coordsize="405,788" path="m8662,2062l9066,1275e" filled="false" stroked="true" strokeweight=".334pt" strokecolor="#6d6e71">
                <v:path arrowok="t"/>
              </v:shape>
            </v:group>
            <v:group style="position:absolute;left:8674;top:1275;width:414;height:805" coordorigin="8674,1275" coordsize="414,805">
              <v:shape style="position:absolute;left:8674;top:1275;width:414;height:805" coordorigin="8674,1275" coordsize="414,805" path="m8674,2080l9088,1275e" filled="false" stroked="true" strokeweight=".334pt" strokecolor="#6d6e71">
                <v:path arrowok="t"/>
              </v:shape>
            </v:group>
            <v:group style="position:absolute;left:8687;top:1276;width:422;height:821" coordorigin="8687,1276" coordsize="422,821">
              <v:shape style="position:absolute;left:8687;top:1276;width:422;height:821" coordorigin="8687,1276" coordsize="422,821" path="m8687,2096l9109,1276e" filled="false" stroked="true" strokeweight=".334pt" strokecolor="#6d6e71">
                <v:path arrowok="t"/>
              </v:shape>
            </v:group>
            <v:group style="position:absolute;left:8701;top:1278;width:429;height:835" coordorigin="8701,1278" coordsize="429,835">
              <v:shape style="position:absolute;left:8701;top:1278;width:429;height:835" coordorigin="8701,1278" coordsize="429,835" path="m8701,2112l9129,1278e" filled="false" stroked="true" strokeweight=".334pt" strokecolor="#6d6e71">
                <v:path arrowok="t"/>
              </v:shape>
            </v:group>
            <v:group style="position:absolute;left:8714;top:1280;width:435;height:847" coordorigin="8714,1280" coordsize="435,847">
              <v:shape style="position:absolute;left:8714;top:1280;width:435;height:847" coordorigin="8714,1280" coordsize="435,847" path="m8714,2126l9149,1280e" filled="false" stroked="true" strokeweight=".334pt" strokecolor="#6d6e71">
                <v:path arrowok="t"/>
              </v:shape>
            </v:group>
            <v:group style="position:absolute;left:8729;top:1283;width:441;height:858" coordorigin="8729,1283" coordsize="441,858">
              <v:shape style="position:absolute;left:8729;top:1283;width:441;height:858" coordorigin="8729,1283" coordsize="441,858" path="m8729,2141l9169,1283e" filled="false" stroked="true" strokeweight=".334pt" strokecolor="#6d6e71">
                <v:path arrowok="t"/>
              </v:shape>
            </v:group>
            <v:group style="position:absolute;left:8743;top:1287;width:445;height:867" coordorigin="8743,1287" coordsize="445,867">
              <v:shape style="position:absolute;left:8743;top:1287;width:445;height:867" coordorigin="8743,1287" coordsize="445,867" path="m8743,2154l9188,1287e" filled="false" stroked="true" strokeweight=".334pt" strokecolor="#6d6e71">
                <v:path arrowok="t"/>
              </v:shape>
            </v:group>
            <v:group style="position:absolute;left:8758;top:1292;width:449;height:875" coordorigin="8758,1292" coordsize="449,875">
              <v:shape style="position:absolute;left:8758;top:1292;width:449;height:875" coordorigin="8758,1292" coordsize="449,875" path="m8758,2166l9207,1292e" filled="false" stroked="true" strokeweight=".334pt" strokecolor="#6d6e71">
                <v:path arrowok="t"/>
              </v:shape>
            </v:group>
            <v:group style="position:absolute;left:8773;top:1298;width:453;height:881" coordorigin="8773,1298" coordsize="453,881">
              <v:shape style="position:absolute;left:8773;top:1298;width:453;height:881" coordorigin="8773,1298" coordsize="453,881" path="m8773,2178l9226,1298e" filled="false" stroked="true" strokeweight=".334pt" strokecolor="#6d6e71">
                <v:path arrowok="t"/>
              </v:shape>
            </v:group>
            <v:group style="position:absolute;left:8789;top:1304;width:455;height:886" coordorigin="8789,1304" coordsize="455,886">
              <v:shape style="position:absolute;left:8789;top:1304;width:455;height:886" coordorigin="8789,1304" coordsize="455,886" path="m8789,2189l9244,1304e" filled="false" stroked="true" strokeweight=".334pt" strokecolor="#6d6e71">
                <v:path arrowok="t"/>
              </v:shape>
            </v:group>
            <v:group style="position:absolute;left:8604;top:1423;width:328;height:449" coordorigin="8604,1423" coordsize="328,449">
              <v:shape style="position:absolute;left:8604;top:1423;width:328;height:449" coordorigin="8604,1423" coordsize="328,449" path="m8925,1486l8777,1486,8791,1487,8803,1491,8843,1538,8844,1552,8843,1568,8821,1632,8762,1705,8691,1779,8604,1860,8604,1872,8845,1872,8877,1797,8704,1797,8755,1754,8830,1689,8875,1643,8916,1584,8932,1518,8930,1500,8925,1486xe" filled="true" fillcolor="#231f20" stroked="false">
                <v:path arrowok="t"/>
                <v:fill type="solid"/>
              </v:shape>
              <v:shape style="position:absolute;left:8604;top:1423;width:328;height:449" coordorigin="8604,1423" coordsize="328,449" path="m8897,1751l8882,1751,8874,1763,8866,1774,8811,1796,8791,1797,8877,1797,8897,1751xe" filled="true" fillcolor="#231f20" stroked="false">
                <v:path arrowok="t"/>
                <v:fill type="solid"/>
              </v:shape>
              <v:shape style="position:absolute;left:8604;top:1423;width:328;height:449" coordorigin="8604,1423" coordsize="328,449" path="m8821,1423l8750,1442,8705,1488,8685,1530,8698,1536,8715,1514,8734,1498,8755,1489,8777,1486,8925,1486,8924,1483,8864,1430,8844,1424,8821,1423xe" filled="true" fillcolor="#231f20" stroked="false">
                <v:path arrowok="t"/>
                <v:fill type="solid"/>
              </v:shape>
            </v:group>
            <v:group style="position:absolute;left:8903;top:1423;width:349;height:466" coordorigin="8903,1423" coordsize="349,466">
              <v:shape style="position:absolute;left:8903;top:1423;width:349;height:466" coordorigin="8903,1423" coordsize="349,466" path="m8951,1807l8932,1807,8923,1811,8907,1825,8903,1833,8903,1855,8963,1888,8982,1889,9010,1887,9037,1882,9063,1874,9089,1862,9106,1852,9043,1852,9033,1851,9023,1848,9013,1844,9003,1837,8989,1827,8978,1819,8970,1814,8966,1811,8959,1809,8951,1807xe" filled="true" fillcolor="#231f20" stroked="false">
                <v:path arrowok="t"/>
                <v:fill type="solid"/>
              </v:shape>
              <v:shape style="position:absolute;left:8903;top:1423;width:349;height:466" coordorigin="8903,1423" coordsize="349,466" path="m9252,1423l9065,1423,8964,1614,8985,1616,9005,1619,9070,1651,9110,1717,9116,1756,9114,1778,9080,1839,9043,1852,9106,1852,9152,1812,9189,1744,9196,1696,9195,1677,9164,1605,9101,1561,9032,1543,9054,1502,9228,1502,9252,1423xe" filled="true" fillcolor="#231f20" stroked="false">
                <v:path arrowok="t"/>
                <v:fill type="solid"/>
              </v:shape>
            </v:group>
            <v:group style="position:absolute;left:8662;top:1920;width:69;height:80" coordorigin="8662,1920" coordsize="69,80">
              <v:shape style="position:absolute;left:8662;top:1920;width:69;height:80" coordorigin="8662,1920" coordsize="69,80" path="m8709,1920l8688,1920,8679,1923,8665,1938,8662,1947,8662,1972,8665,1982,8679,1996,8687,1999,8706,1999,8713,1997,8724,1989,8726,1986,8692,1986,8687,1984,8684,1980,8680,1976,8678,1969,8678,1950,8680,1943,8687,1935,8692,1933,8727,1933,8726,1931,8716,1923,8709,1920xe" filled="true" fillcolor="#231f20" stroked="false">
                <v:path arrowok="t"/>
                <v:fill type="solid"/>
              </v:shape>
              <v:shape style="position:absolute;left:8662;top:1920;width:69;height:80" coordorigin="8662,1920" coordsize="69,80" path="m8715,1970l8714,1975,8712,1980,8706,1985,8702,1986,8726,1986,8728,1983,8731,1975,8715,1970xe" filled="true" fillcolor="#231f20" stroked="false">
                <v:path arrowok="t"/>
                <v:fill type="solid"/>
              </v:shape>
              <v:shape style="position:absolute;left:8662;top:1920;width:69;height:80" coordorigin="8662,1920" coordsize="69,80" path="m8727,1933l8702,1933,8706,1934,8712,1939,8714,1942,8715,1946,8730,1942,8729,1936,8727,1933xe" filled="true" fillcolor="#231f20" stroked="false">
                <v:path arrowok="t"/>
                <v:fill type="solid"/>
              </v:shape>
            </v:group>
            <v:group style="position:absolute;left:8744;top:1921;width:60;height:78" coordorigin="8744,1921" coordsize="60,78">
              <v:shape style="position:absolute;left:8744;top:1921;width:60;height:78" coordorigin="8744,1921" coordsize="60,78" path="m8803,1921l8744,1921,8744,1998,8804,1998,8804,1985,8760,1985,8760,1964,8800,1964,8800,1951,8760,1951,8760,1934,8803,1934,8803,1921xe" filled="true" fillcolor="#231f20" stroked="false">
                <v:path arrowok="t"/>
                <v:fill type="solid"/>
              </v:shape>
            </v:group>
            <v:group style="position:absolute;left:8818;top:1921;width:63;height:78" coordorigin="8818,1921" coordsize="63,78">
              <v:shape style="position:absolute;left:8818;top:1921;width:63;height:78" coordorigin="8818,1921" coordsize="63,78" path="m8834,1921l8818,1921,8818,1998,8833,1998,8833,1948,8850,1948,8834,1921xe" filled="true" fillcolor="#231f20" stroked="false">
                <v:path arrowok="t"/>
                <v:fill type="solid"/>
              </v:shape>
              <v:shape style="position:absolute;left:8818;top:1921;width:63;height:78" coordorigin="8818,1921" coordsize="63,78" path="m8850,1948l8833,1948,8865,1998,8881,1998,8881,1973,8866,1973,8850,1948xe" filled="true" fillcolor="#231f20" stroked="false">
                <v:path arrowok="t"/>
                <v:fill type="solid"/>
              </v:shape>
              <v:shape style="position:absolute;left:8818;top:1921;width:63;height:78" coordorigin="8818,1921" coordsize="63,78" path="m8881,1921l8866,1921,8866,1973,8881,1973,8881,1921xe" filled="true" fillcolor="#231f20" stroked="false">
                <v:path arrowok="t"/>
                <v:fill type="solid"/>
              </v:shape>
            </v:group>
            <v:group style="position:absolute;left:8892;top:1921;width:63;height:78" coordorigin="8892,1921" coordsize="63,78">
              <v:shape style="position:absolute;left:8892;top:1921;width:63;height:78" coordorigin="8892,1921" coordsize="63,78" path="m8931,1934l8915,1934,8915,1998,8931,1998,8931,1934xe" filled="true" fillcolor="#231f20" stroked="false">
                <v:path arrowok="t"/>
                <v:fill type="solid"/>
              </v:shape>
              <v:shape style="position:absolute;left:8892;top:1921;width:63;height:78" coordorigin="8892,1921" coordsize="63,78" path="m8955,1921l8892,1921,8892,1934,8955,1934,8955,1921xe" filled="true" fillcolor="#231f20" stroked="false">
                <v:path arrowok="t"/>
                <v:fill type="solid"/>
              </v:shape>
            </v:group>
            <v:group style="position:absolute;left:8949;top:1921;width:80;height:78" coordorigin="8949,1921" coordsize="80,78">
              <v:shape style="position:absolute;left:8949;top:1921;width:80;height:78" coordorigin="8949,1921" coordsize="80,78" path="m8996,1921l8979,1921,8949,1998,8966,1998,8972,1981,9021,1981,9015,1968,8977,1968,8988,1939,9004,1939,8996,1921xe" filled="true" fillcolor="#231f20" stroked="false">
                <v:path arrowok="t"/>
                <v:fill type="solid"/>
              </v:shape>
              <v:shape style="position:absolute;left:8949;top:1921;width:80;height:78" coordorigin="8949,1921" coordsize="80,78" path="m9021,1981l9004,1981,9010,1998,9028,1998,9021,1981xe" filled="true" fillcolor="#231f20" stroked="false">
                <v:path arrowok="t"/>
                <v:fill type="solid"/>
              </v:shape>
              <v:shape style="position:absolute;left:8949;top:1921;width:80;height:78" coordorigin="8949,1921" coordsize="80,78" path="m9004,1939l8988,1939,8998,1968,9015,1968,9004,1939xe" filled="true" fillcolor="#231f20" stroked="false">
                <v:path arrowok="t"/>
                <v:fill type="solid"/>
              </v:shape>
            </v:group>
            <v:group style="position:absolute;left:9020;top:1921;width:74;height:78" coordorigin="9020,1921" coordsize="74,78">
              <v:shape style="position:absolute;left:9020;top:1921;width:74;height:78" coordorigin="9020,1921" coordsize="74,78" path="m9037,1921l9020,1921,9048,1998,9065,1998,9073,1978,9057,1978,9037,1921xe" filled="true" fillcolor="#231f20" stroked="false">
                <v:path arrowok="t"/>
                <v:fill type="solid"/>
              </v:shape>
              <v:shape style="position:absolute;left:9020;top:1921;width:74;height:78" coordorigin="9020,1921" coordsize="74,78" path="m9093,1921l9077,1921,9057,1978,9073,1978,9093,1921xe" filled="true" fillcolor="#231f20" stroked="false">
                <v:path arrowok="t"/>
                <v:fill type="solid"/>
              </v:shape>
            </v:group>
            <v:group style="position:absolute;left:9098;top:1920;width:77;height:80" coordorigin="9098,1920" coordsize="77,80">
              <v:shape style="position:absolute;left:9098;top:1920;width:77;height:80" coordorigin="9098,1920" coordsize="77,80" path="m9148,1920l9130,1920,9124,1921,9098,1952,9098,1972,9102,1982,9116,1996,9125,1999,9148,1999,9158,1996,9167,1986,9130,1986,9125,1984,9117,1975,9115,1968,9115,1951,9117,1944,9125,1935,9130,1933,9167,1933,9157,1923,9148,1920xe" filled="true" fillcolor="#231f20" stroked="false">
                <v:path arrowok="t"/>
                <v:fill type="solid"/>
              </v:shape>
              <v:shape style="position:absolute;left:9098;top:1920;width:77;height:80" coordorigin="9098,1920" coordsize="77,80" path="m9167,1933l9143,1933,9149,1935,9156,1944,9158,1951,9158,1968,9156,1975,9148,1984,9143,1986,9167,1986,9171,1982,9175,1972,9175,1947,9171,1937,9167,1933xe" filled="true" fillcolor="#231f20" stroked="false">
                <v:path arrowok="t"/>
                <v:fill type="solid"/>
              </v:shape>
            </v:group>
            <v:group style="position:absolute;left:9183;top:1920;width:65;height:80" coordorigin="9183,1920" coordsize="65,80">
              <v:shape style="position:absolute;left:9183;top:1920;width:65;height:80" coordorigin="9183,1920" coordsize="65,80" path="m9199,1972l9183,1973,9184,1982,9188,1988,9198,1997,9206,2000,9223,2000,9228,1999,9238,1995,9241,1992,9245,1986,9211,1986,9207,1985,9202,1980,9200,1977,9199,1972xe" filled="true" fillcolor="#231f20" stroked="false">
                <v:path arrowok="t"/>
                <v:fill type="solid"/>
              </v:shape>
              <v:shape style="position:absolute;left:9183;top:1920;width:65;height:80" coordorigin="9183,1920" coordsize="65,80" path="m9225,1920l9209,1920,9204,1921,9186,1947,9189,1953,9197,1960,9203,1962,9218,1966,9222,1967,9227,1969,9229,1970,9231,1972,9232,1974,9232,1979,9230,1981,9225,1985,9221,1986,9245,1986,9246,1984,9247,1980,9247,1971,9246,1967,9211,1948,9206,1947,9202,1944,9201,1942,9201,1938,9202,1937,9207,1934,9210,1933,9243,1933,9242,1930,9237,1926,9232,1922,9225,1920xe" filled="true" fillcolor="#231f20" stroked="false">
                <v:path arrowok="t"/>
                <v:fill type="solid"/>
              </v:shape>
              <v:shape style="position:absolute;left:9183;top:1920;width:65;height:80" coordorigin="9183,1920" coordsize="65,80" path="m9243,1933l9219,1933,9223,1933,9227,1937,9229,1940,9229,1944,9245,1943,9245,1936,9243,1933xe" filled="true" fillcolor="#231f20" stroked="false">
                <v:path arrowok="t"/>
                <v:fill type="solid"/>
              </v:shape>
            </v:group>
            <v:group style="position:absolute;left:9197;top:1613;width:292;height:457" coordorigin="9197,1613" coordsize="292,457">
              <v:shape style="position:absolute;left:9197;top:1613;width:292;height:457" coordorigin="9197,1613" coordsize="292,457" path="m9197,1613l9254,1642,9312,1674,9366,1709,9413,1748,9466,1818,9489,1883,9486,1941,9462,1991,9422,2029,9370,2056,9311,2070e" filled="false" stroked="true" strokeweight=".669pt" strokecolor="#231f20">
                <v:path arrowok="t"/>
              </v:shape>
              <v:shape style="position:absolute;left:9025;top:1418;width:484;height:671" type="#_x0000_t75" stroked="false">
                <v:imagedata r:id="rId85" o:title=""/>
              </v:shape>
            </v:group>
            <v:group style="position:absolute;left:8864;top:1931;width:555;height:221" coordorigin="8864,1931" coordsize="555,221">
              <v:shape style="position:absolute;left:8864;top:1931;width:555;height:221" coordorigin="8864,1931" coordsize="555,221" path="m9419,1931l9384,1992,9338,2046,9283,2090,9220,2123,9151,2144,9077,2151,9021,2147,8966,2135,8913,2114,8864,2085e" filled="false" stroked="true" strokeweight=".717pt" strokecolor="#231f20">
                <v:path arrowok="t"/>
              </v:shape>
            </v:group>
            <v:group style="position:absolute;left:8573;top:1275;width:1005;height:1005" coordorigin="8573,1275" coordsize="1005,1005">
              <v:shape style="position:absolute;left:8573;top:1275;width:1005;height:1005" coordorigin="8573,1275" coordsize="1005,1005" path="m9075,1275l9149,1280,9220,1296,9286,1321,9348,1355,9404,1398,9454,1447,9496,1503,9530,1565,9556,1632,9571,1703,9577,1777,9571,1851,9556,1922,9530,1988,9496,2050,9454,2106,9404,2156,9348,2198,9286,2232,9220,2258,9149,2273,9075,2279,9001,2273,8930,2258,8863,2232,8801,2198,8745,2156,8696,2106,8654,2050,8619,1988,8594,1922,8578,1851,8573,1777,8578,1703,8594,1632,8619,1565,8654,1503,8696,1447,8745,1398,8801,1355,8863,1321,8930,1296,9001,1280,9075,1275xe" filled="false" stroked="true" strokeweight=".567pt" strokecolor="#231f20">
                <v:path arrowok="t"/>
              </v:shape>
              <v:shape style="position:absolute;left:8918;top:2102;width:326;height:132" type="#_x0000_t75" stroked="false">
                <v:imagedata r:id="rId86" o:title=""/>
              </v:shape>
            </v:group>
            <v:group style="position:absolute;left:9670;top:326;width:921;height:921" coordorigin="9670,326" coordsize="921,921">
              <v:shape style="position:absolute;left:9670;top:326;width:921;height:921" coordorigin="9670,326" coordsize="921,921" path="m10130,326l10056,332,9985,350,9919,378,9859,415,9805,461,9759,515,9721,575,9693,641,9676,712,9670,787,9676,861,9693,932,9721,998,9759,1059,9805,1112,9859,1158,9919,1196,9985,1224,10056,1241,10130,1247,10205,1241,10276,1224,10342,1196,10402,1158,10456,1112,10502,1059,10539,998,10567,932,10585,861,10591,787,10585,712,10567,641,10539,575,10502,515,10456,461,10402,415,10342,378,10276,350,10205,332,10130,326xe" filled="true" fillcolor="#d1d3d4" stroked="false">
                <v:path arrowok="t"/>
                <v:fill type="solid"/>
              </v:shape>
            </v:group>
            <v:group style="position:absolute;left:9670;top:326;width:921;height:921" coordorigin="9670,326" coordsize="921,921">
              <v:shape style="position:absolute;left:9670;top:326;width:921;height:921" coordorigin="9670,326" coordsize="921,921" path="m10130,326l10205,332,10276,350,10342,378,10402,415,10456,461,10502,515,10539,575,10567,641,10585,712,10591,787,10585,861,10567,932,10539,998,10502,1059,10456,1112,10402,1158,10342,1196,10276,1224,10205,1241,10130,1247,10056,1241,9985,1224,9919,1196,9859,1158,9805,1112,9759,1059,9721,998,9693,932,9676,861,9670,787,9676,712,9693,641,9721,575,9759,515,9805,461,9859,415,9919,378,9985,350,10056,332,10130,326xe" filled="false" stroked="true" strokeweight=".425pt" strokecolor="#231f20">
                <v:path arrowok="t"/>
              </v:shape>
            </v:group>
            <v:group style="position:absolute;left:9883;top:359;width:419;height:816" coordorigin="9883,359" coordsize="419,816">
              <v:shape style="position:absolute;left:9883;top:359;width:419;height:816" coordorigin="9883,359" coordsize="419,816" path="m9883,1175l10302,359e" filled="false" stroked="true" strokeweight=".306pt" strokecolor="#6d6e71">
                <v:path arrowok="t"/>
              </v:shape>
            </v:group>
            <v:group style="position:absolute;left:9680;top:476;width:112;height:217" coordorigin="9680,476" coordsize="112,217">
              <v:shape style="position:absolute;left:9680;top:476;width:112;height:217" coordorigin="9680,476" coordsize="112,217" path="m9680,692l9791,476e" filled="false" stroked="true" strokeweight=".306pt" strokecolor="#6d6e71">
                <v:path arrowok="t"/>
              </v:shape>
            </v:group>
            <v:group style="position:absolute;left:9672;top:438;width:159;height:309" coordorigin="9672,438" coordsize="159,309">
              <v:shape style="position:absolute;left:9672;top:438;width:159;height:309" coordorigin="9672,438" coordsize="159,309" path="m9672,746l9830,438e" filled="false" stroked="true" strokeweight=".306pt" strokecolor="#6d6e71">
                <v:path arrowok="t"/>
              </v:shape>
            </v:group>
            <v:group style="position:absolute;left:9670;top:412;width:193;height:376" coordorigin="9670,412" coordsize="193,376">
              <v:shape style="position:absolute;left:9670;top:412;width:193;height:376" coordorigin="9670,412" coordsize="193,376" path="m9670,788l9863,412e" filled="false" stroked="true" strokeweight=".306pt" strokecolor="#6d6e71">
                <v:path arrowok="t"/>
              </v:shape>
            </v:group>
            <v:group style="position:absolute;left:9671;top:393;width:222;height:431" coordorigin="9671,393" coordsize="222,431">
              <v:shape style="position:absolute;left:9671;top:393;width:222;height:431" coordorigin="9671,393" coordsize="222,431" path="m9671,823l9893,393e" filled="false" stroked="true" strokeweight=".306pt" strokecolor="#6d6e71">
                <v:path arrowok="t"/>
              </v:shape>
            </v:group>
            <v:group style="position:absolute;left:9675;top:377;width:246;height:478" coordorigin="9675,377" coordsize="246,478">
              <v:shape style="position:absolute;left:9675;top:377;width:246;height:478" coordorigin="9675,377" coordsize="246,478" path="m9675,854l9920,377e" filled="false" stroked="true" strokeweight=".306pt" strokecolor="#6d6e71">
                <v:path arrowok="t"/>
              </v:shape>
            </v:group>
            <v:group style="position:absolute;left:9680;top:365;width:266;height:518" coordorigin="9680,365" coordsize="266,518">
              <v:shape style="position:absolute;left:9680;top:365;width:266;height:518" coordorigin="9680,365" coordsize="266,518" path="m9680,883l9946,365e" filled="false" stroked="true" strokeweight=".306pt" strokecolor="#6d6e71">
                <v:path arrowok="t"/>
              </v:shape>
            </v:group>
            <v:group style="position:absolute;left:9686;top:355;width:285;height:554" coordorigin="9686,355" coordsize="285,554">
              <v:shape style="position:absolute;left:9686;top:355;width:285;height:554" coordorigin="9686,355" coordsize="285,554" path="m9686,909l9971,355e" filled="false" stroked="true" strokeweight=".306pt" strokecolor="#6d6e71">
                <v:path arrowok="t"/>
              </v:shape>
            </v:group>
            <v:group style="position:absolute;left:9694;top:347;width:301;height:586" coordorigin="9694,347" coordsize="301,586">
              <v:shape style="position:absolute;left:9694;top:347;width:301;height:586" coordorigin="9694,347" coordsize="301,586" path="m9694,933l9995,347e" filled="false" stroked="true" strokeweight=".306pt" strokecolor="#6d6e71">
                <v:path arrowok="t"/>
              </v:shape>
            </v:group>
            <v:group style="position:absolute;left:9702;top:340;width:316;height:615" coordorigin="9702,340" coordsize="316,615">
              <v:shape style="position:absolute;left:9702;top:340;width:316;height:615" coordorigin="9702,340" coordsize="316,615" path="m9702,955l10017,340e" filled="false" stroked="true" strokeweight=".306pt" strokecolor="#6d6e71">
                <v:path arrowok="t"/>
              </v:shape>
            </v:group>
            <v:group style="position:absolute;left:9711;top:335;width:329;height:641" coordorigin="9711,335" coordsize="329,641">
              <v:shape style="position:absolute;left:9711;top:335;width:329;height:641" coordorigin="9711,335" coordsize="329,641" path="m9711,976l10040,335e" filled="false" stroked="true" strokeweight=".306pt" strokecolor="#6d6e71">
                <v:path arrowok="t"/>
              </v:shape>
            </v:group>
            <v:group style="position:absolute;left:9720;top:332;width:342;height:665" coordorigin="9720,332" coordsize="342,665">
              <v:shape style="position:absolute;left:9720;top:332;width:342;height:665" coordorigin="9720,332" coordsize="342,665" path="m9720,996l10061,332e" filled="false" stroked="true" strokeweight=".306pt" strokecolor="#6d6e71">
                <v:path arrowok="t"/>
              </v:shape>
            </v:group>
            <v:group style="position:absolute;left:9730;top:329;width:352;height:686" coordorigin="9730,329" coordsize="352,686">
              <v:shape style="position:absolute;left:9730;top:329;width:352;height:686" coordorigin="9730,329" coordsize="352,686" path="m9730,1014l10082,329e" filled="false" stroked="true" strokeweight=".306pt" strokecolor="#6d6e71">
                <v:path arrowok="t"/>
              </v:shape>
            </v:group>
            <v:group style="position:absolute;left:9741;top:327;width:362;height:705" coordorigin="9741,327" coordsize="362,705">
              <v:shape style="position:absolute;left:9741;top:327;width:362;height:705" coordorigin="9741,327" coordsize="362,705" path="m9741,1032l10103,327e" filled="false" stroked="true" strokeweight=".306pt" strokecolor="#6d6e71">
                <v:path arrowok="t"/>
              </v:shape>
            </v:group>
            <v:group style="position:absolute;left:9752;top:327;width:371;height:723" coordorigin="9752,327" coordsize="371,723">
              <v:shape style="position:absolute;left:9752;top:327;width:371;height:723" coordorigin="9752,327" coordsize="371,723" path="m9752,1049l10123,327e" filled="false" stroked="true" strokeweight=".306pt" strokecolor="#6d6e71">
                <v:path arrowok="t"/>
              </v:shape>
            </v:group>
            <v:group style="position:absolute;left:9763;top:327;width:379;height:738" coordorigin="9763,327" coordsize="379,738">
              <v:shape style="position:absolute;left:9763;top:327;width:379;height:738" coordorigin="9763,327" coordsize="379,738" path="m9763,1064l10142,327e" filled="false" stroked="true" strokeweight=".306pt" strokecolor="#6d6e71">
                <v:path arrowok="t"/>
              </v:shape>
            </v:group>
            <v:group style="position:absolute;left:9775;top:327;width:387;height:752" coordorigin="9775,327" coordsize="387,752">
              <v:shape style="position:absolute;left:9775;top:327;width:387;height:752" coordorigin="9775,327" coordsize="387,752" path="m9775,1079l10161,327e" filled="false" stroked="true" strokeweight=".306pt" strokecolor="#6d6e71">
                <v:path arrowok="t"/>
              </v:shape>
            </v:group>
            <v:group style="position:absolute;left:9787;top:329;width:393;height:765" coordorigin="9787,329" coordsize="393,765">
              <v:shape style="position:absolute;left:9787;top:329;width:393;height:765" coordorigin="9787,329" coordsize="393,765" path="m9787,1094l10180,329e" filled="false" stroked="true" strokeweight=".306pt" strokecolor="#6d6e71">
                <v:path arrowok="t"/>
              </v:shape>
            </v:group>
            <v:group style="position:absolute;left:9800;top:331;width:399;height:776" coordorigin="9800,331" coordsize="399,776">
              <v:shape style="position:absolute;left:9800;top:331;width:399;height:776" coordorigin="9800,331" coordsize="399,776" path="m9800,1107l10199,331e" filled="false" stroked="true" strokeweight=".306pt" strokecolor="#6d6e71">
                <v:path arrowok="t"/>
              </v:shape>
            </v:group>
            <v:group style="position:absolute;left:9813;top:335;width:404;height:786" coordorigin="9813,335" coordsize="404,786">
              <v:shape style="position:absolute;left:9813;top:335;width:404;height:786" coordorigin="9813,335" coordsize="404,786" path="m9813,1120l10217,335e" filled="false" stroked="true" strokeweight=".306pt" strokecolor="#6d6e71">
                <v:path arrowok="t"/>
              </v:shape>
            </v:group>
            <v:group style="position:absolute;left:9826;top:338;width:408;height:795" coordorigin="9826,338" coordsize="408,795">
              <v:shape style="position:absolute;left:9826;top:338;width:408;height:795" coordorigin="9826,338" coordsize="408,795" path="m9826,1132l10234,338e" filled="false" stroked="true" strokeweight=".306pt" strokecolor="#6d6e71">
                <v:path arrowok="t"/>
              </v:shape>
            </v:group>
            <v:group style="position:absolute;left:9840;top:343;width:412;height:802" coordorigin="9840,343" coordsize="412,802">
              <v:shape style="position:absolute;left:9840;top:343;width:412;height:802" coordorigin="9840,343" coordsize="412,802" path="m9840,1144l10252,343e" filled="false" stroked="true" strokeweight=".306pt" strokecolor="#6d6e71">
                <v:path arrowok="t"/>
              </v:shape>
            </v:group>
            <v:group style="position:absolute;left:9854;top:348;width:415;height:808" coordorigin="9854,348" coordsize="415,808">
              <v:shape style="position:absolute;left:9854;top:348;width:415;height:808" coordorigin="9854,348" coordsize="415,808" path="m9854,1155l10269,348e" filled="false" stroked="true" strokeweight=".306pt" strokecolor="#6d6e71">
                <v:path arrowok="t"/>
              </v:shape>
            </v:group>
            <v:group style="position:absolute;left:9869;top:353;width:417;height:812" coordorigin="9869,353" coordsize="417,812">
              <v:shape style="position:absolute;left:9869;top:353;width:417;height:812" coordorigin="9869,353" coordsize="417,812" path="m9869,1165l10285,353e" filled="false" stroked="true" strokeweight=".306pt" strokecolor="#6d6e71">
                <v:path arrowok="t"/>
              </v:shape>
            </v:group>
            <v:group style="position:absolute;left:9720;top:470;width:293;height:412" coordorigin="9720,470" coordsize="293,412">
              <v:shape style="position:absolute;left:9720;top:470;width:293;height:412" coordorigin="9720,470" coordsize="293,412" path="m9760,810l9744,810,9736,813,9723,826,9720,833,9720,852,9786,882,9810,881,9832,876,9854,869,9876,859,9890,850,9826,850,9815,845,9786,823,9776,815,9772,814,9767,811,9760,810xe" filled="true" fillcolor="#231f20" stroked="false">
                <v:path arrowok="t"/>
                <v:fill type="solid"/>
              </v:shape>
              <v:shape style="position:absolute;left:9720;top:470;width:293;height:412" coordorigin="9720,470" coordsize="293,412" path="m10012,470l9856,470,9771,639,9789,641,9805,643,9859,672,9894,730,9898,765,9897,784,9868,839,9838,850,9890,850,9942,795,9964,733,9966,712,9964,694,9938,631,9886,592,9828,576,9846,540,9992,540,10012,470xe" filled="true" fillcolor="#231f20" stroked="false">
                <v:path arrowok="t"/>
                <v:fill type="solid"/>
              </v:shape>
            </v:group>
            <v:group style="position:absolute;left:9985;top:454;width:305;height:435" coordorigin="9985,454" coordsize="305,435">
              <v:shape style="position:absolute;left:9985;top:454;width:305;height:435" coordorigin="9985,454" coordsize="305,435" path="m10190,454l10118,478,10070,527,10025,600,10001,664,9987,735,9985,771,9986,787,10004,845,10054,886,10079,889,10094,888,10074,869,10067,866,10055,855,10052,847,10053,831,10068,754,10085,695,10113,610,10138,539,10170,481,10186,475,10250,475,10246,472,10234,464,10220,459,10206,455,10190,454xe" filled="true" fillcolor="#231f20" stroked="false">
                <v:path arrowok="t"/>
                <v:fill type="solid"/>
              </v:shape>
              <v:shape style="position:absolute;left:9985;top:454;width:305;height:435" coordorigin="9985,454" coordsize="305,435" path="m10250,475l10201,475,10208,478,10214,484,10220,490,10223,498,10223,510,10213,575,10184,667,10150,773,10129,831,10092,869,10150,869,10196,830,10237,772,10268,702,10286,625,10289,575,10289,561,10266,492,10256,481,10250,475xe" filled="true" fillcolor="#231f20" stroked="false">
                <v:path arrowok="t"/>
                <v:fill type="solid"/>
              </v:shape>
            </v:group>
            <v:group style="position:absolute;left:9752;top:918;width:63;height:74" coordorigin="9752,918" coordsize="63,74">
              <v:shape style="position:absolute;left:9752;top:918;width:63;height:74" coordorigin="9752,918" coordsize="63,74" path="m9795,918l9776,918,9767,921,9755,934,9752,943,9752,966,9755,975,9767,988,9775,991,9793,991,9799,989,9809,982,9811,979,9779,979,9775,977,9769,969,9767,963,9767,946,9769,939,9775,932,9780,930,9812,930,9811,929,9802,920,9795,918xe" filled="true" fillcolor="#231f20" stroked="false">
                <v:path arrowok="t"/>
                <v:fill type="solid"/>
              </v:shape>
              <v:shape style="position:absolute;left:9752;top:918;width:63;height:74" coordorigin="9752,918" coordsize="63,74" path="m9801,964l9800,969,9798,973,9792,978,9789,979,9811,979,9813,976,9815,968,9801,964xe" filled="true" fillcolor="#231f20" stroked="false">
                <v:path arrowok="t"/>
                <v:fill type="solid"/>
              </v:shape>
              <v:shape style="position:absolute;left:9752;top:918;width:63;height:74" coordorigin="9752,918" coordsize="63,74" path="m9812,930l9789,930,9792,931,9798,935,9799,938,9800,942,9815,939,9813,933,9812,930xe" filled="true" fillcolor="#231f20" stroked="false">
                <v:path arrowok="t"/>
                <v:fill type="solid"/>
              </v:shape>
            </v:group>
            <v:group style="position:absolute;left:9827;top:919;width:55;height:71" coordorigin="9827,919" coordsize="55,71">
              <v:shape style="position:absolute;left:9827;top:919;width:55;height:71" coordorigin="9827,919" coordsize="55,71" path="m9881,919l9827,919,9827,990,9882,990,9882,978,9842,978,9842,959,9878,959,9878,947,9842,947,9842,931,9881,931,9881,919xe" filled="true" fillcolor="#231f20" stroked="false">
                <v:path arrowok="t"/>
                <v:fill type="solid"/>
              </v:shape>
            </v:group>
            <v:group style="position:absolute;left:9895;top:919;width:58;height:71" coordorigin="9895,919" coordsize="58,71">
              <v:shape style="position:absolute;left:9895;top:919;width:58;height:71" coordorigin="9895,919" coordsize="58,71" path="m9909,919l9895,919,9895,990,9909,990,9909,944,9925,944,9909,919xe" filled="true" fillcolor="#231f20" stroked="false">
                <v:path arrowok="t"/>
                <v:fill type="solid"/>
              </v:shape>
              <v:shape style="position:absolute;left:9895;top:919;width:58;height:71" coordorigin="9895,919" coordsize="58,71" path="m9925,944l9909,944,9938,990,9952,990,9952,966,9939,966,9925,944xe" filled="true" fillcolor="#231f20" stroked="false">
                <v:path arrowok="t"/>
                <v:fill type="solid"/>
              </v:shape>
              <v:shape style="position:absolute;left:9895;top:919;width:58;height:71" coordorigin="9895,919" coordsize="58,71" path="m9952,919l9939,919,9939,966,9952,966,9952,919xe" filled="true" fillcolor="#231f20" stroked="false">
                <v:path arrowok="t"/>
                <v:fill type="solid"/>
              </v:shape>
            </v:group>
            <v:group style="position:absolute;left:9963;top:919;width:58;height:71" coordorigin="9963,919" coordsize="58,71">
              <v:shape style="position:absolute;left:9963;top:919;width:58;height:71" coordorigin="9963,919" coordsize="58,71" path="m9999,931l9984,931,9984,990,9999,990,9999,931xe" filled="true" fillcolor="#231f20" stroked="false">
                <v:path arrowok="t"/>
                <v:fill type="solid"/>
              </v:shape>
              <v:shape style="position:absolute;left:9963;top:919;width:58;height:71" coordorigin="9963,919" coordsize="58,71" path="m10020,919l9963,919,9963,931,10020,931,10020,919xe" filled="true" fillcolor="#231f20" stroked="false">
                <v:path arrowok="t"/>
                <v:fill type="solid"/>
              </v:shape>
            </v:group>
            <v:group style="position:absolute;left:10015;top:919;width:73;height:71" coordorigin="10015,919" coordsize="73,71">
              <v:shape style="position:absolute;left:10015;top:919;width:73;height:71" coordorigin="10015,919" coordsize="73,71" path="m10058,919l10043,919,10015,990,10030,990,10036,974,10081,974,10076,962,10041,962,10050,936,10065,936,10058,919xe" filled="true" fillcolor="#231f20" stroked="false">
                <v:path arrowok="t"/>
                <v:fill type="solid"/>
              </v:shape>
              <v:shape style="position:absolute;left:10015;top:919;width:73;height:71" coordorigin="10015,919" coordsize="73,71" path="m10081,974l10065,974,10071,990,10087,990,10081,974xe" filled="true" fillcolor="#231f20" stroked="false">
                <v:path arrowok="t"/>
                <v:fill type="solid"/>
              </v:shape>
              <v:shape style="position:absolute;left:10015;top:919;width:73;height:71" coordorigin="10015,919" coordsize="73,71" path="m10065,936l10050,936,10060,962,10076,962,10065,936xe" filled="true" fillcolor="#231f20" stroked="false">
                <v:path arrowok="t"/>
                <v:fill type="solid"/>
              </v:shape>
            </v:group>
            <v:group style="position:absolute;left:10080;top:919;width:68;height:71" coordorigin="10080,919" coordsize="68,71">
              <v:shape style="position:absolute;left:10080;top:919;width:68;height:71" coordorigin="10080,919" coordsize="68,71" path="m10096,919l10080,919,10106,990,10122,990,10128,971,10114,971,10096,919xe" filled="true" fillcolor="#231f20" stroked="false">
                <v:path arrowok="t"/>
                <v:fill type="solid"/>
              </v:shape>
              <v:shape style="position:absolute;left:10080;top:919;width:68;height:71" coordorigin="10080,919" coordsize="68,71" path="m10148,919l10132,919,10114,971,10128,971,10148,919xe" filled="true" fillcolor="#231f20" stroked="false">
                <v:path arrowok="t"/>
                <v:fill type="solid"/>
              </v:shape>
            </v:group>
            <v:group style="position:absolute;left:10152;top:918;width:71;height:74" coordorigin="10152,918" coordsize="71,74">
              <v:shape style="position:absolute;left:10152;top:918;width:71;height:74" coordorigin="10152,918" coordsize="71,74" path="m10198,918l10181,918,10176,919,10152,948,10152,966,10155,975,10168,988,10176,991,10198,991,10206,988,10215,979,10181,979,10176,977,10169,968,10167,962,10167,946,10169,940,10176,932,10181,930,10215,930,10206,921,10198,918xe" filled="true" fillcolor="#231f20" stroked="false">
                <v:path arrowok="t"/>
                <v:fill type="solid"/>
              </v:shape>
              <v:shape style="position:absolute;left:10152;top:918;width:71;height:74" coordorigin="10152,918" coordsize="71,74" path="m10215,930l10193,930,10198,932,10205,940,10207,946,10207,962,10205,968,10198,977,10193,979,10215,979,10219,975,10222,966,10222,943,10219,934,10215,930xe" filled="true" fillcolor="#231f20" stroked="false">
                <v:path arrowok="t"/>
                <v:fill type="solid"/>
              </v:shape>
            </v:group>
            <v:group style="position:absolute;left:10230;top:918;width:59;height:74" coordorigin="10230,918" coordsize="59,74">
              <v:shape style="position:absolute;left:10230;top:918;width:59;height:74" coordorigin="10230,918" coordsize="59,74" path="m10244,965l10230,967,10231,975,10234,981,10244,989,10251,991,10266,991,10271,990,10280,987,10283,984,10286,979,10255,979,10252,978,10247,973,10245,970,10244,965xe" filled="true" fillcolor="#231f20" stroked="false">
                <v:path arrowok="t"/>
                <v:fill type="solid"/>
              </v:shape>
              <v:shape style="position:absolute;left:10230;top:918;width:59;height:74" coordorigin="10230,918" coordsize="59,74" path="m10268,918l10253,918,10249,919,10232,943,10235,948,10242,955,10248,957,10262,960,10266,961,10270,963,10272,964,10274,966,10274,968,10274,972,10273,974,10268,978,10265,979,10286,979,10287,977,10289,973,10289,965,10288,961,10255,944,10250,942,10247,940,10246,938,10246,935,10247,933,10251,930,10254,930,10285,930,10284,928,10275,920,10268,918xe" filled="true" fillcolor="#231f20" stroked="false">
                <v:path arrowok="t"/>
                <v:fill type="solid"/>
              </v:shape>
              <v:shape style="position:absolute;left:10230;top:918;width:59;height:74" coordorigin="10230,918" coordsize="59,74" path="m10285,930l10263,930,10266,930,10270,934,10271,936,10272,940,10287,939,10286,933,10285,930xe" filled="true" fillcolor="#231f20" stroked="false">
                <v:path arrowok="t"/>
                <v:fill type="solid"/>
              </v:shape>
            </v:group>
            <v:group style="position:absolute;left:10243;top:636;width:269;height:419" coordorigin="10243,636" coordsize="269,419">
              <v:shape style="position:absolute;left:10243;top:636;width:269;height:419" coordorigin="10243,636" coordsize="269,419" path="m10243,636l10348,692,10440,760,10494,835,10512,903,10499,961,10462,1008,10409,1040,10347,1055e" filled="false" stroked="true" strokeweight=".613pt" strokecolor="#231f20">
                <v:path arrowok="t"/>
              </v:shape>
              <v:shape style="position:absolute;left:10084;top:459;width:444;height:614" type="#_x0000_t75" stroked="false">
                <v:imagedata r:id="rId84" o:title=""/>
              </v:shape>
            </v:group>
            <v:group style="position:absolute;left:9937;top:928;width:509;height:203" coordorigin="9937,928" coordsize="509,203">
              <v:shape style="position:absolute;left:9937;top:928;width:509;height:203" coordorigin="9937,928" coordsize="509,203" path="m10446,928l10406,995,10352,1051,10287,1093,10213,1121,10133,1130,10081,1126,10030,1115,9982,1096,9937,1069e" filled="false" stroked="true" strokeweight=".541pt" strokecolor="#231f20">
                <v:path arrowok="t"/>
              </v:shape>
            </v:group>
            <v:group style="position:absolute;left:9670;top:326;width:921;height:921" coordorigin="9670,326" coordsize="921,921">
              <v:shape style="position:absolute;left:9670;top:326;width:921;height:921" coordorigin="9670,326" coordsize="921,921" path="m10130,326l10205,332,10276,350,10342,378,10402,415,10456,461,10502,515,10539,575,10567,641,10585,712,10591,787,10585,861,10567,932,10539,998,10502,1059,10456,1112,10402,1158,10342,1196,10276,1224,10205,1241,10130,1247,10056,1241,9985,1224,9919,1196,9859,1158,9805,1112,9759,1059,9721,998,9693,932,9676,861,9670,787,9676,712,9693,641,9721,575,9759,515,9805,461,9859,415,9919,378,9985,350,10056,332,10130,326xe" filled="false" stroked="true" strokeweight=".567pt" strokecolor="#231f20">
                <v:path arrowok="t"/>
              </v:shape>
              <v:shape style="position:absolute;left:9987;top:1086;width:297;height:119" type="#_x0000_t75" stroked="false">
                <v:imagedata r:id="rId82" o:title=""/>
              </v:shape>
            </v:group>
            <v:group style="position:absolute;left:9654;top:1275;width:1005;height:1005" coordorigin="9654,1275" coordsize="1005,1005">
              <v:shape style="position:absolute;left:9654;top:1275;width:1005;height:1005" coordorigin="9654,1275" coordsize="1005,1005" path="m10156,1275l10082,1280,10011,1296,9944,1321,9882,1355,9826,1398,9777,1447,9735,1503,9700,1565,9675,1632,9659,1703,9654,1777,9659,1851,9675,1922,9700,1988,9735,2050,9777,2106,9826,2156,9882,2198,9944,2232,10011,2258,10082,2273,10156,2279,10230,2273,10301,2258,10368,2232,10429,2198,10485,2156,10535,2106,10577,2050,10611,1988,10637,1922,10653,1851,10658,1777,10653,1703,10637,1632,10611,1565,10577,1503,10535,1447,10485,1398,10429,1355,10368,1321,10301,1296,10230,1280,10156,1275xe" filled="true" fillcolor="#d1d3d4" stroked="false">
                <v:path arrowok="t"/>
                <v:fill type="solid"/>
              </v:shape>
            </v:group>
            <v:group style="position:absolute;left:9654;top:1275;width:1005;height:1005" coordorigin="9654,1275" coordsize="1005,1005">
              <v:shape style="position:absolute;left:9654;top:1275;width:1005;height:1005" coordorigin="9654,1275" coordsize="1005,1005" path="m10156,1275l10230,1280,10301,1296,10368,1321,10429,1355,10485,1398,10535,1447,10577,1503,10611,1565,10637,1632,10653,1703,10658,1777,10653,1851,10637,1922,10611,1988,10577,2050,10535,2106,10485,2156,10429,2198,10368,2232,10301,2258,10230,2273,10156,2279,10082,2273,10011,2258,9944,2232,9882,2198,9826,2156,9777,2106,9735,2050,9700,1988,9675,1922,9659,1851,9654,1777,9659,1703,9675,1632,9700,1565,9735,1503,9777,1447,9826,1398,9882,1355,9944,1321,10011,1296,10082,1280,10156,1275xe" filled="false" stroked="true" strokeweight=".425pt" strokecolor="#231f20">
                <v:path arrowok="t"/>
              </v:shape>
            </v:group>
            <v:group style="position:absolute;left:9886;top:1311;width:457;height:890" coordorigin="9886,1311" coordsize="457,890">
              <v:shape style="position:absolute;left:9886;top:1311;width:457;height:890" coordorigin="9886,1311" coordsize="457,890" path="m9886,2200l10343,1311e" filled="false" stroked="true" strokeweight=".334pt" strokecolor="#6d6e71">
                <v:path arrowok="t"/>
              </v:shape>
            </v:group>
            <v:group style="position:absolute;left:9664;top:1438;width:122;height:237" coordorigin="9664,1438" coordsize="122,237">
              <v:shape style="position:absolute;left:9664;top:1438;width:122;height:237" coordorigin="9664,1438" coordsize="122,237" path="m9664,1674l9786,1438e" filled="false" stroked="true" strokeweight=".334pt" strokecolor="#6d6e71">
                <v:path arrowok="t"/>
              </v:shape>
            </v:group>
            <v:group style="position:absolute;left:9656;top:1396;width:173;height:337" coordorigin="9656,1396" coordsize="173,337">
              <v:shape style="position:absolute;left:9656;top:1396;width:173;height:337" coordorigin="9656,1396" coordsize="173,337" path="m9656,1732l9828,1396e" filled="false" stroked="true" strokeweight=".334pt" strokecolor="#6d6e71">
                <v:path arrowok="t"/>
              </v:shape>
            </v:group>
            <v:group style="position:absolute;left:9654;top:1368;width:211;height:410" coordorigin="9654,1368" coordsize="211,410">
              <v:shape style="position:absolute;left:9654;top:1368;width:211;height:410" coordorigin="9654,1368" coordsize="211,410" path="m9654,1778l9864,1368e" filled="false" stroked="true" strokeweight=".334pt" strokecolor="#6d6e71">
                <v:path arrowok="t"/>
              </v:shape>
            </v:group>
            <v:group style="position:absolute;left:9655;top:1347;width:242;height:470" coordorigin="9655,1347" coordsize="242,470">
              <v:shape style="position:absolute;left:9655;top:1347;width:242;height:470" coordorigin="9655,1347" coordsize="242,470" path="m9655,1816l9897,1347e" filled="false" stroked="true" strokeweight=".334pt" strokecolor="#6d6e71">
                <v:path arrowok="t"/>
              </v:shape>
            </v:group>
            <v:group style="position:absolute;left:9659;top:1330;width:268;height:521" coordorigin="9659,1330" coordsize="268,521">
              <v:shape style="position:absolute;left:9659;top:1330;width:268;height:521" coordorigin="9659,1330" coordsize="268,521" path="m9659,1851l9927,1330e" filled="false" stroked="true" strokeweight=".334pt" strokecolor="#6d6e71">
                <v:path arrowok="t"/>
              </v:shape>
            </v:group>
            <v:group style="position:absolute;left:9665;top:1317;width:291;height:565" coordorigin="9665,1317" coordsize="291,565">
              <v:shape style="position:absolute;left:9665;top:1317;width:291;height:565" coordorigin="9665,1317" coordsize="291,565" path="m9665,1881l9955,1317e" filled="false" stroked="true" strokeweight=".334pt" strokecolor="#6d6e71">
                <v:path arrowok="t"/>
              </v:shape>
            </v:group>
            <v:group style="position:absolute;left:9672;top:1306;width:311;height:605" coordorigin="9672,1306" coordsize="311,605">
              <v:shape style="position:absolute;left:9672;top:1306;width:311;height:605" coordorigin="9672,1306" coordsize="311,605" path="m9672,1910l9982,1306e" filled="false" stroked="true" strokeweight=".334pt" strokecolor="#6d6e71">
                <v:path arrowok="t"/>
              </v:shape>
            </v:group>
            <v:group style="position:absolute;left:9679;top:1297;width:329;height:640" coordorigin="9679,1297" coordsize="329,640">
              <v:shape style="position:absolute;left:9679;top:1297;width:329;height:640" coordorigin="9679,1297" coordsize="329,640" path="m9679,1936l10008,1297e" filled="false" stroked="true" strokeweight=".334pt" strokecolor="#6d6e71">
                <v:path arrowok="t"/>
              </v:shape>
            </v:group>
            <v:group style="position:absolute;left:9688;top:1290;width:345;height:671" coordorigin="9688,1290" coordsize="345,671">
              <v:shape style="position:absolute;left:9688;top:1290;width:345;height:671" coordorigin="9688,1290" coordsize="345,671" path="m9688,1960l10033,1290e" filled="false" stroked="true" strokeweight=".334pt" strokecolor="#6d6e71">
                <v:path arrowok="t"/>
              </v:shape>
            </v:group>
            <v:group style="position:absolute;left:9698;top:1284;width:359;height:699" coordorigin="9698,1284" coordsize="359,699">
              <v:shape style="position:absolute;left:9698;top:1284;width:359;height:699" coordorigin="9698,1284" coordsize="359,699" path="m9698,1983l10057,1284e" filled="false" stroked="true" strokeweight=".334pt" strokecolor="#6d6e71">
                <v:path arrowok="t"/>
              </v:shape>
            </v:group>
            <v:group style="position:absolute;left:9708;top:1280;width:373;height:725" coordorigin="9708,1280" coordsize="373,725">
              <v:shape style="position:absolute;left:9708;top:1280;width:373;height:725" coordorigin="9708,1280" coordsize="373,725" path="m9708,2005l10080,1280e" filled="false" stroked="true" strokeweight=".334pt" strokecolor="#6d6e71">
                <v:path arrowok="t"/>
              </v:shape>
            </v:group>
            <v:group style="position:absolute;left:9719;top:1277;width:384;height:748" coordorigin="9719,1277" coordsize="384,748">
              <v:shape style="position:absolute;left:9719;top:1277;width:384;height:748" coordorigin="9719,1277" coordsize="384,748" path="m9719,2025l10103,1277e" filled="false" stroked="true" strokeweight=".334pt" strokecolor="#6d6e71">
                <v:path arrowok="t"/>
              </v:shape>
            </v:group>
            <v:group style="position:absolute;left:9731;top:1276;width:395;height:769" coordorigin="9731,1276" coordsize="395,769">
              <v:shape style="position:absolute;left:9731;top:1276;width:395;height:769" coordorigin="9731,1276" coordsize="395,769" path="m9731,2044l10126,1276e" filled="false" stroked="true" strokeweight=".334pt" strokecolor="#6d6e71">
                <v:path arrowok="t"/>
              </v:shape>
            </v:group>
            <v:group style="position:absolute;left:9743;top:1275;width:405;height:788" coordorigin="9743,1275" coordsize="405,788">
              <v:shape style="position:absolute;left:9743;top:1275;width:405;height:788" coordorigin="9743,1275" coordsize="405,788" path="m9743,2062l10147,1275e" filled="false" stroked="true" strokeweight=".334pt" strokecolor="#6d6e71">
                <v:path arrowok="t"/>
              </v:shape>
            </v:group>
            <v:group style="position:absolute;left:9755;top:1275;width:414;height:805" coordorigin="9755,1275" coordsize="414,805">
              <v:shape style="position:absolute;left:9755;top:1275;width:414;height:805" coordorigin="9755,1275" coordsize="414,805" path="m9755,2080l10169,1275e" filled="false" stroked="true" strokeweight=".334pt" strokecolor="#6d6e71">
                <v:path arrowok="t"/>
              </v:shape>
            </v:group>
            <v:group style="position:absolute;left:9768;top:1276;width:422;height:821" coordorigin="9768,1276" coordsize="422,821">
              <v:shape style="position:absolute;left:9768;top:1276;width:422;height:821" coordorigin="9768,1276" coordsize="422,821" path="m9768,2096l10190,1276e" filled="false" stroked="true" strokeweight=".334pt" strokecolor="#6d6e71">
                <v:path arrowok="t"/>
              </v:shape>
            </v:group>
            <v:group style="position:absolute;left:9782;top:1278;width:429;height:835" coordorigin="9782,1278" coordsize="429,835">
              <v:shape style="position:absolute;left:9782;top:1278;width:429;height:835" coordorigin="9782,1278" coordsize="429,835" path="m9782,2112l10210,1278e" filled="false" stroked="true" strokeweight=".334pt" strokecolor="#6d6e71">
                <v:path arrowok="t"/>
              </v:shape>
            </v:group>
            <v:group style="position:absolute;left:9796;top:1280;width:435;height:847" coordorigin="9796,1280" coordsize="435,847">
              <v:shape style="position:absolute;left:9796;top:1280;width:435;height:847" coordorigin="9796,1280" coordsize="435,847" path="m9796,2126l10230,1280e" filled="false" stroked="true" strokeweight=".334pt" strokecolor="#6d6e71">
                <v:path arrowok="t"/>
              </v:shape>
            </v:group>
            <v:group style="position:absolute;left:9810;top:1283;width:441;height:858" coordorigin="9810,1283" coordsize="441,858">
              <v:shape style="position:absolute;left:9810;top:1283;width:441;height:858" coordorigin="9810,1283" coordsize="441,858" path="m9810,2141l10250,1283e" filled="false" stroked="true" strokeweight=".334pt" strokecolor="#6d6e71">
                <v:path arrowok="t"/>
              </v:shape>
            </v:group>
            <v:group style="position:absolute;left:9824;top:1287;width:445;height:867" coordorigin="9824,1287" coordsize="445,867">
              <v:shape style="position:absolute;left:9824;top:1287;width:445;height:867" coordorigin="9824,1287" coordsize="445,867" path="m9824,2154l10269,1287e" filled="false" stroked="true" strokeweight=".334pt" strokecolor="#6d6e71">
                <v:path arrowok="t"/>
              </v:shape>
            </v:group>
            <v:group style="position:absolute;left:9839;top:1292;width:449;height:875" coordorigin="9839,1292" coordsize="449,875">
              <v:shape style="position:absolute;left:9839;top:1292;width:449;height:875" coordorigin="9839,1292" coordsize="449,875" path="m9839,2166l10288,1292e" filled="false" stroked="true" strokeweight=".334pt" strokecolor="#6d6e71">
                <v:path arrowok="t"/>
              </v:shape>
            </v:group>
            <v:group style="position:absolute;left:9854;top:1298;width:453;height:881" coordorigin="9854,1298" coordsize="453,881">
              <v:shape style="position:absolute;left:9854;top:1298;width:453;height:881" coordorigin="9854,1298" coordsize="453,881" path="m9854,2178l10307,1298e" filled="false" stroked="true" strokeweight=".334pt" strokecolor="#6d6e71">
                <v:path arrowok="t"/>
              </v:shape>
            </v:group>
            <v:group style="position:absolute;left:9870;top:1304;width:455;height:886" coordorigin="9870,1304" coordsize="455,886">
              <v:shape style="position:absolute;left:9870;top:1304;width:455;height:886" coordorigin="9870,1304" coordsize="455,886" path="m9870,2189l10325,1304e" filled="false" stroked="true" strokeweight=".334pt" strokecolor="#6d6e71">
                <v:path arrowok="t"/>
              </v:shape>
            </v:group>
            <v:group style="position:absolute;left:9685;top:1423;width:328;height:449" coordorigin="9685,1423" coordsize="328,449">
              <v:shape style="position:absolute;left:9685;top:1423;width:328;height:449" coordorigin="9685,1423" coordsize="328,449" path="m10006,1486l9858,1486,9872,1487,9885,1491,9924,1538,9925,1552,9924,1568,9902,1632,9843,1705,9772,1779,9685,1860,9685,1872,9926,1872,9958,1797,9785,1797,9836,1754,9911,1689,9956,1643,9998,1584,10013,1518,10011,1500,10006,1486xe" filled="true" fillcolor="#231f20" stroked="false">
                <v:path arrowok="t"/>
                <v:fill type="solid"/>
              </v:shape>
              <v:shape style="position:absolute;left:9685;top:1423;width:328;height:449" coordorigin="9685,1423" coordsize="328,449" path="m9978,1751l9963,1751,9955,1763,9948,1774,9892,1796,9872,1797,9958,1797,9978,1751xe" filled="true" fillcolor="#231f20" stroked="false">
                <v:path arrowok="t"/>
                <v:fill type="solid"/>
              </v:shape>
              <v:shape style="position:absolute;left:9685;top:1423;width:328;height:449" coordorigin="9685,1423" coordsize="328,449" path="m9902,1423l9831,1442,9786,1488,9766,1530,9779,1536,9796,1514,9815,1498,9836,1489,9858,1486,10006,1486,10005,1483,9946,1430,9925,1424,9902,1423xe" filled="true" fillcolor="#231f20" stroked="false">
                <v:path arrowok="t"/>
                <v:fill type="solid"/>
              </v:shape>
            </v:group>
            <v:group style="position:absolute;left:9985;top:1423;width:349;height:466" coordorigin="9985,1423" coordsize="349,466">
              <v:shape style="position:absolute;left:9985;top:1423;width:349;height:466" coordorigin="9985,1423" coordsize="349,466" path="m10032,1807l10013,1807,10004,1811,9988,1825,9985,1833,9985,1855,10045,1888,10063,1889,10091,1887,10118,1882,10145,1874,10170,1862,10187,1852,10125,1852,10114,1851,10104,1848,10094,1844,10084,1837,10070,1827,10059,1819,10051,1814,10047,1811,10040,1809,10032,1807xe" filled="true" fillcolor="#231f20" stroked="false">
                <v:path arrowok="t"/>
                <v:fill type="solid"/>
              </v:shape>
              <v:shape style="position:absolute;left:9985;top:1423;width:349;height:466" coordorigin="9985,1423" coordsize="349,466" path="m10333,1423l10146,1423,10045,1614,10066,1616,10086,1619,10151,1651,10192,1717,10197,1756,10195,1778,10161,1839,10125,1852,10187,1852,10233,1812,10270,1744,10277,1696,10276,1677,10245,1605,10182,1561,10113,1543,10135,1502,10309,1502,10333,1423xe" filled="true" fillcolor="#231f20" stroked="false">
                <v:path arrowok="t"/>
                <v:fill type="solid"/>
              </v:shape>
            </v:group>
            <v:group style="position:absolute;left:9743;top:1920;width:69;height:80" coordorigin="9743,1920" coordsize="69,80">
              <v:shape style="position:absolute;left:9743;top:1920;width:69;height:80" coordorigin="9743,1920" coordsize="69,80" path="m9790,1920l9769,1920,9760,1923,9746,1938,9743,1947,9743,1972,9746,1982,9760,1996,9769,1999,9787,1999,9794,1997,9805,1989,9807,1986,9773,1986,9768,1984,9765,1980,9761,1976,9759,1969,9759,1950,9761,1943,9769,1935,9773,1933,9808,1933,9807,1931,9797,1923,9790,1920xe" filled="true" fillcolor="#231f20" stroked="false">
                <v:path arrowok="t"/>
                <v:fill type="solid"/>
              </v:shape>
              <v:shape style="position:absolute;left:9743;top:1920;width:69;height:80" coordorigin="9743,1920" coordsize="69,80" path="m9796,1970l9795,1975,9793,1980,9787,1985,9783,1986,9807,1986,9809,1983,9812,1975,9796,1970xe" filled="true" fillcolor="#231f20" stroked="false">
                <v:path arrowok="t"/>
                <v:fill type="solid"/>
              </v:shape>
              <v:shape style="position:absolute;left:9743;top:1920;width:69;height:80" coordorigin="9743,1920" coordsize="69,80" path="m9808,1933l9783,1933,9787,1934,9793,1939,9795,1942,9796,1946,9812,1942,9810,1936,9808,1933xe" filled="true" fillcolor="#231f20" stroked="false">
                <v:path arrowok="t"/>
                <v:fill type="solid"/>
              </v:shape>
            </v:group>
            <v:group style="position:absolute;left:9825;top:1921;width:60;height:78" coordorigin="9825,1921" coordsize="60,78">
              <v:shape style="position:absolute;left:9825;top:1921;width:60;height:78" coordorigin="9825,1921" coordsize="60,78" path="m9884,1921l9825,1921,9825,1998,9885,1998,9885,1985,9841,1985,9841,1964,9881,1964,9881,1951,9841,1951,9841,1934,9884,1934,9884,1921xe" filled="true" fillcolor="#231f20" stroked="false">
                <v:path arrowok="t"/>
                <v:fill type="solid"/>
              </v:shape>
            </v:group>
            <v:group style="position:absolute;left:9899;top:1921;width:63;height:78" coordorigin="9899,1921" coordsize="63,78">
              <v:shape style="position:absolute;left:9899;top:1921;width:63;height:78" coordorigin="9899,1921" coordsize="63,78" path="m9915,1921l9899,1921,9899,1998,9914,1998,9914,1948,9931,1948,9915,1921xe" filled="true" fillcolor="#231f20" stroked="false">
                <v:path arrowok="t"/>
                <v:fill type="solid"/>
              </v:shape>
              <v:shape style="position:absolute;left:9899;top:1921;width:63;height:78" coordorigin="9899,1921" coordsize="63,78" path="m9931,1948l9914,1948,9946,1998,9962,1998,9962,1973,9947,1973,9931,1948xe" filled="true" fillcolor="#231f20" stroked="false">
                <v:path arrowok="t"/>
                <v:fill type="solid"/>
              </v:shape>
              <v:shape style="position:absolute;left:9899;top:1921;width:63;height:78" coordorigin="9899,1921" coordsize="63,78" path="m9962,1921l9947,1921,9947,1973,9962,1973,9962,1921xe" filled="true" fillcolor="#231f20" stroked="false">
                <v:path arrowok="t"/>
                <v:fill type="solid"/>
              </v:shape>
            </v:group>
            <v:group style="position:absolute;left:9973;top:1921;width:63;height:78" coordorigin="9973,1921" coordsize="63,78">
              <v:shape style="position:absolute;left:9973;top:1921;width:63;height:78" coordorigin="9973,1921" coordsize="63,78" path="m10012,1934l9996,1934,9996,1998,10012,1998,10012,1934xe" filled="true" fillcolor="#231f20" stroked="false">
                <v:path arrowok="t"/>
                <v:fill type="solid"/>
              </v:shape>
              <v:shape style="position:absolute;left:9973;top:1921;width:63;height:78" coordorigin="9973,1921" coordsize="63,78" path="m10036,1921l9973,1921,9973,1934,10036,1934,10036,1921xe" filled="true" fillcolor="#231f20" stroked="false">
                <v:path arrowok="t"/>
                <v:fill type="solid"/>
              </v:shape>
            </v:group>
            <v:group style="position:absolute;left:10030;top:1921;width:80;height:78" coordorigin="10030,1921" coordsize="80,78">
              <v:shape style="position:absolute;left:10030;top:1921;width:80;height:78" coordorigin="10030,1921" coordsize="80,78" path="m10077,1921l10060,1921,10030,1998,10047,1998,10053,1981,10102,1981,10096,1968,10058,1968,10069,1939,10085,1939,10077,1921xe" filled="true" fillcolor="#231f20" stroked="false">
                <v:path arrowok="t"/>
                <v:fill type="solid"/>
              </v:shape>
              <v:shape style="position:absolute;left:10030;top:1921;width:80;height:78" coordorigin="10030,1921" coordsize="80,78" path="m10102,1981l10085,1981,10092,1998,10109,1998,10102,1981xe" filled="true" fillcolor="#231f20" stroked="false">
                <v:path arrowok="t"/>
                <v:fill type="solid"/>
              </v:shape>
              <v:shape style="position:absolute;left:10030;top:1921;width:80;height:78" coordorigin="10030,1921" coordsize="80,78" path="m10085,1939l10069,1939,10080,1968,10096,1968,10085,1939xe" filled="true" fillcolor="#231f20" stroked="false">
                <v:path arrowok="t"/>
                <v:fill type="solid"/>
              </v:shape>
            </v:group>
            <v:group style="position:absolute;left:10101;top:1921;width:74;height:78" coordorigin="10101,1921" coordsize="74,78">
              <v:shape style="position:absolute;left:10101;top:1921;width:74;height:78" coordorigin="10101,1921" coordsize="74,78" path="m10118,1921l10101,1921,10129,1998,10146,1998,10154,1978,10138,1978,10118,1921xe" filled="true" fillcolor="#231f20" stroked="false">
                <v:path arrowok="t"/>
                <v:fill type="solid"/>
              </v:shape>
              <v:shape style="position:absolute;left:10101;top:1921;width:74;height:78" coordorigin="10101,1921" coordsize="74,78" path="m10175,1921l10158,1921,10138,1978,10154,1978,10175,1921xe" filled="true" fillcolor="#231f20" stroked="false">
                <v:path arrowok="t"/>
                <v:fill type="solid"/>
              </v:shape>
            </v:group>
            <v:group style="position:absolute;left:10179;top:1920;width:77;height:80" coordorigin="10179,1920" coordsize="77,80">
              <v:shape style="position:absolute;left:10179;top:1920;width:77;height:80" coordorigin="10179,1920" coordsize="77,80" path="m10229,1920l10211,1920,10206,1921,10179,1952,10179,1972,10183,1982,10197,1996,10206,1999,10229,1999,10239,1996,10248,1986,10211,1986,10206,1984,10198,1975,10196,1968,10196,1951,10198,1944,10206,1935,10211,1933,10248,1933,10239,1923,10229,1920xe" filled="true" fillcolor="#231f20" stroked="false">
                <v:path arrowok="t"/>
                <v:fill type="solid"/>
              </v:shape>
              <v:shape style="position:absolute;left:10179;top:1920;width:77;height:80" coordorigin="10179,1920" coordsize="77,80" path="m10248,1933l10224,1933,10230,1935,10238,1944,10240,1951,10240,1968,10238,1975,10229,1984,10224,1986,10248,1986,10253,1982,10256,1972,10256,1947,10253,1937,10248,1933xe" filled="true" fillcolor="#231f20" stroked="false">
                <v:path arrowok="t"/>
                <v:fill type="solid"/>
              </v:shape>
            </v:group>
            <v:group style="position:absolute;left:10264;top:1920;width:65;height:80" coordorigin="10264,1920" coordsize="65,80">
              <v:shape style="position:absolute;left:10264;top:1920;width:65;height:80" coordorigin="10264,1920" coordsize="65,80" path="m10280,1972l10264,1973,10265,1982,10269,1988,10279,1997,10287,2000,10304,2000,10310,1999,10319,1995,10322,1992,10326,1986,10292,1986,10288,1985,10283,1980,10281,1977,10280,1972xe" filled="true" fillcolor="#231f20" stroked="false">
                <v:path arrowok="t"/>
                <v:fill type="solid"/>
              </v:shape>
              <v:shape style="position:absolute;left:10264;top:1920;width:65;height:80" coordorigin="10264,1920" coordsize="65,80" path="m10306,1920l10290,1920,10285,1921,10267,1947,10270,1953,10278,1960,10284,1962,10299,1966,10303,1967,10308,1969,10310,1970,10312,1972,10313,1974,10313,1979,10311,1981,10306,1985,10302,1986,10326,1986,10327,1984,10329,1980,10329,1971,10328,1967,10292,1948,10287,1947,10283,1944,10283,1942,10283,1938,10283,1937,10288,1934,10291,1933,10325,1933,10323,1930,10318,1926,10313,1922,10306,1920xe" filled="true" fillcolor="#231f20" stroked="false">
                <v:path arrowok="t"/>
                <v:fill type="solid"/>
              </v:shape>
              <v:shape style="position:absolute;left:10264;top:1920;width:65;height:80" coordorigin="10264,1920" coordsize="65,80" path="m10325,1933l10300,1933,10304,1933,10308,1937,10310,1940,10310,1944,10326,1943,10326,1936,10325,1933xe" filled="true" fillcolor="#231f20" stroked="false">
                <v:path arrowok="t"/>
                <v:fill type="solid"/>
              </v:shape>
            </v:group>
            <v:group style="position:absolute;left:10279;top:1613;width:292;height:457" coordorigin="10279,1613" coordsize="292,457">
              <v:shape style="position:absolute;left:10279;top:1613;width:292;height:457" coordorigin="10279,1613" coordsize="292,457" path="m10279,1613l10335,1642,10393,1674,10447,1709,10494,1748,10547,1818,10570,1883,10567,1941,10544,1991,10503,2029,10451,2056,10392,2070e" filled="false" stroked="true" strokeweight=".669pt" strokecolor="#231f20">
                <v:path arrowok="t"/>
              </v:shape>
              <v:shape style="position:absolute;left:10106;top:1418;width:484;height:671" type="#_x0000_t75" stroked="false">
                <v:imagedata r:id="rId87" o:title=""/>
              </v:shape>
            </v:group>
            <v:group style="position:absolute;left:9945;top:1931;width:555;height:221" coordorigin="9945,1931" coordsize="555,221">
              <v:shape style="position:absolute;left:9945;top:1931;width:555;height:221" coordorigin="9945,1931" coordsize="555,221" path="m10500,1931l10465,1992,10419,2046,10364,2090,10301,2123,10232,2144,10158,2151,10102,2147,10047,2135,9994,2114,9945,2085e" filled="false" stroked="true" strokeweight=".717pt" strokecolor="#231f20">
                <v:path arrowok="t"/>
              </v:shape>
            </v:group>
            <v:group style="position:absolute;left:9654;top:1275;width:1005;height:1005" coordorigin="9654,1275" coordsize="1005,1005">
              <v:shape style="position:absolute;left:9654;top:1275;width:1005;height:1005" coordorigin="9654,1275" coordsize="1005,1005" path="m10156,1275l10230,1280,10301,1296,10368,1321,10429,1355,10485,1398,10535,1447,10577,1503,10611,1565,10637,1632,10653,1703,10658,1777,10653,1851,10637,1922,10611,1988,10577,2050,10535,2106,10485,2156,10429,2198,10368,2232,10301,2258,10230,2273,10156,2279,10082,2273,10011,2258,9944,2232,9882,2198,9826,2156,9777,2106,9735,2050,9700,1988,9675,1922,9659,1851,9654,1777,9659,1703,9675,1632,9700,1565,9735,1503,9777,1447,9826,1398,9882,1355,9944,1321,10011,1296,10082,1280,10156,1275xe" filled="false" stroked="true" strokeweight=".567pt" strokecolor="#231f20">
                <v:path arrowok="t"/>
              </v:shape>
              <v:shape style="position:absolute;left:9999;top:2102;width:326;height:132" type="#_x0000_t75" stroked="false">
                <v:imagedata r:id="rId88" o:title=""/>
              </v:shape>
            </v:group>
            <v:group style="position:absolute;left:2252;top:1366;width:921;height:921" coordorigin="2252,1366" coordsize="921,921">
              <v:shape style="position:absolute;left:2252;top:1366;width:921;height:921" coordorigin="2252,1366" coordsize="921,921" path="m2712,1366l2638,1372,2567,1390,2501,1418,2441,1455,2387,1501,2341,1555,2304,1615,2276,1681,2258,1752,2252,1827,2258,1901,2276,1972,2304,2038,2341,2099,2387,2152,2441,2198,2501,2236,2567,2264,2638,2281,2712,2287,2787,2281,2858,2264,2924,2236,2984,2198,3038,2152,3084,2099,3121,2038,3149,1972,3167,1901,3173,1827,3167,1752,3149,1681,3121,1615,3084,1555,3038,1501,2984,1455,2924,1418,2858,1390,2787,1372,2712,1366xe" filled="true" fillcolor="#d1d3d4" stroked="false">
                <v:path arrowok="t"/>
                <v:fill type="solid"/>
              </v:shape>
            </v:group>
            <v:group style="position:absolute;left:2252;top:1366;width:921;height:921" coordorigin="2252,1366" coordsize="921,921">
              <v:shape style="position:absolute;left:2252;top:1366;width:921;height:921" coordorigin="2252,1366" coordsize="921,921" path="m2712,1366l2787,1372,2858,1390,2924,1418,2984,1455,3038,1501,3084,1555,3121,1615,3149,1681,3167,1752,3173,1827,3167,1901,3149,1972,3121,2038,3084,2099,3038,2152,2984,2198,2924,2236,2858,2264,2787,2281,2712,2287,2638,2281,2567,2264,2501,2236,2441,2198,2387,2152,2341,2099,2304,2038,2276,1972,2258,1901,2252,1827,2258,1752,2276,1681,2304,1615,2341,1555,2387,1501,2441,1455,2501,1418,2567,1390,2638,1372,2712,1366xe" filled="false" stroked="true" strokeweight=".425pt" strokecolor="#231f20">
                <v:path arrowok="t"/>
              </v:shape>
            </v:group>
            <v:group style="position:absolute;left:2465;top:1399;width:419;height:816" coordorigin="2465,1399" coordsize="419,816">
              <v:shape style="position:absolute;left:2465;top:1399;width:419;height:816" coordorigin="2465,1399" coordsize="419,816" path="m2465,2215l2884,1399e" filled="false" stroked="true" strokeweight=".306pt" strokecolor="#6d6e71">
                <v:path arrowok="t"/>
              </v:shape>
            </v:group>
            <v:group style="position:absolute;left:2262;top:1516;width:112;height:217" coordorigin="2262,1516" coordsize="112,217">
              <v:shape style="position:absolute;left:2262;top:1516;width:112;height:217" coordorigin="2262,1516" coordsize="112,217" path="m2262,1732l2373,1516e" filled="false" stroked="true" strokeweight=".306pt" strokecolor="#6d6e71">
                <v:path arrowok="t"/>
              </v:shape>
            </v:group>
            <v:group style="position:absolute;left:2254;top:1478;width:159;height:309" coordorigin="2254,1478" coordsize="159,309">
              <v:shape style="position:absolute;left:2254;top:1478;width:159;height:309" coordorigin="2254,1478" coordsize="159,309" path="m2254,1786l2412,1478e" filled="false" stroked="true" strokeweight=".306pt" strokecolor="#6d6e71">
                <v:path arrowok="t"/>
              </v:shape>
            </v:group>
            <v:group style="position:absolute;left:2252;top:1452;width:193;height:376" coordorigin="2252,1452" coordsize="193,376">
              <v:shape style="position:absolute;left:2252;top:1452;width:193;height:376" coordorigin="2252,1452" coordsize="193,376" path="m2252,1828l2445,1452e" filled="false" stroked="true" strokeweight=".306pt" strokecolor="#6d6e71">
                <v:path arrowok="t"/>
              </v:shape>
            </v:group>
            <v:group style="position:absolute;left:2254;top:1433;width:222;height:431" coordorigin="2254,1433" coordsize="222,431">
              <v:shape style="position:absolute;left:2254;top:1433;width:222;height:431" coordorigin="2254,1433" coordsize="222,431" path="m2254,1863l2475,1433e" filled="false" stroked="true" strokeweight=".306pt" strokecolor="#6d6e71">
                <v:path arrowok="t"/>
              </v:shape>
            </v:group>
            <v:group style="position:absolute;left:2257;top:1417;width:246;height:478" coordorigin="2257,1417" coordsize="246,478">
              <v:shape style="position:absolute;left:2257;top:1417;width:246;height:478" coordorigin="2257,1417" coordsize="246,478" path="m2257,1894l2502,1417e" filled="false" stroked="true" strokeweight=".306pt" strokecolor="#6d6e71">
                <v:path arrowok="t"/>
              </v:shape>
            </v:group>
            <v:group style="position:absolute;left:2262;top:1405;width:266;height:518" coordorigin="2262,1405" coordsize="266,518">
              <v:shape style="position:absolute;left:2262;top:1405;width:266;height:518" coordorigin="2262,1405" coordsize="266,518" path="m2262,1923l2528,1405e" filled="false" stroked="true" strokeweight=".306pt" strokecolor="#6d6e71">
                <v:path arrowok="t"/>
              </v:shape>
            </v:group>
            <v:group style="position:absolute;left:2269;top:1395;width:285;height:554" coordorigin="2269,1395" coordsize="285,554">
              <v:shape style="position:absolute;left:2269;top:1395;width:285;height:554" coordorigin="2269,1395" coordsize="285,554" path="m2269,1949l2553,1395e" filled="false" stroked="true" strokeweight=".306pt" strokecolor="#6d6e71">
                <v:path arrowok="t"/>
              </v:shape>
            </v:group>
            <v:group style="position:absolute;left:2276;top:1387;width:301;height:586" coordorigin="2276,1387" coordsize="301,586">
              <v:shape style="position:absolute;left:2276;top:1387;width:301;height:586" coordorigin="2276,1387" coordsize="301,586" path="m2276,1973l2577,1387e" filled="false" stroked="true" strokeweight=".306pt" strokecolor="#6d6e71">
                <v:path arrowok="t"/>
              </v:shape>
            </v:group>
            <v:group style="position:absolute;left:2284;top:1380;width:316;height:615" coordorigin="2284,1380" coordsize="316,615">
              <v:shape style="position:absolute;left:2284;top:1380;width:316;height:615" coordorigin="2284,1380" coordsize="316,615" path="m2284,1995l2600,1380e" filled="false" stroked="true" strokeweight=".306pt" strokecolor="#6d6e71">
                <v:path arrowok="t"/>
              </v:shape>
            </v:group>
            <v:group style="position:absolute;left:2293;top:1375;width:329;height:641" coordorigin="2293,1375" coordsize="329,641">
              <v:shape style="position:absolute;left:2293;top:1375;width:329;height:641" coordorigin="2293,1375" coordsize="329,641" path="m2293,2016l2622,1375e" filled="false" stroked="true" strokeweight=".306pt" strokecolor="#6d6e71">
                <v:path arrowok="t"/>
              </v:shape>
            </v:group>
            <v:group style="position:absolute;left:2302;top:1372;width:342;height:665" coordorigin="2302,1372" coordsize="342,665">
              <v:shape style="position:absolute;left:2302;top:1372;width:342;height:665" coordorigin="2302,1372" coordsize="342,665" path="m2302,2036l2643,1372e" filled="false" stroked="true" strokeweight=".306pt" strokecolor="#6d6e71">
                <v:path arrowok="t"/>
              </v:shape>
            </v:group>
            <v:group style="position:absolute;left:2312;top:1369;width:352;height:686" coordorigin="2312,1369" coordsize="352,686">
              <v:shape style="position:absolute;left:2312;top:1369;width:352;height:686" coordorigin="2312,1369" coordsize="352,686" path="m2312,2054l2664,1369e" filled="false" stroked="true" strokeweight=".306pt" strokecolor="#6d6e71">
                <v:path arrowok="t"/>
              </v:shape>
            </v:group>
            <v:group style="position:absolute;left:2323;top:1367;width:362;height:705" coordorigin="2323,1367" coordsize="362,705">
              <v:shape style="position:absolute;left:2323;top:1367;width:362;height:705" coordorigin="2323,1367" coordsize="362,705" path="m2323,2072l2685,1367e" filled="false" stroked="true" strokeweight=".306pt" strokecolor="#6d6e71">
                <v:path arrowok="t"/>
              </v:shape>
            </v:group>
            <v:group style="position:absolute;left:2334;top:1367;width:371;height:723" coordorigin="2334,1367" coordsize="371,723">
              <v:shape style="position:absolute;left:2334;top:1367;width:371;height:723" coordorigin="2334,1367" coordsize="371,723" path="m2334,2089l2705,1367e" filled="false" stroked="true" strokeweight=".306pt" strokecolor="#6d6e71">
                <v:path arrowok="t"/>
              </v:shape>
            </v:group>
            <v:group style="position:absolute;left:2345;top:1367;width:379;height:738" coordorigin="2345,1367" coordsize="379,738">
              <v:shape style="position:absolute;left:2345;top:1367;width:379;height:738" coordorigin="2345,1367" coordsize="379,738" path="m2345,2104l2724,1367e" filled="false" stroked="true" strokeweight=".306pt" strokecolor="#6d6e71">
                <v:path arrowok="t"/>
              </v:shape>
            </v:group>
            <v:group style="position:absolute;left:2357;top:1367;width:387;height:752" coordorigin="2357,1367" coordsize="387,752">
              <v:shape style="position:absolute;left:2357;top:1367;width:387;height:752" coordorigin="2357,1367" coordsize="387,752" path="m2357,2119l2744,1367e" filled="false" stroked="true" strokeweight=".306pt" strokecolor="#6d6e71">
                <v:path arrowok="t"/>
              </v:shape>
            </v:group>
            <v:group style="position:absolute;left:2370;top:1369;width:393;height:765" coordorigin="2370,1369" coordsize="393,765">
              <v:shape style="position:absolute;left:2370;top:1369;width:393;height:765" coordorigin="2370,1369" coordsize="393,765" path="m2370,2134l2762,1369e" filled="false" stroked="true" strokeweight=".306pt" strokecolor="#6d6e71">
                <v:path arrowok="t"/>
              </v:shape>
            </v:group>
            <v:group style="position:absolute;left:2382;top:1371;width:399;height:776" coordorigin="2382,1371" coordsize="399,776">
              <v:shape style="position:absolute;left:2382;top:1371;width:399;height:776" coordorigin="2382,1371" coordsize="399,776" path="m2382,2147l2781,1371e" filled="false" stroked="true" strokeweight=".306pt" strokecolor="#6d6e71">
                <v:path arrowok="t"/>
              </v:shape>
            </v:group>
            <v:group style="position:absolute;left:2395;top:1375;width:404;height:786" coordorigin="2395,1375" coordsize="404,786">
              <v:shape style="position:absolute;left:2395;top:1375;width:404;height:786" coordorigin="2395,1375" coordsize="404,786" path="m2395,2160l2799,1375e" filled="false" stroked="true" strokeweight=".306pt" strokecolor="#6d6e71">
                <v:path arrowok="t"/>
              </v:shape>
            </v:group>
            <v:group style="position:absolute;left:2409;top:1378;width:408;height:795" coordorigin="2409,1378" coordsize="408,795">
              <v:shape style="position:absolute;left:2409;top:1378;width:408;height:795" coordorigin="2409,1378" coordsize="408,795" path="m2409,2172l2816,1378e" filled="false" stroked="true" strokeweight=".306pt" strokecolor="#6d6e71">
                <v:path arrowok="t"/>
              </v:shape>
            </v:group>
            <v:group style="position:absolute;left:2422;top:1383;width:412;height:802" coordorigin="2422,1383" coordsize="412,802">
              <v:shape style="position:absolute;left:2422;top:1383;width:412;height:802" coordorigin="2422,1383" coordsize="412,802" path="m2422,2184l2834,1383e" filled="false" stroked="true" strokeweight=".306pt" strokecolor="#6d6e71">
                <v:path arrowok="t"/>
              </v:shape>
            </v:group>
            <v:group style="position:absolute;left:2436;top:1388;width:415;height:808" coordorigin="2436,1388" coordsize="415,808">
              <v:shape style="position:absolute;left:2436;top:1388;width:415;height:808" coordorigin="2436,1388" coordsize="415,808" path="m2436,2195l2851,1388e" filled="false" stroked="true" strokeweight=".306pt" strokecolor="#6d6e71">
                <v:path arrowok="t"/>
              </v:shape>
            </v:group>
            <v:group style="position:absolute;left:2451;top:1393;width:417;height:812" coordorigin="2451,1393" coordsize="417,812">
              <v:shape style="position:absolute;left:2451;top:1393;width:417;height:812" coordorigin="2451,1393" coordsize="417,812" path="m2451,2205l2868,1393e" filled="false" stroked="true" strokeweight=".306pt" strokecolor="#6d6e71">
                <v:path arrowok="t"/>
              </v:shape>
            </v:group>
            <v:group style="position:absolute;left:2302;top:1510;width:293;height:412" coordorigin="2302,1510" coordsize="293,412">
              <v:shape style="position:absolute;left:2302;top:1510;width:293;height:412" coordorigin="2302,1510" coordsize="293,412" path="m2342,1850l2326,1850,2318,1853,2306,1866,2302,1873,2302,1892,2369,1922,2392,1921,2414,1916,2437,1909,2458,1899,2472,1890,2408,1890,2397,1885,2368,1863,2358,1855,2355,1854,2349,1851,2342,1850xe" filled="true" fillcolor="#231f20" stroked="false">
                <v:path arrowok="t"/>
                <v:fill type="solid"/>
              </v:shape>
              <v:shape style="position:absolute;left:2302;top:1510;width:293;height:412" coordorigin="2302,1510" coordsize="293,412" path="m2595,1510l2438,1510,2353,1679,2371,1681,2387,1683,2442,1712,2476,1770,2480,1805,2479,1824,2450,1879,2420,1890,2472,1890,2524,1835,2546,1773,2548,1752,2547,1734,2520,1671,2468,1632,2410,1616,2429,1580,2574,1580,2595,1510xe" filled="true" fillcolor="#231f20" stroked="false">
                <v:path arrowok="t"/>
                <v:fill type="solid"/>
              </v:shape>
            </v:group>
            <v:group style="position:absolute;left:2567;top:1494;width:305;height:435" coordorigin="2567,1494" coordsize="305,435">
              <v:shape style="position:absolute;left:2567;top:1494;width:305;height:435" coordorigin="2567,1494" coordsize="305,435" path="m2772,1494l2701,1518,2652,1567,2607,1640,2583,1704,2569,1775,2567,1811,2568,1827,2586,1885,2636,1926,2662,1929,2676,1928,2657,1909,2649,1906,2637,1895,2634,1887,2635,1871,2650,1794,2667,1735,2695,1650,2720,1579,2752,1521,2768,1515,2832,1515,2828,1512,2816,1504,2802,1499,2788,1495,2772,1494xe" filled="true" fillcolor="#231f20" stroked="false">
                <v:path arrowok="t"/>
                <v:fill type="solid"/>
              </v:shape>
              <v:shape style="position:absolute;left:2567;top:1494;width:305;height:435" coordorigin="2567,1494" coordsize="305,435" path="m2832,1515l2783,1515,2790,1518,2796,1524,2802,1530,2805,1538,2805,1550,2795,1615,2767,1707,2732,1813,2711,1871,2675,1909,2732,1909,2779,1870,2819,1812,2850,1742,2868,1665,2871,1615,2871,1601,2848,1532,2839,1521,2832,1515xe" filled="true" fillcolor="#231f20" stroked="false">
                <v:path arrowok="t"/>
                <v:fill type="solid"/>
              </v:shape>
            </v:group>
            <v:group style="position:absolute;left:2334;top:1958;width:63;height:74" coordorigin="2334,1958" coordsize="63,74">
              <v:shape style="position:absolute;left:2334;top:1958;width:63;height:74" coordorigin="2334,1958" coordsize="63,74" path="m2377,1958l2358,1958,2350,1961,2337,1974,2334,1983,2334,2006,2337,2015,2350,2028,2357,2031,2375,2031,2381,2029,2391,2022,2393,2019,2362,2019,2357,2017,2351,2009,2349,2003,2349,1986,2351,1979,2357,1972,2362,1970,2394,1970,2393,1969,2384,1960,2377,1958xe" filled="true" fillcolor="#231f20" stroked="false">
                <v:path arrowok="t"/>
                <v:fill type="solid"/>
              </v:shape>
              <v:shape style="position:absolute;left:2334;top:1958;width:63;height:74" coordorigin="2334,1958" coordsize="63,74" path="m2383,2004l2382,2009,2380,2013,2374,2018,2371,2019,2393,2019,2395,2016,2397,2008,2383,2004xe" filled="true" fillcolor="#231f20" stroked="false">
                <v:path arrowok="t"/>
                <v:fill type="solid"/>
              </v:shape>
              <v:shape style="position:absolute;left:2334;top:1958;width:63;height:74" coordorigin="2334,1958" coordsize="63,74" path="m2394,1970l2371,1970,2374,1971,2380,1975,2382,1978,2382,1982,2397,1979,2395,1973,2394,1970xe" filled="true" fillcolor="#231f20" stroked="false">
                <v:path arrowok="t"/>
                <v:fill type="solid"/>
              </v:shape>
            </v:group>
            <v:group style="position:absolute;left:2410;top:1959;width:55;height:71" coordorigin="2410,1959" coordsize="55,71">
              <v:shape style="position:absolute;left:2410;top:1959;width:55;height:71" coordorigin="2410,1959" coordsize="55,71" path="m2463,1959l2410,1959,2410,2030,2465,2030,2465,2018,2424,2018,2424,1999,2461,1999,2461,1987,2424,1987,2424,1971,2463,1971,2463,1959xe" filled="true" fillcolor="#231f20" stroked="false">
                <v:path arrowok="t"/>
                <v:fill type="solid"/>
              </v:shape>
            </v:group>
            <v:group style="position:absolute;left:2477;top:1959;width:58;height:71" coordorigin="2477,1959" coordsize="58,71">
              <v:shape style="position:absolute;left:2477;top:1959;width:58;height:71" coordorigin="2477,1959" coordsize="58,71" path="m2491,1959l2477,1959,2477,2030,2491,2030,2491,1984,2507,1984,2491,1959xe" filled="true" fillcolor="#231f20" stroked="false">
                <v:path arrowok="t"/>
                <v:fill type="solid"/>
              </v:shape>
              <v:shape style="position:absolute;left:2477;top:1959;width:58;height:71" coordorigin="2477,1959" coordsize="58,71" path="m2507,1984l2491,1984,2520,2030,2535,2030,2535,2006,2521,2006,2507,1984xe" filled="true" fillcolor="#231f20" stroked="false">
                <v:path arrowok="t"/>
                <v:fill type="solid"/>
              </v:shape>
              <v:shape style="position:absolute;left:2477;top:1959;width:58;height:71" coordorigin="2477,1959" coordsize="58,71" path="m2535,1959l2521,1959,2521,2006,2535,2006,2535,1959xe" filled="true" fillcolor="#231f20" stroked="false">
                <v:path arrowok="t"/>
                <v:fill type="solid"/>
              </v:shape>
            </v:group>
            <v:group style="position:absolute;left:2545;top:1959;width:58;height:71" coordorigin="2545,1959" coordsize="58,71">
              <v:shape style="position:absolute;left:2545;top:1959;width:58;height:71" coordorigin="2545,1959" coordsize="58,71" path="m2581,1971l2566,1971,2566,2030,2581,2030,2581,1971xe" filled="true" fillcolor="#231f20" stroked="false">
                <v:path arrowok="t"/>
                <v:fill type="solid"/>
              </v:shape>
              <v:shape style="position:absolute;left:2545;top:1959;width:58;height:71" coordorigin="2545,1959" coordsize="58,71" path="m2602,1959l2545,1959,2545,1971,2602,1971,2602,1959xe" filled="true" fillcolor="#231f20" stroked="false">
                <v:path arrowok="t"/>
                <v:fill type="solid"/>
              </v:shape>
            </v:group>
            <v:group style="position:absolute;left:2597;top:1959;width:73;height:71" coordorigin="2597,1959" coordsize="73,71">
              <v:shape style="position:absolute;left:2597;top:1959;width:73;height:71" coordorigin="2597,1959" coordsize="73,71" path="m2640,1959l2625,1959,2597,2030,2612,2030,2618,2014,2663,2014,2658,2002,2623,2002,2633,1976,2647,1976,2640,1959xe" filled="true" fillcolor="#231f20" stroked="false">
                <v:path arrowok="t"/>
                <v:fill type="solid"/>
              </v:shape>
              <v:shape style="position:absolute;left:2597;top:1959;width:73;height:71" coordorigin="2597,1959" coordsize="73,71" path="m2663,2014l2647,2014,2654,2030,2669,2030,2663,2014xe" filled="true" fillcolor="#231f20" stroked="false">
                <v:path arrowok="t"/>
                <v:fill type="solid"/>
              </v:shape>
              <v:shape style="position:absolute;left:2597;top:1959;width:73;height:71" coordorigin="2597,1959" coordsize="73,71" path="m2647,1976l2633,1976,2643,2002,2658,2002,2647,1976xe" filled="true" fillcolor="#231f20" stroked="false">
                <v:path arrowok="t"/>
                <v:fill type="solid"/>
              </v:shape>
            </v:group>
            <v:group style="position:absolute;left:2662;top:1959;width:68;height:71" coordorigin="2662,1959" coordsize="68,71">
              <v:shape style="position:absolute;left:2662;top:1959;width:68;height:71" coordorigin="2662,1959" coordsize="68,71" path="m2678,1959l2662,1959,2688,2030,2704,2030,2710,2011,2696,2011,2678,1959xe" filled="true" fillcolor="#231f20" stroked="false">
                <v:path arrowok="t"/>
                <v:fill type="solid"/>
              </v:shape>
              <v:shape style="position:absolute;left:2662;top:1959;width:68;height:71" coordorigin="2662,1959" coordsize="68,71" path="m2730,1959l2714,1959,2696,2011,2710,2011,2730,1959xe" filled="true" fillcolor="#231f20" stroked="false">
                <v:path arrowok="t"/>
                <v:fill type="solid"/>
              </v:shape>
            </v:group>
            <v:group style="position:absolute;left:2734;top:1958;width:71;height:74" coordorigin="2734,1958" coordsize="71,74">
              <v:shape style="position:absolute;left:2734;top:1958;width:71;height:74" coordorigin="2734,1958" coordsize="71,74" path="m2780,1958l2763,1958,2758,1959,2734,1988,2734,2006,2737,2015,2750,2028,2759,2031,2780,2031,2788,2028,2797,2019,2763,2019,2759,2017,2751,2008,2749,2002,2749,1986,2751,1980,2758,1972,2763,1970,2797,1970,2788,1961,2780,1958xe" filled="true" fillcolor="#231f20" stroked="false">
                <v:path arrowok="t"/>
                <v:fill type="solid"/>
              </v:shape>
              <v:shape style="position:absolute;left:2734;top:1958;width:71;height:74" coordorigin="2734,1958" coordsize="71,74" path="m2797,1970l2775,1970,2780,1972,2787,1980,2789,1986,2789,2002,2787,2008,2780,2017,2775,2019,2797,2019,2801,2015,2804,2006,2804,1983,2801,1974,2797,1970xe" filled="true" fillcolor="#231f20" stroked="false">
                <v:path arrowok="t"/>
                <v:fill type="solid"/>
              </v:shape>
            </v:group>
            <v:group style="position:absolute;left:2812;top:1958;width:59;height:74" coordorigin="2812,1958" coordsize="59,74">
              <v:shape style="position:absolute;left:2812;top:1958;width:59;height:74" coordorigin="2812,1958" coordsize="59,74" path="m2826,2005l2812,2007,2813,2015,2816,2021,2826,2029,2833,2031,2848,2031,2853,2030,2862,2027,2865,2024,2868,2019,2838,2019,2834,2018,2829,2013,2827,2010,2826,2005xe" filled="true" fillcolor="#231f20" stroked="false">
                <v:path arrowok="t"/>
                <v:fill type="solid"/>
              </v:shape>
              <v:shape style="position:absolute;left:2812;top:1958;width:59;height:74" coordorigin="2812,1958" coordsize="59,74" path="m2850,1958l2835,1958,2831,1959,2815,1983,2817,1988,2824,1995,2830,1997,2844,2000,2848,2001,2852,2003,2854,2004,2856,2006,2856,2008,2856,2012,2855,2014,2850,2018,2847,2019,2868,2019,2870,2017,2871,2013,2871,2005,2870,2001,2837,1984,2833,1982,2829,1980,2829,1978,2829,1975,2829,1973,2833,1970,2837,1970,2867,1970,2866,1968,2857,1960,2850,1958xe" filled="true" fillcolor="#231f20" stroked="false">
                <v:path arrowok="t"/>
                <v:fill type="solid"/>
              </v:shape>
              <v:shape style="position:absolute;left:2812;top:1958;width:59;height:74" coordorigin="2812,1958" coordsize="59,74" path="m2867,1970l2845,1970,2848,1970,2852,1974,2853,1976,2854,1980,2869,1979,2868,1973,2867,1970xe" filled="true" fillcolor="#231f20" stroked="false">
                <v:path arrowok="t"/>
                <v:fill type="solid"/>
              </v:shape>
            </v:group>
            <v:group style="position:absolute;left:2825;top:1676;width:269;height:419" coordorigin="2825,1676" coordsize="269,419">
              <v:shape style="position:absolute;left:2825;top:1676;width:269;height:419" coordorigin="2825,1676" coordsize="269,419" path="m2825,1676l2930,1732,3022,1800,3077,1875,3094,1943,3081,2001,3045,2048,2992,2080,2929,2095e" filled="false" stroked="true" strokeweight=".613pt" strokecolor="#231f20">
                <v:path arrowok="t"/>
              </v:shape>
              <v:shape style="position:absolute;left:2667;top:1499;width:444;height:614" type="#_x0000_t75" stroked="false">
                <v:imagedata r:id="rId89" o:title=""/>
              </v:shape>
            </v:group>
            <v:group style="position:absolute;left:2520;top:1968;width:509;height:203" coordorigin="2520,1968" coordsize="509,203">
              <v:shape style="position:absolute;left:2520;top:1968;width:509;height:203" coordorigin="2520,1968" coordsize="509,203" path="m3028,1968l2988,2035,2934,2091,2870,2133,2796,2161,2715,2170,2663,2166,2612,2155,2564,2136,2520,2109e" filled="false" stroked="true" strokeweight=".541pt" strokecolor="#231f20">
                <v:path arrowok="t"/>
              </v:shape>
            </v:group>
            <v:group style="position:absolute;left:2252;top:1366;width:921;height:921" coordorigin="2252,1366" coordsize="921,921">
              <v:shape style="position:absolute;left:2252;top:1366;width:921;height:921" coordorigin="2252,1366" coordsize="921,921" path="m2712,1366l2787,1372,2858,1390,2924,1418,2984,1455,3038,1501,3084,1555,3121,1615,3149,1681,3167,1752,3173,1827,3167,1901,3149,1972,3121,2038,3084,2099,3038,2152,2984,2198,2924,2236,2858,2264,2787,2281,2712,2287,2638,2281,2567,2264,2501,2236,2441,2198,2387,2152,2341,2099,2304,2038,2276,1972,2258,1901,2252,1827,2258,1752,2276,1681,2304,1615,2341,1555,2387,1501,2441,1455,2501,1418,2567,1390,2638,1372,2712,1366xe" filled="false" stroked="true" strokeweight=".567pt" strokecolor="#231f20">
                <v:path arrowok="t"/>
              </v:shape>
              <v:shape style="position:absolute;left:2570;top:2126;width:297;height:119" type="#_x0000_t75" stroked="false">
                <v:imagedata r:id="rId90" o:title=""/>
              </v:shape>
            </v:group>
            <v:group style="position:absolute;left:2746;top:2315;width:1005;height:1005" coordorigin="2746,2315" coordsize="1005,1005">
              <v:shape style="position:absolute;left:2746;top:2315;width:1005;height:1005" coordorigin="2746,2315" coordsize="1005,1005" path="m3249,2315l3174,2320,3104,2336,3037,2361,2975,2395,2919,2438,2870,2487,2827,2543,2793,2605,2768,2672,2752,2743,2746,2817,2752,2891,2768,2962,2793,3028,2827,3090,2870,3146,2919,3196,2975,3238,3037,3272,3104,3298,3174,3313,3249,3319,3323,3313,3394,3298,3460,3272,3522,3238,3578,3196,3628,3146,3670,3090,3704,3028,3729,2962,3745,2891,3751,2817,3745,2743,3729,2672,3704,2605,3670,2543,3628,2487,3578,2438,3522,2395,3460,2361,3394,2336,3323,2320,3249,2315xe" filled="true" fillcolor="#d1d3d4" stroked="false">
                <v:path arrowok="t"/>
                <v:fill type="solid"/>
              </v:shape>
            </v:group>
            <v:group style="position:absolute;left:2746;top:2315;width:1005;height:1005" coordorigin="2746,2315" coordsize="1005,1005">
              <v:shape style="position:absolute;left:2746;top:2315;width:1005;height:1005" coordorigin="2746,2315" coordsize="1005,1005" path="m3249,2315l3323,2320,3394,2336,3460,2361,3522,2395,3578,2438,3628,2487,3670,2543,3704,2605,3729,2672,3745,2743,3751,2817,3745,2891,3729,2962,3704,3028,3670,3090,3628,3146,3578,3196,3522,3238,3460,3272,3394,3298,3323,3313,3249,3319,3174,3313,3104,3298,3037,3272,2975,3238,2919,3196,2870,3146,2827,3090,2793,3028,2768,2962,2752,2891,2746,2817,2752,2743,2768,2672,2793,2605,2827,2543,2870,2487,2919,2438,2975,2395,3037,2361,3104,2336,3174,2320,3249,2315xe" filled="false" stroked="true" strokeweight=".425pt" strokecolor="#231f20">
                <v:path arrowok="t"/>
              </v:shape>
            </v:group>
            <v:group style="position:absolute;left:2979;top:2351;width:457;height:890" coordorigin="2979,2351" coordsize="457,890">
              <v:shape style="position:absolute;left:2979;top:2351;width:457;height:890" coordorigin="2979,2351" coordsize="457,890" path="m2979,3240l3436,2351e" filled="false" stroked="true" strokeweight=".334pt" strokecolor="#6d6e71">
                <v:path arrowok="t"/>
              </v:shape>
            </v:group>
            <v:group style="position:absolute;left:2757;top:2478;width:122;height:237" coordorigin="2757,2478" coordsize="122,237">
              <v:shape style="position:absolute;left:2757;top:2478;width:122;height:237" coordorigin="2757,2478" coordsize="122,237" path="m2757,2714l2878,2478e" filled="false" stroked="true" strokeweight=".334pt" strokecolor="#6d6e71">
                <v:path arrowok="t"/>
              </v:shape>
            </v:group>
            <v:group style="position:absolute;left:2748;top:2436;width:173;height:337" coordorigin="2748,2436" coordsize="173,337">
              <v:shape style="position:absolute;left:2748;top:2436;width:173;height:337" coordorigin="2748,2436" coordsize="173,337" path="m2748,2772l2921,2436e" filled="false" stroked="true" strokeweight=".334pt" strokecolor="#6d6e71">
                <v:path arrowok="t"/>
              </v:shape>
            </v:group>
            <v:group style="position:absolute;left:2746;top:2408;width:211;height:410" coordorigin="2746,2408" coordsize="211,410">
              <v:shape style="position:absolute;left:2746;top:2408;width:211;height:410" coordorigin="2746,2408" coordsize="211,410" path="m2746,2818l2957,2408e" filled="false" stroked="true" strokeweight=".334pt" strokecolor="#6d6e71">
                <v:path arrowok="t"/>
              </v:shape>
            </v:group>
            <v:group style="position:absolute;left:2748;top:2387;width:242;height:470" coordorigin="2748,2387" coordsize="242,470">
              <v:shape style="position:absolute;left:2748;top:2387;width:242;height:470" coordorigin="2748,2387" coordsize="242,470" path="m2748,2856l2989,2387e" filled="false" stroked="true" strokeweight=".334pt" strokecolor="#6d6e71">
                <v:path arrowok="t"/>
              </v:shape>
            </v:group>
            <v:group style="position:absolute;left:2752;top:2370;width:268;height:521" coordorigin="2752,2370" coordsize="268,521">
              <v:shape style="position:absolute;left:2752;top:2370;width:268;height:521" coordorigin="2752,2370" coordsize="268,521" path="m2752,2891l3019,2370e" filled="false" stroked="true" strokeweight=".334pt" strokecolor="#6d6e71">
                <v:path arrowok="t"/>
              </v:shape>
            </v:group>
            <v:group style="position:absolute;left:2757;top:2357;width:291;height:565" coordorigin="2757,2357" coordsize="291,565">
              <v:shape style="position:absolute;left:2757;top:2357;width:291;height:565" coordorigin="2757,2357" coordsize="291,565" path="m2757,2921l3048,2357e" filled="false" stroked="true" strokeweight=".334pt" strokecolor="#6d6e71">
                <v:path arrowok="t"/>
              </v:shape>
            </v:group>
            <v:group style="position:absolute;left:2764;top:2346;width:311;height:605" coordorigin="2764,2346" coordsize="311,605">
              <v:shape style="position:absolute;left:2764;top:2346;width:311;height:605" coordorigin="2764,2346" coordsize="311,605" path="m2764,2950l3075,2346e" filled="false" stroked="true" strokeweight=".334pt" strokecolor="#6d6e71">
                <v:path arrowok="t"/>
              </v:shape>
            </v:group>
            <v:group style="position:absolute;left:2772;top:2337;width:329;height:640" coordorigin="2772,2337" coordsize="329,640">
              <v:shape style="position:absolute;left:2772;top:2337;width:329;height:640" coordorigin="2772,2337" coordsize="329,640" path="m2772,2976l3100,2337e" filled="false" stroked="true" strokeweight=".334pt" strokecolor="#6d6e71">
                <v:path arrowok="t"/>
              </v:shape>
            </v:group>
            <v:group style="position:absolute;left:2781;top:2330;width:345;height:671" coordorigin="2781,2330" coordsize="345,671">
              <v:shape style="position:absolute;left:2781;top:2330;width:345;height:671" coordorigin="2781,2330" coordsize="345,671" path="m2781,3000l3125,2330e" filled="false" stroked="true" strokeweight=".334pt" strokecolor="#6d6e71">
                <v:path arrowok="t"/>
              </v:shape>
            </v:group>
            <v:group style="position:absolute;left:2791;top:2324;width:359;height:699" coordorigin="2791,2324" coordsize="359,699">
              <v:shape style="position:absolute;left:2791;top:2324;width:359;height:699" coordorigin="2791,2324" coordsize="359,699" path="m2791,3023l3150,2324e" filled="false" stroked="true" strokeweight=".334pt" strokecolor="#6d6e71">
                <v:path arrowok="t"/>
              </v:shape>
            </v:group>
            <v:group style="position:absolute;left:2801;top:2320;width:373;height:725" coordorigin="2801,2320" coordsize="373,725">
              <v:shape style="position:absolute;left:2801;top:2320;width:373;height:725" coordorigin="2801,2320" coordsize="373,725" path="m2801,3045l3173,2320e" filled="false" stroked="true" strokeweight=".334pt" strokecolor="#6d6e71">
                <v:path arrowok="t"/>
              </v:shape>
            </v:group>
            <v:group style="position:absolute;left:2812;top:2317;width:384;height:748" coordorigin="2812,2317" coordsize="384,748">
              <v:shape style="position:absolute;left:2812;top:2317;width:384;height:748" coordorigin="2812,2317" coordsize="384,748" path="m2812,3065l3196,2317e" filled="false" stroked="true" strokeweight=".334pt" strokecolor="#6d6e71">
                <v:path arrowok="t"/>
              </v:shape>
            </v:group>
            <v:group style="position:absolute;left:2824;top:2316;width:395;height:769" coordorigin="2824,2316" coordsize="395,769">
              <v:shape style="position:absolute;left:2824;top:2316;width:395;height:769" coordorigin="2824,2316" coordsize="395,769" path="m2824,3084l3218,2316e" filled="false" stroked="true" strokeweight=".334pt" strokecolor="#6d6e71">
                <v:path arrowok="t"/>
              </v:shape>
            </v:group>
            <v:group style="position:absolute;left:2836;top:2315;width:405;height:788" coordorigin="2836,2315" coordsize="405,788">
              <v:shape style="position:absolute;left:2836;top:2315;width:405;height:788" coordorigin="2836,2315" coordsize="405,788" path="m2836,3102l3240,2315e" filled="false" stroked="true" strokeweight=".334pt" strokecolor="#6d6e71">
                <v:path arrowok="t"/>
              </v:shape>
            </v:group>
            <v:group style="position:absolute;left:2848;top:2315;width:414;height:805" coordorigin="2848,2315" coordsize="414,805">
              <v:shape style="position:absolute;left:2848;top:2315;width:414;height:805" coordorigin="2848,2315" coordsize="414,805" path="m2848,3120l3262,2315e" filled="false" stroked="true" strokeweight=".334pt" strokecolor="#6d6e71">
                <v:path arrowok="t"/>
              </v:shape>
            </v:group>
            <v:group style="position:absolute;left:2861;top:2316;width:422;height:821" coordorigin="2861,2316" coordsize="422,821">
              <v:shape style="position:absolute;left:2861;top:2316;width:422;height:821" coordorigin="2861,2316" coordsize="422,821" path="m2861,3136l3282,2316e" filled="false" stroked="true" strokeweight=".334pt" strokecolor="#6d6e71">
                <v:path arrowok="t"/>
              </v:shape>
            </v:group>
            <v:group style="position:absolute;left:2874;top:2318;width:429;height:835" coordorigin="2874,2318" coordsize="429,835">
              <v:shape style="position:absolute;left:2874;top:2318;width:429;height:835" coordorigin="2874,2318" coordsize="429,835" path="m2874,3152l3303,2318e" filled="false" stroked="true" strokeweight=".334pt" strokecolor="#6d6e71">
                <v:path arrowok="t"/>
              </v:shape>
            </v:group>
            <v:group style="position:absolute;left:2888;top:2320;width:435;height:847" coordorigin="2888,2320" coordsize="435,847">
              <v:shape style="position:absolute;left:2888;top:2320;width:435;height:847" coordorigin="2888,2320" coordsize="435,847" path="m2888,3166l3323,2320e" filled="false" stroked="true" strokeweight=".334pt" strokecolor="#6d6e71">
                <v:path arrowok="t"/>
              </v:shape>
            </v:group>
            <v:group style="position:absolute;left:2902;top:2323;width:441;height:858" coordorigin="2902,2323" coordsize="441,858">
              <v:shape style="position:absolute;left:2902;top:2323;width:441;height:858" coordorigin="2902,2323" coordsize="441,858" path="m2902,3181l3343,2323e" filled="false" stroked="true" strokeweight=".334pt" strokecolor="#6d6e71">
                <v:path arrowok="t"/>
              </v:shape>
            </v:group>
            <v:group style="position:absolute;left:2917;top:2327;width:445;height:867" coordorigin="2917,2327" coordsize="445,867">
              <v:shape style="position:absolute;left:2917;top:2327;width:445;height:867" coordorigin="2917,2327" coordsize="445,867" path="m2917,3194l3362,2327e" filled="false" stroked="true" strokeweight=".334pt" strokecolor="#6d6e71">
                <v:path arrowok="t"/>
              </v:shape>
            </v:group>
            <v:group style="position:absolute;left:2932;top:2332;width:449;height:875" coordorigin="2932,2332" coordsize="449,875">
              <v:shape style="position:absolute;left:2932;top:2332;width:449;height:875" coordorigin="2932,2332" coordsize="449,875" path="m2932,3206l3381,2332e" filled="false" stroked="true" strokeweight=".334pt" strokecolor="#6d6e71">
                <v:path arrowok="t"/>
              </v:shape>
            </v:group>
            <v:group style="position:absolute;left:2947;top:2338;width:453;height:881" coordorigin="2947,2338" coordsize="453,881">
              <v:shape style="position:absolute;left:2947;top:2338;width:453;height:881" coordorigin="2947,2338" coordsize="453,881" path="m2947,3218l3400,2338e" filled="false" stroked="true" strokeweight=".334pt" strokecolor="#6d6e71">
                <v:path arrowok="t"/>
              </v:shape>
            </v:group>
            <v:group style="position:absolute;left:2963;top:2344;width:455;height:886" coordorigin="2963,2344" coordsize="455,886">
              <v:shape style="position:absolute;left:2963;top:2344;width:455;height:886" coordorigin="2963,2344" coordsize="455,886" path="m2963,3229l3418,2344e" filled="false" stroked="true" strokeweight=".334pt" strokecolor="#6d6e71">
                <v:path arrowok="t"/>
              </v:shape>
            </v:group>
            <v:group style="position:absolute;left:2778;top:2463;width:328;height:449" coordorigin="2778,2463" coordsize="328,449">
              <v:shape style="position:absolute;left:2778;top:2463;width:328;height:449" coordorigin="2778,2463" coordsize="328,449" path="m3099,2526l2951,2526,2965,2527,2977,2531,3017,2578,3018,2592,3017,2608,2995,2672,2936,2745,2864,2819,2778,2900,2778,2912,3018,2912,3051,2837,2878,2837,2929,2794,3004,2729,3049,2683,3090,2624,3105,2558,3104,2540,3099,2526xe" filled="true" fillcolor="#231f20" stroked="false">
                <v:path arrowok="t"/>
                <v:fill type="solid"/>
              </v:shape>
              <v:shape style="position:absolute;left:2778;top:2463;width:328;height:449" coordorigin="2778,2463" coordsize="328,449" path="m3071,2791l3055,2791,3048,2803,3040,2814,2984,2836,2965,2837,3051,2837,3071,2791xe" filled="true" fillcolor="#231f20" stroked="false">
                <v:path arrowok="t"/>
                <v:fill type="solid"/>
              </v:shape>
              <v:shape style="position:absolute;left:2778;top:2463;width:328;height:449" coordorigin="2778,2463" coordsize="328,449" path="m2994,2463l2924,2482,2879,2528,2859,2570,2871,2576,2889,2554,2908,2538,2929,2529,2951,2526,3099,2526,3098,2523,3038,2470,3017,2464,2994,2463xe" filled="true" fillcolor="#231f20" stroked="false">
                <v:path arrowok="t"/>
                <v:fill type="solid"/>
              </v:shape>
            </v:group>
            <v:group style="position:absolute;left:3077;top:2463;width:349;height:466" coordorigin="3077,2463" coordsize="349,466">
              <v:shape style="position:absolute;left:3077;top:2463;width:349;height:466" coordorigin="3077,2463" coordsize="349,466" path="m3125,2847l3105,2847,3096,2851,3081,2865,3077,2873,3077,2895,3137,2928,3156,2929,3184,2927,3211,2922,3237,2914,3263,2902,3280,2892,3217,2892,3207,2891,3197,2888,3187,2884,3177,2877,3163,2867,3152,2859,3144,2854,3139,2851,3133,2849,3125,2847xe" filled="true" fillcolor="#231f20" stroked="false">
                <v:path arrowok="t"/>
                <v:fill type="solid"/>
              </v:shape>
              <v:shape style="position:absolute;left:3077;top:2463;width:349;height:466" coordorigin="3077,2463" coordsize="349,466" path="m3426,2463l3239,2463,3138,2654,3159,2656,3178,2659,3243,2691,3284,2757,3290,2796,3288,2818,3254,2879,3217,2892,3280,2892,3326,2852,3363,2784,3370,2736,3369,2717,3337,2645,3275,2601,3206,2583,3228,2542,3401,2542,3426,2463xe" filled="true" fillcolor="#231f20" stroked="false">
                <v:path arrowok="t"/>
                <v:fill type="solid"/>
              </v:shape>
            </v:group>
            <v:group style="position:absolute;left:2836;top:2960;width:69;height:80" coordorigin="2836,2960" coordsize="69,80">
              <v:shape style="position:absolute;left:2836;top:2960;width:69;height:80" coordorigin="2836,2960" coordsize="69,80" path="m2882,2960l2862,2960,2853,2963,2839,2978,2836,2987,2836,3012,2839,3022,2853,3036,2861,3039,2880,3039,2887,3037,2898,3029,2900,3026,2866,3026,2861,3024,2858,3020,2854,3016,2852,3009,2852,2990,2854,2983,2861,2975,2866,2973,2901,2973,2900,2971,2890,2963,2882,2960xe" filled="true" fillcolor="#231f20" stroked="false">
                <v:path arrowok="t"/>
                <v:fill type="solid"/>
              </v:shape>
              <v:shape style="position:absolute;left:2836;top:2960;width:69;height:80" coordorigin="2836,2960" coordsize="69,80" path="m2889,3010l2888,3015,2886,3020,2879,3025,2876,3026,2900,3026,2902,3023,2905,3015,2889,3010xe" filled="true" fillcolor="#231f20" stroked="false">
                <v:path arrowok="t"/>
                <v:fill type="solid"/>
              </v:shape>
              <v:shape style="position:absolute;left:2836;top:2960;width:69;height:80" coordorigin="2836,2960" coordsize="69,80" path="m2901,2973l2876,2973,2880,2974,2886,2979,2888,2982,2889,2986,2904,2982,2903,2976,2901,2973xe" filled="true" fillcolor="#231f20" stroked="false">
                <v:path arrowok="t"/>
                <v:fill type="solid"/>
              </v:shape>
            </v:group>
            <v:group style="position:absolute;left:2918;top:2961;width:60;height:78" coordorigin="2918,2961" coordsize="60,78">
              <v:shape style="position:absolute;left:2918;top:2961;width:60;height:78" coordorigin="2918,2961" coordsize="60,78" path="m2977,2961l2918,2961,2918,3038,2978,3038,2978,3025,2934,3025,2934,3004,2974,3004,2974,2991,2934,2991,2934,2974,2977,2974,2977,2961xe" filled="true" fillcolor="#231f20" stroked="false">
                <v:path arrowok="t"/>
                <v:fill type="solid"/>
              </v:shape>
            </v:group>
            <v:group style="position:absolute;left:2992;top:2961;width:63;height:78" coordorigin="2992,2961" coordsize="63,78">
              <v:shape style="position:absolute;left:2992;top:2961;width:63;height:78" coordorigin="2992,2961" coordsize="63,78" path="m3007,2961l2992,2961,2992,3038,3007,3038,3007,2988,3024,2988,3007,2961xe" filled="true" fillcolor="#231f20" stroked="false">
                <v:path arrowok="t"/>
                <v:fill type="solid"/>
              </v:shape>
              <v:shape style="position:absolute;left:2992;top:2961;width:63;height:78" coordorigin="2992,2961" coordsize="63,78" path="m3024,2988l3007,2988,3038,3038,3054,3038,3054,3013,3040,3013,3024,2988xe" filled="true" fillcolor="#231f20" stroked="false">
                <v:path arrowok="t"/>
                <v:fill type="solid"/>
              </v:shape>
              <v:shape style="position:absolute;left:2992;top:2961;width:63;height:78" coordorigin="2992,2961" coordsize="63,78" path="m3054,2961l3040,2961,3040,3013,3054,3013,3054,2961xe" filled="true" fillcolor="#231f20" stroked="false">
                <v:path arrowok="t"/>
                <v:fill type="solid"/>
              </v:shape>
            </v:group>
            <v:group style="position:absolute;left:3066;top:2961;width:63;height:78" coordorigin="3066,2961" coordsize="63,78">
              <v:shape style="position:absolute;left:3066;top:2961;width:63;height:78" coordorigin="3066,2961" coordsize="63,78" path="m3105,2974l3089,2974,3089,3038,3105,3038,3105,2974xe" filled="true" fillcolor="#231f20" stroked="false">
                <v:path arrowok="t"/>
                <v:fill type="solid"/>
              </v:shape>
              <v:shape style="position:absolute;left:3066;top:2961;width:63;height:78" coordorigin="3066,2961" coordsize="63,78" path="m3128,2961l3066,2961,3066,2974,3128,2974,3128,2961xe" filled="true" fillcolor="#231f20" stroked="false">
                <v:path arrowok="t"/>
                <v:fill type="solid"/>
              </v:shape>
            </v:group>
            <v:group style="position:absolute;left:3122;top:2961;width:80;height:78" coordorigin="3122,2961" coordsize="80,78">
              <v:shape style="position:absolute;left:3122;top:2961;width:80;height:78" coordorigin="3122,2961" coordsize="80,78" path="m3170,2961l3153,2961,3122,3038,3139,3038,3146,3021,3194,3021,3189,3008,3151,3008,3161,2979,3177,2979,3170,2961xe" filled="true" fillcolor="#231f20" stroked="false">
                <v:path arrowok="t"/>
                <v:fill type="solid"/>
              </v:shape>
              <v:shape style="position:absolute;left:3122;top:2961;width:80;height:78" coordorigin="3122,2961" coordsize="80,78" path="m3194,3021l3177,3021,3184,3038,3202,3038,3194,3021xe" filled="true" fillcolor="#231f20" stroked="false">
                <v:path arrowok="t"/>
                <v:fill type="solid"/>
              </v:shape>
              <v:shape style="position:absolute;left:3122;top:2961;width:80;height:78" coordorigin="3122,2961" coordsize="80,78" path="m3177,2979l3161,2979,3172,3008,3189,3008,3177,2979xe" filled="true" fillcolor="#231f20" stroked="false">
                <v:path arrowok="t"/>
                <v:fill type="solid"/>
              </v:shape>
            </v:group>
            <v:group style="position:absolute;left:3194;top:2961;width:74;height:78" coordorigin="3194,2961" coordsize="74,78">
              <v:shape style="position:absolute;left:3194;top:2961;width:74;height:78" coordorigin="3194,2961" coordsize="74,78" path="m3211,2961l3194,2961,3222,3038,3239,3038,3246,3018,3231,3018,3211,2961xe" filled="true" fillcolor="#231f20" stroked="false">
                <v:path arrowok="t"/>
                <v:fill type="solid"/>
              </v:shape>
              <v:shape style="position:absolute;left:3194;top:2961;width:74;height:78" coordorigin="3194,2961" coordsize="74,78" path="m3267,2961l3250,2961,3231,3018,3246,3018,3267,2961xe" filled="true" fillcolor="#231f20" stroked="false">
                <v:path arrowok="t"/>
                <v:fill type="solid"/>
              </v:shape>
            </v:group>
            <v:group style="position:absolute;left:3272;top:2960;width:77;height:80" coordorigin="3272,2960" coordsize="77,80">
              <v:shape style="position:absolute;left:3272;top:2960;width:77;height:80" coordorigin="3272,2960" coordsize="77,80" path="m3322,2960l3304,2960,3298,2961,3272,2992,3272,3012,3276,3022,3290,3036,3299,3039,3322,3039,3331,3036,3341,3026,3304,3026,3299,3024,3291,3015,3289,3008,3289,2991,3291,2984,3299,2975,3304,2973,3341,2973,3331,2963,3322,2960xe" filled="true" fillcolor="#231f20" stroked="false">
                <v:path arrowok="t"/>
                <v:fill type="solid"/>
              </v:shape>
              <v:shape style="position:absolute;left:3272;top:2960;width:77;height:80" coordorigin="3272,2960" coordsize="77,80" path="m3341,2973l3317,2973,3322,2975,3330,2984,3332,2991,3332,3008,3330,3015,3322,3024,3317,3026,3341,3026,3345,3022,3349,3012,3349,2987,3345,2977,3341,2973xe" filled="true" fillcolor="#231f20" stroked="false">
                <v:path arrowok="t"/>
                <v:fill type="solid"/>
              </v:shape>
            </v:group>
            <v:group style="position:absolute;left:3357;top:2960;width:65;height:80" coordorigin="3357,2960" coordsize="65,80">
              <v:shape style="position:absolute;left:3357;top:2960;width:65;height:80" coordorigin="3357,2960" coordsize="65,80" path="m3373,3012l3357,3013,3358,3022,3361,3028,3372,3037,3380,3040,3397,3040,3402,3039,3411,3035,3415,3032,3419,3026,3385,3026,3381,3025,3375,3020,3374,3017,3373,3012xe" filled="true" fillcolor="#231f20" stroked="false">
                <v:path arrowok="t"/>
                <v:fill type="solid"/>
              </v:shape>
              <v:shape style="position:absolute;left:3357;top:2960;width:65;height:80" coordorigin="3357,2960" coordsize="65,80" path="m3399,2960l3383,2960,3378,2961,3360,2987,3362,2993,3371,3000,3377,3002,3392,3006,3396,3007,3401,3009,3403,3010,3405,3012,3405,3014,3405,3019,3404,3021,3399,3025,3395,3026,3419,3026,3420,3024,3421,3020,3421,3011,3420,3007,3384,2988,3380,2987,3376,2984,3375,2982,3375,2978,3376,2977,3380,2974,3384,2973,3417,2973,3416,2970,3411,2966,3406,2962,3399,2960xe" filled="true" fillcolor="#231f20" stroked="false">
                <v:path arrowok="t"/>
                <v:fill type="solid"/>
              </v:shape>
              <v:shape style="position:absolute;left:3357;top:2960;width:65;height:80" coordorigin="3357,2960" coordsize="65,80" path="m3417,2973l3393,2973,3396,2973,3401,2977,3402,2980,3403,2984,3419,2983,3419,2976,3417,2973xe" filled="true" fillcolor="#231f20" stroked="false">
                <v:path arrowok="t"/>
                <v:fill type="solid"/>
              </v:shape>
            </v:group>
            <v:group style="position:absolute;left:3371;top:2653;width:292;height:457" coordorigin="3371,2653" coordsize="292,457">
              <v:shape style="position:absolute;left:3371;top:2653;width:292;height:457" coordorigin="3371,2653" coordsize="292,457" path="m3371,2653l3428,2682,3486,2714,3540,2749,3586,2788,3640,2858,3663,2923,3660,2981,3636,3031,3596,3069,3544,3096,3485,3110e" filled="false" stroked="true" strokeweight=".669pt" strokecolor="#231f20">
                <v:path arrowok="t"/>
              </v:shape>
              <v:shape style="position:absolute;left:3198;top:2458;width:484;height:671" type="#_x0000_t75" stroked="false">
                <v:imagedata r:id="rId91" o:title=""/>
              </v:shape>
            </v:group>
            <v:group style="position:absolute;left:3038;top:2971;width:555;height:221" coordorigin="3038,2971" coordsize="555,221">
              <v:shape style="position:absolute;left:3038;top:2971;width:555;height:221" coordorigin="3038,2971" coordsize="555,221" path="m3593,2971l3557,3032,3512,3086,3457,3130,3394,3163,3325,3184,3251,3191,3194,3187,3139,3175,3087,3154,3038,3125e" filled="false" stroked="true" strokeweight=".717pt" strokecolor="#231f20">
                <v:path arrowok="t"/>
              </v:shape>
            </v:group>
            <v:group style="position:absolute;left:2746;top:2315;width:1005;height:1005" coordorigin="2746,2315" coordsize="1005,1005">
              <v:shape style="position:absolute;left:2746;top:2315;width:1005;height:1005" coordorigin="2746,2315" coordsize="1005,1005" path="m3249,2315l3323,2320,3394,2336,3460,2361,3522,2395,3578,2438,3628,2487,3670,2543,3704,2605,3729,2672,3745,2743,3751,2817,3745,2891,3729,2962,3704,3028,3670,3090,3628,3146,3578,3196,3522,3238,3460,3272,3394,3298,3323,3313,3249,3319,3174,3313,3104,3298,3037,3272,2975,3238,2919,3196,2870,3146,2827,3090,2793,3028,2768,2962,2752,2891,2746,2817,2752,2743,2768,2672,2793,2605,2827,2543,2870,2487,2919,2438,2975,2395,3037,2361,3104,2336,3174,2320,3249,2315xe" filled="false" stroked="true" strokeweight=".567pt" strokecolor="#231f20">
                <v:path arrowok="t"/>
              </v:shape>
              <v:shape style="position:absolute;left:3091;top:3142;width:326;height:132" type="#_x0000_t75" stroked="false">
                <v:imagedata r:id="rId92" o:title=""/>
              </v:shape>
            </v:group>
            <v:group style="position:absolute;left:3828;top:2315;width:1005;height:1005" coordorigin="3828,2315" coordsize="1005,1005">
              <v:shape style="position:absolute;left:3828;top:2315;width:1005;height:1005" coordorigin="3828,2315" coordsize="1005,1005" path="m4330,2315l4256,2320,4185,2336,4118,2361,4056,2395,4000,2438,3951,2487,3908,2543,3874,2605,3849,2672,3833,2743,3828,2817,3833,2891,3849,2962,3874,3028,3908,3090,3951,3146,4000,3196,4056,3238,4118,3272,4185,3298,4256,3313,4330,3319,4404,3313,4475,3298,4541,3272,4603,3238,4659,3196,4709,3146,4751,3090,4785,3028,4811,2962,4826,2891,4832,2817,4826,2743,4811,2672,4785,2605,4751,2543,4709,2487,4659,2438,4603,2395,4541,2361,4475,2336,4404,2320,4330,2315xe" filled="true" fillcolor="#d1d3d4" stroked="false">
                <v:path arrowok="t"/>
                <v:fill type="solid"/>
              </v:shape>
            </v:group>
            <v:group style="position:absolute;left:3828;top:2315;width:1005;height:1005" coordorigin="3828,2315" coordsize="1005,1005">
              <v:shape style="position:absolute;left:3828;top:2315;width:1005;height:1005" coordorigin="3828,2315" coordsize="1005,1005" path="m4330,2315l4404,2320,4475,2336,4541,2361,4603,2395,4659,2438,4709,2487,4751,2543,4785,2605,4811,2672,4826,2743,4832,2817,4826,2891,4811,2962,4785,3028,4751,3090,4709,3146,4659,3196,4603,3238,4541,3272,4475,3298,4404,3313,4330,3319,4256,3313,4185,3298,4118,3272,4056,3238,4000,3196,3951,3146,3908,3090,3874,3028,3849,2962,3833,2891,3828,2817,3833,2743,3849,2672,3874,2605,3908,2543,3951,2487,4000,2438,4056,2395,4118,2361,4185,2336,4256,2320,4330,2315xe" filled="false" stroked="true" strokeweight=".425pt" strokecolor="#231f20">
                <v:path arrowok="t"/>
              </v:shape>
            </v:group>
            <v:group style="position:absolute;left:4060;top:2351;width:457;height:890" coordorigin="4060,2351" coordsize="457,890">
              <v:shape style="position:absolute;left:4060;top:2351;width:457;height:890" coordorigin="4060,2351" coordsize="457,890" path="m4060,3240l4517,2351e" filled="false" stroked="true" strokeweight=".334pt" strokecolor="#6d6e71">
                <v:path arrowok="t"/>
              </v:shape>
            </v:group>
            <v:group style="position:absolute;left:3838;top:2478;width:122;height:237" coordorigin="3838,2478" coordsize="122,237">
              <v:shape style="position:absolute;left:3838;top:2478;width:122;height:237" coordorigin="3838,2478" coordsize="122,237" path="m3838,2714l3959,2478e" filled="false" stroked="true" strokeweight=".334pt" strokecolor="#6d6e71">
                <v:path arrowok="t"/>
              </v:shape>
            </v:group>
            <v:group style="position:absolute;left:3830;top:2436;width:173;height:337" coordorigin="3830,2436" coordsize="173,337">
              <v:shape style="position:absolute;left:3830;top:2436;width:173;height:337" coordorigin="3830,2436" coordsize="173,337" path="m3830,2772l4002,2436e" filled="false" stroked="true" strokeweight=".334pt" strokecolor="#6d6e71">
                <v:path arrowok="t"/>
              </v:shape>
            </v:group>
            <v:group style="position:absolute;left:3828;top:2408;width:211;height:410" coordorigin="3828,2408" coordsize="211,410">
              <v:shape style="position:absolute;left:3828;top:2408;width:211;height:410" coordorigin="3828,2408" coordsize="211,410" path="m3828,2818l4038,2408e" filled="false" stroked="true" strokeweight=".334pt" strokecolor="#6d6e71">
                <v:path arrowok="t"/>
              </v:shape>
            </v:group>
            <v:group style="position:absolute;left:3829;top:2387;width:242;height:470" coordorigin="3829,2387" coordsize="242,470">
              <v:shape style="position:absolute;left:3829;top:2387;width:242;height:470" coordorigin="3829,2387" coordsize="242,470" path="m3829,2856l4070,2387e" filled="false" stroked="true" strokeweight=".334pt" strokecolor="#6d6e71">
                <v:path arrowok="t"/>
              </v:shape>
            </v:group>
            <v:group style="position:absolute;left:3833;top:2370;width:268;height:521" coordorigin="3833,2370" coordsize="268,521">
              <v:shape style="position:absolute;left:3833;top:2370;width:268;height:521" coordorigin="3833,2370" coordsize="268,521" path="m3833,2891l4100,2370e" filled="false" stroked="true" strokeweight=".334pt" strokecolor="#6d6e71">
                <v:path arrowok="t"/>
              </v:shape>
            </v:group>
            <v:group style="position:absolute;left:3839;top:2357;width:291;height:565" coordorigin="3839,2357" coordsize="291,565">
              <v:shape style="position:absolute;left:3839;top:2357;width:291;height:565" coordorigin="3839,2357" coordsize="291,565" path="m3839,2921l4129,2357e" filled="false" stroked="true" strokeweight=".334pt" strokecolor="#6d6e71">
                <v:path arrowok="t"/>
              </v:shape>
            </v:group>
            <v:group style="position:absolute;left:3845;top:2346;width:311;height:605" coordorigin="3845,2346" coordsize="311,605">
              <v:shape style="position:absolute;left:3845;top:2346;width:311;height:605" coordorigin="3845,2346" coordsize="311,605" path="m3845,2950l4156,2346e" filled="false" stroked="true" strokeweight=".334pt" strokecolor="#6d6e71">
                <v:path arrowok="t"/>
              </v:shape>
            </v:group>
            <v:group style="position:absolute;left:3853;top:2337;width:329;height:640" coordorigin="3853,2337" coordsize="329,640">
              <v:shape style="position:absolute;left:3853;top:2337;width:329;height:640" coordorigin="3853,2337" coordsize="329,640" path="m3853,2976l4182,2337e" filled="false" stroked="true" strokeweight=".334pt" strokecolor="#6d6e71">
                <v:path arrowok="t"/>
              </v:shape>
            </v:group>
            <v:group style="position:absolute;left:3862;top:2330;width:345;height:671" coordorigin="3862,2330" coordsize="345,671">
              <v:shape style="position:absolute;left:3862;top:2330;width:345;height:671" coordorigin="3862,2330" coordsize="345,671" path="m3862,3000l4207,2330e" filled="false" stroked="true" strokeweight=".334pt" strokecolor="#6d6e71">
                <v:path arrowok="t"/>
              </v:shape>
            </v:group>
            <v:group style="position:absolute;left:3872;top:2324;width:359;height:699" coordorigin="3872,2324" coordsize="359,699">
              <v:shape style="position:absolute;left:3872;top:2324;width:359;height:699" coordorigin="3872,2324" coordsize="359,699" path="m3872,3023l4231,2324e" filled="false" stroked="true" strokeweight=".334pt" strokecolor="#6d6e71">
                <v:path arrowok="t"/>
              </v:shape>
            </v:group>
            <v:group style="position:absolute;left:3882;top:2320;width:373;height:725" coordorigin="3882,2320" coordsize="373,725">
              <v:shape style="position:absolute;left:3882;top:2320;width:373;height:725" coordorigin="3882,2320" coordsize="373,725" path="m3882,3045l4254,2320e" filled="false" stroked="true" strokeweight=".334pt" strokecolor="#6d6e71">
                <v:path arrowok="t"/>
              </v:shape>
            </v:group>
            <v:group style="position:absolute;left:3893;top:2317;width:384;height:748" coordorigin="3893,2317" coordsize="384,748">
              <v:shape style="position:absolute;left:3893;top:2317;width:384;height:748" coordorigin="3893,2317" coordsize="384,748" path="m3893,3065l4277,2317e" filled="false" stroked="true" strokeweight=".334pt" strokecolor="#6d6e71">
                <v:path arrowok="t"/>
              </v:shape>
            </v:group>
            <v:group style="position:absolute;left:3905;top:2316;width:395;height:769" coordorigin="3905,2316" coordsize="395,769">
              <v:shape style="position:absolute;left:3905;top:2316;width:395;height:769" coordorigin="3905,2316" coordsize="395,769" path="m3905,3084l4299,2316e" filled="false" stroked="true" strokeweight=".334pt" strokecolor="#6d6e71">
                <v:path arrowok="t"/>
              </v:shape>
            </v:group>
            <v:group style="position:absolute;left:3917;top:2315;width:405;height:788" coordorigin="3917,2315" coordsize="405,788">
              <v:shape style="position:absolute;left:3917;top:2315;width:405;height:788" coordorigin="3917,2315" coordsize="405,788" path="m3917,3102l4321,2315e" filled="false" stroked="true" strokeweight=".334pt" strokecolor="#6d6e71">
                <v:path arrowok="t"/>
              </v:shape>
            </v:group>
            <v:group style="position:absolute;left:3929;top:2315;width:414;height:805" coordorigin="3929,2315" coordsize="414,805">
              <v:shape style="position:absolute;left:3929;top:2315;width:414;height:805" coordorigin="3929,2315" coordsize="414,805" path="m3929,3120l4343,2315e" filled="false" stroked="true" strokeweight=".334pt" strokecolor="#6d6e71">
                <v:path arrowok="t"/>
              </v:shape>
            </v:group>
            <v:group style="position:absolute;left:3942;top:2316;width:422;height:821" coordorigin="3942,2316" coordsize="422,821">
              <v:shape style="position:absolute;left:3942;top:2316;width:422;height:821" coordorigin="3942,2316" coordsize="422,821" path="m3942,3136l4364,2316e" filled="false" stroked="true" strokeweight=".334pt" strokecolor="#6d6e71">
                <v:path arrowok="t"/>
              </v:shape>
            </v:group>
            <v:group style="position:absolute;left:3956;top:2318;width:429;height:835" coordorigin="3956,2318" coordsize="429,835">
              <v:shape style="position:absolute;left:3956;top:2318;width:429;height:835" coordorigin="3956,2318" coordsize="429,835" path="m3956,3152l4384,2318e" filled="false" stroked="true" strokeweight=".334pt" strokecolor="#6d6e71">
                <v:path arrowok="t"/>
              </v:shape>
            </v:group>
            <v:group style="position:absolute;left:3969;top:2320;width:435;height:847" coordorigin="3969,2320" coordsize="435,847">
              <v:shape style="position:absolute;left:3969;top:2320;width:435;height:847" coordorigin="3969,2320" coordsize="435,847" path="m3969,3166l4404,2320e" filled="false" stroked="true" strokeweight=".334pt" strokecolor="#6d6e71">
                <v:path arrowok="t"/>
              </v:shape>
            </v:group>
            <v:group style="position:absolute;left:3984;top:2323;width:441;height:858" coordorigin="3984,2323" coordsize="441,858">
              <v:shape style="position:absolute;left:3984;top:2323;width:441;height:858" coordorigin="3984,2323" coordsize="441,858" path="m3984,3181l4424,2323e" filled="false" stroked="true" strokeweight=".334pt" strokecolor="#6d6e71">
                <v:path arrowok="t"/>
              </v:shape>
            </v:group>
            <v:group style="position:absolute;left:3998;top:2327;width:445;height:867" coordorigin="3998,2327" coordsize="445,867">
              <v:shape style="position:absolute;left:3998;top:2327;width:445;height:867" coordorigin="3998,2327" coordsize="445,867" path="m3998,3194l4443,2327e" filled="false" stroked="true" strokeweight=".334pt" strokecolor="#6d6e71">
                <v:path arrowok="t"/>
              </v:shape>
            </v:group>
            <v:group style="position:absolute;left:4013;top:2332;width:449;height:875" coordorigin="4013,2332" coordsize="449,875">
              <v:shape style="position:absolute;left:4013;top:2332;width:449;height:875" coordorigin="4013,2332" coordsize="449,875" path="m4013,3206l4462,2332e" filled="false" stroked="true" strokeweight=".334pt" strokecolor="#6d6e71">
                <v:path arrowok="t"/>
              </v:shape>
            </v:group>
            <v:group style="position:absolute;left:4028;top:2338;width:453;height:881" coordorigin="4028,2338" coordsize="453,881">
              <v:shape style="position:absolute;left:4028;top:2338;width:453;height:881" coordorigin="4028,2338" coordsize="453,881" path="m4028,3218l4481,2338e" filled="false" stroked="true" strokeweight=".334pt" strokecolor="#6d6e71">
                <v:path arrowok="t"/>
              </v:shape>
            </v:group>
            <v:group style="position:absolute;left:4044;top:2344;width:455;height:886" coordorigin="4044,2344" coordsize="455,886">
              <v:shape style="position:absolute;left:4044;top:2344;width:455;height:886" coordorigin="4044,2344" coordsize="455,886" path="m4044,3229l4499,2344e" filled="false" stroked="true" strokeweight=".334pt" strokecolor="#6d6e71">
                <v:path arrowok="t"/>
              </v:shape>
            </v:group>
            <v:group style="position:absolute;left:3859;top:2463;width:328;height:449" coordorigin="3859,2463" coordsize="328,449">
              <v:shape style="position:absolute;left:3859;top:2463;width:328;height:449" coordorigin="3859,2463" coordsize="328,449" path="m4180,2526l4032,2526,4046,2527,4058,2531,4098,2578,4099,2592,4098,2608,4076,2672,4017,2745,3945,2819,3859,2900,3859,2912,4100,2912,4132,2837,3959,2837,4010,2794,4085,2729,4130,2683,4171,2624,4187,2558,4185,2540,4180,2526xe" filled="true" fillcolor="#231f20" stroked="false">
                <v:path arrowok="t"/>
                <v:fill type="solid"/>
              </v:shape>
              <v:shape style="position:absolute;left:3859;top:2463;width:328;height:449" coordorigin="3859,2463" coordsize="328,449" path="m4152,2791l4137,2791,4129,2803,4121,2814,4066,2836,4046,2837,4132,2837,4152,2791xe" filled="true" fillcolor="#231f20" stroked="false">
                <v:path arrowok="t"/>
                <v:fill type="solid"/>
              </v:shape>
              <v:shape style="position:absolute;left:3859;top:2463;width:328;height:449" coordorigin="3859,2463" coordsize="328,449" path="m4075,2463l4005,2482,3960,2528,3940,2570,3953,2576,3970,2554,3989,2538,4010,2529,4032,2526,4180,2526,4179,2523,4119,2470,4098,2464,4075,2463xe" filled="true" fillcolor="#231f20" stroked="false">
                <v:path arrowok="t"/>
                <v:fill type="solid"/>
              </v:shape>
            </v:group>
            <v:group style="position:absolute;left:4158;top:2463;width:349;height:466" coordorigin="4158,2463" coordsize="349,466">
              <v:shape style="position:absolute;left:4158;top:2463;width:349;height:466" coordorigin="4158,2463" coordsize="349,466" path="m4206,2847l4187,2847,4177,2851,4162,2865,4158,2873,4158,2895,4218,2928,4237,2929,4265,2927,4292,2922,4318,2914,4344,2902,4361,2892,4298,2892,4288,2891,4278,2888,4268,2884,4258,2877,4244,2867,4233,2859,4225,2854,4221,2851,4214,2849,4206,2847xe" filled="true" fillcolor="#231f20" stroked="false">
                <v:path arrowok="t"/>
                <v:fill type="solid"/>
              </v:shape>
              <v:shape style="position:absolute;left:4158;top:2463;width:349;height:466" coordorigin="4158,2463" coordsize="349,466" path="m4507,2463l4320,2463,4219,2654,4240,2656,4259,2659,4324,2691,4365,2757,4371,2796,4369,2818,4335,2879,4298,2892,4361,2892,4407,2852,4444,2784,4451,2736,4450,2717,4418,2645,4356,2601,4287,2583,4309,2542,4483,2542,4507,2463xe" filled="true" fillcolor="#231f20" stroked="false">
                <v:path arrowok="t"/>
                <v:fill type="solid"/>
              </v:shape>
            </v:group>
            <v:group style="position:absolute;left:3917;top:2960;width:69;height:80" coordorigin="3917,2960" coordsize="69,80">
              <v:shape style="position:absolute;left:3917;top:2960;width:69;height:80" coordorigin="3917,2960" coordsize="69,80" path="m3963,2960l3943,2960,3934,2963,3920,2978,3917,2987,3917,3012,3920,3022,3934,3036,3942,3039,3961,3039,3968,3037,3979,3029,3981,3026,3947,3026,3942,3024,3939,3020,3935,3016,3933,3009,3933,2990,3935,2983,3942,2975,3947,2973,3982,2973,3981,2971,3971,2963,3963,2960xe" filled="true" fillcolor="#231f20" stroked="false">
                <v:path arrowok="t"/>
                <v:fill type="solid"/>
              </v:shape>
              <v:shape style="position:absolute;left:3917;top:2960;width:69;height:80" coordorigin="3917,2960" coordsize="69,80" path="m3970,3010l3969,3015,3967,3020,3961,3025,3957,3026,3981,3026,3983,3023,3986,3015,3970,3010xe" filled="true" fillcolor="#231f20" stroked="false">
                <v:path arrowok="t"/>
                <v:fill type="solid"/>
              </v:shape>
              <v:shape style="position:absolute;left:3917;top:2960;width:69;height:80" coordorigin="3917,2960" coordsize="69,80" path="m3982,2973l3957,2973,3961,2974,3967,2979,3969,2982,3970,2986,3985,2982,3984,2976,3982,2973xe" filled="true" fillcolor="#231f20" stroked="false">
                <v:path arrowok="t"/>
                <v:fill type="solid"/>
              </v:shape>
            </v:group>
            <v:group style="position:absolute;left:3999;top:2961;width:60;height:78" coordorigin="3999,2961" coordsize="60,78">
              <v:shape style="position:absolute;left:3999;top:2961;width:60;height:78" coordorigin="3999,2961" coordsize="60,78" path="m4058,2961l3999,2961,3999,3038,4059,3038,4059,3025,4015,3025,4015,3004,4055,3004,4055,2991,4015,2991,4015,2974,4058,2974,4058,2961xe" filled="true" fillcolor="#231f20" stroked="false">
                <v:path arrowok="t"/>
                <v:fill type="solid"/>
              </v:shape>
            </v:group>
            <v:group style="position:absolute;left:4073;top:2961;width:63;height:78" coordorigin="4073,2961" coordsize="63,78">
              <v:shape style="position:absolute;left:4073;top:2961;width:63;height:78" coordorigin="4073,2961" coordsize="63,78" path="m4088,2961l4073,2961,4073,3038,4088,3038,4088,2988,4105,2988,4088,2961xe" filled="true" fillcolor="#231f20" stroked="false">
                <v:path arrowok="t"/>
                <v:fill type="solid"/>
              </v:shape>
              <v:shape style="position:absolute;left:4073;top:2961;width:63;height:78" coordorigin="4073,2961" coordsize="63,78" path="m4105,2988l4088,2988,4120,3038,4136,3038,4136,3013,4121,3013,4105,2988xe" filled="true" fillcolor="#231f20" stroked="false">
                <v:path arrowok="t"/>
                <v:fill type="solid"/>
              </v:shape>
              <v:shape style="position:absolute;left:4073;top:2961;width:63;height:78" coordorigin="4073,2961" coordsize="63,78" path="m4136,2961l4121,2961,4121,3013,4136,3013,4136,2961xe" filled="true" fillcolor="#231f20" stroked="false">
                <v:path arrowok="t"/>
                <v:fill type="solid"/>
              </v:shape>
            </v:group>
            <v:group style="position:absolute;left:4147;top:2961;width:63;height:78" coordorigin="4147,2961" coordsize="63,78">
              <v:shape style="position:absolute;left:4147;top:2961;width:63;height:78" coordorigin="4147,2961" coordsize="63,78" path="m4186,2974l4170,2974,4170,3038,4186,3038,4186,2974xe" filled="true" fillcolor="#231f20" stroked="false">
                <v:path arrowok="t"/>
                <v:fill type="solid"/>
              </v:shape>
              <v:shape style="position:absolute;left:4147;top:2961;width:63;height:78" coordorigin="4147,2961" coordsize="63,78" path="m4209,2961l4147,2961,4147,2974,4209,2974,4209,2961xe" filled="true" fillcolor="#231f20" stroked="false">
                <v:path arrowok="t"/>
                <v:fill type="solid"/>
              </v:shape>
            </v:group>
            <v:group style="position:absolute;left:4204;top:2961;width:80;height:78" coordorigin="4204,2961" coordsize="80,78">
              <v:shape style="position:absolute;left:4204;top:2961;width:80;height:78" coordorigin="4204,2961" coordsize="80,78" path="m4251,2961l4234,2961,4204,3038,4220,3038,4227,3021,4276,3021,4270,3008,4232,3008,4243,2979,4259,2979,4251,2961xe" filled="true" fillcolor="#231f20" stroked="false">
                <v:path arrowok="t"/>
                <v:fill type="solid"/>
              </v:shape>
              <v:shape style="position:absolute;left:4204;top:2961;width:80;height:78" coordorigin="4204,2961" coordsize="80,78" path="m4276,3021l4259,3021,4265,3038,4283,3038,4276,3021xe" filled="true" fillcolor="#231f20" stroked="false">
                <v:path arrowok="t"/>
                <v:fill type="solid"/>
              </v:shape>
              <v:shape style="position:absolute;left:4204;top:2961;width:80;height:78" coordorigin="4204,2961" coordsize="80,78" path="m4259,2979l4243,2979,4253,3008,4270,3008,4259,2979xe" filled="true" fillcolor="#231f20" stroked="false">
                <v:path arrowok="t"/>
                <v:fill type="solid"/>
              </v:shape>
            </v:group>
            <v:group style="position:absolute;left:4275;top:2961;width:74;height:78" coordorigin="4275,2961" coordsize="74,78">
              <v:shape style="position:absolute;left:4275;top:2961;width:74;height:78" coordorigin="4275,2961" coordsize="74,78" path="m4292,2961l4275,2961,4303,3038,4320,3038,4327,3018,4312,3018,4292,2961xe" filled="true" fillcolor="#231f20" stroked="false">
                <v:path arrowok="t"/>
                <v:fill type="solid"/>
              </v:shape>
              <v:shape style="position:absolute;left:4275;top:2961;width:74;height:78" coordorigin="4275,2961" coordsize="74,78" path="m4348,2961l4332,2961,4312,3018,4327,3018,4348,2961xe" filled="true" fillcolor="#231f20" stroked="false">
                <v:path arrowok="t"/>
                <v:fill type="solid"/>
              </v:shape>
            </v:group>
            <v:group style="position:absolute;left:4353;top:2960;width:77;height:80" coordorigin="4353,2960" coordsize="77,80">
              <v:shape style="position:absolute;left:4353;top:2960;width:77;height:80" coordorigin="4353,2960" coordsize="77,80" path="m4403,2960l4385,2960,4379,2961,4353,2992,4353,3012,4357,3022,4371,3036,4380,3039,4403,3039,4413,3036,4422,3026,4385,3026,4380,3024,4372,3015,4370,3008,4370,2991,4372,2984,4380,2975,4385,2973,4422,2973,4412,2963,4403,2960xe" filled="true" fillcolor="#231f20" stroked="false">
                <v:path arrowok="t"/>
                <v:fill type="solid"/>
              </v:shape>
              <v:shape style="position:absolute;left:4353;top:2960;width:77;height:80" coordorigin="4353,2960" coordsize="77,80" path="m4422,2973l4398,2973,4403,2975,4411,2984,4413,2991,4413,3008,4411,3015,4403,3024,4398,3026,4422,3026,4426,3022,4430,3012,4430,2987,4426,2977,4422,2973xe" filled="true" fillcolor="#231f20" stroked="false">
                <v:path arrowok="t"/>
                <v:fill type="solid"/>
              </v:shape>
            </v:group>
            <v:group style="position:absolute;left:4438;top:2960;width:65;height:80" coordorigin="4438,2960" coordsize="65,80">
              <v:shape style="position:absolute;left:4438;top:2960;width:65;height:80" coordorigin="4438,2960" coordsize="65,80" path="m4454,3012l4438,3013,4439,3022,4442,3028,4453,3037,4461,3040,4478,3040,4483,3039,4493,3035,4496,3032,4500,3026,4466,3026,4462,3025,4457,3020,4455,3017,4454,3012xe" filled="true" fillcolor="#231f20" stroked="false">
                <v:path arrowok="t"/>
                <v:fill type="solid"/>
              </v:shape>
              <v:shape style="position:absolute;left:4438;top:2960;width:65;height:80" coordorigin="4438,2960" coordsize="65,80" path="m4480,2960l4464,2960,4459,2961,4441,2987,4444,2993,4452,3000,4458,3002,4473,3006,4477,3007,4482,3009,4484,3010,4486,3012,4486,3014,4486,3019,4485,3021,4480,3025,4476,3026,4500,3026,4501,3024,4502,3020,4502,3011,4501,3007,4466,2988,4461,2987,4457,2984,4456,2982,4456,2978,4457,2977,4461,2974,4465,2973,4498,2973,4497,2970,4492,2966,4487,2962,4480,2960xe" filled="true" fillcolor="#231f20" stroked="false">
                <v:path arrowok="t"/>
                <v:fill type="solid"/>
              </v:shape>
              <v:shape style="position:absolute;left:4438;top:2960;width:65;height:80" coordorigin="4438,2960" coordsize="65,80" path="m4498,2973l4474,2973,4478,2973,4482,2977,4484,2980,4484,2984,4500,2983,4500,2976,4498,2973xe" filled="true" fillcolor="#231f20" stroked="false">
                <v:path arrowok="t"/>
                <v:fill type="solid"/>
              </v:shape>
            </v:group>
            <v:group style="position:absolute;left:4452;top:2653;width:292;height:457" coordorigin="4452,2653" coordsize="292,457">
              <v:shape style="position:absolute;left:4452;top:2653;width:292;height:457" coordorigin="4452,2653" coordsize="292,457" path="m4452,2653l4509,2682,4567,2714,4621,2749,4668,2788,4721,2858,4744,2923,4741,2981,4717,3031,4677,3069,4625,3096,4566,3110e" filled="false" stroked="true" strokeweight=".669pt" strokecolor="#231f20">
                <v:path arrowok="t"/>
              </v:shape>
              <v:shape style="position:absolute;left:4280;top:2458;width:484;height:671" type="#_x0000_t75" stroked="false">
                <v:imagedata r:id="rId93" o:title=""/>
              </v:shape>
            </v:group>
            <v:group style="position:absolute;left:4119;top:2971;width:555;height:221" coordorigin="4119,2971" coordsize="555,221">
              <v:shape style="position:absolute;left:4119;top:2971;width:555;height:221" coordorigin="4119,2971" coordsize="555,221" path="m4674,2971l4639,3032,4593,3086,4538,3130,4475,3163,4406,3184,4332,3191,4276,3187,4221,3175,4168,3154,4119,3125e" filled="false" stroked="true" strokeweight=".717pt" strokecolor="#231f20">
                <v:path arrowok="t"/>
              </v:shape>
            </v:group>
            <v:group style="position:absolute;left:3828;top:2315;width:1005;height:1005" coordorigin="3828,2315" coordsize="1005,1005">
              <v:shape style="position:absolute;left:3828;top:2315;width:1005;height:1005" coordorigin="3828,2315" coordsize="1005,1005" path="m4330,2315l4404,2320,4475,2336,4541,2361,4603,2395,4659,2438,4709,2487,4751,2543,4785,2605,4811,2672,4826,2743,4832,2817,4826,2891,4811,2962,4785,3028,4751,3090,4709,3146,4659,3196,4603,3238,4541,3272,4475,3298,4404,3313,4330,3319,4256,3313,4185,3298,4118,3272,4056,3238,4000,3196,3951,3146,3908,3090,3874,3028,3849,2962,3833,2891,3828,2817,3833,2743,3849,2672,3874,2605,3908,2543,3951,2487,4000,2438,4056,2395,4118,2361,4185,2336,4256,2320,4330,2315xe" filled="false" stroked="true" strokeweight=".567pt" strokecolor="#231f20">
                <v:path arrowok="t"/>
              </v:shape>
              <v:shape style="position:absolute;left:4173;top:3142;width:326;height:132" type="#_x0000_t75" stroked="false">
                <v:imagedata r:id="rId94" o:title=""/>
              </v:shape>
            </v:group>
            <v:group style="position:absolute;left:4909;top:2315;width:1005;height:1005" coordorigin="4909,2315" coordsize="1005,1005">
              <v:shape style="position:absolute;left:4909;top:2315;width:1005;height:1005" coordorigin="4909,2315" coordsize="1005,1005" path="m5411,2315l5337,2320,5266,2336,5199,2361,5137,2395,5081,2438,5032,2487,4990,2543,4955,2605,4930,2672,4914,2743,4909,2817,4914,2891,4930,2962,4955,3028,4990,3090,5032,3146,5081,3196,5137,3238,5199,3272,5266,3298,5337,3313,5411,3319,5485,3313,5556,3298,5623,3272,5684,3238,5740,3196,5790,3146,5832,3090,5866,3028,5892,2962,5908,2891,5913,2817,5908,2743,5892,2672,5866,2605,5832,2543,5790,2487,5740,2438,5684,2395,5623,2361,5556,2336,5485,2320,5411,2315xe" filled="true" fillcolor="#d1d3d4" stroked="false">
                <v:path arrowok="t"/>
                <v:fill type="solid"/>
              </v:shape>
            </v:group>
            <v:group style="position:absolute;left:4909;top:2315;width:1005;height:1005" coordorigin="4909,2315" coordsize="1005,1005">
              <v:shape style="position:absolute;left:4909;top:2315;width:1005;height:1005" coordorigin="4909,2315" coordsize="1005,1005" path="m5411,2315l5485,2320,5556,2336,5623,2361,5684,2395,5740,2438,5790,2487,5832,2543,5866,2605,5892,2672,5908,2743,5913,2817,5908,2891,5892,2962,5866,3028,5832,3090,5790,3146,5740,3196,5684,3238,5623,3272,5556,3298,5485,3313,5411,3319,5337,3313,5266,3298,5199,3272,5137,3238,5081,3196,5032,3146,4990,3090,4955,3028,4930,2962,4914,2891,4909,2817,4914,2743,4930,2672,4955,2605,4990,2543,5032,2487,5081,2438,5137,2395,5199,2361,5266,2336,5337,2320,5411,2315xe" filled="false" stroked="true" strokeweight=".425pt" strokecolor="#231f20">
                <v:path arrowok="t"/>
              </v:shape>
            </v:group>
            <v:group style="position:absolute;left:5141;top:2351;width:457;height:890" coordorigin="5141,2351" coordsize="457,890">
              <v:shape style="position:absolute;left:5141;top:2351;width:457;height:890" coordorigin="5141,2351" coordsize="457,890" path="m5141,3240l5598,2351e" filled="false" stroked="true" strokeweight=".334pt" strokecolor="#6d6e71">
                <v:path arrowok="t"/>
              </v:shape>
            </v:group>
            <v:group style="position:absolute;left:4919;top:2478;width:122;height:237" coordorigin="4919,2478" coordsize="122,237">
              <v:shape style="position:absolute;left:4919;top:2478;width:122;height:237" coordorigin="4919,2478" coordsize="122,237" path="m4919,2714l5041,2478e" filled="false" stroked="true" strokeweight=".334pt" strokecolor="#6d6e71">
                <v:path arrowok="t"/>
              </v:shape>
            </v:group>
            <v:group style="position:absolute;left:4911;top:2436;width:173;height:337" coordorigin="4911,2436" coordsize="173,337">
              <v:shape style="position:absolute;left:4911;top:2436;width:173;height:337" coordorigin="4911,2436" coordsize="173,337" path="m4911,2772l5083,2436e" filled="false" stroked="true" strokeweight=".334pt" strokecolor="#6d6e71">
                <v:path arrowok="t"/>
              </v:shape>
            </v:group>
            <v:group style="position:absolute;left:4909;top:2408;width:211;height:410" coordorigin="4909,2408" coordsize="211,410">
              <v:shape style="position:absolute;left:4909;top:2408;width:211;height:410" coordorigin="4909,2408" coordsize="211,410" path="m4909,2818l5119,2408e" filled="false" stroked="true" strokeweight=".334pt" strokecolor="#6d6e71">
                <v:path arrowok="t"/>
              </v:shape>
            </v:group>
            <v:group style="position:absolute;left:4910;top:2387;width:242;height:470" coordorigin="4910,2387" coordsize="242,470">
              <v:shape style="position:absolute;left:4910;top:2387;width:242;height:470" coordorigin="4910,2387" coordsize="242,470" path="m4910,2856l5151,2387e" filled="false" stroked="true" strokeweight=".334pt" strokecolor="#6d6e71">
                <v:path arrowok="t"/>
              </v:shape>
            </v:group>
            <v:group style="position:absolute;left:4914;top:2370;width:268;height:521" coordorigin="4914,2370" coordsize="268,521">
              <v:shape style="position:absolute;left:4914;top:2370;width:268;height:521" coordorigin="4914,2370" coordsize="268,521" path="m4914,2891l5181,2370e" filled="false" stroked="true" strokeweight=".334pt" strokecolor="#6d6e71">
                <v:path arrowok="t"/>
              </v:shape>
            </v:group>
            <v:group style="position:absolute;left:4920;top:2357;width:291;height:565" coordorigin="4920,2357" coordsize="291,565">
              <v:shape style="position:absolute;left:4920;top:2357;width:291;height:565" coordorigin="4920,2357" coordsize="291,565" path="m4920,2921l5210,2357e" filled="false" stroked="true" strokeweight=".334pt" strokecolor="#6d6e71">
                <v:path arrowok="t"/>
              </v:shape>
            </v:group>
            <v:group style="position:absolute;left:4926;top:2346;width:311;height:605" coordorigin="4926,2346" coordsize="311,605">
              <v:shape style="position:absolute;left:4926;top:2346;width:311;height:605" coordorigin="4926,2346" coordsize="311,605" path="m4926,2950l5237,2346e" filled="false" stroked="true" strokeweight=".334pt" strokecolor="#6d6e71">
                <v:path arrowok="t"/>
              </v:shape>
            </v:group>
            <v:group style="position:absolute;left:4934;top:2337;width:329;height:640" coordorigin="4934,2337" coordsize="329,640">
              <v:shape style="position:absolute;left:4934;top:2337;width:329;height:640" coordorigin="4934,2337" coordsize="329,640" path="m4934,2976l5263,2337e" filled="false" stroked="true" strokeweight=".334pt" strokecolor="#6d6e71">
                <v:path arrowok="t"/>
              </v:shape>
            </v:group>
            <v:group style="position:absolute;left:4943;top:2330;width:345;height:671" coordorigin="4943,2330" coordsize="345,671">
              <v:shape style="position:absolute;left:4943;top:2330;width:345;height:671" coordorigin="4943,2330" coordsize="345,671" path="m4943,3000l5288,2330e" filled="false" stroked="true" strokeweight=".334pt" strokecolor="#6d6e71">
                <v:path arrowok="t"/>
              </v:shape>
            </v:group>
            <v:group style="position:absolute;left:4953;top:2324;width:359;height:699" coordorigin="4953,2324" coordsize="359,699">
              <v:shape style="position:absolute;left:4953;top:2324;width:359;height:699" coordorigin="4953,2324" coordsize="359,699" path="m4953,3023l5312,2324e" filled="false" stroked="true" strokeweight=".334pt" strokecolor="#6d6e71">
                <v:path arrowok="t"/>
              </v:shape>
            </v:group>
            <v:group style="position:absolute;left:4963;top:2320;width:373;height:725" coordorigin="4963,2320" coordsize="373,725">
              <v:shape style="position:absolute;left:4963;top:2320;width:373;height:725" coordorigin="4963,2320" coordsize="373,725" path="m4963,3045l5335,2320e" filled="false" stroked="true" strokeweight=".334pt" strokecolor="#6d6e71">
                <v:path arrowok="t"/>
              </v:shape>
            </v:group>
            <v:group style="position:absolute;left:4974;top:2317;width:384;height:748" coordorigin="4974,2317" coordsize="384,748">
              <v:shape style="position:absolute;left:4974;top:2317;width:384;height:748" coordorigin="4974,2317" coordsize="384,748" path="m4974,3065l5358,2317e" filled="false" stroked="true" strokeweight=".334pt" strokecolor="#6d6e71">
                <v:path arrowok="t"/>
              </v:shape>
            </v:group>
            <v:group style="position:absolute;left:4986;top:2316;width:395;height:769" coordorigin="4986,2316" coordsize="395,769">
              <v:shape style="position:absolute;left:4986;top:2316;width:395;height:769" coordorigin="4986,2316" coordsize="395,769" path="m4986,3084l5381,2316e" filled="false" stroked="true" strokeweight=".334pt" strokecolor="#6d6e71">
                <v:path arrowok="t"/>
              </v:shape>
            </v:group>
            <v:group style="position:absolute;left:4998;top:2315;width:405;height:788" coordorigin="4998,2315" coordsize="405,788">
              <v:shape style="position:absolute;left:4998;top:2315;width:405;height:788" coordorigin="4998,2315" coordsize="405,788" path="m4998,3102l5402,2315e" filled="false" stroked="true" strokeweight=".334pt" strokecolor="#6d6e71">
                <v:path arrowok="t"/>
              </v:shape>
            </v:group>
            <v:group style="position:absolute;left:5010;top:2315;width:414;height:805" coordorigin="5010,2315" coordsize="414,805">
              <v:shape style="position:absolute;left:5010;top:2315;width:414;height:805" coordorigin="5010,2315" coordsize="414,805" path="m5010,3120l5424,2315e" filled="false" stroked="true" strokeweight=".334pt" strokecolor="#6d6e71">
                <v:path arrowok="t"/>
              </v:shape>
            </v:group>
            <v:group style="position:absolute;left:5023;top:2316;width:422;height:821" coordorigin="5023,2316" coordsize="422,821">
              <v:shape style="position:absolute;left:5023;top:2316;width:422;height:821" coordorigin="5023,2316" coordsize="422,821" path="m5023,3136l5445,2316e" filled="false" stroked="true" strokeweight=".334pt" strokecolor="#6d6e71">
                <v:path arrowok="t"/>
              </v:shape>
            </v:group>
            <v:group style="position:absolute;left:5037;top:2318;width:429;height:835" coordorigin="5037,2318" coordsize="429,835">
              <v:shape style="position:absolute;left:5037;top:2318;width:429;height:835" coordorigin="5037,2318" coordsize="429,835" path="m5037,3152l5465,2318e" filled="false" stroked="true" strokeweight=".334pt" strokecolor="#6d6e71">
                <v:path arrowok="t"/>
              </v:shape>
            </v:group>
            <v:group style="position:absolute;left:5051;top:2320;width:435;height:847" coordorigin="5051,2320" coordsize="435,847">
              <v:shape style="position:absolute;left:5051;top:2320;width:435;height:847" coordorigin="5051,2320" coordsize="435,847" path="m5051,3166l5485,2320e" filled="false" stroked="true" strokeweight=".334pt" strokecolor="#6d6e71">
                <v:path arrowok="t"/>
              </v:shape>
            </v:group>
            <v:group style="position:absolute;left:5065;top:2323;width:441;height:858" coordorigin="5065,2323" coordsize="441,858">
              <v:shape style="position:absolute;left:5065;top:2323;width:441;height:858" coordorigin="5065,2323" coordsize="441,858" path="m5065,3181l5505,2323e" filled="false" stroked="true" strokeweight=".334pt" strokecolor="#6d6e71">
                <v:path arrowok="t"/>
              </v:shape>
            </v:group>
            <v:group style="position:absolute;left:5079;top:2327;width:445;height:867" coordorigin="5079,2327" coordsize="445,867">
              <v:shape style="position:absolute;left:5079;top:2327;width:445;height:867" coordorigin="5079,2327" coordsize="445,867" path="m5079,3194l5524,2327e" filled="false" stroked="true" strokeweight=".334pt" strokecolor="#6d6e71">
                <v:path arrowok="t"/>
              </v:shape>
            </v:group>
            <v:group style="position:absolute;left:5094;top:2332;width:449;height:875" coordorigin="5094,2332" coordsize="449,875">
              <v:shape style="position:absolute;left:5094;top:2332;width:449;height:875" coordorigin="5094,2332" coordsize="449,875" path="m5094,3206l5543,2332e" filled="false" stroked="true" strokeweight=".334pt" strokecolor="#6d6e71">
                <v:path arrowok="t"/>
              </v:shape>
            </v:group>
            <v:group style="position:absolute;left:5109;top:2338;width:453;height:881" coordorigin="5109,2338" coordsize="453,881">
              <v:shape style="position:absolute;left:5109;top:2338;width:453;height:881" coordorigin="5109,2338" coordsize="453,881" path="m5109,3218l5562,2338e" filled="false" stroked="true" strokeweight=".334pt" strokecolor="#6d6e71">
                <v:path arrowok="t"/>
              </v:shape>
            </v:group>
            <v:group style="position:absolute;left:5125;top:2344;width:455;height:886" coordorigin="5125,2344" coordsize="455,886">
              <v:shape style="position:absolute;left:5125;top:2344;width:455;height:886" coordorigin="5125,2344" coordsize="455,886" path="m5125,3229l5580,2344e" filled="false" stroked="true" strokeweight=".334pt" strokecolor="#6d6e71">
                <v:path arrowok="t"/>
              </v:shape>
            </v:group>
            <v:group style="position:absolute;left:4940;top:2463;width:328;height:449" coordorigin="4940,2463" coordsize="328,449">
              <v:shape style="position:absolute;left:4940;top:2463;width:328;height:449" coordorigin="4940,2463" coordsize="328,449" path="m5261,2526l5113,2526,5127,2527,5139,2531,5179,2578,5180,2592,5179,2608,5157,2672,5098,2745,5027,2819,4940,2900,4940,2912,5181,2912,5213,2837,5040,2837,5091,2794,5166,2729,5211,2683,5252,2624,5268,2558,5266,2540,5261,2526xe" filled="true" fillcolor="#231f20" stroked="false">
                <v:path arrowok="t"/>
                <v:fill type="solid"/>
              </v:shape>
              <v:shape style="position:absolute;left:4940;top:2463;width:328;height:449" coordorigin="4940,2463" coordsize="328,449" path="m5233,2791l5218,2791,5210,2803,5202,2814,5147,2836,5127,2837,5213,2837,5233,2791xe" filled="true" fillcolor="#231f20" stroked="false">
                <v:path arrowok="t"/>
                <v:fill type="solid"/>
              </v:shape>
              <v:shape style="position:absolute;left:4940;top:2463;width:328;height:449" coordorigin="4940,2463" coordsize="328,449" path="m5157,2463l5086,2482,5041,2528,5021,2570,5034,2576,5051,2554,5070,2538,5091,2529,5113,2526,5261,2526,5260,2523,5201,2470,5180,2464,5157,2463xe" filled="true" fillcolor="#231f20" stroked="false">
                <v:path arrowok="t"/>
                <v:fill type="solid"/>
              </v:shape>
            </v:group>
            <v:group style="position:absolute;left:5240;top:2463;width:349;height:466" coordorigin="5240,2463" coordsize="349,466">
              <v:shape style="position:absolute;left:5240;top:2463;width:349;height:466" coordorigin="5240,2463" coordsize="349,466" path="m5287,2847l5268,2847,5259,2851,5243,2865,5240,2873,5240,2895,5299,2928,5318,2929,5346,2927,5373,2922,5400,2914,5425,2902,5442,2892,5380,2892,5369,2891,5359,2888,5349,2884,5339,2877,5325,2867,5314,2859,5306,2854,5302,2851,5295,2849,5287,2847xe" filled="true" fillcolor="#231f20" stroked="false">
                <v:path arrowok="t"/>
                <v:fill type="solid"/>
              </v:shape>
              <v:shape style="position:absolute;left:5240;top:2463;width:349;height:466" coordorigin="5240,2463" coordsize="349,466" path="m5588,2463l5401,2463,5300,2654,5321,2656,5341,2659,5406,2691,5447,2757,5452,2796,5450,2818,5416,2879,5380,2892,5442,2892,5488,2852,5525,2784,5532,2736,5531,2717,5500,2645,5437,2601,5368,2583,5390,2542,5564,2542,5588,2463xe" filled="true" fillcolor="#231f20" stroked="false">
                <v:path arrowok="t"/>
                <v:fill type="solid"/>
              </v:shape>
            </v:group>
            <v:group style="position:absolute;left:4998;top:2960;width:69;height:80" coordorigin="4998,2960" coordsize="69,80">
              <v:shape style="position:absolute;left:4998;top:2960;width:69;height:80" coordorigin="4998,2960" coordsize="69,80" path="m5045,2960l5024,2960,5015,2963,5001,2978,4998,2987,4998,3012,5001,3022,5015,3036,5024,3039,5042,3039,5049,3037,5060,3029,5062,3026,5028,3026,5023,3024,5020,3020,5016,3016,5014,3009,5014,2990,5016,2983,5024,2975,5028,2973,5063,2973,5062,2971,5052,2963,5045,2960xe" filled="true" fillcolor="#231f20" stroked="false">
                <v:path arrowok="t"/>
                <v:fill type="solid"/>
              </v:shape>
              <v:shape style="position:absolute;left:4998;top:2960;width:69;height:80" coordorigin="4998,2960" coordsize="69,80" path="m5051,3010l5050,3015,5048,3020,5042,3025,5038,3026,5062,3026,5064,3023,5067,3015,5051,3010xe" filled="true" fillcolor="#231f20" stroked="false">
                <v:path arrowok="t"/>
                <v:fill type="solid"/>
              </v:shape>
              <v:shape style="position:absolute;left:4998;top:2960;width:69;height:80" coordorigin="4998,2960" coordsize="69,80" path="m5063,2973l5038,2973,5042,2974,5048,2979,5050,2982,5051,2986,5067,2982,5065,2976,5063,2973xe" filled="true" fillcolor="#231f20" stroked="false">
                <v:path arrowok="t"/>
                <v:fill type="solid"/>
              </v:shape>
            </v:group>
            <v:group style="position:absolute;left:5080;top:2961;width:60;height:78" coordorigin="5080,2961" coordsize="60,78">
              <v:shape style="position:absolute;left:5080;top:2961;width:60;height:78" coordorigin="5080,2961" coordsize="60,78" path="m5139,2961l5080,2961,5080,3038,5140,3038,5140,3025,5096,3025,5096,3004,5136,3004,5136,2991,5096,2991,5096,2974,5139,2974,5139,2961xe" filled="true" fillcolor="#231f20" stroked="false">
                <v:path arrowok="t"/>
                <v:fill type="solid"/>
              </v:shape>
            </v:group>
            <v:group style="position:absolute;left:5154;top:2961;width:63;height:78" coordorigin="5154,2961" coordsize="63,78">
              <v:shape style="position:absolute;left:5154;top:2961;width:63;height:78" coordorigin="5154,2961" coordsize="63,78" path="m5170,2961l5154,2961,5154,3038,5169,3038,5169,2988,5186,2988,5170,2961xe" filled="true" fillcolor="#231f20" stroked="false">
                <v:path arrowok="t"/>
                <v:fill type="solid"/>
              </v:shape>
              <v:shape style="position:absolute;left:5154;top:2961;width:63;height:78" coordorigin="5154,2961" coordsize="63,78" path="m5186,2988l5169,2988,5201,3038,5217,3038,5217,3013,5202,3013,5186,2988xe" filled="true" fillcolor="#231f20" stroked="false">
                <v:path arrowok="t"/>
                <v:fill type="solid"/>
              </v:shape>
              <v:shape style="position:absolute;left:5154;top:2961;width:63;height:78" coordorigin="5154,2961" coordsize="63,78" path="m5217,2961l5202,2961,5202,3013,5217,3013,5217,2961xe" filled="true" fillcolor="#231f20" stroked="false">
                <v:path arrowok="t"/>
                <v:fill type="solid"/>
              </v:shape>
            </v:group>
            <v:group style="position:absolute;left:5228;top:2961;width:63;height:78" coordorigin="5228,2961" coordsize="63,78">
              <v:shape style="position:absolute;left:5228;top:2961;width:63;height:78" coordorigin="5228,2961" coordsize="63,78" path="m5267,2974l5251,2974,5251,3038,5267,3038,5267,2974xe" filled="true" fillcolor="#231f20" stroked="false">
                <v:path arrowok="t"/>
                <v:fill type="solid"/>
              </v:shape>
              <v:shape style="position:absolute;left:5228;top:2961;width:63;height:78" coordorigin="5228,2961" coordsize="63,78" path="m5291,2961l5228,2961,5228,2974,5291,2974,5291,2961xe" filled="true" fillcolor="#231f20" stroked="false">
                <v:path arrowok="t"/>
                <v:fill type="solid"/>
              </v:shape>
            </v:group>
            <v:group style="position:absolute;left:5285;top:2961;width:80;height:78" coordorigin="5285,2961" coordsize="80,78">
              <v:shape style="position:absolute;left:5285;top:2961;width:80;height:78" coordorigin="5285,2961" coordsize="80,78" path="m5332,2961l5315,2961,5285,3038,5302,3038,5308,3021,5357,3021,5351,3008,5313,3008,5324,2979,5340,2979,5332,2961xe" filled="true" fillcolor="#231f20" stroked="false">
                <v:path arrowok="t"/>
                <v:fill type="solid"/>
              </v:shape>
              <v:shape style="position:absolute;left:5285;top:2961;width:80;height:78" coordorigin="5285,2961" coordsize="80,78" path="m5357,3021l5340,3021,5347,3038,5364,3038,5357,3021xe" filled="true" fillcolor="#231f20" stroked="false">
                <v:path arrowok="t"/>
                <v:fill type="solid"/>
              </v:shape>
              <v:shape style="position:absolute;left:5285;top:2961;width:80;height:78" coordorigin="5285,2961" coordsize="80,78" path="m5340,2979l5324,2979,5335,3008,5351,3008,5340,2979xe" filled="true" fillcolor="#231f20" stroked="false">
                <v:path arrowok="t"/>
                <v:fill type="solid"/>
              </v:shape>
            </v:group>
            <v:group style="position:absolute;left:5356;top:2961;width:74;height:78" coordorigin="5356,2961" coordsize="74,78">
              <v:shape style="position:absolute;left:5356;top:2961;width:74;height:78" coordorigin="5356,2961" coordsize="74,78" path="m5373,2961l5356,2961,5384,3038,5401,3038,5409,3018,5393,3018,5373,2961xe" filled="true" fillcolor="#231f20" stroked="false">
                <v:path arrowok="t"/>
                <v:fill type="solid"/>
              </v:shape>
              <v:shape style="position:absolute;left:5356;top:2961;width:74;height:78" coordorigin="5356,2961" coordsize="74,78" path="m5430,2961l5413,2961,5393,3018,5409,3018,5430,2961xe" filled="true" fillcolor="#231f20" stroked="false">
                <v:path arrowok="t"/>
                <v:fill type="solid"/>
              </v:shape>
            </v:group>
            <v:group style="position:absolute;left:5434;top:2960;width:77;height:80" coordorigin="5434,2960" coordsize="77,80">
              <v:shape style="position:absolute;left:5434;top:2960;width:77;height:80" coordorigin="5434,2960" coordsize="77,80" path="m5484,2960l5466,2960,5461,2961,5434,2992,5434,3012,5438,3022,5452,3036,5461,3039,5484,3039,5494,3036,5503,3026,5466,3026,5461,3024,5453,3015,5451,3008,5451,2991,5453,2984,5461,2975,5466,2973,5503,2973,5494,2963,5484,2960xe" filled="true" fillcolor="#231f20" stroked="false">
                <v:path arrowok="t"/>
                <v:fill type="solid"/>
              </v:shape>
              <v:shape style="position:absolute;left:5434;top:2960;width:77;height:80" coordorigin="5434,2960" coordsize="77,80" path="m5503,2973l5479,2973,5485,2975,5493,2984,5495,2991,5495,3008,5492,3015,5484,3024,5479,3026,5503,3026,5508,3022,5511,3012,5511,2987,5507,2977,5503,2973xe" filled="true" fillcolor="#231f20" stroked="false">
                <v:path arrowok="t"/>
                <v:fill type="solid"/>
              </v:shape>
            </v:group>
            <v:group style="position:absolute;left:5519;top:2960;width:65;height:80" coordorigin="5519,2960" coordsize="65,80">
              <v:shape style="position:absolute;left:5519;top:2960;width:65;height:80" coordorigin="5519,2960" coordsize="65,80" path="m5535,3012l5519,3013,5520,3022,5524,3028,5534,3037,5542,3040,5559,3040,5565,3039,5574,3035,5577,3032,5581,3026,5547,3026,5543,3025,5538,3020,5536,3017,5535,3012xe" filled="true" fillcolor="#231f20" stroked="false">
                <v:path arrowok="t"/>
                <v:fill type="solid"/>
              </v:shape>
              <v:shape style="position:absolute;left:5519;top:2960;width:65;height:80" coordorigin="5519,2960" coordsize="65,80" path="m5561,2960l5545,2960,5540,2961,5522,2987,5525,2993,5533,3000,5539,3002,5554,3006,5558,3007,5563,3009,5565,3010,5567,3012,5568,3014,5568,3019,5566,3021,5561,3025,5557,3026,5581,3026,5582,3024,5583,3020,5584,3011,5582,3007,5547,2988,5542,2987,5538,2984,5537,2982,5537,2978,5538,2977,5543,2974,5546,2973,5579,2973,5578,2970,5573,2966,5568,2962,5561,2960xe" filled="true" fillcolor="#231f20" stroked="false">
                <v:path arrowok="t"/>
                <v:fill type="solid"/>
              </v:shape>
              <v:shape style="position:absolute;left:5519;top:2960;width:65;height:80" coordorigin="5519,2960" coordsize="65,80" path="m5579,2973l5555,2973,5559,2973,5563,2977,5565,2980,5565,2984,5581,2983,5581,2976,5579,2973xe" filled="true" fillcolor="#231f20" stroked="false">
                <v:path arrowok="t"/>
                <v:fill type="solid"/>
              </v:shape>
            </v:group>
            <v:group style="position:absolute;left:5534;top:2653;width:292;height:457" coordorigin="5534,2653" coordsize="292,457">
              <v:shape style="position:absolute;left:5534;top:2653;width:292;height:457" coordorigin="5534,2653" coordsize="292,457" path="m5534,2653l5590,2682,5648,2714,5702,2749,5749,2788,5802,2858,5825,2923,5822,2981,5799,3031,5758,3069,5706,3096,5647,3110e" filled="false" stroked="true" strokeweight=".669pt" strokecolor="#231f20">
                <v:path arrowok="t"/>
              </v:shape>
              <v:shape style="position:absolute;left:5361;top:2458;width:484;height:671" type="#_x0000_t75" stroked="false">
                <v:imagedata r:id="rId93" o:title=""/>
              </v:shape>
            </v:group>
            <v:group style="position:absolute;left:5200;top:2971;width:555;height:221" coordorigin="5200,2971" coordsize="555,221">
              <v:shape style="position:absolute;left:5200;top:2971;width:555;height:221" coordorigin="5200,2971" coordsize="555,221" path="m5755,2971l5720,3032,5674,3086,5619,3130,5556,3163,5487,3184,5413,3191,5357,3187,5302,3175,5249,3154,5200,3125e" filled="false" stroked="true" strokeweight=".717pt" strokecolor="#231f20">
                <v:path arrowok="t"/>
              </v:shape>
            </v:group>
            <v:group style="position:absolute;left:4909;top:2315;width:1005;height:1005" coordorigin="4909,2315" coordsize="1005,1005">
              <v:shape style="position:absolute;left:4909;top:2315;width:1005;height:1005" coordorigin="4909,2315" coordsize="1005,1005" path="m5411,2315l5485,2320,5556,2336,5623,2361,5684,2395,5740,2438,5790,2487,5832,2543,5866,2605,5892,2672,5908,2743,5913,2817,5908,2891,5892,2962,5866,3028,5832,3090,5790,3146,5740,3196,5684,3238,5623,3272,5556,3298,5485,3313,5411,3319,5337,3313,5266,3298,5199,3272,5137,3238,5081,3196,5032,3146,4990,3090,4955,3028,4930,2962,4914,2891,4909,2817,4914,2743,4930,2672,4955,2605,4990,2543,5032,2487,5081,2438,5137,2395,5199,2361,5266,2336,5337,2320,5411,2315xe" filled="false" stroked="true" strokeweight=".567pt" strokecolor="#231f20">
                <v:path arrowok="t"/>
              </v:shape>
              <v:shape style="position:absolute;left:5254;top:3142;width:326;height:132" type="#_x0000_t75" stroked="false">
                <v:imagedata r:id="rId94" o:title=""/>
              </v:shape>
            </v:group>
            <v:group style="position:absolute;left:5990;top:2315;width:1005;height:1005" coordorigin="5990,2315" coordsize="1005,1005">
              <v:shape style="position:absolute;left:5990;top:2315;width:1005;height:1005" coordorigin="5990,2315" coordsize="1005,1005" path="m6492,2315l6418,2320,6347,2336,6280,2361,6219,2395,6163,2438,6113,2487,6071,2543,6036,2605,6011,2672,5995,2743,5990,2817,5995,2891,6011,2962,6036,3028,6071,3090,6113,3146,6163,3196,6219,3238,6280,3272,6347,3298,6418,3313,6492,3319,6566,3313,6637,3298,6704,3272,6765,3238,6821,3196,6871,3146,6913,3090,6947,3028,6973,2962,6989,2891,6994,2817,6989,2743,6973,2672,6947,2605,6913,2543,6871,2487,6821,2438,6765,2395,6704,2361,6637,2336,6566,2320,6492,2315xe" filled="true" fillcolor="#d1d3d4" stroked="false">
                <v:path arrowok="t"/>
                <v:fill type="solid"/>
              </v:shape>
            </v:group>
            <v:group style="position:absolute;left:5990;top:2315;width:1005;height:1005" coordorigin="5990,2315" coordsize="1005,1005">
              <v:shape style="position:absolute;left:5990;top:2315;width:1005;height:1005" coordorigin="5990,2315" coordsize="1005,1005" path="m6492,2315l6566,2320,6637,2336,6704,2361,6765,2395,6821,2438,6871,2487,6913,2543,6947,2605,6973,2672,6989,2743,6994,2817,6989,2891,6973,2962,6947,3028,6913,3090,6871,3146,6821,3196,6765,3238,6704,3272,6637,3298,6566,3313,6492,3319,6418,3313,6347,3298,6280,3272,6219,3238,6163,3196,6113,3146,6071,3090,6036,3028,6011,2962,5995,2891,5990,2817,5995,2743,6011,2672,6036,2605,6071,2543,6113,2487,6163,2438,6219,2395,6280,2361,6347,2336,6418,2320,6492,2315xe" filled="false" stroked="true" strokeweight=".425pt" strokecolor="#231f20">
                <v:path arrowok="t"/>
              </v:shape>
            </v:group>
            <v:group style="position:absolute;left:6222;top:2351;width:457;height:890" coordorigin="6222,2351" coordsize="457,890">
              <v:shape style="position:absolute;left:6222;top:2351;width:457;height:890" coordorigin="6222,2351" coordsize="457,890" path="m6222,3240l6679,2351e" filled="false" stroked="true" strokeweight=".334pt" strokecolor="#6d6e71">
                <v:path arrowok="t"/>
              </v:shape>
            </v:group>
            <v:group style="position:absolute;left:6000;top:2478;width:122;height:237" coordorigin="6000,2478" coordsize="122,237">
              <v:shape style="position:absolute;left:6000;top:2478;width:122;height:237" coordorigin="6000,2478" coordsize="122,237" path="m6000,2714l6122,2478e" filled="false" stroked="true" strokeweight=".334pt" strokecolor="#6d6e71">
                <v:path arrowok="t"/>
              </v:shape>
            </v:group>
            <v:group style="position:absolute;left:5992;top:2436;width:173;height:337" coordorigin="5992,2436" coordsize="173,337">
              <v:shape style="position:absolute;left:5992;top:2436;width:173;height:337" coordorigin="5992,2436" coordsize="173,337" path="m5992,2772l6164,2436e" filled="false" stroked="true" strokeweight=".334pt" strokecolor="#6d6e71">
                <v:path arrowok="t"/>
              </v:shape>
            </v:group>
            <v:group style="position:absolute;left:5990;top:2408;width:211;height:410" coordorigin="5990,2408" coordsize="211,410">
              <v:shape style="position:absolute;left:5990;top:2408;width:211;height:410" coordorigin="5990,2408" coordsize="211,410" path="m5990,2818l6200,2408e" filled="false" stroked="true" strokeweight=".334pt" strokecolor="#6d6e71">
                <v:path arrowok="t"/>
              </v:shape>
            </v:group>
            <v:group style="position:absolute;left:5991;top:2387;width:242;height:470" coordorigin="5991,2387" coordsize="242,470">
              <v:shape style="position:absolute;left:5991;top:2387;width:242;height:470" coordorigin="5991,2387" coordsize="242,470" path="m5991,2856l6233,2387e" filled="false" stroked="true" strokeweight=".334pt" strokecolor="#6d6e71">
                <v:path arrowok="t"/>
              </v:shape>
            </v:group>
            <v:group style="position:absolute;left:5995;top:2370;width:268;height:521" coordorigin="5995,2370" coordsize="268,521">
              <v:shape style="position:absolute;left:5995;top:2370;width:268;height:521" coordorigin="5995,2370" coordsize="268,521" path="m5995,2891l6263,2370e" filled="false" stroked="true" strokeweight=".334pt" strokecolor="#6d6e71">
                <v:path arrowok="t"/>
              </v:shape>
            </v:group>
            <v:group style="position:absolute;left:6001;top:2357;width:291;height:565" coordorigin="6001,2357" coordsize="291,565">
              <v:shape style="position:absolute;left:6001;top:2357;width:291;height:565" coordorigin="6001,2357" coordsize="291,565" path="m6001,2921l6291,2357e" filled="false" stroked="true" strokeweight=".334pt" strokecolor="#6d6e71">
                <v:path arrowok="t"/>
              </v:shape>
            </v:group>
            <v:group style="position:absolute;left:6008;top:2346;width:311;height:605" coordorigin="6008,2346" coordsize="311,605">
              <v:shape style="position:absolute;left:6008;top:2346;width:311;height:605" coordorigin="6008,2346" coordsize="311,605" path="m6008,2950l6318,2346e" filled="false" stroked="true" strokeweight=".334pt" strokecolor="#6d6e71">
                <v:path arrowok="t"/>
              </v:shape>
            </v:group>
            <v:group style="position:absolute;left:6016;top:2337;width:329;height:640" coordorigin="6016,2337" coordsize="329,640">
              <v:shape style="position:absolute;left:6016;top:2337;width:329;height:640" coordorigin="6016,2337" coordsize="329,640" path="m6016,2976l6344,2337e" filled="false" stroked="true" strokeweight=".334pt" strokecolor="#6d6e71">
                <v:path arrowok="t"/>
              </v:shape>
            </v:group>
            <v:group style="position:absolute;left:6024;top:2330;width:345;height:671" coordorigin="6024,2330" coordsize="345,671">
              <v:shape style="position:absolute;left:6024;top:2330;width:345;height:671" coordorigin="6024,2330" coordsize="345,671" path="m6024,3000l6369,2330e" filled="false" stroked="true" strokeweight=".334pt" strokecolor="#6d6e71">
                <v:path arrowok="t"/>
              </v:shape>
            </v:group>
            <v:group style="position:absolute;left:6034;top:2324;width:359;height:699" coordorigin="6034,2324" coordsize="359,699">
              <v:shape style="position:absolute;left:6034;top:2324;width:359;height:699" coordorigin="6034,2324" coordsize="359,699" path="m6034,3023l6393,2324e" filled="false" stroked="true" strokeweight=".334pt" strokecolor="#6d6e71">
                <v:path arrowok="t"/>
              </v:shape>
            </v:group>
            <v:group style="position:absolute;left:6044;top:2320;width:373;height:725" coordorigin="6044,2320" coordsize="373,725">
              <v:shape style="position:absolute;left:6044;top:2320;width:373;height:725" coordorigin="6044,2320" coordsize="373,725" path="m6044,3045l6417,2320e" filled="false" stroked="true" strokeweight=".334pt" strokecolor="#6d6e71">
                <v:path arrowok="t"/>
              </v:shape>
            </v:group>
            <v:group style="position:absolute;left:6055;top:2317;width:384;height:748" coordorigin="6055,2317" coordsize="384,748">
              <v:shape style="position:absolute;left:6055;top:2317;width:384;height:748" coordorigin="6055,2317" coordsize="384,748" path="m6055,3065l6439,2317e" filled="false" stroked="true" strokeweight=".334pt" strokecolor="#6d6e71">
                <v:path arrowok="t"/>
              </v:shape>
            </v:group>
            <v:group style="position:absolute;left:6067;top:2316;width:395;height:769" coordorigin="6067,2316" coordsize="395,769">
              <v:shape style="position:absolute;left:6067;top:2316;width:395;height:769" coordorigin="6067,2316" coordsize="395,769" path="m6067,3084l6462,2316e" filled="false" stroked="true" strokeweight=".334pt" strokecolor="#6d6e71">
                <v:path arrowok="t"/>
              </v:shape>
            </v:group>
            <v:group style="position:absolute;left:6079;top:2315;width:405;height:788" coordorigin="6079,2315" coordsize="405,788">
              <v:shape style="position:absolute;left:6079;top:2315;width:405;height:788" coordorigin="6079,2315" coordsize="405,788" path="m6079,3102l6484,2315e" filled="false" stroked="true" strokeweight=".334pt" strokecolor="#6d6e71">
                <v:path arrowok="t"/>
              </v:shape>
            </v:group>
            <v:group style="position:absolute;left:6091;top:2315;width:414;height:805" coordorigin="6091,2315" coordsize="414,805">
              <v:shape style="position:absolute;left:6091;top:2315;width:414;height:805" coordorigin="6091,2315" coordsize="414,805" path="m6091,3120l6505,2315e" filled="false" stroked="true" strokeweight=".334pt" strokecolor="#6d6e71">
                <v:path arrowok="t"/>
              </v:shape>
            </v:group>
            <v:group style="position:absolute;left:6104;top:2316;width:422;height:821" coordorigin="6104,2316" coordsize="422,821">
              <v:shape style="position:absolute;left:6104;top:2316;width:422;height:821" coordorigin="6104,2316" coordsize="422,821" path="m6104,3136l6526,2316e" filled="false" stroked="true" strokeweight=".334pt" strokecolor="#6d6e71">
                <v:path arrowok="t"/>
              </v:shape>
            </v:group>
            <v:group style="position:absolute;left:6118;top:2318;width:429;height:835" coordorigin="6118,2318" coordsize="429,835">
              <v:shape style="position:absolute;left:6118;top:2318;width:429;height:835" coordorigin="6118,2318" coordsize="429,835" path="m6118,3152l6546,2318e" filled="false" stroked="true" strokeweight=".334pt" strokecolor="#6d6e71">
                <v:path arrowok="t"/>
              </v:shape>
            </v:group>
            <v:group style="position:absolute;left:6132;top:2320;width:435;height:847" coordorigin="6132,2320" coordsize="435,847">
              <v:shape style="position:absolute;left:6132;top:2320;width:435;height:847" coordorigin="6132,2320" coordsize="435,847" path="m6132,3166l6566,2320e" filled="false" stroked="true" strokeweight=".334pt" strokecolor="#6d6e71">
                <v:path arrowok="t"/>
              </v:shape>
            </v:group>
            <v:group style="position:absolute;left:6146;top:2323;width:441;height:858" coordorigin="6146,2323" coordsize="441,858">
              <v:shape style="position:absolute;left:6146;top:2323;width:441;height:858" coordorigin="6146,2323" coordsize="441,858" path="m6146,3181l6586,2323e" filled="false" stroked="true" strokeweight=".334pt" strokecolor="#6d6e71">
                <v:path arrowok="t"/>
              </v:shape>
            </v:group>
            <v:group style="position:absolute;left:6160;top:2327;width:445;height:867" coordorigin="6160,2327" coordsize="445,867">
              <v:shape style="position:absolute;left:6160;top:2327;width:445;height:867" coordorigin="6160,2327" coordsize="445,867" path="m6160,3194l6605,2327e" filled="false" stroked="true" strokeweight=".334pt" strokecolor="#6d6e71">
                <v:path arrowok="t"/>
              </v:shape>
            </v:group>
            <v:group style="position:absolute;left:6175;top:2332;width:449;height:875" coordorigin="6175,2332" coordsize="449,875">
              <v:shape style="position:absolute;left:6175;top:2332;width:449;height:875" coordorigin="6175,2332" coordsize="449,875" path="m6175,3206l6624,2332e" filled="false" stroked="true" strokeweight=".334pt" strokecolor="#6d6e71">
                <v:path arrowok="t"/>
              </v:shape>
            </v:group>
            <v:group style="position:absolute;left:6191;top:2338;width:453;height:881" coordorigin="6191,2338" coordsize="453,881">
              <v:shape style="position:absolute;left:6191;top:2338;width:453;height:881" coordorigin="6191,2338" coordsize="453,881" path="m6191,3218l6643,2338e" filled="false" stroked="true" strokeweight=".334pt" strokecolor="#6d6e71">
                <v:path arrowok="t"/>
              </v:shape>
            </v:group>
            <v:group style="position:absolute;left:6206;top:2344;width:455;height:886" coordorigin="6206,2344" coordsize="455,886">
              <v:shape style="position:absolute;left:6206;top:2344;width:455;height:886" coordorigin="6206,2344" coordsize="455,886" path="m6206,3229l6661,2344e" filled="false" stroked="true" strokeweight=".334pt" strokecolor="#6d6e71">
                <v:path arrowok="t"/>
              </v:shape>
            </v:group>
            <v:group style="position:absolute;left:6021;top:2463;width:328;height:449" coordorigin="6021,2463" coordsize="328,449">
              <v:shape style="position:absolute;left:6021;top:2463;width:328;height:449" coordorigin="6021,2463" coordsize="328,449" path="m6342,2526l6194,2526,6208,2527,6221,2531,6260,2578,6261,2592,6261,2608,6238,2672,6180,2745,6108,2819,6021,2900,6021,2912,6262,2912,6294,2837,6121,2837,6172,2794,6247,2729,6292,2683,6334,2624,6349,2558,6347,2540,6342,2526xe" filled="true" fillcolor="#231f20" stroked="false">
                <v:path arrowok="t"/>
                <v:fill type="solid"/>
              </v:shape>
              <v:shape style="position:absolute;left:6021;top:2463;width:328;height:449" coordorigin="6021,2463" coordsize="328,449" path="m6315,2791l6299,2791,6291,2803,6284,2814,6228,2836,6208,2837,6294,2837,6315,2791xe" filled="true" fillcolor="#231f20" stroked="false">
                <v:path arrowok="t"/>
                <v:fill type="solid"/>
              </v:shape>
              <v:shape style="position:absolute;left:6021;top:2463;width:328;height:449" coordorigin="6021,2463" coordsize="328,449" path="m6238,2463l6168,2482,6122,2528,6102,2570,6115,2576,6132,2554,6151,2538,6172,2529,6194,2526,6342,2526,6341,2523,6282,2470,6261,2464,6238,2463xe" filled="true" fillcolor="#231f20" stroked="false">
                <v:path arrowok="t"/>
                <v:fill type="solid"/>
              </v:shape>
            </v:group>
            <v:group style="position:absolute;left:6321;top:2463;width:349;height:466" coordorigin="6321,2463" coordsize="349,466">
              <v:shape style="position:absolute;left:6321;top:2463;width:349;height:466" coordorigin="6321,2463" coordsize="349,466" path="m6368,2847l6349,2847,6340,2851,6324,2865,6321,2873,6321,2895,6381,2928,6399,2929,6427,2927,6454,2922,6481,2914,6506,2902,6523,2892,6461,2892,6450,2891,6440,2888,6430,2884,6420,2877,6406,2867,6395,2859,6387,2854,6383,2851,6376,2849,6368,2847xe" filled="true" fillcolor="#231f20" stroked="false">
                <v:path arrowok="t"/>
                <v:fill type="solid"/>
              </v:shape>
              <v:shape style="position:absolute;left:6321;top:2463;width:349;height:466" coordorigin="6321,2463" coordsize="349,466" path="m6669,2463l6482,2463,6381,2654,6403,2656,6422,2659,6487,2691,6528,2757,6533,2796,6531,2818,6497,2879,6461,2892,6523,2892,6570,2852,6606,2784,6613,2736,6612,2717,6581,2645,6518,2601,6449,2583,6471,2542,6645,2542,6669,2463xe" filled="true" fillcolor="#231f20" stroked="false">
                <v:path arrowok="t"/>
                <v:fill type="solid"/>
              </v:shape>
            </v:group>
            <v:group style="position:absolute;left:6079;top:2960;width:69;height:80" coordorigin="6079,2960" coordsize="69,80">
              <v:shape style="position:absolute;left:6079;top:2960;width:69;height:80" coordorigin="6079,2960" coordsize="69,80" path="m6126,2960l6105,2960,6096,2963,6083,2978,6079,2987,6079,3012,6083,3022,6096,3036,6105,3039,6124,3039,6131,3037,6142,3029,6144,3026,6109,3026,6105,3024,6101,3020,6097,3016,6096,3009,6096,2990,6097,2983,6105,2975,6109,2973,6144,2973,6143,2971,6134,2963,6126,2960xe" filled="true" fillcolor="#231f20" stroked="false">
                <v:path arrowok="t"/>
                <v:fill type="solid"/>
              </v:shape>
              <v:shape style="position:absolute;left:6079;top:2960;width:69;height:80" coordorigin="6079,2960" coordsize="69,80" path="m6132,3010l6131,3015,6129,3020,6123,3025,6119,3026,6144,3026,6146,3023,6148,3015,6132,3010xe" filled="true" fillcolor="#231f20" stroked="false">
                <v:path arrowok="t"/>
                <v:fill type="solid"/>
              </v:shape>
              <v:shape style="position:absolute;left:6079;top:2960;width:69;height:80" coordorigin="6079,2960" coordsize="69,80" path="m6144,2973l6119,2973,6123,2974,6129,2979,6131,2982,6132,2986,6148,2982,6146,2976,6144,2973xe" filled="true" fillcolor="#231f20" stroked="false">
                <v:path arrowok="t"/>
                <v:fill type="solid"/>
              </v:shape>
            </v:group>
            <v:group style="position:absolute;left:6162;top:2961;width:60;height:78" coordorigin="6162,2961" coordsize="60,78">
              <v:shape style="position:absolute;left:6162;top:2961;width:60;height:78" coordorigin="6162,2961" coordsize="60,78" path="m6220,2961l6162,2961,6162,3038,6222,3038,6222,3025,6178,3025,6178,3004,6217,3004,6217,2991,6178,2991,6178,2974,6220,2974,6220,2961xe" filled="true" fillcolor="#231f20" stroked="false">
                <v:path arrowok="t"/>
                <v:fill type="solid"/>
              </v:shape>
            </v:group>
            <v:group style="position:absolute;left:6235;top:2961;width:63;height:78" coordorigin="6235,2961" coordsize="63,78">
              <v:shape style="position:absolute;left:6235;top:2961;width:63;height:78" coordorigin="6235,2961" coordsize="63,78" path="m6251,2961l6235,2961,6235,3038,6250,3038,6250,2988,6268,2988,6251,2961xe" filled="true" fillcolor="#231f20" stroked="false">
                <v:path arrowok="t"/>
                <v:fill type="solid"/>
              </v:shape>
              <v:shape style="position:absolute;left:6235;top:2961;width:63;height:78" coordorigin="6235,2961" coordsize="63,78" path="m6268,2988l6250,2988,6282,3038,6298,3038,6298,3013,6283,3013,6268,2988xe" filled="true" fillcolor="#231f20" stroked="false">
                <v:path arrowok="t"/>
                <v:fill type="solid"/>
              </v:shape>
              <v:shape style="position:absolute;left:6235;top:2961;width:63;height:78" coordorigin="6235,2961" coordsize="63,78" path="m6298,2961l6283,2961,6283,3013,6298,3013,6298,2961xe" filled="true" fillcolor="#231f20" stroked="false">
                <v:path arrowok="t"/>
                <v:fill type="solid"/>
              </v:shape>
            </v:group>
            <v:group style="position:absolute;left:6309;top:2961;width:63;height:78" coordorigin="6309,2961" coordsize="63,78">
              <v:shape style="position:absolute;left:6309;top:2961;width:63;height:78" coordorigin="6309,2961" coordsize="63,78" path="m6348,2974l6332,2974,6332,3038,6348,3038,6348,2974xe" filled="true" fillcolor="#231f20" stroked="false">
                <v:path arrowok="t"/>
                <v:fill type="solid"/>
              </v:shape>
              <v:shape style="position:absolute;left:6309;top:2961;width:63;height:78" coordorigin="6309,2961" coordsize="63,78" path="m6372,2961l6309,2961,6309,2974,6372,2974,6372,2961xe" filled="true" fillcolor="#231f20" stroked="false">
                <v:path arrowok="t"/>
                <v:fill type="solid"/>
              </v:shape>
            </v:group>
            <v:group style="position:absolute;left:6366;top:2961;width:80;height:78" coordorigin="6366,2961" coordsize="80,78">
              <v:shape style="position:absolute;left:6366;top:2961;width:80;height:78" coordorigin="6366,2961" coordsize="80,78" path="m6413,2961l6397,2961,6366,3038,6383,3038,6389,3021,6438,3021,6433,3008,6394,3008,6405,2979,6421,2979,6413,2961xe" filled="true" fillcolor="#231f20" stroked="false">
                <v:path arrowok="t"/>
                <v:fill type="solid"/>
              </v:shape>
              <v:shape style="position:absolute;left:6366;top:2961;width:80;height:78" coordorigin="6366,2961" coordsize="80,78" path="m6438,3021l6421,3021,6428,3038,6445,3038,6438,3021xe" filled="true" fillcolor="#231f20" stroked="false">
                <v:path arrowok="t"/>
                <v:fill type="solid"/>
              </v:shape>
              <v:shape style="position:absolute;left:6366;top:2961;width:80;height:78" coordorigin="6366,2961" coordsize="80,78" path="m6421,2979l6405,2979,6416,3008,6433,3008,6421,2979xe" filled="true" fillcolor="#231f20" stroked="false">
                <v:path arrowok="t"/>
                <v:fill type="solid"/>
              </v:shape>
            </v:group>
            <v:group style="position:absolute;left:6437;top:2961;width:74;height:78" coordorigin="6437,2961" coordsize="74,78">
              <v:shape style="position:absolute;left:6437;top:2961;width:74;height:78" coordorigin="6437,2961" coordsize="74,78" path="m6454,2961l6437,2961,6465,3038,6482,3038,6490,3018,6474,3018,6454,2961xe" filled="true" fillcolor="#231f20" stroked="false">
                <v:path arrowok="t"/>
                <v:fill type="solid"/>
              </v:shape>
              <v:shape style="position:absolute;left:6437;top:2961;width:74;height:78" coordorigin="6437,2961" coordsize="74,78" path="m6511,2961l6494,2961,6474,3018,6490,3018,6511,2961xe" filled="true" fillcolor="#231f20" stroked="false">
                <v:path arrowok="t"/>
                <v:fill type="solid"/>
              </v:shape>
            </v:group>
            <v:group style="position:absolute;left:6516;top:2960;width:77;height:80" coordorigin="6516,2960" coordsize="77,80">
              <v:shape style="position:absolute;left:6516;top:2960;width:77;height:80" coordorigin="6516,2960" coordsize="77,80" path="m6565,2960l6547,2960,6542,2961,6516,2992,6516,3012,6519,3022,6533,3036,6542,3039,6566,3039,6575,3036,6584,3026,6548,3026,6542,3024,6534,3015,6532,3008,6532,2991,6534,2984,6542,2975,6547,2973,6584,2973,6575,2963,6565,2960xe" filled="true" fillcolor="#231f20" stroked="false">
                <v:path arrowok="t"/>
                <v:fill type="solid"/>
              </v:shape>
              <v:shape style="position:absolute;left:6516;top:2960;width:77;height:80" coordorigin="6516,2960" coordsize="77,80" path="m6584,2973l6560,2973,6566,2975,6574,2984,6576,2991,6576,3008,6574,3015,6565,3024,6560,3026,6584,3026,6589,3022,6592,3012,6592,2987,6589,2977,6584,2973xe" filled="true" fillcolor="#231f20" stroked="false">
                <v:path arrowok="t"/>
                <v:fill type="solid"/>
              </v:shape>
            </v:group>
            <v:group style="position:absolute;left:6601;top:2960;width:65;height:80" coordorigin="6601,2960" coordsize="65,80">
              <v:shape style="position:absolute;left:6601;top:2960;width:65;height:80" coordorigin="6601,2960" coordsize="65,80" path="m6616,3012l6601,3013,6602,3022,6605,3028,6615,3037,6623,3040,6640,3040,6646,3039,6655,3035,6658,3032,6662,3026,6628,3026,6625,3025,6619,3020,6617,3017,6616,3012xe" filled="true" fillcolor="#231f20" stroked="false">
                <v:path arrowok="t"/>
                <v:fill type="solid"/>
              </v:shape>
              <v:shape style="position:absolute;left:6601;top:2960;width:65;height:80" coordorigin="6601,2960" coordsize="65,80" path="m6642,2960l6626,2960,6621,2961,6603,2987,6606,2993,6614,3000,6620,3002,6635,3006,6639,3007,6644,3009,6646,3010,6648,3012,6649,3014,6649,3019,6647,3021,6642,3025,6638,3026,6662,3026,6663,3024,6665,3020,6665,3011,6664,3007,6628,2988,6623,2987,6619,2984,6619,2982,6619,2978,6619,2977,6624,2974,6627,2973,6661,2973,6660,2970,6655,2966,6650,2962,6642,2960xe" filled="true" fillcolor="#231f20" stroked="false">
                <v:path arrowok="t"/>
                <v:fill type="solid"/>
              </v:shape>
              <v:shape style="position:absolute;left:6601;top:2960;width:65;height:80" coordorigin="6601,2960" coordsize="65,80" path="m6661,2973l6636,2973,6640,2973,6644,2977,6646,2980,6646,2984,6662,2983,6662,2976,6661,2973xe" filled="true" fillcolor="#231f20" stroked="false">
                <v:path arrowok="t"/>
                <v:fill type="solid"/>
              </v:shape>
            </v:group>
            <v:group style="position:absolute;left:6615;top:2653;width:292;height:457" coordorigin="6615,2653" coordsize="292,457">
              <v:shape style="position:absolute;left:6615;top:2653;width:292;height:457" coordorigin="6615,2653" coordsize="292,457" path="m6615,2653l6671,2682,6729,2714,6783,2749,6830,2788,6883,2858,6906,2923,6904,2981,6880,3031,6839,3069,6787,3096,6728,3110e" filled="false" stroked="true" strokeweight=".669pt" strokecolor="#231f20">
                <v:path arrowok="t"/>
              </v:shape>
              <v:shape style="position:absolute;left:6442;top:2458;width:484;height:671" type="#_x0000_t75" stroked="false">
                <v:imagedata r:id="rId95" o:title=""/>
              </v:shape>
            </v:group>
            <v:group style="position:absolute;left:6281;top:2971;width:555;height:221" coordorigin="6281,2971" coordsize="555,221">
              <v:shape style="position:absolute;left:6281;top:2971;width:555;height:221" coordorigin="6281,2971" coordsize="555,221" path="m6836,2971l6801,3032,6755,3086,6700,3130,6637,3163,6568,3184,6494,3191,6438,3187,6383,3175,6330,3154,6281,3125e" filled="false" stroked="true" strokeweight=".717pt" strokecolor="#231f20">
                <v:path arrowok="t"/>
              </v:shape>
            </v:group>
            <v:group style="position:absolute;left:5990;top:2315;width:1005;height:1005" coordorigin="5990,2315" coordsize="1005,1005">
              <v:shape style="position:absolute;left:5990;top:2315;width:1005;height:1005" coordorigin="5990,2315" coordsize="1005,1005" path="m6492,2315l6566,2320,6637,2336,6704,2361,6765,2395,6821,2438,6871,2487,6913,2543,6947,2605,6973,2672,6989,2743,6994,2817,6989,2891,6973,2962,6947,3028,6913,3090,6871,3146,6821,3196,6765,3238,6704,3272,6637,3298,6566,3313,6492,3319,6418,3313,6347,3298,6280,3272,6219,3238,6163,3196,6113,3146,6071,3090,6036,3028,6011,2962,5995,2891,5990,2817,5995,2743,6011,2672,6036,2605,6071,2543,6113,2487,6163,2438,6219,2395,6280,2361,6347,2336,6418,2320,6492,2315xe" filled="false" stroked="true" strokeweight=".567pt" strokecolor="#231f20">
                <v:path arrowok="t"/>
              </v:shape>
              <v:shape style="position:absolute;left:6335;top:3142;width:326;height:132" type="#_x0000_t75" stroked="false">
                <v:imagedata r:id="rId96" o:title=""/>
              </v:shape>
            </v:group>
            <v:group style="position:absolute;left:7071;top:2315;width:1005;height:1005" coordorigin="7071,2315" coordsize="1005,1005">
              <v:shape style="position:absolute;left:7071;top:2315;width:1005;height:1005" coordorigin="7071,2315" coordsize="1005,1005" path="m7573,2315l7499,2320,7428,2336,7361,2361,7300,2395,7244,2438,7194,2487,7152,2543,7118,2605,7092,2672,7076,2743,7071,2817,7076,2891,7092,2962,7118,3028,7152,3090,7194,3146,7244,3196,7300,3238,7361,3272,7428,3298,7499,3313,7573,3319,7647,3313,7718,3298,7785,3272,7846,3238,7903,3196,7952,3146,7994,3090,8029,3028,8054,2962,8070,2891,8075,2817,8070,2743,8054,2672,8029,2605,7994,2543,7952,2487,7903,2438,7846,2395,7785,2361,7718,2336,7647,2320,7573,2315xe" filled="true" fillcolor="#d1d3d4" stroked="false">
                <v:path arrowok="t"/>
                <v:fill type="solid"/>
              </v:shape>
            </v:group>
            <v:group style="position:absolute;left:7071;top:2315;width:1005;height:1005" coordorigin="7071,2315" coordsize="1005,1005">
              <v:shape style="position:absolute;left:7071;top:2315;width:1005;height:1005" coordorigin="7071,2315" coordsize="1005,1005" path="m7573,2315l7647,2320,7718,2336,7785,2361,7846,2395,7903,2438,7952,2487,7994,2543,8029,2605,8054,2672,8070,2743,8075,2817,8070,2891,8054,2962,8029,3028,7994,3090,7952,3146,7903,3196,7846,3238,7785,3272,7718,3298,7647,3313,7573,3319,7499,3313,7428,3298,7361,3272,7300,3238,7244,3196,7194,3146,7152,3090,7118,3028,7092,2962,7076,2891,7071,2817,7076,2743,7092,2672,7118,2605,7152,2543,7194,2487,7244,2438,7300,2395,7361,2361,7428,2336,7499,2320,7573,2315xe" filled="false" stroked="true" strokeweight=".425pt" strokecolor="#231f20">
                <v:path arrowok="t"/>
              </v:shape>
            </v:group>
            <v:group style="position:absolute;left:7303;top:2351;width:457;height:890" coordorigin="7303,2351" coordsize="457,890">
              <v:shape style="position:absolute;left:7303;top:2351;width:457;height:890" coordorigin="7303,2351" coordsize="457,890" path="m7303,3240l7760,2351e" filled="false" stroked="true" strokeweight=".334pt" strokecolor="#6d6e71">
                <v:path arrowok="t"/>
              </v:shape>
            </v:group>
            <v:group style="position:absolute;left:7081;top:2478;width:122;height:237" coordorigin="7081,2478" coordsize="122,237">
              <v:shape style="position:absolute;left:7081;top:2478;width:122;height:237" coordorigin="7081,2478" coordsize="122,237" path="m7081,2714l7203,2478e" filled="false" stroked="true" strokeweight=".334pt" strokecolor="#6d6e71">
                <v:path arrowok="t"/>
              </v:shape>
            </v:group>
            <v:group style="position:absolute;left:7073;top:2436;width:173;height:337" coordorigin="7073,2436" coordsize="173,337">
              <v:shape style="position:absolute;left:7073;top:2436;width:173;height:337" coordorigin="7073,2436" coordsize="173,337" path="m7073,2772l7245,2436e" filled="false" stroked="true" strokeweight=".334pt" strokecolor="#6d6e71">
                <v:path arrowok="t"/>
              </v:shape>
            </v:group>
            <v:group style="position:absolute;left:7071;top:2408;width:211;height:410" coordorigin="7071,2408" coordsize="211,410">
              <v:shape style="position:absolute;left:7071;top:2408;width:211;height:410" coordorigin="7071,2408" coordsize="211,410" path="m7071,2818l7281,2408e" filled="false" stroked="true" strokeweight=".334pt" strokecolor="#6d6e71">
                <v:path arrowok="t"/>
              </v:shape>
            </v:group>
            <v:group style="position:absolute;left:7072;top:2387;width:242;height:470" coordorigin="7072,2387" coordsize="242,470">
              <v:shape style="position:absolute;left:7072;top:2387;width:242;height:470" coordorigin="7072,2387" coordsize="242,470" path="m7072,2856l7314,2387e" filled="false" stroked="true" strokeweight=".334pt" strokecolor="#6d6e71">
                <v:path arrowok="t"/>
              </v:shape>
            </v:group>
            <v:group style="position:absolute;left:7076;top:2370;width:268;height:521" coordorigin="7076,2370" coordsize="268,521">
              <v:shape style="position:absolute;left:7076;top:2370;width:268;height:521" coordorigin="7076,2370" coordsize="268,521" path="m7076,2891l7344,2370e" filled="false" stroked="true" strokeweight=".334pt" strokecolor="#6d6e71">
                <v:path arrowok="t"/>
              </v:shape>
            </v:group>
            <v:group style="position:absolute;left:7082;top:2357;width:291;height:565" coordorigin="7082,2357" coordsize="291,565">
              <v:shape style="position:absolute;left:7082;top:2357;width:291;height:565" coordorigin="7082,2357" coordsize="291,565" path="m7082,2921l7372,2357e" filled="false" stroked="true" strokeweight=".334pt" strokecolor="#6d6e71">
                <v:path arrowok="t"/>
              </v:shape>
            </v:group>
            <v:group style="position:absolute;left:7089;top:2346;width:311;height:605" coordorigin="7089,2346" coordsize="311,605">
              <v:shape style="position:absolute;left:7089;top:2346;width:311;height:605" coordorigin="7089,2346" coordsize="311,605" path="m7089,2950l7399,2346e" filled="false" stroked="true" strokeweight=".334pt" strokecolor="#6d6e71">
                <v:path arrowok="t"/>
              </v:shape>
            </v:group>
            <v:group style="position:absolute;left:7097;top:2337;width:329;height:640" coordorigin="7097,2337" coordsize="329,640">
              <v:shape style="position:absolute;left:7097;top:2337;width:329;height:640" coordorigin="7097,2337" coordsize="329,640" path="m7097,2976l7425,2337e" filled="false" stroked="true" strokeweight=".334pt" strokecolor="#6d6e71">
                <v:path arrowok="t"/>
              </v:shape>
            </v:group>
            <v:group style="position:absolute;left:7106;top:2330;width:345;height:671" coordorigin="7106,2330" coordsize="345,671">
              <v:shape style="position:absolute;left:7106;top:2330;width:345;height:671" coordorigin="7106,2330" coordsize="345,671" path="m7106,3000l7450,2330e" filled="false" stroked="true" strokeweight=".334pt" strokecolor="#6d6e71">
                <v:path arrowok="t"/>
              </v:shape>
            </v:group>
            <v:group style="position:absolute;left:7115;top:2324;width:359;height:699" coordorigin="7115,2324" coordsize="359,699">
              <v:shape style="position:absolute;left:7115;top:2324;width:359;height:699" coordorigin="7115,2324" coordsize="359,699" path="m7115,3023l7474,2324e" filled="false" stroked="true" strokeweight=".334pt" strokecolor="#6d6e71">
                <v:path arrowok="t"/>
              </v:shape>
            </v:group>
            <v:group style="position:absolute;left:7126;top:2320;width:373;height:725" coordorigin="7126,2320" coordsize="373,725">
              <v:shape style="position:absolute;left:7126;top:2320;width:373;height:725" coordorigin="7126,2320" coordsize="373,725" path="m7126,3045l7498,2320e" filled="false" stroked="true" strokeweight=".334pt" strokecolor="#6d6e71">
                <v:path arrowok="t"/>
              </v:shape>
            </v:group>
            <v:group style="position:absolute;left:7136;top:2317;width:384;height:748" coordorigin="7136,2317" coordsize="384,748">
              <v:shape style="position:absolute;left:7136;top:2317;width:384;height:748" coordorigin="7136,2317" coordsize="384,748" path="m7136,3065l7520,2317e" filled="false" stroked="true" strokeweight=".334pt" strokecolor="#6d6e71">
                <v:path arrowok="t"/>
              </v:shape>
            </v:group>
            <v:group style="position:absolute;left:7148;top:2316;width:395;height:769" coordorigin="7148,2316" coordsize="395,769">
              <v:shape style="position:absolute;left:7148;top:2316;width:395;height:769" coordorigin="7148,2316" coordsize="395,769" path="m7148,3084l7543,2316e" filled="false" stroked="true" strokeweight=".334pt" strokecolor="#6d6e71">
                <v:path arrowok="t"/>
              </v:shape>
            </v:group>
            <v:group style="position:absolute;left:7160;top:2315;width:405;height:788" coordorigin="7160,2315" coordsize="405,788">
              <v:shape style="position:absolute;left:7160;top:2315;width:405;height:788" coordorigin="7160,2315" coordsize="405,788" path="m7160,3102l7565,2315e" filled="false" stroked="true" strokeweight=".334pt" strokecolor="#6d6e71">
                <v:path arrowok="t"/>
              </v:shape>
            </v:group>
            <v:group style="position:absolute;left:7173;top:2315;width:414;height:805" coordorigin="7173,2315" coordsize="414,805">
              <v:shape style="position:absolute;left:7173;top:2315;width:414;height:805" coordorigin="7173,2315" coordsize="414,805" path="m7173,3120l7586,2315e" filled="false" stroked="true" strokeweight=".334pt" strokecolor="#6d6e71">
                <v:path arrowok="t"/>
              </v:shape>
            </v:group>
            <v:group style="position:absolute;left:7186;top:2316;width:422;height:821" coordorigin="7186,2316" coordsize="422,821">
              <v:shape style="position:absolute;left:7186;top:2316;width:422;height:821" coordorigin="7186,2316" coordsize="422,821" path="m7186,3136l7607,2316e" filled="false" stroked="true" strokeweight=".334pt" strokecolor="#6d6e71">
                <v:path arrowok="t"/>
              </v:shape>
            </v:group>
            <v:group style="position:absolute;left:7199;top:2318;width:429;height:835" coordorigin="7199,2318" coordsize="429,835">
              <v:shape style="position:absolute;left:7199;top:2318;width:429;height:835" coordorigin="7199,2318" coordsize="429,835" path="m7199,3152l7627,2318e" filled="false" stroked="true" strokeweight=".334pt" strokecolor="#6d6e71">
                <v:path arrowok="t"/>
              </v:shape>
            </v:group>
            <v:group style="position:absolute;left:7213;top:2320;width:435;height:847" coordorigin="7213,2320" coordsize="435,847">
              <v:shape style="position:absolute;left:7213;top:2320;width:435;height:847" coordorigin="7213,2320" coordsize="435,847" path="m7213,3166l7647,2320e" filled="false" stroked="true" strokeweight=".334pt" strokecolor="#6d6e71">
                <v:path arrowok="t"/>
              </v:shape>
            </v:group>
            <v:group style="position:absolute;left:7227;top:2323;width:441;height:858" coordorigin="7227,2323" coordsize="441,858">
              <v:shape style="position:absolute;left:7227;top:2323;width:441;height:858" coordorigin="7227,2323" coordsize="441,858" path="m7227,3181l7667,2323e" filled="false" stroked="true" strokeweight=".334pt" strokecolor="#6d6e71">
                <v:path arrowok="t"/>
              </v:shape>
            </v:group>
            <v:group style="position:absolute;left:7241;top:2327;width:445;height:867" coordorigin="7241,2327" coordsize="445,867">
              <v:shape style="position:absolute;left:7241;top:2327;width:445;height:867" coordorigin="7241,2327" coordsize="445,867" path="m7241,3194l7686,2327e" filled="false" stroked="true" strokeweight=".334pt" strokecolor="#6d6e71">
                <v:path arrowok="t"/>
              </v:shape>
            </v:group>
            <v:group style="position:absolute;left:7256;top:2332;width:449;height:875" coordorigin="7256,2332" coordsize="449,875">
              <v:shape style="position:absolute;left:7256;top:2332;width:449;height:875" coordorigin="7256,2332" coordsize="449,875" path="m7256,3206l7705,2332e" filled="false" stroked="true" strokeweight=".334pt" strokecolor="#6d6e71">
                <v:path arrowok="t"/>
              </v:shape>
            </v:group>
            <v:group style="position:absolute;left:7272;top:2338;width:453;height:881" coordorigin="7272,2338" coordsize="453,881">
              <v:shape style="position:absolute;left:7272;top:2338;width:453;height:881" coordorigin="7272,2338" coordsize="453,881" path="m7272,3218l7724,2338e" filled="false" stroked="true" strokeweight=".334pt" strokecolor="#6d6e71">
                <v:path arrowok="t"/>
              </v:shape>
            </v:group>
            <v:group style="position:absolute;left:7287;top:2344;width:455;height:886" coordorigin="7287,2344" coordsize="455,886">
              <v:shape style="position:absolute;left:7287;top:2344;width:455;height:886" coordorigin="7287,2344" coordsize="455,886" path="m7287,3229l7742,2344e" filled="false" stroked="true" strokeweight=".334pt" strokecolor="#6d6e71">
                <v:path arrowok="t"/>
              </v:shape>
            </v:group>
            <v:group style="position:absolute;left:7102;top:2463;width:328;height:449" coordorigin="7102,2463" coordsize="328,449">
              <v:shape style="position:absolute;left:7102;top:2463;width:328;height:449" coordorigin="7102,2463" coordsize="328,449" path="m7423,2526l7275,2526,7289,2527,7302,2531,7341,2578,7343,2592,7342,2608,7319,2672,7261,2745,7189,2819,7102,2900,7102,2912,7343,2912,7375,2837,7202,2837,7254,2794,7328,2729,7373,2683,7415,2624,7430,2558,7428,2540,7423,2526xe" filled="true" fillcolor="#231f20" stroked="false">
                <v:path arrowok="t"/>
                <v:fill type="solid"/>
              </v:shape>
              <v:shape style="position:absolute;left:7102;top:2463;width:328;height:449" coordorigin="7102,2463" coordsize="328,449" path="m7396,2791l7380,2791,7372,2803,7365,2814,7309,2836,7289,2837,7375,2837,7396,2791xe" filled="true" fillcolor="#231f20" stroked="false">
                <v:path arrowok="t"/>
                <v:fill type="solid"/>
              </v:shape>
              <v:shape style="position:absolute;left:7102;top:2463;width:328;height:449" coordorigin="7102,2463" coordsize="328,449" path="m7319,2463l7249,2482,7203,2528,7183,2570,7196,2576,7213,2554,7232,2538,7253,2529,7275,2526,7423,2526,7422,2523,7363,2470,7342,2464,7319,2463xe" filled="true" fillcolor="#231f20" stroked="false">
                <v:path arrowok="t"/>
                <v:fill type="solid"/>
              </v:shape>
            </v:group>
            <v:group style="position:absolute;left:7402;top:2463;width:349;height:466" coordorigin="7402,2463" coordsize="349,466">
              <v:shape style="position:absolute;left:7402;top:2463;width:349;height:466" coordorigin="7402,2463" coordsize="349,466" path="m7449,2847l7430,2847,7421,2851,7405,2865,7402,2873,7402,2895,7462,2928,7481,2929,7508,2927,7535,2922,7562,2914,7587,2902,7604,2892,7542,2892,7531,2891,7521,2888,7511,2884,7501,2877,7487,2867,7476,2859,7469,2854,7464,2851,7457,2849,7449,2847xe" filled="true" fillcolor="#231f20" stroked="false">
                <v:path arrowok="t"/>
                <v:fill type="solid"/>
              </v:shape>
              <v:shape style="position:absolute;left:7402;top:2463;width:349;height:466" coordorigin="7402,2463" coordsize="349,466" path="m7750,2463l7563,2463,7462,2654,7484,2656,7503,2659,7568,2691,7609,2757,7614,2796,7613,2818,7578,2879,7542,2892,7604,2892,7651,2852,7687,2784,7694,2736,7693,2717,7662,2645,7599,2601,7530,2583,7552,2542,7726,2542,7750,2463xe" filled="true" fillcolor="#231f20" stroked="false">
                <v:path arrowok="t"/>
                <v:fill type="solid"/>
              </v:shape>
            </v:group>
            <v:group style="position:absolute;left:7160;top:2960;width:69;height:80" coordorigin="7160,2960" coordsize="69,80">
              <v:shape style="position:absolute;left:7160;top:2960;width:69;height:80" coordorigin="7160,2960" coordsize="69,80" path="m7207,2960l7186,2960,7177,2963,7164,2978,7160,2987,7160,3012,7164,3022,7177,3036,7186,3039,7205,3039,7212,3037,7223,3029,7225,3026,7190,3026,7186,3024,7182,3020,7178,3016,7177,3009,7177,2990,7179,2983,7186,2975,7191,2973,7225,2973,7224,2971,7215,2963,7207,2960xe" filled="true" fillcolor="#231f20" stroked="false">
                <v:path arrowok="t"/>
                <v:fill type="solid"/>
              </v:shape>
              <v:shape style="position:absolute;left:7160;top:2960;width:69;height:80" coordorigin="7160,2960" coordsize="69,80" path="m7214,3010l7212,3015,7210,3020,7204,3025,7200,3026,7225,3026,7227,3023,7229,3015,7214,3010xe" filled="true" fillcolor="#231f20" stroked="false">
                <v:path arrowok="t"/>
                <v:fill type="solid"/>
              </v:shape>
              <v:shape style="position:absolute;left:7160;top:2960;width:69;height:80" coordorigin="7160,2960" coordsize="69,80" path="m7225,2973l7201,2973,7204,2974,7210,2979,7212,2982,7213,2986,7229,2982,7227,2976,7225,2973xe" filled="true" fillcolor="#231f20" stroked="false">
                <v:path arrowok="t"/>
                <v:fill type="solid"/>
              </v:shape>
            </v:group>
            <v:group style="position:absolute;left:7243;top:2961;width:60;height:78" coordorigin="7243,2961" coordsize="60,78">
              <v:shape style="position:absolute;left:7243;top:2961;width:60;height:78" coordorigin="7243,2961" coordsize="60,78" path="m7301,2961l7243,2961,7243,3038,7303,3038,7303,3025,7259,3025,7259,3004,7298,3004,7298,2991,7259,2991,7259,2974,7301,2974,7301,2961xe" filled="true" fillcolor="#231f20" stroked="false">
                <v:path arrowok="t"/>
                <v:fill type="solid"/>
              </v:shape>
            </v:group>
            <v:group style="position:absolute;left:7316;top:2961;width:63;height:78" coordorigin="7316,2961" coordsize="63,78">
              <v:shape style="position:absolute;left:7316;top:2961;width:63;height:78" coordorigin="7316,2961" coordsize="63,78" path="m7332,2961l7316,2961,7316,3038,7331,3038,7331,2988,7349,2988,7332,2961xe" filled="true" fillcolor="#231f20" stroked="false">
                <v:path arrowok="t"/>
                <v:fill type="solid"/>
              </v:shape>
              <v:shape style="position:absolute;left:7316;top:2961;width:63;height:78" coordorigin="7316,2961" coordsize="63,78" path="m7349,2988l7331,2988,7363,3038,7379,3038,7379,3013,7364,3013,7349,2988xe" filled="true" fillcolor="#231f20" stroked="false">
                <v:path arrowok="t"/>
                <v:fill type="solid"/>
              </v:shape>
              <v:shape style="position:absolute;left:7316;top:2961;width:63;height:78" coordorigin="7316,2961" coordsize="63,78" path="m7379,2961l7364,2961,7364,3013,7379,3013,7379,2961xe" filled="true" fillcolor="#231f20" stroked="false">
                <v:path arrowok="t"/>
                <v:fill type="solid"/>
              </v:shape>
            </v:group>
            <v:group style="position:absolute;left:7390;top:2961;width:63;height:78" coordorigin="7390,2961" coordsize="63,78">
              <v:shape style="position:absolute;left:7390;top:2961;width:63;height:78" coordorigin="7390,2961" coordsize="63,78" path="m7430,2974l7414,2974,7414,3038,7430,3038,7430,2974xe" filled="true" fillcolor="#231f20" stroked="false">
                <v:path arrowok="t"/>
                <v:fill type="solid"/>
              </v:shape>
              <v:shape style="position:absolute;left:7390;top:2961;width:63;height:78" coordorigin="7390,2961" coordsize="63,78" path="m7453,2961l7390,2961,7390,2974,7453,2974,7453,2961xe" filled="true" fillcolor="#231f20" stroked="false">
                <v:path arrowok="t"/>
                <v:fill type="solid"/>
              </v:shape>
            </v:group>
            <v:group style="position:absolute;left:7447;top:2961;width:80;height:78" coordorigin="7447,2961" coordsize="80,78">
              <v:shape style="position:absolute;left:7447;top:2961;width:80;height:78" coordorigin="7447,2961" coordsize="80,78" path="m7495,2961l7478,2961,7447,3038,7464,3038,7470,3021,7519,3021,7514,3008,7475,3008,7486,2979,7502,2979,7495,2961xe" filled="true" fillcolor="#231f20" stroked="false">
                <v:path arrowok="t"/>
                <v:fill type="solid"/>
              </v:shape>
              <v:shape style="position:absolute;left:7447;top:2961;width:80;height:78" coordorigin="7447,2961" coordsize="80,78" path="m7519,3021l7502,3021,7509,3038,7526,3038,7519,3021xe" filled="true" fillcolor="#231f20" stroked="false">
                <v:path arrowok="t"/>
                <v:fill type="solid"/>
              </v:shape>
              <v:shape style="position:absolute;left:7447;top:2961;width:80;height:78" coordorigin="7447,2961" coordsize="80,78" path="m7502,2979l7486,2979,7497,3008,7514,3008,7502,2979xe" filled="true" fillcolor="#231f20" stroked="false">
                <v:path arrowok="t"/>
                <v:fill type="solid"/>
              </v:shape>
            </v:group>
            <v:group style="position:absolute;left:7518;top:2961;width:74;height:78" coordorigin="7518,2961" coordsize="74,78">
              <v:shape style="position:absolute;left:7518;top:2961;width:74;height:78" coordorigin="7518,2961" coordsize="74,78" path="m7536,2961l7518,2961,7547,3038,7564,3038,7571,3018,7556,3018,7536,2961xe" filled="true" fillcolor="#231f20" stroked="false">
                <v:path arrowok="t"/>
                <v:fill type="solid"/>
              </v:shape>
              <v:shape style="position:absolute;left:7518;top:2961;width:74;height:78" coordorigin="7518,2961" coordsize="74,78" path="m7592,2961l7575,2961,7556,3018,7571,3018,7592,2961xe" filled="true" fillcolor="#231f20" stroked="false">
                <v:path arrowok="t"/>
                <v:fill type="solid"/>
              </v:shape>
            </v:group>
            <v:group style="position:absolute;left:7597;top:2960;width:77;height:80" coordorigin="7597,2960" coordsize="77,80">
              <v:shape style="position:absolute;left:7597;top:2960;width:77;height:80" coordorigin="7597,2960" coordsize="77,80" path="m7646,2960l7628,2960,7623,2961,7597,2992,7597,3012,7600,3022,7614,3036,7623,3039,7647,3039,7656,3036,7666,3026,7629,3026,7623,3024,7615,3015,7613,3008,7613,2991,7615,2984,7623,2975,7628,2973,7665,2973,7656,2963,7646,2960xe" filled="true" fillcolor="#231f20" stroked="false">
                <v:path arrowok="t"/>
                <v:fill type="solid"/>
              </v:shape>
              <v:shape style="position:absolute;left:7597;top:2960;width:77;height:80" coordorigin="7597,2960" coordsize="77,80" path="m7665,2973l7642,2973,7647,2975,7655,2984,7657,2991,7657,3008,7655,3015,7647,3024,7641,3026,7666,3026,7670,3022,7673,3012,7673,2987,7670,2977,7665,2973xe" filled="true" fillcolor="#231f20" stroked="false">
                <v:path arrowok="t"/>
                <v:fill type="solid"/>
              </v:shape>
            </v:group>
            <v:group style="position:absolute;left:7682;top:2960;width:65;height:80" coordorigin="7682,2960" coordsize="65,80">
              <v:shape style="position:absolute;left:7682;top:2960;width:65;height:80" coordorigin="7682,2960" coordsize="65,80" path="m7697,3012l7682,3013,7683,3022,7686,3028,7697,3037,7704,3040,7721,3040,7727,3039,7736,3035,7739,3032,7743,3026,7709,3026,7706,3025,7700,3020,7698,3017,7697,3012xe" filled="true" fillcolor="#231f20" stroked="false">
                <v:path arrowok="t"/>
                <v:fill type="solid"/>
              </v:shape>
              <v:shape style="position:absolute;left:7682;top:2960;width:65;height:80" coordorigin="7682,2960" coordsize="65,80" path="m7723,2960l7707,2960,7702,2961,7684,2987,7687,2993,7695,3000,7701,3002,7716,3006,7721,3007,7725,3009,7727,3010,7729,3012,7730,3014,7730,3019,7729,3021,7723,3025,7719,3026,7743,3026,7745,3024,7746,3020,7746,3011,7745,3007,7709,2988,7704,2987,7700,2984,7700,2982,7700,2978,7701,2977,7705,2974,7708,2973,7742,2973,7741,2970,7736,2966,7731,2962,7723,2960xe" filled="true" fillcolor="#231f20" stroked="false">
                <v:path arrowok="t"/>
                <v:fill type="solid"/>
              </v:shape>
              <v:shape style="position:absolute;left:7682;top:2960;width:65;height:80" coordorigin="7682,2960" coordsize="65,80" path="m7742,2973l7718,2973,7721,2973,7725,2977,7727,2980,7728,2984,7744,2983,7743,2976,7742,2973xe" filled="true" fillcolor="#231f20" stroked="false">
                <v:path arrowok="t"/>
                <v:fill type="solid"/>
              </v:shape>
            </v:group>
            <v:group style="position:absolute;left:7696;top:2653;width:292;height:457" coordorigin="7696,2653" coordsize="292,457">
              <v:shape style="position:absolute;left:7696;top:2653;width:292;height:457" coordorigin="7696,2653" coordsize="292,457" path="m7696,2653l7752,2682,7810,2714,7864,2749,7911,2788,7964,2858,7987,2923,7985,2981,7961,3031,7920,3069,7868,3096,7809,3110e" filled="false" stroked="true" strokeweight=".669pt" strokecolor="#231f20">
                <v:path arrowok="t"/>
              </v:shape>
              <v:shape style="position:absolute;left:7523;top:2458;width:484;height:671" type="#_x0000_t75" stroked="false">
                <v:imagedata r:id="rId97" o:title=""/>
              </v:shape>
            </v:group>
            <v:group style="position:absolute;left:7363;top:2971;width:555;height:221" coordorigin="7363,2971" coordsize="555,221">
              <v:shape style="position:absolute;left:7363;top:2971;width:555;height:221" coordorigin="7363,2971" coordsize="555,221" path="m7917,2971l7882,3032,7836,3086,7781,3130,7718,3163,7649,3184,7575,3191,7519,3187,7464,3175,7412,3154,7363,3125e" filled="false" stroked="true" strokeweight=".717pt" strokecolor="#231f20">
                <v:path arrowok="t"/>
              </v:shape>
            </v:group>
            <v:group style="position:absolute;left:7071;top:2315;width:1005;height:1005" coordorigin="7071,2315" coordsize="1005,1005">
              <v:shape style="position:absolute;left:7071;top:2315;width:1005;height:1005" coordorigin="7071,2315" coordsize="1005,1005" path="m7573,2315l7647,2320,7718,2336,7785,2361,7846,2395,7903,2438,7952,2487,7994,2543,8029,2605,8054,2672,8070,2743,8075,2817,8070,2891,8054,2962,8029,3028,7994,3090,7952,3146,7903,3196,7846,3238,7785,3272,7718,3298,7647,3313,7573,3319,7499,3313,7428,3298,7361,3272,7300,3238,7244,3196,7194,3146,7152,3090,7118,3028,7092,2962,7076,2891,7071,2817,7076,2743,7092,2672,7118,2605,7152,2543,7194,2487,7244,2438,7300,2395,7361,2361,7428,2336,7499,2320,7573,2315xe" filled="false" stroked="true" strokeweight=".567pt" strokecolor="#231f20">
                <v:path arrowok="t"/>
              </v:shape>
              <v:shape style="position:absolute;left:7416;top:3142;width:326;height:132" type="#_x0000_t75" stroked="false">
                <v:imagedata r:id="rId96" o:title=""/>
              </v:shape>
            </v:group>
            <v:group style="position:absolute;left:8152;top:2315;width:1005;height:1005" coordorigin="8152,2315" coordsize="1005,1005">
              <v:shape style="position:absolute;left:8152;top:2315;width:1005;height:1005" coordorigin="8152,2315" coordsize="1005,1005" path="m8654,2315l8580,2320,8509,2336,8443,2361,8381,2395,8325,2438,8275,2487,8233,2543,8199,2605,8173,2672,8157,2743,8152,2817,8157,2891,8173,2962,8199,3028,8233,3090,8275,3146,8325,3196,8381,3238,8443,3272,8509,3298,8580,3313,8654,3319,8728,3313,8799,3298,8866,3272,8928,3238,8984,3196,9033,3146,9075,3090,9110,3028,9135,2962,9151,2891,9156,2817,9151,2743,9135,2672,9110,2605,9075,2543,9033,2487,8984,2438,8928,2395,8866,2361,8799,2336,8728,2320,8654,2315xe" filled="true" fillcolor="#d1d3d4" stroked="false">
                <v:path arrowok="t"/>
                <v:fill type="solid"/>
              </v:shape>
            </v:group>
            <v:group style="position:absolute;left:8152;top:2315;width:1005;height:1005" coordorigin="8152,2315" coordsize="1005,1005">
              <v:shape style="position:absolute;left:8152;top:2315;width:1005;height:1005" coordorigin="8152,2315" coordsize="1005,1005" path="m8654,2315l8728,2320,8799,2336,8866,2361,8928,2395,8984,2438,9033,2487,9075,2543,9110,2605,9135,2672,9151,2743,9156,2817,9151,2891,9135,2962,9110,3028,9075,3090,9033,3146,8984,3196,8928,3238,8866,3272,8799,3298,8728,3313,8654,3319,8580,3313,8509,3298,8443,3272,8381,3238,8325,3196,8275,3146,8233,3090,8199,3028,8173,2962,8157,2891,8152,2817,8157,2743,8173,2672,8199,2605,8233,2543,8275,2487,8325,2438,8381,2395,8443,2361,8509,2336,8580,2320,8654,2315xe" filled="false" stroked="true" strokeweight=".425pt" strokecolor="#231f20">
                <v:path arrowok="t"/>
              </v:shape>
            </v:group>
            <v:group style="position:absolute;left:8384;top:2351;width:457;height:890" coordorigin="8384,2351" coordsize="457,890">
              <v:shape style="position:absolute;left:8384;top:2351;width:457;height:890" coordorigin="8384,2351" coordsize="457,890" path="m8384,3240l8841,2351e" filled="false" stroked="true" strokeweight=".334pt" strokecolor="#6d6e71">
                <v:path arrowok="t"/>
              </v:shape>
            </v:group>
            <v:group style="position:absolute;left:8163;top:2478;width:122;height:237" coordorigin="8163,2478" coordsize="122,237">
              <v:shape style="position:absolute;left:8163;top:2478;width:122;height:237" coordorigin="8163,2478" coordsize="122,237" path="m8163,2714l8284,2478e" filled="false" stroked="true" strokeweight=".334pt" strokecolor="#6d6e71">
                <v:path arrowok="t"/>
              </v:shape>
            </v:group>
            <v:group style="position:absolute;left:8154;top:2436;width:173;height:337" coordorigin="8154,2436" coordsize="173,337">
              <v:shape style="position:absolute;left:8154;top:2436;width:173;height:337" coordorigin="8154,2436" coordsize="173,337" path="m8154,2772l8327,2436e" filled="false" stroked="true" strokeweight=".334pt" strokecolor="#6d6e71">
                <v:path arrowok="t"/>
              </v:shape>
            </v:group>
            <v:group style="position:absolute;left:8152;top:2408;width:211;height:410" coordorigin="8152,2408" coordsize="211,410">
              <v:shape style="position:absolute;left:8152;top:2408;width:211;height:410" coordorigin="8152,2408" coordsize="211,410" path="m8152,2818l8363,2408e" filled="false" stroked="true" strokeweight=".334pt" strokecolor="#6d6e71">
                <v:path arrowok="t"/>
              </v:shape>
            </v:group>
            <v:group style="position:absolute;left:8154;top:2387;width:242;height:470" coordorigin="8154,2387" coordsize="242,470">
              <v:shape style="position:absolute;left:8154;top:2387;width:242;height:470" coordorigin="8154,2387" coordsize="242,470" path="m8154,2856l8395,2387e" filled="false" stroked="true" strokeweight=".334pt" strokecolor="#6d6e71">
                <v:path arrowok="t"/>
              </v:shape>
            </v:group>
            <v:group style="position:absolute;left:8157;top:2370;width:268;height:521" coordorigin="8157,2370" coordsize="268,521">
              <v:shape style="position:absolute;left:8157;top:2370;width:268;height:521" coordorigin="8157,2370" coordsize="268,521" path="m8157,2891l8425,2370e" filled="false" stroked="true" strokeweight=".334pt" strokecolor="#6d6e71">
                <v:path arrowok="t"/>
              </v:shape>
            </v:group>
            <v:group style="position:absolute;left:8163;top:2357;width:291;height:565" coordorigin="8163,2357" coordsize="291,565">
              <v:shape style="position:absolute;left:8163;top:2357;width:291;height:565" coordorigin="8163,2357" coordsize="291,565" path="m8163,2921l8453,2357e" filled="false" stroked="true" strokeweight=".334pt" strokecolor="#6d6e71">
                <v:path arrowok="t"/>
              </v:shape>
            </v:group>
            <v:group style="position:absolute;left:8170;top:2346;width:311;height:605" coordorigin="8170,2346" coordsize="311,605">
              <v:shape style="position:absolute;left:8170;top:2346;width:311;height:605" coordorigin="8170,2346" coordsize="311,605" path="m8170,2950l8480,2346e" filled="false" stroked="true" strokeweight=".334pt" strokecolor="#6d6e71">
                <v:path arrowok="t"/>
              </v:shape>
            </v:group>
            <v:group style="position:absolute;left:8178;top:2337;width:329;height:640" coordorigin="8178,2337" coordsize="329,640">
              <v:shape style="position:absolute;left:8178;top:2337;width:329;height:640" coordorigin="8178,2337" coordsize="329,640" path="m8178,2976l8506,2337e" filled="false" stroked="true" strokeweight=".334pt" strokecolor="#6d6e71">
                <v:path arrowok="t"/>
              </v:shape>
            </v:group>
            <v:group style="position:absolute;left:8187;top:2330;width:345;height:671" coordorigin="8187,2330" coordsize="345,671">
              <v:shape style="position:absolute;left:8187;top:2330;width:345;height:671" coordorigin="8187,2330" coordsize="345,671" path="m8187,3000l8531,2330e" filled="false" stroked="true" strokeweight=".334pt" strokecolor="#6d6e71">
                <v:path arrowok="t"/>
              </v:shape>
            </v:group>
            <v:group style="position:absolute;left:8196;top:2324;width:359;height:699" coordorigin="8196,2324" coordsize="359,699">
              <v:shape style="position:absolute;left:8196;top:2324;width:359;height:699" coordorigin="8196,2324" coordsize="359,699" path="m8196,3023l8555,2324e" filled="false" stroked="true" strokeweight=".334pt" strokecolor="#6d6e71">
                <v:path arrowok="t"/>
              </v:shape>
            </v:group>
            <v:group style="position:absolute;left:8207;top:2320;width:373;height:725" coordorigin="8207,2320" coordsize="373,725">
              <v:shape style="position:absolute;left:8207;top:2320;width:373;height:725" coordorigin="8207,2320" coordsize="373,725" path="m8207,3045l8579,2320e" filled="false" stroked="true" strokeweight=".334pt" strokecolor="#6d6e71">
                <v:path arrowok="t"/>
              </v:shape>
            </v:group>
            <v:group style="position:absolute;left:8218;top:2317;width:384;height:748" coordorigin="8218,2317" coordsize="384,748">
              <v:shape style="position:absolute;left:8218;top:2317;width:384;height:748" coordorigin="8218,2317" coordsize="384,748" path="m8218,3065l8602,2317e" filled="false" stroked="true" strokeweight=".334pt" strokecolor="#6d6e71">
                <v:path arrowok="t"/>
              </v:shape>
            </v:group>
            <v:group style="position:absolute;left:8229;top:2316;width:395;height:769" coordorigin="8229,2316" coordsize="395,769">
              <v:shape style="position:absolute;left:8229;top:2316;width:395;height:769" coordorigin="8229,2316" coordsize="395,769" path="m8229,3084l8624,2316e" filled="false" stroked="true" strokeweight=".334pt" strokecolor="#6d6e71">
                <v:path arrowok="t"/>
              </v:shape>
            </v:group>
            <v:group style="position:absolute;left:8241;top:2315;width:405;height:788" coordorigin="8241,2315" coordsize="405,788">
              <v:shape style="position:absolute;left:8241;top:2315;width:405;height:788" coordorigin="8241,2315" coordsize="405,788" path="m8241,3102l8646,2315e" filled="false" stroked="true" strokeweight=".334pt" strokecolor="#6d6e71">
                <v:path arrowok="t"/>
              </v:shape>
            </v:group>
            <v:group style="position:absolute;left:8254;top:2315;width:414;height:805" coordorigin="8254,2315" coordsize="414,805">
              <v:shape style="position:absolute;left:8254;top:2315;width:414;height:805" coordorigin="8254,2315" coordsize="414,805" path="m8254,3120l8667,2315e" filled="false" stroked="true" strokeweight=".334pt" strokecolor="#6d6e71">
                <v:path arrowok="t"/>
              </v:shape>
            </v:group>
            <v:group style="position:absolute;left:8267;top:2316;width:422;height:821" coordorigin="8267,2316" coordsize="422,821">
              <v:shape style="position:absolute;left:8267;top:2316;width:422;height:821" coordorigin="8267,2316" coordsize="422,821" path="m8267,3136l8688,2316e" filled="false" stroked="true" strokeweight=".334pt" strokecolor="#6d6e71">
                <v:path arrowok="t"/>
              </v:shape>
            </v:group>
            <v:group style="position:absolute;left:8280;top:2318;width:429;height:835" coordorigin="8280,2318" coordsize="429,835">
              <v:shape style="position:absolute;left:8280;top:2318;width:429;height:835" coordorigin="8280,2318" coordsize="429,835" path="m8280,3152l8709,2318e" filled="false" stroked="true" strokeweight=".334pt" strokecolor="#6d6e71">
                <v:path arrowok="t"/>
              </v:shape>
            </v:group>
            <v:group style="position:absolute;left:8294;top:2320;width:435;height:847" coordorigin="8294,2320" coordsize="435,847">
              <v:shape style="position:absolute;left:8294;top:2320;width:435;height:847" coordorigin="8294,2320" coordsize="435,847" path="m8294,3166l8729,2320e" filled="false" stroked="true" strokeweight=".334pt" strokecolor="#6d6e71">
                <v:path arrowok="t"/>
              </v:shape>
            </v:group>
            <v:group style="position:absolute;left:8308;top:2323;width:441;height:858" coordorigin="8308,2323" coordsize="441,858">
              <v:shape style="position:absolute;left:8308;top:2323;width:441;height:858" coordorigin="8308,2323" coordsize="441,858" path="m8308,3181l8748,2323e" filled="false" stroked="true" strokeweight=".334pt" strokecolor="#6d6e71">
                <v:path arrowok="t"/>
              </v:shape>
            </v:group>
            <v:group style="position:absolute;left:8323;top:2327;width:445;height:867" coordorigin="8323,2327" coordsize="445,867">
              <v:shape style="position:absolute;left:8323;top:2327;width:445;height:867" coordorigin="8323,2327" coordsize="445,867" path="m8323,3194l8768,2327e" filled="false" stroked="true" strokeweight=".334pt" strokecolor="#6d6e71">
                <v:path arrowok="t"/>
              </v:shape>
            </v:group>
            <v:group style="position:absolute;left:8338;top:2332;width:449;height:875" coordorigin="8338,2332" coordsize="449,875">
              <v:shape style="position:absolute;left:8338;top:2332;width:449;height:875" coordorigin="8338,2332" coordsize="449,875" path="m8338,3206l8787,2332e" filled="false" stroked="true" strokeweight=".334pt" strokecolor="#6d6e71">
                <v:path arrowok="t"/>
              </v:shape>
            </v:group>
            <v:group style="position:absolute;left:8353;top:2338;width:453;height:881" coordorigin="8353,2338" coordsize="453,881">
              <v:shape style="position:absolute;left:8353;top:2338;width:453;height:881" coordorigin="8353,2338" coordsize="453,881" path="m8353,3218l8805,2338e" filled="false" stroked="true" strokeweight=".334pt" strokecolor="#6d6e71">
                <v:path arrowok="t"/>
              </v:shape>
            </v:group>
            <v:group style="position:absolute;left:8369;top:2344;width:455;height:886" coordorigin="8369,2344" coordsize="455,886">
              <v:shape style="position:absolute;left:8369;top:2344;width:455;height:886" coordorigin="8369,2344" coordsize="455,886" path="m8369,3229l8823,2344e" filled="false" stroked="true" strokeweight=".334pt" strokecolor="#6d6e71">
                <v:path arrowok="t"/>
              </v:shape>
            </v:group>
            <v:group style="position:absolute;left:8183;top:2463;width:328;height:449" coordorigin="8183,2463" coordsize="328,449">
              <v:shape style="position:absolute;left:8183;top:2463;width:328;height:449" coordorigin="8183,2463" coordsize="328,449" path="m8504,2526l8356,2526,8370,2527,8383,2531,8422,2578,8424,2592,8423,2608,8400,2672,8342,2745,8270,2819,8183,2900,8183,2912,8424,2912,8457,2837,8283,2837,8335,2794,8409,2729,8454,2683,8496,2624,8511,2558,8509,2540,8504,2526xe" filled="true" fillcolor="#231f20" stroked="false">
                <v:path arrowok="t"/>
                <v:fill type="solid"/>
              </v:shape>
              <v:shape style="position:absolute;left:8183;top:2463;width:328;height:449" coordorigin="8183,2463" coordsize="328,449" path="m8477,2791l8461,2791,8454,2803,8446,2814,8390,2836,8371,2837,8457,2837,8477,2791xe" filled="true" fillcolor="#231f20" stroked="false">
                <v:path arrowok="t"/>
                <v:fill type="solid"/>
              </v:shape>
              <v:shape style="position:absolute;left:8183;top:2463;width:328;height:449" coordorigin="8183,2463" coordsize="328,449" path="m8400,2463l8330,2482,8285,2528,8265,2570,8277,2576,8294,2554,8313,2538,8334,2529,8356,2526,8504,2526,8503,2523,8444,2470,8423,2464,8400,2463xe" filled="true" fillcolor="#231f20" stroked="false">
                <v:path arrowok="t"/>
                <v:fill type="solid"/>
              </v:shape>
            </v:group>
            <v:group style="position:absolute;left:8483;top:2463;width:349;height:466" coordorigin="8483,2463" coordsize="349,466">
              <v:shape style="position:absolute;left:8483;top:2463;width:349;height:466" coordorigin="8483,2463" coordsize="349,466" path="m8530,2847l8511,2847,8502,2851,8487,2865,8483,2873,8483,2895,8543,2928,8562,2929,8590,2927,8617,2922,8643,2914,8669,2902,8685,2892,8623,2892,8612,2891,8602,2888,8592,2884,8582,2877,8568,2867,8557,2859,8550,2854,8545,2851,8538,2849,8530,2847xe" filled="true" fillcolor="#231f20" stroked="false">
                <v:path arrowok="t"/>
                <v:fill type="solid"/>
              </v:shape>
              <v:shape style="position:absolute;left:8483;top:2463;width:349;height:466" coordorigin="8483,2463" coordsize="349,466" path="m8831,2463l8644,2463,8544,2654,8565,2656,8584,2659,8649,2691,8690,2757,8695,2796,8694,2818,8660,2879,8623,2892,8685,2892,8732,2852,8769,2784,8776,2736,8774,2717,8743,2645,8680,2601,8612,2583,8633,2542,8807,2542,8831,2463xe" filled="true" fillcolor="#231f20" stroked="false">
                <v:path arrowok="t"/>
                <v:fill type="solid"/>
              </v:shape>
            </v:group>
            <v:group style="position:absolute;left:8241;top:2960;width:69;height:80" coordorigin="8241,2960" coordsize="69,80">
              <v:shape style="position:absolute;left:8241;top:2960;width:69;height:80" coordorigin="8241,2960" coordsize="69,80" path="m8288,2960l8267,2960,8258,2963,8245,2978,8241,2987,8241,3012,8245,3022,8258,3036,8267,3039,8286,3039,8293,3037,8304,3029,8306,3026,8271,3026,8267,3024,8263,3020,8260,3016,8258,3009,8258,2990,8260,2983,8267,2975,8272,2973,8306,2973,8305,2971,8296,2963,8288,2960xe" filled="true" fillcolor="#231f20" stroked="false">
                <v:path arrowok="t"/>
                <v:fill type="solid"/>
              </v:shape>
              <v:shape style="position:absolute;left:8241;top:2960;width:69;height:80" coordorigin="8241,2960" coordsize="69,80" path="m8295,3010l8293,3015,8291,3020,8285,3025,8281,3026,8306,3026,8308,3023,8310,3015,8295,3010xe" filled="true" fillcolor="#231f20" stroked="false">
                <v:path arrowok="t"/>
                <v:fill type="solid"/>
              </v:shape>
              <v:shape style="position:absolute;left:8241;top:2960;width:69;height:80" coordorigin="8241,2960" coordsize="69,80" path="m8306,2973l8282,2973,8285,2974,8291,2979,8293,2982,8294,2986,8310,2982,8308,2976,8306,2973xe" filled="true" fillcolor="#231f20" stroked="false">
                <v:path arrowok="t"/>
                <v:fill type="solid"/>
              </v:shape>
            </v:group>
            <v:group style="position:absolute;left:8324;top:2961;width:60;height:78" coordorigin="8324,2961" coordsize="60,78">
              <v:shape style="position:absolute;left:8324;top:2961;width:60;height:78" coordorigin="8324,2961" coordsize="60,78" path="m8382,2961l8324,2961,8324,3038,8384,3038,8384,3025,8340,3025,8340,3004,8379,3004,8379,2991,8340,2991,8340,2974,8382,2974,8382,2961xe" filled="true" fillcolor="#231f20" stroked="false">
                <v:path arrowok="t"/>
                <v:fill type="solid"/>
              </v:shape>
            </v:group>
            <v:group style="position:absolute;left:8397;top:2961;width:63;height:78" coordorigin="8397,2961" coordsize="63,78">
              <v:shape style="position:absolute;left:8397;top:2961;width:63;height:78" coordorigin="8397,2961" coordsize="63,78" path="m8413,2961l8397,2961,8397,3038,8412,3038,8412,2988,8430,2988,8413,2961xe" filled="true" fillcolor="#231f20" stroked="false">
                <v:path arrowok="t"/>
                <v:fill type="solid"/>
              </v:shape>
              <v:shape style="position:absolute;left:8397;top:2961;width:63;height:78" coordorigin="8397,2961" coordsize="63,78" path="m8430,2988l8412,2988,8444,3038,8460,3038,8460,3013,8445,3013,8430,2988xe" filled="true" fillcolor="#231f20" stroked="false">
                <v:path arrowok="t"/>
                <v:fill type="solid"/>
              </v:shape>
              <v:shape style="position:absolute;left:8397;top:2961;width:63;height:78" coordorigin="8397,2961" coordsize="63,78" path="m8460,2961l8445,2961,8445,3013,8460,3013,8460,2961xe" filled="true" fillcolor="#231f20" stroked="false">
                <v:path arrowok="t"/>
                <v:fill type="solid"/>
              </v:shape>
            </v:group>
            <v:group style="position:absolute;left:8471;top:2961;width:63;height:78" coordorigin="8471,2961" coordsize="63,78">
              <v:shape style="position:absolute;left:8471;top:2961;width:63;height:78" coordorigin="8471,2961" coordsize="63,78" path="m8511,2974l8495,2974,8495,3038,8511,3038,8511,2974xe" filled="true" fillcolor="#231f20" stroked="false">
                <v:path arrowok="t"/>
                <v:fill type="solid"/>
              </v:shape>
              <v:shape style="position:absolute;left:8471;top:2961;width:63;height:78" coordorigin="8471,2961" coordsize="63,78" path="m8534,2961l8471,2961,8471,2974,8534,2974,8534,2961xe" filled="true" fillcolor="#231f20" stroked="false">
                <v:path arrowok="t"/>
                <v:fill type="solid"/>
              </v:shape>
            </v:group>
            <v:group style="position:absolute;left:8528;top:2961;width:80;height:78" coordorigin="8528,2961" coordsize="80,78">
              <v:shape style="position:absolute;left:8528;top:2961;width:80;height:78" coordorigin="8528,2961" coordsize="80,78" path="m8576,2961l8559,2961,8528,3038,8545,3038,8551,3021,8600,3021,8595,3008,8556,3008,8567,2979,8583,2979,8576,2961xe" filled="true" fillcolor="#231f20" stroked="false">
                <v:path arrowok="t"/>
                <v:fill type="solid"/>
              </v:shape>
              <v:shape style="position:absolute;left:8528;top:2961;width:80;height:78" coordorigin="8528,2961" coordsize="80,78" path="m8600,3021l8583,3021,8590,3038,8607,3038,8600,3021xe" filled="true" fillcolor="#231f20" stroked="false">
                <v:path arrowok="t"/>
                <v:fill type="solid"/>
              </v:shape>
              <v:shape style="position:absolute;left:8528;top:2961;width:80;height:78" coordorigin="8528,2961" coordsize="80,78" path="m8583,2979l8567,2979,8578,3008,8595,3008,8583,2979xe" filled="true" fillcolor="#231f20" stroked="false">
                <v:path arrowok="t"/>
                <v:fill type="solid"/>
              </v:shape>
            </v:group>
            <v:group style="position:absolute;left:8599;top:2961;width:74;height:78" coordorigin="8599,2961" coordsize="74,78">
              <v:shape style="position:absolute;left:8599;top:2961;width:74;height:78" coordorigin="8599,2961" coordsize="74,78" path="m8617,2961l8599,2961,8628,3038,8645,3038,8652,3018,8637,3018,8617,2961xe" filled="true" fillcolor="#231f20" stroked="false">
                <v:path arrowok="t"/>
                <v:fill type="solid"/>
              </v:shape>
              <v:shape style="position:absolute;left:8599;top:2961;width:74;height:78" coordorigin="8599,2961" coordsize="74,78" path="m8673,2961l8656,2961,8637,3018,8652,3018,8673,2961xe" filled="true" fillcolor="#231f20" stroked="false">
                <v:path arrowok="t"/>
                <v:fill type="solid"/>
              </v:shape>
            </v:group>
            <v:group style="position:absolute;left:8678;top:2960;width:77;height:80" coordorigin="8678,2960" coordsize="77,80">
              <v:shape style="position:absolute;left:8678;top:2960;width:77;height:80" coordorigin="8678,2960" coordsize="77,80" path="m8728,2960l8710,2960,8704,2961,8678,2992,8678,3012,8681,3022,8695,3036,8704,3039,8728,3039,8737,3036,8747,3026,8710,3026,8705,3024,8696,3015,8694,3008,8694,2991,8696,2984,8704,2975,8710,2973,8747,2973,8737,2963,8728,2960xe" filled="true" fillcolor="#231f20" stroked="false">
                <v:path arrowok="t"/>
                <v:fill type="solid"/>
              </v:shape>
              <v:shape style="position:absolute;left:8678;top:2960;width:77;height:80" coordorigin="8678,2960" coordsize="77,80" path="m8747,2973l8723,2973,8728,2975,8736,2984,8738,2991,8738,3008,8736,3015,8728,3024,8722,3026,8747,3026,8751,3022,8754,3012,8754,2987,8751,2977,8747,2973xe" filled="true" fillcolor="#231f20" stroked="false">
                <v:path arrowok="t"/>
                <v:fill type="solid"/>
              </v:shape>
            </v:group>
            <v:group style="position:absolute;left:8763;top:2960;width:65;height:80" coordorigin="8763,2960" coordsize="65,80">
              <v:shape style="position:absolute;left:8763;top:2960;width:65;height:80" coordorigin="8763,2960" coordsize="65,80" path="m8778,3012l8763,3013,8764,3022,8767,3028,8778,3037,8785,3040,8802,3040,8808,3039,8817,3035,8821,3032,8824,3026,8791,3026,8787,3025,8781,3020,8779,3017,8778,3012xe" filled="true" fillcolor="#231f20" stroked="false">
                <v:path arrowok="t"/>
                <v:fill type="solid"/>
              </v:shape>
              <v:shape style="position:absolute;left:8763;top:2960;width:65;height:80" coordorigin="8763,2960" coordsize="65,80" path="m8804,2960l8788,2960,8783,2961,8766,2987,8768,2993,8776,3000,8782,3002,8797,3006,8802,3007,8806,3009,8808,3010,8810,3012,8811,3014,8811,3019,8810,3021,8804,3025,8801,3026,8824,3026,8826,3024,8827,3020,8827,3011,8826,3007,8790,2988,8785,2987,8782,2984,8781,2982,8781,2978,8782,2977,8786,2974,8790,2973,8823,2973,8822,2970,8817,2966,8812,2962,8804,2960xe" filled="true" fillcolor="#231f20" stroked="false">
                <v:path arrowok="t"/>
                <v:fill type="solid"/>
              </v:shape>
              <v:shape style="position:absolute;left:8763;top:2960;width:65;height:80" coordorigin="8763,2960" coordsize="65,80" path="m8823,2973l8799,2973,8802,2973,8807,2977,8808,2980,8809,2984,8825,2983,8824,2976,8823,2973xe" filled="true" fillcolor="#231f20" stroked="false">
                <v:path arrowok="t"/>
                <v:fill type="solid"/>
              </v:shape>
            </v:group>
            <v:group style="position:absolute;left:8777;top:2653;width:292;height:457" coordorigin="8777,2653" coordsize="292,457">
              <v:shape style="position:absolute;left:8777;top:2653;width:292;height:457" coordorigin="8777,2653" coordsize="292,457" path="m8777,2653l8834,2682,8891,2714,8946,2749,8992,2788,9046,2858,9069,2923,9066,2981,9042,3031,9002,3069,8949,3096,8890,3110e" filled="false" stroked="true" strokeweight=".669pt" strokecolor="#231f20">
                <v:path arrowok="t"/>
              </v:shape>
              <v:shape style="position:absolute;left:8604;top:2458;width:484;height:671" type="#_x0000_t75" stroked="false">
                <v:imagedata r:id="rId98" o:title=""/>
              </v:shape>
            </v:group>
            <v:group style="position:absolute;left:8444;top:2971;width:555;height:221" coordorigin="8444,2971" coordsize="555,221">
              <v:shape style="position:absolute;left:8444;top:2971;width:555;height:221" coordorigin="8444,2971" coordsize="555,221" path="m8998,2971l8963,3032,8917,3086,8862,3130,8800,3163,8731,3184,8657,3191,8600,3187,8545,3175,8493,3154,8444,3125e" filled="false" stroked="true" strokeweight=".717pt" strokecolor="#231f20">
                <v:path arrowok="t"/>
              </v:shape>
            </v:group>
            <v:group style="position:absolute;left:8152;top:2315;width:1005;height:1005" coordorigin="8152,2315" coordsize="1005,1005">
              <v:shape style="position:absolute;left:8152;top:2315;width:1005;height:1005" coordorigin="8152,2315" coordsize="1005,1005" path="m8654,2315l8728,2320,8799,2336,8866,2361,8928,2395,8984,2438,9033,2487,9075,2543,9110,2605,9135,2672,9151,2743,9156,2817,9151,2891,9135,2962,9110,3028,9075,3090,9033,3146,8984,3196,8928,3238,8866,3272,8799,3298,8728,3313,8654,3319,8580,3313,8509,3298,8443,3272,8381,3238,8325,3196,8275,3146,8233,3090,8199,3028,8173,2962,8157,2891,8152,2817,8157,2743,8173,2672,8199,2605,8233,2543,8275,2487,8325,2438,8381,2395,8443,2361,8509,2336,8580,2320,8654,2315xe" filled="false" stroked="true" strokeweight=".567pt" strokecolor="#231f20">
                <v:path arrowok="t"/>
              </v:shape>
              <v:shape style="position:absolute;left:8497;top:3142;width:326;height:132" type="#_x0000_t75" stroked="false">
                <v:imagedata r:id="rId96" o:title=""/>
              </v:shape>
            </v:group>
            <w10:wrap type="topAndBottom"/>
          </v:group>
        </w:pict>
      </w:r>
    </w:p>
    <w:p>
      <w:pPr>
        <w:spacing w:line="240" w:lineRule="auto" w:before="11"/>
        <w:rPr>
          <w:rFonts w:ascii="Arial" w:hAnsi="Arial" w:cs="Arial" w:eastAsia="Arial" w:hint="default"/>
          <w:sz w:val="13"/>
          <w:szCs w:val="13"/>
        </w:rPr>
      </w:pPr>
    </w:p>
    <w:p>
      <w:pPr>
        <w:spacing w:after="0" w:line="240" w:lineRule="auto"/>
        <w:rPr>
          <w:rFonts w:ascii="Arial" w:hAnsi="Arial" w:cs="Arial" w:eastAsia="Arial" w:hint="default"/>
          <w:sz w:val="13"/>
          <w:szCs w:val="13"/>
        </w:rPr>
        <w:sectPr>
          <w:footerReference w:type="default" r:id="rId69"/>
          <w:pgSz w:w="11910" w:h="16840"/>
          <w:pgMar w:footer="291" w:header="377" w:top="560" w:bottom="480" w:left="740" w:right="740"/>
          <w:pgNumType w:start="12"/>
        </w:sectPr>
      </w:pPr>
    </w:p>
    <w:p>
      <w:pPr>
        <w:pStyle w:val="BodyText"/>
        <w:spacing w:line="240" w:lineRule="auto" w:before="72"/>
        <w:ind w:right="-19"/>
        <w:jc w:val="left"/>
      </w:pPr>
      <w:r>
        <w:rPr/>
        <w:pict>
          <v:group style="position:absolute;margin-left:62.252102pt;margin-top:-107.714119pt;width:46.65pt;height:46.65pt;mso-position-horizontal-relative:page;mso-position-vertical-relative:paragraph;z-index:-61888" coordorigin="1245,-2154" coordsize="933,933">
            <v:group style="position:absolute;left:1251;top:-2148;width:921;height:921" coordorigin="1251,-2148" coordsize="921,921">
              <v:shape style="position:absolute;left:1251;top:-2148;width:921;height:921" coordorigin="1251,-2148" coordsize="921,921" path="m1711,-2148l1637,-2142,1566,-2125,1500,-2097,1440,-2059,1386,-2013,1340,-1960,1302,-1899,1275,-1833,1257,-1763,1251,-1688,1257,-1613,1275,-1542,1302,-1476,1340,-1416,1386,-1362,1440,-1316,1500,-1279,1566,-1251,1637,-1234,1711,-1228,1786,-1234,1857,-1251,1923,-1279,1983,-1316,2037,-1362,2083,-1416,2120,-1476,2148,-1542,2166,-1613,2172,-1688,2166,-1763,2148,-1833,2120,-1899,2083,-1960,2037,-2013,1983,-2059,1923,-2097,1857,-2125,1786,-2142,1711,-2148xe" filled="true" fillcolor="#d1d3d4" stroked="false">
                <v:path arrowok="t"/>
                <v:fill type="solid"/>
              </v:shape>
            </v:group>
            <v:group style="position:absolute;left:1251;top:-2148;width:921;height:921" coordorigin="1251,-2148" coordsize="921,921">
              <v:shape style="position:absolute;left:1251;top:-2148;width:921;height:921" coordorigin="1251,-2148" coordsize="921,921" path="m1711,-2148l1786,-2142,1857,-2125,1923,-2097,1983,-2059,2037,-2013,2083,-1960,2120,-1899,2148,-1833,2166,-1763,2172,-1688,2166,-1613,2148,-1542,2120,-1476,2083,-1416,2037,-1362,1983,-1316,1923,-1279,1857,-1251,1786,-1234,1711,-1228,1637,-1234,1566,-1251,1500,-1279,1440,-1316,1386,-1362,1340,-1416,1302,-1476,1275,-1542,1257,-1613,1251,-1688,1257,-1763,1275,-1833,1302,-1899,1340,-1960,1386,-2013,1440,-2059,1500,-2097,1566,-2125,1637,-2142,1711,-2148xe" filled="false" stroked="true" strokeweight=".425pt" strokecolor="#231f20">
                <v:path arrowok="t"/>
              </v:shape>
            </v:group>
            <v:group style="position:absolute;left:1464;top:-2115;width:419;height:816" coordorigin="1464,-2115" coordsize="419,816">
              <v:shape style="position:absolute;left:1464;top:-2115;width:419;height:816" coordorigin="1464,-2115" coordsize="419,816" path="m1464,-1300l1883,-2115e" filled="false" stroked="true" strokeweight=".306pt" strokecolor="#6d6e71">
                <v:path arrowok="t"/>
              </v:shape>
            </v:group>
            <v:group style="position:absolute;left:1261;top:-1999;width:112;height:217" coordorigin="1261,-1999" coordsize="112,217">
              <v:shape style="position:absolute;left:1261;top:-1999;width:112;height:217" coordorigin="1261,-1999" coordsize="112,217" path="m1261,-1782l1372,-1999e" filled="false" stroked="true" strokeweight=".306pt" strokecolor="#6d6e71">
                <v:path arrowok="t"/>
              </v:shape>
            </v:group>
            <v:group style="position:absolute;left:1253;top:-2037;width:159;height:309" coordorigin="1253,-2037" coordsize="159,309">
              <v:shape style="position:absolute;left:1253;top:-2037;width:159;height:309" coordorigin="1253,-2037" coordsize="159,309" path="m1253,-1729l1411,-2037e" filled="false" stroked="true" strokeweight=".306pt" strokecolor="#6d6e71">
                <v:path arrowok="t"/>
              </v:shape>
            </v:group>
            <v:group style="position:absolute;left:1251;top:-2063;width:193;height:376" coordorigin="1251,-2063" coordsize="193,376">
              <v:shape style="position:absolute;left:1251;top:-2063;width:193;height:376" coordorigin="1251,-2063" coordsize="193,376" path="m1251,-1687l1444,-2063e" filled="false" stroked="true" strokeweight=".306pt" strokecolor="#6d6e71">
                <v:path arrowok="t"/>
              </v:shape>
            </v:group>
            <v:group style="position:absolute;left:1252;top:-2082;width:222;height:431" coordorigin="1252,-2082" coordsize="222,431">
              <v:shape style="position:absolute;left:1252;top:-2082;width:222;height:431" coordorigin="1252,-2082" coordsize="222,431" path="m1252,-1652l1474,-2082e" filled="false" stroked="true" strokeweight=".306pt" strokecolor="#6d6e71">
                <v:path arrowok="t"/>
              </v:shape>
            </v:group>
            <v:group style="position:absolute;left:1256;top:-2098;width:246;height:478" coordorigin="1256,-2098" coordsize="246,478">
              <v:shape style="position:absolute;left:1256;top:-2098;width:246;height:478" coordorigin="1256,-2098" coordsize="246,478" path="m1256,-1620l1501,-2098e" filled="false" stroked="true" strokeweight=".306pt" strokecolor="#6d6e71">
                <v:path arrowok="t"/>
              </v:shape>
            </v:group>
            <v:group style="position:absolute;left:1261;top:-2110;width:266;height:518" coordorigin="1261,-2110" coordsize="266,518">
              <v:shape style="position:absolute;left:1261;top:-2110;width:266;height:518" coordorigin="1261,-2110" coordsize="266,518" path="m1261,-1592l1527,-2110e" filled="false" stroked="true" strokeweight=".306pt" strokecolor="#6d6e71">
                <v:path arrowok="t"/>
              </v:shape>
            </v:group>
            <v:group style="position:absolute;left:1267;top:-2120;width:285;height:554" coordorigin="1267,-2120" coordsize="285,554">
              <v:shape style="position:absolute;left:1267;top:-2120;width:285;height:554" coordorigin="1267,-2120" coordsize="285,554" path="m1267,-1566l1552,-2120e" filled="false" stroked="true" strokeweight=".306pt" strokecolor="#6d6e71">
                <v:path arrowok="t"/>
              </v:shape>
            </v:group>
            <v:group style="position:absolute;left:1275;top:-2128;width:301;height:586" coordorigin="1275,-2128" coordsize="301,586">
              <v:shape style="position:absolute;left:1275;top:-2128;width:301;height:586" coordorigin="1275,-2128" coordsize="301,586" path="m1275,-1542l1576,-2128e" filled="false" stroked="true" strokeweight=".306pt" strokecolor="#6d6e71">
                <v:path arrowok="t"/>
              </v:shape>
            </v:group>
            <v:group style="position:absolute;left:1283;top:-2134;width:316;height:615" coordorigin="1283,-2134" coordsize="316,615">
              <v:shape style="position:absolute;left:1283;top:-2134;width:316;height:615" coordorigin="1283,-2134" coordsize="316,615" path="m1283,-1520l1598,-2134e" filled="false" stroked="true" strokeweight=".306pt" strokecolor="#6d6e71">
                <v:path arrowok="t"/>
              </v:shape>
            </v:group>
            <v:group style="position:absolute;left:1292;top:-2139;width:329;height:641" coordorigin="1292,-2139" coordsize="329,641">
              <v:shape style="position:absolute;left:1292;top:-2139;width:329;height:641" coordorigin="1292,-2139" coordsize="329,641" path="m1292,-1499l1621,-2139e" filled="false" stroked="true" strokeweight=".306pt" strokecolor="#6d6e71">
                <v:path arrowok="t"/>
              </v:shape>
            </v:group>
            <v:group style="position:absolute;left:1301;top:-2143;width:342;height:665" coordorigin="1301,-2143" coordsize="342,665">
              <v:shape style="position:absolute;left:1301;top:-2143;width:342;height:665" coordorigin="1301,-2143" coordsize="342,665" path="m1301,-1479l1642,-2143e" filled="false" stroked="true" strokeweight=".306pt" strokecolor="#6d6e71">
                <v:path arrowok="t"/>
              </v:shape>
            </v:group>
            <v:group style="position:absolute;left:1311;top:-2146;width:352;height:686" coordorigin="1311,-2146" coordsize="352,686">
              <v:shape style="position:absolute;left:1311;top:-2146;width:352;height:686" coordorigin="1311,-2146" coordsize="352,686" path="m1311,-1460l1663,-2146e" filled="false" stroked="true" strokeweight=".306pt" strokecolor="#6d6e71">
                <v:path arrowok="t"/>
              </v:shape>
            </v:group>
            <v:group style="position:absolute;left:1322;top:-2147;width:362;height:705" coordorigin="1322,-2147" coordsize="362,705">
              <v:shape style="position:absolute;left:1322;top:-2147;width:362;height:705" coordorigin="1322,-2147" coordsize="362,705" path="m1322,-1443l1684,-2147e" filled="false" stroked="true" strokeweight=".306pt" strokecolor="#6d6e71">
                <v:path arrowok="t"/>
              </v:shape>
            </v:group>
            <v:group style="position:absolute;left:1333;top:-2148;width:371;height:723" coordorigin="1333,-2148" coordsize="371,723">
              <v:shape style="position:absolute;left:1333;top:-2148;width:371;height:723" coordorigin="1333,-2148" coordsize="371,723" path="m1333,-1426l1704,-2148e" filled="false" stroked="true" strokeweight=".306pt" strokecolor="#6d6e71">
                <v:path arrowok="t"/>
              </v:shape>
            </v:group>
            <v:group style="position:absolute;left:1344;top:-2148;width:379;height:738" coordorigin="1344,-2148" coordsize="379,738">
              <v:shape style="position:absolute;left:1344;top:-2148;width:379;height:738" coordorigin="1344,-2148" coordsize="379,738" path="m1344,-1410l1723,-2148e" filled="false" stroked="true" strokeweight=".306pt" strokecolor="#6d6e71">
                <v:path arrowok="t"/>
              </v:shape>
            </v:group>
            <v:group style="position:absolute;left:1356;top:-2147;width:387;height:752" coordorigin="1356,-2147" coordsize="387,752">
              <v:shape style="position:absolute;left:1356;top:-2147;width:387;height:752" coordorigin="1356,-2147" coordsize="387,752" path="m1356,-1395l1742,-2147e" filled="false" stroked="true" strokeweight=".306pt" strokecolor="#6d6e71">
                <v:path arrowok="t"/>
              </v:shape>
            </v:group>
            <v:group style="position:absolute;left:1368;top:-2146;width:393;height:765" coordorigin="1368,-2146" coordsize="393,765">
              <v:shape style="position:absolute;left:1368;top:-2146;width:393;height:765" coordorigin="1368,-2146" coordsize="393,765" path="m1368,-1381l1761,-2146e" filled="false" stroked="true" strokeweight=".306pt" strokecolor="#6d6e71">
                <v:path arrowok="t"/>
              </v:shape>
            </v:group>
            <v:group style="position:absolute;left:1381;top:-2143;width:399;height:776" coordorigin="1381,-2143" coordsize="399,776">
              <v:shape style="position:absolute;left:1381;top:-2143;width:399;height:776" coordorigin="1381,-2143" coordsize="399,776" path="m1381,-1367l1780,-2143e" filled="false" stroked="true" strokeweight=".306pt" strokecolor="#6d6e71">
                <v:path arrowok="t"/>
              </v:shape>
            </v:group>
            <v:group style="position:absolute;left:1394;top:-2140;width:404;height:786" coordorigin="1394,-2140" coordsize="404,786">
              <v:shape style="position:absolute;left:1394;top:-2140;width:404;height:786" coordorigin="1394,-2140" coordsize="404,786" path="m1394,-1355l1798,-2140e" filled="false" stroked="true" strokeweight=".306pt" strokecolor="#6d6e71">
                <v:path arrowok="t"/>
              </v:shape>
            </v:group>
            <v:group style="position:absolute;left:1407;top:-2137;width:408;height:795" coordorigin="1407,-2137" coordsize="408,795">
              <v:shape style="position:absolute;left:1407;top:-2137;width:408;height:795" coordorigin="1407,-2137" coordsize="408,795" path="m1407,-1342l1815,-2137e" filled="false" stroked="true" strokeweight=".306pt" strokecolor="#6d6e71">
                <v:path arrowok="t"/>
              </v:shape>
            </v:group>
            <v:group style="position:absolute;left:1421;top:-2132;width:412;height:802" coordorigin="1421,-2132" coordsize="412,802">
              <v:shape style="position:absolute;left:1421;top:-2132;width:412;height:802" coordorigin="1421,-2132" coordsize="412,802" path="m1421,-1331l1833,-2132e" filled="false" stroked="true" strokeweight=".306pt" strokecolor="#6d6e71">
                <v:path arrowok="t"/>
              </v:shape>
            </v:group>
            <v:group style="position:absolute;left:1435;top:-2127;width:415;height:808" coordorigin="1435,-2127" coordsize="415,808">
              <v:shape style="position:absolute;left:1435;top:-2127;width:415;height:808" coordorigin="1435,-2127" coordsize="415,808" path="m1435,-1320l1850,-2127e" filled="false" stroked="true" strokeweight=".306pt" strokecolor="#6d6e71">
                <v:path arrowok="t"/>
              </v:shape>
            </v:group>
            <v:group style="position:absolute;left:1450;top:-2121;width:417;height:812" coordorigin="1450,-2121" coordsize="417,812">
              <v:shape style="position:absolute;left:1450;top:-2121;width:417;height:812" coordorigin="1450,-2121" coordsize="417,812" path="m1450,-1310l1866,-2121e" filled="false" stroked="true" strokeweight=".306pt" strokecolor="#6d6e71">
                <v:path arrowok="t"/>
              </v:shape>
            </v:group>
            <v:group style="position:absolute;left:1301;top:-2004;width:293;height:412" coordorigin="1301,-2004" coordsize="293,412">
              <v:shape style="position:absolute;left:1301;top:-2004;width:293;height:412" coordorigin="1301,-2004" coordsize="293,412" path="m1341,-1665l1325,-1665,1317,-1662,1304,-1649,1301,-1642,1301,-1622,1367,-1592,1391,-1594,1413,-1598,1435,-1606,1457,-1616,1471,-1625,1407,-1625,1396,-1629,1367,-1652,1357,-1659,1353,-1661,1348,-1663,1341,-1665xe" filled="true" fillcolor="#231f20" stroked="false">
                <v:path arrowok="t"/>
                <v:fill type="solid"/>
              </v:shape>
              <v:shape style="position:absolute;left:1301;top:-2004;width:293;height:412" coordorigin="1301,-2004" coordsize="293,412" path="m1593,-2004l1437,-2004,1352,-1835,1370,-1834,1386,-1832,1440,-1803,1475,-1744,1479,-1710,1478,-1691,1449,-1636,1419,-1625,1471,-1625,1523,-1680,1545,-1742,1547,-1763,1545,-1780,1519,-1843,1467,-1883,1409,-1898,1427,-1935,1573,-1935,1593,-2004xe" filled="true" fillcolor="#231f20" stroked="false">
                <v:path arrowok="t"/>
                <v:fill type="solid"/>
              </v:shape>
            </v:group>
            <v:group style="position:absolute;left:1566;top:-2020;width:305;height:435" coordorigin="1566,-2020" coordsize="305,435">
              <v:shape style="position:absolute;left:1566;top:-2020;width:305;height:435" coordorigin="1566,-2020" coordsize="305,435" path="m1771,-2020l1699,-1997,1651,-1948,1606,-1875,1582,-1810,1568,-1739,1566,-1704,1567,-1688,1585,-1630,1635,-1589,1660,-1585,1675,-1586,1655,-1605,1648,-1608,1636,-1620,1633,-1628,1634,-1643,1649,-1721,1666,-1779,1694,-1865,1719,-1936,1751,-1993,1767,-1999,1831,-1999,1827,-2003,1815,-2011,1801,-2016,1787,-2019,1771,-2020xe" filled="true" fillcolor="#231f20" stroked="false">
                <v:path arrowok="t"/>
                <v:fill type="solid"/>
              </v:shape>
              <v:shape style="position:absolute;left:1566;top:-2020;width:305;height:435" coordorigin="1566,-2020" coordsize="305,435" path="m1831,-1999l1782,-1999,1789,-1996,1795,-1991,1801,-1985,1804,-1976,1804,-1965,1794,-1900,1765,-1808,1731,-1701,1710,-1644,1673,-1605,1731,-1605,1777,-1645,1818,-1702,1849,-1773,1867,-1850,1870,-1899,1870,-1914,1847,-1983,1837,-1994,1831,-1999xe" filled="true" fillcolor="#231f20" stroked="false">
                <v:path arrowok="t"/>
                <v:fill type="solid"/>
              </v:shape>
            </v:group>
            <v:group style="position:absolute;left:1333;top:-1557;width:63;height:74" coordorigin="1333,-1557" coordsize="63,74">
              <v:shape style="position:absolute;left:1333;top:-1557;width:63;height:74" coordorigin="1333,-1557" coordsize="63,74" path="m1376,-1557l1357,-1557,1349,-1554,1336,-1541,1333,-1531,1333,-1509,1336,-1500,1348,-1487,1356,-1484,1374,-1484,1380,-1486,1390,-1493,1392,-1496,1361,-1496,1356,-1498,1350,-1505,1348,-1512,1348,-1529,1350,-1535,1356,-1543,1361,-1545,1393,-1545,1392,-1546,1383,-1554,1376,-1557xe" filled="true" fillcolor="#231f20" stroked="false">
                <v:path arrowok="t"/>
                <v:fill type="solid"/>
              </v:shape>
              <v:shape style="position:absolute;left:1333;top:-1557;width:63;height:74" coordorigin="1333,-1557" coordsize="63,74" path="m1382,-1511l1381,-1506,1379,-1502,1373,-1497,1370,-1496,1392,-1496,1394,-1499,1396,-1507,1382,-1511xe" filled="true" fillcolor="#231f20" stroked="false">
                <v:path arrowok="t"/>
                <v:fill type="solid"/>
              </v:shape>
              <v:shape style="position:absolute;left:1333;top:-1557;width:63;height:74" coordorigin="1333,-1557" coordsize="63,74" path="m1393,-1545l1370,-1545,1373,-1544,1379,-1539,1380,-1537,1381,-1533,1396,-1536,1394,-1542,1393,-1545xe" filled="true" fillcolor="#231f20" stroked="false">
                <v:path arrowok="t"/>
                <v:fill type="solid"/>
              </v:shape>
            </v:group>
            <v:group style="position:absolute;left:1409;top:-1556;width:55;height:71" coordorigin="1409,-1556" coordsize="55,71">
              <v:shape style="position:absolute;left:1409;top:-1556;width:55;height:71" coordorigin="1409,-1556" coordsize="55,71" path="m1462,-1556l1409,-1556,1409,-1485,1464,-1485,1464,-1497,1423,-1497,1423,-1516,1459,-1516,1459,-1528,1423,-1528,1423,-1544,1462,-1544,1462,-1556xe" filled="true" fillcolor="#231f20" stroked="false">
                <v:path arrowok="t"/>
                <v:fill type="solid"/>
              </v:shape>
            </v:group>
            <v:group style="position:absolute;left:1476;top:-1556;width:58;height:71" coordorigin="1476,-1556" coordsize="58,71">
              <v:shape style="position:absolute;left:1476;top:-1556;width:58;height:71" coordorigin="1476,-1556" coordsize="58,71" path="m1490,-1556l1476,-1556,1476,-1485,1490,-1485,1490,-1531,1506,-1531,1490,-1556xe" filled="true" fillcolor="#231f20" stroked="false">
                <v:path arrowok="t"/>
                <v:fill type="solid"/>
              </v:shape>
              <v:shape style="position:absolute;left:1476;top:-1556;width:58;height:71" coordorigin="1476,-1556" coordsize="58,71" path="m1506,-1531l1490,-1531,1519,-1485,1533,-1485,1533,-1508,1520,-1508,1506,-1531xe" filled="true" fillcolor="#231f20" stroked="false">
                <v:path arrowok="t"/>
                <v:fill type="solid"/>
              </v:shape>
              <v:shape style="position:absolute;left:1476;top:-1556;width:58;height:71" coordorigin="1476,-1556" coordsize="58,71" path="m1533,-1556l1520,-1556,1520,-1508,1533,-1508,1533,-1556xe" filled="true" fillcolor="#231f20" stroked="false">
                <v:path arrowok="t"/>
                <v:fill type="solid"/>
              </v:shape>
            </v:group>
            <v:group style="position:absolute;left:1544;top:-1556;width:58;height:71" coordorigin="1544,-1556" coordsize="58,71">
              <v:shape style="position:absolute;left:1544;top:-1556;width:58;height:71" coordorigin="1544,-1556" coordsize="58,71" path="m1580,-1544l1565,-1544,1565,-1485,1580,-1485,1580,-1544xe" filled="true" fillcolor="#231f20" stroked="false">
                <v:path arrowok="t"/>
                <v:fill type="solid"/>
              </v:shape>
              <v:shape style="position:absolute;left:1544;top:-1556;width:58;height:71" coordorigin="1544,-1556" coordsize="58,71" path="m1601,-1556l1544,-1556,1544,-1544,1601,-1544,1601,-1556xe" filled="true" fillcolor="#231f20" stroked="false">
                <v:path arrowok="t"/>
                <v:fill type="solid"/>
              </v:shape>
            </v:group>
            <v:group style="position:absolute;left:1596;top:-1556;width:73;height:71" coordorigin="1596,-1556" coordsize="73,71">
              <v:shape style="position:absolute;left:1596;top:-1556;width:73;height:71" coordorigin="1596,-1556" coordsize="73,71" path="m1639,-1556l1624,-1556,1596,-1485,1611,-1485,1617,-1501,1662,-1501,1657,-1513,1622,-1513,1631,-1539,1646,-1539,1639,-1556xe" filled="true" fillcolor="#231f20" stroked="false">
                <v:path arrowok="t"/>
                <v:fill type="solid"/>
              </v:shape>
              <v:shape style="position:absolute;left:1596;top:-1556;width:73;height:71" coordorigin="1596,-1556" coordsize="73,71" path="m1662,-1501l1646,-1501,1652,-1485,1668,-1485,1662,-1501xe" filled="true" fillcolor="#231f20" stroked="false">
                <v:path arrowok="t"/>
                <v:fill type="solid"/>
              </v:shape>
              <v:shape style="position:absolute;left:1596;top:-1556;width:73;height:71" coordorigin="1596,-1556" coordsize="73,71" path="m1646,-1539l1631,-1539,1641,-1513,1657,-1513,1646,-1539xe" filled="true" fillcolor="#231f20" stroked="false">
                <v:path arrowok="t"/>
                <v:fill type="solid"/>
              </v:shape>
            </v:group>
            <v:group style="position:absolute;left:1661;top:-1556;width:68;height:71" coordorigin="1661,-1556" coordsize="68,71">
              <v:shape style="position:absolute;left:1661;top:-1556;width:68;height:71" coordorigin="1661,-1556" coordsize="68,71" path="m1677,-1556l1661,-1556,1687,-1485,1703,-1485,1709,-1503,1695,-1503,1677,-1556xe" filled="true" fillcolor="#231f20" stroked="false">
                <v:path arrowok="t"/>
                <v:fill type="solid"/>
              </v:shape>
              <v:shape style="position:absolute;left:1661;top:-1556;width:68;height:71" coordorigin="1661,-1556" coordsize="68,71" path="m1729,-1556l1713,-1556,1695,-1503,1709,-1503,1729,-1556xe" filled="true" fillcolor="#231f20" stroked="false">
                <v:path arrowok="t"/>
                <v:fill type="solid"/>
              </v:shape>
            </v:group>
            <v:group style="position:absolute;left:1733;top:-1557;width:71;height:74" coordorigin="1733,-1557" coordsize="71,74">
              <v:shape style="position:absolute;left:1733;top:-1557;width:71;height:74" coordorigin="1733,-1557" coordsize="71,74" path="m1779,-1557l1762,-1557,1757,-1556,1733,-1527,1733,-1509,1736,-1500,1749,-1487,1757,-1484,1779,-1484,1787,-1487,1796,-1496,1762,-1496,1758,-1498,1750,-1506,1748,-1512,1748,-1529,1750,-1535,1757,-1543,1762,-1545,1796,-1545,1787,-1554,1779,-1557xe" filled="true" fillcolor="#231f20" stroked="false">
                <v:path arrowok="t"/>
                <v:fill type="solid"/>
              </v:shape>
              <v:shape style="position:absolute;left:1733;top:-1557;width:71;height:74" coordorigin="1733,-1557" coordsize="71,74" path="m1796,-1545l1774,-1545,1779,-1543,1786,-1535,1788,-1529,1788,-1512,1786,-1506,1779,-1498,1774,-1496,1796,-1496,1800,-1500,1803,-1509,1803,-1532,1800,-1541,1796,-1545xe" filled="true" fillcolor="#231f20" stroked="false">
                <v:path arrowok="t"/>
                <v:fill type="solid"/>
              </v:shape>
            </v:group>
            <v:group style="position:absolute;left:1811;top:-1557;width:59;height:74" coordorigin="1811,-1557" coordsize="59,74">
              <v:shape style="position:absolute;left:1811;top:-1557;width:59;height:74" coordorigin="1811,-1557" coordsize="59,74" path="m1825,-1509l1811,-1508,1812,-1500,1815,-1494,1825,-1486,1832,-1484,1847,-1484,1852,-1485,1861,-1488,1864,-1491,1867,-1496,1836,-1496,1833,-1497,1828,-1501,1826,-1505,1825,-1509xe" filled="true" fillcolor="#231f20" stroked="false">
                <v:path arrowok="t"/>
                <v:fill type="solid"/>
              </v:shape>
              <v:shape style="position:absolute;left:1811;top:-1557;width:59;height:74" coordorigin="1811,-1557" coordsize="59,74" path="m1849,-1557l1834,-1557,1830,-1556,1813,-1532,1816,-1527,1823,-1520,1829,-1518,1843,-1514,1847,-1513,1851,-1512,1853,-1511,1855,-1509,1855,-1507,1855,-1503,1854,-1501,1849,-1497,1846,-1496,1867,-1496,1869,-1498,1870,-1501,1870,-1510,1869,-1514,1836,-1531,1831,-1532,1828,-1535,1827,-1536,1827,-1540,1828,-1541,1832,-1544,1835,-1545,1866,-1545,1865,-1547,1856,-1555,1849,-1557xe" filled="true" fillcolor="#231f20" stroked="false">
                <v:path arrowok="t"/>
                <v:fill type="solid"/>
              </v:shape>
              <v:shape style="position:absolute;left:1811;top:-1557;width:59;height:74" coordorigin="1811,-1557" coordsize="59,74" path="m1866,-1545l1844,-1545,1847,-1544,1851,-1541,1852,-1538,1853,-1535,1868,-1535,1867,-1542,1866,-1545xe" filled="true" fillcolor="#231f20" stroked="false">
                <v:path arrowok="t"/>
                <v:fill type="solid"/>
              </v:shape>
            </v:group>
            <v:group style="position:absolute;left:1824;top:-1838;width:269;height:419" coordorigin="1824,-1838" coordsize="269,419">
              <v:shape style="position:absolute;left:1824;top:-1838;width:269;height:419" coordorigin="1824,-1838" coordsize="269,419" path="m1824,-1838l1929,-1782,2021,-1714,2075,-1640,2093,-1572,2080,-1513,2043,-1467,1991,-1435,1928,-1419e" filled="false" stroked="true" strokeweight=".613pt" strokecolor="#231f20">
                <v:path arrowok="t"/>
              </v:shape>
              <v:shape style="position:absolute;left:1665;top:-2016;width:444;height:614" type="#_x0000_t75" stroked="false">
                <v:imagedata r:id="rId99" o:title=""/>
              </v:shape>
            </v:group>
            <v:group style="position:absolute;left:1518;top:-1547;width:509;height:203" coordorigin="1518,-1547" coordsize="509,203">
              <v:shape style="position:absolute;left:1518;top:-1547;width:509;height:203" coordorigin="1518,-1547" coordsize="509,203" path="m2027,-1547l1987,-1480,1933,-1424,1868,-1381,1794,-1354,1714,-1344,1662,-1348,1611,-1360,1563,-1379,1518,-1405e" filled="false" stroked="true" strokeweight=".541pt" strokecolor="#231f20">
                <v:path arrowok="t"/>
              </v:shape>
            </v:group>
            <v:group style="position:absolute;left:1251;top:-2148;width:921;height:921" coordorigin="1251,-2148" coordsize="921,921">
              <v:shape style="position:absolute;left:1251;top:-2148;width:921;height:921" coordorigin="1251,-2148" coordsize="921,921" path="m1711,-2148l1786,-2142,1857,-2125,1923,-2097,1983,-2059,2037,-2013,2083,-1960,2120,-1899,2148,-1833,2166,-1763,2172,-1688,2166,-1613,2148,-1542,2120,-1476,2083,-1416,2037,-1362,1983,-1316,1923,-1279,1857,-1251,1786,-1234,1711,-1228,1637,-1234,1566,-1251,1500,-1279,1440,-1316,1386,-1362,1340,-1416,1302,-1476,1275,-1542,1257,-1613,1251,-1688,1257,-1763,1275,-1833,1302,-1899,1340,-1960,1386,-2013,1440,-2059,1500,-2097,1566,-2125,1637,-2142,1711,-2148xe" filled="false" stroked="true" strokeweight=".567pt" strokecolor="#231f20">
                <v:path arrowok="t"/>
              </v:shape>
              <v:shape style="position:absolute;left:1568;top:-1389;width:297;height:119" type="#_x0000_t75" stroked="false">
                <v:imagedata r:id="rId73" o:title=""/>
              </v:shape>
            </v:group>
            <w10:wrap type="none"/>
          </v:group>
        </w:pict>
      </w:r>
      <w:r>
        <w:rPr/>
        <w:pict>
          <v:shape style="position:absolute;margin-left:59.5275pt;margin-top:20.75288pt;width:163.080pt;height:74.28pt;mso-position-horizontal-relative:page;mso-position-vertical-relative:paragraph;z-index:2584" type="#_x0000_t75" stroked="false">
            <v:imagedata r:id="rId100" o:title=""/>
            <w10:wrap type="none"/>
          </v:shape>
        </w:pict>
      </w:r>
      <w:r>
        <w:rPr>
          <w:color w:val="231F20"/>
        </w:rPr>
        <w:t>Ela poderá trocar suas moedas por uma única cédula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5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right="-19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right="-19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59.5275pt;margin-top:-30.766125pt;width:163.2pt;height:74.16pt;mso-position-horizontal-relative:page;mso-position-vertical-relative:paragraph;z-index:2608" type="#_x0000_t75" stroked="false">
            <v:imagedata r:id="rId43" o:title=""/>
            <w10:wrap type="none"/>
          </v:shape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 w:before="0"/>
        <w:ind w:right="-19"/>
        <w:jc w:val="left"/>
      </w:pPr>
      <w:r>
        <w:rPr/>
        <w:pict>
          <v:shape style="position:absolute;margin-left:59.5275pt;margin-top:-30.766129pt;width:163.2pt;height:74.16pt;mso-position-horizontal-relative:page;mso-position-vertical-relative:paragraph;z-index:2632" type="#_x0000_t75" stroked="false">
            <v:imagedata r:id="rId42" o:title=""/>
            <w10:wrap type="none"/>
          </v:shape>
        </w:pict>
      </w:r>
      <w:r>
        <w:rPr>
          <w:color w:val="231F20"/>
        </w:rPr>
        <w:t>C)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1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right="-19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59.5275pt;margin-top:-30.826529pt;width:163.080pt;height:74.28pt;mso-position-horizontal-relative:page;mso-position-vertical-relative:paragraph;z-index:2656" type="#_x0000_t75" stroked="false">
            <v:imagedata r:id="rId50" o:title=""/>
            <w10:wrap type="none"/>
          </v:shape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 w:hint="default"/>
          <w:sz w:val="19"/>
          <w:szCs w:val="19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BL02M06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5638" w:space="3882"/>
            <w:col w:w="910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18"/>
        </w:numPr>
        <w:tabs>
          <w:tab w:pos="468" w:val="left" w:leader="none"/>
        </w:tabs>
        <w:spacing w:line="247" w:lineRule="auto" w:before="72" w:after="0"/>
        <w:ind w:left="110" w:right="11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(M051464E4)</w:t>
      </w:r>
      <w:r>
        <w:rPr>
          <w:rFonts w:ascii="Arial" w:hAnsi="Arial"/>
          <w:color w:val="231F20"/>
          <w:spacing w:val="-19"/>
          <w:sz w:val="16"/>
        </w:rPr>
        <w:t> </w:t>
      </w:r>
      <w:r>
        <w:rPr>
          <w:rFonts w:ascii="Arial" w:hAnsi="Arial"/>
          <w:color w:val="231F20"/>
          <w:sz w:val="22"/>
        </w:rPr>
        <w:t>Carlos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verificou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pelo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computador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distância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sua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casa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até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casa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seu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avô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2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pacing w:val="-2"/>
          <w:sz w:val="22"/>
        </w:rPr>
        <w:t>km. </w:t>
      </w:r>
      <w:r>
        <w:rPr>
          <w:rFonts w:ascii="Arial" w:hAnsi="Arial"/>
          <w:color w:val="231F20"/>
          <w:spacing w:val="-2"/>
          <w:sz w:val="22"/>
        </w:rPr>
      </w:r>
      <w:r>
        <w:rPr>
          <w:rFonts w:ascii="Arial" w:hAnsi="Arial"/>
          <w:color w:val="231F20"/>
          <w:sz w:val="22"/>
        </w:rPr>
        <w:t>Qual é a distância, em metros, da casa de Carlos até a casa de seu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avô?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18"/>
        </w:numPr>
        <w:tabs>
          <w:tab w:pos="392" w:val="left" w:leader="none"/>
        </w:tabs>
        <w:spacing w:line="247" w:lineRule="auto" w:before="56" w:after="0"/>
        <w:ind w:left="110" w:right="966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20 B)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200</w:t>
      </w:r>
      <w:r>
        <w:rPr>
          <w:rFonts w:ascii="Arial"/>
          <w:sz w:val="22"/>
        </w:rPr>
      </w:r>
    </w:p>
    <w:p>
      <w:pPr>
        <w:pStyle w:val="BodyText"/>
        <w:spacing w:line="253" w:lineRule="exact" w:before="0"/>
        <w:ind w:right="0"/>
        <w:jc w:val="left"/>
      </w:pPr>
      <w:r>
        <w:rPr>
          <w:color w:val="231F20"/>
        </w:rPr>
        <w:t>C) 1</w:t>
      </w:r>
      <w:r>
        <w:rPr>
          <w:color w:val="231F20"/>
          <w:spacing w:val="-1"/>
        </w:rPr>
        <w:t> </w:t>
      </w:r>
      <w:r>
        <w:rPr>
          <w:color w:val="231F20"/>
        </w:rPr>
        <w:t>000</w:t>
      </w:r>
      <w:r>
        <w:rPr/>
      </w:r>
    </w:p>
    <w:p>
      <w:pPr>
        <w:pStyle w:val="BodyText"/>
        <w:spacing w:line="240" w:lineRule="auto" w:before="7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2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000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18"/>
        </w:numPr>
        <w:tabs>
          <w:tab w:pos="465" w:val="left" w:leader="none"/>
        </w:tabs>
        <w:spacing w:line="247" w:lineRule="auto" w:before="0" w:after="0"/>
        <w:ind w:left="110" w:right="10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(M041487E4)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pacing w:val="-3"/>
          <w:sz w:val="22"/>
        </w:rPr>
        <w:t>Beatriz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marcou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dois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mil,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quatrocentos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cinquenta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três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pontos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corrida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obstáculos. </w:t>
      </w:r>
      <w:r>
        <w:rPr>
          <w:rFonts w:ascii="Arial" w:hAnsi="Arial"/>
          <w:color w:val="231F20"/>
          <w:spacing w:val="-3"/>
          <w:sz w:val="22"/>
        </w:rPr>
      </w:r>
      <w:r>
        <w:rPr>
          <w:rFonts w:ascii="Arial" w:hAnsi="Arial"/>
          <w:color w:val="231F20"/>
          <w:sz w:val="22"/>
        </w:rPr>
        <w:t>Qual é o número de pontos que Beatriz marcou nessa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corrida?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6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</w:rPr>
        <w:t>245</w:t>
      </w:r>
      <w:r>
        <w:rPr>
          <w:rFonts w:ascii="Arial"/>
        </w:rPr>
      </w:r>
    </w:p>
    <w:p>
      <w:pPr>
        <w:pStyle w:val="BodyText"/>
        <w:spacing w:line="240" w:lineRule="auto" w:before="7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</w:rPr>
        <w:t>453</w:t>
      </w:r>
      <w:r>
        <w:rPr>
          <w:rFonts w:ascii="Arial"/>
        </w:rPr>
      </w:r>
    </w:p>
    <w:p>
      <w:pPr>
        <w:pStyle w:val="BodyText"/>
        <w:spacing w:line="240" w:lineRule="auto" w:before="7"/>
        <w:ind w:right="0"/>
        <w:jc w:val="left"/>
      </w:pPr>
      <w:r>
        <w:rPr>
          <w:color w:val="231F20"/>
        </w:rPr>
        <w:t>C) 2</w:t>
      </w:r>
      <w:r>
        <w:rPr>
          <w:color w:val="231F20"/>
          <w:spacing w:val="-1"/>
        </w:rPr>
        <w:t> </w:t>
      </w:r>
      <w:r>
        <w:rPr>
          <w:color w:val="231F20"/>
        </w:rPr>
        <w:t>405</w:t>
      </w:r>
      <w:r>
        <w:rPr/>
      </w:r>
    </w:p>
    <w:p>
      <w:pPr>
        <w:pStyle w:val="BodyText"/>
        <w:spacing w:line="240" w:lineRule="auto" w:before="7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2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453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18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(M031961E4) </w:t>
      </w:r>
      <w:r>
        <w:rPr>
          <w:rFonts w:ascii="Arial" w:hAnsi="Arial"/>
          <w:color w:val="231F20"/>
          <w:sz w:val="22"/>
        </w:rPr>
        <w:t>O relógio abaixo indica o horário em que Camila faz caminhadas todos os</w:t>
      </w:r>
      <w:r>
        <w:rPr>
          <w:rFonts w:ascii="Arial" w:hAnsi="Arial"/>
          <w:color w:val="231F20"/>
          <w:spacing w:val="14"/>
          <w:sz w:val="22"/>
        </w:rPr>
        <w:t> </w:t>
      </w:r>
      <w:r>
        <w:rPr>
          <w:rFonts w:ascii="Arial" w:hAnsi="Arial"/>
          <w:color w:val="231F20"/>
          <w:sz w:val="22"/>
        </w:rPr>
        <w:t>dias.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1"/>
          <w:szCs w:val="11"/>
        </w:rPr>
      </w:pPr>
      <w:r>
        <w:rPr/>
        <w:pict>
          <v:group style="position:absolute;margin-left:99.203003pt;margin-top:7.716933pt;width:163.95pt;height:163.95pt;mso-position-horizontal-relative:page;mso-position-vertical-relative:paragraph;z-index:2680;mso-wrap-distance-left:0;mso-wrap-distance-right:0" coordorigin="1984,154" coordsize="3279,3279">
            <v:group style="position:absolute;left:4520;top:2310;width:108;height:72" coordorigin="4520,2310" coordsize="108,72">
              <v:shape style="position:absolute;left:4520;top:2310;width:108;height:72" coordorigin="4520,2310" coordsize="108,72" path="m4520,2310l4628,2381e" filled="false" stroked="true" strokeweight="3.262pt" strokecolor="#c7c8ca">
                <v:path arrowok="t"/>
              </v:shape>
            </v:group>
            <v:group style="position:absolute;left:4505;top:1233;width:117;height:62" coordorigin="4505,1233" coordsize="117,62">
              <v:shape style="position:absolute;left:4505;top:1233;width:117;height:62" coordorigin="4505,1233" coordsize="117,62" path="m4505,1295l4621,1233e" filled="false" stroked="true" strokeweight="3.262pt" strokecolor="#c7c8ca">
                <v:path arrowok="t"/>
              </v:shape>
            </v:group>
            <v:group style="position:absolute;left:4709;top:1796;width:65;height:2" coordorigin="4709,1796" coordsize="65,2">
              <v:shape style="position:absolute;left:4709;top:1796;width:65;height:2" coordorigin="4709,1796" coordsize="65,0" path="m4709,1796l4773,1796e" filled="false" stroked="true" strokeweight="3.189pt" strokecolor="#c7c8ca">
                <v:path arrowok="t"/>
              </v:shape>
            </v:group>
            <v:group style="position:absolute;left:2151;top:326;width:2935;height:2935" coordorigin="2151,326" coordsize="2935,2935">
              <v:shape style="position:absolute;left:2151;top:326;width:2935;height:2935" coordorigin="2151,326" coordsize="2935,2935" path="m3618,326l3542,328,3468,334,3394,343,3322,356,3251,372,3181,392,3113,415,3047,442,2982,471,2918,503,2857,539,2797,577,2740,618,2685,661,2631,707,2580,756,2532,807,2486,860,2442,916,2401,973,2363,1033,2328,1094,2295,1157,2266,1222,2240,1289,2217,1357,2197,1427,2180,1498,2167,1570,2158,1644,2152,1718,2151,1794,2152,1869,2158,1944,2167,2017,2180,2089,2197,2160,2217,2230,2240,2298,2266,2365,2295,2430,2328,2493,2363,2554,2401,2614,2442,2672,2486,2727,2532,2780,2580,2831,2631,2880,2685,2926,2740,2969,2797,3010,2857,3049,2918,3084,2982,3116,3047,3146,3113,3172,3181,3195,3251,3215,3322,3231,3394,3244,3468,3253,3542,3259,3618,3261,3693,3259,3768,3253,3841,3244,3914,3231,3985,3215,4054,3195,4122,3172,4189,3146,4254,3116,4317,3084,4379,3049,4438,3010,4496,2969,4551,2926,4604,2880,4655,2831,4704,2780,4750,2727,4794,2672,4835,2614,4873,2554,4908,2493,4940,2430,4970,2365,4996,2298,5019,2230,5039,2160,5055,2089,5068,2017,5078,1944,5083,1869,5085,1794,5083,1718,5078,1644,5068,1570,5055,1498,5039,1427,5019,1357,4996,1289,4970,1222,4940,1157,4908,1094,4873,1033,4835,973,4794,916,4750,860,4704,807,4655,756,4604,707,4551,661,4496,618,4438,577,4379,539,4317,503,4254,471,4189,442,4122,415,4054,392,3985,372,3914,356,3841,343,3768,334,3693,328,3618,326xe" filled="true" fillcolor="#ffffff" stroked="false">
                <v:path arrowok="t"/>
                <v:fill type="solid"/>
              </v:shape>
            </v:group>
            <v:group style="position:absolute;left:2151;top:326;width:2935;height:2935" coordorigin="2151,326" coordsize="2935,2935">
              <v:shape style="position:absolute;left:2151;top:326;width:2935;height:2935" coordorigin="2151,326" coordsize="2935,2935" path="m5085,1794l5083,1869,5078,1944,5068,2017,5055,2089,5039,2160,5019,2230,4996,2298,4970,2365,4940,2430,4908,2493,4873,2554,4835,2614,4794,2672,4750,2727,4704,2780,4655,2831,4604,2880,4551,2926,4496,2969,4438,3010,4379,3049,4317,3084,4254,3116,4189,3146,4122,3172,4054,3195,3985,3215,3914,3231,3841,3244,3768,3253,3693,3259,3618,3261,3542,3259,3468,3253,3394,3244,3322,3231,3251,3215,3181,3195,3113,3172,3047,3146,2982,3116,2918,3084,2857,3049,2797,3010,2740,2969,2685,2926,2631,2880,2580,2831,2532,2780,2486,2727,2442,2672,2401,2614,2363,2554,2328,2493,2295,2430,2266,2365,2240,2298,2217,2230,2197,2160,2180,2089,2167,2017,2158,1944,2152,1869,2151,1794,2152,1718,2158,1644,2167,1570,2180,1498,2197,1427,2217,1357,2240,1289,2266,1222,2295,1157,2328,1094,2363,1033,2401,973,2442,916,2486,860,2532,807,2580,756,2631,707,2685,661,2740,618,2797,577,2857,539,2918,503,2982,471,3047,442,3113,415,3181,392,3251,372,3322,356,3394,343,3468,334,3542,328,3618,326,3693,328,3768,334,3841,343,3914,356,3985,372,4054,392,4122,415,4189,442,4254,471,4317,503,4379,539,4438,577,4496,618,4551,661,4604,707,4655,756,4704,807,4750,860,4794,916,4835,973,4873,1033,4908,1094,4940,1157,4970,1222,4996,1289,5019,1357,5039,1427,5055,1498,5068,1570,5078,1644,5083,1718,5085,1794xe" filled="false" stroked="true" strokeweight="1.682pt" strokecolor="#3d3c3e">
                <v:path arrowok="t"/>
              </v:shape>
            </v:group>
            <v:group style="position:absolute;left:2192;top:368;width:2851;height:2851" coordorigin="2192,368" coordsize="2851,2851">
              <v:shape style="position:absolute;left:2192;top:368;width:2851;height:2851" coordorigin="2192,368" coordsize="2851,2851" path="m3618,368l3542,370,3467,376,3394,386,3322,399,3251,416,3181,436,3113,460,3046,487,2982,518,2919,551,2858,587,2799,627,2742,669,2687,714,2635,761,2585,811,2538,863,2493,918,2451,975,2412,1034,2375,1095,2342,1158,2311,1222,2284,1289,2260,1357,2240,1426,2223,1497,2210,1570,2200,1643,2194,1718,2192,1794,2194,1869,2200,1944,2210,2018,2223,2090,2240,2161,2260,2230,2284,2299,2311,2365,2342,2430,2375,2493,2412,2554,2451,2613,2493,2669,2538,2724,2585,2776,2635,2826,2687,2874,2742,2919,2799,2961,2858,3000,2919,3036,2982,3070,3046,3100,3113,3127,3181,3151,3251,3171,3322,3188,3394,3202,3467,3211,3542,3217,3618,3219,3694,3217,3768,3211,3842,3202,3914,3188,3985,3171,4055,3151,4123,3127,4189,3100,4254,3070,4317,3036,4378,3000,4437,2961,4494,2919,4548,2874,4601,2826,4650,2776,4698,2724,4743,2669,4785,2613,4824,2554,4860,2493,4894,2430,4924,2365,4951,2299,4975,2230,4996,2161,5012,2090,5026,2018,5035,1944,5041,1869,5043,1794,5041,1718,5035,1643,5026,1570,5012,1497,4996,1426,4975,1357,4951,1289,4924,1222,4894,1158,4860,1095,4824,1034,4785,975,4743,918,4698,863,4650,811,4601,761,4548,714,4494,669,4437,627,4378,587,4317,551,4254,518,4189,487,4123,460,4055,436,3985,416,3914,399,3842,386,3768,376,3694,370,3618,368xe" filled="true" fillcolor="#e3e4e5" stroked="false">
                <v:path arrowok="t"/>
                <v:fill type="solid"/>
              </v:shape>
              <v:shape style="position:absolute;left:3407;top:464;width:400;height:241" type="#_x0000_t75" stroked="false">
                <v:imagedata r:id="rId101" o:title=""/>
              </v:shape>
              <v:shape style="position:absolute;left:4157;top:620;width:136;height:241" type="#_x0000_t75" stroked="false">
                <v:imagedata r:id="rId102" o:title=""/>
              </v:shape>
              <v:shape style="position:absolute;left:4564;top:1047;width:197;height:241" type="#_x0000_t75" stroked="false">
                <v:imagedata r:id="rId103" o:title=""/>
              </v:shape>
              <v:shape style="position:absolute;left:4746;top:1667;width:196;height:245" type="#_x0000_t75" stroked="false">
                <v:imagedata r:id="rId104" o:title=""/>
              </v:shape>
              <v:shape style="position:absolute;left:4571;top:2259;width:207;height:241" type="#_x0000_t75" stroked="false">
                <v:imagedata r:id="rId105" o:title=""/>
              </v:shape>
              <v:shape style="position:absolute;left:4144;top:2722;width:197;height:241" type="#_x0000_t75" stroked="false">
                <v:imagedata r:id="rId106" o:title=""/>
              </v:shape>
              <v:shape style="position:absolute;left:3511;top:2879;width:195;height:245" type="#_x0000_t75" stroked="false">
                <v:imagedata r:id="rId107" o:title=""/>
              </v:shape>
              <v:shape style="position:absolute;left:2922;top:2713;width:192;height:237" type="#_x0000_t75" stroked="false">
                <v:imagedata r:id="rId108" o:title=""/>
              </v:shape>
              <v:shape style="position:absolute;left:2471;top:2259;width:193;height:245" type="#_x0000_t75" stroked="false">
                <v:imagedata r:id="rId109" o:title=""/>
              </v:shape>
              <v:shape style="position:absolute;left:2294;top:1639;width:195;height:245" type="#_x0000_t75" stroked="false">
                <v:imagedata r:id="rId110" o:title=""/>
              </v:shape>
            </v:group>
            <v:group style="position:absolute;left:2453;top:1070;width:401;height:245" coordorigin="2453,1070" coordsize="401,245">
              <v:shape style="position:absolute;left:2453;top:1070;width:401;height:245" coordorigin="2453,1070" coordsize="401,245" path="m2775,1070l2759,1070,2736,1072,2674,1113,2661,1190,2661,1193,2668,1257,2709,1305,2757,1315,2782,1313,2802,1307,2819,1298,2832,1285,2841,1270,2747,1270,2739,1264,2726,1193,2726,1190,2726,1171,2746,1114,2840,1114,2835,1104,2830,1097,2823,1091,2817,1085,2808,1080,2788,1072,2775,1070xe" filled="true" fillcolor="#231f20" stroked="false">
                <v:path arrowok="t"/>
                <v:fill type="solid"/>
              </v:shape>
              <v:shape style="position:absolute;left:2453;top:1070;width:401;height:245" coordorigin="2453,1070" coordsize="401,245" path="m2840,1114l2767,1114,2775,1119,2781,1130,2788,1190,2788,1205,2774,1263,2769,1267,2764,1270,2841,1270,2842,1268,2848,1246,2853,1221,2854,1190,2854,1176,2842,1118,2840,1114xe" filled="true" fillcolor="#231f20" stroked="false">
                <v:path arrowok="t"/>
                <v:fill type="solid"/>
              </v:shape>
              <v:shape style="position:absolute;left:2453;top:1070;width:401;height:245" coordorigin="2453,1070" coordsize="401,245" path="m2589,1153l2523,1153,2523,1311,2589,1311,2589,1153xe" filled="true" fillcolor="#231f20" stroked="false">
                <v:path arrowok="t"/>
                <v:fill type="solid"/>
              </v:shape>
              <v:shape style="position:absolute;left:2453;top:1070;width:401;height:245" coordorigin="2453,1070" coordsize="401,245" path="m2589,1070l2535,1070,2529,1081,2522,1090,2469,1128,2453,1133,2453,1187,2512,1161,2523,1153,2589,1153,2589,1070xe" filled="true" fillcolor="#231f20" stroked="false">
                <v:path arrowok="t"/>
                <v:fill type="solid"/>
              </v:shape>
              <v:shape style="position:absolute;left:2815;top:649;width:356;height:241" type="#_x0000_t75" stroked="false">
                <v:imagedata r:id="rId111" o:title=""/>
              </v:shape>
              <v:shape style="position:absolute;left:3554;top:1732;width:106;height:106" type="#_x0000_t75" stroked="false">
                <v:imagedata r:id="rId112" o:title=""/>
              </v:shape>
            </v:group>
            <v:group style="position:absolute;left:3607;top:328;width:2;height:101" coordorigin="3607,328" coordsize="2,101">
              <v:shape style="position:absolute;left:3607;top:328;width:2;height:101" coordorigin="3607,328" coordsize="0,101" path="m3607,429l3607,328e" filled="false" stroked="true" strokeweight="1.682pt" strokecolor="#3d3c3e">
                <v:path arrowok="t"/>
              </v:shape>
            </v:group>
            <v:group style="position:absolute;left:3610;top:3153;width:2;height:101" coordorigin="3610,3153" coordsize="2,101">
              <v:shape style="position:absolute;left:3610;top:3153;width:2;height:101" coordorigin="3610,3153" coordsize="0,101" path="m3610,3254l3610,3153e" filled="false" stroked="true" strokeweight="1.682pt" strokecolor="#3d3c3e">
                <v:path arrowok="t"/>
              </v:shape>
            </v:group>
            <v:group style="position:absolute;left:4977;top:1787;width:101;height:2" coordorigin="4977,1787" coordsize="101,2">
              <v:shape style="position:absolute;left:4977;top:1787;width:101;height:2" coordorigin="4977,1787" coordsize="101,0" path="m5078,1787l4977,1787e" filled="false" stroked="true" strokeweight="1.682pt" strokecolor="#3d3c3e">
                <v:path arrowok="t"/>
              </v:shape>
            </v:group>
            <v:group style="position:absolute;left:2160;top:1782;width:101;height:2" coordorigin="2160,1782" coordsize="101,2">
              <v:shape style="position:absolute;left:2160;top:1782;width:101;height:2" coordorigin="2160,1782" coordsize="101,0" path="m2261,1782l2160,1782e" filled="false" stroked="true" strokeweight="1.682pt" strokecolor="#3d3c3e">
                <v:path arrowok="t"/>
              </v:shape>
            </v:group>
            <v:group style="position:absolute;left:2898;top:2976;width:51;height:88" coordorigin="2898,2976" coordsize="51,88">
              <v:shape style="position:absolute;left:2898;top:2976;width:51;height:88" coordorigin="2898,2976" coordsize="51,88" path="m2948,2976l2898,3064e" filled="false" stroked="true" strokeweight="1.682pt" strokecolor="#3d3c3e">
                <v:path arrowok="t"/>
              </v:shape>
            </v:group>
            <v:group style="position:absolute;left:4308;top:529;width:51;height:88" coordorigin="4308,529" coordsize="51,88">
              <v:shape style="position:absolute;left:4308;top:529;width:51;height:88" coordorigin="4308,529" coordsize="51,88" path="m4358,529l4308,616e" filled="false" stroked="true" strokeweight="1.682pt" strokecolor="#3d3c3e">
                <v:path arrowok="t"/>
              </v:shape>
            </v:group>
            <v:group style="position:absolute;left:2353;top:1065;width:88;height:51" coordorigin="2353,1065" coordsize="88,51">
              <v:shape style="position:absolute;left:2353;top:1065;width:88;height:51" coordorigin="2353,1065" coordsize="88,51" path="m2353,1065l2441,1115e" filled="false" stroked="true" strokeweight="1.682pt" strokecolor="#3d3c3e">
                <v:path arrowok="t"/>
              </v:shape>
            </v:group>
            <v:group style="position:absolute;left:4791;top:2477;width:88;height:51" coordorigin="4791,2477" coordsize="88,51">
              <v:shape style="position:absolute;left:4791;top:2477;width:88;height:51" coordorigin="4791,2477" coordsize="88,51" path="m4791,2477l4878,2528e" filled="false" stroked="true" strokeweight="1.682pt" strokecolor="#3d3c3e">
                <v:path arrowok="t"/>
              </v:shape>
            </v:group>
            <v:group style="position:absolute;left:4310;top:2964;width:51;height:88" coordorigin="4310,2964" coordsize="51,88">
              <v:shape style="position:absolute;left:4310;top:2964;width:51;height:88" coordorigin="4310,2964" coordsize="51,88" path="m4310,2964l4361,3052e" filled="false" stroked="true" strokeweight="1.682pt" strokecolor="#3d3c3e">
                <v:path arrowok="t"/>
              </v:shape>
            </v:group>
            <v:group style="position:absolute;left:2896;top:519;width:51;height:88" coordorigin="2896,519" coordsize="51,88">
              <v:shape style="position:absolute;left:2896;top:519;width:51;height:88" coordorigin="2896,519" coordsize="51,88" path="m2896,519l2946,607e" filled="false" stroked="true" strokeweight="1.682pt" strokecolor="#3d3c3e">
                <v:path arrowok="t"/>
              </v:shape>
            </v:group>
            <v:group style="position:absolute;left:2357;top:2474;width:88;height:51" coordorigin="2357,2474" coordsize="88,51">
              <v:shape style="position:absolute;left:2357;top:2474;width:88;height:51" coordorigin="2357,2474" coordsize="88,51" path="m2357,2524l2445,2474e" filled="false" stroked="true" strokeweight="1.682pt" strokecolor="#3d3c3e">
                <v:path arrowok="t"/>
              </v:shape>
            </v:group>
            <v:group style="position:absolute;left:4799;top:1068;width:88;height:51" coordorigin="4799,1068" coordsize="88,51">
              <v:shape style="position:absolute;left:4799;top:1068;width:88;height:51" coordorigin="4799,1068" coordsize="88,51" path="m4799,1119l4887,1068e" filled="false" stroked="true" strokeweight="1.682pt" strokecolor="#3d3c3e">
                <v:path arrowok="t"/>
              </v:shape>
            </v:group>
            <v:group style="position:absolute;left:2001;top:171;width:3245;height:3245" coordorigin="2001,171" coordsize="3245,3245">
              <v:shape style="position:absolute;left:2001;top:171;width:3245;height:3245" coordorigin="2001,171" coordsize="3245,3245" path="m5246,1794l5244,1870,5239,1946,5230,2020,5218,2094,5203,2166,5185,2237,5163,2307,5139,2375,5111,2442,5081,2507,5048,2571,5012,2633,4974,2693,4933,2752,4890,2809,4844,2863,4796,2916,4745,2966,4693,3014,4638,3060,4582,3103,4523,3144,4463,3182,4401,3218,4337,3251,4272,3282,4205,3309,4136,3333,4067,3355,3996,3373,3923,3389,3850,3401,3775,3409,3700,3414,3624,3416,3547,3414,3472,3409,3397,3401,3324,3389,3251,3373,3180,3355,3111,3333,3042,3309,2975,3282,2910,3251,2846,3218,2784,3182,2724,3144,2665,3103,2609,3060,2554,3014,2502,2966,2451,2916,2403,2863,2357,2809,2314,2752,2273,2693,2235,2633,2199,2571,2166,2507,2136,2442,2108,2375,2084,2307,2062,2237,2044,2166,2029,2094,2017,2020,2008,1946,2003,1870,2001,1794,2003,1717,2008,1642,2017,1567,2029,1494,2044,1422,2062,1351,2084,1281,2108,1213,2136,1146,2166,1080,2199,1016,2235,954,2273,894,2314,836,2357,779,2403,724,2451,672,2502,622,2554,574,2609,528,2665,484,2724,443,2784,405,2846,369,2910,336,2975,306,3042,279,3111,254,3180,233,3251,214,3324,199,3397,187,3472,178,3547,173,3624,171,3700,173,3775,178,3850,187,3923,199,3996,214,4067,233,4136,254,4205,279,4272,306,4337,336,4401,369,4463,405,4523,443,4582,484,4638,528,4693,574,4745,622,4796,672,4844,724,4890,779,4933,836,4974,894,5012,954,5048,1016,5081,1080,5111,1146,5139,1213,5163,1281,5185,1351,5203,1422,5218,1494,5230,1567,5239,1642,5244,1717,5246,1794xe" filled="false" stroked="true" strokeweight="1.682pt" strokecolor="#3d3c3e">
                <v:path arrowok="t"/>
              </v:shape>
            </v:group>
            <v:group style="position:absolute;left:3140;top:1783;width:472;height:320" coordorigin="3140,1783" coordsize="472,320">
              <v:shape style="position:absolute;left:3140;top:1783;width:472;height:320" coordorigin="3140,1783" coordsize="472,320" path="m3611,1783l3140,2103e" filled="false" stroked="true" strokeweight="3.363pt" strokecolor="#231f20">
                <v:path arrowok="t"/>
              </v:shape>
            </v:group>
            <v:group style="position:absolute;left:3019;top:2002;width:201;height:181" coordorigin="3019,2002" coordsize="201,181">
              <v:shape style="position:absolute;left:3019;top:2002;width:201;height:181" coordorigin="3019,2002" coordsize="201,181" path="m3107,2002l3019,2183,3220,2169,3107,2002xe" filled="true" fillcolor="#231f20" stroked="false">
                <v:path arrowok="t"/>
                <v:fill type="solid"/>
              </v:shape>
            </v:group>
            <v:group style="position:absolute;left:3604;top:959;width:2;height:833" coordorigin="3604,959" coordsize="2,833">
              <v:shape style="position:absolute;left:3604;top:959;width:2;height:833" coordorigin="3604,959" coordsize="0,833" path="m3604,1791l3604,959e" filled="false" stroked="true" strokeweight="3.985pt" strokecolor="#231f20">
                <v:path arrowok="t"/>
              </v:shape>
            </v:group>
            <v:group style="position:absolute;left:3484;top:787;width:239;height:207" coordorigin="3484,787" coordsize="239,207">
              <v:shape style="position:absolute;left:3484;top:787;width:239;height:207" coordorigin="3484,787" coordsize="239,207" path="m3603,787l3484,993,3722,993,3603,787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pStyle w:val="BodyText"/>
        <w:spacing w:line="240" w:lineRule="auto" w:before="104"/>
        <w:ind w:right="0"/>
        <w:jc w:val="left"/>
      </w:pPr>
      <w:r>
        <w:rPr>
          <w:color w:val="231F20"/>
        </w:rPr>
        <w:t>Qual é o horário em que Camila caminha todos os</w:t>
      </w:r>
      <w:r>
        <w:rPr>
          <w:color w:val="231F20"/>
          <w:spacing w:val="-2"/>
        </w:rPr>
        <w:t> </w:t>
      </w:r>
      <w:r>
        <w:rPr>
          <w:color w:val="231F20"/>
        </w:rPr>
        <w:t>dias?</w:t>
      </w:r>
      <w:r>
        <w:rPr/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8h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8h12min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12h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12h8min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18"/>
        </w:numPr>
        <w:tabs>
          <w:tab w:pos="490" w:val="left" w:leader="none"/>
        </w:tabs>
        <w:spacing w:line="247" w:lineRule="auto" w:before="0" w:after="0"/>
        <w:ind w:left="110" w:right="4575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(M041440E4) </w:t>
      </w:r>
      <w:r>
        <w:rPr>
          <w:rFonts w:ascii="Arial" w:hAnsi="Arial"/>
          <w:color w:val="231F20"/>
          <w:sz w:val="22"/>
        </w:rPr>
        <w:t>Faltam 35 dias para Marcus entrar de férias. </w:t>
      </w:r>
      <w:r>
        <w:rPr>
          <w:rFonts w:ascii="Arial" w:hAnsi="Arial"/>
          <w:color w:val="231F20"/>
          <w:sz w:val="22"/>
        </w:rPr>
        <w:t>Quantas semanas faltam para Marcus entrar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férias?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7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35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18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(M060063B1) </w:t>
      </w:r>
      <w:r>
        <w:rPr>
          <w:rFonts w:ascii="Arial" w:hAnsi="Arial"/>
          <w:color w:val="231F20"/>
          <w:sz w:val="22"/>
        </w:rPr>
        <w:t>Observe os sólidos geométricos desenhados</w:t>
      </w:r>
      <w:r>
        <w:rPr>
          <w:rFonts w:ascii="Arial" w:hAnsi="Arial"/>
          <w:color w:val="231F20"/>
          <w:spacing w:val="-30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27"/>
          <w:szCs w:val="27"/>
        </w:rPr>
      </w:pPr>
      <w:r>
        <w:rPr/>
        <w:pict>
          <v:group style="position:absolute;margin-left:82.321899pt;margin-top:24.030943pt;width:47.7pt;height:82.25pt;mso-position-horizontal-relative:page;mso-position-vertical-relative:paragraph;z-index:2704;mso-wrap-distance-left:0;mso-wrap-distance-right:0" coordorigin="1646,481" coordsize="954,1645">
            <v:group style="position:absolute;left:1658;top:1518;width:935;height:350" coordorigin="1658,1518" coordsize="935,350">
              <v:shape style="position:absolute;left:1658;top:1518;width:935;height:350" coordorigin="1658,1518" coordsize="935,350" path="m2081,1518l2071,1522,2076,1534,2082,1531,2106,1531,2107,1521,2081,1518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106,1531l2082,1531,2106,1534,2106,1531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145,1526l2143,1538,2168,1541,2170,1529,2145,1526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207,1533l2206,1546,2231,1549,2232,1536,2207,1533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036,1537l2013,1547,2017,1558,2041,1549,2036,1537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270,1541l2268,1553,2293,1556,2295,1543,2270,1541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332,1548l2331,1560,2356,1563,2358,1551,2332,1548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395,1555l2394,1568,2419,1571,2420,1558,2395,1555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978,1561l1954,1571,1959,1583,1983,1573,1978,1561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451,1584l2442,1593,2458,1611,2468,1603,2451,1584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920,1586l1896,1595,1901,1607,1924,1597,1920,1586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861,1610l1838,1620,1843,1631,1866,1621,1861,1610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493,1632l2483,1640,2500,1659,2509,1651,2493,1632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803,1634l1780,1644,1785,1655,1808,1646,1803,1634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749,1669l1738,1692,1750,1697,1761,1675,1749,1669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534,1679l2525,1687,2542,1706,2551,1698,2534,1679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722,1726l1712,1749,1723,1754,1734,1731,1722,1726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576,1726l2566,1735,2578,1748,2593,1745,2576,1726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695,1783l1685,1806,1696,1811,1707,1788,1695,1783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669,1840l1658,1863,1669,1868,1680,1845,1669,1840xe" filled="true" fillcolor="#231f20" stroked="false">
                <v:path arrowok="t"/>
                <v:fill type="solid"/>
              </v:shape>
            </v:group>
            <v:group style="position:absolute;left:1653;top:487;width:833;height:1499" coordorigin="1653,487" coordsize="833,1499">
              <v:shape style="position:absolute;left:1653;top:487;width:833;height:1499" coordorigin="1653,487" coordsize="833,1499" path="m1653,1888l2116,487,2485,1985e" filled="false" stroked="true" strokeweight=".63pt" strokecolor="#231f20">
                <v:path arrowok="t"/>
              </v:shape>
            </v:group>
            <v:group style="position:absolute;left:1761;top:487;width:355;height:1172" coordorigin="1761,487" coordsize="355,1172">
              <v:shape style="position:absolute;left:1761;top:487;width:355;height:1172" coordorigin="1761,487" coordsize="355,1172" path="m1761,1659l2116,487e" filled="false" stroked="true" strokeweight=".63pt" strokecolor="#231f20">
                <v:path arrowok="t"/>
                <v:stroke dashstyle="dash"/>
              </v:shape>
            </v:group>
            <v:group style="position:absolute;left:2081;top:487;width:345;height:1079" coordorigin="2081,487" coordsize="345,1079">
              <v:shape style="position:absolute;left:2081;top:487;width:345;height:1079" coordorigin="2081,487" coordsize="345,1079" path="m2426,1565l2116,487,2081,1525e" filled="false" stroked="true" strokeweight=".63pt" strokecolor="#231f20">
                <v:path arrowok="t"/>
                <v:stroke dashstyle="dash"/>
              </v:shape>
            </v:group>
            <v:group style="position:absolute;left:2116;top:487;width:478;height:1632" coordorigin="2116,487" coordsize="478,1632">
              <v:shape style="position:absolute;left:2116;top:487;width:478;height:1632" coordorigin="2116,487" coordsize="478,1632" path="m2165,2119l2116,487,2593,1756e" filled="false" stroked="true" strokeweight=".63pt" strokecolor="#231f20">
                <v:path arrowok="t"/>
              </v:shape>
            </v:group>
            <v:group style="position:absolute;left:1820;top:487;width:296;height:1592" coordorigin="1820,487" coordsize="296,1592">
              <v:shape style="position:absolute;left:1820;top:487;width:296;height:1592" coordorigin="1820,487" coordsize="296,1592" path="m1820,2079l2116,487e" filled="false" stroked="true" strokeweight=".63pt" strokecolor="#231f20">
                <v:path arrowok="t"/>
              </v:shape>
            </v:group>
            <v:group style="position:absolute;left:1653;top:1756;width:941;height:364" coordorigin="1653,1756" coordsize="941,364">
              <v:shape style="position:absolute;left:1653;top:1756;width:941;height:364" coordorigin="1653,1756" coordsize="941,364" path="m1653,1888l1820,2079,2165,2119,2485,1985,2593,1756e" filled="false" stroked="true" strokeweight=".63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195.020004pt;margin-top:16.915941pt;width:76.55pt;height:88.65pt;mso-position-horizontal-relative:page;mso-position-vertical-relative:paragraph;z-index:2728;mso-wrap-distance-left:0;mso-wrap-distance-right:0" coordorigin="3900,338" coordsize="1531,1773">
            <v:group style="position:absolute;left:3910;top:1827;width:1511;height:275" coordorigin="3910,1827" coordsize="1511,275">
              <v:shape style="position:absolute;left:3910;top:1827;width:1511;height:275" coordorigin="3910,1827" coordsize="1511,275" path="m5421,1827l5394,1900,5318,1965,5264,1994,5200,2021,5127,2044,5047,2064,4960,2080,4867,2091,4768,2099,4666,2101,4563,2099,4465,2091,4372,2080,4285,2064,4204,2044,4132,2021,4068,1994,4014,1965,3937,1900,3917,1864,3910,1827e" filled="false" stroked="true" strokeweight="1.0pt" strokecolor="#231f20">
                <v:path arrowok="t"/>
              </v:shape>
            </v:group>
            <v:group style="position:absolute;left:3910;top:348;width:1511;height:549" coordorigin="3910,348" coordsize="1511,549">
              <v:shape style="position:absolute;left:3910;top:348;width:1511;height:549" coordorigin="3910,348" coordsize="1511,549" path="m3910,622l3937,550,4014,484,4068,455,4132,429,4204,405,4285,386,4372,370,4465,358,4563,351,4666,348,4768,351,4867,358,4960,370,5047,386,5127,405,5200,429,5264,455,5318,484,5394,550,5421,622,5414,660,5362,729,5264,790,5200,816,5127,839,5047,859,4960,875,4867,887,4768,894,4666,896,4563,894,4465,887,4372,875,4285,859,4204,839,4132,816,4068,790,4014,761,3937,695,3910,622xe" filled="false" stroked="true" strokeweight="1.0pt" strokecolor="#231f20">
                <v:path arrowok="t"/>
              </v:shape>
            </v:group>
            <v:group style="position:absolute;left:3910;top:622;width:2;height:1205" coordorigin="3910,622" coordsize="2,1205">
              <v:shape style="position:absolute;left:3910;top:622;width:2;height:1205" coordorigin="3910,622" coordsize="0,1205" path="m3910,1827l3910,622e" filled="false" stroked="true" strokeweight="1pt" strokecolor="#231f20">
                <v:path arrowok="t"/>
              </v:shape>
            </v:group>
            <v:group style="position:absolute;left:5421;top:622;width:2;height:1205" coordorigin="5421,622" coordsize="2,1205">
              <v:shape style="position:absolute;left:5421;top:622;width:2;height:1205" coordorigin="5421,622" coordsize="0,1205" path="m5421,1827l5421,622e" filled="false" stroked="true" strokeweight="1pt" strokecolor="#231f20">
                <v:path arrowok="t"/>
              </v:shape>
            </v:group>
            <v:group style="position:absolute;left:3910;top:1553;width:1511;height:275" coordorigin="3910,1553" coordsize="1511,275">
              <v:shape style="position:absolute;left:3910;top:1553;width:1511;height:275" coordorigin="3910,1553" coordsize="1511,275" path="m3910,1827l3937,1754,4014,1689,4068,1659,4132,1633,4204,1610,4285,1590,4372,1574,4465,1563,4563,1555,4666,1553,4768,1555,4867,1563,4960,1574,5047,1590,5127,1610,5200,1633,5264,1659,5318,1689,5394,1754,5414,1790,5421,1827e" filled="false" stroked="true" strokeweight="1.0pt" strokecolor="#231f20">
                <v:path arrowok="t"/>
                <v:stroke dashstyle="longDash"/>
              </v:shape>
            </v:group>
            <w10:wrap type="topAndBottom"/>
          </v:group>
        </w:pict>
      </w:r>
      <w:r>
        <w:rPr/>
        <w:pict>
          <v:group style="position:absolute;margin-left:327.272003pt;margin-top:38.233940pt;width:67.6pt;height:67.4pt;mso-position-horizontal-relative:page;mso-position-vertical-relative:paragraph;z-index:2752;mso-wrap-distance-left:0;mso-wrap-distance-right:0" coordorigin="6545,765" coordsize="1352,1348">
            <v:group style="position:absolute;left:7542;top:775;width:345;height:353" coordorigin="7542,775" coordsize="345,353">
              <v:shape style="position:absolute;left:7542;top:775;width:345;height:353" coordorigin="7542,775" coordsize="345,353" path="m7542,1127l7887,775e" filled="false" stroked="true" strokeweight="1pt" strokecolor="#231f20">
                <v:path arrowok="t"/>
              </v:shape>
            </v:group>
            <v:group style="position:absolute;left:7531;top:1750;width:345;height:353" coordorigin="7531,1750" coordsize="345,353">
              <v:shape style="position:absolute;left:7531;top:1750;width:345;height:353" coordorigin="7531,1750" coordsize="345,353" path="m7531,2102l7876,1750e" filled="false" stroked="true" strokeweight="1pt" strokecolor="#231f20">
                <v:path arrowok="t"/>
              </v:shape>
            </v:group>
            <v:group style="position:absolute;left:6893;top:1753;width:989;height:2" coordorigin="6893,1753" coordsize="989,2">
              <v:shape style="position:absolute;left:6893;top:1753;width:989;height:2" coordorigin="6893,1753" coordsize="989,0" path="m6893,1753l7882,1753e" filled="false" stroked="true" strokeweight="1pt" strokecolor="#231f20">
                <v:path arrowok="t"/>
                <v:stroke dashstyle="dash"/>
              </v:shape>
            </v:group>
            <v:group style="position:absolute;left:7882;top:790;width:2;height:961" coordorigin="7882,790" coordsize="2,961">
              <v:shape style="position:absolute;left:7882;top:790;width:2;height:961" coordorigin="7882,790" coordsize="0,961" path="m7882,790l7882,1750e" filled="false" stroked="true" strokeweight="1pt" strokecolor="#231f20">
                <v:path arrowok="t"/>
              </v:shape>
            </v:group>
            <v:group style="position:absolute;left:6900;top:790;width:2;height:961" coordorigin="6900,790" coordsize="2,961">
              <v:shape style="position:absolute;left:6900;top:790;width:2;height:961" coordorigin="6900,790" coordsize="0,961" path="m6900,790l6900,1750e" filled="false" stroked="true" strokeweight="1pt" strokecolor="#231f20">
                <v:path arrowok="t"/>
                <v:stroke dashstyle="dash"/>
              </v:shape>
            </v:group>
            <v:group style="position:absolute;left:6563;top:775;width:345;height:353" coordorigin="6563,775" coordsize="345,353">
              <v:shape style="position:absolute;left:6563;top:775;width:345;height:353" coordorigin="6563,775" coordsize="345,353" path="m6563,1127l6908,775e" filled="false" stroked="true" strokeweight="1pt" strokecolor="#231f20">
                <v:path arrowok="t"/>
              </v:shape>
            </v:group>
            <v:group style="position:absolute;left:6555;top:1750;width:345;height:353" coordorigin="6555,1750" coordsize="345,353">
              <v:shape style="position:absolute;left:6555;top:1750;width:345;height:353" coordorigin="6555,1750" coordsize="345,353" path="m6555,2102l6900,1750e" filled="false" stroked="true" strokeweight="1pt" strokecolor="#231f20">
                <v:path arrowok="t"/>
                <v:stroke dashstyle="dash"/>
              </v:shape>
            </v:group>
            <v:group style="position:absolute;left:6563;top:1127;width:968;height:968" coordorigin="6563,1127" coordsize="968,968">
              <v:shape style="position:absolute;left:6563;top:1127;width:968;height:968" coordorigin="6563,1127" coordsize="968,968" path="m6563,1127l7530,1127,7530,2095,6563,2095,6563,1127xe" filled="false" stroked="true" strokeweight="1pt" strokecolor="#231f20">
                <v:path arrowok="t"/>
              </v:shape>
            </v:group>
            <v:group style="position:absolute;left:6908;top:775;width:980;height:2" coordorigin="6908,775" coordsize="980,2">
              <v:shape style="position:absolute;left:6908;top:775;width:980;height:2" coordorigin="6908,775" coordsize="980,0" path="m6908,775l7887,775e" filled="false" stroked="true" strokeweight="1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453.972992pt;margin-top:17.833942pt;width:68.850pt;height:87.25pt;mso-position-horizontal-relative:page;mso-position-vertical-relative:paragraph;z-index:2776;mso-wrap-distance-left:0;mso-wrap-distance-right:0" coordorigin="9079,357" coordsize="1377,1745">
            <v:group style="position:absolute;left:9091;top:1915;width:1356;height:176" coordorigin="9091,1915" coordsize="1356,176">
              <v:shape style="position:absolute;left:9091;top:1915;width:1356;height:176" coordorigin="9091,1915" coordsize="1356,176" path="m10447,1915l10412,1971,10316,2019,10248,2040,10169,2057,10080,2072,9983,2082,9879,2089,9769,2091,9659,2089,9555,2082,9458,2072,9369,2057,9290,2040,9222,2019,9126,1971,9100,1944,9091,1915e" filled="false" stroked="true" strokeweight=".93pt" strokecolor="#231f20">
                <v:path arrowok="t"/>
              </v:shape>
            </v:group>
            <v:group style="position:absolute;left:9091;top:366;width:671;height:1550" coordorigin="9091,366" coordsize="671,1550">
              <v:shape style="position:absolute;left:9091;top:366;width:671;height:1550" coordorigin="9091,366" coordsize="671,1550" path="m9091,1915l9762,366e" filled="false" stroked="true" strokeweight=".93pt" strokecolor="#231f20">
                <v:path arrowok="t"/>
              </v:shape>
            </v:group>
            <v:group style="position:absolute;left:9762;top:366;width:685;height:1550" coordorigin="9762,366" coordsize="685,1550">
              <v:shape style="position:absolute;left:9762;top:366;width:685;height:1550" coordorigin="9762,366" coordsize="685,1550" path="m10447,1915l9762,366e" filled="false" stroked="true" strokeweight=".93pt" strokecolor="#231f20">
                <v:path arrowok="t"/>
              </v:shape>
            </v:group>
            <v:group style="position:absolute;left:9089;top:1746;width:1356;height:176" coordorigin="9089,1746" coordsize="1356,176">
              <v:shape style="position:absolute;left:9089;top:1746;width:1356;height:176" coordorigin="9089,1746" coordsize="1356,176" path="m10444,1921l10410,1866,10313,1818,10246,1797,10167,1780,10078,1765,9981,1755,9876,1748,9767,1746,9657,1748,9552,1755,9455,1765,9366,1780,9287,1797,9220,1818,9124,1866,9098,1893,9089,1921e" filled="false" stroked="true" strokeweight=".93pt" strokecolor="#231f20">
                <v:path arrowok="t"/>
                <v:stroke dashstyle="longDash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7"/>
          <w:szCs w:val="7"/>
        </w:rPr>
      </w:pPr>
    </w:p>
    <w:p>
      <w:pPr>
        <w:pStyle w:val="BodyText"/>
        <w:tabs>
          <w:tab w:pos="3868" w:val="left" w:leader="none"/>
          <w:tab w:pos="6384" w:val="left" w:leader="none"/>
          <w:tab w:pos="9126" w:val="right" w:leader="none"/>
        </w:tabs>
        <w:spacing w:line="240" w:lineRule="auto" w:before="72"/>
        <w:ind w:left="1352" w:right="0"/>
        <w:jc w:val="left"/>
      </w:pPr>
      <w:r>
        <w:rPr>
          <w:color w:val="231F20"/>
        </w:rPr>
        <w:t>I</w:t>
        <w:tab/>
        <w:t>II</w:t>
        <w:tab/>
        <w:t>III</w:t>
      </w:r>
      <w:r>
        <w:rPr>
          <w:rFonts w:ascii="Times New Roman"/>
          <w:color w:val="231F20"/>
        </w:rPr>
        <w:tab/>
      </w:r>
      <w:r>
        <w:rPr>
          <w:color w:val="231F20"/>
        </w:rPr>
        <w:t>IV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377" w:footer="291" w:top="560" w:bottom="480" w:left="740" w:right="740"/>
        </w:sectPr>
      </w:pPr>
    </w:p>
    <w:p>
      <w:pPr>
        <w:spacing w:line="240" w:lineRule="auto" w:before="4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 w:before="0"/>
        <w:ind w:right="-19"/>
        <w:jc w:val="left"/>
      </w:pPr>
      <w:r>
        <w:rPr>
          <w:color w:val="231F20"/>
        </w:rPr>
        <w:t>Quais desses sólidos são corpos</w:t>
      </w:r>
      <w:r>
        <w:rPr>
          <w:color w:val="231F20"/>
          <w:spacing w:val="-1"/>
        </w:rPr>
        <w:t> </w:t>
      </w:r>
      <w:r>
        <w:rPr>
          <w:color w:val="231F20"/>
        </w:rPr>
        <w:t>redondos?</w:t>
      </w:r>
      <w:r>
        <w:rPr/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 e II.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 e III.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 e III.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 e </w:t>
      </w:r>
      <w:r>
        <w:rPr>
          <w:rFonts w:ascii="Arial"/>
          <w:color w:val="231F20"/>
          <w:spacing w:val="-7"/>
          <w:sz w:val="22"/>
        </w:rPr>
        <w:t>IV.</w:t>
      </w:r>
      <w:r>
        <w:rPr>
          <w:rFonts w:ascii="Arial"/>
          <w:spacing w:val="-7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before="121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BL02M06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4427" w:space="5092"/>
            <w:col w:w="911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18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(M040199BH) </w:t>
      </w:r>
      <w:r>
        <w:rPr>
          <w:rFonts w:ascii="Arial" w:hAnsi="Arial"/>
          <w:color w:val="231F20"/>
          <w:sz w:val="22"/>
        </w:rPr>
        <w:t>Observe o mapa que Márcia fez da sua sala de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aula.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9"/>
          <w:szCs w:val="9"/>
        </w:rPr>
      </w:pPr>
    </w:p>
    <w:p>
      <w:pPr>
        <w:spacing w:before="67"/>
        <w:ind w:left="47" w:right="0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Quadro</w:t>
      </w:r>
      <w:r>
        <w:rPr>
          <w:rFonts w:ascii="Arial"/>
          <w:color w:val="231F20"/>
          <w:spacing w:val="-1"/>
          <w:sz w:val="20"/>
        </w:rPr>
        <w:t> </w:t>
      </w:r>
      <w:r>
        <w:rPr>
          <w:rFonts w:ascii="Arial"/>
          <w:color w:val="231F20"/>
          <w:sz w:val="20"/>
        </w:rPr>
        <w:t>Negro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21"/>
          <w:szCs w:val="21"/>
        </w:rPr>
      </w:pPr>
    </w:p>
    <w:p>
      <w:pPr>
        <w:spacing w:before="0"/>
        <w:ind w:left="0" w:right="917" w:firstLine="0"/>
        <w:jc w:val="right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106.628998pt;margin-top:-137.638107pt;width:373.9pt;height:236.1pt;mso-position-horizontal-relative:page;mso-position-vertical-relative:paragraph;z-index:3088" coordorigin="2133,-2753" coordsize="7478,4722">
            <v:group style="position:absolute;left:2608;top:-2461;width:6583;height:4421" coordorigin="2608,-2461" coordsize="6583,4421">
              <v:shape style="position:absolute;left:2608;top:-2461;width:6583;height:4421" coordorigin="2608,-2461" coordsize="6583,4421" path="m2608,-2461l9191,-2461,9191,1959,2608,1959,2608,-2461xe" filled="false" stroked="true" strokeweight="1pt" strokecolor="#231f20">
                <v:path arrowok="t"/>
              </v:shape>
            </v:group>
            <v:group style="position:absolute;left:9018;top:-1397;width:173;height:2881" coordorigin="9018,-1397" coordsize="173,2881">
              <v:shape style="position:absolute;left:9018;top:-1397;width:173;height:2881" coordorigin="9018,-1397" coordsize="173,2881" path="m9191,-1397l9018,-1397,9018,1483,9191,1483,9191,-1397xe" filled="true" fillcolor="#939598" stroked="false">
                <v:path arrowok="t"/>
                <v:fill type="solid"/>
              </v:shape>
            </v:group>
            <v:group style="position:absolute;left:9018;top:-1397;width:173;height:2881" coordorigin="9018,-1397" coordsize="173,2881">
              <v:shape style="position:absolute;left:9018;top:-1397;width:173;height:2881" coordorigin="9018,-1397" coordsize="173,2881" path="m9191,-1397l9018,-1397,9018,1483,9191,1483,9191,-1397xe" filled="false" stroked="true" strokeweight="1pt" strokecolor="#231f20">
                <v:path arrowok="t"/>
              </v:shape>
            </v:group>
            <v:group style="position:absolute;left:3819;top:-2461;width:4308;height:165" coordorigin="3819,-2461" coordsize="4308,165">
              <v:shape style="position:absolute;left:3819;top:-2461;width:4308;height:165" coordorigin="3819,-2461" coordsize="4308,165" path="m3819,-2461l8127,-2461,8127,-2297,3819,-2297,3819,-2461xe" filled="true" fillcolor="#231f20" stroked="false">
                <v:path arrowok="t"/>
                <v:fill type="solid"/>
              </v:shape>
            </v:group>
            <v:group style="position:absolute;left:3205;top:-1112;width:926;height:459" coordorigin="3205,-1112" coordsize="926,459">
              <v:shape style="position:absolute;left:3205;top:-1112;width:926;height:459" coordorigin="3205,-1112" coordsize="926,459" path="m3205,-1112l4131,-1112,4131,-653,3205,-653,3205,-1112xe" filled="false" stroked="true" strokeweight="1pt" strokecolor="#231f20">
                <v:path arrowok="t"/>
              </v:shape>
            </v:group>
            <v:group style="position:absolute;left:3423;top:-653;width:450;height:166" coordorigin="3423,-653" coordsize="450,166">
              <v:shape style="position:absolute;left:3423;top:-653;width:450;height:166" coordorigin="3423,-653" coordsize="450,166" path="m3873,-488l3423,-488,3423,-653,3873,-653,3873,-488xe" filled="false" stroked="true" strokeweight="1pt" strokecolor="#231f20">
                <v:path arrowok="t"/>
              </v:shape>
            </v:group>
            <v:group style="position:absolute;left:3205;top:-27;width:926;height:459" coordorigin="3205,-27" coordsize="926,459">
              <v:shape style="position:absolute;left:3205;top:-27;width:926;height:459" coordorigin="3205,-27" coordsize="926,459" path="m3205,-27l4131,-27,4131,432,3205,432,3205,-27xe" filled="false" stroked="true" strokeweight="1pt" strokecolor="#231f20">
                <v:path arrowok="t"/>
              </v:shape>
            </v:group>
            <v:group style="position:absolute;left:3423;top:432;width:450;height:166" coordorigin="3423,432" coordsize="450,166">
              <v:shape style="position:absolute;left:3423;top:432;width:450;height:166" coordorigin="3423,432" coordsize="450,166" path="m3873,597l3423,597,3423,432,3873,432,3873,597xe" filled="false" stroked="true" strokeweight="1pt" strokecolor="#231f20">
                <v:path arrowok="t"/>
              </v:shape>
            </v:group>
            <v:group style="position:absolute;left:3205;top:1008;width:926;height:459" coordorigin="3205,1008" coordsize="926,459">
              <v:shape style="position:absolute;left:3205;top:1008;width:926;height:459" coordorigin="3205,1008" coordsize="926,459" path="m3205,1008l4131,1008,4131,1467,3205,1467,3205,1008xe" filled="false" stroked="true" strokeweight="1pt" strokecolor="#231f20">
                <v:path arrowok="t"/>
              </v:shape>
            </v:group>
            <v:group style="position:absolute;left:3423;top:1467;width:450;height:166" coordorigin="3423,1467" coordsize="450,166">
              <v:shape style="position:absolute;left:3423;top:1467;width:450;height:166" coordorigin="3423,1467" coordsize="450,166" path="m3873,1632l3423,1632,3423,1467,3873,1467,3873,1632xe" filled="false" stroked="true" strokeweight="1pt" strokecolor="#231f20">
                <v:path arrowok="t"/>
              </v:shape>
            </v:group>
            <v:group style="position:absolute;left:5435;top:-1112;width:926;height:459" coordorigin="5435,-1112" coordsize="926,459">
              <v:shape style="position:absolute;left:5435;top:-1112;width:926;height:459" coordorigin="5435,-1112" coordsize="926,459" path="m5435,-1112l6361,-1112,6361,-653,5435,-653,5435,-1112xe" filled="false" stroked="true" strokeweight="1pt" strokecolor="#231f20">
                <v:path arrowok="t"/>
              </v:shape>
            </v:group>
            <v:group style="position:absolute;left:5653;top:-653;width:450;height:166" coordorigin="5653,-653" coordsize="450,166">
              <v:shape style="position:absolute;left:5653;top:-653;width:450;height:166" coordorigin="5653,-653" coordsize="450,166" path="m6103,-488l5653,-488,5653,-653,6103,-653,6103,-488xe" filled="false" stroked="true" strokeweight="1pt" strokecolor="#231f20">
                <v:path arrowok="t"/>
              </v:shape>
            </v:group>
            <v:group style="position:absolute;left:5435;top:-27;width:926;height:459" coordorigin="5435,-27" coordsize="926,459">
              <v:shape style="position:absolute;left:5435;top:-27;width:926;height:459" coordorigin="5435,-27" coordsize="926,459" path="m5435,-27l6361,-27,6361,432,5435,432,5435,-27xe" filled="false" stroked="true" strokeweight="1pt" strokecolor="#231f20">
                <v:path arrowok="t"/>
              </v:shape>
            </v:group>
            <v:group style="position:absolute;left:5653;top:432;width:450;height:166" coordorigin="5653,432" coordsize="450,166">
              <v:shape style="position:absolute;left:5653;top:432;width:450;height:166" coordorigin="5653,432" coordsize="450,166" path="m6103,597l5653,597,5653,432,6103,432,6103,597xe" filled="false" stroked="true" strokeweight="1pt" strokecolor="#231f20">
                <v:path arrowok="t"/>
              </v:shape>
            </v:group>
            <v:group style="position:absolute;left:5435;top:1008;width:926;height:459" coordorigin="5435,1008" coordsize="926,459">
              <v:shape style="position:absolute;left:5435;top:1008;width:926;height:459" coordorigin="5435,1008" coordsize="926,459" path="m5435,1008l6361,1008,6361,1467,5435,1467,5435,1008xe" filled="false" stroked="true" strokeweight="1pt" strokecolor="#231f20">
                <v:path arrowok="t"/>
              </v:shape>
            </v:group>
            <v:group style="position:absolute;left:5653;top:1467;width:450;height:166" coordorigin="5653,1467" coordsize="450,166">
              <v:shape style="position:absolute;left:5653;top:1467;width:450;height:166" coordorigin="5653,1467" coordsize="450,166" path="m6103,1632l5653,1632,5653,1467,6103,1467,6103,1632xe" filled="false" stroked="true" strokeweight="1pt" strokecolor="#231f20">
                <v:path arrowok="t"/>
              </v:shape>
            </v:group>
            <v:group style="position:absolute;left:7585;top:-1112;width:926;height:459" coordorigin="7585,-1112" coordsize="926,459">
              <v:shape style="position:absolute;left:7585;top:-1112;width:926;height:459" coordorigin="7585,-1112" coordsize="926,459" path="m7585,-1112l8511,-1112,8511,-653,7585,-653,7585,-1112xe" filled="false" stroked="true" strokeweight="1pt" strokecolor="#231f20">
                <v:path arrowok="t"/>
              </v:shape>
            </v:group>
            <v:group style="position:absolute;left:7803;top:-653;width:450;height:166" coordorigin="7803,-653" coordsize="450,166">
              <v:shape style="position:absolute;left:7803;top:-653;width:450;height:166" coordorigin="7803,-653" coordsize="450,166" path="m8253,-488l7803,-488,7803,-653,8253,-653,8253,-488xe" filled="false" stroked="true" strokeweight="1pt" strokecolor="#231f20">
                <v:path arrowok="t"/>
              </v:shape>
            </v:group>
            <v:group style="position:absolute;left:7585;top:-27;width:926;height:459" coordorigin="7585,-27" coordsize="926,459">
              <v:shape style="position:absolute;left:7585;top:-27;width:926;height:459" coordorigin="7585,-27" coordsize="926,459" path="m7585,-27l8511,-27,8511,432,7585,432,7585,-27xe" filled="false" stroked="true" strokeweight="1pt" strokecolor="#231f20">
                <v:path arrowok="t"/>
              </v:shape>
            </v:group>
            <v:group style="position:absolute;left:7803;top:432;width:450;height:166" coordorigin="7803,432" coordsize="450,166">
              <v:shape style="position:absolute;left:7803;top:432;width:450;height:166" coordorigin="7803,432" coordsize="450,166" path="m8253,597l7803,597,7803,432,8253,432,8253,597xe" filled="false" stroked="true" strokeweight="1pt" strokecolor="#231f20">
                <v:path arrowok="t"/>
              </v:shape>
            </v:group>
            <v:group style="position:absolute;left:7585;top:1008;width:926;height:459" coordorigin="7585,1008" coordsize="926,459">
              <v:shape style="position:absolute;left:7585;top:1008;width:926;height:459" coordorigin="7585,1008" coordsize="926,459" path="m7585,1008l8511,1008,8511,1467,7585,1467,7585,1008xe" filled="false" stroked="true" strokeweight="1pt" strokecolor="#231f20">
                <v:path arrowok="t"/>
              </v:shape>
            </v:group>
            <v:group style="position:absolute;left:7803;top:1467;width:450;height:166" coordorigin="7803,1467" coordsize="450,166">
              <v:shape style="position:absolute;left:7803;top:1467;width:450;height:166" coordorigin="7803,1467" coordsize="450,166" path="m8253,1632l7803,1632,7803,1467,8253,1467,8253,1632xe" filled="false" stroked="true" strokeweight="1pt" strokecolor="#231f20">
                <v:path arrowok="t"/>
              </v:shape>
            </v:group>
            <v:group style="position:absolute;left:6891;top:-2030;width:1845;height:625" coordorigin="6891,-2030" coordsize="1845,625">
              <v:shape style="position:absolute;left:6891;top:-2030;width:1845;height:625" coordorigin="6891,-2030" coordsize="1845,625" path="m6891,-2030l8736,-2030,8736,-1405,6891,-1405,6891,-2030xe" filled="false" stroked="true" strokeweight="1pt" strokecolor="#231f20">
                <v:path arrowok="t"/>
              </v:shape>
            </v:group>
            <v:group style="position:absolute;left:7506;top:-2180;width:610;height:150" coordorigin="7506,-2180" coordsize="610,150">
              <v:shape style="position:absolute;left:7506;top:-2180;width:610;height:150" coordorigin="7506,-2180" coordsize="610,150" path="m7506,-2180l8116,-2180,8116,-2030,7506,-2030,7506,-2180xe" filled="false" stroked="true" strokeweight="1pt" strokecolor="#231f20">
                <v:path arrowok="t"/>
              </v:shape>
            </v:group>
            <v:group style="position:absolute;left:2608;top:580;width:155;height:1055" coordorigin="2608,580" coordsize="155,1055">
              <v:shape style="position:absolute;left:2608;top:580;width:155;height:1055" coordorigin="2608,580" coordsize="155,1055" path="m2608,580l2763,580,2763,1435,2608,1635e" filled="false" stroked="true" strokeweight="1pt" strokecolor="#231f20">
                <v:path arrowok="t"/>
              </v:shape>
            </v:group>
            <v:group style="position:absolute;left:2143;top:900;width:379;height:2" coordorigin="2143,900" coordsize="379,2">
              <v:shape style="position:absolute;left:2143;top:900;width:379;height:2" coordorigin="2143,900" coordsize="379,0" path="m2521,900l2143,900e" filled="false" stroked="true" strokeweight="1pt" strokecolor="#231f20">
                <v:path arrowok="t"/>
              </v:shape>
            </v:group>
            <v:group style="position:absolute;left:2512;top:847;width:96;height:106" coordorigin="2512,847" coordsize="96,106">
              <v:shape style="position:absolute;left:2512;top:847;width:96;height:106" coordorigin="2512,847" coordsize="96,106" path="m2512,847l2512,952,2608,900,2512,847xe" filled="true" fillcolor="#231f20" stroked="false">
                <v:path arrowok="t"/>
                <v:fill type="solid"/>
              </v:shape>
            </v:group>
            <v:group style="position:absolute;left:9278;top:122;width:322;height:2" coordorigin="9278,122" coordsize="322,2">
              <v:shape style="position:absolute;left:9278;top:122;width:322;height:2" coordorigin="9278,122" coordsize="322,0" path="m9278,122l9600,122e" filled="false" stroked="true" strokeweight="1pt" strokecolor="#231f20">
                <v:path arrowok="t"/>
              </v:shape>
            </v:group>
            <v:group style="position:absolute;left:9191;top:70;width:96;height:106" coordorigin="9191,70" coordsize="96,106">
              <v:shape style="position:absolute;left:9191;top:70;width:96;height:106" coordorigin="9191,70" coordsize="96,106" path="m9287,70l9191,122,9287,175,9287,70xe" filled="true" fillcolor="#231f20" stroked="false">
                <v:path arrowok="t"/>
                <v:fill type="solid"/>
              </v:shape>
            </v:group>
            <v:group style="position:absolute;left:5973;top:-2743;width:2;height:195" coordorigin="5973,-2743" coordsize="2,195">
              <v:shape style="position:absolute;left:5973;top:-2743;width:2;height:195" coordorigin="5973,-2743" coordsize="0,195" path="m5973,-2548l5973,-2743e" filled="false" stroked="true" strokeweight="1pt" strokecolor="#231f20">
                <v:path arrowok="t"/>
              </v:shape>
            </v:group>
            <v:group style="position:absolute;left:5920;top:-2557;width:106;height:96" coordorigin="5920,-2557" coordsize="106,96">
              <v:shape style="position:absolute;left:5920;top:-2557;width:106;height:96" coordorigin="5920,-2557" coordsize="106,96" path="m6026,-2557l5920,-2557,5973,-2461,6026,-2557xe" filled="true" fillcolor="#231f20" stroked="false">
                <v:path arrowok="t"/>
                <v:fill type="solid"/>
              </v:shape>
              <v:shape style="position:absolute;left:6891;top:-2030;width:1845;height:625" type="#_x0000_t202" filled="false" stroked="false">
                <v:textbox inset="0,0,0,0">
                  <w:txbxContent>
                    <w:p>
                      <w:pPr>
                        <w:spacing w:line="240" w:lineRule="auto" w:before="2"/>
                        <w:rPr>
                          <w:rFonts w:ascii="Arial" w:hAnsi="Arial" w:cs="Arial" w:eastAsia="Arial" w:hint="default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443" w:right="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Professora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205;top:-1112;width:926;height:459" type="#_x0000_t202" filled="false" stroked="false">
                <v:textbox inset="0,0,0,0">
                  <w:txbxContent>
                    <w:p>
                      <w:pPr>
                        <w:spacing w:before="112"/>
                        <w:ind w:left="110" w:right="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Marcelo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435;top:-1112;width:926;height:459" type="#_x0000_t202" filled="false" stroked="false">
                <v:textbox inset="0,0,0,0">
                  <w:txbxContent>
                    <w:p>
                      <w:pPr>
                        <w:spacing w:before="92"/>
                        <w:ind w:left="220" w:right="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Tiago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585;top:-1112;width:926;height:459" type="#_x0000_t202" filled="false" stroked="false">
                <v:textbox inset="0,0,0,0">
                  <w:txbxContent>
                    <w:p>
                      <w:pPr>
                        <w:spacing w:before="112"/>
                        <w:ind w:left="228" w:right="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Luiza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205;top:-27;width:926;height:459" type="#_x0000_t202" filled="false" stroked="false">
                <v:textbox inset="0,0,0,0">
                  <w:txbxContent>
                    <w:p>
                      <w:pPr>
                        <w:spacing w:before="113"/>
                        <w:ind w:left="228" w:right="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Carla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435;top:-27;width:926;height:459" type="#_x0000_t202" filled="false" stroked="false">
                <v:textbox inset="0,0,0,0">
                  <w:txbxContent>
                    <w:p>
                      <w:pPr>
                        <w:spacing w:before="112"/>
                        <w:ind w:left="167" w:right="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0"/>
                        </w:rPr>
                        <w:t>Márcia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585;top:-27;width:926;height:459" type="#_x0000_t202" filled="false" stroked="false">
                <v:textbox inset="0,0,0,0">
                  <w:txbxContent>
                    <w:p>
                      <w:pPr>
                        <w:spacing w:before="112"/>
                        <w:ind w:left="200" w:right="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Bruna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205;top:1008;width:926;height:459" type="#_x0000_t202" filled="false" stroked="false">
                <v:textbox inset="0,0,0,0">
                  <w:txbxContent>
                    <w:p>
                      <w:pPr>
                        <w:spacing w:before="112"/>
                        <w:ind w:left="216" w:right="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0"/>
                        </w:rPr>
                        <w:t>Tânia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435;top:1008;width:926;height:459" type="#_x0000_t202" filled="false" stroked="false">
                <v:textbox inset="0,0,0,0">
                  <w:txbxContent>
                    <w:p>
                      <w:pPr>
                        <w:spacing w:before="92"/>
                        <w:ind w:left="116" w:right="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Rodrigo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585;top:1008;width:926;height:459" type="#_x0000_t202" filled="false" stroked="false">
                <v:textbox inset="0,0,0,0">
                  <w:txbxContent>
                    <w:p>
                      <w:pPr>
                        <w:spacing w:before="113"/>
                        <w:ind w:left="181" w:right="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Rafael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231F20"/>
          <w:w w:val="95"/>
          <w:sz w:val="20"/>
        </w:rPr>
        <w:t>Janela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spacing w:before="67"/>
        <w:ind w:left="912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Porta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Quem senta à direita de</w:t>
      </w:r>
      <w:r>
        <w:rPr>
          <w:color w:val="231F20"/>
          <w:spacing w:val="-1"/>
        </w:rPr>
        <w:t> </w:t>
      </w:r>
      <w:r>
        <w:rPr>
          <w:color w:val="231F20"/>
        </w:rPr>
        <w:t>Márcia?</w:t>
      </w:r>
      <w:r>
        <w:rPr/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Bruna.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Carla.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Rodrigo.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400" w:val="left" w:leader="none"/>
        </w:tabs>
        <w:spacing w:line="240" w:lineRule="auto" w:before="7" w:after="0"/>
        <w:ind w:left="399" w:right="0" w:hanging="28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Tiago.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18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(M041310E4) </w:t>
      </w:r>
      <w:r>
        <w:rPr>
          <w:rFonts w:ascii="Arial" w:hAnsi="Arial"/>
          <w:color w:val="231F20"/>
          <w:sz w:val="22"/>
        </w:rPr>
        <w:t>Observe o número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  <w:r>
        <w:rPr/>
        <w:pict>
          <v:shape style="position:absolute;margin-left:99.337601pt;margin-top:14.777931pt;width:42.55pt;height:28.35pt;mso-position-horizontal-relative:page;mso-position-vertical-relative:paragraph;z-index:2800;mso-wrap-distance-left:0;mso-wrap-distance-right:0" type="#_x0000_t202" filled="false" stroked="true" strokeweight=".25pt" strokecolor="#231f20">
            <v:textbox inset="0,0,0,0">
              <w:txbxContent>
                <w:p>
                  <w:pPr>
                    <w:pStyle w:val="BodyText"/>
                    <w:spacing w:line="240" w:lineRule="auto" w:before="154"/>
                    <w:ind w:left="147" w:right="0"/>
                    <w:jc w:val="left"/>
                  </w:pPr>
                  <w:r>
                    <w:rPr>
                      <w:color w:val="231F20"/>
                    </w:rPr>
                    <w:t>3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068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6"/>
        <w:rPr>
          <w:rFonts w:ascii="Arial" w:hAnsi="Arial" w:cs="Arial" w:eastAsia="Arial" w:hint="default"/>
          <w:sz w:val="11"/>
          <w:szCs w:val="11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Qual é o valor posicional do algarismo 3 nesse</w:t>
      </w:r>
      <w:r>
        <w:rPr>
          <w:color w:val="231F20"/>
          <w:spacing w:val="-2"/>
        </w:rPr>
        <w:t> </w:t>
      </w:r>
      <w:r>
        <w:rPr>
          <w:color w:val="231F20"/>
        </w:rPr>
        <w:t>número?</w:t>
      </w:r>
      <w:r>
        <w:rPr/>
      </w:r>
    </w:p>
    <w:p>
      <w:pPr>
        <w:pStyle w:val="ListParagraph"/>
        <w:numPr>
          <w:ilvl w:val="0"/>
          <w:numId w:val="37"/>
        </w:numPr>
        <w:tabs>
          <w:tab w:pos="392" w:val="left" w:leader="none"/>
        </w:tabs>
        <w:spacing w:line="240" w:lineRule="auto" w:before="7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392" w:val="left" w:leader="none"/>
        </w:tabs>
        <w:spacing w:line="247" w:lineRule="auto" w:before="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30 </w:t>
      </w:r>
      <w:r>
        <w:rPr>
          <w:rFonts w:ascii="Arial"/>
          <w:color w:val="231F20"/>
          <w:sz w:val="22"/>
        </w:rPr>
        <w:t>C)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300</w:t>
      </w:r>
      <w:r>
        <w:rPr>
          <w:rFonts w:ascii="Arial"/>
          <w:sz w:val="22"/>
        </w:rPr>
      </w:r>
    </w:p>
    <w:p>
      <w:pPr>
        <w:pStyle w:val="BodyText"/>
        <w:spacing w:line="253" w:lineRule="exact" w:before="0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3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000</w:t>
      </w:r>
      <w:r>
        <w:rPr>
          <w:rFonts w:ascii="Arial"/>
        </w:rPr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18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(M041339E4)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6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  <w:r>
        <w:rPr/>
        <w:pict>
          <v:shape style="position:absolute;margin-left:99.337601pt;margin-top:14.778931pt;width:56.7pt;height:28.35pt;mso-position-horizontal-relative:page;mso-position-vertical-relative:paragraph;z-index:2824;mso-wrap-distance-left:0;mso-wrap-distance-right:0" type="#_x0000_t202" filled="false" stroked="true" strokeweight=".25pt" strokecolor="#231f20">
            <v:textbox inset="0,0,0,0">
              <w:txbxContent>
                <w:p>
                  <w:pPr>
                    <w:pStyle w:val="BodyText"/>
                    <w:spacing w:line="240" w:lineRule="auto" w:before="154"/>
                    <w:ind w:left="198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</w:rPr>
                    <w:t>396 ÷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3</w:t>
                  </w:r>
                  <w:r>
                    <w:rPr>
                      <w:rFonts w:ascii="Arial" w:hAnsi="Arial" w:cs="Arial" w:eastAsia="Arial" w:hint="default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6"/>
        <w:rPr>
          <w:rFonts w:ascii="Arial" w:hAnsi="Arial" w:cs="Arial" w:eastAsia="Arial" w:hint="default"/>
          <w:sz w:val="11"/>
          <w:szCs w:val="11"/>
        </w:rPr>
      </w:pPr>
    </w:p>
    <w:p>
      <w:pPr>
        <w:pStyle w:val="BodyText"/>
        <w:spacing w:line="300" w:lineRule="auto" w:before="72"/>
        <w:ind w:right="7132"/>
        <w:jc w:val="left"/>
        <w:rPr>
          <w:rFonts w:ascii="Arial" w:hAnsi="Arial" w:cs="Arial" w:eastAsia="Arial" w:hint="default"/>
        </w:rPr>
      </w:pPr>
      <w:r>
        <w:rPr>
          <w:color w:val="231F20"/>
        </w:rPr>
        <w:t>Qual é o resultado dessa conta? </w:t>
      </w:r>
      <w:r>
        <w:rPr>
          <w:rFonts w:ascii="Arial" w:hAnsi="Arial"/>
          <w:color w:val="231F20"/>
        </w:rPr>
        <w:t>A)</w:t>
      </w:r>
      <w:r>
        <w:rPr>
          <w:rFonts w:ascii="Arial" w:hAnsi="Arial"/>
          <w:color w:val="231F20"/>
          <w:spacing w:val="-3"/>
        </w:rPr>
        <w:t> </w:t>
      </w:r>
      <w:r>
        <w:rPr>
          <w:rFonts w:ascii="Arial" w:hAnsi="Arial"/>
          <w:color w:val="231F20"/>
        </w:rPr>
        <w:t>132</w:t>
      </w:r>
      <w:r>
        <w:rPr>
          <w:rFonts w:ascii="Arial" w:hAnsi="Arial"/>
        </w:rPr>
      </w:r>
    </w:p>
    <w:p>
      <w:pPr>
        <w:pStyle w:val="BodyText"/>
        <w:spacing w:line="199" w:lineRule="exact" w:before="0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</w:rPr>
        <w:t>196</w:t>
      </w:r>
      <w:r>
        <w:rPr>
          <w:rFonts w:ascii="Arial"/>
        </w:rPr>
      </w:r>
    </w:p>
    <w:p>
      <w:pPr>
        <w:pStyle w:val="BodyText"/>
        <w:spacing w:line="240" w:lineRule="auto" w:before="7"/>
        <w:ind w:right="0"/>
        <w:jc w:val="left"/>
      </w:pPr>
      <w:r>
        <w:rPr>
          <w:color w:val="231F20"/>
        </w:rPr>
        <w:t>C)</w:t>
      </w:r>
      <w:r>
        <w:rPr>
          <w:color w:val="231F20"/>
          <w:spacing w:val="-1"/>
        </w:rPr>
        <w:t> </w:t>
      </w:r>
      <w:r>
        <w:rPr>
          <w:color w:val="231F20"/>
        </w:rPr>
        <w:t>231</w:t>
      </w:r>
      <w:r>
        <w:rPr/>
      </w:r>
    </w:p>
    <w:p>
      <w:pPr>
        <w:pStyle w:val="BodyText"/>
        <w:spacing w:line="240" w:lineRule="auto" w:before="7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399</w:t>
      </w:r>
      <w:r>
        <w:rPr>
          <w:rFonts w:ascii="Arial"/>
        </w:rPr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18"/>
        </w:numPr>
        <w:tabs>
          <w:tab w:pos="490" w:val="left" w:leader="none"/>
        </w:tabs>
        <w:spacing w:line="247" w:lineRule="auto" w:before="0" w:after="0"/>
        <w:ind w:left="110" w:right="89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(M051467E4) </w:t>
      </w:r>
      <w:r>
        <w:rPr>
          <w:rFonts w:ascii="Arial" w:hAnsi="Arial"/>
          <w:color w:val="231F20"/>
          <w:sz w:val="22"/>
        </w:rPr>
        <w:t>Dos 95 contatos do celular de Carla, 45 são de familiares e o restante, de amigos. </w:t>
      </w:r>
      <w:r>
        <w:rPr>
          <w:rFonts w:ascii="Arial" w:hAnsi="Arial"/>
          <w:color w:val="231F20"/>
          <w:sz w:val="22"/>
        </w:rPr>
        <w:t>Quantos contatos de amigos ela tem registrado em seu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celular?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40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6"/>
          <w:szCs w:val="26"/>
        </w:rPr>
      </w:pPr>
    </w:p>
    <w:p>
      <w:pPr>
        <w:spacing w:before="79"/>
        <w:ind w:left="0" w:right="108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BL02M06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 w:hint="default"/>
          <w:sz w:val="16"/>
          <w:szCs w:val="16"/>
        </w:rPr>
        <w:sectPr>
          <w:pgSz w:w="11910" w:h="16840"/>
          <w:pgMar w:header="377" w:footer="291" w:top="560" w:bottom="480" w:left="740" w:right="7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113"/>
          <w:footerReference w:type="default" r:id="rId114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115"/>
          <w:footerReference w:type="default" r:id="rId116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117"/>
          <w:footerReference w:type="default" r:id="rId118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121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122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15" name="image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0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default" r:id="rId119"/>
      <w:footerReference w:type="default" r:id="rId120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6340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BL01P06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6337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632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BL01M06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6325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631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BL02P06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6313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w w:val="99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6308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BL02P06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87012pt;margin-top:814.215881pt;width:10.9pt;height:10pt;mso-position-horizontal-relative:page;mso-position-vertical-relative:page;z-index:-6306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6301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BL02P06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483002pt;margin-top:814.215881pt;width:9.75pt;height:10pt;mso-position-horizontal-relative:page;mso-position-vertical-relative:page;z-index:-6299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pacing w:val="-12"/>
                    <w:sz w:val="16"/>
                  </w:rPr>
                  <w:t>11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17"/>
        <w:szCs w:val="17"/>
      </w:rPr>
    </w:pPr>
    <w:r>
      <w:rPr/>
      <w:pict>
        <v:shape style="position:absolute;margin-left:291.187012pt;margin-top:814.215881pt;width:12.9pt;height:10pt;mso-position-horizontal-relative:page;mso-position-vertical-relative:page;z-index:-6296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34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335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104.1pt;height:13pt;mso-position-horizontal-relative:page;mso-position-vertical-relative:page;z-index:-6332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2"/>
                    <w:szCs w:val="22"/>
                  </w:rPr>
                </w:pPr>
                <w:r>
                  <w:rPr>
                    <w:rFonts w:ascii="Arial"/>
                    <w:b/>
                    <w:color w:val="231F20"/>
                    <w:sz w:val="22"/>
                  </w:rPr>
                  <w:t>Leia o texto</w:t>
                </w:r>
                <w:r>
                  <w:rPr>
                    <w:rFonts w:ascii="Arial"/>
                    <w:b/>
                    <w:color w:val="231F20"/>
                    <w:spacing w:val="-8"/>
                    <w:sz w:val="22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22"/>
                  </w:rPr>
                  <w:t>abaixo.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330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32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289.55pt;height:13pt;mso-position-horizontal-relative:page;mso-position-vertical-relative:page;z-index:-6320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2"/>
                    <w:szCs w:val="22"/>
                  </w:rPr>
                </w:pPr>
                <w:r>
                  <w:rPr>
                    <w:rFonts w:ascii="Arial"/>
                    <w:color w:val="231F20"/>
                    <w:sz w:val="22"/>
                  </w:rPr>
                  <w:t>18) </w:t>
                </w:r>
                <w:r>
                  <w:rPr>
                    <w:rFonts w:ascii="Arial"/>
                    <w:color w:val="231F20"/>
                    <w:sz w:val="16"/>
                  </w:rPr>
                  <w:t>(M031988E4) </w:t>
                </w:r>
                <w:r>
                  <w:rPr>
                    <w:rFonts w:ascii="Arial"/>
                    <w:color w:val="231F20"/>
                    <w:sz w:val="22"/>
                  </w:rPr>
                  <w:t>Observe abaixo o dinheiro que Mariana</w:t>
                </w:r>
                <w:r>
                  <w:rPr>
                    <w:rFonts w:ascii="Arial"/>
                    <w:color w:val="231F20"/>
                    <w:spacing w:val="15"/>
                    <w:sz w:val="22"/>
                  </w:rPr>
                  <w:t> </w:t>
                </w:r>
                <w:r>
                  <w:rPr>
                    <w:rFonts w:ascii="Arial"/>
                    <w:color w:val="231F20"/>
                    <w:sz w:val="22"/>
                  </w:rPr>
                  <w:t>tem.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318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31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304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0">
    <w:multiLevelType w:val="hybridMultilevel"/>
    <w:lvl w:ilvl="0">
      <w:start w:val="1"/>
      <w:numFmt w:val="bullet"/>
      <w:lvlText w:val="–"/>
      <w:lvlJc w:val="left"/>
      <w:pPr>
        <w:ind w:left="1074" w:hanging="184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2014" w:hanging="1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49" w:hanging="1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83" w:hanging="1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18" w:hanging="1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52" w:hanging="1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87" w:hanging="1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21" w:hanging="1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56" w:hanging="184"/>
      </w:pPr>
      <w:rPr>
        <w:rFonts w:hint="default"/>
      </w:rPr>
    </w:lvl>
  </w:abstractNum>
  <w:abstractNum w:abstractNumId="19">
    <w:multiLevelType w:val="hybridMultilevel"/>
    <w:lvl w:ilvl="0">
      <w:start w:val="1"/>
      <w:numFmt w:val="bullet"/>
      <w:lvlText w:val="–"/>
      <w:lvlJc w:val="left"/>
      <w:pPr>
        <w:ind w:left="1074" w:hanging="168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2014" w:hanging="16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49" w:hanging="1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83" w:hanging="1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18" w:hanging="1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52" w:hanging="1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87" w:hanging="1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21" w:hanging="1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56" w:hanging="168"/>
      </w:pPr>
      <w:rPr>
        <w:rFonts w:hint="default"/>
      </w:rPr>
    </w:lvl>
  </w:abstractNum>
  <w:abstractNum w:abstractNumId="3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6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3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8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08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13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16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18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621" w:hanging="282"/>
      </w:pPr>
      <w:rPr>
        <w:rFonts w:hint="default"/>
      </w:rPr>
    </w:lvl>
  </w:abstractNum>
  <w:abstractNum w:abstractNumId="3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–"/>
      <w:lvlJc w:val="left"/>
      <w:pPr>
        <w:ind w:left="1357" w:hanging="184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2367" w:hanging="1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4" w:hanging="1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1" w:hanging="1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89" w:hanging="1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96" w:hanging="1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03" w:hanging="1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0" w:hanging="184"/>
      </w:pPr>
      <w:rPr>
        <w:rFonts w:hint="default"/>
      </w:rPr>
    </w:lvl>
  </w:abstractNum>
  <w:abstractNum w:abstractNumId="17">
    <w:multiLevelType w:val="hybridMultilevel"/>
    <w:lvl w:ilvl="0">
      <w:start w:val="19"/>
      <w:numFmt w:val="decimal"/>
      <w:lvlText w:val="%1)"/>
      <w:lvlJc w:val="left"/>
      <w:pPr>
        <w:ind w:left="110" w:hanging="380"/>
        <w:jc w:val="left"/>
      </w:pPr>
      <w:rPr>
        <w:rFonts w:hint="default" w:ascii="Arial" w:hAnsi="Arial" w:eastAsia="Arial"/>
        <w:color w:val="231F20"/>
        <w:spacing w:val="-1"/>
        <w:w w:val="99"/>
        <w:sz w:val="22"/>
        <w:szCs w:val="22"/>
      </w:rPr>
    </w:lvl>
    <w:lvl w:ilvl="1">
      <w:start w:val="1"/>
      <w:numFmt w:val="upperLetter"/>
      <w:lvlText w:val="%2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6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10" w:hanging="380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3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38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413" w:hanging="171"/>
      </w:pPr>
      <w:rPr>
        <w:rFonts w:hint="default" w:ascii="Tahoma" w:hAnsi="Tahoma" w:eastAsia="Tahoma"/>
        <w:color w:val="231F20"/>
        <w:w w:val="82"/>
        <w:sz w:val="22"/>
        <w:szCs w:val="22"/>
      </w:rPr>
    </w:lvl>
    <w:lvl w:ilvl="1">
      <w:start w:val="1"/>
      <w:numFmt w:val="bullet"/>
      <w:lvlText w:val="•"/>
      <w:lvlJc w:val="left"/>
      <w:pPr>
        <w:ind w:left="2468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5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4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1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8" w:hanging="171"/>
      </w:pPr>
      <w:rPr>
        <w:rFonts w:hint="default"/>
      </w:rPr>
    </w:lvl>
  </w:abstractNum>
  <w:num w:numId="21">
    <w:abstractNumId w:val="20"/>
  </w:num>
  <w:num w:numId="20">
    <w:abstractNumId w:val="19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7"/>
      <w:ind w:left="110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72"/>
      <w:ind w:left="110"/>
      <w:outlineLvl w:val="1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hyperlink" Target="http://blogs.estadao.com.br/estadinho/" TargetMode="External"/><Relationship Id="rId20" Type="http://schemas.openxmlformats.org/officeDocument/2006/relationships/header" Target="header2.xml"/><Relationship Id="rId21" Type="http://schemas.openxmlformats.org/officeDocument/2006/relationships/image" Target="media/image13.png"/><Relationship Id="rId22" Type="http://schemas.openxmlformats.org/officeDocument/2006/relationships/hyperlink" Target="http://www.gazetadopovo.com.br/charges/index.phtml?foffset=14&amp;amp;offset&amp;amp;ch=Marchesini" TargetMode="External"/><Relationship Id="rId23" Type="http://schemas.openxmlformats.org/officeDocument/2006/relationships/hyperlink" Target="http://migre.me/g1Jnn" TargetMode="External"/><Relationship Id="rId24" Type="http://schemas.openxmlformats.org/officeDocument/2006/relationships/header" Target="header3.xml"/><Relationship Id="rId25" Type="http://schemas.openxmlformats.org/officeDocument/2006/relationships/footer" Target="footer2.xml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40" Type="http://schemas.openxmlformats.org/officeDocument/2006/relationships/image" Target="media/image28.png"/><Relationship Id="rId41" Type="http://schemas.openxmlformats.org/officeDocument/2006/relationships/header" Target="header4.xml"/><Relationship Id="rId42" Type="http://schemas.openxmlformats.org/officeDocument/2006/relationships/image" Target="media/image29.png"/><Relationship Id="rId43" Type="http://schemas.openxmlformats.org/officeDocument/2006/relationships/image" Target="media/image30.png"/><Relationship Id="rId44" Type="http://schemas.openxmlformats.org/officeDocument/2006/relationships/image" Target="media/image31.png"/><Relationship Id="rId45" Type="http://schemas.openxmlformats.org/officeDocument/2006/relationships/image" Target="media/image32.png"/><Relationship Id="rId46" Type="http://schemas.openxmlformats.org/officeDocument/2006/relationships/image" Target="media/image33.png"/><Relationship Id="rId47" Type="http://schemas.openxmlformats.org/officeDocument/2006/relationships/image" Target="media/image34.png"/><Relationship Id="rId48" Type="http://schemas.openxmlformats.org/officeDocument/2006/relationships/image" Target="media/image35.png"/><Relationship Id="rId49" Type="http://schemas.openxmlformats.org/officeDocument/2006/relationships/image" Target="media/image36.png"/><Relationship Id="rId50" Type="http://schemas.openxmlformats.org/officeDocument/2006/relationships/image" Target="media/image37.png"/><Relationship Id="rId51" Type="http://schemas.openxmlformats.org/officeDocument/2006/relationships/header" Target="header5.xml"/><Relationship Id="rId52" Type="http://schemas.openxmlformats.org/officeDocument/2006/relationships/image" Target="media/image38.png"/><Relationship Id="rId53" Type="http://schemas.openxmlformats.org/officeDocument/2006/relationships/image" Target="media/image39.png"/><Relationship Id="rId54" Type="http://schemas.openxmlformats.org/officeDocument/2006/relationships/image" Target="media/image40.png"/><Relationship Id="rId55" Type="http://schemas.openxmlformats.org/officeDocument/2006/relationships/image" Target="media/image41.png"/><Relationship Id="rId56" Type="http://schemas.openxmlformats.org/officeDocument/2006/relationships/image" Target="media/image42.png"/><Relationship Id="rId57" Type="http://schemas.openxmlformats.org/officeDocument/2006/relationships/footer" Target="footer3.xml"/><Relationship Id="rId58" Type="http://schemas.openxmlformats.org/officeDocument/2006/relationships/hyperlink" Target="http://www.azinteligencia.com.br/site/index.php?option=com_content&amp;amp;view=article&amp;amp;id=279%3Aas-bruxinhas&amp;amp;catid=60%3A8o-ano&amp;amp;Itemid=113" TargetMode="External"/><Relationship Id="rId59" Type="http://schemas.openxmlformats.org/officeDocument/2006/relationships/hyperlink" Target="http://www.revistadomeioambiente.org.br/capa/142-campanha-lixo-zero-quanto-mais-informacao-menos-" TargetMode="External"/><Relationship Id="rId60" Type="http://schemas.openxmlformats.org/officeDocument/2006/relationships/image" Target="media/image43.png"/><Relationship Id="rId61" Type="http://schemas.openxmlformats.org/officeDocument/2006/relationships/hyperlink" Target="http://www.rioonibus.com/2013/07/12/rio-onibus-apoia-mais-uma-campanha-de-utilidade-publica/" TargetMode="External"/><Relationship Id="rId62" Type="http://schemas.openxmlformats.org/officeDocument/2006/relationships/header" Target="header6.xml"/><Relationship Id="rId63" Type="http://schemas.openxmlformats.org/officeDocument/2006/relationships/footer" Target="footer4.xml"/><Relationship Id="rId64" Type="http://schemas.openxmlformats.org/officeDocument/2006/relationships/image" Target="media/image44.png"/><Relationship Id="rId65" Type="http://schemas.openxmlformats.org/officeDocument/2006/relationships/hyperlink" Target="http://migre.me/gsVhW" TargetMode="External"/><Relationship Id="rId66" Type="http://schemas.openxmlformats.org/officeDocument/2006/relationships/header" Target="header7.xml"/><Relationship Id="rId67" Type="http://schemas.openxmlformats.org/officeDocument/2006/relationships/footer" Target="footer5.xml"/><Relationship Id="rId68" Type="http://schemas.openxmlformats.org/officeDocument/2006/relationships/hyperlink" Target="http://bebe.abril.com.br/materia/ingredientes-essenciais-para-papinhas-salgadas?origem=homebebe" TargetMode="External"/><Relationship Id="rId69" Type="http://schemas.openxmlformats.org/officeDocument/2006/relationships/footer" Target="footer6.xml"/><Relationship Id="rId70" Type="http://schemas.openxmlformats.org/officeDocument/2006/relationships/image" Target="media/image45.png"/><Relationship Id="rId71" Type="http://schemas.openxmlformats.org/officeDocument/2006/relationships/image" Target="media/image46.png"/><Relationship Id="rId72" Type="http://schemas.openxmlformats.org/officeDocument/2006/relationships/image" Target="media/image47.png"/><Relationship Id="rId73" Type="http://schemas.openxmlformats.org/officeDocument/2006/relationships/image" Target="media/image48.png"/><Relationship Id="rId74" Type="http://schemas.openxmlformats.org/officeDocument/2006/relationships/image" Target="media/image49.png"/><Relationship Id="rId75" Type="http://schemas.openxmlformats.org/officeDocument/2006/relationships/image" Target="media/image50.png"/><Relationship Id="rId76" Type="http://schemas.openxmlformats.org/officeDocument/2006/relationships/image" Target="media/image51.png"/><Relationship Id="rId77" Type="http://schemas.openxmlformats.org/officeDocument/2006/relationships/image" Target="media/image52.png"/><Relationship Id="rId78" Type="http://schemas.openxmlformats.org/officeDocument/2006/relationships/image" Target="media/image53.png"/><Relationship Id="rId79" Type="http://schemas.openxmlformats.org/officeDocument/2006/relationships/image" Target="media/image54.png"/><Relationship Id="rId80" Type="http://schemas.openxmlformats.org/officeDocument/2006/relationships/image" Target="media/image55.png"/><Relationship Id="rId81" Type="http://schemas.openxmlformats.org/officeDocument/2006/relationships/image" Target="media/image56.png"/><Relationship Id="rId82" Type="http://schemas.openxmlformats.org/officeDocument/2006/relationships/image" Target="media/image57.png"/><Relationship Id="rId83" Type="http://schemas.openxmlformats.org/officeDocument/2006/relationships/image" Target="media/image58.png"/><Relationship Id="rId84" Type="http://schemas.openxmlformats.org/officeDocument/2006/relationships/image" Target="media/image59.png"/><Relationship Id="rId85" Type="http://schemas.openxmlformats.org/officeDocument/2006/relationships/image" Target="media/image60.png"/><Relationship Id="rId86" Type="http://schemas.openxmlformats.org/officeDocument/2006/relationships/image" Target="media/image61.png"/><Relationship Id="rId87" Type="http://schemas.openxmlformats.org/officeDocument/2006/relationships/image" Target="media/image62.png"/><Relationship Id="rId88" Type="http://schemas.openxmlformats.org/officeDocument/2006/relationships/image" Target="media/image63.png"/><Relationship Id="rId89" Type="http://schemas.openxmlformats.org/officeDocument/2006/relationships/image" Target="media/image64.png"/><Relationship Id="rId90" Type="http://schemas.openxmlformats.org/officeDocument/2006/relationships/image" Target="media/image65.png"/><Relationship Id="rId91" Type="http://schemas.openxmlformats.org/officeDocument/2006/relationships/image" Target="media/image66.png"/><Relationship Id="rId92" Type="http://schemas.openxmlformats.org/officeDocument/2006/relationships/image" Target="media/image67.png"/><Relationship Id="rId93" Type="http://schemas.openxmlformats.org/officeDocument/2006/relationships/image" Target="media/image68.png"/><Relationship Id="rId94" Type="http://schemas.openxmlformats.org/officeDocument/2006/relationships/image" Target="media/image69.png"/><Relationship Id="rId95" Type="http://schemas.openxmlformats.org/officeDocument/2006/relationships/image" Target="media/image70.png"/><Relationship Id="rId96" Type="http://schemas.openxmlformats.org/officeDocument/2006/relationships/image" Target="media/image71.png"/><Relationship Id="rId97" Type="http://schemas.openxmlformats.org/officeDocument/2006/relationships/image" Target="media/image72.png"/><Relationship Id="rId98" Type="http://schemas.openxmlformats.org/officeDocument/2006/relationships/image" Target="media/image73.png"/><Relationship Id="rId99" Type="http://schemas.openxmlformats.org/officeDocument/2006/relationships/image" Target="media/image74.png"/><Relationship Id="rId100" Type="http://schemas.openxmlformats.org/officeDocument/2006/relationships/image" Target="media/image75.png"/><Relationship Id="rId101" Type="http://schemas.openxmlformats.org/officeDocument/2006/relationships/image" Target="media/image76.png"/><Relationship Id="rId102" Type="http://schemas.openxmlformats.org/officeDocument/2006/relationships/image" Target="media/image77.png"/><Relationship Id="rId103" Type="http://schemas.openxmlformats.org/officeDocument/2006/relationships/image" Target="media/image78.png"/><Relationship Id="rId104" Type="http://schemas.openxmlformats.org/officeDocument/2006/relationships/image" Target="media/image79.png"/><Relationship Id="rId105" Type="http://schemas.openxmlformats.org/officeDocument/2006/relationships/image" Target="media/image80.png"/><Relationship Id="rId106" Type="http://schemas.openxmlformats.org/officeDocument/2006/relationships/image" Target="media/image81.png"/><Relationship Id="rId107" Type="http://schemas.openxmlformats.org/officeDocument/2006/relationships/image" Target="media/image82.png"/><Relationship Id="rId108" Type="http://schemas.openxmlformats.org/officeDocument/2006/relationships/image" Target="media/image83.png"/><Relationship Id="rId109" Type="http://schemas.openxmlformats.org/officeDocument/2006/relationships/image" Target="media/image84.png"/><Relationship Id="rId110" Type="http://schemas.openxmlformats.org/officeDocument/2006/relationships/image" Target="media/image85.png"/><Relationship Id="rId111" Type="http://schemas.openxmlformats.org/officeDocument/2006/relationships/image" Target="media/image86.png"/><Relationship Id="rId112" Type="http://schemas.openxmlformats.org/officeDocument/2006/relationships/image" Target="media/image87.png"/><Relationship Id="rId113" Type="http://schemas.openxmlformats.org/officeDocument/2006/relationships/header" Target="header8.xml"/><Relationship Id="rId114" Type="http://schemas.openxmlformats.org/officeDocument/2006/relationships/footer" Target="footer7.xml"/><Relationship Id="rId115" Type="http://schemas.openxmlformats.org/officeDocument/2006/relationships/header" Target="header9.xml"/><Relationship Id="rId116" Type="http://schemas.openxmlformats.org/officeDocument/2006/relationships/footer" Target="footer8.xml"/><Relationship Id="rId117" Type="http://schemas.openxmlformats.org/officeDocument/2006/relationships/header" Target="header10.xml"/><Relationship Id="rId118" Type="http://schemas.openxmlformats.org/officeDocument/2006/relationships/footer" Target="footer9.xml"/><Relationship Id="rId119" Type="http://schemas.openxmlformats.org/officeDocument/2006/relationships/header" Target="header11.xml"/><Relationship Id="rId120" Type="http://schemas.openxmlformats.org/officeDocument/2006/relationships/footer" Target="footer10.xml"/><Relationship Id="rId121" Type="http://schemas.openxmlformats.org/officeDocument/2006/relationships/image" Target="media/image88.png"/><Relationship Id="rId122" Type="http://schemas.openxmlformats.org/officeDocument/2006/relationships/image" Target="media/image89.png"/><Relationship Id="rId123" Type="http://schemas.openxmlformats.org/officeDocument/2006/relationships/image" Target="media/image90.png"/><Relationship Id="rId12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C0601.indb</dc:title>
  <dcterms:created xsi:type="dcterms:W3CDTF">2016-02-07T04:20:47Z</dcterms:created>
  <dcterms:modified xsi:type="dcterms:W3CDTF">2016-02-07T04:20:47Z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