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C0604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482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86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(M041446E4) </w:t>
      </w:r>
      <w:r>
        <w:rPr>
          <w:rFonts w:ascii="Arial" w:hAnsi="Arial"/>
          <w:color w:val="231F20"/>
          <w:sz w:val="22"/>
        </w:rPr>
        <w:t>Bianca desafiou os amigos a escreverem o número seiscentos e cinquenta e sete. Observe abaixo os números que eles escreveram nos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cartazes.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06.388pt;margin-top:14.910144pt;width:382.5pt;height:239.95pt;mso-position-horizontal-relative:page;mso-position-vertical-relative:paragraph;z-index:1384;mso-wrap-distance-left:0;mso-wrap-distance-right:0" coordorigin="2128,298" coordsize="7650,4799">
            <v:shape style="position:absolute;left:2128;top:298;width:4178;height:4121" type="#_x0000_t75" stroked="false">
              <v:imagedata r:id="rId21" o:title=""/>
            </v:shape>
            <v:shape style="position:absolute;left:6298;top:298;width:3480;height:4798" type="#_x0000_t75" stroked="false">
              <v:imagedata r:id="rId22" o:title=""/>
            </v:shape>
            <v:shape style="position:absolute;left:2128;top:4411;width:4178;height:685" type="#_x0000_t75" stroked="false">
              <v:imagedata r:id="rId23" o:title=""/>
            </v:shape>
            <w10:wrap type="topAndBottom"/>
          </v:group>
        </w:pict>
      </w:r>
    </w:p>
    <w:p>
      <w:pPr>
        <w:spacing w:before="21"/>
        <w:ind w:left="1237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4">
        <w:r>
          <w:rPr>
            <w:rFonts w:ascii="Arial" w:hAnsi="Arial"/>
            <w:color w:val="231F20"/>
            <w:sz w:val="16"/>
          </w:rPr>
          <w:t>em: &lt;http://ilustracartoon.blogspot.com.br/&gt;.</w:t>
        </w:r>
      </w:hyperlink>
      <w:r>
        <w:rPr>
          <w:rFonts w:ascii="Arial" w:hAnsi="Arial"/>
          <w:color w:val="231F20"/>
          <w:sz w:val="16"/>
        </w:rPr>
        <w:t>  Acesso em: 21 dez. 2013. Adaptado para fins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didáticos.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66" w:lineRule="auto" w:before="135"/>
        <w:ind w:left="110" w:right="3721"/>
        <w:jc w:val="left"/>
      </w:pPr>
      <w:r>
        <w:rPr>
          <w:color w:val="231F20"/>
        </w:rPr>
        <w:t>Apenas uma dessas crianças escreveu esse número corretamente. Qual foi essa</w:t>
      </w:r>
      <w:r>
        <w:rPr>
          <w:color w:val="231F20"/>
          <w:spacing w:val="-1"/>
        </w:rPr>
        <w:t> </w:t>
      </w:r>
      <w:r>
        <w:rPr>
          <w:color w:val="231F20"/>
        </w:rPr>
        <w:t>criança?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Camila.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Luís.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225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 festa. </w:t>
      </w:r>
      <w:r>
        <w:rPr>
          <w:rFonts w:ascii="Arial"/>
          <w:color w:val="231F20"/>
          <w:sz w:val="22"/>
        </w:rPr>
        <w:t>Essa quantidade de refrigerante corresponde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0942pt;width:42.55pt;height:30.05pt;mso-position-horizontal-relative:page;mso-position-vertical-relative:paragraph;z-index:140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31"/>
                    <w:ind w:left="401" w:right="0"/>
                    <w:jc w:val="left"/>
                  </w:pPr>
                  <w:r>
                    <w:rPr>
                      <w:color w:val="231F20"/>
                    </w:rPr>
                    <w:t>963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95" w:right="0"/>
                    <w:jc w:val="left"/>
                  </w:pPr>
                  <w:r>
                    <w:rPr>
                      <w:color w:val="231F20"/>
                      <w:w w:val="99"/>
                    </w:rPr>
                  </w:r>
                  <w:r>
                    <w:rPr>
                      <w:color w:val="231F20"/>
                      <w:u w:val="single" w:color="231F20"/>
                    </w:rPr>
                    <w:t>– </w:t>
                  </w:r>
                  <w:r>
                    <w:rPr>
                      <w:color w:val="231F20"/>
                      <w:spacing w:val="61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345</w:t>
                  </w:r>
                  <w:r>
                    <w:rPr>
                      <w:color w:val="231F20"/>
                    </w:rPr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19" w:lineRule="auto" w:before="72"/>
        <w:ind w:left="110" w:right="7132"/>
        <w:jc w:val="left"/>
        <w:rPr>
          <w:rFonts w:ascii="Arial" w:hAnsi="Arial" w:cs="Arial" w:eastAsia="Arial" w:hint="default"/>
        </w:rPr>
      </w:pP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618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622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628</w:t>
      </w:r>
      <w:r>
        <w:rPr/>
      </w:r>
    </w:p>
    <w:p>
      <w:pPr>
        <w:pStyle w:val="BodyText"/>
        <w:spacing w:line="240" w:lineRule="auto"/>
        <w:ind w:left="110"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718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9.462601pt;margin-top:12.918944pt;width:65.1500pt;height:19.350pt;mso-position-horizontal-relative:page;mso-position-vertical-relative:paragraph;z-index:14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84 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4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left="110" w:right="49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19.425901pt;width:37.992882pt;height:37.5pt;mso-position-horizontal-relative:page;mso-position-vertical-relative:paragraph;z-index:-44392" type="#_x0000_t75" stroked="false">
            <v:imagedata r:id="rId25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69.811005pt;margin-top:15.244975pt;width:256.25pt;height:126.45pt;mso-position-horizontal-relative:page;mso-position-vertical-relative:paragraph;z-index:1552;mso-wrap-distance-left:0;mso-wrap-distance-right:0" coordorigin="3396,305" coordsize="5125,2529">
            <v:group style="position:absolute;left:4601;top:624;width:1626;height:985" coordorigin="4601,624" coordsize="1626,985">
              <v:shape style="position:absolute;left:4601;top:624;width:1626;height:985" coordorigin="4601,624" coordsize="1626,985" path="m5411,624l4601,1608,6227,1608,5411,624xe" filled="false" stroked="true" strokeweight=".938pt" strokecolor="#231f20">
                <v:path arrowok="t"/>
              </v:shape>
            </v:group>
            <v:group style="position:absolute;left:4803;top:1608;width:1221;height:1216" coordorigin="4803,1608" coordsize="1221,1216">
              <v:shape style="position:absolute;left:4803;top:1608;width:1221;height:1216" coordorigin="4803,1608" coordsize="1221,1216" path="m4803,1608l4803,2824,6024,2824,6024,1608e" filled="false" stroked="true" strokeweight=".938pt" strokecolor="#231f20">
                <v:path arrowok="t"/>
              </v:shape>
            </v:group>
            <v:group style="position:absolute;left:5205;top:2210;width:415;height:614" coordorigin="5205,2210" coordsize="415,614">
              <v:shape style="position:absolute;left:5205;top:2210;width:415;height:614" coordorigin="5205,2210" coordsize="415,614" path="m5619,2824l5619,2210,5205,2210,5205,2824e" filled="false" stroked="true" strokeweight=".938pt" strokecolor="#231f20">
                <v:path arrowok="t"/>
              </v:shape>
              <v:shape style="position:absolute;left:5221;top:2449;width:148;height:148" type="#_x0000_t75" stroked="false">
                <v:imagedata r:id="rId26" o:title=""/>
              </v:shape>
              <v:shape style="position:absolute;left:5604;top:1778;width:334;height:334" type="#_x0000_t75" stroked="false">
                <v:imagedata r:id="rId27" o:title=""/>
              </v:shape>
            </v:group>
            <v:group style="position:absolute;left:6817;top:314;width:1475;height:1401" coordorigin="6817,314" coordsize="1475,1401">
              <v:shape style="position:absolute;left:6817;top:314;width:1475;height:1401" coordorigin="6817,314" coordsize="1475,1401" path="m6817,849l7110,1715,8010,1715,8292,860,7560,314,6817,849xe" filled="false" stroked="true" strokeweight=".938pt" strokecolor="#231f20">
                <v:path arrowok="t"/>
              </v:shape>
            </v:group>
            <v:group style="position:absolute;left:7290;top:1715;width:529;height:1103" coordorigin="7290,1715" coordsize="529,1103">
              <v:shape style="position:absolute;left:7290;top:1715;width:529;height:1103" coordorigin="7290,1715" coordsize="529,1103" path="m7813,1715l7819,2818,7290,2818,7290,1715,7813,1715xe" filled="false" stroked="true" strokeweight=".938pt" strokecolor="#231f20">
                <v:path arrowok="t"/>
              </v:shape>
            </v:group>
            <v:group style="position:absolute;left:3406;top:2824;width:5106;height:2" coordorigin="3406,2824" coordsize="5106,2">
              <v:shape style="position:absolute;left:3406;top:2824;width:5106;height:2" coordorigin="3406,2824" coordsize="5106,0" path="m3406,2824l8512,2824e" filled="false" stroked="true" strokeweight=".938pt" strokecolor="#231f20">
                <v:path arrowok="t"/>
              </v:shape>
              <v:shape style="position:absolute;left:7507;top:214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99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897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71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left="110" w:right="49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2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(M041476E4)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 w:hint="default"/>
          <w:sz w:val="23"/>
          <w:szCs w:val="23"/>
        </w:rPr>
        <w:sectPr>
          <w:pgSz w:w="11910" w:h="16840"/>
          <w:pgMar w:header="377" w:footer="324" w:top="560" w:bottom="520" w:left="740" w:right="740"/>
        </w:sectPr>
      </w:pPr>
    </w:p>
    <w:p>
      <w:pPr>
        <w:tabs>
          <w:tab w:pos="592" w:val="left" w:leader="none"/>
          <w:tab w:pos="1202" w:val="left" w:leader="none"/>
          <w:tab w:pos="1791" w:val="left" w:leader="none"/>
        </w:tabs>
        <w:spacing w:before="9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97.706619pt;margin-top:15.684278pt;width:198.8pt;height:7.1pt;mso-position-horizontal-relative:page;mso-position-vertical-relative:paragraph;z-index:-44368" coordorigin="3954,314" coordsize="3976,142">
            <v:group style="position:absolute;left:6137;top:354;width:62;height:62" coordorigin="6137,354" coordsize="62,62">
              <v:shape style="position:absolute;left:6137;top:354;width:62;height:62" coordorigin="6137,354" coordsize="62,62" path="m6167,354l6155,356,6146,363,6139,373,6137,384,6139,396,6146,406,6155,413,6167,415,6179,413,6189,406,6196,396,6198,384,6196,372,6189,363,6179,356,6167,354xe" filled="true" fillcolor="#231f20" stroked="false">
                <v:path arrowok="t"/>
                <v:fill type="solid"/>
              </v:shape>
            </v:group>
            <v:group style="position:absolute;left:6137;top:354;width:62;height:62" coordorigin="6137,354" coordsize="62,62">
              <v:shape style="position:absolute;left:6137;top:354;width:62;height:62" coordorigin="6137,354" coordsize="62,62" path="m6167,354l6179,356,6189,363,6196,373,6198,384,6196,396,6189,406,6179,413,6167,415,6155,413,6146,406,6139,396,6137,384,6139,372,6146,363,6155,356,6167,354xe" filled="false" stroked="true" strokeweight=".216pt" strokecolor="#231f20">
                <v:path arrowok="t"/>
              </v:shape>
            </v:group>
            <v:group style="position:absolute;left:6167;top:324;width:2;height:122" coordorigin="6167,324" coordsize="2,122">
              <v:shape style="position:absolute;left:6167;top:324;width:2;height:122" coordorigin="6167,324" coordsize="0,122" path="m6167,445l6167,324e" filled="false" stroked="true" strokeweight="1pt" strokecolor="#231f20">
                <v:path arrowok="t"/>
              </v:shape>
            </v:group>
            <v:group style="position:absolute;left:7352;top:324;width:2;height:122" coordorigin="7352,324" coordsize="2,122">
              <v:shape style="position:absolute;left:7352;top:324;width:2;height:122" coordorigin="7352,324" coordsize="0,122" path="m7352,445l7352,324e" filled="false" stroked="true" strokeweight="1pt" strokecolor="#231f20">
                <v:path arrowok="t"/>
              </v:shape>
            </v:group>
            <v:group style="position:absolute;left:6760;top:324;width:2;height:122" coordorigin="6760,324" coordsize="2,122">
              <v:shape style="position:absolute;left:6760;top:324;width:2;height:122" coordorigin="6760,324" coordsize="0,122" path="m6760,445l6760,324e" filled="false" stroked="true" strokeweight="1pt" strokecolor="#231f20">
                <v:path arrowok="t"/>
              </v:shape>
            </v:group>
            <v:group style="position:absolute;left:3964;top:384;width:3879;height:2" coordorigin="3964,384" coordsize="3879,2">
              <v:shape style="position:absolute;left:3964;top:384;width:3879;height:2" coordorigin="3964,384" coordsize="3879,0" path="m3964,384l7842,384e" filled="false" stroked="true" strokeweight="1.000514pt" strokecolor="#231f20">
                <v:path arrowok="t"/>
              </v:shape>
            </v:group>
            <v:group style="position:absolute;left:7834;top:332;width:96;height:106" coordorigin="7834,332" coordsize="96,106">
              <v:shape style="position:absolute;left:7834;top:332;width:96;height:106" coordorigin="7834,332" coordsize="96,106" path="m7834,332l7834,437,7930,384,7834,332xe" filled="true" fillcolor="#231f20" stroked="false">
                <v:path arrowok="t"/>
                <v:fill type="solid"/>
              </v:shape>
            </v:group>
            <v:group style="position:absolute;left:5572;top:324;width:2;height:122" coordorigin="5572,324" coordsize="2,122">
              <v:shape style="position:absolute;left:5572;top:324;width:2;height:122" coordorigin="5572,324" coordsize="0,122" path="m5572,445l5572,324e" filled="false" stroked="true" strokeweight="1pt" strokecolor="#231f20">
                <v:path arrowok="t"/>
              </v:shape>
            </v:group>
            <v:group style="position:absolute;left:4980;top:324;width:2;height:122" coordorigin="4980,324" coordsize="2,122">
              <v:shape style="position:absolute;left:4980;top:324;width:2;height:122" coordorigin="4980,324" coordsize="0,122" path="m4980,445l4980,324e" filled="false" stroked="true" strokeweight="1pt" strokecolor="#231f20">
                <v:path arrowok="t"/>
              </v:shape>
            </v:group>
            <v:group style="position:absolute;left:4388;top:324;width:2;height:122" coordorigin="4388,324" coordsize="2,122">
              <v:shape style="position:absolute;left:4388;top:324;width:2;height:122" coordorigin="4388,324" coordsize="0,122" path="m4388,445l4388,324e" filled="false" stroked="true" strokeweight="1pt" strokecolor="#231f20">
                <v:path arrowok="t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68,356,4959,363,4952,373,4950,384,4952,396,4959,406,4968,413,4980,415,4992,413,5002,406,5009,396,5011,384,5009,373,5002,363,4992,356,4980,354xe" filled="true" fillcolor="#231f20" stroked="false">
                <v:path arrowok="t"/>
                <v:fill type="solid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92,356,5002,363,5009,373,5011,384,5009,396,5002,406,4992,413,4980,415,4968,413,4959,406,4952,396,4950,384,4952,373,4959,363,4968,356,4980,354xe" filled="false" stroked="true" strokeweight=".216pt" strokecolor="#231f20">
                <v:path arrowok="t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60,356,5551,363,5544,373,5542,384,5544,396,5551,406,5560,413,5572,415,5584,413,5594,406,5601,396,5603,384,5601,373,5594,363,5584,356,5572,354xe" filled="true" fillcolor="#231f20" stroked="false">
                <v:path arrowok="t"/>
                <v:fill type="solid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84,356,5594,363,5601,373,5603,384,5601,396,5594,406,5584,413,5572,415,5560,413,5551,406,5544,396,5542,384,5544,373,5551,363,5560,356,5572,354xe" filled="false" stroked="true" strokeweight=".216pt" strokecolor="#231f20">
                <v:path arrowok="t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48,356,6738,363,6732,373,6729,384,6732,396,6738,406,6748,413,6760,415,6772,413,6781,406,6788,396,6790,384,6788,373,6781,363,6772,356,6760,354xe" filled="true" fillcolor="#231f20" stroked="false">
                <v:path arrowok="t"/>
                <v:fill type="solid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72,356,6781,363,6788,373,6790,384,6788,396,6781,406,6772,413,6760,415,6748,413,6738,406,6732,396,6729,384,6732,373,6738,363,6748,356,6760,354xe" filled="false" stroked="true" strokeweight=".216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position w:val="1"/>
          <w:sz w:val="20"/>
        </w:rPr>
        <w:t>Q</w:t>
        <w:tab/>
      </w:r>
      <w:r>
        <w:rPr>
          <w:rFonts w:ascii="Arial"/>
          <w:b/>
          <w:color w:val="231F20"/>
          <w:sz w:val="20"/>
        </w:rPr>
        <w:t>R</w:t>
        <w:tab/>
        <w:t>S</w:t>
        <w:tab/>
      </w:r>
      <w:r>
        <w:rPr>
          <w:rFonts w:ascii="Arial"/>
          <w:b/>
          <w:color w:val="231F20"/>
          <w:spacing w:val="-1"/>
          <w:sz w:val="20"/>
        </w:rPr>
        <w:t>T</w:t>
      </w:r>
      <w:r>
        <w:rPr>
          <w:rFonts w:ascii="Arial"/>
          <w:spacing w:val="-1"/>
          <w:sz w:val="20"/>
        </w:rPr>
      </w:r>
    </w:p>
    <w:p>
      <w:pPr>
        <w:spacing w:before="177"/>
        <w:ind w:left="3474" w:right="223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spacing w:before="0"/>
        <w:ind w:left="338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145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740"/>
          <w:cols w:num="2" w:equalWidth="0">
            <w:col w:w="6083" w:space="40"/>
            <w:col w:w="4307"/>
          </w:cols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00" w:lineRule="auto" w:before="72"/>
        <w:ind w:left="110" w:right="5701"/>
        <w:jc w:val="left"/>
      </w:pPr>
      <w:r>
        <w:rPr>
          <w:color w:val="231F20"/>
        </w:rPr>
        <w:t>O ponto S representa qual número nessa reta? A)</w:t>
      </w:r>
      <w:r>
        <w:rPr>
          <w:color w:val="231F20"/>
          <w:spacing w:val="-1"/>
        </w:rPr>
        <w:t> </w:t>
      </w:r>
      <w:r>
        <w:rPr>
          <w:color w:val="231F20"/>
        </w:rPr>
        <w:t>123</w:t>
      </w:r>
      <w:r>
        <w:rPr/>
      </w:r>
    </w:p>
    <w:p>
      <w:pPr>
        <w:pStyle w:val="BodyText"/>
        <w:spacing w:line="199" w:lineRule="exact" w:before="0"/>
        <w:ind w:left="110"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left="110" w:right="4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143</w:t>
      </w:r>
      <w:r>
        <w:rPr/>
      </w:r>
    </w:p>
    <w:p>
      <w:pPr>
        <w:pStyle w:val="BodyText"/>
        <w:spacing w:line="240" w:lineRule="auto" w:before="7"/>
        <w:ind w:left="110"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147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613948pt;width:170.1pt;height:28.35pt;mso-position-horizontal-relative:page;mso-position-vertical-relative:paragraph;z-index:157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</w:pPr>
                  <w:r>
                    <w:rPr>
                      <w:color w:val="231F20"/>
                    </w:rPr>
                    <w:t>4 x 1 000 + 9 x 100 + 2 x 10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left="110" w:right="5457"/>
        <w:jc w:val="left"/>
        <w:rPr>
          <w:rFonts w:ascii="Arial" w:hAnsi="Arial" w:cs="Arial" w:eastAsia="Arial" w:hint="default"/>
        </w:rPr>
      </w:pPr>
      <w:r>
        <w:rPr>
          <w:color w:val="231F20"/>
        </w:rPr>
        <w:t>Essa decomposição corresponde a qual número?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494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924</w:t>
      </w:r>
      <w:r>
        <w:rPr/>
      </w:r>
    </w:p>
    <w:p>
      <w:pPr>
        <w:pStyle w:val="BodyText"/>
        <w:spacing w:line="240" w:lineRule="auto" w:before="7"/>
        <w:ind w:left="110"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4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914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49"/>
        <w:jc w:val="left"/>
      </w:pPr>
      <w:r>
        <w:rPr>
          <w:color w:val="231F20"/>
        </w:rPr>
        <w:t>D) 4</w:t>
      </w:r>
      <w:r>
        <w:rPr>
          <w:color w:val="231F20"/>
          <w:spacing w:val="-1"/>
        </w:rPr>
        <w:t> </w:t>
      </w:r>
      <w:r>
        <w:rPr>
          <w:color w:val="231F20"/>
        </w:rPr>
        <w:t>924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7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 semanas. Quantos dias ele trabalha por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mês?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955" w:space="3565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72" w:after="0"/>
        <w:ind w:left="110" w:right="8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(M040173BH)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comprou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15,00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teatro.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pagou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 </w:t>
      </w:r>
      <w:r>
        <w:rPr>
          <w:rFonts w:ascii="Arial" w:hAnsi="Arial"/>
          <w:color w:val="231F20"/>
          <w:sz w:val="22"/>
        </w:rPr>
        <w:t>com uma 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6389"/>
        <w:jc w:val="left"/>
      </w:pPr>
      <w:r>
        <w:rPr>
          <w:color w:val="231F20"/>
        </w:rPr>
        <w:t>Quanto ele recebeu de troco por essa compra? A) R$</w:t>
      </w:r>
      <w:r>
        <w:rPr>
          <w:color w:val="231F20"/>
          <w:spacing w:val="-1"/>
        </w:rPr>
        <w:t> </w:t>
      </w:r>
      <w:r>
        <w:rPr>
          <w:color w:val="231F20"/>
        </w:rPr>
        <w:t>25,00</w:t>
      </w:r>
      <w:r>
        <w:rPr/>
      </w:r>
    </w:p>
    <w:p>
      <w:pPr>
        <w:pStyle w:val="BodyText"/>
        <w:spacing w:line="199" w:lineRule="exact" w:before="0"/>
        <w:ind w:left="110" w:right="638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35,00</w:t>
      </w:r>
      <w:r>
        <w:rPr/>
      </w:r>
    </w:p>
    <w:p>
      <w:pPr>
        <w:pStyle w:val="BodyText"/>
        <w:spacing w:line="240" w:lineRule="auto"/>
        <w:ind w:left="110" w:right="638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45,00</w:t>
      </w:r>
      <w:r>
        <w:rPr/>
      </w:r>
    </w:p>
    <w:p>
      <w:pPr>
        <w:pStyle w:val="BodyText"/>
        <w:spacing w:line="240" w:lineRule="auto"/>
        <w:ind w:left="110" w:right="638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65,00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0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3942pt;width:255.15pt;height:185.05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4908pt;width:9.550pt;height:43.3pt;mso-position-horizontal-relative:page;mso-position-vertical-relative:paragraph;z-index:1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1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5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De acordo com esse gráfico, quantas crianças preferem filmes de</w:t>
      </w:r>
      <w:r>
        <w:rPr>
          <w:color w:val="231F20"/>
          <w:spacing w:val="-1"/>
        </w:rPr>
        <w:t> </w:t>
      </w:r>
      <w:r>
        <w:rPr>
          <w:color w:val="231F20"/>
        </w:rPr>
        <w:t>ação?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0" w:after="0"/>
        <w:ind w:left="451" w:right="0" w:hanging="34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3939pt;width:144.8pt;height:144.8pt;mso-position-horizontal-relative:page;mso-position-vertical-relative:paragraph;z-index:1648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28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29" o:title=""/>
              </v:shape>
              <v:shape style="position:absolute;left:6944;top:1637;width:173;height:216" type="#_x0000_t75" stroked="false">
                <v:imagedata r:id="rId30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09" coordorigin="5333,2561" coordsize="170,209">
              <v:shape style="position:absolute;left:5333;top:2561;width:170;height:209" coordorigin="5333,2561" coordsize="170,209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2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79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79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31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4,4551,1452,4568,1380,4589,1311,4613,1242,4640,1175,4670,1110,4704,1047,4740,986,4780,927,4822,869,4867,814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4,7083,869,7126,927,7165,986,7202,1047,7235,1110,7266,1175,7293,1242,7317,1311,7337,1380,7354,1452,7368,1524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2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53.85pt;mso-position-horizontal-relative:page;mso-position-vertical-relative:paragraph;z-index:1888;mso-wrap-distance-left:0;mso-wrap-distance-right:0" coordorigin="1124,133" coordsize="9658,507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057" coordorigin="1134,143" coordsize="2,5057">
              <v:shape style="position:absolute;left:1134;top:143;width:2;height:5057" coordorigin="1134,143" coordsize="0,5057" path="m1134,520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057" coordorigin="1701,143" coordsize="2,5057">
              <v:shape style="position:absolute;left:1701;top:143;width:2;height:5057" coordorigin="1701,143" coordsize="0,5057" path="m1701,5200l1701,143e" filled="false" stroked="true" strokeweight=".5pt" strokecolor="#231f20">
                <v:path arrowok="t"/>
              </v:shape>
            </v:group>
            <v:group style="position:absolute;left:10772;top:143;width:2;height:5057" coordorigin="10772,143" coordsize="2,5057">
              <v:shape style="position:absolute;left:10772;top:143;width:2;height:5057" coordorigin="10772,143" coordsize="0,5057" path="m10772,5200l10772,143e" filled="false" stroked="true" strokeweight=".5pt" strokecolor="#231f20">
                <v:path arrowok="t"/>
              </v:shape>
            </v:group>
            <v:group style="position:absolute;left:1129;top:5205;width:572;height:2" coordorigin="1129,5205" coordsize="572,2">
              <v:shape style="position:absolute;left:1129;top:5205;width:572;height:2" coordorigin="1129,5205" coordsize="572,0" path="m1129,5205l1701,5205e" filled="false" stroked="true" strokeweight=".5pt" strokecolor="#231f20">
                <v:path arrowok="t"/>
              </v:shape>
            </v:group>
            <v:group style="position:absolute;left:1701;top:5205;width:9076;height:2" coordorigin="1701,5205" coordsize="9076,2">
              <v:shape style="position:absolute;left:1701;top:5205;width:9076;height:2" coordorigin="1701,5205" coordsize="9076,0" path="m1701,5205l10777,5205e" filled="false" stroked="true" strokeweight=".5pt" strokecolor="#231f20">
                <v:path arrowok="t"/>
              </v:shape>
              <v:shape style="position:absolute;left:1247;top:17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0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3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238" w:right="3238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que a lebre era muito mole e, enquanto falava, a tartaruga ria e ria da lebre. Mas a lebre 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lebre passou à frente da tartaruga. O dia estava quente, por isso lá pelo meio do caminho a lebre teve a ideia de brincar um pouco. Depois de brincar, resolveu tirar uma soneca à 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 por acaso a tartaruga me passar, é só correr um pouco e fico na frente de novo”,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pensou.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489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34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de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novo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’</w:t>
      </w:r>
      <w:r>
        <w:rPr>
          <w:rFonts w:ascii="Arial" w:hAnsi="Arial" w:cs="Arial" w:eastAsia="Arial" w:hint="default"/>
          <w:color w:val="231F20"/>
          <w:sz w:val="22"/>
          <w:szCs w:val="22"/>
        </w:rPr>
        <w:t>, pensou.” (ℓ. 9-10) , as aspas foram usadas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before="0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shape style="position:absolute;margin-left:87.999001pt;margin-top:6.90195pt;width:419.3pt;height:110.35pt;mso-position-horizontal-relative:page;mso-position-vertical-relative:paragraph;z-index:19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 w:hint="default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No maternal, uma menininha chega correndo e diz à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7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0"/>
                    <w:ind w:left="108" w:right="1960"/>
                    <w:jc w:val="left"/>
                  </w:pPr>
                  <w:r>
                    <w:rPr>
                      <w:color w:val="231F20"/>
                    </w:rPr>
                    <w:t>“Tudo bem Clarinha, olhar peixinhos não tem problema algum...” Esclarece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Clarinha:</w:t>
                  </w:r>
                  <w:r>
                    <w:rPr/>
                  </w:r>
                </w:p>
                <w:p>
                  <w:pPr>
                    <w:pStyle w:val="BodyText"/>
                    <w:spacing w:line="253" w:lineRule="exact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eles...”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"/>
        <w:ind w:left="100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5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32"/>
          <w:footerReference w:type="default" r:id="rId33"/>
          <w:pgSz w:w="11910" w:h="16840"/>
          <w:pgMar w:footer="524" w:header="377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68945pt;width:482.9pt;height:214.85pt;mso-position-horizontal-relative:page;mso-position-vertical-relative:paragraph;z-index:2008;mso-wrap-distance-left:0;mso-wrap-distance-right:0" coordorigin="1124,153" coordsize="9658,4297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4277" coordorigin="1134,163" coordsize="2,4277">
              <v:shape style="position:absolute;left:1134;top:163;width:2;height:4277" coordorigin="1134,163" coordsize="0,4277" path="m1134,444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4277" coordorigin="1701,163" coordsize="2,4277">
              <v:shape style="position:absolute;left:1701;top:163;width:2;height:4277" coordorigin="1701,163" coordsize="0,4277" path="m1701,4440l1701,163e" filled="false" stroked="true" strokeweight=".5pt" strokecolor="#231f20">
                <v:path arrowok="t"/>
              </v:shape>
            </v:group>
            <v:group style="position:absolute;left:10772;top:163;width:2;height:4277" coordorigin="10772,163" coordsize="2,4277">
              <v:shape style="position:absolute;left:10772;top:163;width:2;height:4277" coordorigin="10772,163" coordsize="0,4277" path="m10772,4440l10772,163e" filled="false" stroked="true" strokeweight=".5pt" strokecolor="#231f20">
                <v:path arrowok="t"/>
              </v:shape>
            </v:group>
            <v:group style="position:absolute;left:1129;top:4445;width:572;height:2" coordorigin="1129,4445" coordsize="572,2">
              <v:shape style="position:absolute;left:1129;top:4445;width:572;height:2" coordorigin="1129,4445" coordsize="572,0" path="m1129,4445l1701,4445e" filled="false" stroked="true" strokeweight=".5pt" strokecolor="#231f20">
                <v:path arrowok="t"/>
              </v:shape>
            </v:group>
            <v:group style="position:absolute;left:1701;top:4445;width:9076;height:2" coordorigin="1701,4445" coordsize="9076,2">
              <v:shape style="position:absolute;left:1701;top:4445;width:9076;height:2" coordorigin="1701,4445" coordsize="9076,0" path="m1701,4445l10777,4445e" filled="false" stroked="true" strokeweight=".5pt" strokecolor="#231f20">
                <v:path arrowok="t"/>
              </v:shape>
              <v:shape style="position:absolute;left:1356;top:172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Tuco, o pequeno pardal, nunca deixa de irritar seus amigos. Um dia, ele vai visitar sua mãe e diz: “Eu, mais tarde, vou me tornar uma águia dourada!”, “Mas, querido, mais tarde você vai continuar sendo o que já é: um 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jantar, 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Tuco. Mas, de repente, ele escorrega e cai entre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Tuco, 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110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8" w:val="left" w:leader="none"/>
        </w:tabs>
        <w:spacing w:line="240" w:lineRule="auto" w:before="7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8" w:val="left" w:leader="none"/>
        </w:tabs>
        <w:spacing w:line="240" w:lineRule="auto" w:before="1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lugar.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“‘Estou trazendo de volta a sua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 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 (ℓ. 12-13), a expressão 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</w:t>
      </w:r>
      <w:r>
        <w:rPr>
          <w:rFonts w:ascii="Arial" w:hAnsi="Arial" w:cs="Arial" w:eastAsia="Arial" w:hint="default"/>
          <w:color w:val="231F20"/>
          <w:sz w:val="16"/>
          <w:szCs w:val="16"/>
        </w:rPr>
        <w:t>P060028F5)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Isso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é comida...’” (ℓ. 1) O termo em destaque está no lugar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minhocas.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bebês.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pequeno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águia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dourada.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(P060038F5)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consigo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nem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vê-lo’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perguntou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ovelha,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divertindo.”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 utilizado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opinião 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iniciar um parágrafo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 comentário do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narrador.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pgSz w:w="11910" w:h="16840"/>
          <w:pgMar w:header="377" w:footer="324" w:top="560" w:bottom="52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(P060039F5) </w:t>
      </w:r>
      <w:r>
        <w:rPr>
          <w:rFonts w:ascii="Arial"/>
          <w:color w:val="231F20"/>
          <w:sz w:val="22"/>
        </w:rPr>
        <w:t>De acordo com esse texto, ao pegar o pardal entre os dentes, a ovelha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queria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assustar o pequeno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devolver o pardal à sua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prender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2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9091" w:space="455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3.798pt;margin-top:8.628944pt;width:488.498255pt;height:143.28pt;mso-position-horizontal-relative:page;mso-position-vertical-relative:paragraph;z-index:2032;mso-wrap-distance-left:0;mso-wrap-distance-right:0" type="#_x0000_t75" stroked="false">
            <v:imagedata r:id="rId36" o:title=""/>
            <w10:wrap type="topAndBottom"/>
          </v:shape>
        </w:pict>
      </w:r>
    </w:p>
    <w:p>
      <w:pPr>
        <w:spacing w:before="16"/>
        <w:ind w:left="1618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7">
        <w:r>
          <w:rPr>
            <w:rFonts w:ascii="Arial" w:hAnsi="Arial"/>
            <w:color w:val="231F20"/>
            <w:sz w:val="16"/>
          </w:rPr>
          <w:t>em: &lt;http://bichinhosdejardim.com/aos-mestres-com-carinho/&gt;.</w:t>
        </w:r>
      </w:hyperlink>
      <w:r>
        <w:rPr>
          <w:rFonts w:ascii="Arial" w:hAnsi="Arial"/>
          <w:color w:val="231F20"/>
          <w:sz w:val="16"/>
        </w:rPr>
        <w:t> Acesso em: 17 jul. 2013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(P060029F5_SUP)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“Sim, 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pego pesado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a emoção...”, a expressão em destaque é exemplo de linguagem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utilizada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uma outra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jornais 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revistas.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conversas de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toda escrita com minha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letrinha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!”, o diminutivo no termo em destaque demonstra que o personagem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carinhoso.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respeitador.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simpático.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vaidoso.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43744" type="#_x0000_t75" stroked="false">
            <v:imagedata r:id="rId40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left="110" w:right="49"/>
        <w:jc w:val="left"/>
      </w:pPr>
      <w:r>
        <w:rPr/>
        <w:pict>
          <v:group style="position:absolute;margin-left:99.459999pt;margin-top:-110.926147pt;width:68.650pt;height:104.4pt;mso-position-horizontal-relative:page;mso-position-vertical-relative:paragraph;z-index:-43720" coordorigin="1989,-2219" coordsize="1373,2088">
            <v:group style="position:absolute;left:2322;top:-2209;width:1030;height:1030" coordorigin="2322,-2209" coordsize="1030,1030">
              <v:shape style="position:absolute;left:2322;top:-2209;width:1030;height:1030" coordorigin="2322,-2209" coordsize="1030,1030" path="m2837,-2209l2913,-2203,2986,-2187,3054,-2161,3117,-2126,3175,-2082,3226,-2031,3269,-1974,3304,-1911,3330,-1842,3346,-1770,3352,-1694,3346,-1617,3330,-1545,3304,-1476,3269,-1413,3226,-1356,3175,-1305,3117,-1261,3054,-1226,2986,-1200,2913,-1184,2837,-1179,2761,-1184,2688,-1200,2620,-1226,2557,-1261,2499,-1305,2448,-1356,2405,-1413,2370,-1476,2344,-1545,2328,-1617,2322,-1694,2328,-1770,2344,-1842,2370,-1911,2405,-1974,2448,-2031,2499,-2082,2557,-2126,2620,-2161,2688,-2187,2761,-2203,2837,-2209xe" filled="false" stroked="true" strokeweight="1pt" strokecolor="#231f20">
                <v:path arrowok="t"/>
              </v:shape>
              <v:shape style="position:absolute;left:2547;top:-1737;width:129;height:129" type="#_x0000_t75" stroked="false">
                <v:imagedata r:id="rId41" o:title=""/>
              </v:shape>
            </v:group>
            <v:group style="position:absolute;left:2257;top:-1280;width:430;height:430" coordorigin="2257,-1280" coordsize="430,430">
              <v:shape style="position:absolute;left:2257;top:-1280;width:430;height:430" coordorigin="2257,-1280" coordsize="430,430" path="m2472,-1280l2540,-1269,2599,-1238,2645,-1192,2676,-1133,2687,-1065,2676,-997,2645,-938,2599,-891,2540,-861,2472,-850,2404,-861,2345,-891,2298,-938,2268,-997,2257,-1065,2268,-1133,2298,-1192,2345,-1238,2404,-1269,2472,-1280xe" filled="false" stroked="true" strokeweight="1.0pt" strokecolor="#231f20">
                <v:path arrowok="t"/>
              </v:shape>
              <v:shape style="position:absolute;left:1989;top:-882;width:777;height:751" type="#_x0000_t75" stroked="false">
                <v:imagedata r:id="rId42" o:title=""/>
              </v:shape>
            </v:group>
            <v:group style="position:absolute;left:2848;top:-1776;width:395;height:375" coordorigin="2848,-1776" coordsize="395,375">
              <v:shape style="position:absolute;left:2848;top:-1776;width:395;height:375" coordorigin="2848,-1776" coordsize="395,375" path="m3048,-1776l2848,-1636,2923,-1401,3168,-1401,3243,-1636,3048,-177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55" w:val="left" w:leader="none"/>
        </w:tabs>
        <w:spacing w:line="266" w:lineRule="exact" w:before="64" w:after="0"/>
        <w:ind w:left="354" w:right="0" w:hanging="24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47" w:val="left" w:leader="none"/>
        </w:tabs>
        <w:spacing w:line="264" w:lineRule="exact" w:before="0" w:after="0"/>
        <w:ind w:left="346" w:right="0" w:hanging="23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45" w:val="left" w:leader="none"/>
        </w:tabs>
        <w:spacing w:line="264" w:lineRule="exact" w:before="0" w:after="0"/>
        <w:ind w:left="344" w:right="0" w:hanging="23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66" w:lineRule="exact" w:before="0" w:after="0"/>
        <w:ind w:left="362" w:right="0" w:hanging="25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49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8"/>
        <w:ind w:left="110" w:right="49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1"/>
        <w:ind w:left="110"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1"/>
        <w:ind w:left="110" w:right="4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1"/>
        <w:ind w:left="110" w:right="4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0" w:after="0"/>
        <w:ind w:left="110" w:right="272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(M041482E4) </w:t>
      </w:r>
      <w:r>
        <w:rPr>
          <w:rFonts w:ascii="Arial" w:hAnsi="Arial"/>
          <w:color w:val="231F20"/>
          <w:sz w:val="22"/>
        </w:rPr>
        <w:t>Um supermercado vende maçãs em bandejas com 4 unidades. </w:t>
      </w:r>
      <w:r>
        <w:rPr>
          <w:rFonts w:ascii="Arial" w:hAnsi="Arial"/>
          <w:color w:val="231F20"/>
          <w:sz w:val="22"/>
        </w:rPr>
        <w:t>Quantas bandejas serão necessárias, no mínimo, para embalar 108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maçãs?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8"/>
        <w:ind w:left="110" w:right="49"/>
        <w:jc w:val="left"/>
      </w:pPr>
      <w:r>
        <w:rPr>
          <w:color w:val="231F20"/>
        </w:rPr>
        <w:t>A) </w:t>
      </w:r>
      <w:r>
        <w:rPr>
          <w:color w:val="231F20"/>
          <w:spacing w:val="-6"/>
        </w:rPr>
        <w:t>112</w:t>
      </w:r>
      <w:r>
        <w:rPr>
          <w:spacing w:val="-6"/>
        </w:rPr>
      </w:r>
    </w:p>
    <w:p>
      <w:pPr>
        <w:pStyle w:val="BodyText"/>
        <w:spacing w:line="240" w:lineRule="auto" w:before="11"/>
        <w:ind w:left="110"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104</w:t>
      </w:r>
      <w:r>
        <w:rPr>
          <w:rFonts w:ascii="Arial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1"/>
          <w:szCs w:val="11"/>
        </w:rPr>
      </w:pPr>
    </w:p>
    <w:p>
      <w:pPr>
        <w:spacing w:before="83"/>
        <w:ind w:left="4895" w:right="4859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105"/>
          <w:sz w:val="16"/>
        </w:rPr>
        <w:t>Gabriela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93.563004pt;margin-top:10.185724pt;width:408.15pt;height:162pt;mso-position-horizontal-relative:page;mso-position-vertical-relative:paragraph;z-index:2224;mso-wrap-distance-left:0;mso-wrap-distance-right:0" coordorigin="1871,204" coordsize="8163,3240">
            <v:shape style="position:absolute;left:5181;top:204;width:1629;height:3240" type="#_x0000_t75" stroked="false">
              <v:imagedata r:id="rId43" o:title=""/>
            </v:shape>
            <v:shape style="position:absolute;left:5502;top:1668;width:238;height:301" type="#_x0000_t75" stroked="false">
              <v:imagedata r:id="rId44" o:title=""/>
            </v:shape>
            <v:shape style="position:absolute;left:5241;top:970;width:188;height:301" type="#_x0000_t75" stroked="false">
              <v:imagedata r:id="rId45" o:title=""/>
            </v:shape>
            <v:group style="position:absolute;left:5942;top:2742;width:159;height:371" coordorigin="5942,2742" coordsize="159,371">
              <v:shape style="position:absolute;left:5942;top:2742;width:159;height:371" coordorigin="5942,2742" coordsize="159,371" path="m6024,2742l5989,2748,5961,2763,5944,2785,5942,2810,5962,2886,5982,2962,6002,3037,6023,3113,6033,3113,6051,3038,6068,2963,6085,2889,6101,2814,6097,2789,6079,2765,6052,2748,6024,2742xe" filled="true" fillcolor="#ffffff" stroked="false">
                <v:path arrowok="t"/>
                <v:fill type="solid"/>
              </v:shape>
              <v:shape style="position:absolute;left:6522;top:957;width:168;height:292" type="#_x0000_t75" stroked="false">
                <v:imagedata r:id="rId46" o:title=""/>
              </v:shape>
            </v:group>
            <v:group style="position:absolute;left:5650;top:2685;width:282;height:198" coordorigin="5650,2685" coordsize="282,198">
              <v:shape style="position:absolute;left:5650;top:2685;width:282;height:198" coordorigin="5650,2685" coordsize="282,198" path="m5663,2685l5659,2700,5654,2715,5651,2730,5659,2794,5683,2863,5751,2877,5810,2882,5871,2878,5932,2863,5916,2809,5858,2809,5821,2805,5791,2782,5760,2738,5753,2727,5746,2712,5735,2707,5718,2700,5700,2695,5663,2685xe" filled="true" fillcolor="#ffffff" stroked="false">
                <v:path arrowok="t"/>
                <v:fill type="solid"/>
              </v:shape>
              <v:shape style="position:absolute;left:5650;top:2685;width:282;height:198" coordorigin="5650,2685" coordsize="282,198" path="m5913,2798l5858,2809,5916,2809,5913,2798xe" filled="true" fillcolor="#ffffff" stroked="false">
                <v:path arrowok="t"/>
                <v:fill type="solid"/>
              </v:shape>
            </v:group>
            <v:group style="position:absolute;left:6018;top:3276;width:771;height:144" coordorigin="6018,3276" coordsize="771,144">
              <v:shape style="position:absolute;left:6018;top:3276;width:771;height:144" coordorigin="6018,3276" coordsize="771,144" path="m6031,3310l6018,3324,6032,3335,6046,3346,6155,3388,6235,3405,6315,3416,6396,3419,6477,3416,6558,3407,6608,3395,6634,3386,6409,3386,6334,3384,6258,3374,6183,3359,6107,3337,6031,3310xe" filled="true" fillcolor="#ffffff" stroked="false">
                <v:path arrowok="t"/>
                <v:fill type="solid"/>
              </v:shape>
              <v:shape style="position:absolute;left:6018;top:3276;width:771;height:144" coordorigin="6018,3276" coordsize="771,144" path="m6788,3276l6712,3316,6636,3346,6560,3368,6485,3381,6409,3386,6634,3386,6705,3357,6764,3326,6780,3293,6788,3276xe" filled="true" fillcolor="#ffffff" stroked="false">
                <v:path arrowok="t"/>
                <v:fill type="solid"/>
              </v:shape>
              <v:shape style="position:absolute;left:6419;top:1968;width:153;height:254" type="#_x0000_t75" stroked="false">
                <v:imagedata r:id="rId47" o:title=""/>
              </v:shape>
              <v:shape style="position:absolute;left:5894;top:1271;width:209;height:183" type="#_x0000_t75" stroked="false">
                <v:imagedata r:id="rId48" o:title=""/>
              </v:shape>
            </v:group>
            <v:group style="position:absolute;left:5282;top:3168;width:712;height:211" coordorigin="5282,3168" coordsize="712,211">
              <v:shape style="position:absolute;left:5282;top:3168;width:712;height:211" coordorigin="5282,3168" coordsize="712,211" path="m5282,3168l5298,3230,5416,3303,5491,3334,5566,3357,5643,3372,5721,3378,5800,3376,5881,3365,5959,3346,5682,3346,5612,3338,5543,3322,5476,3297,5410,3263,5345,3220,5282,3168xe" filled="true" fillcolor="#ffffff" stroked="false">
                <v:path arrowok="t"/>
                <v:fill type="solid"/>
              </v:shape>
              <v:shape style="position:absolute;left:5282;top:3168;width:712;height:211" coordorigin="5282,3168" coordsize="712,211" path="m5976,3301l5900,3323,5826,3339,5754,3346,5682,3346,5959,3346,5962,3345,5971,3340,5978,3331,5986,3321,5993,3312,5976,3301xe" filled="true" fillcolor="#ffffff" stroked="false">
                <v:path arrowok="t"/>
                <v:fill type="solid"/>
              </v:shape>
            </v:group>
            <v:group style="position:absolute;left:5541;top:1932;width:125;height:257" coordorigin="5541,1932" coordsize="125,257">
              <v:shape style="position:absolute;left:5541;top:1932;width:125;height:257" coordorigin="5541,1932" coordsize="125,257" path="m5549,1932l5541,1991,5551,2056,5579,2123,5623,2188,5666,1990,5549,1932xe" filled="true" fillcolor="#ffffff" stroked="false">
                <v:path arrowok="t"/>
                <v:fill type="solid"/>
              </v:shape>
              <v:shape style="position:absolute;left:6114;top:2744;width:276;height:161" type="#_x0000_t75" stroked="false">
                <v:imagedata r:id="rId49" o:title=""/>
              </v:shape>
            </v:group>
            <v:group style="position:absolute;left:6088;top:2187;width:345;height:94" coordorigin="6088,2187" coordsize="345,94">
              <v:shape style="position:absolute;left:6088;top:2187;width:345;height:94" coordorigin="6088,2187" coordsize="345,94" path="m6419,2187l6415,2188,6088,2228,6098,2260,6114,2278,6138,2281,6172,2271,6184,2269,6228,2269,6276,2263,6330,2256,6383,2241,6432,2212,6425,2202,6419,2187xe" filled="true" fillcolor="#ffffff" stroked="false">
                <v:path arrowok="t"/>
                <v:fill type="solid"/>
              </v:shape>
              <v:shape style="position:absolute;left:6088;top:2187;width:345;height:94" coordorigin="6088,2187" coordsize="345,94" path="m6228,2269l6184,2269,6196,2269,6209,2270,6222,2270,6228,2269xe" filled="true" fillcolor="#ffffff" stroked="false">
                <v:path arrowok="t"/>
                <v:fill type="solid"/>
              </v:shape>
              <v:shape style="position:absolute;left:5551;top:2960;width:156;height:171" type="#_x0000_t75" stroked="false">
                <v:imagedata r:id="rId50" o:title=""/>
              </v:shape>
              <v:shape style="position:absolute;left:6337;top:2977;width:106;height:197" type="#_x0000_t75" stroked="false">
                <v:imagedata r:id="rId51" o:title=""/>
              </v:shape>
            </v:group>
            <v:group style="position:absolute;left:5655;top:2143;width:144;height:109" coordorigin="5655,2143" coordsize="144,109">
              <v:shape style="position:absolute;left:5655;top:2143;width:144;height:109" coordorigin="5655,2143" coordsize="144,109" path="m5683,2143l5667,2150,5655,2152,5658,2163,5730,2220,5799,2251,5783,2205,5756,2179,5724,2162,5691,2148,5683,2143xe" filled="true" fillcolor="#ffffff" stroked="false">
                <v:path arrowok="t"/>
                <v:fill type="solid"/>
              </v:shape>
            </v:group>
            <v:group style="position:absolute;left:5675;top:1999;width:67;height:141" coordorigin="5675,1999" coordsize="67,141">
              <v:shape style="position:absolute;left:5675;top:1999;width:67;height:141" coordorigin="5675,1999" coordsize="67,141" path="m5694,1999l5676,2061,5675,2098,5696,2121,5742,2140,5694,1999xe" filled="true" fillcolor="#ffffff" stroked="false">
                <v:path arrowok="t"/>
                <v:fill type="solid"/>
              </v:shape>
            </v:group>
            <v:group style="position:absolute;left:6618;top:2455;width:93;height:77" coordorigin="6618,2455" coordsize="93,77">
              <v:shape style="position:absolute;left:6618;top:2455;width:93;height:77" coordorigin="6618,2455" coordsize="93,77" path="m6618,2455l6627,2514,6638,2519,6652,2526,6665,2531,6676,2531,6687,2524,6696,2514,6704,2502,6711,2492,6618,2455xe" filled="true" fillcolor="#ffffff" stroked="false">
                <v:path arrowok="t"/>
                <v:fill type="solid"/>
              </v:shape>
              <v:shape style="position:absolute;left:6618;top:2455;width:93;height:77" coordorigin="6618,2455" coordsize="93,77" path="m6625,2513l6627,2515,6627,2514,6625,2513xe" filled="true" fillcolor="#ffffff" stroked="false">
                <v:path arrowok="t"/>
                <v:fill type="solid"/>
              </v:shape>
            </v:group>
            <v:group style="position:absolute;left:6008;top:1030;width:58;height:176" coordorigin="6008,1030" coordsize="58,176">
              <v:shape style="position:absolute;left:6008;top:1030;width:58;height:176" coordorigin="6008,1030" coordsize="58,176" path="m6047,1030l6008,1203,6020,1205,6066,1034,6047,1030xe" filled="true" fillcolor="#231f20" stroked="false">
                <v:path arrowok="t"/>
                <v:fill type="solid"/>
              </v:shape>
            </v:group>
            <v:group style="position:absolute;left:5760;top:2520;width:129;height:84" coordorigin="5760,2520" coordsize="129,84">
              <v:shape style="position:absolute;left:5760;top:2520;width:129;height:84" coordorigin="5760,2520" coordsize="129,84" path="m5857,2520l5832,2523,5808,2529,5760,2541,5765,2553,5770,2565,5833,2603,5850,2603,5859,2598,5868,2588,5878,2574,5888,2559,5879,2546,5871,2533,5863,2523,5857,2520xe" filled="true" fillcolor="#ffffff" stroked="false">
                <v:path arrowok="t"/>
                <v:fill type="solid"/>
              </v:shape>
            </v:group>
            <v:group style="position:absolute;left:5516;top:2357;width:100;height:110" coordorigin="5516,2357" coordsize="100,110">
              <v:shape style="position:absolute;left:5516;top:2357;width:100;height:110" coordorigin="5516,2357" coordsize="100,110" path="m5517,2431l5525,2442,5533,2454,5540,2464,5544,2467,5563,2458,5581,2447,5582,2447,5569,2447,5545,2446,5521,2433,5519,2433,5519,2432,5517,2431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30,2360l5523,2360,5604,2409,5588,2434,5569,2447,5582,2447,5599,2436,5614,2422,5615,2414,5611,2401,5557,2366,5536,2362,5530,2360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19,2432l5519,2433,5521,2433,5519,2432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16,2357l5519,2431,5519,2432,5523,2360,5530,2360,5516,2357xe" filled="true" fillcolor="#231f20" stroked="false">
                <v:path arrowok="t"/>
                <v:fill type="solid"/>
              </v:shape>
            </v:group>
            <v:group style="position:absolute;left:6051;top:2421;width:99;height:92" coordorigin="6051,2421" coordsize="99,92">
              <v:shape style="position:absolute;left:6051;top:2421;width:99;height:92" coordorigin="6051,2421" coordsize="99,92" path="m6051,2421l6064,2483,6127,2512,6150,2463,6051,2421xe" filled="true" fillcolor="#ffffff" stroked="false">
                <v:path arrowok="t"/>
                <v:fill type="solid"/>
              </v:shape>
              <v:shape style="position:absolute;left:6364;top:2483;width:108;height:124" type="#_x0000_t75" stroked="false">
                <v:imagedata r:id="rId52" o:title=""/>
              </v:shape>
            </v:group>
            <v:group style="position:absolute;left:6043;top:2416;width:119;height:96" coordorigin="6043,2416" coordsize="119,96">
              <v:shape style="position:absolute;left:6043;top:2416;width:119;height:96" coordorigin="6043,2416" coordsize="119,96" path="m6075,2421l6051,2421,6150,2463,6127,2512,6162,2447,6111,2429,6106,2426,6086,2423,6075,2421xe" filled="true" fillcolor="#231f20" stroked="false">
                <v:path arrowok="t"/>
                <v:fill type="solid"/>
              </v:shape>
              <v:shape style="position:absolute;left:6043;top:2416;width:119;height:96" coordorigin="6043,2416" coordsize="119,96" path="m6043,2416l6064,2483,6051,2421,6075,2421,6043,2416xe" filled="true" fillcolor="#231f20" stroked="false">
                <v:path arrowok="t"/>
                <v:fill type="solid"/>
              </v:shape>
            </v:group>
            <v:group style="position:absolute;left:5517;top:2360;width:87;height:87" coordorigin="5517,2360" coordsize="87,87">
              <v:shape style="position:absolute;left:5517;top:2360;width:87;height:87" coordorigin="5517,2360" coordsize="87,87" path="m5523,2360l5519,2432,5545,2446,5569,2447,5588,2434,5604,2409,5523,2360xe" filled="true" fillcolor="#ffffff" stroked="false">
                <v:path arrowok="t"/>
                <v:fill type="solid"/>
              </v:shape>
              <v:shape style="position:absolute;left:5517;top:2360;width:87;height:87" coordorigin="5517,2360" coordsize="87,87" path="m5517,2431l5519,2433,5519,2432,5517,2431xe" filled="true" fillcolor="#ffffff" stroked="false">
                <v:path arrowok="t"/>
                <v:fill type="solid"/>
              </v:shape>
              <v:shape style="position:absolute;left:2492;top:2349;width:565;height:918" type="#_x0000_t75" stroked="false">
                <v:imagedata r:id="rId53" o:title=""/>
              </v:shape>
              <v:shape style="position:absolute;left:2802;top:2403;width:185;height:196" type="#_x0000_t75" stroked="false">
                <v:imagedata r:id="rId54" o:title=""/>
              </v:shape>
              <v:shape style="position:absolute;left:2523;top:2523;width:205;height:188" type="#_x0000_t75" stroked="false">
                <v:imagedata r:id="rId55" o:title=""/>
              </v:shape>
              <v:shape style="position:absolute;left:2867;top:2837;width:181;height:160" type="#_x0000_t75" stroked="false">
                <v:imagedata r:id="rId56" o:title=""/>
              </v:shape>
              <v:shape style="position:absolute;left:2502;top:2355;width:511;height:904" type="#_x0000_t75" stroked="false">
                <v:imagedata r:id="rId57" o:title=""/>
              </v:shape>
              <v:shape style="position:absolute;left:3792;top:2419;width:582;height:864" type="#_x0000_t75" stroked="false">
                <v:imagedata r:id="rId58" o:title=""/>
              </v:shape>
            </v:group>
            <v:group style="position:absolute;left:1873;top:3269;width:3411;height:2" coordorigin="1873,3269" coordsize="3411,2">
              <v:shape style="position:absolute;left:1873;top:3269;width:3411;height:2" coordorigin="1873,3269" coordsize="3411,0" path="m1873,3269l5284,3269e" filled="false" stroked="true" strokeweight=".139126pt" strokecolor="#231f20">
                <v:path arrowok="t"/>
              </v:shape>
            </v:group>
            <v:group style="position:absolute;left:1873;top:3269;width:3411;height:2" coordorigin="1873,3269" coordsize="3411,2">
              <v:shape style="position:absolute;left:1873;top:3269;width:3411;height:2" coordorigin="1873,3269" coordsize="3411,0" path="m1873,3269l5284,3269e" filled="false" stroked="true" strokeweight=".145421pt" strokecolor="#231f20">
                <v:path arrowok="t"/>
              </v:shape>
              <v:shape style="position:absolute;left:7281;top:2423;width:679;height:847" type="#_x0000_t75" stroked="false">
                <v:imagedata r:id="rId59" o:title=""/>
              </v:shape>
              <v:shape style="position:absolute;left:7522;top:2431;width:289;height:154" type="#_x0000_t75" stroked="false">
                <v:imagedata r:id="rId60" o:title=""/>
              </v:shape>
            </v:group>
            <v:group style="position:absolute;left:7618;top:2517;width:314;height:450" coordorigin="7618,2517" coordsize="314,450">
              <v:shape style="position:absolute;left:7618;top:2517;width:314;height:450" coordorigin="7618,2517" coordsize="314,450" path="m7618,2966l7642,2911,7668,2857,7698,2805,7736,2759,7753,2735,7803,2665,7839,2609,7857,2583,7877,2563,7889,2553,7903,2542,7917,2530,7931,2517e" filled="false" stroked="true" strokeweight=".75pt" strokecolor="#231f20">
                <v:path arrowok="t"/>
              </v:shape>
              <v:shape style="position:absolute;left:7463;top:2520;width:319;height:246" type="#_x0000_t75" stroked="false">
                <v:imagedata r:id="rId61" o:title=""/>
              </v:shape>
              <v:shape style="position:absolute;left:7308;top:2848;width:183;height:140" type="#_x0000_t75" stroked="false">
                <v:imagedata r:id="rId62" o:title=""/>
              </v:shape>
            </v:group>
            <v:group style="position:absolute;left:9244;top:2758;width:9;height:4" coordorigin="9244,2758" coordsize="9,4">
              <v:shape style="position:absolute;left:9244;top:2758;width:9;height:4" coordorigin="9244,2758" coordsize="9,4" path="m9244,2758l9244,2760,9247,2761,9252,2758,9244,2758xe" filled="true" fillcolor="#231f20" stroked="false">
                <v:path arrowok="t"/>
                <v:fill type="solid"/>
              </v:shape>
            </v:group>
            <v:group style="position:absolute;left:8961;top:3133;width:23;height:40" coordorigin="8961,3133" coordsize="23,40">
              <v:shape style="position:absolute;left:8961;top:3133;width:23;height:40" coordorigin="8961,3133" coordsize="23,40" path="m8961,3158l8962,3160,8961,3163,8965,3167,8968,3172,8977,3171,8979,3167,8983,3167,8983,3158,8964,3158,8961,3158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83,3167l8979,3167,8983,3169,8983,3167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63,3133l8962,3141,8977,3146,8969,3152,8970,3156,8966,3156,8966,3157,8964,3158,8983,3158,8983,3156,8970,3156,8966,3155,8983,3155,8984,3144,8981,3137,8976,3137,8975,3134,8966,3134,8963,3133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80,3135l8976,3137,8981,3137,8980,3135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74,3133l8969,3133,8966,3134,8975,3134,8974,3133xe" filled="true" fillcolor="#231f20" stroked="false">
                <v:path arrowok="t"/>
                <v:fill type="solid"/>
              </v:shape>
            </v:group>
            <v:group style="position:absolute;left:8957;top:2932;width:37;height:61" coordorigin="8957,2932" coordsize="37,61">
              <v:shape style="position:absolute;left:8957;top:2932;width:37;height:61" coordorigin="8957,2932" coordsize="37,61" path="m8983,2932l8977,2942,8974,2954,8970,2966,8963,2976,8965,2980,8961,2981,8957,2992,8968,2991,8972,2987,8973,2983,8978,2983,8981,2973,8985,2962,8989,2951,8994,2940,8990,2939,8990,2936,8984,2936,8983,2932xe" filled="true" fillcolor="#231f20" stroked="false">
                <v:path arrowok="t"/>
                <v:fill type="solid"/>
              </v:shape>
              <v:shape style="position:absolute;left:8957;top:2932;width:37;height:61" coordorigin="8957,2932" coordsize="37,61" path="m8978,2983l8973,2983,8977,2984,8978,2983xe" filled="true" fillcolor="#231f20" stroked="false">
                <v:path arrowok="t"/>
                <v:fill type="solid"/>
              </v:shape>
              <v:shape style="position:absolute;left:8957;top:2932;width:37;height:61" coordorigin="8957,2932" coordsize="37,61" path="m8991,2935l8988,2935,8984,2936,8990,2936,8991,2935xe" filled="true" fillcolor="#231f20" stroked="false">
                <v:path arrowok="t"/>
                <v:fill type="solid"/>
              </v:shape>
            </v:group>
            <v:group style="position:absolute;left:8538;top:2978;width:429;height:216" coordorigin="8538,2978" coordsize="429,216">
              <v:shape style="position:absolute;left:8538;top:2978;width:429;height:216" coordorigin="8538,2978" coordsize="429,216" path="m8962,3160l8961,3160,8961,3160,8960,3160,8946,3155,8932,3155,8919,3159,8906,3165,8900,3166,8894,3166,8888,3166,8873,3161,8812,3176,8807,3184,8801,3187,8788,3191,8775,3192,8761,3190,8746,3189,8715,3190,8684,3193,8654,3187,8627,3163,8610,3149,8589,3142,8564,3136,8540,3127,8538,3123,8538,3118,8538,3113,8554,3091,8574,3073,8593,3054,8609,3032,8641,3016,8672,2995,8705,2979,8739,2978,8750,2983,8761,2989,8773,2993,8788,2992,8816,2988,8843,2998,8866,3017,8881,3041,8911,3056,8934,3078,8952,3105,8966,3134e" filled="false" stroked="true" strokeweight=".75pt" strokecolor="#231f20">
                <v:path arrowok="t"/>
              </v:shape>
              <v:shape style="position:absolute;left:8882;top:2405;width:450;height:750" type="#_x0000_t75" stroked="false">
                <v:imagedata r:id="rId63" o:title=""/>
              </v:shape>
            </v:group>
            <v:group style="position:absolute;left:8998;top:3061;width:425;height:221" coordorigin="8998,3061" coordsize="425,221">
              <v:shape style="position:absolute;left:8998;top:3061;width:425;height:221" coordorigin="8998,3061" coordsize="425,221" path="m9001,3148l9053,3100,9115,3067,9136,3065,9156,3068,9177,3070,9198,3069,9240,3061,9298,3063,9355,3073,9390,3084,9392,3086,9395,3087,9398,3090,9414,3118,9421,3161,9422,3205,9420,3235,9369,3250,9319,3270,9268,3281,9216,3267,9204,3249,9184,3243,9163,3241,9145,3237,9129,3224,9112,3206,9095,3189,9078,3177,9058,3173,9039,3174,9019,3175,8998,3170e" filled="false" stroked="true" strokeweight=".75pt" strokecolor="#231f20">
                <v:path arrowok="t"/>
              </v:shape>
            </v:group>
            <v:group style="position:absolute;left:8978;top:3167;width:20;height:83" coordorigin="8978,3167" coordsize="20,83">
              <v:shape style="position:absolute;left:8978;top:3167;width:20;height:83" coordorigin="8978,3167" coordsize="20,83" path="m8998,3170l8993,3189,8991,3210,8990,3230,8989,3250,8979,3234,8978,3212,8980,3189,8979,3167e" filled="false" stroked="true" strokeweight=".75pt" strokecolor="#231f20">
                <v:path arrowok="t"/>
              </v:shape>
              <v:shape style="position:absolute;left:8821;top:2459;width:350;height:464" type="#_x0000_t75" stroked="false">
                <v:imagedata r:id="rId64" o:title=""/>
              </v:shape>
            </v:group>
            <v:group style="position:absolute;left:8659;top:2547;width:293;height:439" coordorigin="8659,2547" coordsize="293,439">
              <v:shape style="position:absolute;left:8659;top:2547;width:293;height:439" coordorigin="8659,2547" coordsize="293,439" path="m8941,2634l8906,2608,8868,2585,8828,2573,8783,2579,8760,2570,8738,2558,8716,2547,8692,2547,8686,2562,8683,2578,8678,2593,8667,2604,8669,2623,8664,2641,8659,2660,8661,2679,8667,2706,8671,2736,8682,2766,8707,2789,8711,2797,8702,2802,8701,2809,8721,2833,8737,2859,8753,2883,8771,2901,8784,2906,8798,2910,8810,2917,8816,2930,8831,2941,8848,2950,8863,2960,8873,2975,8892,2981,8912,2982,8932,2983,8951,2985e" filled="false" stroked="true" strokeweight=".75pt" strokecolor="#231f20">
                <v:path arrowok="t"/>
              </v:shape>
              <v:shape style="position:absolute;left:8621;top:2608;width:783;height:622" type="#_x0000_t75" stroked="false">
                <v:imagedata r:id="rId65" o:title=""/>
              </v:shape>
            </v:group>
            <v:group style="position:absolute;left:6785;top:3269;width:3248;height:2" coordorigin="6785,3269" coordsize="3248,2">
              <v:shape style="position:absolute;left:6785;top:3269;width:3248;height:2" coordorigin="6785,3269" coordsize="3248,0" path="m6785,3269l10033,3269e" filled="false" stroked="true" strokeweight=".137727pt" strokecolor="#231f20">
                <v:path arrowok="t"/>
              </v:shape>
            </v:group>
            <v:group style="position:absolute;left:6785;top:3269;width:3248;height:2" coordorigin="6785,3269" coordsize="3248,2">
              <v:shape style="position:absolute;left:6785;top:3269;width:3248;height:2" coordorigin="6785,3269" coordsize="3248,0" path="m6785,3269l10033,3269e" filled="false" stroked="true" strokeweight=".142827pt" strokecolor="#231f20">
                <v:path arrowok="t"/>
              </v:shape>
              <v:shape style="position:absolute;left:2568;top:2101;width:321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1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rosa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93;top:2101;width:743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margarida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43;top:2101;width:404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8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cravo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48;top:2101;width:477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violeta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93"/>
        <w:ind w:left="110" w:right="49"/>
        <w:jc w:val="left"/>
      </w:pPr>
      <w:r>
        <w:rPr>
          <w:color w:val="231F20"/>
        </w:rPr>
        <w:t>Quais são as flores que estão do lado esquerdo de</w:t>
      </w:r>
      <w:r>
        <w:rPr>
          <w:color w:val="231F20"/>
          <w:spacing w:val="-2"/>
        </w:rPr>
        <w:t> </w:t>
      </w:r>
      <w:r>
        <w:rPr>
          <w:color w:val="231F20"/>
        </w:rPr>
        <w:t>Gabriela?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8"/>
          <w:footerReference w:type="even" r:id="rId39"/>
          <w:pgSz w:w="11910" w:h="16840"/>
          <w:pgMar w:footer="524" w:header="377" w:top="560" w:bottom="720" w:left="740" w:right="74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128.0500pt;height:19.350pt;mso-position-horizontal-relative:page;mso-position-vertical-relative:paragraph;z-index:22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</w:pPr>
                  <w:r>
                    <w:rPr>
                      <w:color w:val="231F20"/>
                    </w:rPr>
                    <w:t>2 x 100 + 5 x 10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left="110" w:right="6251"/>
        <w:jc w:val="left"/>
      </w:pPr>
      <w:r>
        <w:rPr>
          <w:color w:val="231F20"/>
        </w:rPr>
        <w:t>Essa é a decomposição de qual número? A)</w:t>
      </w:r>
      <w:r>
        <w:rPr>
          <w:color w:val="231F20"/>
          <w:spacing w:val="-1"/>
        </w:rPr>
        <w:t> </w:t>
      </w:r>
      <w:r>
        <w:rPr>
          <w:color w:val="231F20"/>
        </w:rPr>
        <w:t>21005103</w:t>
      </w:r>
      <w:r>
        <w:rPr/>
      </w:r>
    </w:p>
    <w:p>
      <w:pPr>
        <w:pStyle w:val="BodyText"/>
        <w:spacing w:line="199" w:lineRule="exact" w:before="0"/>
        <w:ind w:left="110"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215103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C) 2</w:t>
      </w:r>
      <w:r>
        <w:rPr>
          <w:color w:val="231F20"/>
          <w:spacing w:val="-1"/>
        </w:rPr>
        <w:t> </w:t>
      </w:r>
      <w:r>
        <w:rPr>
          <w:color w:val="231F20"/>
        </w:rPr>
        <w:t>513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253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365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(M041444E4) </w:t>
      </w:r>
      <w:r>
        <w:rPr>
          <w:rFonts w:ascii="Arial" w:hAnsi="Arial"/>
          <w:color w:val="231F20"/>
          <w:sz w:val="22"/>
        </w:rPr>
        <w:t>Sérgio comprou um carro e vai pagá-lo em 36 meses. Quantos anos ele levará para pagar 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carro?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(M041434E4)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209999pt;margin-top:11.511915pt;width:131.15pt;height:131.15pt;mso-position-horizontal-relative:page;mso-position-vertical-relative:paragraph;z-index:2320;mso-wrap-distance-left:0;mso-wrap-distance-right:0" coordorigin="1984,230" coordsize="2623,2623">
            <v:group style="position:absolute;left:4013;top:1955;width:87;height:58" coordorigin="4013,1955" coordsize="87,58">
              <v:shape style="position:absolute;left:4013;top:1955;width:87;height:58" coordorigin="4013,1955" coordsize="87,58" path="m4013,1955l4099,2012e" filled="false" stroked="true" strokeweight="2.609pt" strokecolor="#c7c8ca">
                <v:path arrowok="t"/>
              </v:shape>
            </v:group>
            <v:group style="position:absolute;left:4001;top:1093;width:94;height:50" coordorigin="4001,1093" coordsize="94,50">
              <v:shape style="position:absolute;left:4001;top:1093;width:94;height:50" coordorigin="4001,1093" coordsize="94,50" path="m4001,1143l4094,1093e" filled="false" stroked="true" strokeweight="2.609pt" strokecolor="#c7c8ca">
                <v:path arrowok="t"/>
              </v:shape>
            </v:group>
            <v:group style="position:absolute;left:4164;top:1544;width:52;height:2" coordorigin="4164,1544" coordsize="52,2">
              <v:shape style="position:absolute;left:4164;top:1544;width:52;height:2" coordorigin="4164,1544" coordsize="52,0" path="m4164,1544l4216,1544e" filled="false" stroked="true" strokeweight="2.551pt" strokecolor="#c7c8ca">
                <v:path arrowok="t"/>
              </v:shape>
            </v:group>
            <v:group style="position:absolute;left:2117;top:368;width:2348;height:2348" coordorigin="2117,368" coordsize="2348,2348">
              <v:shape style="position:absolute;left:2117;top:368;width:2348;height:2348" coordorigin="2117,368" coordsize="2348,2348" path="m3291,368l3214,370,3138,378,3064,390,2991,406,2920,428,2851,453,2784,483,2720,516,2657,553,2598,594,2541,639,2487,686,2436,737,2388,791,2344,848,2303,908,2266,970,2232,1035,2203,1102,2177,1171,2156,1241,2139,1314,2127,1389,2120,1464,2117,1542,2120,1619,2127,1695,2139,1769,2156,1842,2177,1913,2203,1982,2232,2048,2266,2113,2303,2175,2344,2235,2388,2292,2436,2346,2487,2397,2541,2445,2598,2489,2657,2530,2720,2567,2784,2601,2851,2630,2920,2656,2991,2677,3064,2693,3138,2706,3214,2713,3291,2715,3368,2713,3444,2706,3518,2693,3591,2677,3662,2656,3731,2630,3798,2601,3863,2567,3925,2530,3984,2489,4041,2445,4095,2397,4146,2346,4194,2292,4238,2235,4279,2175,4317,2113,4350,2048,4380,1982,4405,1913,4426,1842,4443,1769,4455,1695,4462,1619,4465,1542,4462,1464,4455,1389,4443,1314,4426,1241,4405,1171,4380,1102,4350,1035,4317,970,4279,908,4238,848,4194,791,4146,737,4095,686,4041,639,3984,594,3925,553,3863,516,3798,483,3731,453,3662,428,3591,406,3518,390,3444,378,3368,370,3291,368xe" filled="true" fillcolor="#ffffff" stroked="false">
                <v:path arrowok="t"/>
                <v:fill type="solid"/>
              </v:shape>
            </v:group>
            <v:group style="position:absolute;left:2117;top:368;width:2348;height:2348" coordorigin="2117,368" coordsize="2348,2348">
              <v:shape style="position:absolute;left:2117;top:368;width:2348;height:2348" coordorigin="2117,368" coordsize="2348,2348" path="m4465,1542l4462,1619,4455,1695,4443,1769,4426,1842,4405,1913,4380,1982,4350,2048,4317,2113,4279,2175,4238,2235,4194,2292,4146,2346,4095,2397,4041,2445,3984,2489,3925,2530,3863,2567,3798,2601,3731,2630,3662,2656,3591,2677,3518,2693,3444,2706,3368,2713,3291,2715,3214,2713,3138,2706,3064,2693,2991,2677,2920,2656,2851,2630,2784,2601,2720,2567,2657,2530,2598,2489,2541,2445,2487,2397,2436,2346,2388,2292,2344,2235,2303,2175,2266,2113,2232,2048,2203,1982,2177,1913,2156,1842,2139,1769,2127,1695,2120,1619,2117,1542,2120,1464,2127,1389,2139,1314,2156,1241,2177,1171,2203,1102,2232,1035,2266,970,2303,908,2344,848,2388,791,2436,737,2487,686,2541,639,2598,594,2657,553,2720,516,2784,483,2851,453,2920,428,2991,406,3064,390,3138,378,3214,370,3291,368,3368,370,3444,378,3518,390,3591,406,3662,428,3731,453,3798,483,3863,516,3925,553,3984,594,4041,639,4095,686,4146,737,4194,791,4238,848,4279,908,4317,970,4350,1035,4380,1102,4405,1171,4426,1241,4443,1314,4455,1389,4462,1464,4465,1542xe" filled="false" stroked="true" strokeweight="1.345pt" strokecolor="#3d3c3e">
                <v:path arrowok="t"/>
              </v:shape>
            </v:group>
            <v:group style="position:absolute;left:2151;top:401;width:2281;height:2281" coordorigin="2151,401" coordsize="2281,2281">
              <v:shape style="position:absolute;left:2151;top:401;width:2281;height:2281" coordorigin="2151,401" coordsize="2281,2281" path="m3291,401l3216,404,3142,411,3070,423,3000,439,2931,459,2864,484,2799,513,2736,545,2676,581,2618,621,2562,664,2510,711,2460,760,2414,813,2371,868,2331,926,2295,986,2262,1049,2234,1114,2209,1181,2188,1250,2172,1321,2160,1393,2153,1467,2151,1542,2153,1617,2160,1690,2172,1763,2188,1833,2209,1902,2234,1969,2262,2034,2295,2097,2331,2157,2371,2215,2414,2270,2460,2323,2510,2372,2562,2419,2618,2462,2676,2502,2736,2538,2799,2570,2864,2599,2931,2624,3000,2644,3070,2661,3142,2672,3216,2680,3291,2682,3366,2680,3440,2672,3512,2661,3583,2644,3652,2624,3719,2599,3784,2570,3846,2538,3907,2502,3965,2462,4020,2419,4072,2372,4122,2323,4168,2270,4211,2215,4251,2157,4287,2097,4320,2034,4349,1969,4373,1902,4394,1833,4410,1763,4422,1690,4429,1617,4431,1542,4429,1467,4422,1393,4410,1321,4394,1250,4373,1181,4349,1114,4320,1049,4287,986,4251,926,4211,868,4168,813,4122,760,4072,711,4020,664,3965,621,3907,581,3846,545,3784,513,3719,484,3652,459,3583,439,3512,423,3440,411,3366,404,3291,401xe" filled="true" fillcolor="#e3e4e5" stroked="false">
                <v:path arrowok="t"/>
                <v:fill type="solid"/>
              </v:shape>
            </v:group>
            <v:group style="position:absolute;left:3122;top:478;width:320;height:193" coordorigin="3122,478" coordsize="320,193">
              <v:shape style="position:absolute;left:3122;top:478;width:320;height:193" coordorigin="3122,478" coordsize="320,193" path="m3438,514l3372,514,3378,516,3386,524,3388,529,3388,540,3386,546,3382,552,3378,558,3368,566,3352,578,3335,591,3294,637,3284,670,3442,670,3442,627,3360,627,3365,623,3369,619,3376,613,3383,608,3394,601,3406,591,3441,544,3441,522,3438,514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364,478l3305,495,3288,538,3341,542,3342,532,3345,524,3349,520,3354,516,3359,514,3438,514,3438,512,3377,478,3364,478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231,544l3178,544,3178,670,3231,670,3231,544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231,478l3187,478,3182,490,3174,500,3122,528,3122,572,3178,544,3231,544,3231,478xe" filled="true" fillcolor="#231f20" stroked="false">
                <v:path arrowok="t"/>
                <v:fill type="solid"/>
              </v:shape>
            </v:group>
            <v:group style="position:absolute;left:3722;top:603;width:109;height:193" coordorigin="3722,603" coordsize="109,193">
              <v:shape style="position:absolute;left:3722;top:603;width:109;height:193" coordorigin="3722,603" coordsize="109,193" path="m3831,669l3778,669,3778,795,3831,795,3831,669xe" filled="true" fillcolor="#231f20" stroked="false">
                <v:path arrowok="t"/>
                <v:fill type="solid"/>
              </v:shape>
              <v:shape style="position:absolute;left:3722;top:603;width:109;height:193" coordorigin="3722,603" coordsize="109,193" path="m3831,603l3787,603,3782,615,3774,625,3722,653,3722,697,3778,669,3831,669,3831,603xe" filled="true" fillcolor="#231f20" stroked="false">
                <v:path arrowok="t"/>
                <v:fill type="solid"/>
              </v:shape>
              <v:shape style="position:absolute;left:4048;top:944;width:158;height:193" type="#_x0000_t75" stroked="false">
                <v:imagedata r:id="rId66" o:title=""/>
              </v:shape>
            </v:group>
            <v:group style="position:absolute;left:4194;top:1440;width:157;height:196" coordorigin="4194,1440" coordsize="157,196">
              <v:shape style="position:absolute;left:4194;top:1440;width:157;height:196" coordorigin="4194,1440" coordsize="157,196" path="m4246,1576l4194,1583,4197,1594,4202,1604,4261,1635,4274,1636,4286,1635,4342,1604,4266,1604,4260,1602,4251,1594,4248,1586,4246,1576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344,1548l4280,1548,4286,1550,4295,1560,4297,1567,4297,1584,4295,1591,4290,1596,4285,1601,4279,1604,4342,1604,4347,1594,4350,1584,4350,1564,4348,1556,4344,1548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258,1513l4255,1551,4262,1549,4268,1548,4344,1548,4341,1544,4336,1538,4330,1535,4326,1532,4321,1530,4313,1528,4322,1523,4329,1517,4332,1514,4263,1514,4261,1514,4258,1513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339,1473l4275,1473,4280,1474,4284,1478,4287,1481,4289,1486,4288,1498,4286,1503,4282,1507,4277,1512,4271,1514,4332,1514,4338,1504,4340,1497,4340,1474,4339,1473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270,1440l4212,1460,4197,1489,4246,1498,4248,1489,4250,1482,4258,1475,4263,1473,4339,1473,4335,1463,4324,1454,4314,1448,4302,1444,4287,1441,4270,1440xe" filled="true" fillcolor="#231f20" stroked="false">
                <v:path arrowok="t"/>
                <v:fill type="solid"/>
              </v:shape>
            </v:group>
            <v:group style="position:absolute;left:4054;top:1914;width:166;height:193" coordorigin="4054,1914" coordsize="166,193">
              <v:shape style="position:absolute;left:4054;top:1914;width:166;height:193" coordorigin="4054,1914" coordsize="166,193" path="m4196,2071l4150,2071,4150,2106,4196,2106,4196,2071xe" filled="true" fillcolor="#231f20" stroked="false">
                <v:path arrowok="t"/>
                <v:fill type="solid"/>
              </v:shape>
              <v:shape style="position:absolute;left:4054;top:1914;width:166;height:193" coordorigin="4054,1914" coordsize="166,193" path="m4196,1914l4150,1914,4054,2028,4054,2071,4219,2071,4219,2030,4099,2030,4150,1971,4196,1971,4196,1914xe" filled="true" fillcolor="#231f20" stroked="false">
                <v:path arrowok="t"/>
                <v:fill type="solid"/>
              </v:shape>
              <v:shape style="position:absolute;left:4054;top:1914;width:166;height:193" coordorigin="4054,1914" coordsize="166,193" path="m4196,1971l4150,1971,4150,2030,4196,2030,4196,1971xe" filled="true" fillcolor="#231f20" stroked="false">
                <v:path arrowok="t"/>
                <v:fill type="solid"/>
              </v:shape>
            </v:group>
            <v:group style="position:absolute;left:3712;top:2284;width:158;height:193" coordorigin="3712,2284" coordsize="158,193">
              <v:shape style="position:absolute;left:3712;top:2284;width:158;height:193" coordorigin="3712,2284" coordsize="158,193" path="m3765,2419l3712,2425,3714,2434,3718,2441,3768,2476,3779,2477,3792,2477,3854,2453,3859,2445,3785,2445,3779,2443,3774,2438,3769,2434,3766,2427,3765,2419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63,2379l3798,2379,3804,2382,3814,2392,3816,2400,3816,2423,3814,2431,3809,2437,3804,2442,3798,2445,3859,2445,3866,2431,3869,2419,3869,2407,3868,2394,3865,2383,3863,2379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60,2284l3735,2284,3719,2386,3764,2393,3768,2388,3772,2385,3780,2380,3785,2379,3863,2379,3859,2373,3852,2364,3842,2356,3839,2355,3771,2355,3776,2326,3860,2326,3860,2284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05,2347l3800,2347,3794,2347,3783,2350,3777,2352,3771,2355,3839,2355,3831,2351,3819,2348,3805,2347xe" filled="true" fillcolor="#231f20" stroked="false">
                <v:path arrowok="t"/>
                <v:fill type="solid"/>
              </v:shape>
            </v:group>
            <v:group style="position:absolute;left:3206;top:2410;width:156;height:196" coordorigin="3206,2410" coordsize="156,196">
              <v:shape style="position:absolute;left:3206;top:2410;width:156;height:196" coordorigin="3206,2410" coordsize="156,196" path="m3302,2410l3287,2410,3269,2411,3218,2447,3206,2511,3206,2525,3228,2583,3289,2605,3300,2605,3354,2573,3280,2573,3274,2570,3268,2564,3263,2558,3261,2550,3261,2530,3263,2522,3273,2511,3279,2508,3354,2508,3352,2504,3345,2495,3259,2495,3260,2480,3278,2442,3353,2442,3350,2437,3339,2423,3331,2418,3314,2411,3302,2410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54,2508l3294,2508,3300,2511,3305,2517,3309,2522,3312,2530,3312,2552,3309,2559,3300,2570,3294,2573,3354,2573,3359,2564,3362,2552,3362,2540,3361,2527,3357,2514,3354,2508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01,2476l3293,2476,3285,2477,3272,2484,3265,2488,3259,2495,3345,2495,3301,2476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53,2442l3291,2442,3295,2443,3302,2449,3304,2455,3305,2462,3358,2456,3355,2445,3353,2442xe" filled="true" fillcolor="#231f20" stroked="false">
                <v:path arrowok="t"/>
                <v:fill type="solid"/>
              </v:shape>
            </v:group>
            <v:group style="position:absolute;left:2734;top:2277;width:154;height:190" coordorigin="2734,2277" coordsize="154,190">
              <v:shape style="position:absolute;left:2734;top:2277;width:154;height:190" coordorigin="2734,2277" coordsize="154,190" path="m2888,2277l2734,2277,2734,2321,2828,2321,2814,2339,2779,2405,2766,2466,2819,2466,2820,2450,2822,2435,2847,2365,2888,2313,2888,2277xe" filled="true" fillcolor="#231f20" stroked="false">
                <v:path arrowok="t"/>
                <v:fill type="solid"/>
              </v:shape>
            </v:group>
            <v:group style="position:absolute;left:2373;top:1914;width:155;height:196" coordorigin="2373,1914" coordsize="155,196">
              <v:shape style="position:absolute;left:2373;top:1914;width:155;height:196" coordorigin="2373,1914" coordsize="155,196" path="m2448,1914l2385,1943,2379,1964,2379,1974,2405,2005,2394,2009,2386,2015,2376,2030,2373,2040,2373,2062,2425,2108,2452,2110,2462,2110,2522,2077,2444,2077,2439,2075,2428,2064,2426,2057,2426,2040,2428,2033,2438,2023,2444,2020,2518,2020,2516,2016,2508,2010,2498,2005,2505,2000,2511,1994,2514,1989,2444,1989,2439,1987,2431,1979,2429,1974,2429,1961,2431,1956,2439,1948,2444,1946,2518,1946,2517,1945,2465,1915,2448,1914xe" filled="true" fillcolor="#231f20" stroked="false">
                <v:path arrowok="t"/>
                <v:fill type="solid"/>
              </v:shape>
              <v:shape style="position:absolute;left:2373;top:1914;width:155;height:196" coordorigin="2373,1914" coordsize="155,196" path="m2518,2020l2457,2020,2463,2023,2473,2034,2475,2040,2475,2057,2473,2064,2463,2075,2457,2077,2522,2077,2526,2069,2528,2061,2528,2040,2526,2032,2518,2020xe" filled="true" fillcolor="#231f20" stroked="false">
                <v:path arrowok="t"/>
                <v:fill type="solid"/>
              </v:shape>
              <v:shape style="position:absolute;left:2373;top:1914;width:155;height:196" coordorigin="2373,1914" coordsize="155,196" path="m2518,1946l2457,1946,2462,1948,2466,1952,2470,1956,2472,1961,2472,1974,2470,1979,2466,1983,2462,1987,2457,1989,2514,1989,2519,1981,2522,1973,2522,1964,2521,1954,2518,1946xe" filled="true" fillcolor="#231f20" stroked="false">
                <v:path arrowok="t"/>
                <v:fill type="solid"/>
              </v:shape>
            </v:group>
            <v:group style="position:absolute;left:2232;top:1418;width:156;height:196" coordorigin="2232,1418" coordsize="156,196">
              <v:shape style="position:absolute;left:2232;top:1418;width:156;height:196" coordorigin="2232,1418" coordsize="156,196" path="m2288,1561l2236,1568,2239,1578,2244,1587,2255,1600,2262,1605,2280,1612,2292,1614,2307,1614,2367,1590,2372,1582,2303,1582,2299,1580,2295,1577,2292,1574,2290,1569,2288,1561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87,1529l2335,1529,2333,1543,2332,1554,2330,1563,2327,1569,2322,1577,2316,1582,2372,1582,2376,1576,2383,1559,2387,1539,2387,1529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05,1418l2247,1439,2232,1471,2232,1484,2269,1543,2293,1548,2301,1548,2309,1546,2322,1540,2329,1535,2335,1529,2387,1529,2388,1515,2300,1515,2294,1512,2285,1501,2282,1493,2282,1471,2284,1464,2294,1453,2299,1451,2373,1451,2372,1449,2318,1419,2305,1418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73,1451l2314,1451,2320,1454,2330,1465,2333,1473,2333,1494,2331,1501,2321,1512,2315,1515,2388,1515,2388,1498,2386,1483,2382,1470,2378,1459,2373,1451xe" filled="true" fillcolor="#231f20" stroked="false">
                <v:path arrowok="t"/>
                <v:fill type="solid"/>
              </v:shape>
            </v:group>
            <v:group style="position:absolute;left:2360;top:963;width:321;height:196" coordorigin="2360,963" coordsize="321,196">
              <v:shape style="position:absolute;left:2360;top:963;width:321;height:196" coordorigin="2360,963" coordsize="321,196" path="m2617,963l2604,963,2585,964,2530,1014,2525,1059,2525,1061,2535,1121,2540,1128,2546,1138,2554,1146,2574,1156,2587,1158,2603,1158,2663,1134,2669,1122,2594,1122,2588,1118,2577,1059,2578,1043,2593,998,2669,998,2665,990,2661,985,2655,980,2650,975,2643,970,2627,964,2617,963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669,998l2611,998,2617,1002,2621,1011,2628,1081,2627,1091,2623,1107,2620,1113,2616,1117,2612,1121,2608,1122,2669,1122,2670,1121,2676,1104,2679,1083,2680,1059,2680,1048,2670,1001,2669,998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468,1029l2415,1029,2415,1155,2468,1155,2468,1029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468,963l2425,963,2419,974,2411,984,2360,1013,2360,1056,2415,1029,2468,1029,2468,963xe" filled="true" fillcolor="#231f20" stroked="false">
                <v:path arrowok="t"/>
                <v:fill type="solid"/>
              </v:shape>
              <v:shape style="position:absolute;left:2649;top:626;width:285;height:193" type="#_x0000_t75" stroked="false">
                <v:imagedata r:id="rId67" o:title=""/>
              </v:shape>
            </v:group>
            <v:group style="position:absolute;left:3240;top:1493;width:85;height:85" coordorigin="3240,1493" coordsize="85,85">
              <v:shape style="position:absolute;left:3240;top:1493;width:85;height:85" coordorigin="3240,1493" coordsize="85,85" path="m3282,1493l3266,1496,3252,1505,3243,1518,3240,1535,3243,1551,3252,1565,3266,1574,3282,1577,3299,1574,3312,1565,3321,1551,3324,1535,3321,1518,3312,1505,3299,1496,3282,1493xe" filled="true" fillcolor="#231f20" stroked="false">
                <v:path arrowok="t"/>
                <v:fill type="solid"/>
              </v:shape>
            </v:group>
            <v:group style="position:absolute;left:3282;top:369;width:2;height:81" coordorigin="3282,369" coordsize="2,81">
              <v:shape style="position:absolute;left:3282;top:369;width:2;height:81" coordorigin="3282,369" coordsize="0,81" path="m3282,450l3282,369e" filled="false" stroked="true" strokeweight="1.345pt" strokecolor="#3d3c3e">
                <v:path arrowok="t"/>
              </v:shape>
            </v:group>
            <v:group style="position:absolute;left:3285;top:2629;width:2;height:81" coordorigin="3285,2629" coordsize="2,81">
              <v:shape style="position:absolute;left:3285;top:2629;width:2;height:81" coordorigin="3285,2629" coordsize="0,81" path="m3285,2710l3285,2629e" filled="false" stroked="true" strokeweight="1.345pt" strokecolor="#3d3c3e">
                <v:path arrowok="t"/>
              </v:shape>
            </v:group>
            <v:group style="position:absolute;left:4379;top:1536;width:81;height:2" coordorigin="4379,1536" coordsize="81,2">
              <v:shape style="position:absolute;left:4379;top:1536;width:81;height:2" coordorigin="4379,1536" coordsize="81,0" path="m4459,1536l4379,1536e" filled="false" stroked="true" strokeweight="1.345pt" strokecolor="#3d3c3e">
                <v:path arrowok="t"/>
              </v:shape>
            </v:group>
            <v:group style="position:absolute;left:2125;top:1533;width:81;height:2" coordorigin="2125,1533" coordsize="81,2">
              <v:shape style="position:absolute;left:2125;top:1533;width:81;height:2" coordorigin="2125,1533" coordsize="81,0" path="m2205,1533l2125,1533e" filled="false" stroked="true" strokeweight="1.345pt" strokecolor="#3d3c3e">
                <v:path arrowok="t"/>
              </v:shape>
            </v:group>
            <v:group style="position:absolute;left:2715;top:2488;width:41;height:70" coordorigin="2715,2488" coordsize="41,70">
              <v:shape style="position:absolute;left:2715;top:2488;width:41;height:70" coordorigin="2715,2488" coordsize="41,70" path="m2756,2488l2715,2558e" filled="false" stroked="true" strokeweight="1.345pt" strokecolor="#3d3c3e">
                <v:path arrowok="t"/>
              </v:shape>
            </v:group>
            <v:group style="position:absolute;left:3843;top:530;width:41;height:70" coordorigin="3843,530" coordsize="41,70">
              <v:shape style="position:absolute;left:3843;top:530;width:41;height:70" coordorigin="3843,530" coordsize="41,70" path="m3884,530l3843,600e" filled="false" stroked="true" strokeweight="1.345pt" strokecolor="#3d3c3e">
                <v:path arrowok="t"/>
              </v:shape>
            </v:group>
            <v:group style="position:absolute;left:2279;top:959;width:70;height:41" coordorigin="2279,959" coordsize="70,41">
              <v:shape style="position:absolute;left:2279;top:959;width:70;height:41" coordorigin="2279,959" coordsize="70,41" path="m2279,959l2349,999e" filled="false" stroked="true" strokeweight="1.345pt" strokecolor="#3d3c3e">
                <v:path arrowok="t"/>
              </v:shape>
            </v:group>
            <v:group style="position:absolute;left:4230;top:2088;width:70;height:41" coordorigin="4230,2088" coordsize="70,41">
              <v:shape style="position:absolute;left:4230;top:2088;width:70;height:41" coordorigin="4230,2088" coordsize="70,41" path="m4230,2088l4300,2129e" filled="false" stroked="true" strokeweight="1.345pt" strokecolor="#3d3c3e">
                <v:path arrowok="t"/>
              </v:shape>
            </v:group>
            <v:group style="position:absolute;left:3845;top:2478;width:41;height:70" coordorigin="3845,2478" coordsize="41,70">
              <v:shape style="position:absolute;left:3845;top:2478;width:41;height:70" coordorigin="3845,2478" coordsize="41,70" path="m3845,2478l3885,2548e" filled="false" stroked="true" strokeweight="1.345pt" strokecolor="#3d3c3e">
                <v:path arrowok="t"/>
              </v:shape>
            </v:group>
            <v:group style="position:absolute;left:2713;top:522;width:41;height:70" coordorigin="2713,522" coordsize="41,70">
              <v:shape style="position:absolute;left:2713;top:522;width:41;height:70" coordorigin="2713,522" coordsize="41,70" path="m2713,522l2754,592e" filled="false" stroked="true" strokeweight="1.345pt" strokecolor="#3d3c3e">
                <v:path arrowok="t"/>
              </v:shape>
            </v:group>
            <v:group style="position:absolute;left:2283;top:2086;width:70;height:41" coordorigin="2283,2086" coordsize="70,41">
              <v:shape style="position:absolute;left:2283;top:2086;width:70;height:41" coordorigin="2283,2086" coordsize="70,41" path="m2283,2126l2353,2086e" filled="false" stroked="true" strokeweight="1.345pt" strokecolor="#3d3c3e">
                <v:path arrowok="t"/>
              </v:shape>
            </v:group>
            <v:group style="position:absolute;left:4236;top:961;width:70;height:41" coordorigin="4236,961" coordsize="70,41">
              <v:shape style="position:absolute;left:4236;top:961;width:70;height:41" coordorigin="4236,961" coordsize="70,41" path="m4236,1002l4306,961e" filled="false" stroked="true" strokeweight="1.345pt" strokecolor="#3d3c3e">
                <v:path arrowok="t"/>
              </v:shape>
            </v:group>
            <v:group style="position:absolute;left:1998;top:244;width:2596;height:2596" coordorigin="1998,244" coordsize="2596,2596">
              <v:shape style="position:absolute;left:1998;top:244;width:2596;height:2596" coordorigin="1998,244" coordsize="2596,2596" path="m4594,1542l4591,1618,4585,1693,4574,1767,4559,1839,4541,1910,4518,1979,4492,2047,4462,2113,4428,2176,4392,2238,4352,2297,4308,2354,4262,2408,4213,2459,4162,2508,4107,2554,4051,2598,3991,2638,3930,2674,3866,2708,3801,2738,3733,2764,3664,2787,3593,2805,3521,2820,3447,2831,3372,2837,3296,2840,3219,2837,3144,2831,3070,2820,2998,2805,2927,2787,2858,2764,2790,2738,2725,2708,2661,2674,2600,2638,2541,2598,2484,2554,2430,2508,2378,2459,2329,2408,2283,2354,2240,2297,2200,2238,2163,2176,2130,2113,2100,2047,2073,1979,2051,1910,2032,1839,2017,1767,2006,1693,2000,1618,1998,1542,2000,1465,2006,1390,2017,1317,2032,1244,2051,1173,2073,1104,2100,1036,2130,971,2163,907,2200,846,2240,787,2283,730,2329,676,2378,624,2430,575,2484,529,2541,486,2600,446,2661,409,2725,376,2790,346,2858,319,2927,297,2998,278,3070,263,3144,252,3219,246,3296,244,3372,246,3447,252,3521,263,3593,278,3664,297,3733,319,3801,346,3866,376,3930,409,3991,446,4051,486,4107,529,4162,575,4213,624,4262,676,4308,730,4352,787,4392,846,4428,907,4462,971,4492,1036,4518,1104,4541,1173,4559,1244,4574,1317,4585,1390,4591,1465,4594,1542xe" filled="false" stroked="true" strokeweight="1.345pt" strokecolor="#3d3c3e">
                <v:path arrowok="t"/>
              </v:shape>
            </v:group>
            <v:group style="position:absolute;left:3275;top:1160;width:253;height:380" coordorigin="3275,1160" coordsize="253,380">
              <v:shape style="position:absolute;left:3275;top:1160;width:253;height:380" coordorigin="3275,1160" coordsize="253,380" path="m3275,1539l3528,1160e" filled="false" stroked="true" strokeweight="2.69pt" strokecolor="#231f20">
                <v:path arrowok="t"/>
              </v:shape>
            </v:group>
            <v:group style="position:absolute;left:3447;top:1063;width:145;height:161" coordorigin="3447,1063" coordsize="145,161">
              <v:shape style="position:absolute;left:3447;top:1063;width:145;height:161" coordorigin="3447,1063" coordsize="145,161" path="m3591,1063l3447,1135,3581,1224,3591,1063xe" filled="true" fillcolor="#231f20" stroked="false">
                <v:path arrowok="t"/>
                <v:fill type="solid"/>
              </v:shape>
            </v:group>
            <v:group style="position:absolute;left:3280;top:874;width:2;height:666" coordorigin="3280,874" coordsize="2,666">
              <v:shape style="position:absolute;left:3280;top:874;width:2;height:666" coordorigin="3280,874" coordsize="0,666" path="m3280,1539l3280,874e" filled="false" stroked="true" strokeweight="3.188pt" strokecolor="#231f20">
                <v:path arrowok="t"/>
              </v:shape>
            </v:group>
            <v:group style="position:absolute;left:3184;top:736;width:191;height:166" coordorigin="3184,736" coordsize="191,166">
              <v:shape style="position:absolute;left:3184;top:736;width:191;height:166" coordorigin="3184,736" coordsize="191,166" path="m3279,736l3184,901,3375,901,3279,73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49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hora e 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horas.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4914pt;width:79.8pt;height:79.25pt;mso-position-horizontal-relative:page;mso-position-vertical-relative:paragraph;z-index:2344;mso-wrap-distance-left:0;mso-wrap-distance-right:0" coordorigin="1759,426" coordsize="1596,1585">
            <v:group style="position:absolute;left:1769;top:447;width:1576;height:1554" coordorigin="1769,447" coordsize="1576,1554">
              <v:shape style="position:absolute;left:1769;top:447;width:1576;height:1554" coordorigin="1769,447" coordsize="1576,1554" path="m1769,2001l2865,2001,3344,1542,2415,447,1769,2001xe" filled="false" stroked="true" strokeweight="1pt" strokecolor="#231f20">
                <v:path arrowok="t"/>
              </v:shape>
            </v:group>
            <v:group style="position:absolute;left:2415;top:447;width:450;height:1554" coordorigin="2415,447" coordsize="450,1554">
              <v:shape style="position:absolute;left:2415;top:447;width:450;height:1554" coordorigin="2415,447" coordsize="450,1554" path="m2415,447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59915pt;width:84.6pt;height:82.5pt;mso-position-horizontal-relative:page;mso-position-vertical-relative:paragraph;z-index:2368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0,5298,498,5355,541,5407,588,5455,639,5499,694,5538,753,5572,815,5600,880,5622,947,5639,1017,5649,1090,5652,1164,5649,1238,5639,1310,5622,1380,5600,1448,5572,1513,5538,1575,5499,1634,5455,1689,5407,1740,5355,1787,5298,1829,5238,1867,5175,1900,5108,1928,5038,1949,4966,1965,4892,1975,4816,1979,4740,1975,4666,1965,4594,1949,4524,1928,4458,1900,4394,1867,4334,1829,4278,1787,4225,1740,4177,1689,4133,1634,4094,1575,4061,1513,4033,1448,4010,1380,3994,1310,3984,1238,3980,1164,3984,1090,3994,1017,4010,947,4033,880,4061,815,4094,753,4133,694,4177,639,4225,588,4278,541,4334,498,4394,460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1,5441,1382,5371,1409,5294,1433,5209,1454,5118,1470,5022,1482,4921,1490,4816,1492,4711,1490,4610,1482,4514,1470,4423,1454,4339,1433,4261,1409,4191,1382,4130,1351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8,4556,781,4541,869,4530,963,4524,1062,4521,1164,4524,1266,4530,1364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4,5109,1266,5111,1164,5109,1062,5102,963,5091,869,5076,781,5058,698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8,5294,894,5209,874,5118,858,5022,846,4921,838,4816,836,4711,838,4610,846,4514,858,4423,874,4339,894,4261,918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2916pt;width:65.9pt;height:83.45pt;mso-position-horizontal-relative:page;mso-position-vertical-relative:paragraph;z-index:2392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0,7093,1983,6977,1980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4916pt;width:76.55pt;height:88.65pt;mso-position-horizontal-relative:page;mso-position-vertical-relative:paragraph;z-index:2416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1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4,8752,345,8816,319,8889,296,8969,276,9056,260,9150,248,9248,241,9350,239,9453,241,9551,248,9644,260,9732,276,9812,296,9885,319,9948,345,10003,374,10079,440,10106,513,10099,550,10046,619,9948,680,9885,707,9812,730,9732,749,9644,765,9551,777,9453,784,9350,787,9248,784,9150,777,9056,765,8969,749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4,8698,1579,8752,1550,8816,1524,8889,1500,8969,1481,9056,1465,9150,1453,9248,1446,9350,1443,9453,1446,9551,1453,9644,1465,9732,1481,9812,1500,9885,1524,9948,1550,10003,1579,10079,1644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49"/>
        <w:jc w:val="left"/>
      </w:pPr>
      <w:r>
        <w:rPr>
          <w:color w:val="231F20"/>
        </w:rPr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1</w:t>
        <w:tab/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2</w:t>
        <w:tab/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3</w:t>
        <w:tab/>
        <w:t>Figura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49"/>
        <w:jc w:val="left"/>
      </w:pPr>
      <w:r>
        <w:rPr>
          <w:color w:val="231F20"/>
        </w:rPr>
        <w:t>Qual dessas figuras é um</w:t>
      </w:r>
      <w:r>
        <w:rPr>
          <w:color w:val="231F20"/>
          <w:spacing w:val="-1"/>
        </w:rPr>
        <w:t> </w:t>
      </w:r>
      <w:r>
        <w:rPr>
          <w:color w:val="231F20"/>
        </w:rPr>
        <w:t>poliedro?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6"/>
          <w:szCs w:val="16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324" w:top="560" w:bottom="5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06695pt;width:144.550pt;height:205pt;mso-position-horizontal-relative:page;mso-position-vertical-relative:paragraph;z-index:2464;mso-wrap-distance-left:0;mso-wrap-distance-right:0" coordorigin="1984,252" coordsize="2891,4100">
            <v:shape style="position:absolute;left:3615;top:857;width:137;height:128" type="#_x0000_t75" stroked="false">
              <v:imagedata r:id="rId68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0,3819,1090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4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1l3819,1090,3891,1090,3898,1081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69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299,3690,1269,3690,1267,3648,1267,3632,1266,3625,1245,3628,1216,3639,1194,3689,1194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4l3672,1194,3671,1209,3682,1212,3680,1227,3697,1227,3697,1226,3689,1194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299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8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2,3938,1320,3922,1316xe" filled="true" fillcolor="#231f20" stroked="false">
                <v:path arrowok="t"/>
                <v:fill type="solid"/>
              </v:shape>
            </v:group>
            <v:group style="position:absolute;left:3373;top:1412;width:332;height:146" coordorigin="3373,1412" coordsize="332,146">
              <v:shape style="position:absolute;left:3373;top:1412;width:332;height:146" coordorigin="3373,1412" coordsize="332,146" path="m3413,1412l3399,1416,3388,1424,3380,1434,3373,1445,3420,1450,3451,1483,3477,1525,3510,1558,3565,1548,3594,1526,3541,1526,3491,1507,3446,1453,3485,1447,3673,1447,3673,1446,3689,1446,3702,1443,3703,1433,3558,1433,3482,1431,3413,1412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4,3502,1590,3551,1590,3546,1571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0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8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8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0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6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7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7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8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1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5,4121,3043,4196,3043,4261,3035,4301,3020,4163,3020,4129,3018,4059,3011,3985,3009,3907,3007,3588,3006,3431,3005,3357,3003,3415,2962,3480,2918,3549,2873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7,4514,2845,4444,2897,4361,2952,4258,3006,4197,3019,4163,3020,4301,3020,4308,3017,4355,2987,4398,2953,4439,2922,4460,2909,4483,2895,4506,2881,4528,2866,4548,2850,4570,2832,4582,2814,4576,2801,4495,2794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3,3480,2918,3415,2962,3357,3003,3431,3005,3588,3006,4258,3006,4312,2982,4361,2952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0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0,3236,2930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0,3286,2930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2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0,3271,2911,3294,2898,3236,2898,3242,2872,3260,2858,3286,2851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6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1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2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2,2703,3763,2661,3714,2640,3655,2650,3591,2665,3566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6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69,3443,3790,3455,3816,3463,3813,3471,3811,3480,3808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2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3,3069,3379,3077,3397,3080,3417,3080,3420,3080,3424,3079,3427,3107,3497,3109,3517,3170,3537,3216,3579,3245,3638,3259,3707,3259,3779,3285,3775,3311,3770,3338,3765,3364,3759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70" o:title=""/>
              </v:shape>
              <v:shape style="position:absolute;left:1984;top:252;width:2891;height:4100" type="#_x0000_t75" stroked="false">
                <v:imagedata r:id="rId71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left="110" w:right="3830"/>
        <w:jc w:val="left"/>
      </w:pPr>
      <w:r>
        <w:rPr>
          <w:color w:val="231F20"/>
        </w:rPr>
        <w:t>Luciana comprou um sorvete e pagou com uma nota de R$ 20,00. O troco que Luciana recebeu nessa compra</w:t>
      </w:r>
      <w:r>
        <w:rPr>
          <w:color w:val="231F20"/>
          <w:spacing w:val="-1"/>
        </w:rPr>
        <w:t> </w:t>
      </w:r>
      <w:r>
        <w:rPr>
          <w:color w:val="231F20"/>
        </w:rPr>
        <w:t>foi</w:t>
      </w:r>
      <w:r>
        <w:rPr/>
      </w:r>
    </w:p>
    <w:p>
      <w:pPr>
        <w:pStyle w:val="BodyText"/>
        <w:spacing w:line="240" w:lineRule="auto" w:before="56"/>
        <w:ind w:left="110" w:right="49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21,90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19,10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18,10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18,00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539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66" w:lineRule="auto" w:before="27" w:after="0"/>
        <w:ind w:left="110" w:right="928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 g D) 3 800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0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18" w:right="72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19" w:right="72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19" w:right="72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19" w:right="72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19" w:right="72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19" w:right="72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6019"/>
        <w:jc w:val="left"/>
      </w:pPr>
      <w:r>
        <w:rPr>
          <w:color w:val="231F20"/>
        </w:rPr>
        <w:t>Nessa tabela, qual é o preço do apontador? A) R$</w:t>
      </w:r>
      <w:r>
        <w:rPr>
          <w:color w:val="231F20"/>
          <w:spacing w:val="-1"/>
        </w:rPr>
        <w:t> </w:t>
      </w:r>
      <w:r>
        <w:rPr>
          <w:color w:val="231F20"/>
        </w:rPr>
        <w:t>1,50</w:t>
      </w:r>
      <w:r>
        <w:rPr/>
      </w:r>
    </w:p>
    <w:p>
      <w:pPr>
        <w:pStyle w:val="BodyText"/>
        <w:spacing w:line="199" w:lineRule="exact" w:before="0"/>
        <w:ind w:left="110" w:right="4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3,50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3,90</w:t>
      </w:r>
      <w:r>
        <w:rPr/>
      </w:r>
    </w:p>
    <w:p>
      <w:pPr>
        <w:pStyle w:val="BodyText"/>
        <w:spacing w:line="240" w:lineRule="auto"/>
        <w:ind w:left="110" w:right="4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9,500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47"/>
        <w:ind w:right="49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738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939984" cy="4056888"/>
                  <wp:effectExtent l="0" t="0" r="0" b="0"/>
                  <wp:docPr id="3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4" cy="405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75">
              <w:r>
                <w:rPr>
                  <w:rFonts w:ascii="Arial" w:hAnsi="Arial"/>
                  <w:color w:val="231F20"/>
                  <w:sz w:val="16"/>
                </w:rPr>
                <w:t>em: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8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 morre de amores pelas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4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da nossa saúde e trabalham bastante para 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76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 w:hint="default"/>
          <w:sz w:val="16"/>
          <w:szCs w:val="16"/>
        </w:rPr>
        <w:sectPr>
          <w:footerReference w:type="even" r:id="rId72"/>
          <w:footerReference w:type="default" r:id="rId73"/>
          <w:pgSz w:w="11910" w:h="16840"/>
          <w:pgMar w:footer="304" w:header="377" w:top="560" w:bottom="50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importância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vacinação.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luta contra a paralisia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infantil.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brincadeiras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27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(P050632E4_SUP)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847" w:space="2827"/>
            <w:col w:w="1756"/>
          </w:cols>
        </w:sectPr>
      </w:pP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153.85pt;mso-position-horizontal-relative:char;mso-position-vertical-relative:line" coordorigin="0,0" coordsize="9658,307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3057" coordorigin="10,10" coordsize="2,3057">
              <v:shape style="position:absolute;left:10;top:10;width:2;height:3057" coordorigin="10,10" coordsize="0,3057" path="m10,306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3057" coordorigin="577,10" coordsize="2,3057">
              <v:shape style="position:absolute;left:577;top:10;width:2;height:3057" coordorigin="577,10" coordsize="0,3057" path="m577,3067l577,10e" filled="false" stroked="true" strokeweight=".5pt" strokecolor="#231f20">
                <v:path arrowok="t"/>
              </v:shape>
            </v:group>
            <v:group style="position:absolute;left:9648;top:10;width:2;height:3057" coordorigin="9648,10" coordsize="2,3057">
              <v:shape style="position:absolute;left:9648;top:10;width:2;height:3057" coordorigin="9648,10" coordsize="0,3057" path="m9648,3067l9648,10e" filled="false" stroked="true" strokeweight=".5pt" strokecolor="#231f20">
                <v:path arrowok="t"/>
              </v:shape>
            </v:group>
            <v:group style="position:absolute;left:5;top:3072;width:572;height:2" coordorigin="5,3072" coordsize="572,2">
              <v:shape style="position:absolute;left:5;top:3072;width:572;height:2" coordorigin="5,3072" coordsize="572,0" path="m5,3072l577,3072e" filled="false" stroked="true" strokeweight=".5pt" strokecolor="#231f20">
                <v:path arrowok="t"/>
              </v:shape>
            </v:group>
            <v:group style="position:absolute;left:577;top:3072;width:9076;height:2" coordorigin="577,3072" coordsize="9076,2">
              <v:shape style="position:absolute;left:577;top:3072;width:9076;height:2" coordorigin="577,3072" coordsize="9076,0" path="m577,3072l9653,3072e" filled="false" stroked="true" strokeweight=".5pt" strokecolor="#231f20">
                <v:path arrowok="t"/>
              </v:shape>
              <v:shape style="position:absolute;left:232;top:14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27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3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Vasco,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e também por suas obras de arte. É dele, por exemplo, o famoso quadro “Monalisa”, 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 livro, 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76" w:lineRule="exact" w:before="0"/>
        <w:ind w:left="367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7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3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convidar para uma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exposição.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BL05P06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025" w:space="5521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7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</w:t>
      </w:r>
      <w:r>
        <w:rPr>
          <w:color w:val="231F20"/>
          <w:spacing w:val="-12"/>
        </w:rPr>
        <w:t> </w:t>
      </w:r>
      <w:r>
        <w:rPr>
          <w:color w:val="231F20"/>
        </w:rPr>
        <w:t>novamente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texto</w:t>
      </w:r>
      <w:r>
        <w:rPr>
          <w:color w:val="231F20"/>
          <w:spacing w:val="-11"/>
        </w:rPr>
        <w:t> </w:t>
      </w:r>
      <w:r>
        <w:rPr>
          <w:color w:val="231F20"/>
        </w:rPr>
        <w:t>“Garoto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oito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indica</w:t>
      </w:r>
      <w:r>
        <w:rPr>
          <w:color w:val="231F20"/>
          <w:spacing w:val="-12"/>
        </w:rPr>
        <w:t> </w:t>
      </w:r>
      <w:r>
        <w:rPr>
          <w:color w:val="231F20"/>
        </w:rPr>
        <w:t>livro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Leonardo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Vinci”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responder </w:t>
      </w:r>
      <w:r>
        <w:rPr>
          <w:color w:val="231F20"/>
        </w:rPr>
        <w:t>à questão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Vasco.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quadros famosos de Leonardo da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Vinci.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6pt;width:482.9pt;height:243.85pt;mso-position-horizontal-relative:page;mso-position-vertical-relative:paragraph;z-index:2752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  <v:shape style="position:absolute;left:1356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8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238" w:right="3238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Príncipe 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bocejava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um reino longe daqui, havia um príncipe que tinha se preparado a vida inteira para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rei. Quando criança, aprendeu que não podia se esconder atrás da cortina ou andar  de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skate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de patins pelos corredores. Ele deveria ter bons modos à mesa, saber dançar, cavalgar, jogar golfe e fazer ginástica. 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Teve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decorar a história de seu país e a geografia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mundo. Cresceu um príncipe encantador, daqueles com que toda princesa quer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casar.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acontece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conversava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princesa,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bocejar.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inevitável!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sempre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gentil,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acabava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hábito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desagradável.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Todo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reino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falava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razões: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princesas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sabiam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falar de roupas, cabeleireiro, dieta, chapéu… Não tem homem que não boceje com um papo desses! Então, o príncipe decide mudar o visual e viajar sem ser reconhecido. E não 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conhece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moça,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conversar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livros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boceja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 só? Que segredo tinha 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papo?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você pode descobrir no livro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O Príncipe que Bocejava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mais um título de Ana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Machado [...]. Com bonitas ilustrações de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Taline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Schubach, vale a pena tentar descobrir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 era o segredo dessa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moça.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85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8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14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2012. Fragmento.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(P060033F5_SUP)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(P060034F5)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(P060033F5)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um reino longe daqui,...”.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criança, aprendeu que não podia se esconder...”.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acontece que toda vez que ele conversava...”.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vale a pena tentar descobrir...”.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(P060035F5) </w:t>
      </w:r>
      <w:r>
        <w:rPr>
          <w:rFonts w:ascii="Arial" w:hAnsi="Arial"/>
          <w:color w:val="231F20"/>
          <w:sz w:val="22"/>
        </w:rPr>
        <w:t>Nesse texto, o trecho que marca uma opinião sobre a conversa das princesas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“Não tem homem que não boceje com um papo desses!”.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começa a conversar sobre livros...”.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você pode descobrir no livro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O Príncipe que Bocejava</w:t>
      </w:r>
      <w:r>
        <w:rPr>
          <w:rFonts w:ascii="Arial" w:hAnsi="Arial" w:cs="Arial" w:eastAsia="Arial" w:hint="default"/>
          <w:color w:val="231F20"/>
          <w:sz w:val="22"/>
          <w:szCs w:val="22"/>
        </w:rPr>
        <w:t>,...”. 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mais um título de Ana Maria Machado...”.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(P060036F5) </w:t>
      </w:r>
      <w:r>
        <w:rPr>
          <w:rFonts w:ascii="Arial" w:hAnsi="Arial"/>
          <w:color w:val="231F20"/>
          <w:sz w:val="22"/>
        </w:rPr>
        <w:t>De acordo com esse texto, o príncipe bocejava por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 seu preparo para ser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rei.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 sua mudança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visual.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cansaço da viagem 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trem.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papo tido com as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footerReference w:type="even" r:id="rId79"/>
          <w:footerReference w:type="default" r:id="rId80"/>
          <w:pgSz w:w="11910" w:h="16840"/>
          <w:pgMar w:footer="324" w:header="377" w:top="560" w:bottom="520" w:left="740" w:right="740"/>
        </w:sectPr>
      </w:pPr>
    </w:p>
    <w:p>
      <w:pPr>
        <w:pStyle w:val="Heading1"/>
        <w:spacing w:line="240" w:lineRule="auto"/>
        <w:ind w:right="-12"/>
        <w:jc w:val="left"/>
        <w:rPr>
          <w:b w:val="0"/>
          <w:bCs w:val="0"/>
        </w:rPr>
      </w:pPr>
      <w:r>
        <w:rPr/>
        <w:pict>
          <v:shape style="position:absolute;margin-left:65.917801pt;margin-top:21.67787pt;width:463.44pt;height:90.24pt;mso-position-horizontal-relative:page;mso-position-vertical-relative:paragraph;z-index:2896" type="#_x0000_t75" stroked="false">
            <v:imagedata r:id="rId81" o:title=""/>
            <w10:wrap type="none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152" w:space="674"/>
            <w:col w:w="760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6pt;width:482.9pt;height:271.850pt;mso-position-horizontal-relative:page;mso-position-vertical-relative:paragraph;z-index:2872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  <v:shape style="position:absolute;left:1356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8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238" w:right="2954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Carlos vai ao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dentista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ai!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mal”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lamentou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crocodilo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dentista.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conseguia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esquecer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doía.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“Aiii!”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gemeu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segurou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queixo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escolha: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precisava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dentista.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Todo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desajeitado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com muito medo, foi para o consultório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Pic, o castor. Ele não estava sozinho 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sala de espera, havia muitos animais lá: o elefante, que tinha quebrado uma presa; Zora,  o morcego; e Pepe, o cão, que estava lá para tratar de seu canino. Na sala de espera, o desespero era geral: todo mundo olhava para as pontas dos pés ou para o teto só para disfarçar.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tremia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cabeça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pés.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parecia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amável.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sentou-se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cadeira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abriu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mandíbula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olhar.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“Oh,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este dente está muito cariado.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dar um jeito nisso.” Carlos estava tão assustado que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lágrimas desciam pelo seu nariz.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 disse: “Por que essas lágrimas?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bem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grande para chorar.” A cirurgia começou e, aos poucos, Carlos foi sentindo uma grande vontade de dormir. Quando acordou, ele estava sozinho na sala de operação. Sentou-se, olhou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ninguém.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sentia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estômago.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“Ah,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não!” – disse ele – “Eu comi o dentista”. Mas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 entrou na sala e disse que Carlos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podia ir para casa. Carlos sentiu um grande alívio e saiu do consultório feliz da vida, 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esperando nunca mais ter dor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MURAT.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Wollstein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(Trad.).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p.153.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(P060015F5_SUP)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(P060015F5) </w:t>
      </w:r>
      <w:r>
        <w:rPr>
          <w:rFonts w:ascii="Arial" w:hAnsi="Arial"/>
          <w:color w:val="231F20"/>
          <w:sz w:val="22"/>
        </w:rPr>
        <w:t>Quem é o personagem principal dessa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5"/>
          <w:sz w:val="22"/>
        </w:rPr>
        <w:t>Dr.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z w:val="22"/>
        </w:rPr>
        <w:t>Pic.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Zora.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(P060016F5) </w:t>
      </w:r>
      <w:r>
        <w:rPr>
          <w:rFonts w:ascii="Arial" w:hAnsi="Arial"/>
          <w:color w:val="231F20"/>
          <w:sz w:val="22"/>
        </w:rPr>
        <w:t>Nesse texto, o trecho que apresenta uma opinião do </w:t>
      </w:r>
      <w:r>
        <w:rPr>
          <w:rFonts w:ascii="Arial" w:hAnsi="Arial"/>
          <w:color w:val="231F20"/>
          <w:spacing w:val="-4"/>
          <w:sz w:val="22"/>
        </w:rPr>
        <w:t>Dr. </w:t>
      </w:r>
      <w:r>
        <w:rPr>
          <w:rFonts w:ascii="Arial" w:hAnsi="Arial"/>
          <w:color w:val="231F20"/>
          <w:sz w:val="22"/>
        </w:rPr>
        <w:t>Pic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chegou sua vez, Carlos tremia da cabeça aos pés.”.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“‘Oh, este dente está muito cariado.’”.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“Carlos estava tão assustado que as lágrimas desciam pelo seu nariz.”. (ℓ.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10-11)</w:t>
      </w:r>
      <w:r>
        <w:rPr>
          <w:rFonts w:ascii="Arial" w:hAnsi="Arial" w:cs="Arial" w:eastAsia="Arial" w:hint="default"/>
          <w:spacing w:val="-3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bem grande para chorar.’”. 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11-12)</w:t>
      </w:r>
      <w:r>
        <w:rPr>
          <w:rFonts w:ascii="Arial" w:hAnsi="Arial" w:cs="Arial" w:eastAsia="Arial" w:hint="default"/>
          <w:spacing w:val="-3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BL05P06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pgSz w:w="11910" w:h="16840"/>
          <w:pgMar w:header="377" w:footer="524" w:top="560" w:bottom="720" w:left="740" w:right="740"/>
        </w:sectPr>
      </w:pPr>
    </w:p>
    <w:p>
      <w:pPr>
        <w:pStyle w:val="Heading1"/>
        <w:spacing w:line="240" w:lineRule="auto"/>
        <w:ind w:right="-12"/>
        <w:jc w:val="left"/>
        <w:rPr>
          <w:b w:val="0"/>
          <w:bCs w:val="0"/>
        </w:rPr>
      </w:pPr>
      <w:r>
        <w:rPr/>
        <w:pict>
          <v:shape style="position:absolute;margin-left:78.997002pt;margin-top:21.67687pt;width:437.28pt;height:132.241pt;mso-position-horizontal-relative:page;mso-position-vertical-relative:paragraph;z-index:2920" type="#_x0000_t75" stroked="false">
            <v:imagedata r:id="rId82" o:title=""/>
            <w10:wrap type="none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DAVIS,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Jim.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Toneladas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diversão.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Porto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Alegre: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L&amp;PM,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2012.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40.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(P060011F5_SUP)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152" w:space="1010"/>
            <w:col w:w="7268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(P060011F5)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gato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urso.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 com 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urso.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 que o urso queria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deitar.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tenta manter o urso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sentado.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even" r:id="rId83"/>
      <w:footerReference w:type="even" r:id="rId8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8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45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448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8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448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7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411011pt;margin-top:814.215881pt;width:6.45pt;height:10pt;mso-position-horizontal-relative:page;mso-position-vertical-relative:page;z-index:-44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187012pt;margin-top:814.215881pt;width:10.9pt;height:10pt;mso-position-horizontal-relative:page;mso-position-vertical-relative:page;z-index:-447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46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187012pt;margin-top:814.215881pt;width:10.9pt;height:10pt;mso-position-horizontal-relative:page;mso-position-vertical-relative:page;z-index:-44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9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76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99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26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13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9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3" w:hanging="269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54" w:hanging="244"/>
        <w:jc w:val="left"/>
      </w:pPr>
      <w:rPr>
        <w:rFonts w:hint="default" w:ascii="Calibri" w:hAnsi="Calibri" w:eastAsia="Calibri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44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269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8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2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95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6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77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3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47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6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51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://ilustracartoon.blogspot.com.br/" TargetMode="Externa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footer" Target="footer3.xml"/><Relationship Id="rId33" Type="http://schemas.openxmlformats.org/officeDocument/2006/relationships/footer" Target="footer4.xml"/><Relationship Id="rId34" Type="http://schemas.openxmlformats.org/officeDocument/2006/relationships/hyperlink" Target="http://portaldoprofessor.mec.gov.br/fichaTecnicaAula.html?aula=24259" TargetMode="External"/><Relationship Id="rId35" Type="http://schemas.openxmlformats.org/officeDocument/2006/relationships/hyperlink" Target="http://sitededicas.ne10.uol.com.br/humor_piadas5a.htm" TargetMode="External"/><Relationship Id="rId36" Type="http://schemas.openxmlformats.org/officeDocument/2006/relationships/image" Target="media/image23.png"/><Relationship Id="rId37" Type="http://schemas.openxmlformats.org/officeDocument/2006/relationships/hyperlink" Target="http://bichinhosdejardim.com/aos-mestres-com-carinho/" TargetMode="External"/><Relationship Id="rId38" Type="http://schemas.openxmlformats.org/officeDocument/2006/relationships/footer" Target="footer5.xml"/><Relationship Id="rId39" Type="http://schemas.openxmlformats.org/officeDocument/2006/relationships/footer" Target="footer6.xml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footer" Target="footer7.xml"/><Relationship Id="rId73" Type="http://schemas.openxmlformats.org/officeDocument/2006/relationships/footer" Target="footer8.xml"/><Relationship Id="rId74" Type="http://schemas.openxmlformats.org/officeDocument/2006/relationships/image" Target="media/image56.png"/><Relationship Id="rId75" Type="http://schemas.openxmlformats.org/officeDocument/2006/relationships/hyperlink" Target="http://migre.me/gjdOp" TargetMode="External"/><Relationship Id="rId76" Type="http://schemas.openxmlformats.org/officeDocument/2006/relationships/hyperlink" Target="http://migre.me/gjdR1" TargetMode="External"/><Relationship Id="rId77" Type="http://schemas.openxmlformats.org/officeDocument/2006/relationships/hyperlink" Target="http://www1.folha.uol.com.br/folhinha/2013/11/1375373-garoto-de-oito-anos-indica-livro-sobre-leonardo-da-vinci.shtml" TargetMode="External"/><Relationship Id="rId78" Type="http://schemas.openxmlformats.org/officeDocument/2006/relationships/hyperlink" Target="http://blogs.estadao.com.br/estadinho/" TargetMode="External"/><Relationship Id="rId79" Type="http://schemas.openxmlformats.org/officeDocument/2006/relationships/footer" Target="footer9.xml"/><Relationship Id="rId80" Type="http://schemas.openxmlformats.org/officeDocument/2006/relationships/footer" Target="footer10.xml"/><Relationship Id="rId81" Type="http://schemas.openxmlformats.org/officeDocument/2006/relationships/image" Target="media/image57.png"/><Relationship Id="rId82" Type="http://schemas.openxmlformats.org/officeDocument/2006/relationships/image" Target="media/image58.png"/><Relationship Id="rId83" Type="http://schemas.openxmlformats.org/officeDocument/2006/relationships/header" Target="header3.xml"/><Relationship Id="rId84" Type="http://schemas.openxmlformats.org/officeDocument/2006/relationships/footer" Target="footer11.xml"/><Relationship Id="rId85" Type="http://schemas.openxmlformats.org/officeDocument/2006/relationships/image" Target="media/image59.png"/><Relationship Id="rId86" Type="http://schemas.openxmlformats.org/officeDocument/2006/relationships/image" Target="media/image60.png"/><Relationship Id="rId87" Type="http://schemas.openxmlformats.org/officeDocument/2006/relationships/image" Target="media/image61.png"/><Relationship Id="rId8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C0604.indb</dc:title>
  <dcterms:created xsi:type="dcterms:W3CDTF">2016-02-07T04:22:52Z</dcterms:created>
  <dcterms:modified xsi:type="dcterms:W3CDTF">2016-02-07T04:22:52Z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