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dddff1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516cb3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516CB3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516CB3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516CB3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516cb3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516CB3"/>
          <w:sz w:val="40"/>
        </w:rPr>
        <w:t>LÍNGUA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PORTUGUESA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E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516CB3"/>
          <w:sz w:val="36"/>
        </w:rPr>
        <w:t>8º ano</w:t>
      </w:r>
      <w:r>
        <w:rPr>
          <w:rFonts w:ascii="Arial" w:hAnsi="Arial"/>
          <w:b/>
          <w:color w:val="516CB3"/>
          <w:spacing w:val="16"/>
          <w:sz w:val="36"/>
        </w:rPr>
        <w:t> </w:t>
      </w:r>
      <w:r>
        <w:rPr>
          <w:rFonts w:ascii="Arial" w:hAnsi="Arial"/>
          <w:b/>
          <w:color w:val="516CB3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516CB3"/>
          <w:sz w:val="36"/>
        </w:rPr>
        <w:t>Ensino</w:t>
      </w:r>
      <w:r>
        <w:rPr>
          <w:rFonts w:ascii="Arial"/>
          <w:b/>
          <w:color w:val="516CB3"/>
          <w:spacing w:val="2"/>
          <w:sz w:val="36"/>
        </w:rPr>
        <w:t> </w:t>
      </w:r>
      <w:r>
        <w:rPr>
          <w:rFonts w:ascii="Arial"/>
          <w:b/>
          <w:color w:val="516CB3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516CB3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516CB3"/>
          <w:sz w:val="64"/>
        </w:rPr>
        <w:t>C0806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516cb3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516CB3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516CB3"/>
          <w:w w:val="105"/>
        </w:rPr>
        <w:t>Data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de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Nascimento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8312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dddff1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LM8EF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08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06.206909pt;margin-top:25.602583pt;width:.1pt;height:148.950pt;mso-position-horizontal-relative:page;mso-position-vertical-relative:paragraph;z-index:1504" coordorigin="4124,512" coordsize="2,2979">
            <v:shape style="position:absolute;left:4124;top:512;width:2;height:2979" coordorigin="4124,512" coordsize="0,2979" path="m4124,512l4124,3490e" filled="false" stroked="true" strokeweight=".95pt" strokecolor="#231f20">
              <v:path arrowok="t"/>
            </v:shape>
            <w10:wrap type="none"/>
          </v:group>
        </w:pict>
      </w:r>
      <w:r>
        <w:rPr/>
        <w:pict>
          <v:group style="position:absolute;margin-left:179.32666pt;margin-top:23.677881pt;width:2.5pt;height:6.85pt;mso-position-horizontal-relative:page;mso-position-vertical-relative:paragraph;z-index:1528" coordorigin="3587,474" coordsize="50,137">
            <v:shape style="position:absolute;left:3587;top:474;width:50;height:137" coordorigin="3587,474" coordsize="50,137" path="m3637,504l3620,504,3620,610,3637,610,3637,504xe" filled="true" fillcolor="#231f20" stroked="false">
              <v:path arrowok="t"/>
              <v:fill type="solid"/>
            </v:shape>
            <v:shape style="position:absolute;left:3587;top:474;width:50;height:137" coordorigin="3587,474" coordsize="50,137" path="m3637,474l3626,474,3623,479,3618,486,3604,498,3596,503,3587,508,3587,524,3592,522,3598,519,3604,515,3611,511,3616,508,3620,504,3637,504,3637,47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91309pt;margin-top:23.677881pt;width:14.815465pt;height:6.885pt;mso-position-horizontal-relative:page;mso-position-vertical-relative:paragraph;z-index:1552" type="#_x0000_t75" stroked="false">
            <v:imagedata r:id="rId18" o:title=""/>
            <w10:wrap type="none"/>
          </v:shape>
        </w:pict>
      </w:r>
      <w:r>
        <w:rPr/>
        <w:pict>
          <v:shape style="position:absolute;margin-left:186.548553pt;margin-top:51.790279pt;width:14.825826pt;height:6.885pt;mso-position-horizontal-relative:page;mso-position-vertical-relative:paragraph;z-index:1576" type="#_x0000_t75" stroked="false">
            <v:imagedata r:id="rId19" o:title=""/>
            <w10:wrap type="none"/>
          </v:shape>
        </w:pict>
      </w:r>
      <w:r>
        <w:rPr/>
        <w:pict>
          <v:shape style="position:absolute;margin-left:186.529068pt;margin-top:79.902679pt;width:14.845143pt;height:6.885pt;mso-position-horizontal-relative:page;mso-position-vertical-relative:paragraph;z-index:1600" type="#_x0000_t75" stroked="false">
            <v:imagedata r:id="rId20" o:title=""/>
            <w10:wrap type="none"/>
          </v:shape>
        </w:pict>
      </w:r>
      <w:r>
        <w:rPr/>
        <w:pict>
          <v:shape style="position:absolute;margin-left:186.284454pt;margin-top:108.015083pt;width:15.301323pt;height:6.9825pt;mso-position-horizontal-relative:page;mso-position-vertical-relative:paragraph;z-index:1624" type="#_x0000_t75" stroked="false">
            <v:imagedata r:id="rId21" o:title=""/>
            <w10:wrap type="none"/>
          </v:shape>
        </w:pict>
      </w:r>
      <w:r>
        <w:rPr/>
        <w:pict>
          <v:shape style="position:absolute;margin-left:186.55806pt;margin-top:36.765079pt;width:15.026225pt;height:6.9825pt;mso-position-horizontal-relative:page;mso-position-vertical-relative:paragraph;z-index:1696" type="#_x0000_t75" stroked="false">
            <v:imagedata r:id="rId22" o:title=""/>
            <w10:wrap type="none"/>
          </v:shape>
        </w:pict>
      </w:r>
      <w:r>
        <w:rPr/>
        <w:pict>
          <v:shape style="position:absolute;margin-left:186.60556pt;margin-top:64.885078pt;width:14.978466pt;height:6.9825pt;mso-position-horizontal-relative:page;mso-position-vertical-relative:paragraph;z-index:1720" type="#_x0000_t75" stroked="false">
            <v:imagedata r:id="rId23" o:title=""/>
            <w10:wrap type="none"/>
          </v:shape>
        </w:pict>
      </w:r>
      <w:r>
        <w:rPr/>
        <w:pict>
          <v:shape style="position:absolute;margin-left:186.55806pt;margin-top:93.005081pt;width:15.026225pt;height:6.9825pt;mso-position-horizontal-relative:page;mso-position-vertical-relative:paragraph;z-index:1744" type="#_x0000_t75" stroked="false">
            <v:imagedata r:id="rId24" o:title=""/>
            <w10:wrap type="none"/>
          </v:shape>
        </w:pict>
      </w:r>
      <w:r>
        <w:rPr/>
        <w:pict>
          <v:group style="position:absolute;margin-left:163.452164pt;margin-top:80.00148pt;width:9.35pt;height:87.5pt;mso-position-horizontal-relative:page;mso-position-vertical-relative:paragraph;z-index:1816" coordorigin="3269,1600" coordsize="187,1750">
            <v:shape style="position:absolute;left:3282;top:3134;width:138;height:215" type="#_x0000_t75" stroked="false">
              <v:imagedata r:id="rId25" o:title=""/>
            </v:shape>
            <v:shape style="position:absolute;left:3269;top:2883;width:162;height:231" type="#_x0000_t75" stroked="false">
              <v:imagedata r:id="rId26" o:title=""/>
            </v:shape>
            <v:shape style="position:absolute;left:3282;top:2516;width:138;height:309" type="#_x0000_t75" stroked="false">
              <v:imagedata r:id="rId27" o:title=""/>
            </v:shape>
            <v:shape style="position:absolute;left:3282;top:1600;width:173;height:846" type="#_x0000_t75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163.989853pt;margin-top:60.69083pt;width:8.931785pt;height:15.75pt;mso-position-horizontal-relative:page;mso-position-vertical-relative:paragraph;z-index:1840" type="#_x0000_t75" stroked="false">
            <v:imagedata r:id="rId29" o:title=""/>
            <w10:wrap type="none"/>
          </v:shape>
        </w:pict>
      </w:r>
      <w:r>
        <w:rPr/>
        <w:pict>
          <v:shape style="position:absolute;margin-left:163.99176pt;margin-top:32.667732pt;width:8.865111pt;height:24pt;mso-position-horizontal-relative:page;mso-position-vertical-relative:paragraph;z-index:1864" type="#_x0000_t75" stroked="false">
            <v:imagedata r:id="rId30" o:title=""/>
            <w10:wrap type="none"/>
          </v:shape>
        </w:pict>
      </w:r>
      <w:r>
        <w:rPr/>
        <w:pict>
          <v:shape style="position:absolute;margin-left:205.731903pt;margin-top:25.70388pt;width:227.05pt;height:144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"/>
                    <w:gridCol w:w="520"/>
                    <w:gridCol w:w="613"/>
                    <w:gridCol w:w="520"/>
                    <w:gridCol w:w="574"/>
                    <w:gridCol w:w="520"/>
                    <w:gridCol w:w="620"/>
                    <w:gridCol w:w="520"/>
                    <w:gridCol w:w="317"/>
                  </w:tblGrid>
                  <w:tr>
                    <w:trPr>
                      <w:trHeight w:val="281" w:hRule="exact"/>
                    </w:trPr>
                    <w:tc>
                      <w:tcPr>
                        <w:tcW w:w="451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(M080026C2) </w:t>
      </w:r>
      <w:r>
        <w:rPr>
          <w:rFonts w:ascii="Arial" w:hAnsi="Arial"/>
          <w:color w:val="231F20"/>
          <w:sz w:val="22"/>
        </w:rPr>
        <w:t>Observe o gráfico correspondente às despesas mensais da família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Mauro.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9"/>
          <w:szCs w:val="29"/>
        </w:rPr>
      </w:pPr>
      <w:r>
        <w:rPr/>
        <w:pict>
          <v:shape style="position:absolute;margin-left:221.333755pt;margin-top:18.582373pt;width:26.385358pt;height:6.9825pt;mso-position-horizontal-relative:page;mso-position-vertical-relative:paragraph;z-index:1384;mso-wrap-distance-left:0;mso-wrap-distance-right:0" type="#_x0000_t75" stroked="false">
            <v:imagedata r:id="rId31" o:title=""/>
            <w10:wrap type="topAndBottom"/>
          </v:shape>
        </w:pict>
      </w:r>
      <w:r>
        <w:rPr/>
        <w:pict>
          <v:shape style="position:absolute;margin-left:264.528351pt;margin-top:18.074602pt;width:51.31466pt;height:9pt;mso-position-horizontal-relative:page;mso-position-vertical-relative:paragraph;z-index:1408;mso-wrap-distance-left:0;mso-wrap-distance-right:0" type="#_x0000_t75" stroked="false">
            <v:imagedata r:id="rId32" o:title=""/>
            <w10:wrap type="topAndBottom"/>
          </v:shape>
        </w:pict>
      </w:r>
      <w:r>
        <w:rPr/>
        <w:pict>
          <v:shape style="position:absolute;margin-left:335.758423pt;margin-top:18.422773pt;width:23.023138pt;height:6.885pt;mso-position-horizontal-relative:page;mso-position-vertical-relative:paragraph;z-index:1432;mso-wrap-distance-left:0;mso-wrap-distance-right:0" type="#_x0000_t75" stroked="false">
            <v:imagedata r:id="rId33" o:title=""/>
            <w10:wrap type="topAndBottom"/>
          </v:shape>
        </w:pict>
      </w:r>
      <w:r>
        <w:rPr/>
        <w:pict>
          <v:shape style="position:absolute;margin-left:389.188324pt;margin-top:18.422773pt;width:32.960992pt;height:6.885pt;mso-position-horizontal-relative:page;mso-position-vertical-relative:paragraph;z-index:1456;mso-wrap-distance-left:0;mso-wrap-distance-right:0" type="#_x0000_t75" stroked="false">
            <v:imagedata r:id="rId34" o:title=""/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6"/>
          <w:szCs w:val="6"/>
        </w:rPr>
      </w:pPr>
    </w:p>
    <w:p>
      <w:pPr>
        <w:spacing w:line="172" w:lineRule="exact"/>
        <w:ind w:left="5223" w:right="0" w:firstLine="0"/>
        <w:rPr>
          <w:rFonts w:ascii="Arial" w:hAnsi="Arial" w:cs="Arial" w:eastAsia="Arial" w:hint="default"/>
          <w:sz w:val="17"/>
          <w:szCs w:val="17"/>
        </w:rPr>
      </w:pPr>
      <w:r>
        <w:rPr>
          <w:rFonts w:ascii="Arial" w:hAnsi="Arial" w:cs="Arial" w:eastAsia="Arial" w:hint="default"/>
          <w:position w:val="-2"/>
          <w:sz w:val="17"/>
          <w:szCs w:val="17"/>
        </w:rPr>
        <w:drawing>
          <wp:inline distT="0" distB="0" distL="0" distR="0">
            <wp:extent cx="544076" cy="109537"/>
            <wp:effectExtent l="0" t="0" r="0" b="0"/>
            <wp:docPr id="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position w:val="-2"/>
          <w:sz w:val="17"/>
          <w:szCs w:val="17"/>
        </w:rPr>
      </w:r>
    </w:p>
    <w:p>
      <w:pPr>
        <w:pStyle w:val="BodyText"/>
        <w:spacing w:line="240" w:lineRule="auto" w:before="169"/>
        <w:ind w:right="0"/>
        <w:jc w:val="left"/>
      </w:pPr>
      <w:r>
        <w:rPr/>
        <w:pict>
          <v:shape style="position:absolute;margin-left:186.445007pt;margin-top:-60.822521pt;width:15.139894pt;height:6.9825pt;mso-position-horizontal-relative:page;mso-position-vertical-relative:paragraph;z-index:1648" type="#_x0000_t75" stroked="false">
            <v:imagedata r:id="rId36" o:title=""/>
            <w10:wrap type="none"/>
          </v:shape>
        </w:pict>
      </w:r>
      <w:r>
        <w:rPr/>
        <w:pict>
          <v:group style="position:absolute;margin-left:197.09166pt;margin-top:-32.64172pt;width:4.45pt;height:6.95pt;mso-position-horizontal-relative:page;mso-position-vertical-relative:paragraph;z-index:1672" coordorigin="3942,-653" coordsize="89,139">
            <v:shape style="position:absolute;left:3942;top:-653;width:89;height:139" coordorigin="3942,-653" coordsize="89,139" path="m3993,-653l3976,-653,3968,-650,3961,-645,3955,-640,3950,-632,3947,-622,3943,-612,3942,-599,3942,-583,3963,-519,3973,-514,3996,-514,4004,-517,4017,-527,4017,-528,3978,-528,3972,-531,3959,-583,3959,-597,3978,-639,4017,-639,4015,-641,4011,-645,4005,-648,4000,-651,3993,-653xe" filled="true" fillcolor="#231f20" stroked="false">
              <v:path arrowok="t"/>
              <v:fill type="solid"/>
            </v:shape>
            <v:shape style="position:absolute;left:3942;top:-653;width:89;height:139" coordorigin="3942,-653" coordsize="89,139" path="m4017,-639l3994,-639,4000,-635,4005,-628,4013,-583,4013,-568,3994,-528,4017,-528,4022,-535,4026,-546,4029,-554,4030,-567,4030,-599,4029,-607,4027,-615,4025,-623,4022,-630,4017,-63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5806pt;margin-top:-75.824921pt;width:15.005698pt;height:6.9825pt;mso-position-horizontal-relative:page;mso-position-vertical-relative:paragraph;z-index:1768" type="#_x0000_t75" stroked="false">
            <v:imagedata r:id="rId37" o:title=""/>
            <w10:wrap type="none"/>
          </v:shape>
        </w:pict>
      </w:r>
      <w:r>
        <w:rPr/>
        <w:pict>
          <v:shape style="position:absolute;margin-left:187.192657pt;margin-top:-47.704918pt;width:14.388153pt;height:6.9825pt;mso-position-horizontal-relative:page;mso-position-vertical-relative:paragraph;z-index:1792" type="#_x0000_t75" stroked="false">
            <v:imagedata r:id="rId38" o:title=""/>
            <w10:wrap type="none"/>
          </v:shape>
        </w:pict>
      </w:r>
      <w:r>
        <w:rPr>
          <w:color w:val="231F20"/>
        </w:rPr>
        <w:t>A tabela que representa os dados contidos nesse gráfico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278pt;margin-top:8.497869pt;width:185.05pt;height:97.25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7869pt;width:185.05pt;height:97.25pt;mso-position-horizontal-relative:page;mso-position-vertical-relative:paragraph;z-index:1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278pt;margin-top:5.898861pt;width:185.05pt;height:97.25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8861pt;width:185.05pt;height:97.25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0" w:lineRule="auto" w:before="72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(M080033C2)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pacing w:val="-3"/>
          <w:sz w:val="22"/>
        </w:rPr>
        <w:t>Milena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comprou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caixas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bombons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com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28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unidades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cada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uma.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Ela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distribuiu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54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desses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3"/>
        </w:rPr>
        <w:t>bombons para seus</w:t>
      </w:r>
      <w:r>
        <w:rPr>
          <w:rFonts w:ascii="Arial"/>
          <w:color w:val="231F20"/>
        </w:rPr>
        <w:t> </w:t>
      </w:r>
      <w:r>
        <w:rPr>
          <w:rFonts w:ascii="Arial"/>
          <w:color w:val="231F20"/>
          <w:spacing w:val="-3"/>
        </w:rPr>
        <w:t>amigos.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Com quantos bombons Milena</w:t>
      </w:r>
      <w:r>
        <w:rPr>
          <w:color w:val="231F20"/>
          <w:spacing w:val="-1"/>
        </w:rPr>
        <w:t> </w:t>
      </w:r>
      <w:r>
        <w:rPr>
          <w:color w:val="231F20"/>
        </w:rPr>
        <w:t>ficou?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86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335999pt;margin-top:17.477869pt;width:165.7pt;height:83.3pt;mso-position-horizontal-relative:page;mso-position-vertical-relative:paragraph;z-index:1480;mso-wrap-distance-left:0;mso-wrap-distance-right:0" coordorigin="1987,350" coordsize="3314,1666">
            <v:group style="position:absolute;left:1996;top:359;width:3296;height:1648" coordorigin="1996,359" coordsize="3296,1648">
              <v:shape style="position:absolute;left:1996;top:359;width:3296;height:1648" coordorigin="1996,359" coordsize="3296,1648" path="m2211,359l1996,2006,4344,2006,5291,1065,4562,359,2211,359xe" filled="false" stroked="true" strokeweight=".868pt" strokecolor="#231f20">
                <v:path arrowok="t"/>
              </v:shape>
            </v:group>
            <v:group style="position:absolute;left:4344;top:359;width:219;height:1648" coordorigin="4344,359" coordsize="219,1648">
              <v:shape style="position:absolute;left:4344;top:359;width:219;height:1648" coordorigin="4344,359" coordsize="219,1648" path="m4562,359l4344,2006e" filled="false" stroked="true" strokeweight=".868pt" strokecolor="#231f20">
                <v:path arrowok="t"/>
              </v:shape>
            </v:group>
            <v:group style="position:absolute;left:1996;top:359;width:938;height:1648" coordorigin="1996,359" coordsize="938,1648">
              <v:shape style="position:absolute;left:1996;top:359;width:938;height:1648" coordorigin="1996,359" coordsize="938,1648" path="m2211,359l2934,1065,1996,2006e" filled="false" stroked="true" strokeweight=".868pt" strokecolor="#231f20">
                <v:path arrowok="t"/>
                <v:stroke dashstyle="dash"/>
              </v:shape>
            </v:group>
            <v:group style="position:absolute;left:2934;top:1065;width:2358;height:2" coordorigin="2934,1065" coordsize="2358,2">
              <v:shape style="position:absolute;left:2934;top:1065;width:2358;height:2" coordorigin="2934,1065" coordsize="2358,0" path="m2934,1065l5291,1065e" filled="false" stroked="true" strokeweight=".868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>
          <w:rFonts w:ascii="Arial"/>
          <w:color w:val="231F20"/>
          <w:sz w:val="16"/>
        </w:rPr>
        <w:t>(M080450E4) </w:t>
      </w:r>
      <w:r>
        <w:rPr>
          <w:rFonts w:ascii="Arial"/>
          <w:color w:val="231F20"/>
          <w:sz w:val="22"/>
        </w:rPr>
        <w:t>Observe abaixo o desenho de um prisma triangular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112"/>
        <w:ind w:right="0"/>
        <w:jc w:val="left"/>
      </w:pPr>
      <w:r>
        <w:rPr>
          <w:color w:val="231F20"/>
        </w:rPr>
        <w:t>Quantas arestas tem esse</w:t>
      </w:r>
      <w:r>
        <w:rPr>
          <w:color w:val="231F20"/>
          <w:spacing w:val="-1"/>
        </w:rPr>
        <w:t> </w:t>
      </w:r>
      <w:r>
        <w:rPr>
          <w:color w:val="231F20"/>
        </w:rPr>
        <w:t>prisma?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tabs>
          <w:tab w:pos="5257" w:val="right" w:leader="none"/>
        </w:tabs>
        <w:spacing w:before="3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D) 9</w:t>
      </w:r>
      <w:r>
        <w:rPr>
          <w:rFonts w:ascii="Arial"/>
          <w:color w:val="231F20"/>
          <w:position w:val="8"/>
          <w:sz w:val="16"/>
        </w:rPr>
        <w:tab/>
        <w:t>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94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 </w:t>
      </w:r>
      <w:r>
        <w:rPr>
          <w:rFonts w:ascii="Arial"/>
          <w:color w:val="231F20"/>
          <w:sz w:val="22"/>
        </w:rPr>
        <w:t>Uma professora pediu aos alunos que ampliassem o desenho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445.153992pt;margin-top:49.882885pt;width:86.55pt;height:86.15pt;mso-position-horizontal-relative:page;mso-position-vertical-relative:paragraph;z-index:-82264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Observe a seguir as ampliações feitas por quatro</w:t>
      </w:r>
      <w:r>
        <w:rPr>
          <w:color w:val="231F20"/>
          <w:spacing w:val="-1"/>
        </w:rPr>
        <w:t> </w:t>
      </w:r>
      <w:r>
        <w:rPr>
          <w:color w:val="231F20"/>
        </w:rPr>
        <w:t>alunos.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Carla</w:t>
        <w:tab/>
        <w:t>Marcelo</w:t>
        <w:tab/>
      </w:r>
      <w:r>
        <w:rPr>
          <w:rFonts w:ascii="Arial"/>
          <w:color w:val="231F20"/>
        </w:rPr>
        <w:t>Renata</w:t>
        <w:tab/>
        <w:t>Vitor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3879"/>
        <w:jc w:val="left"/>
      </w:pPr>
      <w:r>
        <w:rPr>
          <w:color w:val="231F20"/>
        </w:rPr>
        <w:t>Apenas um desses alunos realizou essa ampliação corretamente. Esse aluno</w:t>
      </w:r>
      <w:r>
        <w:rPr>
          <w:color w:val="231F20"/>
          <w:spacing w:val="-1"/>
        </w:rPr>
        <w:t> </w:t>
      </w:r>
      <w:r>
        <w:rPr>
          <w:color w:val="231F20"/>
        </w:rPr>
        <w:t>foi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Marcelo.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4"/>
          <w:sz w:val="22"/>
        </w:rPr>
        <w:t>Vitor.</w:t>
      </w:r>
      <w:r>
        <w:rPr>
          <w:rFonts w:ascii="Arial"/>
          <w:spacing w:val="-4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0" w:lineRule="auto" w:before="0" w:after="0"/>
        <w:ind w:left="493" w:right="0" w:hanging="3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g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 bananas, 2 300 g de tangerinas, 1 500 g de uvas, 3 200 g de cenouras e 1 900 g de</w:t>
      </w:r>
      <w:r>
        <w:rPr>
          <w:rFonts w:ascii="Arial"/>
          <w:color w:val="231F20"/>
          <w:spacing w:val="-34"/>
        </w:rPr>
        <w:t> </w:t>
      </w:r>
      <w:r>
        <w:rPr>
          <w:rFonts w:ascii="Arial"/>
          <w:color w:val="231F20"/>
        </w:rPr>
        <w:t>batatas.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A quantidade de alimentos, em quilogramas, que Marta e sua mãe compraram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1,07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10,7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107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10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700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(M080011C2) </w:t>
      </w:r>
      <w:r>
        <w:rPr>
          <w:rFonts w:ascii="Arial" w:hAnsi="Arial"/>
          <w:color w:val="231F20"/>
          <w:sz w:val="22"/>
        </w:rPr>
        <w:t>Resolva a expressão numérica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0999pt;margin-top:15.913944pt;width:76.75pt;height:19.350pt;mso-position-horizontal-relative:page;mso-position-vertical-relative:paragraph;z-index:20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5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6² – 2(–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5)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expressão?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9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(M080008BH) </w:t>
      </w:r>
      <w:r>
        <w:rPr>
          <w:rFonts w:ascii="Arial" w:hAnsi="Arial"/>
          <w:color w:val="231F20"/>
          <w:sz w:val="22"/>
        </w:rPr>
        <w:t>Observe o hexágono regular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3"/>
        <w:ind w:left="2046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00.25pt;margin-top:15.355878pt;width:110.5pt;height:108.25pt;mso-position-horizontal-relative:page;mso-position-vertical-relative:paragraph;z-index:-82096" coordorigin="2005,307" coordsize="2210,2165">
            <v:group style="position:absolute;left:2015;top:565;width:2190;height:1897" coordorigin="2015,565" coordsize="2190,1897">
              <v:shape style="position:absolute;left:2015;top:565;width:2190;height:1897" coordorigin="2015,565" coordsize="2190,1897" path="m2015,1513l2289,1039,2563,565,3110,565,3658,565,3931,1039,4205,1513,3931,1988,3658,2462,3110,2462,2563,2462,2289,1988,2015,1513xe" filled="false" stroked="true" strokeweight="1pt" strokecolor="#231f20">
                <v:path arrowok="t"/>
              </v:shape>
            </v:group>
            <v:group style="position:absolute;left:2559;top:317;width:2;height:192" coordorigin="2559,317" coordsize="2,192">
              <v:shape style="position:absolute;left:2559;top:317;width:2;height:192" coordorigin="2559,317" coordsize="0,192" path="m2559,508l2559,317e" filled="false" stroked="true" strokeweight="1pt" strokecolor="#231f20">
                <v:path arrowok="t"/>
              </v:shape>
            </v:group>
            <v:group style="position:absolute;left:3658;top:317;width:2;height:192" coordorigin="3658,317" coordsize="2,192">
              <v:shape style="position:absolute;left:3658;top:317;width:2;height:192" coordorigin="3658,317" coordsize="0,192" path="m3658,508l3658,317e" filled="false" stroked="true" strokeweight="1pt" strokecolor="#231f20">
                <v:path arrowok="t"/>
              </v:shape>
            </v:group>
            <v:group style="position:absolute;left:2646;top:413;width:924;height:2" coordorigin="2646,413" coordsize="924,2">
              <v:shape style="position:absolute;left:2646;top:413;width:924;height:2" coordorigin="2646,413" coordsize="924,0" path="m2646,413l3570,413e" filled="false" stroked="true" strokeweight="1pt" strokecolor="#231f20">
                <v:path arrowok="t"/>
              </v:shape>
            </v:group>
            <v:group style="position:absolute;left:2559;top:360;width:96;height:106" coordorigin="2559,360" coordsize="96,106">
              <v:shape style="position:absolute;left:2559;top:360;width:96;height:106" coordorigin="2559,360" coordsize="96,106" path="m2655,360l2559,413,2655,465,2655,360xe" filled="true" fillcolor="#231f20" stroked="false">
                <v:path arrowok="t"/>
                <v:fill type="solid"/>
              </v:shape>
            </v:group>
            <v:group style="position:absolute;left:3562;top:360;width:96;height:106" coordorigin="3562,360" coordsize="96,106">
              <v:shape style="position:absolute;left:3562;top:360;width:96;height:106" coordorigin="3562,360" coordsize="96,106" path="m3562,360l3562,465,3657,413,3562,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3,3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O contorno desse hexágono</w:t>
      </w:r>
      <w:r>
        <w:rPr>
          <w:color w:val="231F20"/>
          <w:spacing w:val="-1"/>
        </w:rPr>
        <w:t> </w:t>
      </w:r>
      <w:r>
        <w:rPr>
          <w:color w:val="231F20"/>
        </w:rPr>
        <w:t>mede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15,5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16,5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18,8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19,8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0" w:after="0"/>
        <w:ind w:left="110" w:right="1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(M080040B1)</w:t>
      </w:r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Natália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compraram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peras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unidade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feira.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comprou </w:t>
      </w:r>
      <w:r>
        <w:rPr>
          <w:rFonts w:ascii="Arial" w:hAnsi="Arial"/>
          <w:color w:val="231F20"/>
          <w:sz w:val="22"/>
        </w:rPr>
        <w:t>10 peras por R$ 6,00 e Natália comprou 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peras.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Quanto Natália pagou por 8</w:t>
      </w:r>
      <w:r>
        <w:rPr>
          <w:color w:val="231F20"/>
          <w:spacing w:val="-1"/>
        </w:rPr>
        <w:t> </w:t>
      </w:r>
      <w:r>
        <w:rPr>
          <w:color w:val="231F20"/>
        </w:rPr>
        <w:t>peras?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3,00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4,80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6,00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7,50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(M080017BH)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Lidiane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desenhou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caderno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quadrilátero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apenas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par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lados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paralelos. </w:t>
      </w:r>
      <w:r>
        <w:rPr>
          <w:rFonts w:ascii="Arial" w:hAnsi="Arial"/>
          <w:color w:val="231F20"/>
          <w:sz w:val="22"/>
        </w:rPr>
        <w:t>O quadrilátero que possui essa característica é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sz w:val="22"/>
        </w:rPr>
      </w:r>
    </w:p>
    <w:p>
      <w:pPr>
        <w:pStyle w:val="BodyText"/>
        <w:tabs>
          <w:tab w:pos="5099" w:val="left" w:leader="none"/>
        </w:tabs>
        <w:spacing w:line="240" w:lineRule="auto" w:before="97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715401pt;margin-top:8.06288pt;width:85.05pt;height:84.8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91986pt;margin-top:8.086880pt;width:86.05pt;height:85.35pt;mso-position-horizontal-relative:page;mso-position-vertical-relative:paragraph;z-index:2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341"/>
                    <w:gridCol w:w="341"/>
                    <w:gridCol w:w="341"/>
                    <w:gridCol w:w="341"/>
                  </w:tblGrid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0.074501pt;margin-top:6.921954pt;width:52.1pt;height:52.1pt;mso-position-horizontal-relative:page;mso-position-vertical-relative:paragraph;z-index:2056;mso-wrap-distance-left:0;mso-wrap-distance-right:0" coordorigin="1601,138" coordsize="1042,1042">
            <v:group style="position:absolute;left:1616;top:153;width:1012;height:1012" coordorigin="1616,153" coordsize="1012,1012">
              <v:shape style="position:absolute;left:1616;top:153;width:1012;height:1012" coordorigin="1616,153" coordsize="1012,1012" path="m2628,153l1954,153,1616,1165,2291,1165,2628,153xe" filled="true" fillcolor="#939598" stroked="false">
                <v:path arrowok="t"/>
                <v:fill type="solid"/>
              </v:shape>
            </v:group>
            <v:group style="position:absolute;left:1616;top:153;width:1012;height:1012" coordorigin="1616,153" coordsize="1012,1012">
              <v:shape style="position:absolute;left:1616;top:153;width:1012;height:1012" coordorigin="1616,153" coordsize="1012,1012" path="m1954,153l1616,1165,2291,1165,2628,153,1954,153xe" filled="false" stroked="true" strokeweight="1.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30.225006pt;margin-top:7.119954pt;width:52.75pt;height:35.7pt;mso-position-horizontal-relative:page;mso-position-vertical-relative:paragraph;z-index:2080;mso-wrap-distance-left:0;mso-wrap-distance-right:0" coordorigin="6605,142" coordsize="1055,714">
            <v:group style="position:absolute;left:6620;top:158;width:1024;height:683" coordorigin="6620,158" coordsize="1024,683">
              <v:shape style="position:absolute;left:6620;top:158;width:1024;height:683" coordorigin="6620,158" coordsize="1024,683" path="m7643,158l6961,158,6620,840,7643,840,7643,158xe" filled="true" fillcolor="#939598" stroked="false">
                <v:path arrowok="t"/>
                <v:fill type="solid"/>
              </v:shape>
            </v:group>
            <v:group style="position:absolute;left:6620;top:158;width:1024;height:683" coordorigin="6620,158" coordsize="1024,683">
              <v:shape style="position:absolute;left:6620;top:158;width:1024;height:683" coordorigin="6620,158" coordsize="1024,683" path="m6961,158l6620,840,7643,840,7643,158,6961,158xe" filled="false" stroked="true" strokeweight="1.51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993801pt;margin-top:6.075864pt;width:85.05pt;height:84.8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22009pt;margin-top:6.112864pt;width:85.05pt;height:84.8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9.480003pt;margin-top:11.818941pt;width:35.4pt;height:52.55pt;mso-position-horizontal-relative:page;mso-position-vertical-relative:paragraph;z-index:2104;mso-wrap-distance-left:0;mso-wrap-distance-right:0" coordorigin="1990,236" coordsize="708,1051">
            <v:group style="position:absolute;left:2005;top:421;width:678;height:681" coordorigin="2005,421" coordsize="678,681">
              <v:shape style="position:absolute;left:2005;top:421;width:678;height:681" coordorigin="2005,421" coordsize="678,681" path="m2344,421l2005,762,2005,1102,2683,1102,2683,762,2344,421xe" filled="true" fillcolor="#939598" stroked="false">
                <v:path arrowok="t"/>
                <v:fill type="solid"/>
              </v:shape>
            </v:group>
            <v:group style="position:absolute;left:2005;top:421;width:678;height:681" coordorigin="2005,421" coordsize="678,681">
              <v:shape style="position:absolute;left:2005;top:421;width:678;height:681" coordorigin="2005,421" coordsize="678,681" path="m2005,762l2005,1102,2683,1102,2683,762,2344,421,2005,762xe" filled="false" stroked="true" strokeweight="1.5pt" strokecolor="#231f20">
                <v:path arrowok="t"/>
              </v:shape>
            </v:group>
            <v:group style="position:absolute;left:2344;top:251;width:2;height:1021" coordorigin="2344,251" coordsize="2,1021">
              <v:shape style="position:absolute;left:2344;top:251;width:2;height:1021" coordorigin="2344,251" coordsize="0,1021" path="m2344,251l2344,127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3.246941pt;width:59.6pt;height:49.9pt;mso-position-horizontal-relative:page;mso-position-vertical-relative:paragraph;z-index:2128;mso-wrap-distance-left:0;mso-wrap-distance-right:0" coordorigin="2862,265" coordsize="1192,998">
            <v:group style="position:absolute;left:3021;top:421;width:1017;height:681" coordorigin="3021,421" coordsize="1017,681">
              <v:shape style="position:absolute;left:3021;top:421;width:1017;height:681" coordorigin="3021,421" coordsize="1017,681" path="m3699,421l3021,421,3021,1102,3699,1102,3699,833,3987,833,4038,762,3987,691,3699,691,3699,421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987,833l3885,833,3885,973,3987,833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885,550l3885,691,3987,691,3885,550xe" filled="true" fillcolor="#939598" stroked="false">
                <v:path arrowok="t"/>
                <v:fill type="solid"/>
              </v:shape>
            </v:group>
            <v:group style="position:absolute;left:3021;top:421;width:1017;height:681" coordorigin="3021,421" coordsize="1017,681">
              <v:shape style="position:absolute;left:3021;top:421;width:1017;height:681" coordorigin="3021,421" coordsize="1017,681" path="m3021,421l3021,1102,3699,1102,3699,833,3885,833,3885,973,4038,762,3885,550,3885,691,3699,691,3699,421,3021,421xe" filled="false" stroked="true" strokeweight="1.5pt" strokecolor="#231f20">
                <v:path arrowok="t"/>
              </v:shape>
            </v:group>
            <v:group style="position:absolute;left:2877;top:280;width:968;height:968" coordorigin="2877,280" coordsize="968,968">
              <v:shape style="position:absolute;left:2877;top:280;width:968;height:968" coordorigin="2877,280" coordsize="968,968" path="m2877,1247l3844,28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0.322941pt;width:35.4pt;height:35.550pt;mso-position-horizontal-relative:page;mso-position-vertical-relative:paragraph;z-index:2152;mso-wrap-distance-left:0;mso-wrap-distance-right:0" coordorigin="4362,406" coordsize="708,711">
            <v:group style="position:absolute;left:4377;top:421;width:678;height:681" coordorigin="4377,421" coordsize="678,681">
              <v:shape style="position:absolute;left:4377;top:421;width:678;height:681" coordorigin="4377,421" coordsize="678,681" path="m4716,421l4377,1102,5055,1102,4716,421xe" filled="true" fillcolor="#939598" stroked="false">
                <v:path arrowok="t"/>
                <v:fill type="solid"/>
              </v:shape>
            </v:group>
            <v:group style="position:absolute;left:4377;top:421;width:678;height:681" coordorigin="4377,421" coordsize="678,681">
              <v:shape style="position:absolute;left:4377;top:421;width:678;height:681" coordorigin="4377,421" coordsize="678,681" path="m5055,1102l4377,1102,4716,421,5055,1102xe" filled="false" stroked="true" strokeweight="1.5pt" strokecolor="#231f20">
                <v:path arrowok="t"/>
              </v:shape>
            </v:group>
            <v:group style="position:absolute;left:4377;top:762;width:678;height:2" coordorigin="4377,762" coordsize="678,2">
              <v:shape style="position:absolute;left:4377;top:762;width:678;height:2" coordorigin="4377,762" coordsize="678,0" path="m4377,762l5055,76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2.871941pt;width:52.65pt;height:51.4pt;mso-position-horizontal-relative:page;mso-position-vertical-relative:paragraph;z-index:2176;mso-wrap-distance-left:0;mso-wrap-distance-right:0" coordorigin="5379,257" coordsize="1053,1028"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true" fillcolor="#939598" stroked="false">
                <v:path arrowok="t"/>
                <v:fill type="solid"/>
              </v:shape>
            </v:group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false" stroked="true" strokeweight="1.5pt" strokecolor="#231f20">
                <v:path arrowok="t"/>
              </v:shape>
            </v:group>
            <v:group style="position:absolute;left:5899;top:272;width:2;height:998" coordorigin="5899,272" coordsize="2,998">
              <v:shape style="position:absolute;left:5899;top:272;width:2;height:998" coordorigin="5899,272" coordsize="0,998" path="m5899,272l5899,127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pStyle w:val="BodyText"/>
        <w:spacing w:line="240" w:lineRule="auto" w:before="119"/>
        <w:ind w:right="0"/>
        <w:jc w:val="left"/>
      </w:pPr>
      <w:r>
        <w:rPr>
          <w:color w:val="231F20"/>
        </w:rPr>
        <w:t>Em qual desses desenhos, a linha tracejada indica um eixo de</w:t>
      </w:r>
      <w:r>
        <w:rPr>
          <w:color w:val="231F20"/>
          <w:spacing w:val="-2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72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(M080021E4) </w:t>
      </w:r>
      <w:r>
        <w:rPr>
          <w:rFonts w:ascii="Arial" w:hAnsi="Arial"/>
          <w:color w:val="231F20"/>
          <w:sz w:val="22"/>
        </w:rPr>
        <w:t>A representação decimal de 145%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0,145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0,45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1,45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14,5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(M080020C2) </w:t>
      </w:r>
      <w:r>
        <w:rPr>
          <w:rFonts w:ascii="Arial" w:hAnsi="Arial"/>
          <w:color w:val="231F20"/>
          <w:sz w:val="22"/>
        </w:rPr>
        <w:t>Observe a reta numérica abaixo. Ela está dividida em segmentos de mesma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before="176"/>
        <w:ind w:left="3331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061264pt;margin-top:18.825171pt;width:379.65pt;height:9.4pt;mso-position-horizontal-relative:page;mso-position-vertical-relative:paragraph;z-index:-81976" coordorigin="1981,377" coordsize="7593,188">
            <v:group style="position:absolute;left:7581;top:385;width:2;height:172" coordorigin="7581,385" coordsize="2,172">
              <v:shape style="position:absolute;left:7581;top:385;width:2;height:172" coordorigin="7581,385" coordsize="0,172" path="m7581,556l7581,513,7581,470,7581,428,7581,385e" filled="false" stroked="true" strokeweight=".783411pt" strokecolor="#231f20">
                <v:path arrowok="t"/>
              </v:shape>
            </v:group>
            <v:group style="position:absolute;left:8972;top:385;width:2;height:172" coordorigin="8972,385" coordsize="2,172">
              <v:shape style="position:absolute;left:8972;top:385;width:2;height:172" coordorigin="8972,385" coordsize="0,172" path="m8972,556l8972,513,8972,470,8972,428,8972,385e" filled="false" stroked="true" strokeweight=".783411pt" strokecolor="#231f20">
                <v:path arrowok="t"/>
              </v:shape>
            </v:group>
            <v:group style="position:absolute;left:8843;top:431;width:2;height:79" coordorigin="8843,431" coordsize="2,79">
              <v:shape style="position:absolute;left:8843;top:431;width:2;height:79" coordorigin="8843,431" coordsize="0,79" path="m8843,510l8843,431e" filled="false" stroked="true" strokeweight=".791069pt" strokecolor="#231f20">
                <v:path arrowok="t"/>
              </v:shape>
            </v:group>
            <v:group style="position:absolute;left:8704;top:430;width:2;height:82" coordorigin="8704,430" coordsize="2,82">
              <v:shape style="position:absolute;left:8704;top:430;width:2;height:82" coordorigin="8704,430" coordsize="0,82" path="m8704,511l8704,491,8704,470,8704,450,8704,430e" filled="false" stroked="true" strokeweight=".797258pt" strokecolor="#231f20">
                <v:path arrowok="t"/>
              </v:shape>
            </v:group>
            <v:group style="position:absolute;left:8565;top:428;width:2;height:85" coordorigin="8565,428" coordsize="2,85">
              <v:shape style="position:absolute;left:8565;top:428;width:2;height:85" coordorigin="8565,428" coordsize="0,85" path="m8565,513l8565,428e" filled="false" stroked="true" strokeweight=".801557pt" strokecolor="#231f20">
                <v:path arrowok="t"/>
              </v:shape>
            </v:group>
            <v:group style="position:absolute;left:8426;top:427;width:2;height:88" coordorigin="8426,427" coordsize="2,88">
              <v:shape style="position:absolute;left:8426;top:427;width:2;height:88" coordorigin="8426,427" coordsize="0,88" path="m8426,514l8426,427e" filled="false" stroked="true" strokeweight=".804118pt" strokecolor="#231f20">
                <v:path arrowok="t"/>
              </v:shape>
            </v:group>
            <v:group style="position:absolute;left:8286;top:425;width:2;height:92" coordorigin="8286,425" coordsize="2,92">
              <v:shape style="position:absolute;left:8286;top:425;width:2;height:92" coordorigin="8286,425" coordsize="0,92" path="m8286,516l8286,493,8286,470,8286,448,8286,425e" filled="false" stroked="true" strokeweight=".813661pt" strokecolor="#231f20">
                <v:path arrowok="t"/>
              </v:shape>
            </v:group>
            <v:group style="position:absolute;left:8147;top:423;width:2;height:95" coordorigin="8147,423" coordsize="2,95">
              <v:shape style="position:absolute;left:8147;top:423;width:2;height:95" coordorigin="8147,423" coordsize="0,95" path="m8147,518l8147,494,8147,470,8147,447,8147,423e" filled="false" stroked="true" strokeweight=".812611pt" strokecolor="#231f20">
                <v:path arrowok="t"/>
              </v:shape>
            </v:group>
            <v:group style="position:absolute;left:8008;top:422;width:2;height:98" coordorigin="8008,422" coordsize="2,98">
              <v:shape style="position:absolute;left:8008;top:422;width:2;height:98" coordorigin="8008,422" coordsize="0,98" path="m8008,519l8008,422e" filled="false" stroked="true" strokeweight=".808912pt" strokecolor="#231f20">
                <v:path arrowok="t"/>
              </v:shape>
            </v:group>
            <v:group style="position:absolute;left:7869;top:420;width:2;height:101" coordorigin="7869,420" coordsize="2,101">
              <v:shape style="position:absolute;left:7869;top:420;width:2;height:101" coordorigin="7869,420" coordsize="0,101" path="m7869,521l7869,420e" filled="false" stroked="true" strokeweight=".804379pt" strokecolor="#231f20">
                <v:path arrowok="t"/>
              </v:shape>
            </v:group>
            <v:group style="position:absolute;left:7730;top:419;width:2;height:104" coordorigin="7730,419" coordsize="2,104">
              <v:shape style="position:absolute;left:7730;top:419;width:2;height:104" coordorigin="7730,419" coordsize="0,104" path="m7730,522l7730,496,7730,470,7730,445,7730,419e" filled="false" stroked="true" strokeweight=".796282pt" strokecolor="#231f20">
                <v:path arrowok="t"/>
              </v:shape>
            </v:group>
            <v:group style="position:absolute;left:1991;top:471;width:7495;height:2" coordorigin="1991,471" coordsize="7495,2">
              <v:shape style="position:absolute;left:1991;top:471;width:7495;height:2" coordorigin="1991,471" coordsize="7495,0" path="m1991,471l9486,471e" filled="false" stroked="true" strokeweight=".999753pt" strokecolor="#231f20">
                <v:path arrowok="t"/>
              </v:shape>
            </v:group>
            <v:group style="position:absolute;left:9473;top:422;width:101;height:98" coordorigin="9473,422" coordsize="101,98">
              <v:shape style="position:absolute;left:9473;top:422;width:101;height:98" coordorigin="9473,422" coordsize="101,98" path="m9473,422l9473,520,9573,471,9473,422xe" filled="true" fillcolor="#231f20" stroked="false">
                <v:path arrowok="t"/>
                <v:fill type="solid"/>
              </v:shape>
            </v:group>
            <v:group style="position:absolute;left:7452;top:431;width:2;height:79" coordorigin="7452,431" coordsize="2,79">
              <v:shape style="position:absolute;left:7452;top:431;width:2;height:79" coordorigin="7452,431" coordsize="0,79" path="m7452,510l7452,431e" filled="false" stroked="true" strokeweight=".791069pt" strokecolor="#231f20">
                <v:path arrowok="t"/>
              </v:shape>
            </v:group>
            <v:group style="position:absolute;left:7313;top:430;width:2;height:82" coordorigin="7313,430" coordsize="2,82">
              <v:shape style="position:absolute;left:7313;top:430;width:2;height:82" coordorigin="7313,430" coordsize="0,82" path="m7313,511l7313,491,7313,470,7313,450,7313,430e" filled="false" stroked="true" strokeweight=".797258pt" strokecolor="#231f20">
                <v:path arrowok="t"/>
              </v:shape>
            </v:group>
            <v:group style="position:absolute;left:7174;top:428;width:2;height:85" coordorigin="7174,428" coordsize="2,85">
              <v:shape style="position:absolute;left:7174;top:428;width:2;height:85" coordorigin="7174,428" coordsize="0,85" path="m7174,513l7174,428e" filled="false" stroked="true" strokeweight=".801557pt" strokecolor="#231f20">
                <v:path arrowok="t"/>
              </v:shape>
            </v:group>
            <v:group style="position:absolute;left:7034;top:427;width:2;height:88" coordorigin="7034,427" coordsize="2,88">
              <v:shape style="position:absolute;left:7034;top:427;width:2;height:88" coordorigin="7034,427" coordsize="0,88" path="m7034,514l7034,427e" filled="false" stroked="true" strokeweight=".804118pt" strokecolor="#231f20">
                <v:path arrowok="t"/>
              </v:shape>
            </v:group>
            <v:group style="position:absolute;left:6895;top:425;width:2;height:92" coordorigin="6895,425" coordsize="2,92">
              <v:shape style="position:absolute;left:6895;top:425;width:2;height:92" coordorigin="6895,425" coordsize="0,92" path="m6895,516l6895,493,6895,470,6895,448,6895,425e" filled="false" stroked="true" strokeweight=".813661pt" strokecolor="#231f20">
                <v:path arrowok="t"/>
              </v:shape>
            </v:group>
            <v:group style="position:absolute;left:6756;top:423;width:2;height:95" coordorigin="6756,423" coordsize="2,95">
              <v:shape style="position:absolute;left:6756;top:423;width:2;height:95" coordorigin="6756,423" coordsize="0,95" path="m6756,518l6756,494,6756,470,6756,447,6756,423e" filled="false" stroked="true" strokeweight=".812611pt" strokecolor="#231f20">
                <v:path arrowok="t"/>
              </v:shape>
            </v:group>
            <v:group style="position:absolute;left:6617;top:422;width:2;height:98" coordorigin="6617,422" coordsize="2,98">
              <v:shape style="position:absolute;left:6617;top:422;width:2;height:98" coordorigin="6617,422" coordsize="0,98" path="m6617,519l6617,422e" filled="false" stroked="true" strokeweight=".808912pt" strokecolor="#231f20">
                <v:path arrowok="t"/>
              </v:shape>
            </v:group>
            <v:group style="position:absolute;left:6478;top:420;width:2;height:101" coordorigin="6478,420" coordsize="2,101">
              <v:shape style="position:absolute;left:6478;top:420;width:2;height:101" coordorigin="6478,420" coordsize="0,101" path="m6478,521l6478,420e" filled="false" stroked="true" strokeweight=".804379pt" strokecolor="#231f20">
                <v:path arrowok="t"/>
              </v:shape>
            </v:group>
            <v:group style="position:absolute;left:6338;top:419;width:2;height:104" coordorigin="6338,419" coordsize="2,104">
              <v:shape style="position:absolute;left:6338;top:419;width:2;height:104" coordorigin="6338,419" coordsize="0,104" path="m6338,522l6338,496,6338,470,6338,445,6338,419e" filled="false" stroked="true" strokeweight=".796282pt" strokecolor="#231f20">
                <v:path arrowok="t"/>
              </v:shape>
            </v:group>
            <v:group style="position:absolute;left:6189;top:385;width:2;height:172" coordorigin="6189,385" coordsize="2,172">
              <v:shape style="position:absolute;left:6189;top:385;width:2;height:172" coordorigin="6189,385" coordsize="0,172" path="m6189,556l6189,513,6189,470,6189,428,6189,385e" filled="false" stroked="true" strokeweight=".783411pt" strokecolor="#231f20">
                <v:path arrowok="t"/>
              </v:shape>
            </v:group>
            <v:group style="position:absolute;left:4796;top:385;width:2;height:172" coordorigin="4796,385" coordsize="2,172">
              <v:shape style="position:absolute;left:4796;top:385;width:2;height:172" coordorigin="4796,385" coordsize="0,172" path="m4796,556l4796,513,4796,470,4796,428,4796,385e" filled="false" stroked="true" strokeweight=".783411pt" strokecolor="#231f20">
                <v:path arrowok="t"/>
              </v:shape>
            </v:group>
            <v:group style="position:absolute;left:6058;top:431;width:2;height:79" coordorigin="6058,431" coordsize="2,79">
              <v:shape style="position:absolute;left:6058;top:431;width:2;height:79" coordorigin="6058,431" coordsize="0,79" path="m6058,510l6058,431e" filled="false" stroked="true" strokeweight=".791069pt" strokecolor="#231f20">
                <v:path arrowok="t"/>
              </v:shape>
            </v:group>
            <v:group style="position:absolute;left:5919;top:430;width:2;height:82" coordorigin="5919,430" coordsize="2,82">
              <v:shape style="position:absolute;left:5919;top:430;width:2;height:82" coordorigin="5919,430" coordsize="0,82" path="m5919,511l5919,491,5919,470,5919,450,5919,430e" filled="false" stroked="true" strokeweight=".797258pt" strokecolor="#231f20">
                <v:path arrowok="t"/>
              </v:shape>
            </v:group>
            <v:group style="position:absolute;left:5780;top:428;width:2;height:85" coordorigin="5780,428" coordsize="2,85">
              <v:shape style="position:absolute;left:5780;top:428;width:2;height:85" coordorigin="5780,428" coordsize="0,85" path="m5780,513l5780,428e" filled="false" stroked="true" strokeweight=".801557pt" strokecolor="#231f20">
                <v:path arrowok="t"/>
              </v:shape>
            </v:group>
            <v:group style="position:absolute;left:5641;top:427;width:2;height:88" coordorigin="5641,427" coordsize="2,88">
              <v:shape style="position:absolute;left:5641;top:427;width:2;height:88" coordorigin="5641,427" coordsize="0,88" path="m5641,514l5641,427e" filled="false" stroked="true" strokeweight=".804118pt" strokecolor="#231f20">
                <v:path arrowok="t"/>
              </v:shape>
            </v:group>
            <v:group style="position:absolute;left:5501;top:425;width:2;height:92" coordorigin="5501,425" coordsize="2,92">
              <v:shape style="position:absolute;left:5501;top:425;width:2;height:92" coordorigin="5501,425" coordsize="0,92" path="m5501,516l5501,493,5501,470,5501,448,5501,425e" filled="false" stroked="true" strokeweight=".813661pt" strokecolor="#231f20">
                <v:path arrowok="t"/>
              </v:shape>
            </v:group>
            <v:group style="position:absolute;left:5362;top:423;width:2;height:95" coordorigin="5362,423" coordsize="2,95">
              <v:shape style="position:absolute;left:5362;top:423;width:2;height:95" coordorigin="5362,423" coordsize="0,95" path="m5362,518l5362,494,5362,470,5362,447,5362,423e" filled="false" stroked="true" strokeweight=".812611pt" strokecolor="#231f20">
                <v:path arrowok="t"/>
              </v:shape>
            </v:group>
            <v:group style="position:absolute;left:5223;top:422;width:2;height:98" coordorigin="5223,422" coordsize="2,98">
              <v:shape style="position:absolute;left:5223;top:422;width:2;height:98" coordorigin="5223,422" coordsize="0,98" path="m5223,519l5223,422e" filled="false" stroked="true" strokeweight=".808912pt" strokecolor="#231f20">
                <v:path arrowok="t"/>
              </v:shape>
            </v:group>
            <v:group style="position:absolute;left:5084;top:420;width:2;height:101" coordorigin="5084,420" coordsize="2,101">
              <v:shape style="position:absolute;left:5084;top:420;width:2;height:101" coordorigin="5084,420" coordsize="0,101" path="m5084,521l5084,420e" filled="false" stroked="true" strokeweight=".804379pt" strokecolor="#231f20">
                <v:path arrowok="t"/>
              </v:shape>
            </v:group>
            <v:group style="position:absolute;left:4945;top:419;width:2;height:104" coordorigin="4945,419" coordsize="2,104">
              <v:shape style="position:absolute;left:4945;top:419;width:2;height:104" coordorigin="4945,419" coordsize="0,104" path="m4945,522l4945,496,4945,470,4945,445,4945,419e" filled="false" stroked="true" strokeweight=".796282pt" strokecolor="#231f20">
                <v:path arrowok="t"/>
              </v:shape>
            </v:group>
            <v:group style="position:absolute;left:4667;top:431;width:2;height:79" coordorigin="4667,431" coordsize="2,79">
              <v:shape style="position:absolute;left:4667;top:431;width:2;height:79" coordorigin="4667,431" coordsize="0,79" path="m4667,510l4667,431e" filled="false" stroked="true" strokeweight=".791069pt" strokecolor="#231f20">
                <v:path arrowok="t"/>
              </v:shape>
            </v:group>
            <v:group style="position:absolute;left:4528;top:430;width:2;height:82" coordorigin="4528,430" coordsize="2,82">
              <v:shape style="position:absolute;left:4528;top:430;width:2;height:82" coordorigin="4528,430" coordsize="0,82" path="m4528,511l4528,491,4528,470,4528,450,4528,430e" filled="false" stroked="true" strokeweight=".797258pt" strokecolor="#231f20">
                <v:path arrowok="t"/>
              </v:shape>
            </v:group>
            <v:group style="position:absolute;left:4389;top:428;width:2;height:85" coordorigin="4389,428" coordsize="2,85">
              <v:shape style="position:absolute;left:4389;top:428;width:2;height:85" coordorigin="4389,428" coordsize="0,85" path="m4389,513l4389,428e" filled="false" stroked="true" strokeweight=".801557pt" strokecolor="#231f20">
                <v:path arrowok="t"/>
              </v:shape>
            </v:group>
            <v:group style="position:absolute;left:4249;top:427;width:2;height:88" coordorigin="4249,427" coordsize="2,88">
              <v:shape style="position:absolute;left:4249;top:427;width:2;height:88" coordorigin="4249,427" coordsize="0,88" path="m4249,514l4249,427e" filled="false" stroked="true" strokeweight=".804118pt" strokecolor="#231f20">
                <v:path arrowok="t"/>
              </v:shape>
            </v:group>
            <v:group style="position:absolute;left:4110;top:425;width:2;height:92" coordorigin="4110,425" coordsize="2,92">
              <v:shape style="position:absolute;left:4110;top:425;width:2;height:92" coordorigin="4110,425" coordsize="0,92" path="m4110,516l4110,493,4110,470,4110,448,4110,425e" filled="false" stroked="true" strokeweight=".813661pt" strokecolor="#231f20">
                <v:path arrowok="t"/>
              </v:shape>
            </v:group>
            <v:group style="position:absolute;left:3971;top:423;width:2;height:95" coordorigin="3971,423" coordsize="2,95">
              <v:shape style="position:absolute;left:3971;top:423;width:2;height:95" coordorigin="3971,423" coordsize="0,95" path="m3971,518l3971,494,3971,470,3971,447,3971,423e" filled="false" stroked="true" strokeweight=".812611pt" strokecolor="#231f20">
                <v:path arrowok="t"/>
              </v:shape>
            </v:group>
            <v:group style="position:absolute;left:3832;top:422;width:2;height:98" coordorigin="3832,422" coordsize="2,98">
              <v:shape style="position:absolute;left:3832;top:422;width:2;height:98" coordorigin="3832,422" coordsize="0,98" path="m3832,519l3832,422e" filled="false" stroked="true" strokeweight=".808912pt" strokecolor="#231f20">
                <v:path arrowok="t"/>
              </v:shape>
            </v:group>
            <v:group style="position:absolute;left:3693;top:420;width:2;height:101" coordorigin="3693,420" coordsize="2,101">
              <v:shape style="position:absolute;left:3693;top:420;width:2;height:101" coordorigin="3693,420" coordsize="0,101" path="m3693,521l3693,420e" filled="false" stroked="true" strokeweight=".804379pt" strokecolor="#231f20">
                <v:path arrowok="t"/>
              </v:shape>
            </v:group>
            <v:group style="position:absolute;left:3553;top:419;width:2;height:104" coordorigin="3553,419" coordsize="2,104">
              <v:shape style="position:absolute;left:3553;top:419;width:2;height:104" coordorigin="3553,419" coordsize="0,104" path="m3553,522l3553,496,3553,470,3553,445,3553,419e" filled="false" stroked="true" strokeweight=".796282pt" strokecolor="#231f20">
                <v:path arrowok="t"/>
              </v:shape>
            </v:group>
            <v:group style="position:absolute;left:3404;top:385;width:2;height:172" coordorigin="3404,385" coordsize="2,172">
              <v:shape style="position:absolute;left:3404;top:385;width:2;height:172" coordorigin="3404,385" coordsize="0,172" path="m3404,556l3404,513,3404,470,3404,428,3404,385e" filled="false" stroked="true" strokeweight=".783411pt" strokecolor="#231f20">
                <v:path arrowok="t"/>
              </v:shape>
            </v:group>
            <v:group style="position:absolute;left:3283;top:431;width:2;height:79" coordorigin="3283,431" coordsize="2,79">
              <v:shape style="position:absolute;left:3283;top:431;width:2;height:79" coordorigin="3283,431" coordsize="0,79" path="m3283,510l3283,431e" filled="false" stroked="true" strokeweight=".791069pt" strokecolor="#231f20">
                <v:path arrowok="t"/>
              </v:shape>
            </v:group>
            <v:group style="position:absolute;left:3144;top:430;width:2;height:82" coordorigin="3144,430" coordsize="2,82">
              <v:shape style="position:absolute;left:3144;top:430;width:2;height:82" coordorigin="3144,430" coordsize="0,82" path="m3144,511l3144,491,3144,470,3144,450,3144,430e" filled="false" stroked="true" strokeweight=".797258pt" strokecolor="#231f20">
                <v:path arrowok="t"/>
              </v:shape>
            </v:group>
            <v:group style="position:absolute;left:3005;top:428;width:2;height:85" coordorigin="3005,428" coordsize="2,85">
              <v:shape style="position:absolute;left:3005;top:428;width:2;height:85" coordorigin="3005,428" coordsize="0,85" path="m3005,513l3005,428e" filled="false" stroked="true" strokeweight=".801557pt" strokecolor="#231f20">
                <v:path arrowok="t"/>
              </v:shape>
            </v:group>
            <v:group style="position:absolute;left:2865;top:427;width:2;height:88" coordorigin="2865,427" coordsize="2,88">
              <v:shape style="position:absolute;left:2865;top:427;width:2;height:88" coordorigin="2865,427" coordsize="0,88" path="m2865,514l2865,427e" filled="false" stroked="true" strokeweight=".804118pt" strokecolor="#231f20">
                <v:path arrowok="t"/>
              </v:shape>
            </v:group>
            <v:group style="position:absolute;left:2726;top:425;width:2;height:92" coordorigin="2726,425" coordsize="2,92">
              <v:shape style="position:absolute;left:2726;top:425;width:2;height:92" coordorigin="2726,425" coordsize="0,92" path="m2726,516l2726,493,2726,470,2726,448,2726,425e" filled="false" stroked="true" strokeweight=".813661pt" strokecolor="#231f20">
                <v:path arrowok="t"/>
              </v:shape>
            </v:group>
            <v:group style="position:absolute;left:2587;top:423;width:2;height:95" coordorigin="2587,423" coordsize="2,95">
              <v:shape style="position:absolute;left:2587;top:423;width:2;height:95" coordorigin="2587,423" coordsize="0,95" path="m2587,518l2587,494,2587,470,2587,447,2587,423e" filled="false" stroked="true" strokeweight=".812611pt" strokecolor="#231f20">
                <v:path arrowok="t"/>
              </v:shape>
            </v:group>
            <v:group style="position:absolute;left:2448;top:422;width:2;height:98" coordorigin="2448,422" coordsize="2,98">
              <v:shape style="position:absolute;left:2448;top:422;width:2;height:98" coordorigin="2448,422" coordsize="0,98" path="m2448,519l2448,422e" filled="false" stroked="true" strokeweight=".808912pt" strokecolor="#231f20">
                <v:path arrowok="t"/>
              </v:shape>
            </v:group>
            <v:group style="position:absolute;left:2309;top:420;width:2;height:101" coordorigin="2309,420" coordsize="2,101">
              <v:shape style="position:absolute;left:2309;top:420;width:2;height:101" coordorigin="2309,420" coordsize="0,101" path="m2309,521l2309,420e" filled="false" stroked="true" strokeweight=".804379pt" strokecolor="#231f20">
                <v:path arrowok="t"/>
              </v:shape>
            </v:group>
            <v:group style="position:absolute;left:2169;top:419;width:2;height:104" coordorigin="2169,419" coordsize="2,104">
              <v:shape style="position:absolute;left:2169;top:419;width:2;height:104" coordorigin="2169,419" coordsize="0,104" path="m2169,522l2169,496,2169,470,2169,445,2169,419e" filled="false" stroked="true" strokeweight=".796282pt" strokecolor="#231f20">
                <v:path arrowok="t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25,444l4096,444,4084,456,4084,485,4096,497,4125,497,4136,485,4136,456,4125,444xe" filled="true" fillcolor="#231f20" stroked="false">
                <v:path arrowok="t"/>
                <v:fill type="solid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10,444l4125,444,4136,456,4136,470,4136,485,4125,497,4110,497,4096,497,4084,485,4084,470,4084,456,4096,444,4110,444xe" filled="false" stroked="true" strokeweight=".567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w w:val="100"/>
          <w:sz w:val="20"/>
        </w:rPr>
        <w:t>P</w:t>
      </w:r>
      <w:r>
        <w:rPr>
          <w:rFonts w:ascii="Arial"/>
          <w:w w:val="100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tabs>
          <w:tab w:pos="3830" w:val="left" w:leader="none"/>
          <w:tab w:pos="5230" w:val="left" w:leader="none"/>
          <w:tab w:pos="6794" w:val="left" w:leader="none"/>
          <w:tab w:pos="8174" w:val="left" w:leader="none"/>
        </w:tabs>
        <w:spacing w:before="0"/>
        <w:ind w:left="244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both"/>
      </w:pPr>
      <w:r>
        <w:rPr>
          <w:color w:val="231F20"/>
        </w:rPr>
        <w:t>O número representado pelo ponto P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spacing w:line="240" w:lineRule="auto" w:before="83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A) –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rFonts w:ascii="Arial" w:hAnsi="Arial" w:cs="Arial" w:eastAsia="Arial" w:hint="default"/>
          <w:color w:val="231F20"/>
        </w:rPr>
        <w:t>2,5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B) –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rFonts w:ascii="Arial" w:hAnsi="Arial" w:cs="Arial" w:eastAsia="Arial" w:hint="default"/>
          <w:color w:val="231F20"/>
        </w:rPr>
        <w:t>1,5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1,5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2,5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26" w:val="left" w:leader="none"/>
        </w:tabs>
        <w:spacing w:line="266" w:lineRule="auto" w:before="0" w:after="0"/>
        <w:ind w:left="110" w:right="104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(M080005BH) </w:t>
      </w:r>
      <w:r>
        <w:rPr>
          <w:rFonts w:ascii="Arial" w:hAnsi="Arial"/>
          <w:color w:val="231F20"/>
          <w:sz w:val="22"/>
        </w:rPr>
        <w:t>Uma pesquisa de opinião foi realizada em uma escola para saber qual era o tipo de programação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televisão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preferido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pela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maioria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estudantes.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entrevistado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escolheu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apenas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um </w:t>
      </w:r>
      <w:r>
        <w:rPr>
          <w:rFonts w:ascii="Arial" w:hAnsi="Arial"/>
          <w:color w:val="231F20"/>
          <w:sz w:val="22"/>
        </w:rPr>
        <w:t>programa e os resultados dessa pesquisa foram apresentados pelo gráfico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before="174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34.789993pt;margin-top:12.280143pt;width:363.3pt;height:150.6pt;mso-position-horizontal-relative:page;mso-position-vertical-relative:paragraph;z-index:2632" coordorigin="2696,246" coordsize="7266,3012">
            <v:group style="position:absolute;left:2707;top:3246;width:7244;height:2" coordorigin="2707,3246" coordsize="7244,2">
              <v:shape style="position:absolute;left:2707;top:3246;width:7244;height:2" coordorigin="2707,3246" coordsize="7244,0" path="m9950,3246l2707,3246e" filled="false" stroked="true" strokeweight="1.069pt" strokecolor="#231f20">
                <v:path arrowok="t"/>
              </v:shape>
            </v:group>
            <v:group style="position:absolute;left:2721;top:282;width:69;height:2964" coordorigin="2721,282" coordsize="69,2964">
              <v:shape style="position:absolute;left:2721;top:282;width:69;height:2964" coordorigin="2721,282" coordsize="69,2964" path="m2789,3246l2789,282,2721,282e" filled="false" stroked="true" strokeweight="1.069pt" strokecolor="#231f20">
                <v:path arrowok="t"/>
              </v:shape>
            </v:group>
            <v:group style="position:absolute;left:2717;top:595;width:73;height:2" coordorigin="2717,595" coordsize="73,2">
              <v:shape style="position:absolute;left:2717;top:595;width:73;height:2" coordorigin="2717,595" coordsize="73,0" path="m2789,595l2717,595e" filled="false" stroked="true" strokeweight="1.069pt" strokecolor="#231f20">
                <v:path arrowok="t"/>
              </v:shape>
            </v:group>
            <v:group style="position:absolute;left:2717;top:882;width:73;height:2" coordorigin="2717,882" coordsize="73,2">
              <v:shape style="position:absolute;left:2717;top:882;width:73;height:2" coordorigin="2717,882" coordsize="73,0" path="m2789,882l2717,882e" filled="false" stroked="true" strokeweight="1.069pt" strokecolor="#231f20">
                <v:path arrowok="t"/>
              </v:shape>
            </v:group>
            <v:group style="position:absolute;left:2717;top:1168;width:73;height:2" coordorigin="2717,1168" coordsize="73,2">
              <v:shape style="position:absolute;left:2717;top:1168;width:73;height:2" coordorigin="2717,1168" coordsize="73,0" path="m2789,1168l2717,1168e" filled="false" stroked="true" strokeweight="1.069pt" strokecolor="#231f20">
                <v:path arrowok="t"/>
              </v:shape>
            </v:group>
            <v:group style="position:absolute;left:2717;top:1477;width:73;height:2" coordorigin="2717,1477" coordsize="73,2">
              <v:shape style="position:absolute;left:2717;top:1477;width:73;height:2" coordorigin="2717,1477" coordsize="73,0" path="m2789,1477l2717,1477e" filled="false" stroked="true" strokeweight="1.069pt" strokecolor="#231f20">
                <v:path arrowok="t"/>
              </v:shape>
            </v:group>
            <v:group style="position:absolute;left:2717;top:1764;width:73;height:2" coordorigin="2717,1764" coordsize="73,2">
              <v:shape style="position:absolute;left:2717;top:1764;width:73;height:2" coordorigin="2717,1764" coordsize="73,0" path="m2789,1764l2717,1764e" filled="false" stroked="true" strokeweight="1.069pt" strokecolor="#231f20">
                <v:path arrowok="t"/>
              </v:shape>
            </v:group>
            <v:group style="position:absolute;left:2717;top:2051;width:73;height:2" coordorigin="2717,2051" coordsize="73,2">
              <v:shape style="position:absolute;left:2717;top:2051;width:73;height:2" coordorigin="2717,2051" coordsize="73,0" path="m2789,2051l2717,2051e" filled="false" stroked="true" strokeweight="1.069pt" strokecolor="#231f20">
                <v:path arrowok="t"/>
              </v:shape>
            </v:group>
            <v:group style="position:absolute;left:2717;top:2370;width:73;height:2" coordorigin="2717,2370" coordsize="73,2">
              <v:shape style="position:absolute;left:2717;top:2370;width:73;height:2" coordorigin="2717,2370" coordsize="73,0" path="m2789,2370l2717,2370e" filled="false" stroked="true" strokeweight="1.069pt" strokecolor="#231f20">
                <v:path arrowok="t"/>
              </v:shape>
            </v:group>
            <v:group style="position:absolute;left:2717;top:2656;width:73;height:2" coordorigin="2717,2656" coordsize="73,2">
              <v:shape style="position:absolute;left:2717;top:2656;width:73;height:2" coordorigin="2717,2656" coordsize="73,0" path="m2789,2656l2717,2656e" filled="false" stroked="true" strokeweight="1.069pt" strokecolor="#231f20">
                <v:path arrowok="t"/>
              </v:shape>
            </v:group>
            <v:group style="position:absolute;left:2717;top:2943;width:73;height:2" coordorigin="2717,2943" coordsize="73,2">
              <v:shape style="position:absolute;left:2717;top:2943;width:73;height:2" coordorigin="2717,2943" coordsize="73,0" path="m2789,2943l2717,2943e" filled="false" stroked="true" strokeweight="1.069pt" strokecolor="#231f20">
                <v:path arrowok="t"/>
              </v:shape>
            </v:group>
            <v:group style="position:absolute;left:2951;top:539;width:474;height:2708" coordorigin="2951,539" coordsize="474,2708">
              <v:shape style="position:absolute;left:2951;top:539;width:474;height:2708" coordorigin="2951,539" coordsize="474,2708" path="m2951,3246l3425,3246,3425,539,2951,539,2951,3246xe" filled="true" fillcolor="#231f20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true" fillcolor="#939598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false" stroked="true" strokeweight="1.069pt" strokecolor="#231f20">
                <v:path arrowok="t"/>
              </v:shape>
            </v:group>
            <v:group style="position:absolute;left:3914;top:2311;width:474;height:935" coordorigin="3914,2311" coordsize="474,935">
              <v:shape style="position:absolute;left:3914;top:2311;width:474;height:935" coordorigin="3914,2311" coordsize="474,935" path="m3914,3246l4387,3246,4387,2311,3914,2311,3914,3246xe" filled="false" stroked="true" strokeweight="1.069pt" strokecolor="#231f20">
                <v:path arrowok="t"/>
              </v:shape>
            </v:group>
            <v:group style="position:absolute;left:4738;top:2351;width:474;height:895" coordorigin="4738,2351" coordsize="474,895">
              <v:shape style="position:absolute;left:4738;top:2351;width:474;height:895" coordorigin="4738,2351" coordsize="474,895" path="m4738,3246l5211,3246,5211,2351,4738,2351,4738,3246xe" filled="true" fillcolor="#231f20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true" fillcolor="#939598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false" stroked="true" strokeweight="1.069pt" strokecolor="#231f20">
                <v:path arrowok="t"/>
              </v:shape>
            </v:group>
            <v:group style="position:absolute;left:5701;top:1549;width:474;height:1697" coordorigin="5701,1549" coordsize="474,1697">
              <v:shape style="position:absolute;left:5701;top:1549;width:474;height:1697" coordorigin="5701,1549" coordsize="474,1697" path="m5701,3246l6174,3246,6174,1549,5701,1549,5701,3246xe" filled="false" stroked="true" strokeweight="1.069pt" strokecolor="#231f20">
                <v:path arrowok="t"/>
              </v:shape>
            </v:group>
            <v:group style="position:absolute;left:6535;top:1950;width:474;height:1296" coordorigin="6535,1950" coordsize="474,1296">
              <v:shape style="position:absolute;left:6535;top:1950;width:474;height:1296" coordorigin="6535,1950" coordsize="474,1296" path="m6535,3246l7008,3246,7008,1950,6535,1950,6535,3246xe" filled="true" fillcolor="#231f20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true" fillcolor="#939598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false" stroked="true" strokeweight="1.069pt" strokecolor="#231f20">
                <v:path arrowok="t"/>
              </v:shape>
            </v:group>
            <v:group style="position:absolute;left:7497;top:1060;width:474;height:2186" coordorigin="7497,1060" coordsize="474,2186">
              <v:shape style="position:absolute;left:7497;top:1060;width:474;height:2186" coordorigin="7497,1060" coordsize="474,2186" path="m7497,3246l7971,3246,7971,1060,7497,1060,7497,3246xe" filled="false" stroked="true" strokeweight="1.069pt" strokecolor="#231f20">
                <v:path arrowok="t"/>
              </v:shape>
            </v:group>
            <v:group style="position:absolute;left:8332;top:2528;width:474;height:718" coordorigin="8332,2528" coordsize="474,718">
              <v:shape style="position:absolute;left:8332;top:2528;width:474;height:718" coordorigin="8332,2528" coordsize="474,718" path="m8332,3246l8805,3246,8805,2528,8332,2528,8332,3246xe" filled="true" fillcolor="#231f20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true" fillcolor="#939598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false" stroked="true" strokeweight="1.069pt" strokecolor="#231f20">
                <v:path arrowok="t"/>
              </v:shape>
            </v:group>
            <v:group style="position:absolute;left:9294;top:1894;width:474;height:1352" coordorigin="9294,1894" coordsize="474,1352">
              <v:shape style="position:absolute;left:9294;top:1894;width:474;height:1352" coordorigin="9294,1894" coordsize="474,1352" path="m9294,3246l9767,3246,9767,1894,9294,1894,9294,3246xe" filled="false" stroked="true" strokeweight="1.069pt" strokecolor="#231f20">
                <v:path arrowok="t"/>
              </v:shape>
              <v:shape style="position:absolute;left:3080;top:24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46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627;top:76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37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551;top:124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356;top:107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814;top:125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135;top:113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649;top:1645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399;top:1613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23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934;top:183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033;top:201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859;top:2078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461;top:2240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1"/>
        </w:rPr>
        <w:t>50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shape style="position:absolute;margin-left:96.583633pt;margin-top:7.296842pt;width:12.7pt;height:117.3pt;mso-position-horizontal-relative:page;mso-position-vertical-relative:paragraph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estudantes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1"/>
        </w:rPr>
        <w:t>45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40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35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30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25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20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15</w:t>
      </w:r>
      <w:r>
        <w:rPr>
          <w:rFonts w:ascii="Arial"/>
          <w:sz w:val="21"/>
        </w:rPr>
      </w:r>
    </w:p>
    <w:p>
      <w:pPr>
        <w:spacing w:before="57"/>
        <w:ind w:left="1179" w:right="79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10</w:t>
      </w:r>
      <w:r>
        <w:rPr>
          <w:rFonts w:ascii="Arial"/>
          <w:sz w:val="21"/>
        </w:rPr>
      </w:r>
    </w:p>
    <w:p>
      <w:pPr>
        <w:spacing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5</w:t>
      </w:r>
      <w:r>
        <w:rPr>
          <w:rFonts w:ascii="Arial"/>
          <w:sz w:val="21"/>
        </w:rPr>
      </w:r>
    </w:p>
    <w:p>
      <w:pPr>
        <w:spacing w:line="204" w:lineRule="exact"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0</w:t>
      </w:r>
      <w:r>
        <w:rPr>
          <w:rFonts w:ascii="Arial"/>
          <w:sz w:val="21"/>
        </w:rPr>
      </w:r>
    </w:p>
    <w:p>
      <w:pPr>
        <w:spacing w:after="0" w:line="204" w:lineRule="exact"/>
        <w:jc w:val="center"/>
        <w:rPr>
          <w:rFonts w:ascii="Arial" w:hAnsi="Arial" w:cs="Arial" w:eastAsia="Arial" w:hint="default"/>
          <w:sz w:val="21"/>
          <w:szCs w:val="21"/>
        </w:rPr>
        <w:sectPr>
          <w:headerReference w:type="default" r:id="rId41"/>
          <w:pgSz w:w="11910" w:h="16840"/>
          <w:pgMar w:header="377" w:footer="524" w:top="560" w:bottom="720" w:left="740" w:right="740"/>
        </w:sectPr>
      </w:pPr>
    </w:p>
    <w:p>
      <w:pPr>
        <w:spacing w:line="209" w:lineRule="exact" w:before="0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Desenho</w:t>
      </w:r>
      <w:r>
        <w:rPr>
          <w:rFonts w:ascii="Arial"/>
          <w:sz w:val="21"/>
        </w:rPr>
      </w:r>
    </w:p>
    <w:p>
      <w:pPr>
        <w:spacing w:line="240" w:lineRule="exact" w:before="0"/>
        <w:ind w:left="0" w:right="3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Animado</w:t>
      </w:r>
      <w:r>
        <w:rPr>
          <w:rFonts w:ascii="Arial"/>
          <w:sz w:val="21"/>
        </w:rPr>
      </w:r>
    </w:p>
    <w:p>
      <w:pPr>
        <w:tabs>
          <w:tab w:pos="2784" w:val="left" w:leader="none"/>
          <w:tab w:pos="4355" w:val="left" w:leader="none"/>
        </w:tabs>
        <w:spacing w:line="209" w:lineRule="exact" w:before="0"/>
        <w:ind w:left="1066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br w:type="column"/>
      </w:r>
      <w:r>
        <w:rPr>
          <w:rFonts w:ascii="Arial"/>
          <w:color w:val="231F20"/>
          <w:sz w:val="21"/>
        </w:rPr>
        <w:t>Filme</w:t>
        <w:tab/>
        <w:t>Novela</w:t>
        <w:tab/>
        <w:t>Programa</w:t>
      </w:r>
      <w:r>
        <w:rPr>
          <w:rFonts w:ascii="Arial"/>
          <w:color w:val="231F20"/>
          <w:spacing w:val="22"/>
          <w:sz w:val="21"/>
        </w:rPr>
        <w:t> </w:t>
      </w:r>
      <w:r>
        <w:rPr>
          <w:rFonts w:ascii="Arial"/>
          <w:color w:val="231F20"/>
          <w:sz w:val="21"/>
        </w:rPr>
        <w:t>de</w:t>
      </w:r>
      <w:r>
        <w:rPr>
          <w:rFonts w:ascii="Arial"/>
          <w:sz w:val="21"/>
        </w:rPr>
      </w:r>
    </w:p>
    <w:p>
      <w:pPr>
        <w:spacing w:line="240" w:lineRule="exact" w:before="0"/>
        <w:ind w:left="4553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Auditório</w:t>
      </w:r>
      <w:r>
        <w:rPr>
          <w:rFonts w:ascii="Arial" w:hAnsi="Arial"/>
          <w:sz w:val="21"/>
        </w:rPr>
      </w:r>
    </w:p>
    <w:p>
      <w:pPr>
        <w:spacing w:before="69"/>
        <w:ind w:left="97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b/>
          <w:color w:val="231F20"/>
          <w:sz w:val="21"/>
        </w:rPr>
        <w:t>Programas de</w:t>
      </w:r>
      <w:r>
        <w:rPr>
          <w:rFonts w:ascii="Arial" w:hAnsi="Arial"/>
          <w:b/>
          <w:color w:val="231F20"/>
          <w:spacing w:val="36"/>
          <w:sz w:val="21"/>
        </w:rPr>
        <w:t> </w:t>
      </w:r>
      <w:r>
        <w:rPr>
          <w:rFonts w:ascii="Arial" w:hAnsi="Arial"/>
          <w:b/>
          <w:color w:val="231F20"/>
          <w:sz w:val="21"/>
        </w:rPr>
        <w:t>Televisão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1910" w:h="16840"/>
          <w:pgMar w:top="0" w:bottom="0" w:left="740" w:right="740"/>
          <w:cols w:num="2" w:equalWidth="0">
            <w:col w:w="3363" w:space="40"/>
            <w:col w:w="7027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5"/>
          <w:szCs w:val="15"/>
        </w:rPr>
      </w:pPr>
    </w:p>
    <w:p>
      <w:pPr>
        <w:tabs>
          <w:tab w:pos="4782" w:val="left" w:leader="none"/>
          <w:tab w:pos="6541" w:val="left" w:leader="none"/>
        </w:tabs>
        <w:spacing w:before="71"/>
        <w:ind w:left="3179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82.389008pt;margin-top:4.800879pt;width:9.25pt;height:9.25pt;mso-position-horizontal-relative:page;mso-position-vertical-relative:paragraph;z-index:2656" coordorigin="3648,96" coordsize="185,185">
            <v:shape style="position:absolute;left:3648;top:96;width:185;height:185" coordorigin="3648,96" coordsize="185,185" path="m3648,96l3832,96,3832,281,3648,281,3648,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2.259003pt;margin-top:4.250879pt;width:10.35pt;height:10.35pt;mso-position-horizontal-relative:page;mso-position-vertical-relative:paragraph;z-index:-81616" coordorigin="5245,85" coordsize="207,207"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true" fillcolor="#939598" stroked="false">
                <v:path arrowok="t"/>
                <v:fill type="solid"/>
              </v:shape>
            </v:group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false" stroked="true" strokeweight="1.06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446014pt;margin-top:4.288878pt;width:9.25pt;height:9.25pt;mso-position-horizontal-relative:page;mso-position-vertical-relative:paragraph;z-index:-81592" coordorigin="7029,86" coordsize="185,185">
            <v:shape style="position:absolute;left:7029;top:86;width:185;height:185" coordorigin="7029,86" coordsize="185,185" path="m7029,86l7213,86,7213,270,7029,270,7029,86xe" filled="false" stroked="true" strokeweight="1.069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1"/>
        </w:rPr>
        <w:t>6  a</w:t>
      </w:r>
      <w:r>
        <w:rPr>
          <w:rFonts w:ascii="Arial"/>
          <w:color w:val="231F20"/>
          <w:spacing w:val="33"/>
          <w:sz w:val="21"/>
        </w:rPr>
        <w:t> </w:t>
      </w:r>
      <w:r>
        <w:rPr>
          <w:rFonts w:ascii="Arial"/>
          <w:color w:val="231F20"/>
          <w:sz w:val="21"/>
        </w:rPr>
        <w:t>8</w:t>
      </w:r>
      <w:r>
        <w:rPr>
          <w:rFonts w:ascii="Arial"/>
          <w:color w:val="231F20"/>
          <w:spacing w:val="46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9  a</w:t>
      </w:r>
      <w:r>
        <w:rPr>
          <w:rFonts w:ascii="Arial"/>
          <w:color w:val="231F20"/>
          <w:spacing w:val="34"/>
          <w:sz w:val="21"/>
        </w:rPr>
        <w:t> </w:t>
      </w:r>
      <w:r>
        <w:rPr>
          <w:rFonts w:ascii="Arial"/>
          <w:color w:val="231F20"/>
          <w:spacing w:val="-8"/>
          <w:sz w:val="21"/>
        </w:rPr>
        <w:t>11 </w:t>
      </w:r>
      <w:r>
        <w:rPr>
          <w:rFonts w:ascii="Arial"/>
          <w:color w:val="231F20"/>
          <w:spacing w:val="-5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12 anos ou</w:t>
      </w:r>
      <w:r>
        <w:rPr>
          <w:rFonts w:ascii="Arial"/>
          <w:color w:val="231F20"/>
          <w:spacing w:val="25"/>
          <w:sz w:val="21"/>
        </w:rPr>
        <w:t> </w:t>
      </w:r>
      <w:r>
        <w:rPr>
          <w:rFonts w:ascii="Arial"/>
          <w:color w:val="231F20"/>
          <w:sz w:val="21"/>
        </w:rPr>
        <w:t>mais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2"/>
        <w:ind w:right="0"/>
        <w:jc w:val="left"/>
      </w:pPr>
      <w:r>
        <w:rPr>
          <w:color w:val="231F20"/>
        </w:rPr>
        <w:t>Quantos alunos de 12 anos ou mais foram entrevistados nessa pesquisa de</w:t>
      </w:r>
      <w:r>
        <w:rPr>
          <w:color w:val="231F20"/>
          <w:spacing w:val="-2"/>
        </w:rPr>
        <w:t> </w:t>
      </w:r>
      <w:r>
        <w:rPr>
          <w:color w:val="231F20"/>
        </w:rPr>
        <w:t>opinião?</w:t>
      </w:r>
      <w:r>
        <w:rPr/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85 C) 105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138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6"/>
          <w:szCs w:val="26"/>
        </w:rPr>
      </w:pPr>
      <w:r>
        <w:rPr/>
        <w:pict>
          <v:group style="position:absolute;margin-left:128.557999pt;margin-top:16.068954pt;width:338.2pt;height:387.6pt;mso-position-horizontal-relative:page;mso-position-vertical-relative:paragraph;z-index:2824;mso-wrap-distance-left:0;mso-wrap-distance-right:0" coordorigin="2571,321" coordsize="6764,7752">
            <v:shape style="position:absolute;left:2571;top:321;width:4742;height:4939" type="#_x0000_t75" stroked="false">
              <v:imagedata r:id="rId43" o:title=""/>
            </v:shape>
            <v:shape style="position:absolute;left:7304;top:321;width:2030;height:7752" type="#_x0000_t75" stroked="false">
              <v:imagedata r:id="rId44" o:title=""/>
            </v:shape>
            <v:shape style="position:absolute;left:2571;top:5251;width:4742;height:2822" type="#_x0000_t75" stroked="false">
              <v:imagedata r:id="rId45" o:title=""/>
            </v:shape>
            <w10:wrap type="topAndBottom"/>
          </v:group>
        </w:pict>
      </w:r>
    </w:p>
    <w:p>
      <w:pPr>
        <w:spacing w:before="1"/>
        <w:ind w:left="7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6">
        <w:r>
          <w:rPr>
            <w:rFonts w:ascii="Arial" w:hAnsi="Arial"/>
            <w:color w:val="231F20"/>
            <w:sz w:val="16"/>
          </w:rPr>
          <w:t>&lt;http://www1.folha.uol.com.br/folhinha/2013/08/1334485-voce-sabe-por-que-o-bocejo-e-contagioso-veja-teorias.shtml&gt;.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3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4 set. 2013. 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(P080021F5_SUP)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palavra “xô” é um exemplo de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jornalística.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científica.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(P080022F5)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oxigenação 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sangue.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possíveis causas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bocejo.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excesso de gás carbônico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corpo.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Os motivos que provocam o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sono.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42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44pt;width:482.9pt;height:271.850pt;mso-position-horizontal-relative:page;mso-position-vertical-relative:paragraph;z-index:2944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51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line="266" w:lineRule="auto" w:before="67"/>
                        <w:ind w:left="1326" w:right="163" w:hanging="114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Caruaru, no agreste de Pernambuco, vai bem além das festas juninas e surpreende com um dos mais importantes centros artísticos do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Nordeste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 w:hint="defaul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Caruaru não foi feita para viajantes amadores, muito menos para aqueles acostumados com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turismo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fácil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assimilação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tours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apressados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alguns destinos do litoral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nordestino.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Localizada em pleno agreste pernambucano, “nas entranhas do nordeste” como descreveu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certa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cordelista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130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km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Recife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conquistar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apressados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deixando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revelar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cativante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bonecos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Vitalino,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mestre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colocou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rota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internacional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arte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figurativa;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variadas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(agradável)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personagens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históricos como o Mestre Eudócio, considerado Patrimônio Vivo de Pernambuco; e seu ritmo é tão alucinado quanto a poesia de cordel ou o duelo dos antigos repentistas da feira mais famosa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Brasil.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 fique bem claro desde o início: o centro dessa cidade de pouco mais de 300 mil habitantes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oferece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atrativos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turísticos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Santa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João. No entanto, um mergulho em suas manifestações culturais faz do destino uma das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interessantes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ricas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viagens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todo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estado.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avisem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logo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desinformados: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opções não devem faltar.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08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7">
        <w:r>
          <w:rPr>
            <w:rFonts w:ascii="Arial" w:hAnsi="Arial"/>
            <w:color w:val="231F20"/>
            <w:sz w:val="16"/>
          </w:rPr>
          <w:t>em: &lt;http://viagem.uol.com.br/guia/cidade/caruaru.jhtm&gt;.</w:t>
        </w:r>
      </w:hyperlink>
      <w:r>
        <w:rPr>
          <w:rFonts w:ascii="Arial" w:hAnsi="Arial"/>
          <w:color w:val="231F20"/>
          <w:sz w:val="16"/>
        </w:rPr>
        <w:t> Acesso em: 18 out. 2013.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(P080023F5_SUP)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avisem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logo aos desinformados: opções não devem faltar.” (ℓ. 15-16), a palavra destacada foi usada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expressar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desejo.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40" w:lineRule="auto" w:before="0" w:after="0"/>
        <w:ind w:left="504" w:right="0" w:hanging="39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(P080024F5)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fique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bem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início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:</w:t>
      </w:r>
      <w:r>
        <w:rPr>
          <w:rFonts w:ascii="Arial" w:hAnsi="Arial" w:cs="Arial" w:eastAsia="Arial" w:hint="default"/>
          <w:b/>
          <w:bCs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centro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cidade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pouco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300 mil habitantes oferece poucos atrativos turísticos...” (ℓ. 12-13), os dois-pontos foram utilizados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destacar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frase.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inserir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(P080025F5)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descrever uma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cidade.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fazer um</w:t>
      </w:r>
      <w:r>
        <w:rPr>
          <w:color w:val="231F20"/>
          <w:spacing w:val="-1"/>
        </w:rPr>
        <w:t> </w:t>
      </w:r>
      <w:r>
        <w:rPr>
          <w:color w:val="231F20"/>
        </w:rPr>
        <w:t>convite.</w:t>
      </w:r>
      <w:r>
        <w:rPr/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procedimento.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entanto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 um mergulho em suas manifestações culturais...” (ℓ. 14), o termo em destaque estabelece uma relação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Leia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novamente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“Caruaru,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agreste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Pernambuco,...”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responder</w:t>
      </w:r>
      <w:r>
        <w:rPr>
          <w:color w:val="231F20"/>
          <w:spacing w:val="-16"/>
        </w:rPr>
        <w:t> </w:t>
      </w:r>
      <w:r>
        <w:rPr>
          <w:color w:val="231F20"/>
        </w:rPr>
        <w:t>às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questões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um mergulho em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suas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manifestações culturais...” (ℓ. 14), o termo destacado faz referência à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Caruaru.</w:t>
      </w:r>
      <w:r>
        <w:rPr>
          <w:rFonts w:ascii="Arial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Recife.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Pernambuco.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Brasil.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(P080028F5) </w:t>
      </w:r>
      <w:r>
        <w:rPr>
          <w:rFonts w:ascii="Arial" w:hAnsi="Arial"/>
          <w:color w:val="231F20"/>
          <w:sz w:val="22"/>
        </w:rPr>
        <w:t>Nesse texto, o trecho que apresenta um fato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“Caruaru não foi feita para viajantes amadores,...”.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“Localizada em pleno agreste pernambucano,...”.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suas histórias são tão variadas quanto a (agradável) prosa sem fim...”.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seu ritmo é tão alucinado quanto a poesia de cordel....”.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shape style="position:absolute;margin-left:85.837997pt;margin-top:17.198864pt;width:424.291028pt;height:147.360pt;mso-position-horizontal-relative:page;mso-position-vertical-relative:paragraph;z-index:2968;mso-wrap-distance-left:0;mso-wrap-distance-right:0" type="#_x0000_t75" stroked="false">
            <v:imagedata r:id="rId49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78" w:lineRule="exact" w:before="0"/>
        <w:ind w:left="0" w:right="109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Mauricio de. 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50">
        <w:r>
          <w:rPr>
            <w:rFonts w:ascii="Arial" w:hAnsi="Arial"/>
            <w:color w:val="231F20"/>
            <w:sz w:val="16"/>
          </w:rPr>
          <w:t>&lt;http://professorinhamuitomaluquinha.blogspot.com.br/2012/12/tirinhas-da-turma-da-monica-natal.html&gt;.</w:t>
        </w:r>
        <w:r>
          <w:rPr>
            <w:rFonts w:ascii="Arial" w:hAnsi="Arial"/>
            <w:sz w:val="16"/>
          </w:rPr>
        </w:r>
      </w:hyperlink>
    </w:p>
    <w:p>
      <w:pPr>
        <w:spacing w:line="182" w:lineRule="exact" w:before="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mar. </w:t>
      </w:r>
      <w:r>
        <w:rPr>
          <w:rFonts w:ascii="Arial"/>
          <w:color w:val="231F20"/>
          <w:sz w:val="16"/>
        </w:rPr>
        <w:t>2013.</w:t>
      </w:r>
      <w:r>
        <w:rPr>
          <w:rFonts w:ascii="Arial"/>
          <w:color w:val="231F20"/>
          <w:spacing w:val="5"/>
          <w:sz w:val="16"/>
        </w:rPr>
        <w:t> </w:t>
      </w:r>
      <w:r>
        <w:rPr>
          <w:rFonts w:ascii="Arial"/>
          <w:color w:val="231F20"/>
          <w:sz w:val="16"/>
        </w:rPr>
        <w:t>(P080066F5_SUP)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(P080066F5) </w:t>
      </w:r>
      <w:r>
        <w:rPr>
          <w:rFonts w:ascii="Arial" w:hAnsi="Arial"/>
          <w:color w:val="231F20"/>
          <w:sz w:val="22"/>
        </w:rPr>
        <w:t>No segundo quadrinho, as crianças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estão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assustadas.</w:t>
      </w:r>
      <w:r>
        <w:rPr>
          <w:rFonts w:asci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envergonhas.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insatisfeitas.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</w:rPr>
        <w:t>preocupadas.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4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5"/>
          <w:szCs w:val="25"/>
        </w:rPr>
      </w:pPr>
    </w:p>
    <w:p>
      <w:pPr>
        <w:spacing w:before="72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07117pt;width:482.9pt;height:387.85pt;mso-position-horizontal-relative:page;mso-position-vertical-relative:paragraph;z-index:-81304" coordorigin="1124,0" coordsize="9658,7757"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7737" coordorigin="1134,10" coordsize="2,7737">
              <v:shape style="position:absolute;left:1134;top:10;width:2;height:7737" coordorigin="1134,10" coordsize="0,7737" path="m1134,774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701;top:10;width:2;height:7737" coordorigin="1701,10" coordsize="2,7737">
              <v:shape style="position:absolute;left:1701;top:10;width:2;height:7737" coordorigin="1701,10" coordsize="0,7737" path="m1701,7747l1701,10e" filled="false" stroked="true" strokeweight=".5pt" strokecolor="#231f20">
                <v:path arrowok="t"/>
              </v:shape>
            </v:group>
            <v:group style="position:absolute;left:10772;top:10;width:2;height:7737" coordorigin="10772,10" coordsize="2,7737">
              <v:shape style="position:absolute;left:10772;top:10;width:2;height:7737" coordorigin="10772,10" coordsize="0,7737" path="m10772,7747l10772,10e" filled="false" stroked="true" strokeweight=".5pt" strokecolor="#231f20">
                <v:path arrowok="t"/>
              </v:shape>
            </v:group>
            <v:group style="position:absolute;left:1129;top:7752;width:572;height:2" coordorigin="1129,7752" coordsize="572,2">
              <v:shape style="position:absolute;left:1129;top:7752;width:572;height:2" coordorigin="1129,7752" coordsize="572,0" path="m1129,7752l1701,7752e" filled="false" stroked="true" strokeweight=".5pt" strokecolor="#231f20">
                <v:path arrowok="t"/>
              </v:shape>
            </v:group>
            <v:group style="position:absolute;left:1701;top:7752;width:9076;height:2" coordorigin="1701,7752" coordsize="9076,2">
              <v:shape style="position:absolute;left:1701;top:7752;width:9076;height:2" coordorigin="1701,7752" coordsize="9076,0" path="m1701,7752l10777,775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pacing w:val="-3"/>
          <w:sz w:val="22"/>
        </w:rPr>
        <w:t>Trabalho </w:t>
      </w:r>
      <w:r>
        <w:rPr>
          <w:rFonts w:ascii="Arial"/>
          <w:b/>
          <w:color w:val="231F20"/>
          <w:sz w:val="22"/>
        </w:rPr>
        <w:t>da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0"/>
        <w:jc w:val="left"/>
      </w:pPr>
      <w:r>
        <w:rPr>
          <w:color w:val="231F20"/>
        </w:rPr>
        <w:t>A formiguinha não aguentava mais de tanta</w:t>
      </w:r>
      <w:r>
        <w:rPr>
          <w:color w:val="231F20"/>
          <w:spacing w:val="-14"/>
        </w:rPr>
        <w:t> </w:t>
      </w:r>
      <w:r>
        <w:rPr>
          <w:color w:val="231F20"/>
        </w:rPr>
        <w:t>humilhação.</w:t>
      </w:r>
      <w:r>
        <w:rPr/>
      </w:r>
    </w:p>
    <w:p>
      <w:pPr>
        <w:pStyle w:val="BodyText"/>
        <w:spacing w:line="247" w:lineRule="auto" w:before="7"/>
        <w:ind w:left="1074" w:right="505" w:firstLine="283"/>
        <w:jc w:val="left"/>
      </w:pPr>
      <w:r>
        <w:rPr>
          <w:color w:val="231F20"/>
        </w:rPr>
        <w:t>Era pequena demais, fraquinha demais, e tudo que era bicho não se cansava de gozar da coitada! [...]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– Pra que serve um insetinho tão pequeno? – arreliava a</w:t>
      </w:r>
      <w:r>
        <w:rPr>
          <w:color w:val="231F20"/>
          <w:spacing w:val="-2"/>
        </w:rPr>
        <w:t> </w:t>
      </w:r>
      <w:r>
        <w:rPr>
          <w:color w:val="231F20"/>
        </w:rPr>
        <w:t>paca.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 w:before="7"/>
        <w:ind w:left="616" w:right="0"/>
        <w:jc w:val="left"/>
      </w:pPr>
      <w:r>
        <w:rPr>
          <w:rFonts w:ascii="Arial" w:hAnsi="Arial" w:cs="Arial" w:eastAsia="Arial" w:hint="default"/>
          <w:color w:val="231F20"/>
        </w:rPr>
        <w:t>5</w:t>
        <w:tab/>
      </w:r>
      <w:r>
        <w:rPr>
          <w:color w:val="231F20"/>
        </w:rPr>
        <w:t>– </w:t>
      </w:r>
      <w:r>
        <w:rPr>
          <w:color w:val="231F20"/>
          <w:spacing w:val="-4"/>
        </w:rPr>
        <w:t>Você </w:t>
      </w:r>
      <w:r>
        <w:rPr>
          <w:color w:val="231F20"/>
        </w:rPr>
        <w:t>não serve para fazer nada na vida! – provocava a</w:t>
      </w:r>
      <w:r>
        <w:rPr>
          <w:color w:val="231F20"/>
          <w:spacing w:val="6"/>
        </w:rPr>
        <w:t> </w:t>
      </w:r>
      <w:r>
        <w:rPr>
          <w:color w:val="231F20"/>
        </w:rPr>
        <w:t>cotia.</w:t>
      </w:r>
      <w:r>
        <w:rPr/>
      </w:r>
    </w:p>
    <w:p>
      <w:pPr>
        <w:pStyle w:val="BodyText"/>
        <w:spacing w:line="240" w:lineRule="auto" w:before="7"/>
        <w:ind w:left="1357" w:right="0"/>
        <w:jc w:val="left"/>
      </w:pPr>
      <w:r>
        <w:rPr>
          <w:color w:val="231F20"/>
        </w:rPr>
        <w:t>– Um bichinho desses não serve pra nada mesmo! – insultava o</w:t>
      </w:r>
      <w:r>
        <w:rPr>
          <w:color w:val="231F20"/>
          <w:spacing w:val="-1"/>
        </w:rPr>
        <w:t> </w:t>
      </w:r>
      <w:r>
        <w:rPr>
          <w:color w:val="231F20"/>
        </w:rPr>
        <w:t>tatu.</w:t>
      </w:r>
      <w:r>
        <w:rPr/>
      </w:r>
    </w:p>
    <w:p>
      <w:pPr>
        <w:pStyle w:val="BodyText"/>
        <w:spacing w:line="247" w:lineRule="auto" w:before="7"/>
        <w:ind w:left="1357" w:right="505"/>
        <w:jc w:val="both"/>
      </w:pP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gozação,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insulto,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provocação,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arreliação,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deixava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formiga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mais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triste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[...]. </w:t>
      </w:r>
      <w:r>
        <w:rPr>
          <w:color w:val="231F20"/>
          <w:spacing w:val="-9"/>
        </w:rPr>
      </w:r>
      <w:r>
        <w:rPr>
          <w:color w:val="231F20"/>
          <w:spacing w:val="-5"/>
        </w:rPr>
        <w:t>Decidiu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algo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grande,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alguma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coisa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nenhum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bicho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pudesse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[...]. </w:t>
      </w:r>
      <w:r>
        <w:rPr>
          <w:color w:val="231F20"/>
          <w:spacing w:val="-5"/>
        </w:rPr>
      </w:r>
      <w:r>
        <w:rPr>
          <w:color w:val="231F20"/>
        </w:rPr>
        <w:t>Foi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descobriu</w:t>
      </w:r>
      <w:r>
        <w:rPr>
          <w:color w:val="231F20"/>
          <w:spacing w:val="20"/>
        </w:rPr>
        <w:t> </w:t>
      </w:r>
      <w:r>
        <w:rPr>
          <w:color w:val="231F20"/>
        </w:rPr>
        <w:t>um</w:t>
      </w:r>
      <w:r>
        <w:rPr>
          <w:color w:val="231F20"/>
          <w:spacing w:val="20"/>
        </w:rPr>
        <w:t> </w:t>
      </w:r>
      <w:r>
        <w:rPr>
          <w:color w:val="231F20"/>
        </w:rPr>
        <w:t>lago</w:t>
      </w:r>
      <w:r>
        <w:rPr>
          <w:color w:val="231F20"/>
          <w:spacing w:val="21"/>
        </w:rPr>
        <w:t> </w:t>
      </w:r>
      <w:r>
        <w:rPr>
          <w:color w:val="231F20"/>
        </w:rPr>
        <w:t>imenso.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vista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formiguinha</w:t>
      </w:r>
      <w:r>
        <w:rPr>
          <w:color w:val="231F20"/>
          <w:spacing w:val="21"/>
        </w:rPr>
        <w:t> </w:t>
      </w:r>
      <w:r>
        <w:rPr>
          <w:color w:val="231F20"/>
        </w:rPr>
        <w:t>perdia-se</w:t>
      </w:r>
      <w:r>
        <w:rPr>
          <w:color w:val="231F20"/>
          <w:spacing w:val="21"/>
        </w:rPr>
        <w:t> </w:t>
      </w:r>
      <w:r>
        <w:rPr>
          <w:color w:val="231F20"/>
        </w:rPr>
        <w:t>do</w:t>
      </w:r>
      <w:r>
        <w:rPr>
          <w:color w:val="231F20"/>
          <w:spacing w:val="20"/>
        </w:rPr>
        <w:t> </w:t>
      </w:r>
      <w:r>
        <w:rPr>
          <w:color w:val="231F20"/>
        </w:rPr>
        <w:t>outro</w:t>
      </w:r>
      <w:r>
        <w:rPr>
          <w:color w:val="231F20"/>
          <w:spacing w:val="20"/>
        </w:rPr>
        <w:t> </w:t>
      </w:r>
      <w:r>
        <w:rPr>
          <w:color w:val="231F20"/>
        </w:rPr>
        <w:t>lado,</w:t>
      </w:r>
      <w:r>
        <w:rPr>
          <w:color w:val="231F20"/>
          <w:spacing w:val="20"/>
        </w:rPr>
        <w:t> </w:t>
      </w:r>
      <w:r>
        <w:rPr>
          <w:color w:val="231F20"/>
        </w:rPr>
        <w:t>sem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0"/>
        <w:jc w:val="left"/>
      </w:pPr>
      <w:r>
        <w:rPr>
          <w:rFonts w:ascii="Arial"/>
          <w:color w:val="231F20"/>
        </w:rPr>
        <w:t>10</w:t>
        <w:tab/>
      </w:r>
      <w:r>
        <w:rPr>
          <w:color w:val="231F20"/>
        </w:rPr>
        <w:t>enxergar a outra</w:t>
      </w:r>
      <w:r>
        <w:rPr>
          <w:color w:val="231F20"/>
          <w:spacing w:val="-1"/>
        </w:rPr>
        <w:t> </w:t>
      </w:r>
      <w:r>
        <w:rPr>
          <w:color w:val="231F20"/>
        </w:rPr>
        <w:t>margem.</w:t>
      </w:r>
      <w:r>
        <w:rPr/>
      </w:r>
    </w:p>
    <w:p>
      <w:pPr>
        <w:pStyle w:val="BodyText"/>
        <w:spacing w:line="247" w:lineRule="auto" w:before="7"/>
        <w:ind w:left="1357" w:right="797"/>
        <w:jc w:val="left"/>
      </w:pPr>
      <w:r>
        <w:rPr>
          <w:color w:val="231F20"/>
        </w:rPr>
        <w:t>– É isso! </w:t>
      </w:r>
      <w:r>
        <w:rPr>
          <w:color w:val="231F20"/>
          <w:spacing w:val="-5"/>
        </w:rPr>
        <w:t>Vou </w:t>
      </w:r>
      <w:r>
        <w:rPr>
          <w:color w:val="231F20"/>
        </w:rPr>
        <w:t>atravessar esse lago e todos vão ver do que eu sou capaz! </w:t>
      </w:r>
      <w:r>
        <w:rPr>
          <w:color w:val="231F20"/>
        </w:rPr>
        <w:t>Corajosamente, mergulhou no lago e, depois de muito esforço, estava do outro lado. Mas aquele “lago imenso” era apenas uma pocinha</w:t>
      </w:r>
      <w:r>
        <w:rPr>
          <w:color w:val="231F20"/>
          <w:spacing w:val="-2"/>
        </w:rPr>
        <w:t> </w:t>
      </w:r>
      <w:r>
        <w:rPr>
          <w:color w:val="231F20"/>
        </w:rPr>
        <w:t>d’água!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desistiu,</w:t>
      </w:r>
      <w:r>
        <w:rPr>
          <w:color w:val="231F20"/>
          <w:spacing w:val="-14"/>
        </w:rPr>
        <w:t> </w:t>
      </w:r>
      <w:r>
        <w:rPr>
          <w:color w:val="231F20"/>
        </w:rPr>
        <w:t>porém.</w:t>
      </w:r>
      <w:r>
        <w:rPr>
          <w:color w:val="231F20"/>
          <w:spacing w:val="-14"/>
        </w:rPr>
        <w:t> </w:t>
      </w:r>
      <w:r>
        <w:rPr>
          <w:color w:val="231F20"/>
        </w:rPr>
        <w:t>Logo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frente,</w:t>
      </w:r>
      <w:r>
        <w:rPr>
          <w:color w:val="231F20"/>
          <w:spacing w:val="-14"/>
        </w:rPr>
        <w:t> </w:t>
      </w:r>
      <w:r>
        <w:rPr>
          <w:color w:val="231F20"/>
        </w:rPr>
        <w:t>viu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pau</w:t>
      </w:r>
      <w:r>
        <w:rPr>
          <w:color w:val="231F20"/>
          <w:spacing w:val="-14"/>
        </w:rPr>
        <w:t> </w:t>
      </w:r>
      <w:r>
        <w:rPr>
          <w:color w:val="231F20"/>
        </w:rPr>
        <w:t>compridíssimo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certa,</w:t>
      </w:r>
      <w:r>
        <w:rPr>
          <w:color w:val="231F20"/>
          <w:spacing w:val="-14"/>
        </w:rPr>
        <w:t> </w:t>
      </w:r>
      <w:r>
        <w:rPr>
          <w:color w:val="231F20"/>
        </w:rPr>
        <w:t>era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mastro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0"/>
        <w:jc w:val="left"/>
      </w:pPr>
      <w:r>
        <w:rPr>
          <w:rFonts w:ascii="Arial" w:hAnsi="Arial"/>
          <w:color w:val="231F20"/>
        </w:rPr>
        <w:t>15</w:t>
        <w:tab/>
      </w:r>
      <w:r>
        <w:rPr>
          <w:color w:val="231F20"/>
        </w:rPr>
        <w:t>que sustentava o</w:t>
      </w:r>
      <w:r>
        <w:rPr>
          <w:color w:val="231F20"/>
          <w:spacing w:val="-1"/>
        </w:rPr>
        <w:t> </w:t>
      </w:r>
      <w:r>
        <w:rPr>
          <w:color w:val="231F20"/>
        </w:rPr>
        <w:t>céu.</w:t>
      </w:r>
      <w:r>
        <w:rPr/>
      </w:r>
    </w:p>
    <w:p>
      <w:pPr>
        <w:pStyle w:val="BodyText"/>
        <w:spacing w:line="247" w:lineRule="auto" w:before="7"/>
        <w:ind w:left="1074" w:right="0" w:firstLine="283"/>
        <w:jc w:val="left"/>
      </w:pP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Descobri!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Vou</w:t>
      </w:r>
      <w:r>
        <w:rPr>
          <w:color w:val="231F20"/>
          <w:spacing w:val="-10"/>
        </w:rPr>
        <w:t> </w:t>
      </w:r>
      <w:r>
        <w:rPr>
          <w:color w:val="231F20"/>
        </w:rPr>
        <w:t>roer</w:t>
      </w:r>
      <w:r>
        <w:rPr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</w:rPr>
        <w:t>pau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céu</w:t>
      </w:r>
      <w:r>
        <w:rPr>
          <w:color w:val="231F20"/>
          <w:spacing w:val="-10"/>
        </w:rPr>
        <w:t> </w:t>
      </w:r>
      <w:r>
        <w:rPr>
          <w:color w:val="231F20"/>
        </w:rPr>
        <w:t>vem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color w:val="231F20"/>
          <w:spacing w:val="-10"/>
        </w:rPr>
        <w:t> </w:t>
      </w:r>
      <w:r>
        <w:rPr>
          <w:color w:val="231F20"/>
        </w:rPr>
        <w:t>Quero</w:t>
      </w:r>
      <w:r>
        <w:rPr>
          <w:color w:val="231F20"/>
          <w:spacing w:val="-10"/>
        </w:rPr>
        <w:t> </w:t>
      </w:r>
      <w:r>
        <w:rPr>
          <w:color w:val="231F20"/>
        </w:rPr>
        <w:t>ver</w:t>
      </w:r>
      <w:r>
        <w:rPr>
          <w:color w:val="231F20"/>
          <w:spacing w:val="-10"/>
        </w:rPr>
        <w:t> </w:t>
      </w:r>
      <w:r>
        <w:rPr>
          <w:color w:val="231F20"/>
        </w:rPr>
        <w:t>depois</w:t>
      </w:r>
      <w:r>
        <w:rPr>
          <w:color w:val="231F20"/>
          <w:spacing w:val="-10"/>
        </w:rPr>
        <w:t> </w:t>
      </w:r>
      <w:r>
        <w:rPr>
          <w:color w:val="231F20"/>
        </w:rPr>
        <w:t>quem</w:t>
      </w:r>
      <w:r>
        <w:rPr>
          <w:color w:val="231F20"/>
          <w:spacing w:val="-10"/>
        </w:rPr>
        <w:t> </w:t>
      </w:r>
      <w:r>
        <w:rPr>
          <w:color w:val="231F20"/>
        </w:rPr>
        <w:t>vai</w:t>
      </w:r>
      <w:r>
        <w:rPr>
          <w:color w:val="231F20"/>
          <w:spacing w:val="-10"/>
        </w:rPr>
        <w:t> </w:t>
      </w:r>
      <w:r>
        <w:rPr>
          <w:color w:val="231F20"/>
        </w:rPr>
        <w:t>me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gozar, </w:t>
      </w:r>
      <w:r>
        <w:rPr>
          <w:color w:val="231F20"/>
          <w:spacing w:val="-3"/>
        </w:rPr>
      </w:r>
      <w:r>
        <w:rPr>
          <w:color w:val="231F20"/>
        </w:rPr>
        <w:t>dizendo que eu não sou de</w:t>
      </w:r>
      <w:r>
        <w:rPr>
          <w:color w:val="231F20"/>
          <w:spacing w:val="-1"/>
        </w:rPr>
        <w:t> </w:t>
      </w:r>
      <w:r>
        <w:rPr>
          <w:color w:val="231F20"/>
        </w:rPr>
        <w:t>nada!</w:t>
      </w:r>
      <w:r>
        <w:rPr/>
      </w:r>
    </w:p>
    <w:p>
      <w:pPr>
        <w:pStyle w:val="BodyText"/>
        <w:spacing w:line="247" w:lineRule="auto" w:before="0"/>
        <w:ind w:left="1074" w:right="505" w:firstLine="283"/>
        <w:jc w:val="left"/>
      </w:pPr>
      <w:r>
        <w:rPr>
          <w:color w:val="231F20"/>
        </w:rPr>
        <w:t>Com afinco, a formiga pôs-se a roer o pau com seu ferrãozinho. Roeu, que roeu, que roeu,</w:t>
      </w:r>
      <w:r>
        <w:rPr>
          <w:color w:val="231F20"/>
          <w:spacing w:val="-5"/>
        </w:rPr>
        <w:t> </w:t>
      </w:r>
      <w:r>
        <w:rPr>
          <w:color w:val="231F20"/>
        </w:rPr>
        <w:t>até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téc!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caiu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“mastro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sustentava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céu”...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notou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aquilo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0"/>
        <w:jc w:val="left"/>
      </w:pPr>
      <w:r>
        <w:rPr>
          <w:rFonts w:ascii="Arial" w:hAnsi="Arial"/>
          <w:color w:val="231F20"/>
        </w:rPr>
        <w:t>20</w:t>
        <w:tab/>
      </w:r>
      <w:r>
        <w:rPr>
          <w:color w:val="231F20"/>
        </w:rPr>
        <w:t>passava de um talinho à toa, incapaz de sustentar qualquer</w:t>
      </w:r>
      <w:r>
        <w:rPr>
          <w:color w:val="231F20"/>
          <w:spacing w:val="-1"/>
        </w:rPr>
        <w:t> </w:t>
      </w:r>
      <w:r>
        <w:rPr>
          <w:color w:val="231F20"/>
        </w:rPr>
        <w:t>coisa!</w:t>
      </w:r>
      <w:r>
        <w:rPr/>
      </w:r>
    </w:p>
    <w:p>
      <w:pPr>
        <w:pStyle w:val="BodyText"/>
        <w:spacing w:line="247" w:lineRule="auto" w:before="7"/>
        <w:ind w:left="1074" w:right="505" w:firstLine="283"/>
        <w:jc w:val="both"/>
      </w:pPr>
      <w:r>
        <w:rPr>
          <w:color w:val="231F20"/>
        </w:rPr>
        <w:t>Já</w:t>
      </w:r>
      <w:r>
        <w:rPr>
          <w:color w:val="231F20"/>
          <w:spacing w:val="-5"/>
        </w:rPr>
        <w:t> </w:t>
      </w:r>
      <w:r>
        <w:rPr>
          <w:color w:val="231F20"/>
        </w:rPr>
        <w:t>desolada,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formiga</w:t>
      </w:r>
      <w:r>
        <w:rPr>
          <w:color w:val="231F20"/>
          <w:spacing w:val="-5"/>
        </w:rPr>
        <w:t> </w:t>
      </w:r>
      <w:r>
        <w:rPr>
          <w:color w:val="231F20"/>
        </w:rPr>
        <w:t>olhou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morro.</w:t>
      </w:r>
      <w:r>
        <w:rPr>
          <w:color w:val="231F20"/>
          <w:spacing w:val="-17"/>
        </w:rPr>
        <w:t> </w:t>
      </w:r>
      <w:r>
        <w:rPr>
          <w:color w:val="231F20"/>
        </w:rPr>
        <w:t>Aquele</w:t>
      </w:r>
      <w:r>
        <w:rPr>
          <w:color w:val="231F20"/>
          <w:spacing w:val="-5"/>
        </w:rPr>
        <w:t> </w:t>
      </w:r>
      <w:r>
        <w:rPr>
          <w:color w:val="231F20"/>
        </w:rPr>
        <w:t>morro</w:t>
      </w:r>
      <w:r>
        <w:rPr>
          <w:color w:val="231F20"/>
          <w:spacing w:val="-5"/>
        </w:rPr>
        <w:t> </w:t>
      </w:r>
      <w:r>
        <w:rPr>
          <w:color w:val="231F20"/>
        </w:rPr>
        <w:t>parecia</w:t>
      </w:r>
      <w:r>
        <w:rPr>
          <w:color w:val="231F20"/>
          <w:spacing w:val="-5"/>
        </w:rPr>
        <w:t> </w:t>
      </w:r>
      <w:r>
        <w:rPr>
          <w:color w:val="231F20"/>
        </w:rPr>
        <w:t>demais!</w:t>
      </w:r>
      <w:r>
        <w:rPr>
          <w:color w:val="231F20"/>
          <w:spacing w:val="-5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demais. </w:t>
      </w:r>
      <w:r>
        <w:rPr>
          <w:color w:val="231F20"/>
        </w:rPr>
        <w:t>Encheu-se de ânimo e foi até lá. Arrancou um torrão de terra e carregou-o para longe. </w:t>
      </w:r>
      <w:r>
        <w:rPr>
          <w:color w:val="231F20"/>
          <w:spacing w:val="-3"/>
        </w:rPr>
        <w:t>Voltou </w:t>
      </w:r>
      <w:r>
        <w:rPr>
          <w:color w:val="231F20"/>
        </w:rPr>
        <w:t>e trouxe mais um torrãozinho. E outro, e outro, e</w:t>
      </w:r>
      <w:r>
        <w:rPr>
          <w:color w:val="231F20"/>
          <w:spacing w:val="7"/>
        </w:rPr>
        <w:t> </w:t>
      </w:r>
      <w:r>
        <w:rPr>
          <w:color w:val="231F20"/>
        </w:rPr>
        <w:t>outro...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Um dia, já estava mais que cansada, mais que velhinha, quando deu uma parada 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/>
      </w:r>
    </w:p>
    <w:p>
      <w:pPr>
        <w:pStyle w:val="BodyText"/>
        <w:tabs>
          <w:tab w:pos="1074" w:val="left" w:leader="none"/>
        </w:tabs>
        <w:spacing w:line="247" w:lineRule="auto" w:before="7"/>
        <w:ind w:left="1074" w:right="505" w:hanging="520"/>
        <w:jc w:val="left"/>
      </w:pPr>
      <w:r>
        <w:rPr>
          <w:rFonts w:ascii="Arial" w:hAnsi="Arial"/>
          <w:color w:val="231F20"/>
        </w:rPr>
        <w:t>25</w:t>
        <w:tab/>
      </w:r>
      <w:r>
        <w:rPr>
          <w:color w:val="231F20"/>
        </w:rPr>
        <w:t>olhar</w:t>
      </w:r>
      <w:r>
        <w:rPr>
          <w:color w:val="231F20"/>
          <w:spacing w:val="34"/>
        </w:rPr>
        <w:t> </w:t>
      </w:r>
      <w:r>
        <w:rPr>
          <w:color w:val="231F20"/>
        </w:rPr>
        <w:t>o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34"/>
        </w:rPr>
        <w:t> </w:t>
      </w:r>
      <w:r>
        <w:rPr>
          <w:color w:val="231F20"/>
        </w:rPr>
        <w:t>tinha</w:t>
      </w:r>
      <w:r>
        <w:rPr>
          <w:color w:val="231F20"/>
          <w:spacing w:val="34"/>
        </w:rPr>
        <w:t> </w:t>
      </w:r>
      <w:r>
        <w:rPr>
          <w:color w:val="231F20"/>
        </w:rPr>
        <w:t>feito</w:t>
      </w:r>
      <w:r>
        <w:rPr>
          <w:color w:val="231F20"/>
          <w:spacing w:val="34"/>
        </w:rPr>
        <w:t> </w:t>
      </w:r>
      <w:r>
        <w:rPr>
          <w:color w:val="231F20"/>
        </w:rPr>
        <w:t>durante</w:t>
      </w:r>
      <w:r>
        <w:rPr>
          <w:color w:val="231F20"/>
          <w:spacing w:val="34"/>
        </w:rPr>
        <w:t> </w:t>
      </w:r>
      <w:r>
        <w:rPr>
          <w:color w:val="231F20"/>
        </w:rPr>
        <w:t>todo</w:t>
      </w:r>
      <w:r>
        <w:rPr>
          <w:color w:val="231F20"/>
          <w:spacing w:val="34"/>
        </w:rPr>
        <w:t> </w:t>
      </w:r>
      <w:r>
        <w:rPr>
          <w:color w:val="231F20"/>
        </w:rPr>
        <w:t>aquele</w:t>
      </w:r>
      <w:r>
        <w:rPr>
          <w:color w:val="231F20"/>
          <w:spacing w:val="34"/>
        </w:rPr>
        <w:t> </w:t>
      </w:r>
      <w:r>
        <w:rPr>
          <w:color w:val="231F20"/>
        </w:rPr>
        <w:t>tempo,</w:t>
      </w:r>
      <w:r>
        <w:rPr>
          <w:color w:val="231F20"/>
          <w:spacing w:val="34"/>
        </w:rPr>
        <w:t> </w:t>
      </w:r>
      <w:r>
        <w:rPr>
          <w:color w:val="231F20"/>
        </w:rPr>
        <w:t>com</w:t>
      </w:r>
      <w:r>
        <w:rPr>
          <w:color w:val="231F20"/>
          <w:spacing w:val="34"/>
        </w:rPr>
        <w:t> </w:t>
      </w:r>
      <w:r>
        <w:rPr>
          <w:color w:val="231F20"/>
        </w:rPr>
        <w:t>todo</w:t>
      </w:r>
      <w:r>
        <w:rPr>
          <w:color w:val="231F20"/>
          <w:spacing w:val="34"/>
        </w:rPr>
        <w:t> </w:t>
      </w:r>
      <w:r>
        <w:rPr>
          <w:color w:val="231F20"/>
        </w:rPr>
        <w:t>aquele</w:t>
      </w:r>
      <w:r>
        <w:rPr>
          <w:color w:val="231F20"/>
          <w:spacing w:val="34"/>
        </w:rPr>
        <w:t> </w:t>
      </w:r>
      <w:r>
        <w:rPr>
          <w:color w:val="231F20"/>
        </w:rPr>
        <w:t>esforço,</w:t>
      </w:r>
      <w:r>
        <w:rPr>
          <w:color w:val="231F20"/>
          <w:spacing w:val="34"/>
        </w:rPr>
        <w:t> </w:t>
      </w:r>
      <w:r>
        <w:rPr>
          <w:color w:val="231F20"/>
        </w:rPr>
        <w:t>com</w:t>
      </w:r>
      <w:r>
        <w:rPr>
          <w:color w:val="231F20"/>
          <w:spacing w:val="34"/>
        </w:rPr>
        <w:t> </w:t>
      </w:r>
      <w:r>
        <w:rPr>
          <w:color w:val="231F20"/>
        </w:rPr>
        <w:t>toda</w:t>
      </w:r>
      <w:r>
        <w:rPr>
          <w:color w:val="231F20"/>
          <w:w w:val="99"/>
        </w:rPr>
        <w:t> </w:t>
      </w:r>
      <w:r>
        <w:rPr>
          <w:color w:val="231F20"/>
          <w:w w:val="99"/>
        </w:rPr>
      </w:r>
      <w:r>
        <w:rPr>
          <w:color w:val="231F20"/>
        </w:rPr>
        <w:t>aquela</w:t>
      </w:r>
      <w:r>
        <w:rPr>
          <w:color w:val="231F20"/>
          <w:spacing w:val="-1"/>
        </w:rPr>
        <w:t> </w:t>
      </w:r>
      <w:r>
        <w:rPr>
          <w:color w:val="231F20"/>
        </w:rPr>
        <w:t>dedicação.</w:t>
      </w:r>
      <w:r>
        <w:rPr/>
      </w:r>
    </w:p>
    <w:p>
      <w:pPr>
        <w:pStyle w:val="BodyText"/>
        <w:spacing w:line="247" w:lineRule="auto" w:before="0"/>
        <w:ind w:left="1074" w:right="505" w:firstLine="283"/>
        <w:jc w:val="left"/>
      </w:pP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descobriu,</w:t>
      </w:r>
      <w:r>
        <w:rPr>
          <w:color w:val="231F20"/>
          <w:spacing w:val="-21"/>
        </w:rPr>
        <w:t> </w:t>
      </w:r>
      <w:r>
        <w:rPr>
          <w:color w:val="231F20"/>
        </w:rPr>
        <w:t>com</w:t>
      </w:r>
      <w:r>
        <w:rPr>
          <w:color w:val="231F20"/>
          <w:spacing w:val="-21"/>
        </w:rPr>
        <w:t> </w:t>
      </w:r>
      <w:r>
        <w:rPr>
          <w:color w:val="231F20"/>
        </w:rPr>
        <w:t>orgulho,</w:t>
      </w:r>
      <w:r>
        <w:rPr>
          <w:color w:val="231F20"/>
          <w:spacing w:val="-21"/>
        </w:rPr>
        <w:t> </w:t>
      </w:r>
      <w:r>
        <w:rPr>
          <w:color w:val="231F20"/>
        </w:rPr>
        <w:t>que,</w:t>
      </w:r>
      <w:r>
        <w:rPr>
          <w:color w:val="231F20"/>
          <w:spacing w:val="-21"/>
        </w:rPr>
        <w:t> </w:t>
      </w:r>
      <w:r>
        <w:rPr>
          <w:color w:val="231F20"/>
        </w:rPr>
        <w:t>apesar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ser</w:t>
      </w:r>
      <w:r>
        <w:rPr>
          <w:color w:val="231F20"/>
          <w:spacing w:val="-21"/>
        </w:rPr>
        <w:t> </w:t>
      </w:r>
      <w:r>
        <w:rPr>
          <w:color w:val="231F20"/>
        </w:rPr>
        <w:t>pequenina,</w:t>
      </w:r>
      <w:r>
        <w:rPr>
          <w:color w:val="231F20"/>
          <w:spacing w:val="-21"/>
        </w:rPr>
        <w:t> </w:t>
      </w:r>
      <w:r>
        <w:rPr>
          <w:color w:val="231F20"/>
        </w:rPr>
        <w:t>tão</w:t>
      </w:r>
      <w:r>
        <w:rPr>
          <w:color w:val="231F20"/>
          <w:spacing w:val="-21"/>
        </w:rPr>
        <w:t> </w:t>
      </w:r>
      <w:r>
        <w:rPr>
          <w:color w:val="231F20"/>
        </w:rPr>
        <w:t>fraquinha,</w:t>
      </w:r>
      <w:r>
        <w:rPr>
          <w:color w:val="231F20"/>
          <w:spacing w:val="-21"/>
        </w:rPr>
        <w:t> </w:t>
      </w:r>
      <w:r>
        <w:rPr>
          <w:color w:val="231F20"/>
        </w:rPr>
        <w:t>com</w:t>
      </w:r>
      <w:r>
        <w:rPr>
          <w:color w:val="231F20"/>
          <w:spacing w:val="-21"/>
        </w:rPr>
        <w:t> </w:t>
      </w:r>
      <w:r>
        <w:rPr>
          <w:color w:val="231F20"/>
        </w:rPr>
        <w:t>seu</w:t>
      </w:r>
      <w:r>
        <w:rPr>
          <w:color w:val="231F20"/>
          <w:spacing w:val="-21"/>
        </w:rPr>
        <w:t> </w:t>
      </w:r>
      <w:r>
        <w:rPr>
          <w:color w:val="231F20"/>
        </w:rPr>
        <w:t>trabalho, </w:t>
      </w:r>
      <w:r>
        <w:rPr>
          <w:color w:val="231F20"/>
        </w:rPr>
        <w:t>com sua persistência, dia a dia, ela conseguira mudar a montanha inteira de</w:t>
      </w:r>
      <w:r>
        <w:rPr>
          <w:color w:val="231F20"/>
          <w:spacing w:val="-2"/>
        </w:rPr>
        <w:t> </w:t>
      </w:r>
      <w:r>
        <w:rPr>
          <w:color w:val="231F20"/>
        </w:rPr>
        <w:t>lugar!</w:t>
      </w:r>
      <w:r>
        <w:rPr/>
      </w:r>
    </w:p>
    <w:p>
      <w:pPr>
        <w:spacing w:before="93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52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3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w w:val="95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3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formiga decidir fazer algo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grande.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lugar.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arrogância.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ousadia.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reproduzir o barulho do mastro ao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sugere a rapidez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trabalho.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 a impaciência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importância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 a insistência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624001pt;margin-top:20.74888pt;width:198.15pt;height:97.1pt;mso-position-horizontal-relative:page;mso-position-vertical-relative:paragraph;z-index:3088;mso-wrap-distance-left:0;mso-wrap-distance-right:0" coordorigin="1992,415" coordsize="3963,1942">
            <v:group style="position:absolute;left:2002;top:424;width:1168;height:1923" coordorigin="2002,424" coordsize="1168,1923">
              <v:shape style="position:absolute;left:2002;top:424;width:1168;height:1923" coordorigin="2002,424" coordsize="1168,1923" path="m2877,2347l2002,1953,3170,424,2877,2347xe" filled="false" stroked="true" strokeweight=".95pt" strokecolor="#231f20">
                <v:path arrowok="t"/>
              </v:shape>
            </v:group>
            <v:group style="position:absolute;left:2884;top:424;width:957;height:1921" coordorigin="2884,424" coordsize="957,1921">
              <v:shape style="position:absolute;left:2884;top:424;width:957;height:1921" coordorigin="2884,424" coordsize="957,1921" path="m3841,2266l2884,2345,3170,424,3841,2266xe" filled="false" stroked="true" strokeweight=".95pt" strokecolor="#231f20">
                <v:path arrowok="t"/>
              </v:shape>
            </v:group>
            <v:group style="position:absolute;left:3170;top:424;width:1474;height:1841" coordorigin="3170,424" coordsize="1474,1841">
              <v:shape style="position:absolute;left:3170;top:424;width:1474;height:1841" coordorigin="3170,424" coordsize="1474,1841" path="m4644,1732l3846,2265,3170,424,4644,1732xe" filled="false" stroked="true" strokeweight=".95pt" strokecolor="#231f20">
                <v:path arrowok="t"/>
              </v:shape>
            </v:group>
            <v:group style="position:absolute;left:3170;top:426;width:1935;height:1312" coordorigin="3170,426" coordsize="1935,1312">
              <v:shape style="position:absolute;left:3170;top:426;width:1935;height:1312" coordorigin="3170,426" coordsize="1935,1312" path="m5104,893l4648,1737,3170,426,5104,893xe" filled="false" stroked="true" strokeweight=".95pt" strokecolor="#231f20">
                <v:path arrowok="t"/>
              </v:shape>
            </v:group>
            <v:group style="position:absolute;left:4652;top:891;width:1294;height:1294" coordorigin="4652,891" coordsize="1294,1294">
              <v:shape style="position:absolute;left:4652;top:891;width:1294;height:1294" coordorigin="4652,891" coordsize="1294,1294" path="m5103,891l5945,1342,5494,2184,4652,1733,5103,891xe" filled="false" stroked="true" strokeweight=".95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(M080448E4) </w:t>
      </w:r>
      <w:r>
        <w:rPr>
          <w:rFonts w:ascii="Arial" w:hAnsi="Arial"/>
          <w:color w:val="231F20"/>
          <w:sz w:val="22"/>
        </w:rPr>
        <w:t>Observe abaixo a planificação de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sólido.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72"/>
        <w:ind w:right="0"/>
        <w:jc w:val="both"/>
      </w:pPr>
      <w:r>
        <w:rPr>
          <w:color w:val="231F20"/>
        </w:rPr>
        <w:t>Essa é uma planificação de qual sólido</w:t>
      </w:r>
      <w:r>
        <w:rPr>
          <w:color w:val="231F20"/>
          <w:spacing w:val="-2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de base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quadrangular.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de base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pentagonal.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Cone.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55" w:val="left" w:leader="none"/>
        </w:tabs>
        <w:spacing w:line="247" w:lineRule="auto" w:before="0" w:after="0"/>
        <w:ind w:left="110" w:right="107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(M080029BH)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corrida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obstáculos,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corredores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tinham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percorrer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3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km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entre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início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fim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da </w:t>
      </w:r>
      <w:r>
        <w:rPr>
          <w:rFonts w:ascii="Arial" w:hAnsi="Arial"/>
          <w:color w:val="231F20"/>
          <w:spacing w:val="-4"/>
          <w:sz w:val="22"/>
        </w:rPr>
      </w:r>
      <w:r>
        <w:rPr>
          <w:rFonts w:ascii="Arial" w:hAnsi="Arial"/>
          <w:color w:val="231F20"/>
          <w:spacing w:val="-3"/>
          <w:sz w:val="22"/>
        </w:rPr>
        <w:t>pista.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Daniel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percorreu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2,8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César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1,8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Breno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2,4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Alan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1,4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km.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posições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corredores </w:t>
      </w:r>
      <w:r>
        <w:rPr>
          <w:rFonts w:ascii="Arial" w:hAnsi="Arial"/>
          <w:color w:val="231F20"/>
          <w:spacing w:val="-3"/>
          <w:sz w:val="22"/>
        </w:rPr>
        <w:t>foram representadas </w:t>
      </w:r>
      <w:r>
        <w:rPr>
          <w:rFonts w:ascii="Arial" w:hAnsi="Arial"/>
          <w:color w:val="231F20"/>
          <w:sz w:val="22"/>
        </w:rPr>
        <w:t>na </w:t>
      </w:r>
      <w:r>
        <w:rPr>
          <w:rFonts w:ascii="Arial" w:hAnsi="Arial"/>
          <w:color w:val="231F20"/>
          <w:spacing w:val="-3"/>
          <w:sz w:val="22"/>
        </w:rPr>
        <w:t>reta numérica abaixo, </w:t>
      </w:r>
      <w:r>
        <w:rPr>
          <w:rFonts w:ascii="Arial" w:hAnsi="Arial"/>
          <w:color w:val="231F20"/>
          <w:sz w:val="22"/>
        </w:rPr>
        <w:t>a </w:t>
      </w:r>
      <w:r>
        <w:rPr>
          <w:rFonts w:ascii="Arial" w:hAnsi="Arial"/>
          <w:color w:val="231F20"/>
          <w:spacing w:val="-3"/>
          <w:sz w:val="22"/>
        </w:rPr>
        <w:t>qual está dividida </w:t>
      </w:r>
      <w:r>
        <w:rPr>
          <w:rFonts w:ascii="Arial" w:hAnsi="Arial"/>
          <w:color w:val="231F20"/>
          <w:sz w:val="22"/>
        </w:rPr>
        <w:t>em </w:t>
      </w:r>
      <w:r>
        <w:rPr>
          <w:rFonts w:ascii="Arial" w:hAnsi="Arial"/>
          <w:color w:val="231F20"/>
          <w:spacing w:val="-3"/>
          <w:sz w:val="22"/>
        </w:rPr>
        <w:t>segmentos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-3"/>
          <w:sz w:val="22"/>
        </w:rPr>
        <w:t>mesma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medida.</w:t>
      </w:r>
      <w:r>
        <w:rPr>
          <w:rFonts w:ascii="Arial" w:hAnsi="Arial"/>
          <w:sz w:val="22"/>
        </w:rPr>
      </w:r>
    </w:p>
    <w:p>
      <w:pPr>
        <w:tabs>
          <w:tab w:pos="1653" w:val="left" w:leader="none"/>
          <w:tab w:pos="2252" w:val="left" w:leader="none"/>
          <w:tab w:pos="2677" w:val="left" w:leader="none"/>
        </w:tabs>
        <w:spacing w:before="73"/>
        <w:ind w:left="1179" w:right="0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b/>
          <w:color w:val="231F20"/>
          <w:w w:val="105"/>
          <w:sz w:val="19"/>
        </w:rPr>
        <w:t>O</w:t>
        <w:tab/>
        <w:t>M</w:t>
        <w:tab/>
        <w:t>L</w:t>
        <w:tab/>
        <w:t>N</w:t>
      </w:r>
      <w:r>
        <w:rPr>
          <w:rFonts w:ascii="Arial"/>
          <w:sz w:val="19"/>
        </w:rPr>
      </w:r>
    </w:p>
    <w:p>
      <w:pPr>
        <w:spacing w:line="225" w:lineRule="exact"/>
        <w:ind w:left="366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position w:val="-4"/>
          <w:sz w:val="20"/>
          <w:szCs w:val="20"/>
        </w:rPr>
        <w:pict>
          <v:group style="width:165.7pt;height:11.3pt;mso-position-horizontal-relative:char;mso-position-vertical-relative:line" coordorigin="0,0" coordsize="3314,226">
            <v:group style="position:absolute;left:10;top:9;width:2;height:208" coordorigin="10,9" coordsize="2,208">
              <v:shape style="position:absolute;left:10;top:9;width:2;height:208" coordorigin="10,9" coordsize="0,208" path="m10,9l10,216e" filled="false" stroked="true" strokeweight=".891pt" strokecolor="#231f20">
                <v:path arrowok="t"/>
              </v:shape>
            </v:group>
            <v:group style="position:absolute;left:1046;top:9;width:2;height:208" coordorigin="1046,9" coordsize="2,208">
              <v:shape style="position:absolute;left:1046;top:9;width:2;height:208" coordorigin="1046,9" coordsize="0,208" path="m1046,9l1046,216e" filled="false" stroked="true" strokeweight=".891pt" strokecolor="#231f20">
                <v:path arrowok="t"/>
              </v:shape>
            </v:group>
            <v:group style="position:absolute;left:2078;top:9;width:2;height:208" coordorigin="2078,9" coordsize="2,208">
              <v:shape style="position:absolute;left:2078;top:9;width:2;height:208" coordorigin="2078,9" coordsize="0,208" path="m2078,9l2078,216e" filled="false" stroked="true" strokeweight=".891pt" strokecolor="#231f20">
                <v:path arrowok="t"/>
              </v:shape>
            </v:group>
            <v:group style="position:absolute;left:10;top:113;width:3226;height:2" coordorigin="10,113" coordsize="3226,2">
              <v:shape style="position:absolute;left:10;top:113;width:3226;height:2" coordorigin="10,113" coordsize="3226,0" path="m10,113l3235,113e" filled="false" stroked="true" strokeweight=".952092pt" strokecolor="#231f20">
                <v:path arrowok="t"/>
              </v:shape>
            </v:group>
            <v:group style="position:absolute;left:3228;top:66;width:86;height:94" coordorigin="3228,66" coordsize="86,94">
              <v:shape style="position:absolute;left:3228;top:66;width:86;height:94" coordorigin="3228,66" coordsize="86,94" path="m3228,66l3228,160,3313,113,3228,66xe" filled="true" fillcolor="#231f20" stroked="false">
                <v:path arrowok="t"/>
                <v:fill type="solid"/>
              </v:shape>
            </v:group>
            <v:group style="position:absolute;left:1356;top:72;width:81;height:81" coordorigin="1356,72" coordsize="81,81">
              <v:shape style="position:absolute;left:1356;top:72;width:81;height:81" coordorigin="1356,72" coordsize="81,81" path="m1396,72l1381,76,1368,84,1360,97,1356,113,1360,128,1368,141,1381,150,1396,153,1412,150,1425,141,1433,128,1437,113,1433,97,1425,84,1412,76,1396,72xe" filled="true" fillcolor="#231f20" stroked="false">
                <v:path arrowok="t"/>
                <v:fill type="solid"/>
              </v:shape>
            </v:group>
            <v:group style="position:absolute;left:1356;top:72;width:81;height:81" coordorigin="1356,72" coordsize="81,81">
              <v:shape style="position:absolute;left:1356;top:72;width:81;height:81" coordorigin="1356,72" coordsize="81,81" path="m1396,72l1412,76,1425,84,1433,97,1437,113,1433,128,1425,141,1412,150,1396,153,1381,150,1368,141,1360,128,1356,113,1360,97,1368,84,1381,76,1396,72xe" filled="false" stroked="true" strokeweight=".505145pt" strokecolor="#231f20">
                <v:path arrowok="t"/>
              </v:shape>
            </v:group>
            <v:group style="position:absolute;left:1827;top:72;width:81;height:81" coordorigin="1827,72" coordsize="81,81">
              <v:shape style="position:absolute;left:1827;top:72;width:81;height:81" coordorigin="1827,72" coordsize="81,81" path="m1868,72l1852,76,1839,84,1831,97,1827,113,1831,128,1839,141,1852,150,1868,153,1883,150,1896,141,1904,128,1908,113,1904,97,1896,84,1883,76,1868,72xe" filled="true" fillcolor="#231f20" stroked="false">
                <v:path arrowok="t"/>
                <v:fill type="solid"/>
              </v:shape>
            </v:group>
            <v:group style="position:absolute;left:1827;top:72;width:81;height:81" coordorigin="1827,72" coordsize="81,81">
              <v:shape style="position:absolute;left:1827;top:72;width:81;height:81" coordorigin="1827,72" coordsize="81,81" path="m1868,72l1883,76,1896,84,1904,97,1908,113,1904,128,1896,141,1883,150,1868,153,1852,150,1839,141,1831,128,1827,113,1831,97,1839,84,1852,76,1868,72xe" filled="false" stroked="true" strokeweight=".505145pt" strokecolor="#231f20">
                <v:path arrowok="t"/>
              </v:shape>
            </v:group>
            <v:group style="position:absolute;left:2429;top:72;width:81;height:81" coordorigin="2429,72" coordsize="81,81">
              <v:shape style="position:absolute;left:2429;top:72;width:81;height:81" coordorigin="2429,72" coordsize="81,81" path="m2469,72l2453,76,2441,84,2432,97,2429,113,2432,128,2441,141,2453,150,2469,153,2485,150,2497,141,2506,128,2509,113,2506,97,2497,84,2485,76,2469,72xe" filled="true" fillcolor="#231f20" stroked="false">
                <v:path arrowok="t"/>
                <v:fill type="solid"/>
              </v:shape>
            </v:group>
            <v:group style="position:absolute;left:2429;top:72;width:81;height:81" coordorigin="2429,72" coordsize="81,81">
              <v:shape style="position:absolute;left:2429;top:72;width:81;height:81" coordorigin="2429,72" coordsize="81,81" path="m2469,72l2485,76,2497,84,2506,97,2509,113,2506,128,2497,141,2485,150,2469,153,2453,150,2441,141,2432,128,2429,113,2432,97,2441,84,2453,76,2469,72xe" filled="false" stroked="true" strokeweight=".505145pt" strokecolor="#231f20">
                <v:path arrowok="t"/>
              </v:shape>
            </v:group>
            <v:group style="position:absolute;left:2830;top:72;width:81;height:81" coordorigin="2830,72" coordsize="81,81">
              <v:shape style="position:absolute;left:2830;top:72;width:81;height:81" coordorigin="2830,72" coordsize="81,81" path="m2870,72l2854,76,2841,84,2833,97,2830,113,2833,128,2841,141,2854,150,2870,153,2885,150,2898,141,2907,128,2910,113,2907,97,2898,84,2885,76,2870,72xe" filled="true" fillcolor="#231f20" stroked="false">
                <v:path arrowok="t"/>
                <v:fill type="solid"/>
              </v:shape>
            </v:group>
            <v:group style="position:absolute;left:2830;top:72;width:81;height:81" coordorigin="2830,72" coordsize="81,81">
              <v:shape style="position:absolute;left:2830;top:72;width:81;height:81" coordorigin="2830,72" coordsize="81,81" path="m2870,72l2885,76,2898,84,2907,97,2910,113,2907,128,2898,141,2885,150,2870,153,2854,150,2841,141,2833,128,2830,113,2833,97,2841,84,2854,76,2870,72xe" filled="false" stroked="true" strokeweight=".505145pt" strokecolor="#231f20">
                <v:path arrowok="t"/>
              </v:shape>
            </v:group>
            <v:group style="position:absolute;left:3110;top:9;width:2;height:208" coordorigin="3110,9" coordsize="2,208">
              <v:shape style="position:absolute;left:3110;top:9;width:2;height:208" coordorigin="3110,9" coordsize="0,208" path="m3110,9l3110,216e" filled="false" stroked="true" strokeweight=".890909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4"/>
          <w:sz w:val="20"/>
          <w:szCs w:val="20"/>
        </w:rPr>
      </w:r>
    </w:p>
    <w:p>
      <w:pPr>
        <w:tabs>
          <w:tab w:pos="4487" w:val="left" w:leader="none"/>
          <w:tab w:pos="5517" w:val="left" w:leader="none"/>
          <w:tab w:pos="6525" w:val="left" w:leader="none"/>
        </w:tabs>
        <w:spacing w:before="50"/>
        <w:ind w:left="3458" w:right="0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0 </w:t>
      </w:r>
      <w:r>
        <w:rPr>
          <w:rFonts w:ascii="Arial"/>
          <w:color w:val="231F20"/>
          <w:spacing w:val="45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  <w:tab/>
        <w:t>1 </w:t>
      </w:r>
      <w:r>
        <w:rPr>
          <w:rFonts w:ascii="Arial"/>
          <w:color w:val="231F20"/>
          <w:spacing w:val="45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  <w:tab/>
        <w:t>2 </w:t>
      </w:r>
      <w:r>
        <w:rPr>
          <w:rFonts w:ascii="Arial"/>
          <w:color w:val="231F20"/>
          <w:spacing w:val="45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  <w:tab/>
        <w:t>3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corredor que está representado pelo ponto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?</w:t>
      </w:r>
      <w:r>
        <w:rPr/>
      </w:r>
    </w:p>
    <w:p>
      <w:pPr>
        <w:pStyle w:val="BodyText"/>
        <w:spacing w:line="240" w:lineRule="auto" w:before="64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4"/>
        </w:rPr>
        <w:t> </w:t>
      </w:r>
      <w:r>
        <w:rPr>
          <w:color w:val="231F20"/>
        </w:rPr>
        <w:t>Alan.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Breno.</w:t>
      </w:r>
      <w:r>
        <w:rPr>
          <w:rFonts w:ascii="Arial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César.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Daniel.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0" w:lineRule="auto" w:before="0" w:after="0"/>
        <w:ind w:left="484" w:right="0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quadriculada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representação,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cinza,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Marcela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quer</w:t>
      </w:r>
      <w:r>
        <w:rPr>
          <w:rFonts w:ascii="Arial"/>
          <w:color w:val="231F20"/>
          <w:spacing w:val="-16"/>
        </w:rPr>
        <w:t> </w:t>
      </w:r>
      <w:r>
        <w:rPr>
          <w:rFonts w:ascii="Arial"/>
          <w:color w:val="231F20"/>
        </w:rPr>
        <w:t>comprar.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6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5"/>
              <w:ind w:left="65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7"/>
              <w:ind w:left="124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headerReference w:type="default" r:id="rId53"/>
          <w:footerReference w:type="default" r:id="rId54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119.305pt;margin-top:-32.833725pt;width:16.75pt;height:24.25pt;mso-position-horizontal-relative:page;mso-position-vertical-relative:paragraph;z-index:-81160" coordorigin="2386,-657" coordsize="335,485">
            <v:group style="position:absolute;left:2495;top:-606;width:117;height:2" coordorigin="2495,-606" coordsize="117,2">
              <v:shape style="position:absolute;left:2495;top:-606;width:117;height:2" coordorigin="2495,-606" coordsize="117,0" path="m2495,-606l2611,-606e" filled="false" stroked="true" strokeweight="1pt" strokecolor="#231f20">
                <v:path arrowok="t"/>
              </v:shape>
            </v:group>
            <v:group style="position:absolute;left:2386;top:-657;width:141;height:103" coordorigin="2386,-657" coordsize="141,103">
              <v:shape style="position:absolute;left:2386;top:-657;width:141;height:103" coordorigin="2386,-657" coordsize="141,103" path="m2526,-657l2386,-606,2526,-555,2495,-606,2526,-657xe" filled="true" fillcolor="#231f20" stroked="false">
                <v:path arrowok="t"/>
                <v:fill type="solid"/>
              </v:shape>
            </v:group>
            <v:group style="position:absolute;left:2580;top:-657;width:141;height:103" coordorigin="2580,-657" coordsize="141,103">
              <v:shape style="position:absolute;left:2580;top:-657;width:141;height:103" coordorigin="2580,-657" coordsize="141,103" path="m2580,-657l2611,-606,2580,-555,2721,-606,2580,-657xe" filled="true" fillcolor="#231f20" stroked="false">
                <v:path arrowok="t"/>
                <v:fill type="solid"/>
              </v:shape>
            </v:group>
            <v:group style="position:absolute;left:2459;top:-393;width:2;height:112" coordorigin="2459,-393" coordsize="2,112">
              <v:shape style="position:absolute;left:2459;top:-393;width:2;height:112" coordorigin="2459,-393" coordsize="0,112" path="m2459,-393l2459,-281e" filled="false" stroked="true" strokeweight="1pt" strokecolor="#231f20">
                <v:path arrowok="t"/>
              </v:shape>
            </v:group>
            <v:group style="position:absolute;left:2408;top:-502;width:103;height:141" coordorigin="2408,-502" coordsize="103,141">
              <v:shape style="position:absolute;left:2408;top:-502;width:103;height:141" coordorigin="2408,-502" coordsize="103,141" path="m2459,-502l2408,-362,2459,-393,2499,-393,2459,-502xe" filled="true" fillcolor="#231f20" stroked="false">
                <v:path arrowok="t"/>
                <v:fill type="solid"/>
              </v:shape>
              <v:shape style="position:absolute;left:2408;top:-502;width:103;height:141" coordorigin="2408,-502" coordsize="103,141" path="m2499,-393l2459,-393,2510,-362,2499,-393xe" filled="true" fillcolor="#231f20" stroked="false">
                <v:path arrowok="t"/>
                <v:fill type="solid"/>
              </v:shape>
            </v:group>
            <v:group style="position:absolute;left:2408;top:-312;width:103;height:141" coordorigin="2408,-312" coordsize="103,141">
              <v:shape style="position:absolute;left:2408;top:-312;width:103;height:141" coordorigin="2408,-312" coordsize="103,141" path="m2408,-312l2459,-172,2499,-281,2459,-281,2408,-312xe" filled="true" fillcolor="#231f20" stroked="false">
                <v:path arrowok="t"/>
                <v:fill type="solid"/>
              </v:shape>
              <v:shape style="position:absolute;left:2408;top:-312;width:103;height:141" coordorigin="2408,-312" coordsize="103,141" path="m2510,-312l2459,-281,2499,-281,2510,-31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Qual é o perímetro desse</w:t>
      </w:r>
      <w:r>
        <w:rPr>
          <w:color w:val="231F20"/>
          <w:spacing w:val="-1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tabs>
          <w:tab w:pos="5257" w:val="right" w:leader="none"/>
        </w:tabs>
        <w:spacing w:before="13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color w:val="231F20"/>
          <w:position w:val="7"/>
          <w:sz w:val="16"/>
        </w:rPr>
        <w:tab/>
        <w:t>9</w:t>
      </w:r>
      <w:r>
        <w:rPr>
          <w:rFonts w:ascii="Arial"/>
          <w:sz w:val="16"/>
        </w:rPr>
      </w:r>
    </w:p>
    <w:p>
      <w:pPr>
        <w:spacing w:before="98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BL03M08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(M080025E4)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22"/>
        </w:rPr>
        <w:t>Ronaldo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lendo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livro.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segunda-feira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12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páginas,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terça-feira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19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páginas, </w:t>
      </w:r>
      <w:r>
        <w:rPr>
          <w:rFonts w:ascii="Arial" w:hAnsi="Arial"/>
          <w:color w:val="231F20"/>
          <w:sz w:val="22"/>
        </w:rPr>
        <w:t>na quarta-feira 17 páginas, na quinta-feira 14 páginas e na sexta-feira ele leu 13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páginas.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Quantas páginas por dia, em média, Ronaldo leu nesse</w:t>
      </w:r>
      <w:r>
        <w:rPr>
          <w:color w:val="231F20"/>
          <w:spacing w:val="-2"/>
        </w:rPr>
        <w:t> </w:t>
      </w:r>
      <w:r>
        <w:rPr>
          <w:color w:val="231F20"/>
        </w:rPr>
        <w:t>período?</w:t>
      </w:r>
      <w:r>
        <w:rPr/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</w:t>
      </w:r>
      <w:r>
        <w:rPr>
          <w:rFonts w:ascii="Arial"/>
          <w:spacing w:val="-9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0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(M080016E4)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corredor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hotel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onde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Mauro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hospedado.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115.375999pt;margin-top:7.398918pt;width:364.75pt;height:98.15pt;mso-position-horizontal-relative:page;mso-position-vertical-relative:paragraph;z-index:3424;mso-wrap-distance-left:0;mso-wrap-distance-right:0" coordorigin="2308,148" coordsize="7295,1963">
            <v:group style="position:absolute;left:2318;top:158;width:7043;height:1943" coordorigin="2318,158" coordsize="7043,1943">
              <v:shape style="position:absolute;left:2318;top:158;width:7043;height:1943" coordorigin="2318,158" coordsize="7043,1943" path="m2318,158l9360,158,9360,2100,2318,2100,2318,158xe" filled="false" stroked="true" strokeweight="1pt" strokecolor="#231f20">
                <v:path arrowok="t"/>
              </v:shape>
            </v:group>
            <v:group style="position:absolute;left:9143;top:465;width:450;height:1328" coordorigin="9143,465" coordsize="450,1328">
              <v:shape style="position:absolute;left:9143;top:465;width:450;height:1328" coordorigin="9143,465" coordsize="450,1328" path="m9143,465l9593,465,9593,1793,9143,1793,9143,465xe" filled="true" fillcolor="#ffffff" stroked="false">
                <v:path arrowok="t"/>
                <v:fill type="solid"/>
              </v:shape>
            </v:group>
            <v:group style="position:absolute;left:9143;top:465;width:450;height:1328" coordorigin="9143,465" coordsize="450,1328">
              <v:shape style="position:absolute;left:9143;top:465;width:450;height:1328" coordorigin="9143,465" coordsize="450,1328" path="m9143,465l9593,465,9593,1793,9143,1793,9143,465xe" filled="false" stroked="true" strokeweight="1pt" strokecolor="#231f20">
                <v:path arrowok="t"/>
              </v:shape>
            </v:group>
            <v:group style="position:absolute;left:2318;top:158;width:1144;height:713" coordorigin="2318,158" coordsize="1144,713">
              <v:shape style="position:absolute;left:2318;top:158;width:1144;height:713" coordorigin="2318,158" coordsize="1144,713" path="m3461,158l2318,158,2318,870,3124,870,3131,788,3159,727,3207,686,3273,663,3356,657,3356,870,3461,870,3461,158xe" filled="false" stroked="true" strokeweight="1pt" strokecolor="#231f20">
                <v:path arrowok="t"/>
              </v:shape>
            </v:group>
            <v:group style="position:absolute;left:3459;top:158;width:1144;height:713" coordorigin="3459,158" coordsize="1144,713">
              <v:shape style="position:absolute;left:3459;top:158;width:1144;height:713" coordorigin="3459,158" coordsize="1144,713" path="m4602,158l3459,158,3459,870,4265,870,4272,788,4300,727,4348,686,4414,663,4497,657,4497,870,4602,870,4602,158xe" filled="false" stroked="true" strokeweight="1pt" strokecolor="#231f20">
                <v:path arrowok="t"/>
              </v:shape>
            </v:group>
            <v:group style="position:absolute;left:4599;top:158;width:1144;height:713" coordorigin="4599,158" coordsize="1144,713">
              <v:shape style="position:absolute;left:4599;top:158;width:1144;height:713" coordorigin="4599,158" coordsize="1144,713" path="m5742,158l4599,158,4599,870,5405,870,5412,788,5440,727,5488,686,5554,663,5637,657,5637,870,5742,870,5742,158xe" filled="false" stroked="true" strokeweight="1pt" strokecolor="#231f20">
                <v:path arrowok="t"/>
              </v:shape>
            </v:group>
            <v:group style="position:absolute;left:5739;top:158;width:1144;height:713" coordorigin="5739,158" coordsize="1144,713">
              <v:shape style="position:absolute;left:5739;top:158;width:1144;height:713" coordorigin="5739,158" coordsize="1144,713" path="m6882,158l5739,158,5739,870,6545,870,6552,788,6580,727,6628,686,6694,663,6777,657,6777,870,6882,870,6882,158xe" filled="false" stroked="true" strokeweight="1pt" strokecolor="#231f20">
                <v:path arrowok="t"/>
              </v:shape>
            </v:group>
            <v:group style="position:absolute;left:6886;top:158;width:1144;height:713" coordorigin="6886,158" coordsize="1144,713">
              <v:shape style="position:absolute;left:6886;top:158;width:1144;height:713" coordorigin="6886,158" coordsize="1144,713" path="m8030,158l6886,158,6886,870,7692,870,7699,788,7727,727,7775,686,7842,663,7925,657,7925,870,8030,870,8030,158xe" filled="false" stroked="true" strokeweight="1pt" strokecolor="#231f20">
                <v:path arrowok="t"/>
              </v:shape>
            </v:group>
            <v:group style="position:absolute;left:2843;top:1388;width:1144;height:713" coordorigin="2843,1388" coordsize="1144,713">
              <v:shape style="position:absolute;left:2843;top:1388;width:1144;height:713" coordorigin="2843,1388" coordsize="1144,713" path="m3986,2100l2843,2100,2843,1388,3649,1388,3656,1470,3684,1531,3732,1573,3798,1596,3881,1602,3881,1388,3986,1388,3986,2100xe" filled="false" stroked="true" strokeweight="1pt" strokecolor="#231f20">
                <v:path arrowok="t"/>
              </v:shape>
            </v:group>
            <v:group style="position:absolute;left:3984;top:1388;width:1144;height:713" coordorigin="3984,1388" coordsize="1144,713">
              <v:shape style="position:absolute;left:3984;top:1388;width:1144;height:713" coordorigin="3984,1388" coordsize="1144,713" path="m5127,2100l3984,2100,3984,1388,4790,1388,4797,1470,4825,1531,4873,1573,4939,1596,5022,1602,5022,1388,5127,1388,5127,2100xe" filled="false" stroked="true" strokeweight="1pt" strokecolor="#231f20">
                <v:path arrowok="t"/>
              </v:shape>
            </v:group>
            <v:group style="position:absolute;left:5124;top:1388;width:1144;height:713" coordorigin="5124,1388" coordsize="1144,713">
              <v:shape style="position:absolute;left:5124;top:1388;width:1144;height:713" coordorigin="5124,1388" coordsize="1144,713" path="m6267,2100l5124,2100,5124,1388,5930,1388,5937,1470,5965,1531,6013,1573,6079,1596,6162,1602,6162,1388,6267,1388,6267,2100xe" filled="false" stroked="true" strokeweight="1pt" strokecolor="#231f20">
                <v:path arrowok="t"/>
              </v:shape>
            </v:group>
            <v:group style="position:absolute;left:6264;top:1388;width:1144;height:713" coordorigin="6264,1388" coordsize="1144,713">
              <v:shape style="position:absolute;left:6264;top:1388;width:1144;height:713" coordorigin="6264,1388" coordsize="1144,713" path="m7407,2100l6264,2100,6264,1388,7070,1388,7077,1470,7105,1531,7153,1573,7219,1596,7302,1602,7302,1388,7407,1388,7407,2100xe" filled="false" stroked="true" strokeweight="1pt" strokecolor="#231f20">
                <v:path arrowok="t"/>
              </v:shape>
            </v:group>
            <v:group style="position:absolute;left:7411;top:1388;width:1144;height:713" coordorigin="7411,1388" coordsize="1144,713">
              <v:shape style="position:absolute;left:7411;top:1388;width:1144;height:713" coordorigin="7411,1388" coordsize="1144,713" path="m8555,2100l7411,2100,7411,1388,8217,1388,8224,1470,8252,1531,8300,1573,8367,1596,8450,1602,8450,1388,8555,1388,8555,2100xe" filled="false" stroked="true" strokeweight="1pt" strokecolor="#231f20">
                <v:path arrowok="t"/>
              </v:shape>
              <v:shape style="position:absolute;left:2694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105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35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975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103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115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102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62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101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220;top:1593;width:383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4"/>
                        </w:rPr>
                        <w:t>110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361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109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501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108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641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88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106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299;top:558;width:147;height:1085" type="#_x0000_t202" filled="false" stroked="false">
                <v:textbox inset="0,0,0,0">
                  <w:txbxContent>
                    <w:p>
                      <w:pPr>
                        <w:spacing w:line="235" w:lineRule="exact" w:before="9"/>
                        <w:ind w:left="0" w:right="0" w:firstLine="0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P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216" w:lineRule="exact" w:before="15"/>
                        <w:ind w:left="12" w:right="10" w:hanging="1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r t 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66" w:lineRule="auto" w:before="72"/>
        <w:ind w:right="629"/>
        <w:jc w:val="left"/>
      </w:pPr>
      <w:r>
        <w:rPr>
          <w:color w:val="231F20"/>
        </w:rPr>
        <w:t>Mauro passou pela porta de entrada e avançou até que entrou em seu quarto, na 4ª porta à direita. O quarto de Mauro representado nesse desenho é o de</w:t>
      </w:r>
      <w:r>
        <w:rPr>
          <w:color w:val="231F20"/>
          <w:spacing w:val="-2"/>
        </w:rPr>
        <w:t> </w:t>
      </w:r>
      <w:r>
        <w:rPr>
          <w:color w:val="231F20"/>
        </w:rPr>
        <w:t>número</w:t>
      </w:r>
      <w:r>
        <w:rPr/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102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104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107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109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(M070016BH)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8.962601pt;margin-top:11.665948pt;width:70.45pt;height:37.7pt;mso-position-horizontal-relative:page;mso-position-vertical-relative:paragraph;z-index:3496;mso-wrap-distance-left:0;mso-wrap-distance-right:0" coordorigin="1979,233" coordsize="1409,754">
            <v:group style="position:absolute;left:1984;top:238;width:1399;height:2" coordorigin="1984,238" coordsize="1399,2">
              <v:shape style="position:absolute;left:1984;top:238;width:1399;height:2" coordorigin="1984,238" coordsize="1399,0" path="m1984,238l3383,238e" filled="false" stroked="true" strokeweight=".5pt" strokecolor="#231f20">
                <v:path arrowok="t"/>
              </v:shape>
            </v:group>
            <v:group style="position:absolute;left:1989;top:243;width:2;height:734" coordorigin="1989,243" coordsize="2,734">
              <v:shape style="position:absolute;left:1989;top:243;width:2;height:734" coordorigin="1989,243" coordsize="0,734" path="m1989,977l1989,243e" filled="false" stroked="true" strokeweight=".5pt" strokecolor="#231f20">
                <v:path arrowok="t"/>
              </v:shape>
            </v:group>
            <v:group style="position:absolute;left:3378;top:243;width:2;height:734" coordorigin="3378,243" coordsize="2,734">
              <v:shape style="position:absolute;left:3378;top:243;width:2;height:734" coordorigin="3378,243" coordsize="0,734" path="m3378,977l3378,243e" filled="false" stroked="true" strokeweight=".5pt" strokecolor="#231f20">
                <v:path arrowok="t"/>
              </v:shape>
            </v:group>
            <v:group style="position:absolute;left:1984;top:982;width:1399;height:2" coordorigin="1984,982" coordsize="1399,2">
              <v:shape style="position:absolute;left:1984;top:982;width:1399;height:2" coordorigin="1984,982" coordsize="1399,0" path="m1984,982l3383,982e" filled="false" stroked="true" strokeweight=".5pt" strokecolor="#231f20">
                <v:path arrowok="t"/>
              </v:shape>
              <v:shape style="position:absolute;left:2227;top:634;width:538;height:220" type="#_x0000_t202" filled="false" stroked="false">
                <v:textbox inset="0,0,0,0">
                  <w:txbxContent>
                    <w:p>
                      <w:pPr>
                        <w:tabs>
                          <w:tab w:pos="415" w:val="left" w:leader="none"/>
                        </w:tabs>
                        <w:spacing w:line="213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3</w:t>
                        <w:tab/>
                        <w:t>2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227;top:388;width:961;height:337" type="#_x0000_t202" filled="false" stroked="false">
                <v:textbox inset="0,0,0,0">
                  <w:txbxContent>
                    <w:p>
                      <w:pPr>
                        <w:spacing w:line="329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  <w:u w:val="single" w:color="231F20"/>
                        </w:rPr>
                        <w:t>5 </w:t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+ </w:t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  <w:u w:val="single" w:color="231F20"/>
                        </w:rPr>
                        <w:t>1  </w:t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x</w:t>
                      </w:r>
                      <w:r>
                        <w:rPr>
                          <w:rFonts w:ascii="Arial"/>
                          <w:color w:val="231F20"/>
                          <w:spacing w:val="4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3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O resultado dessa conta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151" w:lineRule="auto" w:before="0" w:after="0"/>
        <w:ind w:left="559" w:right="9680" w:hanging="44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39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2" w:right="9694" w:hanging="44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18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3" w:right="9694" w:hanging="44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19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0" w:val="left" w:leader="none"/>
        </w:tabs>
        <w:spacing w:line="153" w:lineRule="auto" w:before="0" w:after="0"/>
        <w:ind w:left="498" w:right="9801" w:hanging="38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8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(M051444E4) </w:t>
      </w:r>
      <w:r>
        <w:rPr>
          <w:rFonts w:ascii="Arial"/>
          <w:color w:val="231F20"/>
          <w:sz w:val="22"/>
        </w:rPr>
        <w:t>Observe abaixo o formato do fundo da piscina de um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clube.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00.585999pt;margin-top:9.564951pt;width:164.15pt;height:75.850pt;mso-position-horizontal-relative:page;mso-position-vertical-relative:paragraph;z-index:3520;mso-wrap-distance-left:0;mso-wrap-distance-right:0" coordorigin="2012,191" coordsize="3283,1517">
            <v:shape style="position:absolute;left:2012;top:191;width:3283;height:1517" coordorigin="2012,191" coordsize="3283,1517" path="m2012,191l2012,289,2012,1708,4517,1708,5294,931,4554,191,2012,191xe" filled="false" stroked="true" strokeweight="1.006pt" strokecolor="#231f20">
              <v:path arrowok="t"/>
            </v:shape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formato do fundo dessa</w:t>
      </w:r>
      <w:r>
        <w:rPr>
          <w:color w:val="231F20"/>
          <w:spacing w:val="-1"/>
        </w:rPr>
        <w:t> </w:t>
      </w:r>
      <w:r>
        <w:rPr>
          <w:color w:val="231F20"/>
        </w:rPr>
        <w:t>piscina?</w:t>
      </w:r>
      <w:r>
        <w:rPr/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Circular.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Pentagonal.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Triangular.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5"/>
          <w:pgSz w:w="11910" w:h="16840"/>
          <w:pgMar w:footer="524" w:header="377" w:top="560" w:bottom="720" w:left="740" w:right="740"/>
          <w:pgNumType w:start="1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72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(M080014BH)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 supermercado, os alimentos congelados são armazenados dentro de uma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temperatura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18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retirado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colocado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uma bancada até atingir a temperatura de 7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319" w:lineRule="auto" w:before="0"/>
        <w:ind w:right="3280"/>
        <w:jc w:val="left"/>
      </w:pPr>
      <w:r>
        <w:rPr>
          <w:color w:val="231F20"/>
        </w:rPr>
        <w:t>Nessas condições, a variação de temperatura desse alimento foi igual a A) – 25</w:t>
      </w:r>
      <w:r>
        <w:rPr>
          <w:color w:val="231F20"/>
          <w:spacing w:val="-1"/>
        </w:rPr>
        <w:t> </w:t>
      </w:r>
      <w:r>
        <w:rPr>
          <w:color w:val="231F20"/>
        </w:rPr>
        <w:t>°C</w:t>
      </w:r>
      <w:r>
        <w:rPr/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 – </w:t>
      </w:r>
      <w:r>
        <w:rPr>
          <w:color w:val="231F20"/>
          <w:spacing w:val="-9"/>
        </w:rPr>
        <w:t>11</w:t>
      </w:r>
      <w:r>
        <w:rPr>
          <w:color w:val="231F20"/>
        </w:rPr>
        <w:t> °C</w:t>
      </w:r>
      <w:r>
        <w:rPr/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11</w:t>
      </w:r>
      <w:r>
        <w:rPr>
          <w:rFonts w:ascii="Arial" w:hAnsi="Arial" w:cs="Arial" w:eastAsia="Arial" w:hint="default"/>
          <w:color w:val="231F20"/>
          <w:sz w:val="22"/>
          <w:szCs w:val="22"/>
        </w:rPr>
        <w:t> 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25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38.356995pt;margin-top:22.309893pt;width:112.907072pt;height:151.875pt;mso-position-horizontal-relative:page;mso-position-vertical-relative:paragraph;z-index:3688" type="#_x0000_t75" stroked="false">
            <v:imagedata r:id="rId56" o:title=""/>
            <w10:wrap type="none"/>
          </v:shape>
        </w:pict>
      </w:r>
      <w:r>
        <w:rPr/>
        <w:pict>
          <v:shape style="position:absolute;margin-left:314.760010pt;margin-top:75.990128pt;width:32.5500pt;height:9pt;mso-position-horizontal-relative:page;mso-position-vertical-relative:paragraph;z-index:3712;rotation:15" type="#_x0000_t136" fillcolor="#231f20" stroked="f">
            <o:extrusion v:ext="view" autorotationcenter="t"/>
            <v:textpath style="font-family:&amp;quot;Arial&amp;quot;;font-size:9pt;v-text-kern:t;mso-text-shadow:auto" string="195 mm"/>
            <w10:wrap type="none"/>
          </v:shape>
        </w:pict>
      </w:r>
      <w:r>
        <w:rPr>
          <w:rFonts w:ascii="Arial" w:hAnsi="Arial"/>
          <w:color w:val="231F20"/>
          <w:sz w:val="16"/>
        </w:rPr>
        <w:t>(M080016BH) </w:t>
      </w:r>
      <w:r>
        <w:rPr>
          <w:rFonts w:ascii="Arial" w:hAnsi="Arial"/>
          <w:color w:val="231F20"/>
          <w:sz w:val="22"/>
        </w:rPr>
        <w:t>Observe a medida do palmo de Gláucio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milímetros.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66" w:lineRule="auto" w:before="158"/>
        <w:ind w:right="0"/>
        <w:jc w:val="left"/>
      </w:pP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medir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comprimento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mesa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utilizando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mão,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Gláucio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encontrou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aproximadamente</w:t>
      </w:r>
      <w:r>
        <w:rPr>
          <w:color w:val="231F20"/>
          <w:spacing w:val="-14"/>
        </w:rPr>
        <w:t> </w:t>
      </w:r>
      <w:r>
        <w:rPr>
          <w:color w:val="231F20"/>
        </w:rPr>
        <w:t>10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palmos. </w:t>
      </w:r>
      <w:r>
        <w:rPr>
          <w:color w:val="231F20"/>
          <w:spacing w:val="-3"/>
        </w:rPr>
      </w:r>
      <w:r>
        <w:rPr>
          <w:color w:val="231F20"/>
        </w:rPr>
        <w:t>Qual é a medida aproximada do comprimento dessa mesa em</w:t>
      </w:r>
      <w:r>
        <w:rPr>
          <w:color w:val="231F20"/>
          <w:spacing w:val="-1"/>
        </w:rPr>
        <w:t> </w:t>
      </w:r>
      <w:r>
        <w:rPr>
          <w:color w:val="231F20"/>
        </w:rPr>
        <w:t>centímetros?</w:t>
      </w:r>
      <w:r>
        <w:rPr/>
      </w:r>
    </w:p>
    <w:p>
      <w:pPr>
        <w:pStyle w:val="BodyText"/>
        <w:spacing w:line="240" w:lineRule="auto" w:before="56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950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195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19,5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1,95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(M070437E4) </w:t>
      </w:r>
      <w:r>
        <w:rPr>
          <w:rFonts w:ascii="Arial" w:hAnsi="Arial"/>
          <w:color w:val="231F20"/>
          <w:sz w:val="22"/>
        </w:rPr>
        <w:t>Observe os polígonos desenhados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72.019997pt;margin-top:15.536956pt;width:63.7pt;height:86.4pt;mso-position-horizontal-relative:page;mso-position-vertical-relative:paragraph;z-index:3568;mso-wrap-distance-left:0;mso-wrap-distance-right:0" coordorigin="1440,311" coordsize="1274,1728">
            <v:group style="position:absolute;left:1450;top:533;width:1254;height:1069" coordorigin="1450,533" coordsize="1254,1069">
              <v:shape style="position:absolute;left:1450;top:533;width:1254;height:1069" coordorigin="1450,533" coordsize="1254,1069" path="m2077,533l2391,1067,2704,1602,2077,1602,1450,1602,1764,1067,2077,533xe" filled="false" stroked="true" strokeweight="1pt" strokecolor="#231f20">
                <v:path arrowok="t"/>
              </v:shape>
            </v:group>
            <v:group style="position:absolute;left:2077;top:321;width:2;height:1708" coordorigin="2077,321" coordsize="2,1708">
              <v:shape style="position:absolute;left:2077;top:321;width:2;height:1708" coordorigin="2077,321" coordsize="0,1708" path="m2077,321l2077,2029e" filled="false" stroked="true" strokeweight="1pt" strokecolor="#231f20">
                <v:path arrowok="t"/>
              </v:shape>
              <v:shape style="position:absolute;left:2110;top:172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98.404007pt;margin-top:15.536956pt;width:54.45pt;height:86.4pt;mso-position-horizontal-relative:page;mso-position-vertical-relative:paragraph;z-index:3616;mso-wrap-distance-left:0;mso-wrap-distance-right:0" coordorigin="3968,311" coordsize="1089,1728">
            <v:group style="position:absolute;left:3978;top:575;width:1069;height:1254" coordorigin="3978,575" coordsize="1069,1254">
              <v:shape style="position:absolute;left:3978;top:575;width:1069;height:1254" coordorigin="3978,575" coordsize="1069,1254" path="m5047,1202l4512,889,3978,575,3978,1202,3978,1829,4512,1516,5047,1202xe" filled="false" stroked="true" strokeweight="1pt" strokecolor="#231f20">
                <v:path arrowok="t"/>
              </v:shape>
            </v:group>
            <v:group style="position:absolute;left:3978;top:321;width:2;height:1708" coordorigin="3978,321" coordsize="2,1708">
              <v:shape style="position:absolute;left:3978;top:321;width:2;height:1708" coordorigin="3978,321" coordsize="0,1708" path="m3978,321l3978,2029e" filled="false" stroked="true" strokeweight="1pt" strokecolor="#231f20">
                <v:path arrowok="t"/>
              </v:shape>
              <v:shape style="position:absolute;left:4009;top:178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323.472992pt;margin-top:16.036957pt;width:50.25pt;height:85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360"/>
                  </w:tblGrid>
                  <w:tr>
                    <w:trPr>
                      <w:trHeight w:val="505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75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4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41.170013pt;margin-top:15.535956pt;width:58.6pt;height:86.4pt;mso-position-horizontal-relative:page;mso-position-vertical-relative:paragraph;z-index:3664;mso-wrap-distance-left:0;mso-wrap-distance-right:0" coordorigin="8823,311" coordsize="1172,1728">
            <v:group style="position:absolute;left:8833;top:535;width:1152;height:1211" coordorigin="8833,535" coordsize="1152,1211">
              <v:shape style="position:absolute;left:8833;top:535;width:1152;height:1211" coordorigin="8833,535" coordsize="1152,1211" path="m8833,1140l9053,838,9273,535,9629,651,9984,766,9984,1140,9984,1514,9629,1630,9273,1745,9053,1443,8833,1140xe" filled="false" stroked="true" strokeweight="1pt" strokecolor="#231f20">
                <v:path arrowok="t"/>
              </v:shape>
            </v:group>
            <v:group style="position:absolute;left:9279;top:321;width:2;height:1708" coordorigin="9279,321" coordsize="2,1708">
              <v:shape style="position:absolute;left:9279;top:321;width:2;height:1708" coordorigin="9279,321" coordsize="0,1708" path="m9279,321l9279,2029e" filled="false" stroked="true" strokeweight="1pt" strokecolor="#231f20">
                <v:path arrowok="t"/>
              </v:shape>
              <v:shape style="position:absolute;left:9339;top:178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Heading1"/>
        <w:tabs>
          <w:tab w:pos="3715" w:val="left" w:leader="none"/>
          <w:tab w:pos="6129" w:val="left" w:leader="none"/>
          <w:tab w:pos="8769" w:val="right" w:leader="none"/>
        </w:tabs>
        <w:spacing w:line="240" w:lineRule="auto"/>
        <w:ind w:left="1301" w:right="0"/>
        <w:jc w:val="left"/>
        <w:rPr>
          <w:b w:val="0"/>
          <w:bCs w:val="0"/>
        </w:rPr>
      </w:pPr>
      <w:r>
        <w:rPr>
          <w:color w:val="231F20"/>
        </w:rPr>
        <w:t>I</w:t>
        <w:tab/>
        <w:t>II</w:t>
        <w:tab/>
        <w:t>III</w:t>
        <w:tab/>
        <w:t>IV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O desenho que representa um polígono no qual há simetria em relação ao eixo r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100"/>
          <w:sz w:val="22"/>
        </w:rPr>
        <w:t>I</w:t>
      </w:r>
      <w:r>
        <w:rPr>
          <w:rFonts w:ascii="Arial"/>
          <w:w w:val="100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0" w:after="0"/>
        <w:ind w:left="505" w:right="0" w:hanging="39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(M080023E4)</w:t>
      </w:r>
      <w:r>
        <w:rPr>
          <w:rFonts w:ascii="Arial"/>
          <w:color w:val="231F20"/>
          <w:spacing w:val="10"/>
          <w:sz w:val="16"/>
        </w:rPr>
        <w:t> </w:t>
      </w:r>
      <w:r>
        <w:rPr>
          <w:rFonts w:ascii="Arial"/>
          <w:color w:val="231F20"/>
          <w:sz w:val="22"/>
        </w:rPr>
        <w:t>Ao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comprar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produto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R$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144,00,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Aline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teve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desconto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20%.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Ela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pagou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essa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compra com duas notas de R$</w:t>
      </w:r>
      <w:r>
        <w:rPr>
          <w:rFonts w:ascii="Arial"/>
          <w:color w:val="231F20"/>
          <w:spacing w:val="-17"/>
        </w:rPr>
        <w:t> </w:t>
      </w:r>
      <w:r>
        <w:rPr>
          <w:rFonts w:ascii="Arial"/>
          <w:color w:val="231F20"/>
        </w:rPr>
        <w:t>100,00.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Qual foi o troco recebido por Aline nessa</w:t>
      </w:r>
      <w:r>
        <w:rPr>
          <w:color w:val="231F20"/>
          <w:spacing w:val="-13"/>
        </w:rPr>
        <w:t> </w:t>
      </w:r>
      <w:r>
        <w:rPr>
          <w:color w:val="231F20"/>
        </w:rPr>
        <w:t>compra?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27,20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56,00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76,00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84,80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(M080097B1) </w:t>
      </w:r>
      <w:r>
        <w:rPr>
          <w:rFonts w:ascii="Arial" w:hAnsi="Arial"/>
          <w:color w:val="231F20"/>
          <w:sz w:val="22"/>
        </w:rPr>
        <w:t>Observe o sólido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0.184998pt;margin-top:13.936945pt;width:117.65pt;height:165.45pt;mso-position-horizontal-relative:page;mso-position-vertical-relative:paragraph;z-index:3736;mso-wrap-distance-left:0;mso-wrap-distance-right:0" coordorigin="2004,279" coordsize="2353,3309">
            <v:group style="position:absolute;left:2014;top:2809;width:1665;height:769" coordorigin="2014,2809" coordsize="1665,769">
              <v:shape style="position:absolute;left:2014;top:2809;width:1665;height:769" coordorigin="2014,2809" coordsize="1665,769" path="m2014,3577l3679,3577,3679,2809,2014,2809,2014,3577xe" filled="false" stroked="true" strokeweight="1.0pt" strokecolor="#231f20">
                <v:path arrowok="t"/>
              </v:shape>
            </v:group>
            <v:group style="position:absolute;left:3679;top:2136;width:668;height:1442" coordorigin="3679,2136" coordsize="668,1442">
              <v:shape style="position:absolute;left:3679;top:2136;width:668;height:1442" coordorigin="3679,2136" coordsize="668,1442" path="m4346,2905l3679,3577,3679,2809,4346,2136,4346,2905xe" filled="false" stroked="true" strokeweight="1pt" strokecolor="#231f20">
                <v:path arrowok="t"/>
              </v:shape>
            </v:group>
            <v:group style="position:absolute;left:2014;top:289;width:2333;height:2520" coordorigin="2014,289" coordsize="2333,2520">
              <v:shape style="position:absolute;left:2014;top:289;width:2333;height:2520" coordorigin="2014,289" coordsize="2333,2520" path="m2014,2809l3146,289,4346,2136e" filled="false" stroked="true" strokeweight="1pt" strokecolor="#231f20">
                <v:path arrowok="t"/>
              </v:shape>
            </v:group>
            <v:group style="position:absolute;left:3146;top:289;width:533;height:2520" coordorigin="3146,289" coordsize="533,2520">
              <v:shape style="position:absolute;left:3146;top:289;width:533;height:2520" coordorigin="3146,289" coordsize="533,2520" path="m3146,289l3679,2809e" filled="false" stroked="true" strokeweight="1pt" strokecolor="#231f20">
                <v:path arrowok="t"/>
              </v:shape>
            </v:group>
            <v:group style="position:absolute;left:2014;top:2905;width:2333;height:673" coordorigin="2014,2905" coordsize="2333,673">
              <v:shape style="position:absolute;left:2014;top:2905;width:2333;height:673" coordorigin="2014,2905" coordsize="2333,673" path="m2014,3577l2692,2914,4346,2905e" filled="false" stroked="true" strokeweight="1pt" strokecolor="#231f20">
                <v:path arrowok="t"/>
                <v:stroke dashstyle="dash"/>
              </v:shape>
            </v:group>
            <v:group style="position:absolute;left:2014;top:2135;width:2333;height:673" coordorigin="2014,2135" coordsize="2333,673">
              <v:shape style="position:absolute;left:2014;top:2135;width:2333;height:673" coordorigin="2014,2135" coordsize="2333,673" path="m2014,2808l2692,2144,4346,2135e" filled="false" stroked="true" strokeweight="1pt" strokecolor="#231f20">
                <v:path arrowok="t"/>
                <v:stroke dashstyle="dash"/>
              </v:shape>
            </v:group>
            <v:group style="position:absolute;left:2692;top:289;width:454;height:2625" coordorigin="2692,289" coordsize="454,2625">
              <v:shape style="position:absolute;left:2692;top:289;width:454;height:2625" coordorigin="2692,289" coordsize="454,2625" path="m2692,2914l2692,2144,3146,289e" filled="false" stroked="true" strokeweight="1.0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319" w:lineRule="auto" w:before="72"/>
        <w:ind w:right="3464"/>
        <w:jc w:val="left"/>
      </w:pPr>
      <w:r>
        <w:rPr>
          <w:color w:val="231F20"/>
        </w:rPr>
        <w:t>Qual é o número de faces (F), arestas (A) e vértices (V) desse sólido? A) F = 4, A = 10 e V =</w:t>
      </w:r>
      <w:r>
        <w:rPr>
          <w:color w:val="231F20"/>
          <w:spacing w:val="-27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F = 8, A = 10 e V =</w:t>
      </w:r>
      <w:r>
        <w:rPr>
          <w:color w:val="231F20"/>
          <w:spacing w:val="-27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spacing w:line="266" w:lineRule="auto"/>
        <w:ind w:right="7936"/>
        <w:jc w:val="left"/>
      </w:pPr>
      <w:r>
        <w:rPr>
          <w:color w:val="231F20"/>
        </w:rPr>
        <w:t>C) F = 8, A = 16 e V =</w:t>
      </w:r>
      <w:r>
        <w:rPr>
          <w:color w:val="231F20"/>
          <w:spacing w:val="-27"/>
        </w:rPr>
        <w:t> </w:t>
      </w:r>
      <w:r>
        <w:rPr>
          <w:color w:val="231F20"/>
        </w:rPr>
        <w:t>9. </w:t>
      </w:r>
      <w:r>
        <w:rPr>
          <w:color w:val="231F20"/>
        </w:rPr>
        <w:t>D) F = 9, A = 16 e V =</w:t>
      </w:r>
      <w:r>
        <w:rPr>
          <w:color w:val="231F20"/>
          <w:spacing w:val="-27"/>
        </w:rPr>
        <w:t> </w:t>
      </w:r>
      <w:r>
        <w:rPr>
          <w:color w:val="231F20"/>
        </w:rPr>
        <w:t>9.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(M080009C2) </w:t>
      </w:r>
      <w:r>
        <w:rPr>
          <w:rFonts w:ascii="Arial" w:hAnsi="Arial"/>
          <w:color w:val="231F20"/>
          <w:sz w:val="22"/>
        </w:rPr>
        <w:t>O desenho abaixo representa o terreno que José comprou. O terreno tem a forma de um trapézio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tabs>
          <w:tab w:pos="549" w:val="left" w:leader="none"/>
          <w:tab w:pos="1779" w:val="left" w:leader="none"/>
        </w:tabs>
        <w:spacing w:line="240" w:lineRule="auto" w:before="0"/>
        <w:ind w:left="0" w:right="773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13.460007pt;margin-top:6.352779pt;width:169pt;height:91.35pt;mso-position-horizontal-relative:page;mso-position-vertical-relative:paragraph;z-index:-80488" coordorigin="4269,127" coordsize="3380,1827">
            <v:group style="position:absolute;left:4686;top:270;width:2952;height:1470" coordorigin="4686,270" coordsize="2952,1470">
              <v:shape style="position:absolute;left:4686;top:270;width:2952;height:1470" coordorigin="4686,270" coordsize="2952,1470" path="m6447,270l7637,1740,4686,1740,4686,273,6447,270xe" filled="false" stroked="true" strokeweight="1pt" strokecolor="#231f20">
                <v:path arrowok="t"/>
              </v:shape>
            </v:group>
            <v:group style="position:absolute;left:7639;top:1788;width:2;height:107" coordorigin="7639,1788" coordsize="2,107">
              <v:shape style="position:absolute;left:7639;top:1788;width:2;height:107" coordorigin="7639,1788" coordsize="0,107" path="m7639,1788l7639,1894e" filled="false" stroked="true" strokeweight="1pt" strokecolor="#231f20">
                <v:path arrowok="t"/>
              </v:shape>
            </v:group>
            <v:group style="position:absolute;left:4685;top:1788;width:2;height:107" coordorigin="4685,1788" coordsize="2,107">
              <v:shape style="position:absolute;left:4685;top:1788;width:2;height:107" coordorigin="4685,1788" coordsize="0,107" path="m4685,1788l4685,1894e" filled="false" stroked="true" strokeweight="1pt" strokecolor="#231f20">
                <v:path arrowok="t"/>
              </v:shape>
            </v:group>
            <v:group style="position:absolute;left:6534;top:1841;width:1018;height:2" coordorigin="6534,1841" coordsize="1018,2">
              <v:shape style="position:absolute;left:6534;top:1841;width:1018;height:2" coordorigin="6534,1841" coordsize="1018,0" path="m7552,1841l6534,1841e" filled="false" stroked="true" strokeweight="1pt" strokecolor="#231f20">
                <v:path arrowok="t"/>
              </v:shape>
            </v:group>
            <v:group style="position:absolute;left:7543;top:1788;width:96;height:106" coordorigin="7543,1788" coordsize="96,106">
              <v:shape style="position:absolute;left:7543;top:1788;width:96;height:106" coordorigin="7543,1788" coordsize="96,106" path="m7543,1788l7543,1894,7639,1841,7543,1788xe" filled="true" fillcolor="#231f20" stroked="false">
                <v:path arrowok="t"/>
                <v:fill type="solid"/>
              </v:shape>
            </v:group>
            <v:group style="position:absolute;left:4771;top:1841;width:1018;height:2" coordorigin="4771,1841" coordsize="1018,2">
              <v:shape style="position:absolute;left:4771;top:1841;width:1018;height:2" coordorigin="4771,1841" coordsize="1018,0" path="m4771,1841l5789,1841e" filled="false" stroked="true" strokeweight="1pt" strokecolor="#231f20">
                <v:path arrowok="t"/>
              </v:shape>
            </v:group>
            <v:group style="position:absolute;left:4684;top:1788;width:96;height:106" coordorigin="4684,1788" coordsize="96,106">
              <v:shape style="position:absolute;left:4684;top:1788;width:96;height:106" coordorigin="4684,1788" coordsize="96,106" path="m4779,1788l4684,1841,4779,1894,4779,1788xe" filled="true" fillcolor="#231f20" stroked="false">
                <v:path arrowok="t"/>
                <v:fill type="solid"/>
              </v:shape>
            </v:group>
            <v:group style="position:absolute;left:4684;top:127;width:96;height:106" coordorigin="4684,127" coordsize="96,106">
              <v:shape style="position:absolute;left:4684;top:127;width:96;height:106" coordorigin="4684,127" coordsize="96,106" path="m4779,127l4684,180,4779,232,4779,127xe" filled="true" fillcolor="#231f20" stroked="false">
                <v:path arrowok="t"/>
                <v:fill type="solid"/>
              </v:shape>
            </v:group>
            <v:group style="position:absolute;left:6351;top:127;width:96;height:106" coordorigin="6351,127" coordsize="96,106">
              <v:shape style="position:absolute;left:6351;top:127;width:96;height:106" coordorigin="6351,127" coordsize="96,106" path="m6351,127l6351,232,6446,180,6351,127xe" filled="true" fillcolor="#231f20" stroked="false">
                <v:path arrowok="t"/>
                <v:fill type="solid"/>
              </v:shape>
            </v:group>
            <v:group style="position:absolute;left:4533;top:1727;width:107;height:2" coordorigin="4533,1727" coordsize="107,2">
              <v:shape style="position:absolute;left:4533;top:1727;width:107;height:2" coordorigin="4533,1727" coordsize="107,0" path="m4533,1727l4640,1727e" filled="false" stroked="true" strokeweight="1pt" strokecolor="#231f20">
                <v:path arrowok="t"/>
              </v:shape>
            </v:group>
            <v:group style="position:absolute;left:4586;top:1179;width:2;height:463" coordorigin="4586,1179" coordsize="2,463">
              <v:shape style="position:absolute;left:4586;top:1179;width:2;height:463" coordorigin="4586,1179" coordsize="0,463" path="m4586,1641l4586,1179e" filled="false" stroked="true" strokeweight=".999878pt" strokecolor="#231f20">
                <v:path arrowok="t"/>
              </v:shape>
            </v:group>
            <v:group style="position:absolute;left:4534;top:1633;width:106;height:96" coordorigin="4534,1633" coordsize="106,96">
              <v:shape style="position:absolute;left:4534;top:1633;width:106;height:96" coordorigin="4534,1633" coordsize="106,96" path="m4639,1633l4534,1633,4586,1728,4639,1633xe" filled="true" fillcolor="#231f20" stroked="false">
                <v:path arrowok="t"/>
                <v:fill type="solid"/>
              </v:shape>
            </v:group>
            <v:group style="position:absolute;left:4533;top:270;width:107;height:2" coordorigin="4533,270" coordsize="107,2">
              <v:shape style="position:absolute;left:4533;top:270;width:107;height:2" coordorigin="4533,270" coordsize="107,0" path="m4533,270l4640,270e" filled="false" stroked="true" strokeweight="1pt" strokecolor="#231f20">
                <v:path arrowok="t"/>
              </v:shape>
            </v:group>
            <v:group style="position:absolute;left:4586;top:356;width:2;height:433" coordorigin="4586,356" coordsize="2,433">
              <v:shape style="position:absolute;left:4586;top:356;width:2;height:433" coordorigin="4586,356" coordsize="0,433" path="m4586,356l4586,789e" filled="false" stroked="true" strokeweight=".999634pt" strokecolor="#231f20">
                <v:path arrowok="t"/>
              </v:shape>
            </v:group>
            <v:group style="position:absolute;left:4534;top:269;width:106;height:96" coordorigin="4534,269" coordsize="106,96">
              <v:shape style="position:absolute;left:4534;top:269;width:106;height:96" coordorigin="4534,269" coordsize="106,96" path="m4586,269l4534,365,4639,365,4586,269xe" filled="true" fillcolor="#231f20" stroked="false">
                <v:path arrowok="t"/>
                <v:fill type="solid"/>
              </v:shape>
            </v:group>
            <v:group style="position:absolute;left:4686;top:273;width:2;height:1475" coordorigin="4686,273" coordsize="2,1475">
              <v:shape style="position:absolute;left:4686;top:273;width:2;height:1475" coordorigin="4686,273" coordsize="0,1475" path="m4686,273l4686,1747e" filled="false" stroked="true" strokeweight=".567pt" strokecolor="#231f20">
                <v:path arrowok="t"/>
              </v:shape>
              <v:shape style="position:absolute;left:4269;top:840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895;top:1734;width:490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0"/>
        </w:rPr>
      </w:r>
      <w:r>
        <w:rPr>
          <w:rFonts w:ascii="Arial"/>
          <w:color w:val="231F20"/>
          <w:w w:val="100"/>
          <w:u w:val="single" w:color="231F20"/>
        </w:rPr>
        <w:t> </w:t>
      </w:r>
      <w:r>
        <w:rPr>
          <w:rFonts w:ascii="Arial"/>
          <w:color w:val="231F20"/>
          <w:u w:val="single" w:color="231F20"/>
        </w:rPr>
        <w:tab/>
      </w:r>
      <w:r>
        <w:rPr>
          <w:rFonts w:ascii="Arial"/>
          <w:color w:val="231F20"/>
        </w:rPr>
        <w:t> 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6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 </w:t>
      </w:r>
      <w:r>
        <w:rPr>
          <w:rFonts w:ascii="Arial"/>
          <w:color w:val="231F20"/>
          <w:spacing w:val="-22"/>
        </w:rPr>
        <w:t> </w:t>
      </w:r>
      <w:r>
        <w:rPr>
          <w:rFonts w:ascii="Arial"/>
          <w:color w:val="231F20"/>
          <w:spacing w:val="-22"/>
          <w:w w:val="100"/>
        </w:rPr>
      </w:r>
      <w:r>
        <w:rPr>
          <w:rFonts w:ascii="Arial"/>
          <w:color w:val="231F20"/>
          <w:w w:val="100"/>
          <w:u w:val="single" w:color="231F20"/>
        </w:rPr>
        <w:t> </w:t>
      </w:r>
      <w:r>
        <w:rPr>
          <w:rFonts w:ascii="Arial"/>
          <w:color w:val="231F20"/>
          <w:u w:val="single" w:color="231F20"/>
        </w:rPr>
        <w:tab/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A área desse terreno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30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21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 m²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8"/>
          <w:szCs w:val="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1.597801pt;margin-top:18.63788pt;width:472.08pt;height:143.28pt;mso-position-horizontal-relative:page;mso-position-vertical-relative:paragraph;z-index:3904;mso-wrap-distance-left:0;mso-wrap-distance-right:0" type="#_x0000_t75" stroked="false">
            <v:imagedata r:id="rId58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41"/>
        <w:ind w:left="11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</w:t>
      </w:r>
      <w:r>
        <w:rPr>
          <w:rFonts w:ascii="Arial" w:hAnsi="Arial"/>
          <w:color w:val="231F20"/>
          <w:spacing w:val="-4"/>
          <w:sz w:val="16"/>
        </w:rPr>
        <w:t>em: </w:t>
      </w:r>
      <w:hyperlink r:id="rId59">
        <w:r>
          <w:rPr>
            <w:rFonts w:ascii="Arial" w:hAnsi="Arial"/>
            <w:color w:val="231F20"/>
            <w:spacing w:val="-6"/>
            <w:sz w:val="16"/>
          </w:rPr>
          <w:t>&lt;http://www.gazetadopovo.com.br/charges/index.phtml?ch=Marchesini&amp;offset=&amp;foffset=3&gt;.</w:t>
        </w:r>
      </w:hyperlink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Acesso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-3"/>
          <w:sz w:val="16"/>
        </w:rPr>
        <w:t>27 </w:t>
      </w:r>
      <w:r>
        <w:rPr>
          <w:rFonts w:ascii="Arial" w:hAnsi="Arial"/>
          <w:color w:val="231F20"/>
          <w:spacing w:val="-4"/>
          <w:sz w:val="16"/>
        </w:rPr>
        <w:t>ago. 2013.</w:t>
      </w:r>
      <w:r>
        <w:rPr>
          <w:rFonts w:ascii="Arial" w:hAnsi="Arial"/>
          <w:color w:val="231F20"/>
          <w:spacing w:val="32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(P080045F5_SUP)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(P080045F5) </w:t>
      </w:r>
      <w:r>
        <w:rPr>
          <w:rFonts w:ascii="Arial" w:hAnsi="Arial"/>
          <w:color w:val="231F20"/>
          <w:sz w:val="22"/>
        </w:rPr>
        <w:t>No último quadrinho desse texto, o personagem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 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 raiva.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envergonhado.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53948pt;width:482.9pt;height:235.85pt;mso-position-horizontal-relative:page;mso-position-vertical-relative:paragraph;z-index:4024;mso-wrap-distance-left:0;mso-wrap-distance-right:0" coordorigin="1124,133" coordsize="9658,471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4697" coordorigin="1134,143" coordsize="2,4697">
              <v:shape style="position:absolute;left:1134;top:143;width:2;height:4697" coordorigin="1134,143" coordsize="0,4697" path="m1134,484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4697" coordorigin="1701,143" coordsize="2,4697">
              <v:shape style="position:absolute;left:1701;top:143;width:2;height:4697" coordorigin="1701,143" coordsize="0,4697" path="m1701,4840l1701,143e" filled="false" stroked="true" strokeweight=".5pt" strokecolor="#231f20">
                <v:path arrowok="t"/>
              </v:shape>
            </v:group>
            <v:group style="position:absolute;left:10772;top:143;width:2;height:4697" coordorigin="10772,143" coordsize="2,4697">
              <v:shape style="position:absolute;left:10772;top:143;width:2;height:4697" coordorigin="10772,143" coordsize="0,4697" path="m10772,4840l10772,143e" filled="false" stroked="true" strokeweight=".5pt" strokecolor="#231f20">
                <v:path arrowok="t"/>
              </v:shape>
            </v:group>
            <v:group style="position:absolute;left:1129;top:4845;width:572;height:2" coordorigin="1129,4845" coordsize="572,2">
              <v:shape style="position:absolute;left:1129;top:4845;width:572;height:2" coordorigin="1129,4845" coordsize="572,0" path="m1129,4845l1701,4845e" filled="false" stroked="true" strokeweight=".5pt" strokecolor="#231f20">
                <v:path arrowok="t"/>
              </v:shape>
            </v:group>
            <v:group style="position:absolute;left:1701;top:4845;width:9076;height:2" coordorigin="1701,4845" coordsize="9076,2">
              <v:shape style="position:absolute;left:1701;top:4845;width:9076;height:2" coordorigin="1701,4845" coordsize="9076,0" path="m1701,4845l10777,4845e" filled="false" stroked="true" strokeweight=".5pt" strokecolor="#231f20">
                <v:path arrowok="t"/>
              </v:shape>
              <v:shape style="position:absolute;left:1356;top:195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5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55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4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702" w:right="3702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Jogo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cintura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202" w:right="16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Cariocas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encontram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“points”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livre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brincar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bambolê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(sim,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revival)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167"/>
                        <w:ind w:left="113" w:right="114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Fernanda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Libman,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18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Viradão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Cultural,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Paulo,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ficou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babando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grupo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amigos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rodando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bambolê.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atreveu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chegar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junto,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voltou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certa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precisava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alguma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coisa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relação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isso.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Sempre gostei de circo e malabarismo, mas nunca me acertei muito com nada. Em São Paulo, morri de vergonha de tentar, mas voltei determinada a comprar um pra mim – lembra Fernanda, pensando que seria fácil encontrar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Procurou no Saara, mas só achou bambolês para crianças. Pesquisou então 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internet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descobriu uma lista sem-fim de tutoriais que ensinavam não somente o passo a passo do gingado como um “faça você mesmo”. Continuou a peregrinação, desta vez, em busca de materiais: tubo de polietileno, conectores, fitas dupla face e de cetim e cola.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Voltou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Centro, comprou tudo e se embrenhou na missão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confeccioná-los.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Fernanda não está sozinha nessa onda do bambolê. Mais: não é a única saudosa dos tempos de criança. Outros tantos cariocas, sobretudo as mocinhas, claro, embarcaram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nesse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revival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reparar.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mexe,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grupinho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rodando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bambolê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points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a Praia de Ipanema, a Pedra do Leme, o Aterro do Flamengo e a Lagoa.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145" w:lineRule="exact" w:before="0"/>
        <w:ind w:left="40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RIBEIRO, Carolina. Jogo de cintura. Revista O Globo. p. 24. In: </w:t>
      </w:r>
      <w:r>
        <w:rPr>
          <w:rFonts w:ascii="Arial"/>
          <w:i/>
          <w:color w:val="231F20"/>
          <w:sz w:val="16"/>
        </w:rPr>
        <w:t>O Globo</w:t>
      </w:r>
      <w:r>
        <w:rPr>
          <w:rFonts w:ascii="Arial"/>
          <w:color w:val="231F20"/>
          <w:sz w:val="16"/>
        </w:rPr>
        <w:t>, Rio de Janeiro, 26 maio 2013. Fragmento.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(P080039F5_SUP)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7" w:val="left" w:leader="none"/>
        </w:tabs>
        <w:spacing w:line="240" w:lineRule="auto" w:before="95" w:after="0"/>
        <w:ind w:left="476" w:right="0" w:hanging="36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(P080040F5)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“Não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atreveu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chegar</w:t>
      </w:r>
      <w:r>
        <w:rPr>
          <w:rFonts w:ascii="Arial" w:hAnsi="Arial" w:cs="Arial" w:eastAsia="Arial" w:hint="default"/>
          <w:b/>
          <w:bCs/>
          <w:color w:val="231F20"/>
          <w:spacing w:val="-1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  <w:u w:val="thick" w:color="231F20"/>
        </w:rPr>
        <w:t>junto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,...”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destacada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típica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técnica.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(P080041F5)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“Voltou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Centro,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comprou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tudo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embrenhou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missão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confeccioná-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los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10-11),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termo em destaque</w:t>
      </w:r>
      <w:r>
        <w:rPr>
          <w:rFonts w:ascii="Arial" w:hAnsi="Arial" w:cs="Arial" w:eastAsia="Arial" w:hint="default"/>
          <w:color w:val="231F20"/>
          <w:spacing w:val="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retoma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tutoriais.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materiais.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conectores.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7"/>
          <w:pgSz w:w="11910" w:h="16840"/>
          <w:pgMar w:footer="323" w:header="377" w:top="560" w:bottom="520" w:left="740" w:right="740"/>
          <w:pgNumType w:start="13"/>
        </w:sectPr>
      </w:pPr>
    </w:p>
    <w:p>
      <w:pPr>
        <w:pStyle w:val="BodyText"/>
        <w:spacing w:line="240" w:lineRule="auto"/>
        <w:ind w:right="-1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bambolês.</w:t>
      </w:r>
      <w:r>
        <w:rPr/>
      </w:r>
    </w:p>
    <w:p>
      <w:pPr>
        <w:spacing w:before="94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BL03P08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1419" w:space="8127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“Jogo de cintura” para responder às questões</w:t>
      </w:r>
      <w:r>
        <w:rPr>
          <w:color w:val="231F20"/>
          <w:spacing w:val="-2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(P080042F5)</w:t>
      </w:r>
      <w:r>
        <w:rPr>
          <w:rFonts w:ascii="Arial" w:hAnsi="Arial" w:cs="Arial" w:eastAsia="Arial" w:hint="default"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Sempre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gostei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circo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malabarismo,...”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estabelece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 relação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(P080043F5)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morri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vergonha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tentar,...”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 utilizada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 problema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saúde.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uma característica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atividade.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intensificar um sentimento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entrevistada.</w:t>
      </w:r>
      <w:r>
        <w:rPr>
          <w:rFonts w:ascii="Arial"/>
          <w:sz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ironizar uma atitude da</w:t>
      </w:r>
      <w:r>
        <w:rPr>
          <w:rFonts w:ascii="Arial"/>
          <w:color w:val="231F20"/>
          <w:spacing w:val="-30"/>
        </w:rPr>
        <w:t> </w:t>
      </w:r>
      <w:r>
        <w:rPr>
          <w:rFonts w:ascii="Arial"/>
          <w:color w:val="231F20"/>
        </w:rPr>
        <w:t>entrevistada.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ficou babando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ao ver um grupo de amigos rodando bambolê.” (ℓ. 2), a expressão em destaque tem o sentido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estar com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raiva.</w:t>
      </w:r>
      <w:r>
        <w:rPr>
          <w:rFonts w:ascii="Arial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encantado.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salivar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ter muito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ciúme.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(P080039F5)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artigo.</w:t>
      </w:r>
      <w:r>
        <w:rPr>
          <w:rFonts w:ascii="Arial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editorial.</w:t>
      </w:r>
      <w:r>
        <w:rPr>
          <w:rFonts w:ascii="Arial"/>
          <w:sz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reportagem.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31956pt;width:481.9pt;height:152.35pt;mso-position-horizontal-relative:page;mso-position-vertical-relative:paragraph;z-index:40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818" w:right="3818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A raposa e o</w:t>
                  </w:r>
                  <w:r>
                    <w:rPr>
                      <w:rFonts w:ascii="Arial"/>
                      <w:b/>
                      <w:color w:val="231F20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corvo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BodyText"/>
                    <w:spacing w:line="266" w:lineRule="auto" w:before="167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Um corvo que passeava pelo campo apanhou um pedaço de queijo que estava no chão e fugiu, acabando por pousar sobre uma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árvore.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raposa, observando-o de longe, sentiu uma enorme inveja e desejou de todo comer-lhe o queijo. Assim pôs-se ao pé da árvore 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disse: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– Por certo que és formoso, [...] e poucos pássaros há que te ganhem. </w:t>
                  </w:r>
                  <w:r>
                    <w:rPr>
                      <w:color w:val="231F20"/>
                      <w:spacing w:val="-5"/>
                    </w:rPr>
                    <w:t>Tu </w:t>
                  </w:r>
                  <w:r>
                    <w:rPr>
                      <w:color w:val="231F20"/>
                    </w:rPr>
                    <w:t>és bem-disposto e </w:t>
                  </w:r>
                  <w:r>
                    <w:rPr>
                      <w:color w:val="231F20"/>
                    </w:rPr>
                    <w:t>muito falante; se acertaras de saber cantar, nenhuma ave se comparará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contigo.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O corvo, soberbo de todos estes elogios, levanta o pescoço para cantar, porém, abrindo a boca, o queijo caiu-lhe. A raposa apanhou e foi-se embora, ficando o corvo faminto e corrido da sua própria ignorância.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[...]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1"/>
        <w:ind w:left="107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ESOPO. Disponível </w:t>
      </w:r>
      <w:hyperlink r:id="rId61">
        <w:r>
          <w:rPr>
            <w:rFonts w:ascii="Arial" w:hAnsi="Arial"/>
            <w:color w:val="231F20"/>
            <w:sz w:val="16"/>
          </w:rPr>
          <w:t>em: &lt;http://www.historias-infantis.com/a-raposa-e-o-corvo/&gt;.</w:t>
        </w:r>
      </w:hyperlink>
      <w:r>
        <w:rPr>
          <w:rFonts w:ascii="Arial" w:hAnsi="Arial"/>
          <w:color w:val="231F20"/>
          <w:sz w:val="16"/>
        </w:rPr>
        <w:t> Acesso em: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2012.</w:t>
      </w:r>
      <w:r>
        <w:rPr>
          <w:rFonts w:ascii="Arial" w:hAnsi="Arial"/>
          <w:color w:val="231F20"/>
          <w:spacing w:val="-16"/>
          <w:sz w:val="16"/>
        </w:rPr>
        <w:t> </w:t>
      </w:r>
      <w:r>
        <w:rPr>
          <w:rFonts w:ascii="Arial" w:hAnsi="Arial"/>
          <w:color w:val="231F20"/>
          <w:sz w:val="16"/>
        </w:rPr>
        <w:t>(P080046F5_SUP)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(P080046F5) </w:t>
      </w:r>
      <w:r>
        <w:rPr>
          <w:rFonts w:ascii="Arial"/>
          <w:color w:val="231F20"/>
          <w:sz w:val="22"/>
        </w:rPr>
        <w:t>Nesse texto, o corvo demonstra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ser</w:t>
      </w:r>
      <w:r>
        <w:rPr>
          <w:rFonts w:ascii="Arial"/>
          <w:sz w:val="22"/>
        </w:rPr>
      </w:r>
    </w:p>
    <w:p>
      <w:pPr>
        <w:pStyle w:val="BodyText"/>
        <w:spacing w:line="240" w:lineRule="auto" w:before="73"/>
        <w:ind w:right="0"/>
        <w:jc w:val="left"/>
      </w:pPr>
      <w:r>
        <w:rPr>
          <w:color w:val="231F20"/>
        </w:rPr>
        <w:t>A) egoísta.</w:t>
      </w:r>
      <w:r>
        <w:rPr/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ingênuo.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invejoso.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(P080047F5) </w:t>
      </w:r>
      <w:r>
        <w:rPr>
          <w:rFonts w:ascii="Arial" w:hAnsi="Arial"/>
          <w:color w:val="231F20"/>
          <w:sz w:val="22"/>
        </w:rPr>
        <w:t>O clímax desse texto está presente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21" w:val="left" w:leader="none"/>
        </w:tabs>
        <w:spacing w:line="256" w:lineRule="auto" w:before="74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corvo que passeava pelo campo apanhou um pedaço de queijo que estava no chão e fugiu, acabando por pousar sobre uma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árvore.”.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53" w:lineRule="exact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raposa, observando-o de longe, sentiu uma enorme inveja e desejou de todo comer-lhe 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queijo.”.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1"/>
        </w:numPr>
        <w:tabs>
          <w:tab w:pos="384" w:val="left" w:leader="none"/>
        </w:tabs>
        <w:spacing w:line="240" w:lineRule="auto" w:before="17" w:after="0"/>
        <w:ind w:left="383" w:right="0" w:hanging="2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“Tu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bem-disposto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muito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falante;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acertaras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cantar,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nenhuma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ave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comparará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contigo.”.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1"/>
        </w:numPr>
        <w:tabs>
          <w:tab w:pos="420" w:val="left" w:leader="none"/>
        </w:tabs>
        <w:spacing w:line="266" w:lineRule="auto" w:before="1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corvo, soberbo de todos estes elogios, levanta o pescoço para cantar, porém, abrindo a boca, o queijo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caiu-lhe.”.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0"/>
          <w:pgSz w:w="11910" w:h="16840"/>
          <w:pgMar w:footer="524" w:header="377" w:top="560" w:bottom="720" w:left="740" w:right="740"/>
          <w:pgNumType w:start="1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30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240" w:right="4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Água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recurso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natural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precioso,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essencial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nossa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sobrevivência.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Milhões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 </w:t>
            </w:r>
            <w:r>
              <w:rPr>
                <w:rFonts w:ascii="Arial" w:hAnsi="Arial"/>
                <w:color w:val="231F20"/>
                <w:sz w:val="22"/>
              </w:rPr>
              <w:t>litros de água tratada pingam das torneiras todos os dias e não são utilizados no</w:t>
            </w:r>
            <w:r>
              <w:rPr>
                <w:rFonts w:ascii="Arial" w:hAnsi="Arial"/>
                <w:color w:val="231F20"/>
                <w:spacing w:val="-3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consumo. </w:t>
            </w:r>
            <w:r>
              <w:rPr>
                <w:rFonts w:ascii="Arial" w:hAnsi="Arial"/>
                <w:color w:val="231F20"/>
                <w:sz w:val="22"/>
              </w:rPr>
              <w:t>No Brasil, o desperdício de água é muito grande em razão do mau uso deste recurso.</w:t>
            </w:r>
            <w:r>
              <w:rPr>
                <w:rFonts w:ascii="Arial" w:hAnsi="Arial"/>
                <w:color w:val="231F20"/>
                <w:spacing w:val="-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Lavando as mãos, escovando os dentes ou fazendo a barba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deixe a torneira aberta, você economizará de 12 a 80 litros de água.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Descarga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descarga quando acionada, por seis segundos, consome de 6 a 10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de água. Aperte a descarga apenas o tempo necessário. Evite pressionar a válvula sem necessidade. 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tome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banho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demorado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─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minutos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ligado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liberam,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média,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60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água; 20 minutos consomem 120 litros. Reduzindo 1 minuto do seu banho você pode economizar de 3 a 6 litros de água. Desligue o chuveiro quando estiver se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ensaboando.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332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63">
              <w:r>
                <w:rPr>
                  <w:rFonts w:ascii="Arial" w:hAnsi="Arial"/>
                  <w:color w:val="231F20"/>
                  <w:sz w:val="16"/>
                </w:rPr>
                <w:t>em: &lt;http://migre.me/fK1Fo&gt;.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14 ago. 2013.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02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1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62359" cy="2856356"/>
                  <wp:effectExtent l="0" t="0" r="0" b="0"/>
                  <wp:docPr id="5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9" cy="285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199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65">
              <w:r>
                <w:rPr>
                  <w:rFonts w:ascii="Arial" w:hAnsi="Arial"/>
                  <w:color w:val="231F20"/>
                  <w:sz w:val="16"/>
                </w:rPr>
                <w:t>em: &lt;http://tioronni.com.br/publ_046.html&gt;.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 ago.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(P070037F5_SUP)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(P070039F5) </w:t>
      </w:r>
      <w:r>
        <w:rPr>
          <w:rFonts w:ascii="Arial"/>
          <w:color w:val="231F20"/>
          <w:sz w:val="22"/>
        </w:rPr>
        <w:t>De acordo com 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cinco minutos com o chuveiro ligado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gastam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120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(P070038F5)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Aperte</w:t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descarga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apenas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necessário.”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7),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 foi usada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apresentar uma</w:t>
      </w:r>
      <w:r>
        <w:rPr>
          <w:rFonts w:ascii="Arial"/>
          <w:color w:val="231F20"/>
          <w:spacing w:val="-17"/>
        </w:rPr>
        <w:t> </w:t>
      </w:r>
      <w:r>
        <w:rPr>
          <w:rFonts w:ascii="Arial"/>
          <w:color w:val="231F20"/>
        </w:rPr>
        <w:t>ordem.</w:t>
      </w:r>
      <w:r>
        <w:rPr>
          <w:rFonts w:ascii="Arial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indicar um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</w:rPr>
        <w:t>pedido.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62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</w:t>
      </w:r>
      <w:r>
        <w:rPr>
          <w:color w:val="231F20"/>
          <w:spacing w:val="-4"/>
        </w:rPr>
        <w:t>Texto </w:t>
      </w:r>
      <w:r>
        <w:rPr>
          <w:color w:val="231F20"/>
        </w:rPr>
        <w:t>2 para responder à questão</w:t>
      </w:r>
      <w:r>
        <w:rPr>
          <w:color w:val="231F20"/>
          <w:spacing w:val="-15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(P070037F5) </w:t>
      </w:r>
      <w:r>
        <w:rPr>
          <w:rFonts w:ascii="Arial" w:hAnsi="Arial"/>
          <w:color w:val="231F20"/>
          <w:sz w:val="22"/>
        </w:rPr>
        <w:t>Qual é a informação em comum apresentada por esses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necessário lavar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calçadas.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importante lavar as mãos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corretamente.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desperdiçam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crianças gostam de brincar com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(P070040F5)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2, a expressão da menina</w:t>
      </w:r>
      <w:r>
        <w:rPr>
          <w:rFonts w:ascii="Arial" w:hAnsi="Arial"/>
          <w:color w:val="231F20"/>
          <w:spacing w:val="16"/>
          <w:sz w:val="22"/>
        </w:rPr>
        <w:t> </w:t>
      </w:r>
      <w:r>
        <w:rPr>
          <w:rFonts w:ascii="Arial" w:hAnsi="Arial"/>
          <w:color w:val="231F20"/>
          <w:sz w:val="22"/>
        </w:rPr>
        <w:t>indica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tristeza.</w:t>
      </w:r>
      <w:r>
        <w:rPr>
          <w:rFonts w:ascii="Arial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curiosidade.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6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7"/>
          <w:footerReference w:type="default" r:id="rId6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71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72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69"/>
      <w:footerReference w:type="default" r:id="rId70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32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32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31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31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3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30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829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2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29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32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32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31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3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3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30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2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2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110" w:hanging="311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11"/>
      </w:pPr>
      <w:rPr>
        <w:rFonts w:hint="default"/>
      </w:rPr>
    </w:lvl>
  </w:abstractNum>
  <w:abstractNum w:abstractNumId="39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2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8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56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9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9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footer" Target="footer1.xml"/><Relationship Id="rId40" Type="http://schemas.openxmlformats.org/officeDocument/2006/relationships/header" Target="header2.xml"/><Relationship Id="rId41" Type="http://schemas.openxmlformats.org/officeDocument/2006/relationships/header" Target="header3.xml"/><Relationship Id="rId42" Type="http://schemas.openxmlformats.org/officeDocument/2006/relationships/footer" Target="footer2.xml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hyperlink" Target="http://www1.folha.uol.com.br/folhinha/2013/08/1334485-voce-sabe-por-que-o-bocejo-e-contagioso-veja-teorias.shtml" TargetMode="External"/><Relationship Id="rId47" Type="http://schemas.openxmlformats.org/officeDocument/2006/relationships/hyperlink" Target="http://viagem.uol.com.br/guia/cidade/caruaru.jhtm" TargetMode="External"/><Relationship Id="rId48" Type="http://schemas.openxmlformats.org/officeDocument/2006/relationships/header" Target="header4.xml"/><Relationship Id="rId49" Type="http://schemas.openxmlformats.org/officeDocument/2006/relationships/image" Target="media/image37.png"/><Relationship Id="rId50" Type="http://schemas.openxmlformats.org/officeDocument/2006/relationships/hyperlink" Target="http://professorinhamuitomaluquinha.blogspot.com.br/2012/12/tirinhas-da-turma-da-monica-natal.html" TargetMode="External"/><Relationship Id="rId51" Type="http://schemas.openxmlformats.org/officeDocument/2006/relationships/header" Target="header5.xml"/><Relationship Id="rId52" Type="http://schemas.openxmlformats.org/officeDocument/2006/relationships/hyperlink" Target="http://www.bibliotecapedrobandeira.com.br/pdfs/contos/trabalho_de_formiga.pdf" TargetMode="External"/><Relationship Id="rId53" Type="http://schemas.openxmlformats.org/officeDocument/2006/relationships/header" Target="header6.xml"/><Relationship Id="rId54" Type="http://schemas.openxmlformats.org/officeDocument/2006/relationships/footer" Target="footer3.xml"/><Relationship Id="rId55" Type="http://schemas.openxmlformats.org/officeDocument/2006/relationships/footer" Target="footer4.xml"/><Relationship Id="rId56" Type="http://schemas.openxmlformats.org/officeDocument/2006/relationships/image" Target="media/image38.png"/><Relationship Id="rId57" Type="http://schemas.openxmlformats.org/officeDocument/2006/relationships/footer" Target="footer5.xml"/><Relationship Id="rId58" Type="http://schemas.openxmlformats.org/officeDocument/2006/relationships/image" Target="media/image39.png"/><Relationship Id="rId59" Type="http://schemas.openxmlformats.org/officeDocument/2006/relationships/hyperlink" Target="http://www.gazetadopovo.com.br/charges/index.phtml?ch=Marchesini&amp;amp;offset&amp;amp;foffset=3" TargetMode="External"/><Relationship Id="rId60" Type="http://schemas.openxmlformats.org/officeDocument/2006/relationships/footer" Target="footer6.xml"/><Relationship Id="rId61" Type="http://schemas.openxmlformats.org/officeDocument/2006/relationships/hyperlink" Target="http://www.historias-infantis.com/a-raposa-e-o-corvo/" TargetMode="External"/><Relationship Id="rId62" Type="http://schemas.openxmlformats.org/officeDocument/2006/relationships/header" Target="header7.xml"/><Relationship Id="rId63" Type="http://schemas.openxmlformats.org/officeDocument/2006/relationships/hyperlink" Target="http://migre.me/fK1Fo" TargetMode="External"/><Relationship Id="rId64" Type="http://schemas.openxmlformats.org/officeDocument/2006/relationships/image" Target="media/image40.png"/><Relationship Id="rId65" Type="http://schemas.openxmlformats.org/officeDocument/2006/relationships/hyperlink" Target="http://tioronni.com.br/publ_046.html" TargetMode="External"/><Relationship Id="rId66" Type="http://schemas.openxmlformats.org/officeDocument/2006/relationships/header" Target="header8.xml"/><Relationship Id="rId67" Type="http://schemas.openxmlformats.org/officeDocument/2006/relationships/header" Target="header9.xml"/><Relationship Id="rId68" Type="http://schemas.openxmlformats.org/officeDocument/2006/relationships/footer" Target="footer7.xml"/><Relationship Id="rId69" Type="http://schemas.openxmlformats.org/officeDocument/2006/relationships/header" Target="header10.xml"/><Relationship Id="rId70" Type="http://schemas.openxmlformats.org/officeDocument/2006/relationships/footer" Target="footer8.xml"/><Relationship Id="rId71" Type="http://schemas.openxmlformats.org/officeDocument/2006/relationships/image" Target="media/image41.png"/><Relationship Id="rId72" Type="http://schemas.openxmlformats.org/officeDocument/2006/relationships/image" Target="media/image42.png"/><Relationship Id="rId73" Type="http://schemas.openxmlformats.org/officeDocument/2006/relationships/image" Target="media/image43.png"/><Relationship Id="rId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C0806.indb</dc:title>
  <dcterms:created xsi:type="dcterms:W3CDTF">2016-02-07T04:49:10Z</dcterms:created>
  <dcterms:modified xsi:type="dcterms:W3CDTF">2016-02-07T04:49:10Z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