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fecd6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f8991c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F8991C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F8991C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F8991C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8991C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F8991C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f8991c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F8991C"/>
          <w:sz w:val="40"/>
        </w:rPr>
        <w:t>LÍNGUA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PORTUGUESA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E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F8991C"/>
          <w:sz w:val="36"/>
        </w:rPr>
        <w:t>9º ano</w:t>
      </w:r>
      <w:r>
        <w:rPr>
          <w:rFonts w:ascii="Arial" w:hAnsi="Arial"/>
          <w:b/>
          <w:color w:val="F8991C"/>
          <w:spacing w:val="16"/>
          <w:sz w:val="36"/>
        </w:rPr>
        <w:t> </w:t>
      </w:r>
      <w:r>
        <w:rPr>
          <w:rFonts w:ascii="Arial" w:hAnsi="Arial"/>
          <w:b/>
          <w:color w:val="F8991C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F8991C"/>
          <w:sz w:val="36"/>
        </w:rPr>
        <w:t>Ensino</w:t>
      </w:r>
      <w:r>
        <w:rPr>
          <w:rFonts w:ascii="Arial"/>
          <w:b/>
          <w:color w:val="F8991C"/>
          <w:spacing w:val="2"/>
          <w:sz w:val="36"/>
        </w:rPr>
        <w:t> </w:t>
      </w:r>
      <w:r>
        <w:rPr>
          <w:rFonts w:ascii="Arial"/>
          <w:b/>
          <w:color w:val="F8991C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F8991C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F8991C"/>
          <w:sz w:val="64"/>
        </w:rPr>
        <w:t>C0905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f8991c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F8991C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F8991C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F8991C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2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2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2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2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F8991C"/>
          <w:w w:val="105"/>
        </w:rPr>
        <w:t>Data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de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Nascimento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do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57496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fecd6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LM9EF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1"/>
          <w:szCs w:val="11"/>
        </w:rPr>
      </w:pPr>
    </w:p>
    <w:p>
      <w:pPr>
        <w:pStyle w:val="Heading1"/>
        <w:spacing w:line="240" w:lineRule="auto"/>
        <w:ind w:right="129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os textos</w:t>
      </w:r>
      <w:r>
        <w:rPr>
          <w:rFonts w:ascii="Arial"/>
          <w:color w:val="231F20"/>
          <w:spacing w:val="-9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9"/>
          <w:szCs w:val="9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08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Praias onde vale a pena curtir o</w:t>
            </w:r>
            <w:r>
              <w:rPr>
                <w:rFonts w:ascii="Arial" w:hAnsi="Arial"/>
                <w:b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verão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7"/>
              <w:ind w:left="1198" w:right="119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i/>
                <w:color w:val="231F20"/>
                <w:sz w:val="22"/>
              </w:rPr>
              <w:t>Prepare-se para escolher os lugares ideais para o banho de mar</w:t>
            </w:r>
            <w:r>
              <w:rPr>
                <w:rFonts w:ascii="Arial"/>
                <w:i/>
                <w:color w:val="231F20"/>
                <w:spacing w:val="-31"/>
                <w:sz w:val="22"/>
              </w:rPr>
              <w:t> </w:t>
            </w:r>
            <w:r>
              <w:rPr>
                <w:rFonts w:ascii="Arial"/>
                <w:i/>
                <w:color w:val="231F20"/>
                <w:sz w:val="22"/>
              </w:rPr>
              <w:t>[...]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12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Está chegando o momento mais aguardado do ano. É quando os estudos dão uma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trégua, o trabalho fica para depois e as únicas coisas importantes para fazer são curtir 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sol,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praticar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esportes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aproveitar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paisagem.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Para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onde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ir?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9.198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quilômetros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litoral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brasileiro abrigam lugares paradisíacos, onde o banho de mar e a areia branquinha são uma tentação para quem passou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11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meses do ano vendo o mar a distância. Mas é preciso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ser realista. Há pedaços da costa perdidos para as férias. “Em geral, a condição do litoral brasileiro é ruim para os banhos de mar”, confirma Luiz Roberto 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Tommasi,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 dos maiores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especialistas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poluição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marinha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país,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há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anos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avalia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condições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das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praias.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Diante da imensidão azul, pode parecer que o quadro não é assim tão grave. Afinal, o </w:t>
            </w:r>
            <w:r>
              <w:rPr>
                <w:rFonts w:ascii="Arial" w:hAnsi="Arial"/>
                <w:color w:val="231F20"/>
                <w:sz w:val="22"/>
              </w:rPr>
              <w:t>mar deveria diluir a sujeira toda deixada pelos turistas concentrados nesta época do ano. </w:t>
            </w:r>
            <w:r>
              <w:rPr>
                <w:rFonts w:ascii="Arial" w:hAnsi="Arial"/>
                <w:color w:val="231F20"/>
                <w:sz w:val="22"/>
              </w:rPr>
              <w:t>Mas o excesso de esgoto não se manifesta apenas pelo cheiro desagradável, a cor</w:t>
            </w:r>
            <w:r>
              <w:rPr>
                <w:rFonts w:ascii="Arial" w:hAnsi="Arial"/>
                <w:color w:val="231F20"/>
                <w:spacing w:val="-3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escura </w:t>
            </w:r>
            <w:r>
              <w:rPr>
                <w:rFonts w:ascii="Arial" w:hAnsi="Arial"/>
                <w:color w:val="231F20"/>
                <w:sz w:val="22"/>
              </w:rPr>
              <w:t>da água e o lixo generalizado. O esgoto mata o plâncton que produz o oxigênio e carrega </w:t>
            </w:r>
            <w:r>
              <w:rPr>
                <w:rFonts w:ascii="Arial" w:hAnsi="Arial"/>
                <w:color w:val="231F20"/>
                <w:sz w:val="22"/>
              </w:rPr>
              <w:t>bactérias nocivas e materiais que não são degradados. Entra na cadeia alimentar marinha e contamina os peixes.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poluição das praias não é causada apenas pelo esgoto e a sujeira deixada pelos </w:t>
            </w:r>
            <w:r>
              <w:rPr>
                <w:rFonts w:ascii="Arial" w:hAnsi="Arial"/>
                <w:color w:val="231F20"/>
                <w:sz w:val="22"/>
              </w:rPr>
              <w:t>banhistas mal-educados. O petróleo que vaza dos navios, por exemplo, causa danos ecológicos que perduram durante anos. Mas é um problema localizado. A poluição mais grave do litoral brasileiro é provocada pelo saneamento deficiente. Apenas 4,8% da </w:t>
            </w:r>
            <w:r>
              <w:rPr>
                <w:rFonts w:ascii="Arial" w:hAnsi="Arial"/>
                <w:color w:val="231F20"/>
                <w:sz w:val="22"/>
              </w:rPr>
              <w:t>população das cidades costeiras é atendida pela rede de esgoto. As consequências na </w:t>
            </w:r>
            <w:r>
              <w:rPr>
                <w:rFonts w:ascii="Arial" w:hAnsi="Arial"/>
                <w:color w:val="231F20"/>
                <w:sz w:val="22"/>
              </w:rPr>
              <w:t>qualidade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mar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percebidas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meio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nível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coliformes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fecais.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medições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periódicas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indicam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praia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está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contaminada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esgoto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Muitos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jornais </w:t>
            </w:r>
            <w:r>
              <w:rPr>
                <w:rFonts w:ascii="Arial" w:hAnsi="Arial"/>
                <w:color w:val="231F20"/>
                <w:sz w:val="22"/>
              </w:rPr>
              <w:t>costumam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dar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resultados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desses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exames,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principalmente</w:t>
            </w:r>
            <w:r>
              <w:rPr>
                <w:rFonts w:ascii="Arial" w:hAnsi="Arial"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verão.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interessados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também podem acompanhar a situação de sua praia favorita pela internet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35"/>
              <w:ind w:left="9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19">
              <w:r>
                <w:rPr>
                  <w:rFonts w:ascii="Arial" w:hAnsi="Arial"/>
                  <w:color w:val="231F20"/>
                  <w:sz w:val="16"/>
                </w:rPr>
                <w:t>em: &lt;http://migre.me/gna6m&gt;.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22 out. 2013. Fragmento. *Adaptado: Reforma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Ortográfica.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66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24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012755" cy="2097024"/>
                  <wp:effectExtent l="0" t="0" r="0" b="0"/>
                  <wp:docPr id="3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55" cy="209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4"/>
              <w:ind w:left="2234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em: &lt;http:// </w:t>
            </w:r>
            <w:hyperlink r:id="rId21">
              <w:r>
                <w:rPr>
                  <w:rFonts w:ascii="Arial" w:hAnsi="Arial"/>
                  <w:color w:val="231F20"/>
                  <w:sz w:val="16"/>
                </w:rPr>
                <w:t>http://migre.me/hOlz1&gt;.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22 out.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 w:hint="default"/>
          <w:sz w:val="16"/>
          <w:szCs w:val="16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(P080030F5) </w:t>
      </w:r>
      <w:r>
        <w:rPr>
          <w:rFonts w:ascii="Arial" w:hAnsi="Arial"/>
          <w:color w:val="231F20"/>
          <w:sz w:val="22"/>
        </w:rPr>
        <w:t>Esses textos têm em comum o fato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tratarem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4"/>
        <w:ind w:right="0"/>
        <w:jc w:val="left"/>
      </w:pPr>
      <w:r>
        <w:rPr>
          <w:color w:val="231F20"/>
        </w:rPr>
        <w:t>A) da chegada das</w:t>
      </w:r>
      <w:r>
        <w:rPr>
          <w:color w:val="231F20"/>
          <w:spacing w:val="-1"/>
        </w:rPr>
        <w:t> </w:t>
      </w:r>
      <w:r>
        <w:rPr>
          <w:color w:val="231F20"/>
        </w:rPr>
        <w:t>férias.</w:t>
      </w:r>
      <w:r>
        <w:rPr/>
      </w:r>
    </w:p>
    <w:p>
      <w:pPr>
        <w:pStyle w:val="BodyText"/>
        <w:spacing w:line="240" w:lineRule="auto" w:before="7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B) da poluição das</w:t>
      </w:r>
      <w:r>
        <w:rPr>
          <w:rFonts w:ascii="Arial" w:hAnsi="Arial"/>
          <w:color w:val="231F20"/>
          <w:spacing w:val="-17"/>
        </w:rPr>
        <w:t> </w:t>
      </w:r>
      <w:r>
        <w:rPr>
          <w:rFonts w:ascii="Arial" w:hAnsi="Arial"/>
          <w:color w:val="231F20"/>
        </w:rPr>
        <w:t>praias.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turismo durante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vazamento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petróleo.</w:t>
      </w:r>
      <w:r>
        <w:rPr>
          <w:rFonts w:ascii="Arial" w:hAnsi="Arial"/>
          <w:sz w:val="22"/>
        </w:rPr>
      </w:r>
    </w:p>
    <w:p>
      <w:pPr>
        <w:spacing w:before="3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(P080030F5_SUP)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7582" w:space="987"/>
            <w:col w:w="1861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129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 w:cs="Arial" w:eastAsia="Arial" w:hint="default"/>
          <w:color w:val="231F20"/>
        </w:rPr>
        <w:t>Leia novamente os textos “Praias onde vale a pena curtir o verão” e “Fique tranquila querida...” para responder às questões</w:t>
      </w:r>
      <w:r>
        <w:rPr>
          <w:rFonts w:ascii="Arial" w:hAnsi="Arial" w:cs="Arial" w:eastAsia="Arial" w:hint="default"/>
          <w:color w:val="231F20"/>
          <w:spacing w:val="-18"/>
        </w:rPr>
        <w:t> </w:t>
      </w:r>
      <w:r>
        <w:rPr>
          <w:rFonts w:ascii="Arial" w:hAnsi="Arial" w:cs="Arial" w:eastAsia="Arial" w:hint="default"/>
          <w:color w:val="231F20"/>
        </w:rPr>
        <w:t>abaixo.</w:t>
      </w:r>
      <w:r>
        <w:rPr>
          <w:rFonts w:ascii="Arial" w:hAnsi="Arial" w:cs="Arial" w:eastAsia="Arial" w:hint="default"/>
          <w:b w:val="0"/>
          <w:bCs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9"/>
          <w:szCs w:val="2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(P080031F5) </w:t>
      </w:r>
      <w:r>
        <w:rPr>
          <w:rFonts w:ascii="Arial" w:hAnsi="Arial"/>
          <w:color w:val="231F20"/>
          <w:sz w:val="22"/>
        </w:rPr>
        <w:t>Qual trecho apresenta a informação principal do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“Está chegando o momento mais aguardado do ano.”.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“É quando os estudos dão uma trégua, o trabalho fica para depois...”.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“Os 9.198 quilômetros do litoral brasileiro abrigam lugares paradisíacos,...”.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“‘Em geral, a condição do litoral brasileiro é ruim’...”.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66" w:lineRule="auto" w:before="0"/>
        <w:ind w:right="129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 w:cs="Arial" w:eastAsia="Arial" w:hint="default"/>
          <w:color w:val="231F20"/>
        </w:rPr>
        <w:t>Leia novamente os textos “Praias onde vale a pena curtir o verão” e “Fique tranquila querida...” para responder às questões</w:t>
      </w:r>
      <w:r>
        <w:rPr>
          <w:rFonts w:ascii="Arial" w:hAnsi="Arial" w:cs="Arial" w:eastAsia="Arial" w:hint="default"/>
          <w:color w:val="231F20"/>
          <w:spacing w:val="-18"/>
        </w:rPr>
        <w:t> </w:t>
      </w:r>
      <w:r>
        <w:rPr>
          <w:rFonts w:ascii="Arial" w:hAnsi="Arial" w:cs="Arial" w:eastAsia="Arial" w:hint="default"/>
          <w:color w:val="231F20"/>
        </w:rPr>
        <w:t>abaixo.</w:t>
      </w:r>
      <w:r>
        <w:rPr>
          <w:rFonts w:ascii="Arial" w:hAnsi="Arial" w:cs="Arial" w:eastAsia="Arial" w:hint="default"/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(P080036F5)</w:t>
      </w:r>
      <w:r>
        <w:rPr>
          <w:rFonts w:ascii="Arial" w:hAnsi="Arial" w:cs="Arial" w:eastAsia="Arial" w:hint="default"/>
          <w:color w:val="231F20"/>
          <w:spacing w:val="1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esgoto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mata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plâncton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produz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oxigênio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[...].</w:t>
      </w:r>
      <w:r>
        <w:rPr>
          <w:rFonts w:ascii="Arial" w:hAnsi="Arial" w:cs="Arial" w:eastAsia="Arial" w:hint="default"/>
          <w:color w:val="231F20"/>
          <w:spacing w:val="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Entra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129"/>
        <w:jc w:val="left"/>
      </w:pP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cadeia alimentar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marinha...” (ℓ. 12-13), as palavras destacadas são representativas da</w:t>
      </w:r>
      <w:r>
        <w:rPr>
          <w:color w:val="231F20"/>
          <w:spacing w:val="-15"/>
        </w:rPr>
        <w:t> </w:t>
      </w:r>
      <w:r>
        <w:rPr>
          <w:color w:val="231F20"/>
        </w:rPr>
        <w:t>linguagem</w:t>
      </w:r>
      <w:r>
        <w:rPr/>
      </w:r>
    </w:p>
    <w:p>
      <w:pPr>
        <w:pStyle w:val="BodyText"/>
        <w:spacing w:line="240" w:lineRule="auto" w:before="83"/>
        <w:ind w:right="129"/>
        <w:jc w:val="left"/>
      </w:pPr>
      <w:r>
        <w:rPr>
          <w:color w:val="231F20"/>
        </w:rPr>
        <w:t>A) científica.</w:t>
      </w:r>
      <w:r>
        <w:rPr/>
      </w:r>
    </w:p>
    <w:p>
      <w:pPr>
        <w:pStyle w:val="BodyText"/>
        <w:spacing w:line="240" w:lineRule="auto"/>
        <w:ind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culta.</w:t>
      </w:r>
      <w:r>
        <w:rPr>
          <w:rFonts w:ascii="Arial"/>
        </w:rPr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informal.</w:t>
      </w:r>
      <w:r>
        <w:rPr/>
      </w:r>
    </w:p>
    <w:p>
      <w:pPr>
        <w:pStyle w:val="BodyText"/>
        <w:spacing w:line="240" w:lineRule="auto"/>
        <w:ind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regional.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spacing w:before="0"/>
        <w:ind w:left="110" w:right="12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04) </w:t>
      </w:r>
      <w:r>
        <w:rPr>
          <w:rFonts w:ascii="Arial" w:hAnsi="Arial"/>
          <w:color w:val="231F20"/>
          <w:sz w:val="16"/>
        </w:rPr>
        <w:t>(P080037F5)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 é um exemplo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cartaz.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charge.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tirinha.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before="72"/>
        <w:ind w:left="3503" w:right="2936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5123pt;width:482.9pt;height:383.85pt;mso-position-horizontal-relative:page;mso-position-vertical-relative:paragraph;z-index:-57280" coordorigin="1124,-1" coordsize="9658,7677">
            <v:group style="position:absolute;left:1129;top:4;width:572;height:2" coordorigin="1129,4" coordsize="572,2">
              <v:shape style="position:absolute;left:1129;top:4;width:572;height:2" coordorigin="1129,4" coordsize="572,0" path="m1129,4l1701,4e" filled="false" stroked="true" strokeweight=".5pt" strokecolor="#231f20">
                <v:path arrowok="t"/>
              </v:shape>
            </v:group>
            <v:group style="position:absolute;left:1134;top:9;width:2;height:7657" coordorigin="1134,9" coordsize="2,7657">
              <v:shape style="position:absolute;left:1134;top:9;width:2;height:7657" coordorigin="1134,9" coordsize="0,7657" path="m1134,7666l1134,9e" filled="false" stroked="true" strokeweight=".5pt" strokecolor="#231f20">
                <v:path arrowok="t"/>
              </v:shape>
            </v:group>
            <v:group style="position:absolute;left:1701;top:4;width:9076;height:2" coordorigin="1701,4" coordsize="9076,2">
              <v:shape style="position:absolute;left:1701;top:4;width:9076;height:2" coordorigin="1701,4" coordsize="9076,0" path="m1701,4l10777,4e" filled="false" stroked="true" strokeweight=".5pt" strokecolor="#231f20">
                <v:path arrowok="t"/>
              </v:shape>
            </v:group>
            <v:group style="position:absolute;left:1701;top:9;width:2;height:7657" coordorigin="1701,9" coordsize="2,7657">
              <v:shape style="position:absolute;left:1701;top:9;width:2;height:7657" coordorigin="1701,9" coordsize="0,7657" path="m1701,7666l1701,9e" filled="false" stroked="true" strokeweight=".5pt" strokecolor="#231f20">
                <v:path arrowok="t"/>
              </v:shape>
            </v:group>
            <v:group style="position:absolute;left:10772;top:9;width:2;height:7657" coordorigin="10772,9" coordsize="2,7657">
              <v:shape style="position:absolute;left:10772;top:9;width:2;height:7657" coordorigin="10772,9" coordsize="0,7657" path="m10772,7666l10772,9e" filled="false" stroked="true" strokeweight=".5pt" strokecolor="#231f20">
                <v:path arrowok="t"/>
              </v:shape>
            </v:group>
            <v:group style="position:absolute;left:1129;top:7671;width:572;height:2" coordorigin="1129,7671" coordsize="572,2">
              <v:shape style="position:absolute;left:1129;top:7671;width:572;height:2" coordorigin="1129,7671" coordsize="572,0" path="m1129,7671l1701,7671e" filled="false" stroked="true" strokeweight=".5pt" strokecolor="#231f20">
                <v:path arrowok="t"/>
              </v:shape>
            </v:group>
            <v:group style="position:absolute;left:1701;top:7671;width:9076;height:2" coordorigin="1701,7671" coordsize="9076,2">
              <v:shape style="position:absolute;left:1701;top:7671;width:9076;height:2" coordorigin="1701,7671" coordsize="9076,0" path="m1701,7671l10777,7671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31F20"/>
          <w:sz w:val="22"/>
        </w:rPr>
        <w:t>A flecha</w:t>
      </w:r>
      <w:r>
        <w:rPr>
          <w:rFonts w:ascii="Arial" w:hAnsi="Arial"/>
          <w:b/>
          <w:color w:val="231F20"/>
          <w:spacing w:val="-10"/>
          <w:sz w:val="22"/>
        </w:rPr>
        <w:t> </w:t>
      </w:r>
      <w:r>
        <w:rPr>
          <w:rFonts w:ascii="Arial" w:hAnsi="Arial"/>
          <w:b/>
          <w:color w:val="231F20"/>
          <w:sz w:val="22"/>
        </w:rPr>
        <w:t>traiçoeira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6" w:lineRule="auto" w:before="72"/>
        <w:ind w:left="1074" w:right="505" w:firstLine="283"/>
        <w:jc w:val="both"/>
      </w:pPr>
      <w:r>
        <w:rPr>
          <w:rFonts w:ascii="Arial" w:hAnsi="Arial"/>
          <w:color w:val="231F20"/>
        </w:rPr>
        <w:t>A guerra entre duas nações de índios já ia longe e, todas as noites, no centro das duas </w:t>
      </w:r>
      <w:r>
        <w:rPr>
          <w:color w:val="231F20"/>
        </w:rPr>
        <w:t>aldeias, os velhos contavam as façanhas de seus guerreiros. Numa das nações, o jovem Aramirim ouvia fascinado as narrativas da valentia dos companheiros mais</w:t>
      </w:r>
      <w:r>
        <w:rPr>
          <w:color w:val="231F20"/>
          <w:spacing w:val="-2"/>
        </w:rPr>
        <w:t> </w:t>
      </w:r>
      <w:r>
        <w:rPr>
          <w:color w:val="231F20"/>
        </w:rPr>
        <w:t>velhos.</w:t>
      </w:r>
      <w:r>
        <w:rPr/>
      </w:r>
    </w:p>
    <w:p>
      <w:pPr>
        <w:pStyle w:val="BodyText"/>
        <w:spacing w:line="240" w:lineRule="auto" w:before="0"/>
        <w:ind w:left="1357" w:right="12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outra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aldeia,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pequeno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Iraré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tremia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orgulho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ouvindo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os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velhos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contarem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as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vitórias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0" w:lineRule="auto"/>
        <w:ind w:left="616" w:right="12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5</w:t>
        <w:tab/>
        <w:t>dos corajosos guerreiros de sua</w:t>
      </w:r>
      <w:r>
        <w:rPr>
          <w:rFonts w:ascii="Arial" w:hAnsi="Arial"/>
          <w:color w:val="231F20"/>
          <w:spacing w:val="-20"/>
        </w:rPr>
        <w:t> </w:t>
      </w:r>
      <w:r>
        <w:rPr>
          <w:rFonts w:ascii="Arial" w:hAnsi="Arial"/>
          <w:color w:val="231F20"/>
        </w:rPr>
        <w:t>nação.</w:t>
      </w:r>
      <w:r>
        <w:rPr>
          <w:rFonts w:ascii="Arial" w:hAnsi="Arial"/>
        </w:rPr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rFonts w:ascii="Arial" w:hAnsi="Arial"/>
          <w:color w:val="231F20"/>
        </w:rPr>
        <w:t>Uma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manhã,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Iraré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abaixou-se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beira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riacho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matar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sede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e,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repente,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viu </w:t>
      </w:r>
      <w:r>
        <w:rPr>
          <w:rFonts w:ascii="Arial" w:hAnsi="Arial"/>
          <w:color w:val="231F20"/>
        </w:rPr>
      </w:r>
      <w:r>
        <w:rPr>
          <w:color w:val="231F20"/>
        </w:rPr>
        <w:t>refletida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água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figura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jovem</w:t>
      </w:r>
      <w:r>
        <w:rPr>
          <w:color w:val="231F20"/>
          <w:spacing w:val="-18"/>
        </w:rPr>
        <w:t> </w:t>
      </w:r>
      <w:r>
        <w:rPr>
          <w:color w:val="231F20"/>
        </w:rPr>
        <w:t>Aramirim,</w:t>
      </w:r>
      <w:r>
        <w:rPr>
          <w:color w:val="231F20"/>
          <w:spacing w:val="-6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terrível</w:t>
      </w:r>
      <w:r>
        <w:rPr>
          <w:color w:val="231F20"/>
          <w:spacing w:val="-6"/>
        </w:rPr>
        <w:t> </w:t>
      </w:r>
      <w:r>
        <w:rPr>
          <w:color w:val="231F20"/>
        </w:rPr>
        <w:t>inimigo!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momento,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dois </w:t>
      </w:r>
      <w:r>
        <w:rPr>
          <w:color w:val="231F20"/>
        </w:rPr>
        <w:t>meninos olharam-se imóveis,</w:t>
      </w:r>
      <w:r>
        <w:rPr>
          <w:color w:val="231F20"/>
          <w:spacing w:val="-1"/>
        </w:rPr>
        <w:t> </w:t>
      </w:r>
      <w:r>
        <w:rPr>
          <w:color w:val="231F20"/>
        </w:rPr>
        <w:t>desafiadores.</w:t>
      </w:r>
      <w:r>
        <w:rPr/>
      </w:r>
    </w:p>
    <w:p>
      <w:pPr>
        <w:pStyle w:val="BodyText"/>
        <w:spacing w:line="240" w:lineRule="auto" w:before="0"/>
        <w:ind w:left="1357" w:right="129"/>
        <w:jc w:val="left"/>
      </w:pPr>
      <w:r>
        <w:rPr>
          <w:color w:val="231F20"/>
        </w:rPr>
        <w:t>O</w:t>
      </w:r>
      <w:r>
        <w:rPr>
          <w:color w:val="231F20"/>
          <w:spacing w:val="23"/>
        </w:rPr>
        <w:t> </w:t>
      </w:r>
      <w:r>
        <w:rPr>
          <w:color w:val="231F20"/>
        </w:rPr>
        <w:t>arco</w:t>
      </w:r>
      <w:r>
        <w:rPr>
          <w:color w:val="231F20"/>
          <w:spacing w:val="23"/>
        </w:rPr>
        <w:t> </w:t>
      </w:r>
      <w:r>
        <w:rPr>
          <w:color w:val="231F20"/>
        </w:rPr>
        <w:t>e</w:t>
      </w:r>
      <w:r>
        <w:rPr>
          <w:color w:val="231F20"/>
          <w:spacing w:val="23"/>
        </w:rPr>
        <w:t> </w:t>
      </w:r>
      <w:r>
        <w:rPr>
          <w:color w:val="231F20"/>
        </w:rPr>
        <w:t>as</w:t>
      </w:r>
      <w:r>
        <w:rPr>
          <w:color w:val="231F20"/>
          <w:spacing w:val="23"/>
        </w:rPr>
        <w:t> </w:t>
      </w:r>
      <w:r>
        <w:rPr>
          <w:color w:val="231F20"/>
        </w:rPr>
        <w:t>flechas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Iraré</w:t>
      </w:r>
      <w:r>
        <w:rPr>
          <w:color w:val="231F20"/>
          <w:spacing w:val="23"/>
        </w:rPr>
        <w:t> </w:t>
      </w:r>
      <w:r>
        <w:rPr>
          <w:color w:val="231F20"/>
        </w:rPr>
        <w:t>estavam</w:t>
      </w:r>
      <w:r>
        <w:rPr>
          <w:color w:val="231F20"/>
          <w:spacing w:val="23"/>
        </w:rPr>
        <w:t> </w:t>
      </w:r>
      <w:r>
        <w:rPr>
          <w:color w:val="231F20"/>
        </w:rPr>
        <w:t>longe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suas</w:t>
      </w:r>
      <w:r>
        <w:rPr>
          <w:color w:val="231F20"/>
          <w:spacing w:val="23"/>
        </w:rPr>
        <w:t> </w:t>
      </w:r>
      <w:r>
        <w:rPr>
          <w:color w:val="231F20"/>
        </w:rPr>
        <w:t>mãos</w:t>
      </w:r>
      <w:r>
        <w:rPr>
          <w:color w:val="231F20"/>
          <w:spacing w:val="23"/>
        </w:rPr>
        <w:t> </w:t>
      </w:r>
      <w:r>
        <w:rPr>
          <w:color w:val="231F20"/>
        </w:rPr>
        <w:t>e</w:t>
      </w:r>
      <w:r>
        <w:rPr>
          <w:color w:val="231F20"/>
          <w:spacing w:val="23"/>
        </w:rPr>
        <w:t> </w:t>
      </w:r>
      <w:r>
        <w:rPr>
          <w:color w:val="231F20"/>
        </w:rPr>
        <w:t>o</w:t>
      </w:r>
      <w:r>
        <w:rPr>
          <w:color w:val="231F20"/>
          <w:spacing w:val="23"/>
        </w:rPr>
        <w:t> </w:t>
      </w:r>
      <w:r>
        <w:rPr>
          <w:color w:val="231F20"/>
        </w:rPr>
        <w:t>pequeno</w:t>
      </w:r>
      <w:r>
        <w:rPr>
          <w:color w:val="231F20"/>
          <w:spacing w:val="23"/>
        </w:rPr>
        <w:t> </w:t>
      </w:r>
      <w:r>
        <w:rPr>
          <w:color w:val="231F20"/>
        </w:rPr>
        <w:t>curumim</w:t>
      </w:r>
      <w:r>
        <w:rPr>
          <w:color w:val="231F20"/>
          <w:spacing w:val="23"/>
        </w:rPr>
        <w:t> </w:t>
      </w:r>
      <w:r>
        <w:rPr>
          <w:color w:val="231F20"/>
        </w:rPr>
        <w:t>viu</w:t>
      </w:r>
      <w:r>
        <w:rPr/>
      </w:r>
    </w:p>
    <w:p>
      <w:pPr>
        <w:pStyle w:val="BodyText"/>
        <w:tabs>
          <w:tab w:pos="1074" w:val="left" w:leader="none"/>
        </w:tabs>
        <w:spacing w:line="240" w:lineRule="auto"/>
        <w:ind w:left="554" w:right="129"/>
        <w:jc w:val="left"/>
      </w:pPr>
      <w:r>
        <w:rPr>
          <w:rFonts w:ascii="Arial"/>
          <w:color w:val="231F20"/>
        </w:rPr>
        <w:t>10</w:t>
        <w:tab/>
      </w:r>
      <w:r>
        <w:rPr>
          <w:color w:val="231F20"/>
        </w:rPr>
        <w:t>Aramirim tomar o arco, colocar uma flecha e apontar</w:t>
      </w:r>
      <w:r>
        <w:rPr>
          <w:color w:val="231F20"/>
          <w:spacing w:val="-1"/>
        </w:rPr>
        <w:t> </w:t>
      </w:r>
      <w:r>
        <w:rPr>
          <w:color w:val="231F20"/>
        </w:rPr>
        <w:t>cuidadosamente.</w:t>
      </w:r>
      <w:r>
        <w:rPr/>
      </w:r>
    </w:p>
    <w:p>
      <w:pPr>
        <w:pStyle w:val="BodyText"/>
        <w:spacing w:line="240" w:lineRule="auto"/>
        <w:ind w:left="1357" w:right="129"/>
        <w:jc w:val="left"/>
      </w:pPr>
      <w:r>
        <w:rPr>
          <w:color w:val="231F20"/>
        </w:rPr>
        <w:t>– </w:t>
      </w:r>
      <w:r>
        <w:rPr>
          <w:color w:val="231F20"/>
          <w:spacing w:val="-3"/>
        </w:rPr>
        <w:t>Vamos, </w:t>
      </w:r>
      <w:r>
        <w:rPr>
          <w:color w:val="231F20"/>
        </w:rPr>
        <w:t>Aramirim! – desafiou Iraré,</w:t>
      </w:r>
      <w:r>
        <w:rPr>
          <w:color w:val="231F20"/>
          <w:spacing w:val="-9"/>
        </w:rPr>
        <w:t> </w:t>
      </w:r>
      <w:r>
        <w:rPr>
          <w:color w:val="231F20"/>
        </w:rPr>
        <w:t>[...].</w:t>
      </w:r>
      <w:r>
        <w:rPr/>
      </w:r>
    </w:p>
    <w:p>
      <w:pPr>
        <w:pStyle w:val="BodyText"/>
        <w:spacing w:line="266" w:lineRule="auto"/>
        <w:ind w:left="1357" w:right="3012"/>
        <w:jc w:val="left"/>
      </w:pPr>
      <w:r>
        <w:rPr>
          <w:color w:val="231F20"/>
        </w:rPr>
        <w:t>O pequeno Aramirim nada disse. Retesou a corda do arco</w:t>
      </w:r>
      <w:r>
        <w:rPr>
          <w:color w:val="231F20"/>
          <w:spacing w:val="-13"/>
        </w:rPr>
        <w:t> </w:t>
      </w:r>
      <w:r>
        <w:rPr>
          <w:color w:val="231F20"/>
        </w:rPr>
        <w:t>e... </w:t>
      </w:r>
      <w:r>
        <w:rPr>
          <w:color w:val="231F20"/>
        </w:rPr>
        <w:t>Zás! – partiu a flecha cortando o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ar.</w:t>
      </w:r>
      <w:r>
        <w:rPr>
          <w:spacing w:val="-4"/>
        </w:rPr>
      </w:r>
    </w:p>
    <w:p>
      <w:pPr>
        <w:pStyle w:val="BodyText"/>
        <w:spacing w:line="240" w:lineRule="auto" w:before="0"/>
        <w:ind w:left="1357" w:right="129"/>
        <w:jc w:val="left"/>
      </w:pPr>
      <w:r>
        <w:rPr>
          <w:color w:val="231F20"/>
        </w:rPr>
        <w:t>Zing! – e a flecha foi cravar-se na terra, logo atrás de</w:t>
      </w:r>
      <w:r>
        <w:rPr>
          <w:color w:val="231F20"/>
          <w:spacing w:val="-1"/>
        </w:rPr>
        <w:t> </w:t>
      </w:r>
      <w:r>
        <w:rPr>
          <w:color w:val="231F20"/>
        </w:rPr>
        <w:t>Iraré.</w:t>
      </w:r>
      <w:r>
        <w:rPr/>
      </w:r>
    </w:p>
    <w:p>
      <w:pPr>
        <w:pStyle w:val="BodyText"/>
        <w:tabs>
          <w:tab w:pos="1357" w:val="left" w:leader="none"/>
        </w:tabs>
        <w:spacing w:line="240" w:lineRule="auto"/>
        <w:ind w:left="554" w:right="129"/>
        <w:jc w:val="left"/>
      </w:pPr>
      <w:r>
        <w:rPr>
          <w:rFonts w:ascii="Arial" w:hAnsi="Arial" w:cs="Arial" w:eastAsia="Arial" w:hint="default"/>
          <w:color w:val="231F20"/>
        </w:rPr>
        <w:t>15</w:t>
        <w:tab/>
      </w:r>
      <w:r>
        <w:rPr>
          <w:color w:val="231F20"/>
        </w:rPr>
        <w:t>– Errou! – riu-se Iraré. [...]</w:t>
      </w:r>
      <w:r>
        <w:rPr/>
      </w:r>
    </w:p>
    <w:p>
      <w:pPr>
        <w:pStyle w:val="BodyText"/>
        <w:spacing w:line="240" w:lineRule="auto"/>
        <w:ind w:left="1357" w:right="129"/>
        <w:jc w:val="left"/>
      </w:pPr>
      <w:r>
        <w:rPr>
          <w:color w:val="231F20"/>
        </w:rPr>
        <w:t>Aramirim olhou bem firme nos olhos de Iraré e</w:t>
      </w:r>
      <w:r>
        <w:rPr>
          <w:color w:val="231F20"/>
          <w:spacing w:val="-1"/>
        </w:rPr>
        <w:t> </w:t>
      </w:r>
      <w:r>
        <w:rPr>
          <w:color w:val="231F20"/>
        </w:rPr>
        <w:t>respondeu:</w:t>
      </w:r>
      <w:r>
        <w:rPr/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</w:rPr>
        <w:t>– Não, Iraré. Aramirim não errou – logo virou as costas e foi embora, desaparecendo entre as sombras da</w:t>
      </w:r>
      <w:r>
        <w:rPr>
          <w:color w:val="231F20"/>
          <w:spacing w:val="-1"/>
        </w:rPr>
        <w:t> </w:t>
      </w:r>
      <w:r>
        <w:rPr>
          <w:color w:val="231F20"/>
        </w:rPr>
        <w:t>floresta.</w:t>
      </w:r>
      <w:r>
        <w:rPr/>
      </w:r>
    </w:p>
    <w:p>
      <w:pPr>
        <w:pStyle w:val="BodyText"/>
        <w:spacing w:line="240" w:lineRule="auto" w:before="0"/>
        <w:ind w:left="1357" w:right="129"/>
        <w:jc w:val="left"/>
      </w:pPr>
      <w:r>
        <w:rPr>
          <w:color w:val="231F20"/>
        </w:rPr>
        <w:t>Iraré olhou atrás de si: lá estava a flecha de Aramirim, cravada no solo, logo depois </w:t>
      </w:r>
      <w:r>
        <w:rPr>
          <w:color w:val="231F20"/>
          <w:spacing w:val="53"/>
        </w:rPr>
        <w:t> </w:t>
      </w:r>
      <w:r>
        <w:rPr>
          <w:color w:val="231F20"/>
        </w:rPr>
        <w:t>de</w:t>
      </w:r>
      <w:r>
        <w:rPr/>
      </w:r>
    </w:p>
    <w:p>
      <w:pPr>
        <w:pStyle w:val="BodyText"/>
        <w:tabs>
          <w:tab w:pos="1074" w:val="left" w:leader="none"/>
        </w:tabs>
        <w:spacing w:line="240" w:lineRule="auto"/>
        <w:ind w:left="554" w:right="129"/>
        <w:jc w:val="left"/>
      </w:pPr>
      <w:r>
        <w:rPr>
          <w:rFonts w:ascii="Arial" w:hAnsi="Arial"/>
          <w:color w:val="231F20"/>
        </w:rPr>
        <w:t>20</w:t>
        <w:tab/>
      </w:r>
      <w:r>
        <w:rPr>
          <w:color w:val="231F20"/>
        </w:rPr>
        <w:t>ter trespassado uma venenosa cascavel, que estava pronta para</w:t>
      </w:r>
      <w:r>
        <w:rPr>
          <w:color w:val="231F20"/>
          <w:spacing w:val="-1"/>
        </w:rPr>
        <w:t> </w:t>
      </w:r>
      <w:r>
        <w:rPr>
          <w:color w:val="231F20"/>
        </w:rPr>
        <w:t>picá-lo!</w:t>
      </w:r>
      <w:r>
        <w:rPr/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</w:rPr>
        <w:t>Aramirim não era um covarde. Era um pequeno bravo guerreiro, capaz de salvar a vida de um</w:t>
      </w:r>
      <w:r>
        <w:rPr>
          <w:color w:val="231F20"/>
          <w:spacing w:val="-1"/>
        </w:rPr>
        <w:t> </w:t>
      </w:r>
      <w:r>
        <w:rPr>
          <w:color w:val="231F20"/>
        </w:rPr>
        <w:t>inimigo!</w:t>
      </w:r>
      <w:r>
        <w:rPr/>
      </w:r>
    </w:p>
    <w:p>
      <w:pPr>
        <w:pStyle w:val="BodyText"/>
        <w:spacing w:line="266" w:lineRule="auto" w:before="0"/>
        <w:ind w:left="1074" w:right="505" w:firstLine="283"/>
        <w:jc w:val="both"/>
      </w:pPr>
      <w:r>
        <w:rPr>
          <w:color w:val="231F20"/>
        </w:rPr>
        <w:t>Logo os chefes souberam do acontecido e foi feita a paz entre as nações inimigas: os dois caciques finalmente se abraçaram, como chefes de nações irmãs, graças à   </w:t>
      </w:r>
      <w:r>
        <w:rPr>
          <w:color w:val="231F20"/>
          <w:spacing w:val="7"/>
        </w:rPr>
        <w:t> </w:t>
      </w:r>
      <w:r>
        <w:rPr>
          <w:color w:val="231F20"/>
        </w:rPr>
        <w:t>valentia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129"/>
        <w:jc w:val="left"/>
      </w:pPr>
      <w:r>
        <w:rPr>
          <w:rFonts w:ascii="Arial"/>
          <w:color w:val="231F20"/>
        </w:rPr>
        <w:t>25</w:t>
        <w:tab/>
      </w:r>
      <w:r>
        <w:rPr>
          <w:color w:val="231F20"/>
        </w:rPr>
        <w:t>de um menino!</w:t>
      </w:r>
      <w:r>
        <w:rPr>
          <w:color w:val="231F20"/>
          <w:spacing w:val="-1"/>
        </w:rPr>
        <w:t> </w:t>
      </w:r>
      <w:r>
        <w:rPr>
          <w:color w:val="231F20"/>
        </w:rPr>
        <w:t>[...]</w:t>
      </w:r>
      <w:r>
        <w:rPr/>
      </w:r>
    </w:p>
    <w:p>
      <w:pPr>
        <w:spacing w:before="12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3">
        <w:r>
          <w:rPr>
            <w:rFonts w:ascii="Arial" w:hAnsi="Arial"/>
            <w:color w:val="231F20"/>
            <w:sz w:val="16"/>
          </w:rPr>
          <w:t>em: &lt;http://www.bibliotecapedrobandeira.com.br/pdfs/contos/a_flecha_traicoeira.pdf&gt;.</w:t>
        </w:r>
      </w:hyperlink>
      <w:r>
        <w:rPr>
          <w:rFonts w:ascii="Arial" w:hAnsi="Arial"/>
          <w:color w:val="231F20"/>
          <w:sz w:val="16"/>
        </w:rPr>
        <w:t> Acesso em: 3 dez. 2013.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sz w:val="16"/>
        </w:rPr>
      </w:r>
    </w:p>
    <w:p>
      <w:pPr>
        <w:spacing w:before="36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(P090063F5_SUP)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7"/>
        </w:numPr>
        <w:tabs>
          <w:tab w:pos="490" w:val="left" w:leader="none"/>
        </w:tabs>
        <w:spacing w:line="240" w:lineRule="auto" w:before="3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(P090063F5) </w:t>
      </w:r>
      <w:r>
        <w:rPr>
          <w:rFonts w:ascii="Arial" w:hAnsi="Arial"/>
          <w:color w:val="231F20"/>
          <w:sz w:val="22"/>
        </w:rPr>
        <w:t>Qual é o fato que dá origem aos acontecimentos dessa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história?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cascavel venenosa aparecer na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floresta.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nações inimigas fazerem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pazes.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índio Iraré ter encontrado o índio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Aramirim.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velhos índios contarem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histórias.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7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(P090064F5)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o termo “Zing!” (ℓ. 14)</w:t>
      </w:r>
      <w:r>
        <w:rPr>
          <w:rFonts w:ascii="Arial" w:hAnsi="Arial" w:cs="Arial" w:eastAsia="Arial" w:hint="default"/>
          <w:color w:val="231F20"/>
          <w:spacing w:val="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83"/>
        <w:ind w:right="129"/>
        <w:jc w:val="left"/>
      </w:pPr>
      <w:r>
        <w:rPr>
          <w:color w:val="231F20"/>
        </w:rPr>
        <w:t>A) o barulho da cascavel na</w:t>
      </w:r>
      <w:r>
        <w:rPr>
          <w:color w:val="231F20"/>
          <w:spacing w:val="-1"/>
        </w:rPr>
        <w:t> </w:t>
      </w:r>
      <w:r>
        <w:rPr>
          <w:color w:val="231F20"/>
        </w:rPr>
        <w:t>floresta.</w:t>
      </w:r>
      <w:r>
        <w:rPr/>
      </w:r>
    </w:p>
    <w:p>
      <w:pPr>
        <w:pStyle w:val="BodyText"/>
        <w:spacing w:line="240" w:lineRule="auto"/>
        <w:ind w:right="12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B) o riso do índio para seu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inimigo.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ruído do índio andando na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floresta.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som da flecha batendo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solo.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129"/>
        <w:jc w:val="left"/>
        <w:rPr>
          <w:rFonts w:ascii="Arial" w:hAnsi="Arial" w:cs="Arial" w:eastAsia="Arial" w:hint="default"/>
        </w:rPr>
      </w:pPr>
      <w:r>
        <w:rPr>
          <w:color w:val="231F20"/>
        </w:rPr>
        <w:t>07) </w:t>
      </w:r>
      <w:r>
        <w:rPr>
          <w:rFonts w:ascii="Arial" w:hAnsi="Arial"/>
          <w:color w:val="231F20"/>
          <w:sz w:val="16"/>
        </w:rPr>
        <w:t>(P090065F5) </w:t>
      </w:r>
      <w:r>
        <w:rPr>
          <w:rFonts w:ascii="Arial" w:hAnsi="Arial"/>
          <w:color w:val="231F20"/>
        </w:rPr>
        <w:t>De acordo com esse texto, o índio Aramirim demonstrou</w:t>
      </w:r>
      <w:r>
        <w:rPr>
          <w:rFonts w:ascii="Arial" w:hAnsi="Arial"/>
          <w:color w:val="231F20"/>
          <w:spacing w:val="-17"/>
        </w:rPr>
        <w:t> </w:t>
      </w:r>
      <w:r>
        <w:rPr>
          <w:rFonts w:ascii="Arial" w:hAnsi="Arial"/>
          <w:color w:val="231F20"/>
        </w:rPr>
        <w:t>ser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bondoso.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orgulhoso.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2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/>
        <w:ind w:left="439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6072847" cy="1786127"/>
            <wp:effectExtent l="0" t="0" r="0" b="0"/>
            <wp:docPr id="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847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65"/>
        <w:ind w:left="383" w:right="12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5">
        <w:r>
          <w:rPr>
            <w:rFonts w:ascii="Arial" w:hAnsi="Arial"/>
            <w:color w:val="231F20"/>
            <w:sz w:val="16"/>
          </w:rPr>
          <w:t>em: &lt;http://www1.folha.uol.com.br/ilustrada/cartum/cartunsdiarios/#12/9/2013&gt;.</w:t>
        </w:r>
      </w:hyperlink>
      <w:r>
        <w:rPr>
          <w:rFonts w:ascii="Arial" w:hAnsi="Arial"/>
          <w:color w:val="231F20"/>
          <w:sz w:val="16"/>
        </w:rPr>
        <w:t> Acesso em: 12 set.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(P090062F5_SUP)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12"/>
        </w:numPr>
        <w:tabs>
          <w:tab w:pos="490" w:val="left" w:leader="none"/>
        </w:tabs>
        <w:spacing w:line="240" w:lineRule="auto" w:before="135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(P090062F5)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homem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esperou a ajuda do gato para conseguir armar a</w:t>
      </w:r>
      <w:r>
        <w:rPr>
          <w:rFonts w:ascii="Arial"/>
          <w:color w:val="231F20"/>
          <w:spacing w:val="-32"/>
          <w:sz w:val="22"/>
        </w:rPr>
        <w:t> </w:t>
      </w:r>
      <w:r>
        <w:rPr>
          <w:rFonts w:ascii="Arial"/>
          <w:color w:val="231F20"/>
          <w:sz w:val="22"/>
        </w:rPr>
        <w:t>armadilha.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pegou um camundongo com 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ratoeira.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irritou com o gato conversando com 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camundongo.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machucou ao armar 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ratoeira.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Heading1"/>
        <w:spacing w:line="240" w:lineRule="auto" w:before="0"/>
        <w:ind w:right="129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 texto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56.192902pt;margin-top:7.664956pt;width:482.9pt;height:268.850pt;mso-position-horizontal-relative:page;mso-position-vertical-relative:paragraph;z-index:1504;mso-wrap-distance-left:0;mso-wrap-distance-right:0" coordorigin="1124,153" coordsize="9658,5377">
            <v:group style="position:absolute;left:1701;top:163;width:2;height:5357" coordorigin="1701,163" coordsize="2,5357">
              <v:shape style="position:absolute;left:1701;top:163;width:2;height:5357" coordorigin="1701,163" coordsize="0,5357" path="m1701,5520l1701,163e" filled="false" stroked="true" strokeweight=".5pt" strokecolor="#010202">
                <v:path arrowok="t"/>
              </v:shape>
            </v:group>
            <v:group style="position:absolute;left:1129;top:158;width:572;height:2" coordorigin="1129,158" coordsize="572,2">
              <v:shape style="position:absolute;left:1129;top:158;width:572;height:2" coordorigin="1129,158" coordsize="572,0" path="m1129,158l1701,158e" filled="false" stroked="true" strokeweight=".5pt" strokecolor="#231f20">
                <v:path arrowok="t"/>
              </v:shape>
            </v:group>
            <v:group style="position:absolute;left:1134;top:163;width:2;height:5357" coordorigin="1134,163" coordsize="2,5357">
              <v:shape style="position:absolute;left:1134;top:163;width:2;height:5357" coordorigin="1134,163" coordsize="0,5357" path="m1134,5520l1134,163e" filled="false" stroked="true" strokeweight=".5pt" strokecolor="#231f20">
                <v:path arrowok="t"/>
              </v:shape>
            </v:group>
            <v:group style="position:absolute;left:1701;top:158;width:9076;height:2" coordorigin="1701,158" coordsize="9076,2">
              <v:shape style="position:absolute;left:1701;top:158;width:9076;height:2" coordorigin="1701,158" coordsize="9076,0" path="m1701,158l10777,158e" filled="false" stroked="true" strokeweight=".5pt" strokecolor="#231f20">
                <v:path arrowok="t"/>
              </v:shape>
            </v:group>
            <v:group style="position:absolute;left:10772;top:163;width:2;height:5357" coordorigin="10772,163" coordsize="2,5357">
              <v:shape style="position:absolute;left:10772;top:163;width:2;height:5357" coordorigin="10772,163" coordsize="0,5357" path="m10772,5520l10772,163e" filled="false" stroked="true" strokeweight=".5pt" strokecolor="#231f20">
                <v:path arrowok="t"/>
              </v:shape>
            </v:group>
            <v:group style="position:absolute;left:1129;top:5525;width:572;height:2" coordorigin="1129,5525" coordsize="572,2">
              <v:shape style="position:absolute;left:1129;top:5525;width:572;height:2" coordorigin="1129,5525" coordsize="572,0" path="m1129,5525l1701,5525e" filled="false" stroked="true" strokeweight=".5pt" strokecolor="#231f20">
                <v:path arrowok="t"/>
              </v:shape>
            </v:group>
            <v:group style="position:absolute;left:1701;top:5525;width:9076;height:2" coordorigin="1701,5525" coordsize="9076,2">
              <v:shape style="position:absolute;left:1701;top:5525;width:9076;height:2" coordorigin="1701,5525" coordsize="9076,0" path="m1701,5525l10777,5525e" filled="false" stroked="true" strokeweight=".5pt" strokecolor="#231f20">
                <v:path arrowok="t"/>
              </v:shape>
              <v:shape style="position:absolute;left:1356;top:172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07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42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58;width:9071;height:53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0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É verdade que o açaí é uma das frutas mais calóricas que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existem?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3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é, não. Só para comparar, 100 gramas da fruta têm em média 65 calorias. É 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mesmo que 100 gramas de manga ou de maçã, e bem menos que 100 gramas de banana (105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calorias),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abacate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(162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calorias)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supercalórico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tamarindo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(230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calorias).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onde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açaí?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consumido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lanchonetes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bastante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calórico é a adição de outros ingredientes no preparo da polpa, como açúcar e xarope de guaraná”,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explica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químico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Hervé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Rogez,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Universidade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Federal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(UFPA)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autor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livro Sabor Açaí. O famoso açaí “na tigela”, popular na Região Sudeste, é preparado justamente com essa polpa turbinada. E com uma agravante: muitas vezes, o açaí vem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acompanhado de outras delícias, como banana e granola, que aumentam muito o total 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calorias [...]. Mas não entre na neura de ficar contando calorias que nem louco.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Vale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quando,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supernutritivo.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“Primeiro,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ação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antioxidante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vinho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retardar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envelhecimento.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Segundo,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gordura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saudável,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semelhante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azeite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oliva,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sistema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cardiovascular”,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afirma a nutricionista Cynthia Antonaccio [...]. Sem contar que a fruta é rica em fibras, manganês, cobre, cálcio, magnésio, proteínas e potássio. Uma última curiosidade sobre   a fruta é que seu modo de consumo no Norte e Nordeste do país é bem diferente. Nessas regiões, suco de açaí é misturado à farinha de mandioca ou tapioca. O produto final é um mingau meio doce, que os nortistas adoram comer com peixe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frito.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1"/>
        <w:ind w:left="0" w:right="115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em:</w:t>
      </w:r>
      <w:r>
        <w:rPr>
          <w:rFonts w:ascii="Arial" w:hAnsi="Arial"/>
          <w:color w:val="231F20"/>
          <w:spacing w:val="-10"/>
          <w:sz w:val="16"/>
        </w:rPr>
        <w:t> </w:t>
      </w:r>
      <w:hyperlink r:id="rId26">
        <w:r>
          <w:rPr>
            <w:rFonts w:ascii="Arial" w:hAnsi="Arial"/>
            <w:color w:val="231F20"/>
            <w:spacing w:val="-7"/>
            <w:sz w:val="16"/>
          </w:rPr>
          <w:t>&lt;http://mundoestranho.abril.com.br/materia/e-verdade-que-o-acai-e-uma-das-frutas-mais-caloricas-que-existem&gt;.</w:t>
        </w:r>
      </w:hyperlink>
      <w:r>
        <w:rPr>
          <w:rFonts w:ascii="Arial" w:hAnsi="Arial"/>
          <w:color w:val="231F20"/>
          <w:spacing w:val="-20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em: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21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ago.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2013.</w:t>
      </w:r>
      <w:r>
        <w:rPr>
          <w:rFonts w:ascii="Arial" w:hAnsi="Arial"/>
          <w:sz w:val="16"/>
        </w:rPr>
      </w:r>
    </w:p>
    <w:p>
      <w:pPr>
        <w:spacing w:before="36"/>
        <w:ind w:left="0" w:right="115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7"/>
          <w:sz w:val="16"/>
        </w:rPr>
        <w:t>Fragmento.</w:t>
      </w:r>
      <w:r>
        <w:rPr>
          <w:rFonts w:ascii="Arial"/>
          <w:color w:val="231F20"/>
          <w:spacing w:val="-6"/>
          <w:sz w:val="16"/>
        </w:rPr>
        <w:t> </w:t>
      </w:r>
      <w:r>
        <w:rPr>
          <w:rFonts w:ascii="Arial"/>
          <w:color w:val="231F20"/>
          <w:spacing w:val="-7"/>
          <w:sz w:val="16"/>
        </w:rPr>
        <w:t>(P090057F5_SUP)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12"/>
        </w:numPr>
        <w:tabs>
          <w:tab w:pos="490" w:val="left" w:leader="none"/>
        </w:tabs>
        <w:spacing w:line="240" w:lineRule="auto" w:before="3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(P090057F5) </w:t>
      </w:r>
      <w:r>
        <w:rPr>
          <w:rFonts w:ascii="Arial" w:hAnsi="Arial"/>
          <w:color w:val="231F20"/>
          <w:sz w:val="22"/>
        </w:rPr>
        <w:t>Qual é a informação principal desse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açaí é consumido de forma diferente no Norte e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Nordeste.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açaí é menos calórico que diversas outras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frutas.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açaí possui ação antioxidante e gordura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saudável.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açaí vem acompanhado de outros ingredientes no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Sudeste.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12"/>
        </w:numPr>
        <w:tabs>
          <w:tab w:pos="511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(P090058F5) </w:t>
      </w:r>
      <w:r>
        <w:rPr>
          <w:rFonts w:ascii="Arial" w:hAnsi="Arial"/>
          <w:color w:val="231F20"/>
          <w:sz w:val="22"/>
        </w:rPr>
        <w:t>De acordo com esse texto, o açaí consumido nas lanchonetes é mais calórico devido a </w:t>
      </w:r>
      <w:r>
        <w:rPr>
          <w:rFonts w:ascii="Arial" w:hAnsi="Arial"/>
          <w:color w:val="231F20"/>
          <w:sz w:val="22"/>
        </w:rPr>
        <w:t>ingredientes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129"/>
        <w:jc w:val="left"/>
      </w:pPr>
      <w:r>
        <w:rPr>
          <w:color w:val="231F20"/>
        </w:rPr>
        <w:t>A) a farinha de</w:t>
      </w:r>
      <w:r>
        <w:rPr>
          <w:color w:val="231F20"/>
          <w:spacing w:val="-1"/>
        </w:rPr>
        <w:t> </w:t>
      </w:r>
      <w:r>
        <w:rPr>
          <w:color w:val="231F20"/>
        </w:rPr>
        <w:t>mandioca.</w:t>
      </w:r>
      <w:r>
        <w:rPr/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tapioca.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tamarindo.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xarope 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guaraná.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129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 w:cs="Arial" w:eastAsia="Arial" w:hint="default"/>
          <w:color w:val="231F20"/>
        </w:rPr>
        <w:t>Leia novamente os textos “</w:t>
      </w:r>
      <w:r>
        <w:rPr>
          <w:color w:val="231F20"/>
        </w:rPr>
        <w:t>É verdade que o açaí é uma das frutas mais calóricas que existem?</w:t>
      </w:r>
      <w:r>
        <w:rPr>
          <w:rFonts w:ascii="Arial" w:hAnsi="Arial" w:cs="Arial" w:eastAsia="Arial" w:hint="default"/>
          <w:color w:val="231F20"/>
        </w:rPr>
        <w:t>” para responder às questões</w:t>
      </w:r>
      <w:r>
        <w:rPr>
          <w:rFonts w:ascii="Arial" w:hAnsi="Arial" w:cs="Arial" w:eastAsia="Arial" w:hint="default"/>
          <w:color w:val="231F20"/>
          <w:spacing w:val="-18"/>
        </w:rPr>
        <w:t> </w:t>
      </w:r>
      <w:r>
        <w:rPr>
          <w:rFonts w:ascii="Arial" w:hAnsi="Arial" w:cs="Arial" w:eastAsia="Arial" w:hint="default"/>
          <w:color w:val="231F20"/>
        </w:rPr>
        <w:t>abaixo.</w:t>
      </w:r>
      <w:r>
        <w:rPr>
          <w:rFonts w:ascii="Arial" w:hAnsi="Arial" w:cs="Arial" w:eastAsia="Arial" w:hint="default"/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12"/>
        </w:numPr>
        <w:tabs>
          <w:tab w:pos="462" w:val="left" w:leader="none"/>
        </w:tabs>
        <w:spacing w:line="240" w:lineRule="auto" w:before="0" w:after="0"/>
        <w:ind w:left="461" w:right="0" w:hanging="35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(P090060F5)</w:t>
      </w:r>
      <w:r>
        <w:rPr>
          <w:rFonts w:ascii="Arial" w:hAnsi="Arial" w:cs="Arial" w:eastAsia="Arial" w:hint="default"/>
          <w:color w:val="231F20"/>
          <w:spacing w:val="4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“Vale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pena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comer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açaí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vez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quando,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3"/>
          <w:sz w:val="22"/>
          <w:szCs w:val="22"/>
          <w:u w:val="thick" w:color="231F20"/>
        </w:rPr>
        <w:t>porque</w:t>
      </w:r>
      <w:r>
        <w:rPr>
          <w:rFonts w:ascii="Arial" w:hAnsi="Arial" w:cs="Arial" w:eastAsia="Arial" w:hint="default"/>
          <w:b/>
          <w:bCs/>
          <w:color w:val="231F20"/>
          <w:spacing w:val="-1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ele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supernutritivo.”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10-11),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12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</w:t>
      </w:r>
      <w:r>
        <w:rPr>
          <w:rFonts w:ascii="Arial" w:hAnsi="Arial"/>
          <w:color w:val="231F20"/>
          <w:spacing w:val="-3"/>
        </w:rPr>
        <w:t>termo </w:t>
      </w:r>
      <w:r>
        <w:rPr>
          <w:rFonts w:ascii="Arial" w:hAnsi="Arial"/>
          <w:color w:val="231F20"/>
        </w:rPr>
        <w:t>em </w:t>
      </w:r>
      <w:r>
        <w:rPr>
          <w:rFonts w:ascii="Arial" w:hAnsi="Arial"/>
          <w:color w:val="231F20"/>
          <w:spacing w:val="-3"/>
        </w:rPr>
        <w:t>destaque estabelece </w:t>
      </w:r>
      <w:r>
        <w:rPr>
          <w:rFonts w:ascii="Arial" w:hAnsi="Arial"/>
          <w:color w:val="231F20"/>
        </w:rPr>
        <w:t>uma </w:t>
      </w:r>
      <w:r>
        <w:rPr>
          <w:rFonts w:ascii="Arial" w:hAnsi="Arial"/>
          <w:color w:val="231F20"/>
          <w:spacing w:val="-3"/>
        </w:rPr>
        <w:t>relação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3"/>
        </w:rPr>
        <w:t>de</w:t>
      </w:r>
      <w:r>
        <w:rPr>
          <w:rFonts w:ascii="Arial" w:hAnsi="Arial"/>
        </w:rPr>
      </w:r>
    </w:p>
    <w:p>
      <w:pPr>
        <w:pStyle w:val="ListParagraph"/>
        <w:numPr>
          <w:ilvl w:val="1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conclusão.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finalidade.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2"/>
        </w:numPr>
        <w:tabs>
          <w:tab w:pos="50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(P090059F5)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“Mas não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entre na neura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 ficar contando calorias que nem louco.” (ℓ. 10), a expressão em destaque significa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ficar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56"/>
        <w:ind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cansado.</w:t>
      </w:r>
      <w:r>
        <w:rPr>
          <w:rFonts w:ascii="Arial"/>
        </w:rPr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B) confuso.</w:t>
      </w:r>
      <w:r>
        <w:rPr/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irritado.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preocupado.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2"/>
        </w:numPr>
        <w:tabs>
          <w:tab w:pos="507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(P090061F5)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“Mas não entre na neura de ficar contando calorias que nem louco.” (ℓ. 10), a linguagem utilizada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56"/>
        <w:ind w:right="129"/>
        <w:jc w:val="left"/>
      </w:pPr>
      <w:r>
        <w:rPr>
          <w:color w:val="231F20"/>
        </w:rPr>
        <w:t>A) científica.</w:t>
      </w:r>
      <w:r>
        <w:rPr/>
      </w:r>
    </w:p>
    <w:p>
      <w:pPr>
        <w:pStyle w:val="BodyText"/>
        <w:spacing w:line="240" w:lineRule="auto"/>
        <w:ind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culta.</w:t>
      </w:r>
      <w:r>
        <w:rPr>
          <w:rFonts w:ascii="Arial"/>
        </w:rPr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informal.</w:t>
      </w:r>
      <w:r>
        <w:rPr/>
      </w:r>
    </w:p>
    <w:p>
      <w:pPr>
        <w:pStyle w:val="BodyText"/>
        <w:spacing w:line="240" w:lineRule="auto"/>
        <w:ind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regional.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27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14</w:t>
      </w:r>
      <w:r>
        <w:rPr>
          <w:rFonts w:ascii="Arial" w:hAnsi="Arial"/>
          <w:color w:val="231F20"/>
        </w:rPr>
        <w:t>) </w:t>
      </w:r>
      <w:r>
        <w:rPr>
          <w:color w:val="231F20"/>
          <w:sz w:val="16"/>
        </w:rPr>
        <w:t>(M090415E4) </w:t>
      </w:r>
      <w:r>
        <w:rPr>
          <w:color w:val="231F20"/>
        </w:rPr>
        <w:t>No gráfico abaixo está representada a quantidade de estudantes matriculados, por </w:t>
      </w:r>
      <w:r>
        <w:rPr>
          <w:color w:val="231F20"/>
          <w:spacing w:val="13"/>
        </w:rPr>
        <w:t> </w:t>
      </w:r>
      <w:r>
        <w:rPr>
          <w:color w:val="231F20"/>
        </w:rPr>
        <w:t>idade,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de acordo com os dados da secretaria de uma</w:t>
      </w:r>
      <w:r>
        <w:rPr>
          <w:rFonts w:ascii="Arial"/>
          <w:color w:val="231F20"/>
          <w:spacing w:val="-23"/>
        </w:rPr>
        <w:t> </w:t>
      </w:r>
      <w:r>
        <w:rPr>
          <w:rFonts w:ascii="Arial"/>
          <w:color w:val="231F20"/>
        </w:rPr>
        <w:t>escola.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footerReference w:type="default" r:id="rId28"/>
          <w:pgSz w:w="11910" w:h="16840"/>
          <w:pgMar w:footer="524" w:header="377" w:top="560" w:bottom="720" w:left="740" w:right="0"/>
          <w:pgNumType w:start="6"/>
        </w:sectPr>
      </w:pPr>
    </w:p>
    <w:p>
      <w:pPr>
        <w:spacing w:before="109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103.640366pt;margin-top:15.820504pt;width:12.05pt;height:127.05pt;mso-position-horizontal-relative:page;mso-position-vertical-relative:paragraph;z-index:1816" type="#_x0000_t202" filled="false" stroked="false">
            <v:textbox inset="0,0,0,0" style="layout-flow:vertical;mso-layout-flow-alt:bottom-to-top">
              <w:txbxContent>
                <w:p>
                  <w:pPr>
                    <w:spacing w:line="226" w:lineRule="exact" w:before="14"/>
                    <w:ind w:left="20" w:right="-900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20"/>
                    </w:rPr>
                    <w:t>Quantidade de </w:t>
                  </w:r>
                  <w:r>
                    <w:rPr>
                      <w:rFonts w:ascii="Arial"/>
                      <w:b/>
                      <w:color w:val="231F20"/>
                      <w:w w:val="99"/>
                      <w:sz w:val="20"/>
                    </w:rPr>
                    <w:t>estudantes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95"/>
          <w:sz w:val="20"/>
        </w:rPr>
        <w:t>160</w:t>
      </w:r>
      <w:r>
        <w:rPr>
          <w:rFonts w:ascii="Arial"/>
          <w:sz w:val="20"/>
        </w:rPr>
      </w:r>
    </w:p>
    <w:p>
      <w:pPr>
        <w:spacing w:before="130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140</w:t>
      </w:r>
      <w:r>
        <w:rPr>
          <w:rFonts w:ascii="Arial"/>
          <w:sz w:val="20"/>
        </w:rPr>
      </w:r>
    </w:p>
    <w:p>
      <w:pPr>
        <w:spacing w:before="13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120</w:t>
      </w:r>
      <w:r>
        <w:rPr>
          <w:rFonts w:ascii="Arial"/>
          <w:sz w:val="20"/>
        </w:rPr>
      </w:r>
    </w:p>
    <w:p>
      <w:pPr>
        <w:spacing w:before="118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100</w:t>
      </w:r>
      <w:r>
        <w:rPr>
          <w:rFonts w:ascii="Arial"/>
          <w:sz w:val="20"/>
        </w:rPr>
      </w:r>
    </w:p>
    <w:p>
      <w:pPr>
        <w:spacing w:before="11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80</w:t>
      </w:r>
      <w:r>
        <w:rPr>
          <w:rFonts w:ascii="Arial"/>
          <w:spacing w:val="-1"/>
          <w:sz w:val="20"/>
        </w:rPr>
      </w:r>
    </w:p>
    <w:p>
      <w:pPr>
        <w:spacing w:before="144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60</w:t>
      </w:r>
      <w:r>
        <w:rPr>
          <w:rFonts w:ascii="Arial"/>
          <w:spacing w:val="-1"/>
          <w:sz w:val="20"/>
        </w:rPr>
      </w:r>
    </w:p>
    <w:p>
      <w:pPr>
        <w:spacing w:before="118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40</w:t>
      </w:r>
      <w:r>
        <w:rPr>
          <w:rFonts w:ascii="Arial"/>
          <w:spacing w:val="-1"/>
          <w:sz w:val="20"/>
        </w:rPr>
      </w:r>
    </w:p>
    <w:p>
      <w:pPr>
        <w:spacing w:before="13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20</w:t>
      </w:r>
      <w:r>
        <w:rPr>
          <w:rFonts w:ascii="Arial"/>
          <w:spacing w:val="-1"/>
          <w:sz w:val="20"/>
        </w:rPr>
      </w:r>
    </w:p>
    <w:p>
      <w:pPr>
        <w:spacing w:before="124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8"/>
        </w:numPr>
        <w:tabs>
          <w:tab w:pos="424" w:val="left" w:leader="none"/>
        </w:tabs>
        <w:spacing w:line="240" w:lineRule="auto" w:before="0" w:after="0"/>
        <w:ind w:left="423" w:right="0" w:hanging="263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55.518997pt;margin-top:-152.167145pt;width:336.25pt;height:145.35pt;mso-position-horizontal-relative:page;mso-position-vertical-relative:paragraph;z-index:1792" coordorigin="3110,-3043" coordsize="6725,2907">
            <v:group style="position:absolute;left:3120;top:-3033;width:6705;height:2" coordorigin="3120,-3033" coordsize="6705,2">
              <v:shape style="position:absolute;left:3120;top:-3033;width:6705;height:2" coordorigin="3120,-3033" coordsize="6705,0" path="m3120,-3033l9825,-3033e" filled="false" stroked="true" strokeweight="1pt" strokecolor="#231f20">
                <v:path arrowok="t"/>
              </v:shape>
            </v:group>
            <v:group style="position:absolute;left:3120;top:-2673;width:6705;height:2" coordorigin="3120,-2673" coordsize="6705,2">
              <v:shape style="position:absolute;left:3120;top:-2673;width:6705;height:2" coordorigin="3120,-2673" coordsize="6705,0" path="m3120,-2673l3120,-2673,9745,-2673,9825,-2673e" filled="false" stroked="true" strokeweight="1pt" strokecolor="#231f20">
                <v:path arrowok="t"/>
              </v:shape>
            </v:group>
            <v:group style="position:absolute;left:3120;top:-2312;width:1095;height:2" coordorigin="3120,-2312" coordsize="1095,2">
              <v:shape style="position:absolute;left:3120;top:-2312;width:1095;height:2" coordorigin="3120,-2312" coordsize="1095,0" path="m3120,-2312l4215,-2312e" filled="false" stroked="true" strokeweight="1pt" strokecolor="#231f20">
                <v:path arrowok="t"/>
              </v:shape>
            </v:group>
            <v:group style="position:absolute;left:3120;top:-1951;width:1095;height:2" coordorigin="3120,-1951" coordsize="1095,2">
              <v:shape style="position:absolute;left:3120;top:-1951;width:1095;height:2" coordorigin="3120,-1951" coordsize="1095,0" path="m3120,-1951l4215,-1951e" filled="false" stroked="true" strokeweight="1pt" strokecolor="#231f20">
                <v:path arrowok="t"/>
              </v:shape>
            </v:group>
            <v:group style="position:absolute;left:3120;top:-1590;width:1095;height:2" coordorigin="3120,-1590" coordsize="1095,2">
              <v:shape style="position:absolute;left:3120;top:-1590;width:1095;height:2" coordorigin="3120,-1590" coordsize="1095,0" path="m3120,-1590l4215,-1590e" filled="false" stroked="true" strokeweight="1pt" strokecolor="#231f20">
                <v:path arrowok="t"/>
              </v:shape>
            </v:group>
            <v:group style="position:absolute;left:3120;top:-1230;width:1095;height:2" coordorigin="3120,-1230" coordsize="1095,2">
              <v:shape style="position:absolute;left:3120;top:-1230;width:1095;height:2" coordorigin="3120,-1230" coordsize="1095,0" path="m3120,-1230l4215,-1230e" filled="false" stroked="true" strokeweight="1pt" strokecolor="#231f20">
                <v:path arrowok="t"/>
              </v:shape>
            </v:group>
            <v:group style="position:absolute;left:3120;top:-869;width:1095;height:2" coordorigin="3120,-869" coordsize="1095,2">
              <v:shape style="position:absolute;left:3120;top:-869;width:1095;height:2" coordorigin="3120,-869" coordsize="1095,0" path="m3120,-869l4215,-869e" filled="false" stroked="true" strokeweight="1pt" strokecolor="#231f20">
                <v:path arrowok="t"/>
              </v:shape>
            </v:group>
            <v:group style="position:absolute;left:3120;top:-508;width:276;height:2" coordorigin="3120,-508" coordsize="276,2">
              <v:shape style="position:absolute;left:3120;top:-508;width:276;height:2" coordorigin="3120,-508" coordsize="276,0" path="m3120,-508l3396,-508e" filled="false" stroked="true" strokeweight="1pt" strokecolor="#231f20">
                <v:path arrowok="t"/>
              </v:shape>
            </v:group>
            <v:group style="position:absolute;left:3120;top:-147;width:6705;height:2" coordorigin="3120,-147" coordsize="6705,2">
              <v:shape style="position:absolute;left:3120;top:-147;width:6705;height:2" coordorigin="3120,-147" coordsize="6705,0" path="m3120,-147l9825,-147e" filled="false" stroked="true" strokeweight="1pt" strokecolor="#231f20">
                <v:path arrowok="t"/>
              </v:shape>
            </v:group>
            <v:group style="position:absolute;left:3120;top:-3033;width:2;height:2887" coordorigin="3120,-3033" coordsize="2,2887">
              <v:shape style="position:absolute;left:3120;top:-3033;width:2;height:2887" coordorigin="3120,-3033" coordsize="0,2887" path="m3120,-3033l3120,-147e" filled="false" stroked="true" strokeweight="1pt" strokecolor="#231f20">
                <v:path arrowok="t"/>
              </v:shape>
            </v:group>
            <v:group style="position:absolute;left:3726;top:-508;width:489;height:2" coordorigin="3726,-508" coordsize="489,2">
              <v:shape style="position:absolute;left:3726;top:-508;width:489;height:2" coordorigin="3726,-508" coordsize="489,0" path="m3726,-508l4215,-508e" filled="false" stroked="true" strokeweight="1pt" strokecolor="#231f20">
                <v:path arrowok="t"/>
              </v:shape>
            </v:group>
            <v:group style="position:absolute;left:3396;top:-630;width:330;height:483" coordorigin="3396,-630" coordsize="330,483">
              <v:shape style="position:absolute;left:3396;top:-630;width:330;height:483" coordorigin="3396,-630" coordsize="330,483" path="m3396,-630l3726,-630,3726,-147,3396,-147,3396,-630xe" filled="true" fillcolor="#939598" stroked="false">
                <v:path arrowok="t"/>
                <v:fill type="solid"/>
              </v:shape>
            </v:group>
            <v:group style="position:absolute;left:3396;top:-630;width:330;height:483" coordorigin="3396,-630" coordsize="330,483">
              <v:shape style="position:absolute;left:3396;top:-630;width:330;height:483" coordorigin="3396,-630" coordsize="330,483" path="m3396,-630l3726,-630,3726,-147,3396,-147,3396,-630xe" filled="false" stroked="true" strokeweight="1pt" strokecolor="#231f20">
                <v:path arrowok="t"/>
              </v:shape>
            </v:group>
            <v:group style="position:absolute;left:4545;top:-2312;width:516;height:2" coordorigin="4545,-2312" coordsize="516,2">
              <v:shape style="position:absolute;left:4545;top:-2312;width:516;height:2" coordorigin="4545,-2312" coordsize="516,0" path="m4545,-2312l5061,-2312e" filled="false" stroked="true" strokeweight="1pt" strokecolor="#231f20">
                <v:path arrowok="t"/>
              </v:shape>
            </v:group>
            <v:group style="position:absolute;left:4545;top:-1951;width:516;height:2" coordorigin="4545,-1951" coordsize="516,2">
              <v:shape style="position:absolute;left:4545;top:-1951;width:516;height:2" coordorigin="4545,-1951" coordsize="516,0" path="m4545,-1951l5061,-1951e" filled="false" stroked="true" strokeweight="1pt" strokecolor="#231f20">
                <v:path arrowok="t"/>
              </v:shape>
            </v:group>
            <v:group style="position:absolute;left:4545;top:-1590;width:516;height:2" coordorigin="4545,-1590" coordsize="516,2">
              <v:shape style="position:absolute;left:4545;top:-1590;width:516;height:2" coordorigin="4545,-1590" coordsize="516,0" path="m4545,-1590l5061,-1590e" filled="false" stroked="true" strokeweight="1pt" strokecolor="#231f20">
                <v:path arrowok="t"/>
              </v:shape>
            </v:group>
            <v:group style="position:absolute;left:4545;top:-1230;width:516;height:2" coordorigin="4545,-1230" coordsize="516,2">
              <v:shape style="position:absolute;left:4545;top:-1230;width:516;height:2" coordorigin="4545,-1230" coordsize="516,0" path="m4545,-1230l5061,-1230e" filled="false" stroked="true" strokeweight="1pt" strokecolor="#231f20">
                <v:path arrowok="t"/>
              </v:shape>
            </v:group>
            <v:group style="position:absolute;left:4545;top:-869;width:516;height:2" coordorigin="4545,-869" coordsize="516,2">
              <v:shape style="position:absolute;left:4545;top:-869;width:516;height:2" coordorigin="4545,-869" coordsize="516,0" path="m4545,-869l5061,-869e" filled="false" stroked="true" strokeweight="1pt" strokecolor="#231f20">
                <v:path arrowok="t"/>
              </v:shape>
            </v:group>
            <v:group style="position:absolute;left:4545;top:-508;width:516;height:2" coordorigin="4545,-508" coordsize="516,2">
              <v:shape style="position:absolute;left:4545;top:-508;width:516;height:2" coordorigin="4545,-508" coordsize="516,0" path="m4545,-508l5061,-508e" filled="false" stroked="true" strokeweight="1pt" strokecolor="#231f20">
                <v:path arrowok="t"/>
              </v:shape>
            </v:group>
            <v:group style="position:absolute;left:4215;top:-2454;width:330;height:2307" coordorigin="4215,-2454" coordsize="330,2307">
              <v:shape style="position:absolute;left:4215;top:-2454;width:330;height:2307" coordorigin="4215,-2454" coordsize="330,2307" path="m4215,-2454l4545,-2454,4545,-147,4215,-147,4215,-2454xe" filled="true" fillcolor="#939598" stroked="false">
                <v:path arrowok="t"/>
                <v:fill type="solid"/>
              </v:shape>
            </v:group>
            <v:group style="position:absolute;left:4215;top:-2454;width:330;height:2307" coordorigin="4215,-2454" coordsize="330,2307">
              <v:shape style="position:absolute;left:4215;top:-2454;width:330;height:2307" coordorigin="4215,-2454" coordsize="330,2307" path="m4215,-2454l4545,-2454,4545,-147,4215,-147,4215,-2454xe" filled="false" stroked="true" strokeweight="1pt" strokecolor="#231f20">
                <v:path arrowok="t"/>
              </v:shape>
            </v:group>
            <v:group style="position:absolute;left:5391;top:-2312;width:4435;height:2" coordorigin="5391,-2312" coordsize="4435,2">
              <v:shape style="position:absolute;left:5391;top:-2312;width:4435;height:2" coordorigin="5391,-2312" coordsize="4435,0" path="m5391,-2312l9825,-2312e" filled="false" stroked="true" strokeweight="1pt" strokecolor="#231f20">
                <v:path arrowok="t"/>
              </v:shape>
            </v:group>
            <v:group style="position:absolute;left:5391;top:-1951;width:516;height:2" coordorigin="5391,-1951" coordsize="516,2">
              <v:shape style="position:absolute;left:5391;top:-1951;width:516;height:2" coordorigin="5391,-1951" coordsize="516,0" path="m5391,-1951l5907,-1951e" filled="false" stroked="true" strokeweight="1pt" strokecolor="#231f20">
                <v:path arrowok="t"/>
              </v:shape>
            </v:group>
            <v:group style="position:absolute;left:5391;top:-1590;width:516;height:2" coordorigin="5391,-1590" coordsize="516,2">
              <v:shape style="position:absolute;left:5391;top:-1590;width:516;height:2" coordorigin="5391,-1590" coordsize="516,0" path="m5391,-1590l5907,-1590e" filled="false" stroked="true" strokeweight="1pt" strokecolor="#231f20">
                <v:path arrowok="t"/>
              </v:shape>
            </v:group>
            <v:group style="position:absolute;left:5391;top:-1230;width:516;height:2" coordorigin="5391,-1230" coordsize="516,2">
              <v:shape style="position:absolute;left:5391;top:-1230;width:516;height:2" coordorigin="5391,-1230" coordsize="516,0" path="m5391,-1230l5907,-1230e" filled="false" stroked="true" strokeweight="1pt" strokecolor="#231f20">
                <v:path arrowok="t"/>
              </v:shape>
            </v:group>
            <v:group style="position:absolute;left:5391;top:-869;width:516;height:2" coordorigin="5391,-869" coordsize="516,2">
              <v:shape style="position:absolute;left:5391;top:-869;width:516;height:2" coordorigin="5391,-869" coordsize="516,0" path="m5391,-869l5907,-869e" filled="false" stroked="true" strokeweight="1pt" strokecolor="#231f20">
                <v:path arrowok="t"/>
              </v:shape>
            </v:group>
            <v:group style="position:absolute;left:5391;top:-508;width:516;height:2" coordorigin="5391,-508" coordsize="516,2">
              <v:shape style="position:absolute;left:5391;top:-508;width:516;height:2" coordorigin="5391,-508" coordsize="516,0" path="m5391,-508l5907,-508e" filled="false" stroked="true" strokeweight="1pt" strokecolor="#231f20">
                <v:path arrowok="t"/>
              </v:shape>
            </v:group>
            <v:group style="position:absolute;left:5061;top:-2598;width:330;height:2451" coordorigin="5061,-2598" coordsize="330,2451">
              <v:shape style="position:absolute;left:5061;top:-2598;width:330;height:2451" coordorigin="5061,-2598" coordsize="330,2451" path="m5061,-2598l5391,-2598,5391,-147,5061,-147,5061,-2598xe" filled="true" fillcolor="#939598" stroked="false">
                <v:path arrowok="t"/>
                <v:fill type="solid"/>
              </v:shape>
            </v:group>
            <v:group style="position:absolute;left:5061;top:-2598;width:330;height:2451" coordorigin="5061,-2598" coordsize="330,2451">
              <v:shape style="position:absolute;left:5061;top:-2598;width:330;height:2451" coordorigin="5061,-2598" coordsize="330,2451" path="m5061,-2598l5391,-2598,5391,-147,5061,-147,5061,-2598xe" filled="false" stroked="true" strokeweight="1pt" strokecolor="#231f20">
                <v:path arrowok="t"/>
              </v:shape>
            </v:group>
            <v:group style="position:absolute;left:6237;top:-1951;width:3589;height:2" coordorigin="6237,-1951" coordsize="3589,2">
              <v:shape style="position:absolute;left:6237;top:-1951;width:3589;height:2" coordorigin="6237,-1951" coordsize="3589,0" path="m6237,-1951l9825,-1951e" filled="false" stroked="true" strokeweight="1pt" strokecolor="#231f20">
                <v:path arrowok="t"/>
              </v:shape>
            </v:group>
            <v:group style="position:absolute;left:6237;top:-1590;width:3589;height:2" coordorigin="6237,-1590" coordsize="3589,2">
              <v:shape style="position:absolute;left:6237;top:-1590;width:3589;height:2" coordorigin="6237,-1590" coordsize="3589,0" path="m6237,-1590l9825,-1590e" filled="false" stroked="true" strokeweight="1pt" strokecolor="#231f20">
                <v:path arrowok="t"/>
              </v:shape>
            </v:group>
            <v:group style="position:absolute;left:6237;top:-1230;width:3589;height:2" coordorigin="6237,-1230" coordsize="3589,2">
              <v:shape style="position:absolute;left:6237;top:-1230;width:3589;height:2" coordorigin="6237,-1230" coordsize="3589,0" path="m6237,-1230l9825,-1230e" filled="false" stroked="true" strokeweight="1pt" strokecolor="#231f20">
                <v:path arrowok="t"/>
              </v:shape>
            </v:group>
            <v:group style="position:absolute;left:6237;top:-869;width:3589;height:2" coordorigin="6237,-869" coordsize="3589,2">
              <v:shape style="position:absolute;left:6237;top:-869;width:3589;height:2" coordorigin="6237,-869" coordsize="3589,0" path="m6237,-869l9825,-869e" filled="false" stroked="true" strokeweight="1pt" strokecolor="#231f20">
                <v:path arrowok="t"/>
              </v:shape>
            </v:group>
            <v:group style="position:absolute;left:6237;top:-508;width:3589;height:2" coordorigin="6237,-508" coordsize="3589,2">
              <v:shape style="position:absolute;left:6237;top:-508;width:3589;height:2" coordorigin="6237,-508" coordsize="3589,0" path="m6237,-508l9825,-508e" filled="false" stroked="true" strokeweight="1pt" strokecolor="#231f20">
                <v:path arrowok="t"/>
              </v:shape>
            </v:group>
            <v:group style="position:absolute;left:5907;top:-2312;width:330;height:2165" coordorigin="5907,-2312" coordsize="330,2165">
              <v:shape style="position:absolute;left:5907;top:-2312;width:330;height:2165" coordorigin="5907,-2312" coordsize="330,2165" path="m5907,-2312l6237,-2312,6237,-147,5907,-147,5907,-2312xe" filled="true" fillcolor="#939598" stroked="false">
                <v:path arrowok="t"/>
                <v:fill type="solid"/>
              </v:shape>
            </v:group>
            <v:group style="position:absolute;left:5907;top:-2312;width:330;height:2165" coordorigin="5907,-2312" coordsize="330,2165">
              <v:shape style="position:absolute;left:5907;top:-2312;width:330;height:2165" coordorigin="5907,-2312" coordsize="330,2165" path="m5907,-2312l6237,-2312,6237,-147,5907,-147,5907,-2312xe" filled="false" stroked="true" strokeweight="1pt" strokecolor="#231f20">
                <v:path arrowok="t"/>
              </v:shape>
            </v:group>
            <v:group style="position:absolute;left:6735;top:-444;width:330;height:297" coordorigin="6735,-444" coordsize="330,297">
              <v:shape style="position:absolute;left:6735;top:-444;width:330;height:297" coordorigin="6735,-444" coordsize="330,297" path="m6735,-444l7065,-444,7065,-147,6735,-147,6735,-444xe" filled="true" fillcolor="#939598" stroked="false">
                <v:path arrowok="t"/>
                <v:fill type="solid"/>
              </v:shape>
            </v:group>
            <v:group style="position:absolute;left:6735;top:-444;width:330;height:297" coordorigin="6735,-444" coordsize="330,297">
              <v:shape style="position:absolute;left:6735;top:-444;width:330;height:297" coordorigin="6735,-444" coordsize="330,297" path="m6735,-444l7065,-444,7065,-147,6735,-147,6735,-444xe" filled="false" stroked="true" strokeweight="1pt" strokecolor="#231f20">
                <v:path arrowok="t"/>
              </v:shape>
            </v:group>
            <v:group style="position:absolute;left:7575;top:-360;width:330;height:213" coordorigin="7575,-360" coordsize="330,213">
              <v:shape style="position:absolute;left:7575;top:-360;width:330;height:213" coordorigin="7575,-360" coordsize="330,213" path="m7575,-360l7905,-360,7905,-147,7575,-147,7575,-360xe" filled="true" fillcolor="#939598" stroked="false">
                <v:path arrowok="t"/>
                <v:fill type="solid"/>
              </v:shape>
            </v:group>
            <v:group style="position:absolute;left:7575;top:-360;width:330;height:213" coordorigin="7575,-360" coordsize="330,213">
              <v:shape style="position:absolute;left:7575;top:-360;width:330;height:213" coordorigin="7575,-360" coordsize="330,213" path="m7575,-360l7905,-360,7905,-147,7575,-147,7575,-360xe" filled="false" stroked="true" strokeweight="1pt" strokecolor="#231f20">
                <v:path arrowok="t"/>
              </v:shape>
            </v:group>
            <v:group style="position:absolute;left:8415;top:-254;width:330;height:107" coordorigin="8415,-254" coordsize="330,107">
              <v:shape style="position:absolute;left:8415;top:-254;width:330;height:107" coordorigin="8415,-254" coordsize="330,107" path="m8415,-254l8745,-254,8745,-147,8415,-147,8415,-254xe" filled="true" fillcolor="#939598" stroked="false">
                <v:path arrowok="t"/>
                <v:fill type="solid"/>
              </v:shape>
            </v:group>
            <v:group style="position:absolute;left:8415;top:-254;width:330;height:107" coordorigin="8415,-254" coordsize="330,107">
              <v:shape style="position:absolute;left:8415;top:-254;width:330;height:107" coordorigin="8415,-254" coordsize="330,107" path="m8415,-254l8745,-254,8745,-147,8415,-147,8415,-254xe" filled="false" stroked="true" strokeweight="1pt" strokecolor="#231f20">
                <v:path arrowok="t"/>
              </v:shape>
            </v:group>
            <v:group style="position:absolute;left:9261;top:-174;width:330;height:2" coordorigin="9261,-174" coordsize="330,2">
              <v:shape style="position:absolute;left:9261;top:-174;width:330;height:2" coordorigin="9261,-174" coordsize="330,0" path="m9261,-174l9591,-174e" filled="false" stroked="true" strokeweight="2.662pt" strokecolor="#939598">
                <v:path arrowok="t"/>
              </v:shape>
            </v:group>
            <v:group style="position:absolute;left:9261;top:-201;width:330;height:54" coordorigin="9261,-201" coordsize="330,54">
              <v:shape style="position:absolute;left:9261;top:-201;width:330;height:54" coordorigin="9261,-201" coordsize="330,54" path="m9261,-201l9591,-201,9591,-147,9261,-147,9261,-201xe" filled="false" stroked="true" strokeweight="1pt" strokecolor="#231f20">
                <v:path arrowok="t"/>
              </v:shape>
              <v:shape style="position:absolute;left:5059;top:-2902;width:334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11;top:-2685;width:334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78;top:-2568;width:334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57;top:-862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87;top:-742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02;top:-745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31;top:-509;width:112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69;top:-441;width:112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z w:val="20"/>
        </w:rPr>
        <w:t>anos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18"/>
        </w:numPr>
        <w:tabs>
          <w:tab w:pos="393" w:val="left" w:leader="none"/>
        </w:tabs>
        <w:spacing w:line="240" w:lineRule="auto" w:before="0" w:after="0"/>
        <w:ind w:left="392" w:right="0" w:hanging="278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anos   13 anos   14 anos  15 anos  16 anos  17 anos   18</w:t>
      </w:r>
      <w:r>
        <w:rPr>
          <w:rFonts w:ascii="Arial"/>
          <w:color w:val="231F20"/>
          <w:spacing w:val="-6"/>
          <w:sz w:val="20"/>
        </w:rPr>
        <w:t> </w:t>
      </w:r>
      <w:r>
        <w:rPr>
          <w:rFonts w:ascii="Arial"/>
          <w:color w:val="231F20"/>
          <w:sz w:val="20"/>
        </w:rPr>
        <w:t>anos</w:t>
      </w:r>
      <w:r>
        <w:rPr>
          <w:rFonts w:ascii="Arial"/>
          <w:sz w:val="20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1910" w:h="16840"/>
          <w:pgMar w:top="0" w:bottom="0" w:left="740" w:right="0"/>
          <w:cols w:num="3" w:equalWidth="0">
            <w:col w:w="2229" w:space="40"/>
            <w:col w:w="858" w:space="40"/>
            <w:col w:w="8003"/>
          </w:cols>
        </w:sectPr>
      </w:pPr>
    </w:p>
    <w:p>
      <w:pPr>
        <w:spacing w:line="240" w:lineRule="auto" w:before="4"/>
        <w:rPr>
          <w:rFonts w:ascii="Arial" w:hAnsi="Arial" w:cs="Arial" w:eastAsia="Arial" w:hint="default"/>
          <w:sz w:val="10"/>
          <w:szCs w:val="10"/>
        </w:rPr>
      </w:pPr>
    </w:p>
    <w:p>
      <w:pPr>
        <w:spacing w:before="94"/>
        <w:ind w:left="5459" w:right="5148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Idade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A tabela que apresenta os dados desse gráfico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278pt;margin-top:8.482885pt;width:178.4pt;height:188.65pt;mso-position-horizontal-relative:page;mso-position-vertical-relative:paragraph;z-index:1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8"/>
                    <w:gridCol w:w="2234"/>
                  </w:tblGrid>
                  <w:tr>
                    <w:trPr>
                      <w:trHeight w:val="66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IDADE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6" w:lineRule="auto" w:before="62"/>
                          <w:ind w:left="366" w:right="187" w:hanging="172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QUANTIDADE DE ESTUDANTES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sz w:val="22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22"/>
                          </w:rPr>
                          <w:t>4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128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18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26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8.482885pt;width:178.4pt;height:188.65pt;mso-position-horizontal-relative:page;mso-position-vertical-relative:paragraph;z-index:1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8"/>
                    <w:gridCol w:w="2234"/>
                  </w:tblGrid>
                  <w:tr>
                    <w:trPr>
                      <w:trHeight w:val="66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IDADE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6" w:lineRule="auto" w:before="62"/>
                          <w:ind w:left="366" w:right="187" w:hanging="172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QUANTIDADE DE ESTUDANTES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sz w:val="22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22"/>
                          </w:rPr>
                          <w:t>4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26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120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128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18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136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A)</w:t>
        <w:tab/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277pt;margin-top:5.883877pt;width:178.4pt;height:188.65pt;mso-position-horizontal-relative:page;mso-position-vertical-relative:paragraph;z-index:1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8"/>
                    <w:gridCol w:w="2234"/>
                  </w:tblGrid>
                  <w:tr>
                    <w:trPr>
                      <w:trHeight w:val="66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IDADE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6" w:lineRule="auto" w:before="62"/>
                          <w:ind w:left="366" w:right="187" w:hanging="172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QUANTIDADE DE ESTUDANTES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sz w:val="22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128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26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22"/>
                          </w:rPr>
                          <w:t>4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18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5.883877pt;width:178.4pt;height:188.65pt;mso-position-horizontal-relative:page;mso-position-vertical-relative:paragraph;z-index:1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8"/>
                    <w:gridCol w:w="2234"/>
                  </w:tblGrid>
                  <w:tr>
                    <w:trPr>
                      <w:trHeight w:val="66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IDADE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6" w:lineRule="auto" w:before="62"/>
                          <w:ind w:left="366" w:right="187" w:hanging="172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QUANTIDADE DE ESTUDANTES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sz w:val="22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26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128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136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120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22"/>
                          </w:rPr>
                          <w:t>4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0" w:right="245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18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C)</w:t>
        <w:tab/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type w:val="continuous"/>
          <w:pgSz w:w="11910" w:h="16840"/>
          <w:pgMar w:top="0" w:bottom="0" w:left="740" w:right="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(M070018C2)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50.55pt;height:19.350pt;mso-position-horizontal-relative:page;mso-position-vertical-relative:paragraph;z-index:193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156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(– 2)</w:t>
                  </w:r>
                  <w:r>
                    <w:rPr>
                      <w:rFonts w:ascii="Arial" w:hAnsi="Arial" w:cs="Arial" w:eastAsia="Arial" w:hint="default"/>
                      <w:color w:val="231F20"/>
                      <w:position w:val="7"/>
                      <w:sz w:val="12"/>
                      <w:szCs w:val="12"/>
                    </w:rPr>
                    <w:t>3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5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=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12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conta?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8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6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1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(M080008C2) </w:t>
      </w:r>
      <w:r>
        <w:rPr>
          <w:rFonts w:ascii="Arial"/>
          <w:color w:val="231F20"/>
          <w:sz w:val="22"/>
        </w:rPr>
        <w:t>O desenho abaixo representa uma pintura feita em uma cartolina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spacing w:before="115"/>
        <w:ind w:left="0" w:right="1490" w:firstLine="0"/>
        <w:jc w:val="right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112.072998pt;margin-top:-45.127113pt;width:335.75pt;height:112.6pt;mso-position-horizontal-relative:page;mso-position-vertical-relative:paragraph;z-index:2056" coordorigin="2241,-903" coordsize="6715,2252">
            <v:group style="position:absolute;left:2481;top:831;width:702;height:383" coordorigin="2481,831" coordsize="702,383">
              <v:shape style="position:absolute;left:2481;top:831;width:702;height:383" coordorigin="2481,831" coordsize="702,383" path="m3039,1086l2991,1086,2962,1112,2933,1138,2908,1168,2892,1207,2929,1213,2981,1213,3104,1207,3165,1207,3174,1204,3182,1185,3163,1183,2990,1183,2948,1178,2971,1144,3003,1119,3035,1094,3039,108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165,1207l3104,1207,3154,1209,3165,120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879,958l2842,958,2809,1011,2781,1068,2760,1132,2750,1207,2783,1196,2811,1177,2837,1155,2863,1136,2792,1136,2815,1078,2841,1025,2870,974,2879,958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481,1166l2481,1185,2482,1188,2484,1191,2485,1194,2545,1172,2497,1172,2488,1171,2481,116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113,1177l3047,1180,2990,1183,3163,1183,3113,117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575,1086l2544,1086,2559,1112,2571,1140,2588,1164,2615,1178,2629,1116,2629,1114,2594,1114,2575,108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501,1015l2501,1047,2510,1088,2518,1128,2518,1132,2516,1164,2497,1172,2545,1172,2546,1157,2542,1129,2539,1105,2544,1086,2575,1086,2555,1058,2531,1033,2501,1015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711,937l2679,937,2672,987,2666,1043,2662,1097,2665,1143,2692,1128,2709,1102,2721,1071,2735,1043,2700,1043,2702,985,2711,93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055,1058l2981,1058,2913,1077,2850,1106,2792,1136,2863,1136,2892,1120,2922,1107,2955,1096,2991,1086,3039,1086,3055,1058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721,831l2690,844,2670,873,2656,912,2643,951,2629,993,2615,1035,2603,1075,2594,1114,2629,1114,2640,1051,2654,989,2679,937,2711,937,2713,929,2722,878,2721,831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899,923l2836,929,2782,957,2736,998,2700,1043,2735,1043,2758,1018,2785,996,2813,977,2842,958,2879,958,2899,923xe" filled="true" fillcolor="#231f20" stroked="false">
                <v:path arrowok="t"/>
                <v:fill type="solid"/>
              </v:shape>
            </v:group>
            <v:group style="position:absolute;left:2481;top:831;width:702;height:383" coordorigin="2481,831" coordsize="702,383">
              <v:shape style="position:absolute;left:2481;top:831;width:702;height:383" coordorigin="2481,831" coordsize="702,383" path="m2948,1178l2971,1144,3003,1119,3035,1094,3055,1058,2981,1058,2913,1077,2850,1106,2792,1136,2815,1078,2841,1025,2870,974,2899,923,2836,929,2782,957,2736,998,2700,1043,2702,985,2712,930,2722,878,2721,831,2690,844,2670,873,2656,912,2643,951,2629,993,2615,1035,2603,1075,2594,1114,2574,1086,2555,1058,2531,1033,2501,1015,2501,1047,2510,1088,2518,1130,2516,1164,2497,1172,2488,1171,2481,1166,2481,1170,2481,1175,2481,1180,2481,1181,2481,1183,2481,1185,2482,1188,2484,1191,2485,1194,2546,1157,2542,1129,2539,1105,2544,1086,2559,1112,2571,1140,2588,1164,2615,1178,2629,1116,2640,1051,2654,989,2679,937,2672,987,2666,1043,2662,1097,2665,1143,2692,1128,2709,1102,2721,1071,2735,1043,2758,1018,2785,996,2813,977,2842,958,2809,1011,2781,1068,2760,1132,2750,1207,2783,1196,2811,1177,2837,1155,2863,1136,2892,1120,2922,1107,2955,1096,2991,1086,2962,1112,2933,1138,2908,1168,2892,1207,2929,1213,2981,1213,3042,1210,3104,1207,3128,1208,3154,1209,3174,1204,3182,1185,3113,1177,3047,1180,2990,1183,2948,1178xe" filled="false" stroked="true" strokeweight=".245pt" strokecolor="#231f20">
                <v:path arrowok="t"/>
              </v:shape>
              <v:shape style="position:absolute;left:2241;top:-903;width:6715;height:2251" type="#_x0000_t75" stroked="false">
                <v:imagedata r:id="rId29" o:title=""/>
              </v:shape>
            </v:group>
            <w10:wrap type="none"/>
          </v:group>
        </w:pict>
      </w:r>
      <w:r>
        <w:rPr/>
        <w:pict>
          <v:group style="position:absolute;margin-left:452.799011pt;margin-top:-45.115116pt;width:5.8pt;height:112.45pt;mso-position-horizontal-relative:page;mso-position-vertical-relative:paragraph;z-index:2080" coordorigin="9056,-902" coordsize="116,2249">
            <v:group style="position:absolute;left:9114;top:-821;width:2;height:2087" coordorigin="9114,-821" coordsize="2,2087">
              <v:shape style="position:absolute;left:9114;top:-821;width:2;height:2087" coordorigin="9114,-821" coordsize="0,2087" path="m9114,-821l9114,1265e" filled="false" stroked="true" strokeweight=".984pt" strokecolor="#231f20">
                <v:path arrowok="t"/>
              </v:shape>
            </v:group>
            <v:group style="position:absolute;left:9066;top:-892;width:96;height:74" coordorigin="9066,-892" coordsize="96,74">
              <v:shape style="position:absolute;left:9066;top:-892;width:96;height:74" coordorigin="9066,-892" coordsize="96,74" path="m9114,-892l9066,-819,9162,-819,9114,-892xe" filled="true" fillcolor="#231f20" stroked="false">
                <v:path arrowok="t"/>
                <v:fill type="solid"/>
              </v:shape>
            </v:group>
            <v:group style="position:absolute;left:9066;top:-892;width:96;height:2" coordorigin="9066,-892" coordsize="96,2">
              <v:shape style="position:absolute;left:9066;top:-892;width:96;height:2" coordorigin="9066,-892" coordsize="96,0" path="m9162,-892l9066,-892e" filled="false" stroked="true" strokeweight=".992pt" strokecolor="#231f20">
                <v:path arrowok="t"/>
              </v:shape>
            </v:group>
            <v:group style="position:absolute;left:9066;top:1263;width:96;height:74" coordorigin="9066,1263" coordsize="96,74">
              <v:shape style="position:absolute;left:9066;top:1263;width:96;height:74" coordorigin="9066,1263" coordsize="96,74" path="m9162,1263l9066,1263,9114,1337,9162,1263xe" filled="true" fillcolor="#231f20" stroked="false">
                <v:path arrowok="t"/>
                <v:fill type="solid"/>
              </v:shape>
            </v:group>
            <v:group style="position:absolute;left:9066;top:1337;width:96;height:2" coordorigin="9066,1337" coordsize="96,2">
              <v:shape style="position:absolute;left:9066;top:1337;width:96;height:2" coordorigin="9066,1337" coordsize="96,0" path="m9162,1337l9066,1337e" filled="false" stroked="true" strokeweight=".992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9"/>
        </w:rPr>
        <w:t>4</w:t>
      </w:r>
      <w:r>
        <w:rPr>
          <w:rFonts w:ascii="Arial"/>
          <w:color w:val="231F20"/>
          <w:spacing w:val="-7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dm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11.968002pt;margin-top:9.342719pt;width:335.9pt;height:5.8pt;mso-position-horizontal-relative:page;mso-position-vertical-relative:paragraph;z-index:1960;mso-wrap-distance-left:0;mso-wrap-distance-right:0" coordorigin="2239,187" coordsize="6718,116">
            <v:group style="position:absolute;left:2321;top:245;width:6555;height:2" coordorigin="2321,245" coordsize="6555,2">
              <v:shape style="position:absolute;left:2321;top:245;width:6555;height:2" coordorigin="2321,245" coordsize="6555,0" path="m2321,245l8875,245e" filled="false" stroked="true" strokeweight=".984pt" strokecolor="#231f20">
                <v:path arrowok="t"/>
              </v:shape>
            </v:group>
            <v:group style="position:absolute;left:2249;top:197;width:74;height:96" coordorigin="2249,197" coordsize="74,96">
              <v:shape style="position:absolute;left:2249;top:197;width:74;height:96" coordorigin="2249,197" coordsize="74,96" path="m2323,197l2249,245,2323,292,2323,197xe" filled="true" fillcolor="#231f20" stroked="false">
                <v:path arrowok="t"/>
                <v:fill type="solid"/>
              </v:shape>
            </v:group>
            <v:group style="position:absolute;left:2249;top:197;width:2;height:96" coordorigin="2249,197" coordsize="2,96">
              <v:shape style="position:absolute;left:2249;top:197;width:2;height:96" coordorigin="2249,197" coordsize="0,96" path="m2249,197l2249,293e" filled="false" stroked="true" strokeweight=".992pt" strokecolor="#231f20">
                <v:path arrowok="t"/>
              </v:shape>
            </v:group>
            <v:group style="position:absolute;left:8873;top:197;width:74;height:96" coordorigin="8873,197" coordsize="74,96">
              <v:shape style="position:absolute;left:8873;top:197;width:74;height:96" coordorigin="8873,197" coordsize="74,96" path="m8873,197l8873,292,8947,245,8873,197xe" filled="true" fillcolor="#231f20" stroked="false">
                <v:path arrowok="t"/>
                <v:fill type="solid"/>
              </v:shape>
            </v:group>
            <v:group style="position:absolute;left:8947;top:197;width:2;height:96" coordorigin="8947,197" coordsize="2,96">
              <v:shape style="position:absolute;left:8947;top:197;width:2;height:96" coordorigin="8947,197" coordsize="0,96" path="m8947,197l8947,293e" filled="false" stroked="true" strokeweight=".992pt" strokecolor="#231f20">
                <v:path arrowok="t"/>
              </v:shape>
            </v:group>
            <w10:wrap type="topAndBottom"/>
          </v:group>
        </w:pict>
      </w:r>
    </w:p>
    <w:p>
      <w:pPr>
        <w:spacing w:before="1"/>
        <w:ind w:left="3377" w:right="3962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12</w:t>
      </w:r>
      <w:r>
        <w:rPr>
          <w:rFonts w:ascii="Arial"/>
          <w:color w:val="231F20"/>
          <w:spacing w:val="-9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dm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72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a área dessa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cartolina?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 16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dm²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B) 24</w:t>
      </w:r>
      <w:r>
        <w:rPr>
          <w:color w:val="231F20"/>
          <w:spacing w:val="-1"/>
        </w:rPr>
        <w:t> </w:t>
      </w:r>
      <w:r>
        <w:rPr>
          <w:color w:val="231F20"/>
        </w:rPr>
        <w:t>dm²</w:t>
      </w:r>
      <w:r>
        <w:rPr/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 32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dm²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D) 48</w:t>
      </w:r>
      <w:r>
        <w:rPr>
          <w:color w:val="231F20"/>
          <w:spacing w:val="-1"/>
        </w:rPr>
        <w:t> </w:t>
      </w:r>
      <w:r>
        <w:rPr>
          <w:color w:val="231F20"/>
        </w:rPr>
        <w:t>dm²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right="108" w:hanging="1"/>
        <w:jc w:val="both"/>
        <w:rPr>
          <w:rFonts w:ascii="Arial" w:hAnsi="Arial" w:cs="Arial" w:eastAsia="Arial" w:hint="default"/>
        </w:rPr>
      </w:pPr>
      <w:r>
        <w:rPr/>
        <w:pict>
          <v:group style="position:absolute;margin-left:132.343002pt;margin-top:45.980881pt;width:330.6pt;height:179.3pt;mso-position-horizontal-relative:page;mso-position-vertical-relative:paragraph;z-index:2032;mso-wrap-distance-left:0;mso-wrap-distance-right:0" coordorigin="2647,920" coordsize="6612,3586">
            <v:shape style="position:absolute;left:5421;top:3198;width:404;height:407" type="#_x0000_t75" stroked="false">
              <v:imagedata r:id="rId30" o:title=""/>
            </v:shape>
            <v:group style="position:absolute;left:3192;top:3403;width:5697;height:2" coordorigin="3192,3403" coordsize="5697,2">
              <v:shape style="position:absolute;left:3192;top:3403;width:5697;height:2" coordorigin="3192,3403" coordsize="5697,0" path="m3192,3403l8889,3403e" filled="false" stroked="true" strokeweight=".579pt" strokecolor="#231f20">
                <v:path arrowok="t"/>
                <v:stroke dashstyle="dash"/>
              </v:shape>
            </v:group>
            <v:group style="position:absolute;left:3192;top:1462;width:5697;height:2" coordorigin="3192,1462" coordsize="5697,2">
              <v:shape style="position:absolute;left:3192;top:1462;width:5697;height:2" coordorigin="3192,1462" coordsize="5697,0" path="m3192,1462l8889,1462e" filled="false" stroked="true" strokeweight=".579pt" strokecolor="#231f20">
                <v:path arrowok="t"/>
                <v:stroke dashstyle="dash"/>
              </v:shape>
            </v:group>
            <v:group style="position:absolute;left:3192;top:2112;width:5697;height:2" coordorigin="3192,2112" coordsize="5697,2">
              <v:shape style="position:absolute;left:3192;top:2112;width:5697;height:2" coordorigin="3192,2112" coordsize="5697,0" path="m3192,2112l8889,2112e" filled="false" stroked="true" strokeweight=".579pt" strokecolor="#231f20">
                <v:path arrowok="t"/>
                <v:stroke dashstyle="dash"/>
              </v:shape>
            </v:group>
            <v:group style="position:absolute;left:3192;top:2753;width:5697;height:2" coordorigin="3192,2753" coordsize="5697,2">
              <v:shape style="position:absolute;left:3192;top:2753;width:5697;height:2" coordorigin="3192,2753" coordsize="5697,0" path="m3192,2753l8889,2753e" filled="false" stroked="true" strokeweight=".579pt" strokecolor="#231f20">
                <v:path arrowok="t"/>
                <v:stroke dashstyle="dash"/>
              </v:shape>
            </v:group>
            <v:group style="position:absolute;left:3192;top:4050;width:5697;height:2" coordorigin="3192,4050" coordsize="5697,2">
              <v:shape style="position:absolute;left:3192;top:4050;width:5697;height:2" coordorigin="3192,4050" coordsize="5697,0" path="m3192,4050l8889,4050e" filled="false" stroked="true" strokeweight=".579pt" strokecolor="#231f20">
                <v:path arrowok="t"/>
                <v:stroke dashstyle="dash"/>
              </v:shape>
            </v:group>
            <v:group style="position:absolute;left:3478;top:926;width:2;height:3574" coordorigin="3478,926" coordsize="2,3574">
              <v:shape style="position:absolute;left:3478;top:926;width:2;height:3574" coordorigin="3478,926" coordsize="0,3574" path="m3478,926l3478,4499e" filled="false" stroked="true" strokeweight=".579pt" strokecolor="#231f20">
                <v:path arrowok="t"/>
                <v:stroke dashstyle="dash"/>
              </v:shape>
            </v:group>
            <v:group style="position:absolute;left:4124;top:926;width:2;height:3574" coordorigin="4124,926" coordsize="2,3574">
              <v:shape style="position:absolute;left:4124;top:926;width:2;height:3574" coordorigin="4124,926" coordsize="0,3574" path="m4124,926l4124,4499e" filled="false" stroked="true" strokeweight=".579pt" strokecolor="#231f20">
                <v:path arrowok="t"/>
                <v:stroke dashstyle="dash"/>
              </v:shape>
            </v:group>
            <v:group style="position:absolute;left:4771;top:926;width:2;height:3574" coordorigin="4771,926" coordsize="2,3574">
              <v:shape style="position:absolute;left:4771;top:926;width:2;height:3574" coordorigin="4771,926" coordsize="0,3574" path="m4771,926l4771,4499e" filled="false" stroked="true" strokeweight=".579pt" strokecolor="#231f20">
                <v:path arrowok="t"/>
                <v:stroke dashstyle="dash"/>
              </v:shape>
            </v:group>
            <v:group style="position:absolute;left:5425;top:926;width:2;height:3574" coordorigin="5425,926" coordsize="2,3574">
              <v:shape style="position:absolute;left:5425;top:926;width:2;height:3574" coordorigin="5425,926" coordsize="0,3574" path="m5425,926l5425,4499e" filled="false" stroked="true" strokeweight=".579pt" strokecolor="#231f20">
                <v:path arrowok="t"/>
                <v:stroke dashstyle="dash"/>
              </v:shape>
            </v:group>
            <v:group style="position:absolute;left:6075;top:926;width:2;height:3574" coordorigin="6075,926" coordsize="2,3574">
              <v:shape style="position:absolute;left:6075;top:926;width:2;height:3574" coordorigin="6075,926" coordsize="0,3574" path="m6075,926l6075,4499e" filled="false" stroked="true" strokeweight=".579pt" strokecolor="#231f20">
                <v:path arrowok="t"/>
                <v:stroke dashstyle="dash"/>
              </v:shape>
            </v:group>
            <v:group style="position:absolute;left:6719;top:926;width:2;height:3574" coordorigin="6719,926" coordsize="2,3574">
              <v:shape style="position:absolute;left:6719;top:926;width:2;height:3574" coordorigin="6719,926" coordsize="0,3574" path="m6719,926l6719,4499e" filled="false" stroked="true" strokeweight=".579pt" strokecolor="#231f20">
                <v:path arrowok="t"/>
                <v:stroke dashstyle="dash"/>
              </v:shape>
            </v:group>
            <v:group style="position:absolute;left:7376;top:926;width:2;height:3574" coordorigin="7376,926" coordsize="2,3574">
              <v:shape style="position:absolute;left:7376;top:926;width:2;height:3574" coordorigin="7376,926" coordsize="0,3574" path="m7376,926l7376,4499e" filled="false" stroked="true" strokeweight=".579pt" strokecolor="#231f20">
                <v:path arrowok="t"/>
                <v:stroke dashstyle="dash"/>
              </v:shape>
            </v:group>
            <v:group style="position:absolute;left:8020;top:926;width:2;height:3574" coordorigin="8020,926" coordsize="2,3574">
              <v:shape style="position:absolute;left:8020;top:926;width:2;height:3574" coordorigin="8020,926" coordsize="0,3574" path="m8020,926l8020,4499e" filled="false" stroked="true" strokeweight=".579pt" strokecolor="#231f20">
                <v:path arrowok="t"/>
                <v:stroke dashstyle="dash"/>
              </v:shape>
            </v:group>
            <v:group style="position:absolute;left:8669;top:926;width:2;height:3574" coordorigin="8669,926" coordsize="2,3574">
              <v:shape style="position:absolute;left:8669;top:926;width:2;height:3574" coordorigin="8669,926" coordsize="0,3574" path="m8669,926l8669,4499e" filled="false" stroked="true" strokeweight=".579pt" strokecolor="#231f20">
                <v:path arrowok="t"/>
                <v:stroke dashstyle="dash"/>
              </v:shape>
            </v:group>
            <v:group style="position:absolute;left:3478;top:3166;width:2184;height:884" coordorigin="3478,3166" coordsize="2184,884">
              <v:shape style="position:absolute;left:3478;top:3166;width:2184;height:884" coordorigin="3478,3166" coordsize="2184,884" path="m3478,4050l4771,4050,5661,3166e" filled="false" stroked="true" strokeweight="1.159pt" strokecolor="#231f20">
                <v:path arrowok="t"/>
              </v:shape>
            </v:group>
            <v:group style="position:absolute;left:5425;top:3401;width:922;height:924" coordorigin="5425,3401" coordsize="922,924">
              <v:shape style="position:absolute;left:5425;top:3401;width:922;height:924" coordorigin="5425,3401" coordsize="922,924" path="m5425,3401l6346,4324e" filled="false" stroked="true" strokeweight="1.159pt" strokecolor="#231f20">
                <v:path arrowok="t"/>
              </v:shape>
            </v:group>
            <v:group style="position:absolute;left:6075;top:1716;width:1946;height:2336" coordorigin="6075,1716" coordsize="1946,2336">
              <v:shape style="position:absolute;left:6075;top:1716;width:1946;height:2336" coordorigin="6075,1716" coordsize="1946,2336" path="m6075,4052l8020,4050,8020,1716e" filled="false" stroked="true" strokeweight="1.159pt" strokecolor="#231f20">
                <v:path arrowok="t"/>
              </v:shape>
            </v:group>
            <v:group style="position:absolute;left:8020;top:1462;width:649;height:650" coordorigin="8020,1462" coordsize="649,650">
              <v:shape style="position:absolute;left:8020;top:1462;width:649;height:650" coordorigin="8020,1462" coordsize="649,650" path="m8020,1716l8020,2112,8669,1462e" filled="false" stroked="true" strokeweight="1.159pt" strokecolor="#231f20">
                <v:path arrowok="t"/>
              </v:shape>
              <v:shape style="position:absolute;left:8014;top:1715;width:289;height:403" type="#_x0000_t75" stroked="false">
                <v:imagedata r:id="rId31" o:title=""/>
              </v:shape>
            </v:group>
            <v:group style="position:absolute;left:8020;top:3769;width:274;height:281" coordorigin="8020,3769" coordsize="274,281">
              <v:shape style="position:absolute;left:8020;top:3769;width:274;height:281" coordorigin="8020,3769" coordsize="274,281" path="m8020,4050l8293,4050,8293,3769,8020,3769,8020,4050xe" filled="true" fillcolor="#939598" stroked="false">
                <v:path arrowok="t"/>
                <v:fill type="solid"/>
              </v:shape>
            </v:group>
            <v:group style="position:absolute;left:8020;top:3769;width:274;height:281" coordorigin="8020,3769" coordsize="274,281">
              <v:shape style="position:absolute;left:8020;top:3769;width:274;height:281" coordorigin="8020,3769" coordsize="274,281" path="m8020,4050l8293,4050,8293,3769,8020,3769,8020,4050xe" filled="false" stroked="true" strokeweight=".579pt" strokecolor="#231f20">
                <v:path arrowok="t"/>
              </v:shape>
              <v:shape style="position:absolute;left:4765;top:3767;width:407;height:288" type="#_x0000_t75" stroked="false">
                <v:imagedata r:id="rId32" o:title=""/>
              </v:shape>
              <v:shape style="position:absolute;left:6069;top:4044;width:401;height:286" type="#_x0000_t75" stroked="false">
                <v:imagedata r:id="rId33" o:title=""/>
              </v:shape>
            </v:group>
            <v:group style="position:absolute;left:5661;top:2753;width:414;height:414" coordorigin="5661,2753" coordsize="414,414">
              <v:shape style="position:absolute;left:5661;top:2753;width:414;height:414" coordorigin="5661,2753" coordsize="414,414" path="m5661,3166l6075,2753e" filled="false" stroked="true" strokeweight=".579pt" strokecolor="#231f20">
                <v:path arrowok="t"/>
                <v:stroke dashstyle="dash"/>
              </v:shape>
            </v:group>
            <v:group style="position:absolute;left:6346;top:4324;width:178;height:175" coordorigin="6346,4324" coordsize="178,175">
              <v:shape style="position:absolute;left:6346;top:4324;width:178;height:175" coordorigin="6346,4324" coordsize="178,175" path="m6524,4499l6346,4324e" filled="false" stroked="true" strokeweight=".579pt" strokecolor="#231f20">
                <v:path arrowok="t"/>
                <v:stroke dashstyle="dash"/>
              </v:shape>
            </v:group>
            <v:group style="position:absolute;left:8020;top:1462;width:2;height:259" coordorigin="8020,1462" coordsize="2,259">
              <v:shape style="position:absolute;left:8020;top:1462;width:2;height:259" coordorigin="8020,1462" coordsize="0,259" path="m8020,1720l8020,1462e" filled="false" stroked="true" strokeweight=".579pt" strokecolor="#231f20">
                <v:path arrowok="t"/>
                <v:stroke dashstyle="dash"/>
              </v:shape>
            </v:group>
            <v:group style="position:absolute;left:8293;top:4050;width:376;height:2" coordorigin="8293,4050" coordsize="376,2">
              <v:shape style="position:absolute;left:8293;top:4050;width:376;height:2" coordorigin="8293,4050" coordsize="376,0" path="m8293,4050l8669,4050e" filled="false" stroked="true" strokeweight=".579pt" strokecolor="#231f20">
                <v:path arrowok="t"/>
                <v:stroke dashstyle="dash"/>
              </v:shape>
            </v:group>
            <v:group style="position:absolute;left:4748;top:4020;width:60;height:60" coordorigin="4748,4020" coordsize="60,60">
              <v:shape style="position:absolute;left:4748;top:4020;width:60;height:60" coordorigin="4748,4020" coordsize="60,60" path="m4778,4020l4766,4023,4757,4029,4750,4038,4748,4050,4750,4061,4757,4071,4766,4077,4778,4080,4789,4077,4799,4071,4805,4061,4807,4050,4805,4038,4799,4029,4789,4023,4778,4020xe" filled="true" fillcolor="#231f20" stroked="false">
                <v:path arrowok="t"/>
                <v:fill type="solid"/>
              </v:shape>
            </v:group>
            <v:group style="position:absolute;left:4748;top:4020;width:60;height:60" coordorigin="4748,4020" coordsize="60,60">
              <v:shape style="position:absolute;left:4748;top:4020;width:60;height:60" coordorigin="4748,4020" coordsize="60,60" path="m4778,4020l4789,4023,4799,4029,4805,4038,4807,4050,4805,4061,4799,4071,4789,4077,4778,4080,4766,4077,4757,4071,4750,4061,4748,4050,4750,4038,4757,4029,4766,4023,4778,4020xe" filled="false" stroked="true" strokeweight=".869pt" strokecolor="#231f20">
                <v:path arrowok="t"/>
              </v:shape>
              <v:shape style="position:absolute;left:8721;top:1086;width:537;height:440" type="#_x0000_t75" stroked="false">
                <v:imagedata r:id="rId34" o:title=""/>
              </v:shape>
              <v:shape style="position:absolute;left:2647;top:3692;width:686;height:360" type="#_x0000_t75" stroked="false">
                <v:imagedata r:id="rId35" o:title=""/>
              </v:shape>
            </v:group>
            <v:group style="position:absolute;left:2721;top:3898;width:428;height:104" coordorigin="2721,3898" coordsize="428,104">
              <v:shape style="position:absolute;left:2721;top:3898;width:428;height:104" coordorigin="2721,3898" coordsize="428,104" path="m3049,3974l2922,3974,2930,3980,2937,3987,2945,3994,2955,3998,2985,4002,3010,3996,3031,3985,3049,3974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3119,3965l2788,3965,2807,3979,2833,3989,2862,3994,2891,3991,2904,3987,2910,3975,2922,3974,3099,3974,3118,3966,3119,3965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3099,3974l3049,3974,3086,3980,3099,3974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2731,3910l2727,3922,2724,3935,2721,3948,2731,3962,2748,3970,2769,3971,2788,3965,3119,3965,3121,3962,2991,3962,2961,3959,2959,3958,2879,3958,2848,3950,2837,3943,2799,3943,2771,3939,2747,3927,2731,3910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3127,3900l3112,3917,3093,3930,3069,3938,3041,3938,3020,3955,2991,3962,3121,3962,3140,3939,3140,3938,3069,3938,3140,3938,3149,3902,3147,3901,3135,3901,3127,3900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2936,3945l2910,3958,2879,3958,2959,3958,2936,3945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2826,3936l2799,3943,2837,3943,2826,3936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3145,3898l3135,3901,3147,3901,3145,3898xe" filled="true" fillcolor="#ffffff" stroked="false">
                <v:path arrowok="t"/>
                <v:fill type="solid"/>
              </v:shape>
            </v:group>
            <v:group style="position:absolute;left:2664;top:3957;width:60;height:29" coordorigin="2664,3957" coordsize="60,29">
              <v:shape style="position:absolute;left:2664;top:3957;width:60;height:29" coordorigin="2664,3957" coordsize="60,29" path="m2711,3957l2703,3967,2691,3973,2677,3977,2664,3981,2679,3986,2696,3985,2711,3981,2723,3974,2720,3968,2719,3959,2711,3957xe" filled="true" fillcolor="#ffffff" stroked="false">
                <v:path arrowok="t"/>
                <v:fill type="solid"/>
              </v:shape>
            </v:group>
            <v:group style="position:absolute;left:2722;top:3977;width:88;height:60" coordorigin="2722,3977" coordsize="88,60">
              <v:shape style="position:absolute;left:2722;top:3977;width:88;height:60" coordorigin="2722,3977" coordsize="88,60" path="m2733,3977l2730,3985,2722,4000,2728,4010,2741,4010,2749,4020,2757,4031,2769,4036,2775,4027,2784,4019,2795,4014,2809,4012,2809,3993,2795,3983,2775,3981,2753,3981,2733,3977xe" filled="true" fillcolor="#ffffff" stroked="false">
                <v:path arrowok="t"/>
                <v:fill type="solid"/>
              </v:shape>
            </v:group>
            <v:group style="position:absolute;left:3015;top:3986;width:101;height:55" coordorigin="3015,3986" coordsize="101,55">
              <v:shape style="position:absolute;left:3015;top:3986;width:101;height:55" coordorigin="3015,3986" coordsize="101,55" path="m3089,4017l3039,4017,3051,4022,3062,4025,3059,4041,3075,4039,3081,4027,3089,4017xe" filled="true" fillcolor="#ffffff" stroked="false">
                <v:path arrowok="t"/>
                <v:fill type="solid"/>
              </v:shape>
              <v:shape style="position:absolute;left:3015;top:3986;width:101;height:55" coordorigin="3015,3986" coordsize="101,55" path="m3046,3989l3036,3995,3025,4001,3015,4008,3021,4011,3016,4024,3017,4032,3027,4026,3039,4017,3089,4017,3089,4017,3101,4011,3115,4011,3116,4000,3115,3993,3064,3993,3046,3989xe" filled="true" fillcolor="#ffffff" stroked="false">
                <v:path arrowok="t"/>
                <v:fill type="solid"/>
              </v:shape>
              <v:shape style="position:absolute;left:3015;top:3986;width:101;height:55" coordorigin="3015,3986" coordsize="101,55" path="m3115,4011l3101,4011,3115,4012,3115,4011xe" filled="true" fillcolor="#ffffff" stroked="false">
                <v:path arrowok="t"/>
                <v:fill type="solid"/>
              </v:shape>
              <v:shape style="position:absolute;left:3015;top:3986;width:101;height:55" coordorigin="3015,3986" coordsize="101,55" path="m3113,3986l3098,3988,3082,3991,3064,3993,3115,3993,3115,3991,3113,3986xe" filled="true" fillcolor="#ffffff" stroked="false">
                <v:path arrowok="t"/>
                <v:fill type="solid"/>
              </v:shape>
            </v:group>
            <v:group style="position:absolute;left:2723;top:4019;width:22;height:19" coordorigin="2723,4019" coordsize="22,19">
              <v:shape style="position:absolute;left:2723;top:4019;width:22;height:19" coordorigin="2723,4019" coordsize="22,19" path="m2743,4029l2730,4029,2740,4038,2745,4032,2743,4029xe" filled="true" fillcolor="#ffffff" stroked="false">
                <v:path arrowok="t"/>
                <v:fill type="solid"/>
              </v:shape>
              <v:shape style="position:absolute;left:2723;top:4019;width:22;height:19" coordorigin="2723,4019" coordsize="22,19" path="m2726,4019l2723,4029,2730,4029,2743,4029,2740,4025,2733,4019,2726,4019xe" filled="true" fillcolor="#ffffff" stroked="false">
                <v:path arrowok="t"/>
                <v:fill type="solid"/>
              </v:shape>
            </v:group>
            <v:group style="position:absolute;left:3087;top:4021;width:24;height:16" coordorigin="3087,4021" coordsize="24,16">
              <v:shape style="position:absolute;left:3087;top:4021;width:24;height:16" coordorigin="3087,4021" coordsize="24,16" path="m3106,4021l3098,4022,3091,4028,3087,4036,3098,4037,3103,4032,3111,4029,3106,4021xe" filled="true" fillcolor="#ffffff" stroked="false">
                <v:path arrowok="t"/>
                <v:fill type="solid"/>
              </v:shape>
            </v:group>
            <v:group style="position:absolute;left:2779;top:4021;width:29;height:16" coordorigin="2779,4021" coordsize="29,16">
              <v:shape style="position:absolute;left:2779;top:4021;width:29;height:16" coordorigin="2779,4021" coordsize="29,16" path="m2796,4021l2779,4027,2786,4036,2793,4032,2807,4032,2807,4022,2796,4021xe" filled="true" fillcolor="#ffffff" stroked="false">
                <v:path arrowok="t"/>
                <v:fill type="solid"/>
              </v:shape>
              <v:shape style="position:absolute;left:2779;top:4021;width:29;height:16" coordorigin="2779,4021" coordsize="29,16" path="m2807,4032l2793,4032,2807,4034,2807,4032xe" filled="true" fillcolor="#ffffff" stroked="false">
                <v:path arrowok="t"/>
                <v:fill type="solid"/>
              </v:shape>
            </v:group>
            <v:group style="position:absolute;left:3025;top:4030;width:29;height:15" coordorigin="3025,4030" coordsize="29,15">
              <v:shape style="position:absolute;left:3025;top:4030;width:29;height:15" coordorigin="3025,4030" coordsize="29,15" path="m3040,4030l3030,4033,3025,4041,3033,4043,3042,4044,3053,4044,3050,4033,3040,4030xe" filled="true" fillcolor="#ffffff" stroked="false">
                <v:path arrowok="t"/>
                <v:fill type="solid"/>
              </v:shape>
            </v:group>
            <v:group style="position:absolute;left:5584;top:3363;width:79;height:79" coordorigin="5584,3363" coordsize="79,79">
              <v:shape style="position:absolute;left:5584;top:3363;width:79;height:79" coordorigin="5584,3363" coordsize="79,79" path="m5623,3363l5608,3366,5596,3374,5587,3386,5584,3402,5587,3417,5596,3429,5608,3438,5623,3441,5638,3438,5651,3429,5659,3417,5662,3402,5659,3386,5651,3374,5638,3366,5623,3363xe" filled="true" fillcolor="#231f20" stroked="false">
                <v:path arrowok="t"/>
                <v:fill type="solid"/>
              </v:shape>
            </v:group>
            <v:group style="position:absolute;left:5584;top:3363;width:79;height:79" coordorigin="5584,3363" coordsize="79,79">
              <v:shape style="position:absolute;left:5584;top:3363;width:79;height:79" coordorigin="5584,3363" coordsize="79,79" path="m5623,3363l5638,3366,5651,3374,5659,3386,5662,3402,5659,3417,5651,3429,5638,3438,5623,3441,5608,3438,5596,3429,5587,3417,5584,3402,5587,3386,5596,3374,5608,3366,5623,3363xe" filled="false" stroked="true" strokeweight=".580pt" strokecolor="#231f20">
                <v:path arrowok="t"/>
              </v:shape>
            </v:group>
            <v:group style="position:absolute;left:8118;top:3870;width:79;height:79" coordorigin="8118,3870" coordsize="79,79">
              <v:shape style="position:absolute;left:8118;top:3870;width:79;height:79" coordorigin="8118,3870" coordsize="79,79" path="m8157,3870l8141,3874,8129,3882,8121,3894,8118,3910,8121,3925,8129,3937,8141,3946,8157,3949,8172,3946,8184,3937,8193,3925,8196,3910,8193,3894,8184,3882,8172,3874,8157,3870xe" filled="true" fillcolor="#231f20" stroked="false">
                <v:path arrowok="t"/>
                <v:fill type="solid"/>
              </v:shape>
            </v:group>
            <v:group style="position:absolute;left:8118;top:3870;width:79;height:79" coordorigin="8118,3870" coordsize="79,79">
              <v:shape style="position:absolute;left:8118;top:3870;width:79;height:79" coordorigin="8118,3870" coordsize="79,79" path="m8157,3870l8172,3874,8184,3882,8193,3894,8196,3910,8193,3925,8184,3937,8172,3946,8157,3949,8141,3946,8129,3937,8121,3925,8118,3910,8121,3894,8129,3882,8141,3874,8157,3870xe" filled="false" stroked="true" strokeweight=".580pt" strokecolor="#231f20">
                <v:path arrowok="t"/>
              </v:shape>
              <v:shape style="position:absolute;left:3438;top:3961;width:93;height:140" type="#_x0000_t202" filled="false" stroked="false">
                <v:textbox inset="0,0,0,0">
                  <w:txbxContent>
                    <w:p>
                      <w:pPr>
                        <w:spacing w:line="131" w:lineRule="exact" w:before="7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629;top:1373;width:93;height:140" type="#_x0000_t202" filled="false" stroked="false">
                <v:textbox inset="0,0,0,0">
                  <w:txbxContent>
                    <w:p>
                      <w:pPr>
                        <w:spacing w:line="131" w:lineRule="exact" w:before="7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color w:val="231F20"/>
        </w:rPr>
        <w:t>17)</w:t>
      </w:r>
      <w:r>
        <w:rPr>
          <w:color w:val="231F20"/>
          <w:spacing w:val="-8"/>
        </w:rPr>
        <w:t> </w:t>
      </w:r>
      <w:r>
        <w:rPr>
          <w:color w:val="231F20"/>
          <w:sz w:val="16"/>
        </w:rPr>
        <w:t>(M080454E4)</w:t>
      </w:r>
      <w:r>
        <w:rPr>
          <w:color w:val="231F20"/>
          <w:spacing w:val="-6"/>
          <w:sz w:val="16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jogo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virtual,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jogador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deve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movimentar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uma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tartaruga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animal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pegue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um </w:t>
      </w:r>
      <w:r>
        <w:rPr>
          <w:rFonts w:ascii="Arial" w:hAnsi="Arial"/>
          <w:color w:val="231F20"/>
        </w:rPr>
      </w:r>
      <w:r>
        <w:rPr>
          <w:color w:val="231F20"/>
        </w:rPr>
        <w:t>alimento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algum</w:t>
      </w:r>
      <w:r>
        <w:rPr>
          <w:color w:val="231F20"/>
          <w:spacing w:val="-6"/>
        </w:rPr>
        <w:t> </w:t>
      </w:r>
      <w:r>
        <w:rPr>
          <w:color w:val="231F20"/>
        </w:rPr>
        <w:t>lugar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tela.</w:t>
      </w:r>
      <w:r>
        <w:rPr>
          <w:color w:val="231F20"/>
          <w:spacing w:val="-6"/>
        </w:rPr>
        <w:t> </w:t>
      </w:r>
      <w:r>
        <w:rPr>
          <w:color w:val="231F20"/>
        </w:rPr>
        <w:t>Observe</w:t>
      </w:r>
      <w:r>
        <w:rPr>
          <w:color w:val="231F20"/>
          <w:spacing w:val="-6"/>
        </w:rPr>
        <w:t> </w:t>
      </w:r>
      <w:r>
        <w:rPr>
          <w:color w:val="231F20"/>
        </w:rPr>
        <w:t>abaixo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ângulos</w:t>
      </w:r>
      <w:r>
        <w:rPr>
          <w:color w:val="231F20"/>
          <w:spacing w:val="-6"/>
        </w:rPr>
        <w:t> </w:t>
      </w:r>
      <w:r>
        <w:rPr>
          <w:color w:val="231F20"/>
        </w:rPr>
        <w:t>formados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dos</w:t>
      </w:r>
      <w:r>
        <w:rPr>
          <w:color w:val="231F20"/>
          <w:spacing w:val="-6"/>
        </w:rPr>
        <w:t> </w:t>
      </w:r>
      <w:r>
        <w:rPr>
          <w:color w:val="231F20"/>
        </w:rPr>
        <w:t>trajetos</w:t>
      </w:r>
      <w:r>
        <w:rPr>
          <w:color w:val="231F20"/>
          <w:spacing w:val="-6"/>
        </w:rPr>
        <w:t> </w:t>
      </w:r>
      <w:r>
        <w:rPr>
          <w:color w:val="231F20"/>
        </w:rPr>
        <w:t>feitos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uma </w:t>
      </w:r>
      <w:r>
        <w:rPr>
          <w:color w:val="231F20"/>
        </w:rPr>
      </w:r>
      <w:r>
        <w:rPr>
          <w:rFonts w:ascii="Arial" w:hAnsi="Arial"/>
          <w:color w:val="231F20"/>
        </w:rPr>
        <w:t>tartaruga para pegar um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alimento.</w:t>
      </w:r>
      <w:r>
        <w:rPr>
          <w:rFonts w:ascii="Arial" w:hAns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72"/>
        <w:ind w:right="12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Quantos ângulos retos existem nesse</w:t>
      </w:r>
      <w:r>
        <w:rPr>
          <w:rFonts w:ascii="Arial" w:hAnsi="Arial"/>
          <w:color w:val="231F20"/>
          <w:spacing w:val="-17"/>
        </w:rPr>
        <w:t> </w:t>
      </w:r>
      <w:r>
        <w:rPr>
          <w:rFonts w:ascii="Arial" w:hAnsi="Arial"/>
          <w:color w:val="231F20"/>
        </w:rPr>
        <w:t>trajeto?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2"/>
        </w:numPr>
        <w:tabs>
          <w:tab w:pos="470" w:val="left" w:leader="none"/>
        </w:tabs>
        <w:spacing w:line="266" w:lineRule="auto" w:before="72" w:after="0"/>
        <w:ind w:left="110" w:right="106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(M090281A8)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22"/>
        </w:rPr>
        <w:t>Rita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tinha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150,00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realizou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compra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supermercado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valor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120,00.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Depois, </w:t>
      </w:r>
      <w:r>
        <w:rPr>
          <w:rFonts w:ascii="Arial" w:hAnsi="Arial"/>
          <w:color w:val="231F20"/>
          <w:sz w:val="22"/>
        </w:rPr>
        <w:t>foi a uma padaria e comprou 3 sacos iguais de café moído na hora. Após essas compras, ela verificou que ainda tinha R$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15,60.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right="5029"/>
        <w:jc w:val="left"/>
      </w:pPr>
      <w:r>
        <w:rPr>
          <w:color w:val="231F20"/>
        </w:rPr>
        <w:t>Quanto custou cada saco de café comprado por Rita? A) R$</w:t>
      </w:r>
      <w:r>
        <w:rPr>
          <w:color w:val="231F20"/>
          <w:spacing w:val="-1"/>
        </w:rPr>
        <w:t> </w:t>
      </w:r>
      <w:r>
        <w:rPr>
          <w:color w:val="231F20"/>
        </w:rPr>
        <w:t>4,80</w:t>
      </w:r>
      <w:r>
        <w:rPr/>
      </w:r>
    </w:p>
    <w:p>
      <w:pPr>
        <w:pStyle w:val="BodyText"/>
        <w:spacing w:line="199" w:lineRule="exact" w:before="0"/>
        <w:ind w:right="129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5,20</w:t>
      </w:r>
      <w:r>
        <w:rPr/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10,00</w:t>
      </w:r>
      <w:r>
        <w:rPr/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14,40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(M070007C2) </w:t>
      </w:r>
      <w:r>
        <w:rPr>
          <w:rFonts w:ascii="Arial" w:hAnsi="Arial"/>
          <w:color w:val="231F20"/>
          <w:sz w:val="22"/>
        </w:rPr>
        <w:t>Margarida gastou 10 kg de limão para fazer 30 litros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limonada.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Mantendo essa proporção, quantos litros de limonada Margarida poderá fazer com 50 kg de</w:t>
      </w:r>
      <w:r>
        <w:rPr>
          <w:color w:val="231F20"/>
          <w:spacing w:val="-2"/>
        </w:rPr>
        <w:t> </w:t>
      </w:r>
      <w:r>
        <w:rPr>
          <w:color w:val="231F20"/>
        </w:rPr>
        <w:t>limão?</w:t>
      </w:r>
      <w:r>
        <w:rPr/>
      </w:r>
    </w:p>
    <w:p>
      <w:pPr>
        <w:pStyle w:val="BodyText"/>
        <w:spacing w:line="240" w:lineRule="auto" w:before="83"/>
        <w:ind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2"/>
        </w:rPr>
        <w:t> </w:t>
      </w:r>
      <w:r>
        <w:rPr>
          <w:rFonts w:ascii="Arial"/>
          <w:color w:val="231F20"/>
        </w:rPr>
        <w:t>30</w:t>
      </w:r>
      <w:r>
        <w:rPr>
          <w:rFonts w:ascii="Arial"/>
        </w:rPr>
      </w:r>
    </w:p>
    <w:p>
      <w:pPr>
        <w:pStyle w:val="BodyText"/>
        <w:spacing w:line="266" w:lineRule="auto"/>
        <w:ind w:right="9639"/>
        <w:jc w:val="left"/>
        <w:rPr>
          <w:rFonts w:ascii="Arial" w:hAnsi="Arial" w:cs="Arial" w:eastAsia="Arial" w:hint="default"/>
        </w:rPr>
      </w:pPr>
      <w:r>
        <w:rPr>
          <w:color w:val="231F20"/>
        </w:rPr>
        <w:t>B) 70 </w:t>
      </w:r>
      <w:r>
        <w:rPr>
          <w:rFonts w:ascii="Arial"/>
          <w:color w:val="231F20"/>
        </w:rPr>
        <w:t>C) 120 D)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150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(M050164EX) </w:t>
      </w:r>
      <w:r>
        <w:rPr>
          <w:rFonts w:ascii="Arial"/>
          <w:color w:val="231F20"/>
          <w:sz w:val="22"/>
        </w:rPr>
        <w:t>Observe os desenhos na malha quadriculada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1"/>
          <w:szCs w:val="11"/>
        </w:rPr>
      </w:pPr>
    </w:p>
    <w:tbl>
      <w:tblPr>
        <w:tblW w:w="0" w:type="auto"/>
        <w:jc w:val="left"/>
        <w:tblInd w:w="2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1"/>
              <w:ind w:left="33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(1)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1"/>
              <w:ind w:left="2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(2)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72"/>
        <w:ind w:right="129"/>
        <w:jc w:val="left"/>
      </w:pPr>
      <w:r>
        <w:rPr>
          <w:color w:val="231F20"/>
        </w:rPr>
        <w:t>Quantas vezes a área do desenho (2) é maior que a área do desenho</w:t>
      </w:r>
      <w:r>
        <w:rPr>
          <w:color w:val="231F20"/>
          <w:spacing w:val="-2"/>
        </w:rPr>
        <w:t> </w:t>
      </w:r>
      <w:r>
        <w:rPr>
          <w:color w:val="231F20"/>
        </w:rPr>
        <w:t>(1)?</w:t>
      </w:r>
      <w:r>
        <w:rPr/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/>
      </w:r>
    </w:p>
    <w:p>
      <w:pPr>
        <w:pStyle w:val="BodyText"/>
        <w:spacing w:line="240" w:lineRule="auto"/>
        <w:ind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8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2"/>
        </w:numPr>
        <w:tabs>
          <w:tab w:pos="467" w:val="left" w:leader="none"/>
        </w:tabs>
        <w:spacing w:line="266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(M050278A8)</w:t>
      </w:r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z w:val="22"/>
        </w:rPr>
        <w:t>Marcelo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usou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caixas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mesmo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tamanho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para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embalar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abacates</w:t>
      </w:r>
      <w:r>
        <w:rPr>
          <w:rFonts w:ascii="Arial" w:hAnsi="Arial"/>
          <w:color w:val="231F20"/>
          <w:spacing w:val="-25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as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maçãs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ele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vende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feira.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caixa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cabem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abacates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ou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6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maçãs.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colheita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dele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foi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232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abacates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648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maçãs. </w:t>
      </w:r>
      <w:r>
        <w:rPr>
          <w:rFonts w:ascii="Arial" w:hAnsi="Arial"/>
          <w:color w:val="231F20"/>
          <w:sz w:val="22"/>
        </w:rPr>
        <w:t>Qual foi o número de caixas que Marcelo utilizou para embalar essas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frutas?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2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58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2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88 C) 108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166</w:t>
      </w:r>
      <w:r>
        <w:rPr>
          <w:rFonts w:ascii="Arial"/>
          <w:sz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(M090390E4)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desenho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abaixo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representa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prisma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base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quadrangular.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99.465897pt;margin-top:17.578945pt;width:123.3pt;height:217.4pt;mso-position-horizontal-relative:page;mso-position-vertical-relative:paragraph;z-index:2104;mso-wrap-distance-left:0;mso-wrap-distance-right:0" coordorigin="1989,352" coordsize="2466,4348">
            <v:group style="position:absolute;left:1999;top:1157;width:1733;height:3533" coordorigin="1999,1157" coordsize="1733,3533">
              <v:shape style="position:absolute;left:1999;top:1157;width:1733;height:3533" coordorigin="1999,1157" coordsize="1733,3533" path="m1999,1157l3732,1157,3732,4689,1999,4689,1999,1157xe" filled="false" stroked="true" strokeweight="1pt" strokecolor="#231f20">
                <v:path arrowok="t"/>
              </v:shape>
            </v:group>
            <v:group style="position:absolute;left:1999;top:362;width:720;height:795" coordorigin="1999,362" coordsize="720,795">
              <v:shape style="position:absolute;left:1999;top:362;width:720;height:795" coordorigin="1999,362" coordsize="720,795" path="m1999,1157l2719,362e" filled="false" stroked="true" strokeweight="1pt" strokecolor="#231f20">
                <v:path arrowok="t"/>
              </v:shape>
            </v:group>
            <v:group style="position:absolute;left:3717;top:362;width:721;height:795" coordorigin="3717,362" coordsize="721,795">
              <v:shape style="position:absolute;left:3717;top:362;width:721;height:795" coordorigin="3717,362" coordsize="721,795" path="m3717,1157l4437,362e" filled="false" stroked="true" strokeweight="1pt" strokecolor="#231f20">
                <v:path arrowok="t"/>
              </v:shape>
            </v:group>
            <v:group style="position:absolute;left:2719;top:362;width:1718;height:2" coordorigin="2719,362" coordsize="1718,2">
              <v:shape style="position:absolute;left:2719;top:362;width:1718;height:2" coordorigin="2719,362" coordsize="1718,0" path="m2719,362l4437,362e" filled="false" stroked="true" strokeweight="1pt" strokecolor="#231f20">
                <v:path arrowok="t"/>
              </v:shape>
            </v:group>
            <v:group style="position:absolute;left:2719;top:362;width:2;height:3525" coordorigin="2719,362" coordsize="2,3525">
              <v:shape style="position:absolute;left:2719;top:362;width:2;height:3525" coordorigin="2719,362" coordsize="0,3525" path="m2719,362l2719,3887e" filled="false" stroked="true" strokeweight="1pt" strokecolor="#231f20">
                <v:path arrowok="t"/>
                <v:stroke dashstyle="dash"/>
              </v:shape>
            </v:group>
            <v:group style="position:absolute;left:4444;top:362;width:2;height:3525" coordorigin="4444,362" coordsize="2,3525">
              <v:shape style="position:absolute;left:4444;top:362;width:2;height:3525" coordorigin="4444,362" coordsize="0,3525" path="m4444,362l4444,3887e" filled="false" stroked="true" strokeweight="1pt" strokecolor="#231f20">
                <v:path arrowok="t"/>
              </v:shape>
            </v:group>
            <v:group style="position:absolute;left:1999;top:3887;width:2445;height:803" coordorigin="1999,3887" coordsize="2445,803">
              <v:shape style="position:absolute;left:1999;top:3887;width:2445;height:803" coordorigin="1999,3887" coordsize="2445,803" path="m1999,4689l2719,3887,4444,3887e" filled="false" stroked="true" strokeweight="1pt" strokecolor="#231f20">
                <v:path arrowok="t"/>
                <v:stroke dashstyle="dash"/>
              </v:shape>
            </v:group>
            <v:group style="position:absolute;left:3732;top:3887;width:713;height:803" coordorigin="3732,3887" coordsize="713,803">
              <v:shape style="position:absolute;left:3732;top:3887;width:713;height:803" coordorigin="3732,3887" coordsize="713,803" path="m3732,4689l4444,3887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right="129"/>
        <w:jc w:val="left"/>
      </w:pPr>
      <w:r>
        <w:rPr>
          <w:color w:val="231F20"/>
        </w:rPr>
        <w:t>O número de faces desse prisma é igual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(M070036C2) </w:t>
      </w:r>
      <w:r>
        <w:rPr>
          <w:rFonts w:ascii="Arial"/>
          <w:color w:val="231F20"/>
          <w:sz w:val="22"/>
        </w:rPr>
        <w:t>Observe o desenho representado em cinza na malha quadriculada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tbl>
      <w:tblPr>
        <w:tblW w:w="0" w:type="auto"/>
        <w:jc w:val="left"/>
        <w:tblInd w:w="12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both"/>
        <w:rPr>
          <w:rFonts w:ascii="Arial" w:hAnsi="Arial" w:cs="Arial" w:eastAsia="Arial" w:hint="default"/>
        </w:rPr>
      </w:pPr>
      <w:r>
        <w:rPr/>
        <w:pict>
          <v:group style="position:absolute;margin-left:116.168999pt;margin-top:-83.657120pt;width:120.8pt;height:52.3pt;mso-position-horizontal-relative:page;mso-position-vertical-relative:paragraph;z-index:-56536" coordorigin="2323,-1673" coordsize="2416,1046">
            <v:group style="position:absolute;left:2338;top:-1658;width:2386;height:1016" coordorigin="2338,-1658" coordsize="2386,1016">
              <v:shape style="position:absolute;left:2338;top:-1658;width:2386;height:1016" coordorigin="2338,-1658" coordsize="2386,1016" path="m3361,-1658l2338,-1658,2338,-642,4724,-642,3361,-1658xe" filled="true" fillcolor="#939598" stroked="false">
                <v:path arrowok="t"/>
                <v:fill type="solid"/>
              </v:shape>
            </v:group>
            <v:group style="position:absolute;left:2338;top:-1658;width:2386;height:1016" coordorigin="2338,-1658" coordsize="2386,1016">
              <v:shape style="position:absolute;left:2338;top:-1658;width:2386;height:1016" coordorigin="2338,-1658" coordsize="2386,1016" path="m2338,-1658l2338,-642,4724,-642,3361,-1658,2338,-1658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Esse desenho é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trapézio.</w:t>
      </w:r>
      <w:r>
        <w:rPr/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triângulo.</w:t>
      </w:r>
      <w:r>
        <w:rPr>
          <w:rFonts w:ascii="Arial" w:hAns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right="114"/>
        <w:jc w:val="both"/>
        <w:rPr>
          <w:rFonts w:ascii="Arial" w:hAnsi="Arial" w:cs="Arial" w:eastAsia="Arial" w:hint="default"/>
        </w:rPr>
      </w:pPr>
      <w:r>
        <w:rPr>
          <w:color w:val="231F20"/>
        </w:rPr>
        <w:t>24) </w:t>
      </w:r>
      <w:r>
        <w:rPr>
          <w:rFonts w:ascii="Arial" w:hAnsi="Arial"/>
          <w:color w:val="231F20"/>
          <w:spacing w:val="-4"/>
          <w:sz w:val="16"/>
        </w:rPr>
        <w:t>(M080355B1) </w:t>
      </w:r>
      <w:r>
        <w:rPr>
          <w:rFonts w:ascii="Arial" w:hAnsi="Arial"/>
          <w:color w:val="231F20"/>
          <w:spacing w:val="-4"/>
        </w:rPr>
        <w:t>Uma loja </w:t>
      </w:r>
      <w:r>
        <w:rPr>
          <w:rFonts w:ascii="Arial" w:hAnsi="Arial"/>
          <w:color w:val="231F20"/>
          <w:spacing w:val="-3"/>
        </w:rPr>
        <w:t>de </w:t>
      </w:r>
      <w:r>
        <w:rPr>
          <w:rFonts w:ascii="Arial" w:hAnsi="Arial"/>
          <w:color w:val="231F20"/>
          <w:spacing w:val="-5"/>
        </w:rPr>
        <w:t>bijuterias, durante </w:t>
      </w:r>
      <w:r>
        <w:rPr>
          <w:rFonts w:ascii="Arial" w:hAnsi="Arial"/>
          <w:color w:val="231F20"/>
          <w:spacing w:val="-3"/>
        </w:rPr>
        <w:t>os </w:t>
      </w:r>
      <w:r>
        <w:rPr>
          <w:rFonts w:ascii="Arial" w:hAnsi="Arial"/>
          <w:color w:val="231F20"/>
          <w:spacing w:val="-4"/>
        </w:rPr>
        <w:t>cinco </w:t>
      </w:r>
      <w:r>
        <w:rPr>
          <w:rFonts w:ascii="Arial" w:hAnsi="Arial"/>
          <w:color w:val="231F20"/>
          <w:spacing w:val="-5"/>
        </w:rPr>
        <w:t>primeiros </w:t>
      </w:r>
      <w:r>
        <w:rPr>
          <w:rFonts w:ascii="Arial" w:hAnsi="Arial"/>
          <w:color w:val="231F20"/>
          <w:spacing w:val="-4"/>
        </w:rPr>
        <w:t>meses </w:t>
      </w:r>
      <w:r>
        <w:rPr>
          <w:rFonts w:ascii="Arial" w:hAnsi="Arial"/>
          <w:color w:val="231F20"/>
          <w:spacing w:val="-3"/>
        </w:rPr>
        <w:t>do </w:t>
      </w:r>
      <w:r>
        <w:rPr>
          <w:rFonts w:ascii="Arial" w:hAnsi="Arial"/>
          <w:color w:val="231F20"/>
          <w:spacing w:val="-4"/>
        </w:rPr>
        <w:t>ano 2013, teve </w:t>
      </w:r>
      <w:r>
        <w:rPr>
          <w:rFonts w:ascii="Arial" w:hAnsi="Arial"/>
          <w:color w:val="231F20"/>
        </w:rPr>
        <w:t>o </w:t>
      </w:r>
      <w:r>
        <w:rPr>
          <w:rFonts w:ascii="Arial" w:hAnsi="Arial"/>
          <w:color w:val="231F20"/>
          <w:spacing w:val="-5"/>
        </w:rPr>
        <w:t>seguinte volume </w:t>
      </w:r>
      <w:r>
        <w:rPr>
          <w:rFonts w:ascii="Arial" w:hAnsi="Arial"/>
          <w:color w:val="231F20"/>
          <w:spacing w:val="-5"/>
        </w:rPr>
      </w:r>
      <w:r>
        <w:rPr>
          <w:color w:val="231F20"/>
          <w:spacing w:val="-5"/>
        </w:rPr>
      </w:r>
      <w:r>
        <w:rPr>
          <w:color w:val="231F20"/>
          <w:spacing w:val="-3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vendas: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janeiro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vendeu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31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200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peças,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fevereiro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vendeu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26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700,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março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28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000,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abril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19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000 </w:t>
      </w:r>
      <w:r>
        <w:rPr>
          <w:color w:val="231F20"/>
          <w:spacing w:val="-5"/>
        </w:rPr>
      </w:r>
      <w:r>
        <w:rPr>
          <w:rFonts w:ascii="Arial" w:hAnsi="Arial"/>
          <w:color w:val="231F20"/>
          <w:spacing w:val="-5"/>
        </w:rPr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  <w:spacing w:val="-3"/>
        </w:rPr>
        <w:t>em </w:t>
      </w:r>
      <w:r>
        <w:rPr>
          <w:rFonts w:ascii="Arial" w:hAnsi="Arial"/>
          <w:color w:val="231F20"/>
          <w:spacing w:val="-4"/>
        </w:rPr>
        <w:t>maio </w:t>
      </w:r>
      <w:r>
        <w:rPr>
          <w:rFonts w:ascii="Arial" w:hAnsi="Arial"/>
          <w:color w:val="231F20"/>
          <w:spacing w:val="-5"/>
        </w:rPr>
        <w:t>vendeu </w:t>
      </w:r>
      <w:r>
        <w:rPr>
          <w:rFonts w:ascii="Arial" w:hAnsi="Arial"/>
          <w:color w:val="231F20"/>
          <w:spacing w:val="-3"/>
        </w:rPr>
        <w:t>32 </w:t>
      </w:r>
      <w:r>
        <w:rPr>
          <w:rFonts w:ascii="Arial" w:hAnsi="Arial"/>
          <w:color w:val="231F20"/>
          <w:spacing w:val="-4"/>
        </w:rPr>
        <w:t>000</w:t>
      </w:r>
      <w:r>
        <w:rPr>
          <w:rFonts w:ascii="Arial" w:hAnsi="Arial"/>
          <w:color w:val="231F20"/>
          <w:spacing w:val="-29"/>
        </w:rPr>
        <w:t> </w:t>
      </w:r>
      <w:r>
        <w:rPr>
          <w:rFonts w:ascii="Arial" w:hAnsi="Arial"/>
          <w:color w:val="231F20"/>
          <w:spacing w:val="-5"/>
        </w:rPr>
        <w:t>peças.</w:t>
      </w:r>
      <w:r>
        <w:rPr>
          <w:rFonts w:ascii="Arial" w:hAnsi="Arial"/>
        </w:rPr>
      </w:r>
    </w:p>
    <w:p>
      <w:pPr>
        <w:pStyle w:val="BodyText"/>
        <w:spacing w:line="240" w:lineRule="auto" w:before="0"/>
        <w:ind w:right="0"/>
        <w:jc w:val="both"/>
      </w:pPr>
      <w:r>
        <w:rPr>
          <w:color w:val="231F20"/>
        </w:rPr>
        <w:t>Qual foi a média mensal de peças vendidas nesse</w:t>
      </w:r>
      <w:r>
        <w:rPr>
          <w:color w:val="231F20"/>
          <w:spacing w:val="-2"/>
        </w:rPr>
        <w:t> </w:t>
      </w:r>
      <w:r>
        <w:rPr>
          <w:color w:val="231F20"/>
        </w:rPr>
        <w:t>período?</w:t>
      </w:r>
      <w:r>
        <w:rPr/>
      </w:r>
    </w:p>
    <w:p>
      <w:pPr>
        <w:pStyle w:val="BodyText"/>
        <w:spacing w:line="240" w:lineRule="auto" w:before="83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19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B) 27</w:t>
      </w:r>
      <w:r>
        <w:rPr>
          <w:color w:val="231F20"/>
          <w:spacing w:val="-1"/>
        </w:rPr>
        <w:t> </w:t>
      </w:r>
      <w:r>
        <w:rPr>
          <w:color w:val="231F20"/>
        </w:rPr>
        <w:t>380</w:t>
      </w:r>
      <w:r>
        <w:rPr/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28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D) 34</w:t>
      </w:r>
      <w:r>
        <w:rPr>
          <w:color w:val="231F20"/>
          <w:spacing w:val="-1"/>
        </w:rPr>
        <w:t> </w:t>
      </w:r>
      <w:r>
        <w:rPr>
          <w:color w:val="231F20"/>
        </w:rPr>
        <w:t>225</w:t>
      </w:r>
      <w:r>
        <w:rPr/>
      </w:r>
    </w:p>
    <w:p>
      <w:pPr>
        <w:spacing w:after="0" w:line="240" w:lineRule="auto"/>
        <w:jc w:val="both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6"/>
        </w:numPr>
        <w:tabs>
          <w:tab w:pos="470" w:val="left" w:leader="none"/>
        </w:tabs>
        <w:spacing w:line="240" w:lineRule="auto" w:before="72" w:after="0"/>
        <w:ind w:left="469" w:right="0" w:hanging="35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(M080300B1) </w:t>
      </w:r>
      <w:r>
        <w:rPr>
          <w:rFonts w:ascii="Arial"/>
          <w:color w:val="231F20"/>
          <w:spacing w:val="-3"/>
          <w:sz w:val="22"/>
        </w:rPr>
        <w:t>Observe abaixo </w:t>
      </w:r>
      <w:r>
        <w:rPr>
          <w:rFonts w:ascii="Arial"/>
          <w:color w:val="231F20"/>
          <w:sz w:val="22"/>
        </w:rPr>
        <w:t>os </w:t>
      </w:r>
      <w:r>
        <w:rPr>
          <w:rFonts w:ascii="Arial"/>
          <w:color w:val="231F20"/>
          <w:spacing w:val="-3"/>
          <w:sz w:val="22"/>
        </w:rPr>
        <w:t>moldes </w:t>
      </w:r>
      <w:r>
        <w:rPr>
          <w:rFonts w:ascii="Arial"/>
          <w:color w:val="231F20"/>
          <w:sz w:val="22"/>
        </w:rPr>
        <w:t>que </w:t>
      </w:r>
      <w:r>
        <w:rPr>
          <w:rFonts w:ascii="Arial"/>
          <w:color w:val="231F20"/>
          <w:spacing w:val="-3"/>
          <w:sz w:val="22"/>
        </w:rPr>
        <w:t>Marcela usou para montar duas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caixas.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27.209999pt;margin-top:18.410921pt;width:140.450pt;height:169.65pt;mso-position-horizontal-relative:page;mso-position-vertical-relative:paragraph;z-index:2152;mso-wrap-distance-left:0;mso-wrap-distance-right:0" coordorigin="2544,368" coordsize="2809,3393">
            <v:group style="position:absolute;left:2555;top:1004;width:2652;height:2647" coordorigin="2555,1004" coordsize="2652,2647">
              <v:shape style="position:absolute;left:2555;top:1004;width:2652;height:2647" coordorigin="2555,1004" coordsize="2652,2647" path="m2555,3651l2911,1004,2988,1016,3064,1029,3139,1045,3213,1063,3287,1083,3359,1104,3431,1128,3502,1154,3572,1182,3641,1211,3709,1242,3775,1276,3841,1311,3906,1347,3969,1386,4031,1426,4092,1468,4152,1511,4211,1556,4268,1602,4324,1651,4378,1700,4431,1751,4483,1804,4533,1858,4582,1913,4629,1970,4675,2028,4719,2087,4762,2147,4802,2209,4842,2272,4879,2336,4915,2401,4949,2467,4981,2534,5011,2603,5039,2672,5066,2742,5091,2814,5113,2886,5134,2959,5153,3033,5169,3107,5184,3183,5196,3259,5206,3336,2555,3651xe" filled="false" stroked="true" strokeweight="1.003000pt" strokecolor="#231f20">
                <v:path arrowok="t"/>
              </v:shape>
            </v:group>
            <v:group style="position:absolute;left:2555;top:3336;width:2652;height:415" coordorigin="2555,3336" coordsize="2652,415">
              <v:shape style="position:absolute;left:2555;top:3336;width:2652;height:415" coordorigin="2555,3336" coordsize="2652,415" path="m2555,3651l2722,3750,5050,3480,5206,3336e" filled="false" stroked="true" strokeweight="1.003000pt" strokecolor="#231f20">
                <v:path arrowok="t"/>
              </v:shape>
            </v:group>
            <v:group style="position:absolute;left:2911;top:875;width:184;height:161" coordorigin="2911,875" coordsize="184,161">
              <v:shape style="position:absolute;left:2911;top:875;width:184;height:161" coordorigin="2911,875" coordsize="184,161" path="m2911,1004l3032,875,3094,1036e" filled="false" stroked="true" strokeweight="1.003000pt" strokecolor="#231f20">
                <v:path arrowok="t"/>
              </v:shape>
            </v:group>
            <v:group style="position:absolute;left:3091;top:908;width:184;height:161" coordorigin="3091,908" coordsize="184,161">
              <v:shape style="position:absolute;left:3091;top:908;width:184;height:161" coordorigin="3091,908" coordsize="184,161" path="m3091,1037l3212,908,3274,1068e" filled="false" stroked="true" strokeweight="1.003000pt" strokecolor="#231f20">
                <v:path arrowok="t"/>
              </v:shape>
            </v:group>
            <v:group style="position:absolute;left:3278;top:963;width:176;height:169" coordorigin="3278,963" coordsize="176,169">
              <v:shape style="position:absolute;left:3278;top:963;width:176;height:169" coordorigin="3278,963" coordsize="176,169" path="m3278,1069l3420,963,3453,1132e" filled="false" stroked="true" strokeweight="1.003000pt" strokecolor="#231f20">
                <v:path arrowok="t"/>
              </v:shape>
            </v:group>
            <v:group style="position:absolute;left:3456;top:1028;width:176;height:169" coordorigin="3456,1028" coordsize="176,169">
              <v:shape style="position:absolute;left:3456;top:1028;width:176;height:169" coordorigin="3456,1028" coordsize="176,169" path="m3456,1134l3598,1028,3631,1196e" filled="false" stroked="true" strokeweight="1.003000pt" strokecolor="#231f20">
                <v:path arrowok="t"/>
              </v:shape>
            </v:group>
            <v:group style="position:absolute;left:3631;top:1111;width:166;height:172" coordorigin="3631,1111" coordsize="166,172">
              <v:shape style="position:absolute;left:3631;top:1111;width:166;height:172" coordorigin="3631,1111" coordsize="166,172" path="m3631,1198l3786,1111,3797,1282e" filled="false" stroked="true" strokeweight="1.003000pt" strokecolor="#231f20">
                <v:path arrowok="t"/>
              </v:shape>
            </v:group>
            <v:group style="position:absolute;left:3792;top:1205;width:166;height:172" coordorigin="3792,1205" coordsize="166,172">
              <v:shape style="position:absolute;left:3792;top:1205;width:166;height:172" coordorigin="3792,1205" coordsize="166,172" path="m3792,1292l3947,1205,3958,1377e" filled="false" stroked="true" strokeweight="1.003000pt" strokecolor="#231f20">
                <v:path arrowok="t"/>
              </v:shape>
            </v:group>
            <v:group style="position:absolute;left:3962;top:1309;width:164;height:172" coordorigin="3962,1309" coordsize="164,172">
              <v:shape style="position:absolute;left:3962;top:1309;width:164;height:172" coordorigin="3962,1309" coordsize="164,172" path="m3962,1379l4125,1309,4117,1481e" filled="false" stroked="true" strokeweight="1.003000pt" strokecolor="#231f20">
                <v:path arrowok="t"/>
              </v:shape>
            </v:group>
            <v:group style="position:absolute;left:4120;top:1427;width:172;height:170" coordorigin="4120,1427" coordsize="172,170">
              <v:shape style="position:absolute;left:4120;top:1427;width:172;height:170" coordorigin="4120,1427" coordsize="172,170" path="m4120,1473l4291,1427,4260,1596e" filled="false" stroked="true" strokeweight="1.003000pt" strokecolor="#231f20">
                <v:path arrowok="t"/>
              </v:shape>
            </v:group>
            <v:group style="position:absolute;left:4271;top:1548;width:172;height:170" coordorigin="4271,1548" coordsize="172,170">
              <v:shape style="position:absolute;left:4271;top:1548;width:172;height:170" coordorigin="4271,1548" coordsize="172,170" path="m4271,1595l4442,1548,4411,1718e" filled="false" stroked="true" strokeweight="1.003000pt" strokecolor="#231f20">
                <v:path arrowok="t"/>
              </v:shape>
            </v:group>
            <v:group style="position:absolute;left:4411;top:1697;width:177;height:161" coordorigin="4411,1697" coordsize="177,161">
              <v:shape style="position:absolute;left:4411;top:1697;width:177;height:161" coordorigin="4411,1697" coordsize="177,161" path="m4411,1712l4587,1697,4526,1858e" filled="false" stroked="true" strokeweight="1.003000pt" strokecolor="#231f20">
                <v:path arrowok="t"/>
              </v:shape>
            </v:group>
            <v:group style="position:absolute;left:4535;top:1831;width:177;height:161" coordorigin="4535,1831" coordsize="177,161">
              <v:shape style="position:absolute;left:4535;top:1831;width:177;height:161" coordorigin="4535,1831" coordsize="177,161" path="m4535,1846l4712,1831,4651,1992e" filled="false" stroked="true" strokeweight="1.003000pt" strokecolor="#231f20">
                <v:path arrowok="t"/>
              </v:shape>
            </v:group>
            <v:group style="position:absolute;left:4649;top:1982;width:177;height:160" coordorigin="4649,1982" coordsize="177,160">
              <v:shape style="position:absolute;left:4649;top:1982;width:177;height:160" coordorigin="4649,1982" coordsize="177,160" path="m4649,1992l4826,1982,4761,2141e" filled="false" stroked="true" strokeweight="1.003000pt" strokecolor="#231f20">
                <v:path arrowok="t"/>
              </v:shape>
            </v:group>
            <v:group style="position:absolute;left:3751;top:379;width:1121;height:1121" coordorigin="3751,379" coordsize="1121,1121">
              <v:shape style="position:absolute;left:3751;top:379;width:1121;height:1121" coordorigin="3751,379" coordsize="1121,1121" path="m4311,379l4235,384,4162,399,4093,423,4028,455,3969,495,3915,543,3867,597,3827,656,3795,721,3771,790,3756,863,3751,939,3756,1015,3771,1088,3795,1157,3827,1222,3867,1282,3915,1335,3969,1383,4028,1423,4093,1455,4162,1480,4235,1494,4311,1500,4387,1494,4460,1479,4529,1455,4594,1423,4654,1383,4707,1335,4755,1282,4795,1222,4827,1157,4851,1088,4866,1015,4871,939,4866,863,4851,790,4827,721,4795,656,4755,597,4707,543,4654,495,4594,455,4529,423,4460,399,4387,384,4311,379xe" filled="true" fillcolor="#ffffff" stroked="false">
                <v:path arrowok="t"/>
                <v:fill type="solid"/>
              </v:shape>
            </v:group>
            <v:group style="position:absolute;left:3751;top:379;width:1121;height:1121" coordorigin="3751,379" coordsize="1121,1121">
              <v:shape style="position:absolute;left:3751;top:379;width:1121;height:1121" coordorigin="3751,379" coordsize="1121,1121" path="m4311,379l4387,384,4460,399,4529,423,4594,455,4654,495,4707,543,4755,597,4795,656,4827,721,4851,790,4866,863,4871,939,4866,1015,4851,1088,4827,1157,4795,1222,4755,1282,4707,1335,4654,1383,4594,1423,4529,1455,4460,1480,4387,1494,4311,1500,4235,1494,4162,1479,4093,1455,4028,1423,3969,1383,3915,1335,3867,1282,3827,1222,3795,1157,3771,1088,3756,1015,3751,939,3756,863,3771,790,3795,721,3827,656,3867,597,3915,543,3969,495,4028,455,4093,423,4162,399,4235,384,4311,379xe" filled="false" stroked="true" strokeweight="1.003000pt" strokecolor="#231f20">
                <v:path arrowok="t"/>
              </v:shape>
            </v:group>
            <v:group style="position:absolute;left:4761;top:2143;width:178;height:159" coordorigin="4761,2143" coordsize="178,159">
              <v:shape style="position:absolute;left:4761;top:2143;width:178;height:159" coordorigin="4761,2143" coordsize="178,159" path="m4761,2151l4938,2143,4871,2301e" filled="false" stroked="true" strokeweight="1.003000pt" strokecolor="#231f20">
                <v:path arrowok="t"/>
              </v:shape>
            </v:group>
            <v:group style="position:absolute;left:4870;top:2295;width:176;height:167" coordorigin="4870,2295" coordsize="176,167">
              <v:shape style="position:absolute;left:4870;top:2295;width:176;height:167" coordorigin="4870,2295" coordsize="176,167" path="m4870,2295l5045,2317,4953,2461e" filled="false" stroked="true" strokeweight="1.003000pt" strokecolor="#231f20">
                <v:path arrowok="t"/>
              </v:shape>
            </v:group>
            <v:group style="position:absolute;left:4951;top:2473;width:176;height:167" coordorigin="4951,2473" coordsize="176,167">
              <v:shape style="position:absolute;left:4951;top:2473;width:176;height:167" coordorigin="4951,2473" coordsize="176,167" path="m4951,2473l5127,2495,5034,2640e" filled="false" stroked="true" strokeweight="1.003000pt" strokecolor="#231f20">
                <v:path arrowok="t"/>
              </v:shape>
            </v:group>
            <v:group style="position:absolute;left:5038;top:2636;width:171;height:178" coordorigin="5038,2636" coordsize="171,178">
              <v:shape style="position:absolute;left:5038;top:2636;width:171;height:178" coordorigin="5038,2636" coordsize="171,178" path="m5038,2636l5208,2684,5095,2813e" filled="false" stroked="true" strokeweight="1.003000pt" strokecolor="#231f20">
                <v:path arrowok="t"/>
              </v:shape>
            </v:group>
            <v:group style="position:absolute;left:5090;top:2814;width:171;height:178" coordorigin="5090,2814" coordsize="171,178">
              <v:shape style="position:absolute;left:5090;top:2814;width:171;height:178" coordorigin="5090,2814" coordsize="171,178" path="m5090,2814l5261,2862,5147,2991e" filled="false" stroked="true" strokeweight="1.003000pt" strokecolor="#231f20">
                <v:path arrowok="t"/>
              </v:shape>
            </v:group>
            <v:group style="position:absolute;left:5153;top:2987;width:161;height:184" coordorigin="5153,2987" coordsize="161,184">
              <v:shape style="position:absolute;left:5153;top:2987;width:161;height:184" coordorigin="5153,2987" coordsize="161,184" path="m5153,2987l5314,3063,5181,3171e" filled="false" stroked="true" strokeweight="1.003000pt" strokecolor="#231f20">
                <v:path arrowok="t"/>
              </v:shape>
            </v:group>
            <v:group style="position:absolute;left:5182;top:3157;width:161;height:184" coordorigin="5182,3157" coordsize="161,184">
              <v:shape style="position:absolute;left:5182;top:3157;width:161;height:184" coordorigin="5182,3157" coordsize="161,184" path="m5182,3157l5342,3232,5209,3341e" filled="false" stroked="true" strokeweight="1.003000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85.360992pt;margin-top:13.896921pt;width:182.35pt;height:173.5pt;mso-position-horizontal-relative:page;mso-position-vertical-relative:paragraph;z-index:2176;mso-wrap-distance-left:0;mso-wrap-distance-right:0" coordorigin="5707,278" coordsize="3647,3470">
            <v:group style="position:absolute;left:6530;top:465;width:1986;height:3273" coordorigin="6530,465" coordsize="1986,3273">
              <v:shape style="position:absolute;left:6530;top:465;width:1986;height:3273" coordorigin="6530,465" coordsize="1986,3273" path="m6530,465l8516,465,8516,3737,6530,3737,6530,465xe" filled="false" stroked="true" strokeweight="1.003000pt" strokecolor="#231f20">
                <v:path arrowok="t"/>
              </v:shape>
            </v:group>
            <v:group style="position:absolute;left:5718;top:1278;width:3626;height:828" coordorigin="5718,1278" coordsize="3626,828">
              <v:shape style="position:absolute;left:5718;top:1278;width:3626;height:828" coordorigin="5718,1278" coordsize="3626,828" path="m5718,1278l9343,1278,9343,2105,5718,2105,5718,1278xe" filled="false" stroked="true" strokeweight="1.003000pt" strokecolor="#231f20">
                <v:path arrowok="t"/>
              </v:shape>
            </v:group>
            <v:group style="position:absolute;left:6530;top:2925;width:1986;height:2" coordorigin="6530,2925" coordsize="1986,2">
              <v:shape style="position:absolute;left:6530;top:2925;width:1986;height:2" coordorigin="6530,2925" coordsize="1986,0" path="m6530,2925l8516,2925e" filled="false" stroked="true" strokeweight="1.003000pt" strokecolor="#231f20">
                <v:path arrowok="t"/>
              </v:shape>
            </v:group>
            <v:group style="position:absolute;left:6357;top:2925;width:173;height:813" coordorigin="6357,2925" coordsize="173,813">
              <v:shape style="position:absolute;left:6357;top:2925;width:173;height:813" coordorigin="6357,2925" coordsize="173,813" path="m6530,2925l6357,3098,6357,3546,6530,3737e" filled="false" stroked="true" strokeweight="1.003000pt" strokecolor="#231f20">
                <v:path arrowok="t"/>
              </v:shape>
            </v:group>
            <v:group style="position:absolute;left:6357;top:2105;width:173;height:813" coordorigin="6357,2105" coordsize="173,813">
              <v:shape style="position:absolute;left:6357;top:2105;width:173;height:813" coordorigin="6357,2105" coordsize="173,813" path="m6530,2105l6357,2278,6357,2726,6530,2917e" filled="false" stroked="true" strokeweight="1.003000pt" strokecolor="#231f20">
                <v:path arrowok="t"/>
              </v:shape>
            </v:group>
            <v:group style="position:absolute;left:8516;top:2105;width:174;height:813" coordorigin="8516,2105" coordsize="174,813">
              <v:shape style="position:absolute;left:8516;top:2105;width:174;height:813" coordorigin="8516,2105" coordsize="174,813" path="m8516,2105l8689,2278,8689,2726,8516,2917e" filled="false" stroked="true" strokeweight="1.003000pt" strokecolor="#231f20">
                <v:path arrowok="t"/>
              </v:shape>
            </v:group>
            <v:group style="position:absolute;left:8516;top:2921;width:174;height:813" coordorigin="8516,2921" coordsize="174,813">
              <v:shape style="position:absolute;left:8516;top:2921;width:174;height:813" coordorigin="8516,2921" coordsize="174,813" path="m8516,2921l8689,3094,8689,3542,8516,3734e" filled="false" stroked="true" strokeweight="1.003000pt" strokecolor="#231f20">
                <v:path arrowok="t"/>
              </v:shape>
            </v:group>
            <v:group style="position:absolute;left:6357;top:467;width:173;height:813" coordorigin="6357,467" coordsize="173,813">
              <v:shape style="position:absolute;left:6357;top:467;width:173;height:813" coordorigin="6357,467" coordsize="173,813" path="m6530,467l6357,640,6357,1088,6530,1279e" filled="false" stroked="true" strokeweight="1.003000pt" strokecolor="#231f20">
                <v:path arrowok="t"/>
              </v:shape>
            </v:group>
            <v:group style="position:absolute;left:8516;top:467;width:174;height:813" coordorigin="8516,467" coordsize="174,813">
              <v:shape style="position:absolute;left:8516;top:467;width:174;height:813" coordorigin="8516,467" coordsize="174,813" path="m8516,467l8689,640,8689,1088,8516,1279e" filled="false" stroked="true" strokeweight="1.003000pt" strokecolor="#231f20">
                <v:path arrowok="t"/>
              </v:shape>
            </v:group>
            <v:group style="position:absolute;left:6530;top:288;width:1986;height:177" coordorigin="6530,288" coordsize="1986,177">
              <v:shape style="position:absolute;left:6530;top:288;width:1986;height:177" coordorigin="6530,288" coordsize="1986,177" path="m6530,465l6718,288,8339,288,8516,465e" filled="false" stroked="true" strokeweight="1.003000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tabs>
          <w:tab w:pos="6632" w:val="left" w:leader="none"/>
        </w:tabs>
        <w:spacing w:line="240" w:lineRule="auto" w:before="0"/>
        <w:ind w:left="2646"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Molde  </w:t>
      </w:r>
      <w:r>
        <w:rPr>
          <w:rFonts w:ascii="Arial"/>
          <w:color w:val="231F20"/>
          <w:spacing w:val="6"/>
        </w:rPr>
        <w:t> </w:t>
      </w:r>
      <w:r>
        <w:rPr>
          <w:rFonts w:ascii="Arial"/>
          <w:color w:val="231F20"/>
        </w:rPr>
        <w:t>I</w:t>
        <w:tab/>
        <w:t>Molde</w:t>
      </w:r>
      <w:r>
        <w:rPr>
          <w:rFonts w:ascii="Arial"/>
          <w:color w:val="231F20"/>
          <w:spacing w:val="2"/>
        </w:rPr>
        <w:t> </w:t>
      </w:r>
      <w:r>
        <w:rPr>
          <w:rFonts w:ascii="Arial"/>
          <w:color w:val="231F20"/>
        </w:rPr>
        <w:t>II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right="129"/>
        <w:jc w:val="left"/>
      </w:pPr>
      <w:r>
        <w:rPr>
          <w:color w:val="231F20"/>
        </w:rPr>
        <w:t>Esses moldes correspondem, respectivamente, às planificações dos</w:t>
      </w:r>
      <w:r>
        <w:rPr>
          <w:color w:val="231F20"/>
          <w:spacing w:val="-1"/>
        </w:rPr>
        <w:t> </w:t>
      </w:r>
      <w:r>
        <w:rPr>
          <w:color w:val="231F20"/>
        </w:rPr>
        <w:t>sólidos</w:t>
      </w:r>
      <w:r>
        <w:rPr/>
      </w:r>
    </w:p>
    <w:p>
      <w:pPr>
        <w:pStyle w:val="ListParagraph"/>
        <w:numPr>
          <w:ilvl w:val="1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 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cilindro.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cone 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cone e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paralelepípedo.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cilindro e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paralelepípedo.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 w:hint="default"/>
          <w:sz w:val="15"/>
          <w:szCs w:val="15"/>
        </w:rPr>
        <w:sectPr>
          <w:headerReference w:type="default" r:id="rId36"/>
          <w:footerReference w:type="default" r:id="rId37"/>
          <w:pgSz w:w="11910" w:h="16840"/>
          <w:pgMar w:header="377" w:footer="524" w:top="560" w:bottom="720" w:left="740" w:right="740"/>
        </w:sectPr>
      </w:pPr>
    </w:p>
    <w:p>
      <w:pPr>
        <w:pStyle w:val="ListParagraph"/>
        <w:numPr>
          <w:ilvl w:val="0"/>
          <w:numId w:val="26"/>
        </w:numPr>
        <w:tabs>
          <w:tab w:pos="490" w:val="left" w:leader="none"/>
        </w:tabs>
        <w:spacing w:line="240" w:lineRule="auto" w:before="134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(M090350E4) </w:t>
      </w:r>
      <w:r>
        <w:rPr>
          <w:rFonts w:ascii="Arial" w:hAnsi="Arial"/>
          <w:color w:val="231F20"/>
          <w:sz w:val="22"/>
        </w:rPr>
        <w:t>O corpo humano adulto é composto 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aproximadamente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Qual é a representação decimal dessa</w:t>
      </w:r>
      <w:r>
        <w:rPr>
          <w:color w:val="231F20"/>
          <w:spacing w:val="-1"/>
        </w:rPr>
        <w:t> </w:t>
      </w:r>
      <w:r>
        <w:rPr>
          <w:color w:val="231F20"/>
        </w:rPr>
        <w:t>fração?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0,6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1,6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3,5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5,3</w:t>
      </w:r>
      <w:r>
        <w:rPr>
          <w:rFonts w:ascii="Arial"/>
        </w:rPr>
      </w:r>
    </w:p>
    <w:p>
      <w:pPr>
        <w:pStyle w:val="BodyText"/>
        <w:spacing w:line="282" w:lineRule="exact" w:before="64"/>
        <w:ind w:right="0"/>
        <w:jc w:val="left"/>
        <w:rPr>
          <w:rFonts w:ascii="Arial" w:hAnsi="Arial" w:cs="Arial" w:eastAsia="Arial" w:hint="default"/>
        </w:rPr>
      </w:pPr>
      <w:r>
        <w:rPr/>
        <w:br w:type="column"/>
      </w:r>
      <w:r>
        <w:rPr>
          <w:rFonts w:ascii="Arial" w:hAnsi="Arial"/>
          <w:color w:val="231F20"/>
          <w:position w:val="7"/>
        </w:rPr>
      </w:r>
      <w:r>
        <w:rPr>
          <w:rFonts w:ascii="Arial" w:hAnsi="Arial"/>
          <w:color w:val="231F20"/>
          <w:position w:val="7"/>
          <w:u w:val="single" w:color="231F20"/>
        </w:rPr>
        <w:t>3  </w:t>
      </w:r>
      <w:r>
        <w:rPr>
          <w:rFonts w:ascii="Arial" w:hAnsi="Arial"/>
          <w:color w:val="231F20"/>
          <w:position w:val="7"/>
        </w:rPr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água.</w:t>
      </w:r>
      <w:r>
        <w:rPr>
          <w:rFonts w:ascii="Arial" w:hAnsi="Arial"/>
        </w:rPr>
      </w:r>
    </w:p>
    <w:p>
      <w:pPr>
        <w:pStyle w:val="BodyText"/>
        <w:spacing w:line="212" w:lineRule="exact" w:before="0"/>
        <w:ind w:left="11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5</w:t>
      </w:r>
      <w:r>
        <w:rPr>
          <w:rFonts w:ascii="Arial"/>
        </w:rPr>
      </w:r>
    </w:p>
    <w:p>
      <w:pPr>
        <w:spacing w:after="0" w:line="212" w:lineRule="exact"/>
        <w:jc w:val="left"/>
        <w:rPr>
          <w:rFonts w:ascii="Arial" w:hAnsi="Arial" w:cs="Arial" w:eastAsia="Arial" w:hint="default"/>
        </w:rPr>
        <w:sectPr>
          <w:type w:val="continuous"/>
          <w:pgSz w:w="11910" w:h="16840"/>
          <w:pgMar w:top="0" w:bottom="0" w:left="740" w:right="740"/>
          <w:cols w:num="2" w:equalWidth="0">
            <w:col w:w="7145" w:space="60"/>
            <w:col w:w="3225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129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 texto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p>
      <w:pPr>
        <w:spacing w:before="72"/>
        <w:ind w:left="1498" w:right="12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1146pt;width:482.9pt;height:411.85pt;mso-position-horizontal-relative:page;mso-position-vertical-relative:paragraph;z-index:-56392" coordorigin="1124,0" coordsize="9658,8237">
            <v:group style="position:absolute;left:1701;top:10;width:2;height:8217" coordorigin="1701,10" coordsize="2,8217">
              <v:shape style="position:absolute;left:1701;top:10;width:2;height:8217" coordorigin="1701,10" coordsize="0,8217" path="m1701,8227l1701,10e" filled="false" stroked="true" strokeweight=".5pt" strokecolor="#010202">
                <v:path arrowok="t"/>
              </v:shape>
            </v:group>
            <v:group style="position:absolute;left:1129;top:5;width:572;height:2" coordorigin="1129,5" coordsize="572,2">
              <v:shape style="position:absolute;left:1129;top:5;width:572;height:2" coordorigin="1129,5" coordsize="572,0" path="m1129,5l1701,5e" filled="false" stroked="true" strokeweight=".5pt" strokecolor="#231f20">
                <v:path arrowok="t"/>
              </v:shape>
            </v:group>
            <v:group style="position:absolute;left:1134;top:10;width:2;height:8217" coordorigin="1134,10" coordsize="2,8217">
              <v:shape style="position:absolute;left:1134;top:10;width:2;height:8217" coordorigin="1134,10" coordsize="0,8217" path="m1134,8227l1134,10e" filled="false" stroked="true" strokeweight=".5pt" strokecolor="#231f20">
                <v:path arrowok="t"/>
              </v:shape>
            </v:group>
            <v:group style="position:absolute;left:1701;top:5;width:9076;height:2" coordorigin="1701,5" coordsize="9076,2">
              <v:shape style="position:absolute;left:1701;top:5;width:9076;height:2" coordorigin="1701,5" coordsize="9076,0" path="m1701,5l10777,5e" filled="false" stroked="true" strokeweight=".5pt" strokecolor="#231f20">
                <v:path arrowok="t"/>
              </v:shape>
            </v:group>
            <v:group style="position:absolute;left:10772;top:10;width:2;height:8217" coordorigin="10772,10" coordsize="2,8217">
              <v:shape style="position:absolute;left:10772;top:10;width:2;height:8217" coordorigin="10772,10" coordsize="0,8217" path="m10772,8227l10772,10e" filled="false" stroked="true" strokeweight=".5pt" strokecolor="#231f20">
                <v:path arrowok="t"/>
              </v:shape>
            </v:group>
            <v:group style="position:absolute;left:1129;top:8232;width:572;height:2" coordorigin="1129,8232" coordsize="572,2">
              <v:shape style="position:absolute;left:1129;top:8232;width:572;height:2" coordorigin="1129,8232" coordsize="572,0" path="m1129,8232l1701,8232e" filled="false" stroked="true" strokeweight=".5pt" strokecolor="#231f20">
                <v:path arrowok="t"/>
              </v:shape>
            </v:group>
            <v:group style="position:absolute;left:1701;top:8232;width:9076;height:2" coordorigin="1701,8232" coordsize="9076,2">
              <v:shape style="position:absolute;left:1701;top:8232;width:9076;height:2" coordorigin="1701,8232" coordsize="9076,0" path="m1701,8232l10777,8232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31F20"/>
          <w:sz w:val="22"/>
        </w:rPr>
        <w:t>Leia entrevista com professor que fez dicionário com definições de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rFonts w:ascii="Arial" w:hAnsi="Arial"/>
          <w:b/>
          <w:color w:val="231F20"/>
          <w:sz w:val="22"/>
        </w:rPr>
        <w:t>crianças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BodyText"/>
        <w:spacing w:line="266" w:lineRule="auto" w:before="0"/>
        <w:ind w:left="1074" w:right="129" w:firstLine="283"/>
        <w:jc w:val="left"/>
      </w:pPr>
      <w:r>
        <w:rPr>
          <w:color w:val="231F20"/>
        </w:rPr>
        <w:t>Confira abaixo entrevista com Javier Naranjo, que reuniu definições dadas por crianças para diferentes</w:t>
      </w:r>
      <w:r>
        <w:rPr>
          <w:color w:val="231F20"/>
          <w:spacing w:val="-1"/>
        </w:rPr>
        <w:t> </w:t>
      </w:r>
      <w:r>
        <w:rPr>
          <w:color w:val="231F20"/>
        </w:rPr>
        <w:t>palavras.</w:t>
      </w:r>
      <w:r>
        <w:rPr/>
      </w:r>
    </w:p>
    <w:p>
      <w:pPr>
        <w:pStyle w:val="BodyText"/>
        <w:spacing w:line="240" w:lineRule="auto" w:before="0"/>
        <w:ind w:left="1357" w:right="129"/>
        <w:jc w:val="left"/>
      </w:pPr>
      <w:r>
        <w:rPr>
          <w:color w:val="231F20"/>
        </w:rPr>
        <w:t>O resultado foi o livro “Casa das Estrelas”, publicado no Brasil pela editora</w:t>
      </w:r>
      <w:r>
        <w:rPr>
          <w:color w:val="231F20"/>
          <w:spacing w:val="-2"/>
        </w:rPr>
        <w:t> </w:t>
      </w:r>
      <w:r>
        <w:rPr>
          <w:color w:val="231F20"/>
        </w:rPr>
        <w:t>Foz.</w:t>
      </w:r>
      <w:r>
        <w:rPr/>
      </w:r>
    </w:p>
    <w:p>
      <w:pPr>
        <w:spacing w:line="240" w:lineRule="auto" w:before="5"/>
        <w:rPr>
          <w:rFonts w:ascii="Arial" w:hAnsi="Arial" w:cs="Arial" w:eastAsia="Arial" w:hint="default"/>
          <w:sz w:val="20"/>
          <w:szCs w:val="20"/>
        </w:rPr>
      </w:pPr>
    </w:p>
    <w:p>
      <w:pPr>
        <w:pStyle w:val="Heading1"/>
        <w:spacing w:line="240" w:lineRule="auto"/>
        <w:ind w:left="1357" w:right="129"/>
        <w:jc w:val="left"/>
        <w:rPr>
          <w:b w:val="0"/>
          <w:bCs w:val="0"/>
        </w:rPr>
      </w:pPr>
      <w:r>
        <w:rPr>
          <w:color w:val="231F20"/>
        </w:rPr>
        <w:t>Folha - Essas definições poderiam ser as mesmas se fossem dadas por </w:t>
      </w:r>
      <w:r>
        <w:rPr>
          <w:color w:val="231F20"/>
          <w:spacing w:val="34"/>
        </w:rPr>
        <w:t> </w:t>
      </w:r>
      <w:r>
        <w:rPr>
          <w:color w:val="231F20"/>
        </w:rPr>
        <w:t>crianças</w:t>
      </w:r>
      <w:r>
        <w:rPr>
          <w:b w:val="0"/>
        </w:rPr>
      </w:r>
    </w:p>
    <w:p>
      <w:pPr>
        <w:tabs>
          <w:tab w:pos="1074" w:val="left" w:leader="none"/>
        </w:tabs>
        <w:spacing w:before="27"/>
        <w:ind w:left="616" w:right="12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5</w:t>
        <w:tab/>
      </w:r>
      <w:r>
        <w:rPr>
          <w:rFonts w:ascii="Arial" w:hAnsi="Arial"/>
          <w:b/>
          <w:color w:val="231F20"/>
          <w:sz w:val="22"/>
        </w:rPr>
        <w:t>de outros países, como Índia, China, Noruega?</w:t>
      </w:r>
      <w:r>
        <w:rPr>
          <w:rFonts w:ascii="Arial" w:hAnsi="Arial"/>
          <w:sz w:val="22"/>
        </w:rPr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</w:rPr>
        <w:t>Apenas</w:t>
      </w:r>
      <w:r>
        <w:rPr>
          <w:color w:val="231F20"/>
          <w:spacing w:val="-17"/>
        </w:rPr>
        <w:t> </w:t>
      </w:r>
      <w:r>
        <w:rPr>
          <w:color w:val="231F20"/>
        </w:rPr>
        <w:t>começo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explorar</w:t>
      </w:r>
      <w:r>
        <w:rPr>
          <w:color w:val="231F20"/>
          <w:spacing w:val="-17"/>
        </w:rPr>
        <w:t> </w:t>
      </w:r>
      <w:r>
        <w:rPr>
          <w:color w:val="231F20"/>
        </w:rPr>
        <w:t>palavras</w:t>
      </w:r>
      <w:r>
        <w:rPr>
          <w:color w:val="231F20"/>
          <w:spacing w:val="-17"/>
        </w:rPr>
        <w:t> </w:t>
      </w:r>
      <w:r>
        <w:rPr>
          <w:color w:val="231F20"/>
        </w:rPr>
        <w:t>(razão</w:t>
      </w:r>
      <w:r>
        <w:rPr>
          <w:color w:val="231F20"/>
          <w:spacing w:val="-17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sentimentos)</w:t>
      </w:r>
      <w:r>
        <w:rPr>
          <w:color w:val="231F20"/>
          <w:spacing w:val="-17"/>
        </w:rPr>
        <w:t> </w:t>
      </w:r>
      <w:r>
        <w:rPr>
          <w:color w:val="231F20"/>
        </w:rPr>
        <w:t>com</w:t>
      </w:r>
      <w:r>
        <w:rPr>
          <w:color w:val="231F20"/>
          <w:spacing w:val="-17"/>
        </w:rPr>
        <w:t> </w:t>
      </w:r>
      <w:r>
        <w:rPr>
          <w:color w:val="231F20"/>
        </w:rPr>
        <w:t>crianças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outros</w:t>
      </w:r>
      <w:r>
        <w:rPr>
          <w:color w:val="231F20"/>
          <w:spacing w:val="-17"/>
        </w:rPr>
        <w:t> </w:t>
      </w:r>
      <w:r>
        <w:rPr>
          <w:color w:val="231F20"/>
        </w:rPr>
        <w:t>países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sou</w:t>
      </w:r>
      <w:r>
        <w:rPr>
          <w:color w:val="231F20"/>
          <w:spacing w:val="-11"/>
        </w:rPr>
        <w:t> </w:t>
      </w:r>
      <w:r>
        <w:rPr>
          <w:color w:val="231F20"/>
        </w:rPr>
        <w:t>tomado</w:t>
      </w:r>
      <w:r>
        <w:rPr>
          <w:color w:val="231F20"/>
          <w:spacing w:val="-10"/>
        </w:rPr>
        <w:t> </w:t>
      </w:r>
      <w:r>
        <w:rPr>
          <w:color w:val="231F20"/>
        </w:rPr>
        <w:t>pela</w:t>
      </w:r>
      <w:r>
        <w:rPr>
          <w:color w:val="231F20"/>
          <w:spacing w:val="-10"/>
        </w:rPr>
        <w:t> </w:t>
      </w:r>
      <w:r>
        <w:rPr>
          <w:color w:val="231F20"/>
        </w:rPr>
        <w:t>sensação,</w:t>
      </w:r>
      <w:r>
        <w:rPr>
          <w:color w:val="231F20"/>
          <w:spacing w:val="-10"/>
        </w:rPr>
        <w:t> </w:t>
      </w:r>
      <w:r>
        <w:rPr>
          <w:color w:val="231F20"/>
        </w:rPr>
        <w:t>quase</w:t>
      </w:r>
      <w:r>
        <w:rPr>
          <w:color w:val="231F20"/>
          <w:spacing w:val="-10"/>
        </w:rPr>
        <w:t> </w:t>
      </w:r>
      <w:r>
        <w:rPr>
          <w:color w:val="231F20"/>
        </w:rPr>
        <w:t>certeza,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0"/>
        </w:rPr>
        <w:t> </w:t>
      </w:r>
      <w:r>
        <w:rPr>
          <w:color w:val="231F20"/>
        </w:rPr>
        <w:t>criança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1"/>
        </w:rPr>
        <w:t> </w:t>
      </w:r>
      <w:r>
        <w:rPr>
          <w:color w:val="231F20"/>
        </w:rPr>
        <w:t>igual</w:t>
      </w:r>
      <w:r>
        <w:rPr>
          <w:color w:val="231F20"/>
          <w:spacing w:val="-10"/>
        </w:rPr>
        <w:t> </w:t>
      </w:r>
      <w:r>
        <w:rPr>
          <w:color w:val="231F20"/>
        </w:rPr>
        <w:t>em</w:t>
      </w:r>
      <w:r>
        <w:rPr>
          <w:color w:val="231F20"/>
          <w:spacing w:val="-11"/>
        </w:rPr>
        <w:t> </w:t>
      </w:r>
      <w:r>
        <w:rPr>
          <w:color w:val="231F20"/>
        </w:rPr>
        <w:t>todas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línguas </w:t>
      </w:r>
      <w:r>
        <w:rPr>
          <w:color w:val="231F20"/>
        </w:rPr>
        <w:t>e em todos os países. Entendo que ser criança é uma forma de estar no mundo. E isto – neles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comum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mais</w:t>
      </w:r>
      <w:r>
        <w:rPr>
          <w:color w:val="231F20"/>
          <w:spacing w:val="-10"/>
        </w:rPr>
        <w:t> </w:t>
      </w:r>
      <w:r>
        <w:rPr>
          <w:color w:val="231F20"/>
        </w:rPr>
        <w:t>profundo.</w:t>
      </w:r>
      <w:r>
        <w:rPr>
          <w:color w:val="231F20"/>
          <w:spacing w:val="-22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crianças</w:t>
      </w:r>
      <w:r>
        <w:rPr>
          <w:color w:val="231F20"/>
          <w:spacing w:val="-10"/>
        </w:rPr>
        <w:t> </w:t>
      </w:r>
      <w:r>
        <w:rPr>
          <w:color w:val="231F20"/>
        </w:rPr>
        <w:t>sonham,</w:t>
      </w:r>
      <w:r>
        <w:rPr>
          <w:color w:val="231F20"/>
          <w:spacing w:val="-10"/>
        </w:rPr>
        <w:t> </w:t>
      </w:r>
      <w:r>
        <w:rPr>
          <w:color w:val="231F20"/>
        </w:rPr>
        <w:t>imaginam,</w:t>
      </w:r>
      <w:r>
        <w:rPr>
          <w:color w:val="231F20"/>
          <w:spacing w:val="-10"/>
        </w:rPr>
        <w:t> </w:t>
      </w:r>
      <w:r>
        <w:rPr>
          <w:color w:val="231F20"/>
        </w:rPr>
        <w:t>ocupam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terra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129"/>
        <w:jc w:val="left"/>
      </w:pPr>
      <w:r>
        <w:rPr>
          <w:rFonts w:ascii="Arial" w:hAnsi="Arial"/>
          <w:color w:val="231F20"/>
        </w:rPr>
        <w:t>10</w:t>
        <w:tab/>
      </w:r>
      <w:r>
        <w:rPr>
          <w:color w:val="231F20"/>
        </w:rPr>
        <w:t>com seus jogos tão sérios e sua inocência. Com seu olhar fresco.</w:t>
      </w:r>
      <w:r>
        <w:rPr>
          <w:color w:val="231F20"/>
          <w:spacing w:val="-1"/>
        </w:rPr>
        <w:t> </w:t>
      </w:r>
      <w:r>
        <w:rPr>
          <w:color w:val="231F20"/>
        </w:rPr>
        <w:t>[...]</w:t>
      </w:r>
      <w:r>
        <w:rPr/>
      </w:r>
    </w:p>
    <w:p>
      <w:pPr>
        <w:pStyle w:val="BodyText"/>
        <w:spacing w:line="266" w:lineRule="auto"/>
        <w:ind w:left="1074" w:right="504" w:firstLine="283"/>
        <w:jc w:val="both"/>
      </w:pPr>
      <w:r>
        <w:rPr>
          <w:color w:val="231F20"/>
        </w:rPr>
        <w:t>E em todos os lugares (uns mais, outros menos) sua voz é menosprezada. Por essa condição de serem crianças, creio que as definições poderiam ser as mesmas em todos </w:t>
      </w:r>
      <w:r>
        <w:rPr>
          <w:rFonts w:ascii="Arial" w:hAnsi="Arial"/>
          <w:color w:val="231F20"/>
        </w:rPr>
        <w:t>os lugares, porque seu olhar é o mesmo: agudo e sem complacências. Mudam, isso sim, </w:t>
      </w:r>
      <w:r>
        <w:rPr>
          <w:color w:val="231F20"/>
        </w:rPr>
        <w:t>situações</w:t>
      </w:r>
      <w:r>
        <w:rPr>
          <w:color w:val="231F20"/>
          <w:spacing w:val="35"/>
        </w:rPr>
        <w:t> </w:t>
      </w:r>
      <w:r>
        <w:rPr>
          <w:color w:val="231F20"/>
        </w:rPr>
        <w:t>particulares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cada</w:t>
      </w:r>
      <w:r>
        <w:rPr>
          <w:color w:val="231F20"/>
          <w:spacing w:val="35"/>
        </w:rPr>
        <w:t> </w:t>
      </w:r>
      <w:r>
        <w:rPr>
          <w:color w:val="231F20"/>
        </w:rPr>
        <w:t>país,</w:t>
      </w:r>
      <w:r>
        <w:rPr>
          <w:color w:val="231F20"/>
          <w:spacing w:val="35"/>
        </w:rPr>
        <w:t> </w:t>
      </w:r>
      <w:r>
        <w:rPr>
          <w:color w:val="231F20"/>
        </w:rPr>
        <w:t>e</w:t>
      </w:r>
      <w:r>
        <w:rPr>
          <w:color w:val="231F20"/>
          <w:spacing w:val="35"/>
        </w:rPr>
        <w:t> </w:t>
      </w:r>
      <w:r>
        <w:rPr>
          <w:color w:val="231F20"/>
        </w:rPr>
        <w:t>as</w:t>
      </w:r>
      <w:r>
        <w:rPr>
          <w:color w:val="231F20"/>
          <w:spacing w:val="35"/>
        </w:rPr>
        <w:t> </w:t>
      </w:r>
      <w:r>
        <w:rPr>
          <w:color w:val="231F20"/>
        </w:rPr>
        <w:t>crianças</w:t>
      </w:r>
      <w:r>
        <w:rPr>
          <w:color w:val="231F20"/>
          <w:spacing w:val="35"/>
        </w:rPr>
        <w:t> </w:t>
      </w:r>
      <w:r>
        <w:rPr>
          <w:color w:val="231F20"/>
        </w:rPr>
        <w:t>dão</w:t>
      </w:r>
      <w:r>
        <w:rPr>
          <w:color w:val="231F20"/>
          <w:spacing w:val="35"/>
        </w:rPr>
        <w:t> </w:t>
      </w:r>
      <w:r>
        <w:rPr>
          <w:color w:val="231F20"/>
        </w:rPr>
        <w:t>também</w:t>
      </w:r>
      <w:r>
        <w:rPr>
          <w:color w:val="231F20"/>
          <w:spacing w:val="35"/>
        </w:rPr>
        <w:t> </w:t>
      </w:r>
      <w:r>
        <w:rPr>
          <w:color w:val="231F20"/>
        </w:rPr>
        <w:t>sua</w:t>
      </w:r>
      <w:r>
        <w:rPr>
          <w:color w:val="231F20"/>
          <w:spacing w:val="35"/>
        </w:rPr>
        <w:t> </w:t>
      </w:r>
      <w:r>
        <w:rPr>
          <w:color w:val="231F20"/>
        </w:rPr>
        <w:t>voz</w:t>
      </w:r>
      <w:r>
        <w:rPr>
          <w:color w:val="231F20"/>
          <w:spacing w:val="35"/>
        </w:rPr>
        <w:t> </w:t>
      </w:r>
      <w:r>
        <w:rPr>
          <w:color w:val="231F20"/>
        </w:rPr>
        <w:t>para</w:t>
      </w:r>
      <w:r>
        <w:rPr>
          <w:color w:val="231F20"/>
          <w:spacing w:val="35"/>
        </w:rPr>
        <w:t> </w:t>
      </w:r>
      <w:r>
        <w:rPr>
          <w:color w:val="231F20"/>
        </w:rPr>
        <w:t>falarmos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12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15</w:t>
        <w:tab/>
        <w:t>dessas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situações.</w:t>
      </w:r>
      <w:r>
        <w:rPr>
          <w:rFonts w:ascii="Arial" w:hAns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left="1357" w:right="129"/>
        <w:jc w:val="left"/>
        <w:rPr>
          <w:b w:val="0"/>
          <w:bCs w:val="0"/>
        </w:rPr>
      </w:pPr>
      <w:r>
        <w:rPr>
          <w:color w:val="231F20"/>
        </w:rPr>
        <w:t>Folha - O que você achou das ilustrações que o livro ganhou?</w:t>
      </w:r>
      <w:r>
        <w:rPr>
          <w:b w:val="0"/>
        </w:rPr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rFonts w:ascii="Arial" w:hAnsi="Arial"/>
          <w:color w:val="231F20"/>
        </w:rPr>
        <w:t>As ilustrações de Lara Sabatier acompanham muito bem o livro, porque dialogam o </w:t>
      </w:r>
      <w:r>
        <w:rPr>
          <w:color w:val="231F20"/>
        </w:rPr>
        <w:t>tempo todo com as vozes das crianças. Ela fez várias coisas de que gostei muito: não são propriamente</w:t>
      </w:r>
      <w:r>
        <w:rPr>
          <w:color w:val="231F20"/>
          <w:spacing w:val="33"/>
        </w:rPr>
        <w:t> </w:t>
      </w:r>
      <w:r>
        <w:rPr>
          <w:color w:val="231F20"/>
        </w:rPr>
        <w:t>ilustrações</w:t>
      </w:r>
      <w:r>
        <w:rPr>
          <w:color w:val="231F20"/>
          <w:spacing w:val="33"/>
        </w:rPr>
        <w:t> </w:t>
      </w:r>
      <w:r>
        <w:rPr>
          <w:color w:val="231F20"/>
        </w:rPr>
        <w:t>para</w:t>
      </w:r>
      <w:r>
        <w:rPr>
          <w:color w:val="231F20"/>
          <w:spacing w:val="33"/>
        </w:rPr>
        <w:t> </w:t>
      </w:r>
      <w:r>
        <w:rPr>
          <w:color w:val="231F20"/>
        </w:rPr>
        <w:t>crianças,</w:t>
      </w:r>
      <w:r>
        <w:rPr>
          <w:color w:val="231F20"/>
          <w:spacing w:val="33"/>
        </w:rPr>
        <w:t> </w:t>
      </w:r>
      <w:r>
        <w:rPr>
          <w:color w:val="231F20"/>
        </w:rPr>
        <w:t>às</w:t>
      </w:r>
      <w:r>
        <w:rPr>
          <w:color w:val="231F20"/>
          <w:spacing w:val="33"/>
        </w:rPr>
        <w:t> </w:t>
      </w:r>
      <w:r>
        <w:rPr>
          <w:color w:val="231F20"/>
        </w:rPr>
        <w:t>vezes,</w:t>
      </w:r>
      <w:r>
        <w:rPr>
          <w:color w:val="231F20"/>
          <w:spacing w:val="33"/>
        </w:rPr>
        <w:t> </w:t>
      </w:r>
      <w:r>
        <w:rPr>
          <w:color w:val="231F20"/>
        </w:rPr>
        <w:t>em</w:t>
      </w:r>
      <w:r>
        <w:rPr>
          <w:color w:val="231F20"/>
          <w:spacing w:val="33"/>
        </w:rPr>
        <w:t> </w:t>
      </w:r>
      <w:r>
        <w:rPr>
          <w:color w:val="231F20"/>
        </w:rPr>
        <w:t>outras</w:t>
      </w:r>
      <w:r>
        <w:rPr>
          <w:color w:val="231F20"/>
          <w:spacing w:val="33"/>
        </w:rPr>
        <w:t> </w:t>
      </w:r>
      <w:r>
        <w:rPr>
          <w:color w:val="231F20"/>
        </w:rPr>
        <w:t>publicações</w:t>
      </w:r>
      <w:r>
        <w:rPr>
          <w:color w:val="231F20"/>
          <w:spacing w:val="33"/>
        </w:rPr>
        <w:t> </w:t>
      </w:r>
      <w:r>
        <w:rPr>
          <w:color w:val="231F20"/>
        </w:rPr>
        <w:t>os</w:t>
      </w:r>
      <w:r>
        <w:rPr>
          <w:color w:val="231F20"/>
          <w:spacing w:val="33"/>
        </w:rPr>
        <w:t> </w:t>
      </w:r>
      <w:r>
        <w:rPr>
          <w:color w:val="231F20"/>
        </w:rPr>
        <w:t>traços</w:t>
      </w:r>
      <w:r>
        <w:rPr>
          <w:color w:val="231F20"/>
          <w:spacing w:val="33"/>
        </w:rPr>
        <w:t> </w:t>
      </w:r>
      <w:r>
        <w:rPr>
          <w:color w:val="231F20"/>
        </w:rPr>
        <w:t>são</w:t>
      </w:r>
      <w:r>
        <w:rPr/>
      </w:r>
    </w:p>
    <w:p>
      <w:pPr>
        <w:pStyle w:val="BodyText"/>
        <w:tabs>
          <w:tab w:pos="1074" w:val="left" w:leader="none"/>
        </w:tabs>
        <w:spacing w:line="266" w:lineRule="auto" w:before="0"/>
        <w:ind w:left="1074" w:right="505" w:hanging="520"/>
        <w:jc w:val="left"/>
      </w:pPr>
      <w:r>
        <w:rPr>
          <w:rFonts w:ascii="Arial" w:hAnsi="Arial"/>
          <w:color w:val="231F20"/>
        </w:rPr>
        <w:t>20</w:t>
        <w:tab/>
      </w:r>
      <w:r>
        <w:rPr>
          <w:color w:val="231F20"/>
        </w:rPr>
        <w:t>infantilizados para torná-los, digamos, compreensíveis, menosprezando a  inteligência</w:t>
      </w:r>
      <w:r>
        <w:rPr>
          <w:color w:val="231F20"/>
          <w:spacing w:val="8"/>
        </w:rPr>
        <w:t> </w:t>
      </w:r>
      <w:r>
        <w:rPr>
          <w:color w:val="231F20"/>
        </w:rPr>
        <w:t>das</w:t>
      </w:r>
      <w:r>
        <w:rPr>
          <w:color w:val="231F20"/>
          <w:w w:val="99"/>
        </w:rPr>
        <w:t> </w:t>
      </w:r>
      <w:r>
        <w:rPr>
          <w:color w:val="231F20"/>
        </w:rPr>
        <w:t>crianças. Desta vez</w:t>
      </w:r>
      <w:r>
        <w:rPr>
          <w:color w:val="231F20"/>
          <w:spacing w:val="-1"/>
        </w:rPr>
        <w:t> </w:t>
      </w:r>
      <w:r>
        <w:rPr>
          <w:color w:val="231F20"/>
        </w:rPr>
        <w:t>não.</w:t>
      </w:r>
      <w:r>
        <w:rPr/>
      </w:r>
    </w:p>
    <w:p>
      <w:pPr>
        <w:pStyle w:val="BodyText"/>
        <w:spacing w:line="266" w:lineRule="auto" w:before="0"/>
        <w:ind w:left="1074" w:right="508" w:firstLine="283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São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-3"/>
        </w:rPr>
        <w:t>ilustrações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-3"/>
        </w:rPr>
        <w:t>chegam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-3"/>
        </w:rPr>
        <w:t>todos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-3"/>
        </w:rPr>
        <w:t>outra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-3"/>
        </w:rPr>
        <w:t>aposta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-3"/>
        </w:rPr>
        <w:t>muito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-3"/>
        </w:rPr>
        <w:t>interessante: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  <w:spacing w:val="-3"/>
        </w:rPr>
        <w:t>Lara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  <w:spacing w:val="-3"/>
        </w:rPr>
        <w:t>cada </w:t>
      </w:r>
      <w:r>
        <w:rPr>
          <w:rFonts w:ascii="Arial" w:hAnsi="Arial"/>
          <w:color w:val="231F20"/>
          <w:spacing w:val="-3"/>
        </w:rPr>
      </w:r>
      <w:r>
        <w:rPr>
          <w:color w:val="231F20"/>
          <w:spacing w:val="-3"/>
        </w:rPr>
        <w:t>letra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dicionário</w:t>
      </w:r>
      <w:r>
        <w:rPr>
          <w:color w:val="231F20"/>
          <w:spacing w:val="-10"/>
        </w:rPr>
        <w:t> </w:t>
      </w:r>
      <w:r>
        <w:rPr>
          <w:color w:val="231F20"/>
        </w:rPr>
        <w:t>faz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história,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seu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traço,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claro,</w:t>
      </w:r>
      <w:r>
        <w:rPr>
          <w:color w:val="231F20"/>
          <w:spacing w:val="-10"/>
        </w:rPr>
        <w:t> </w:t>
      </w:r>
      <w:r>
        <w:rPr>
          <w:color w:val="231F20"/>
        </w:rPr>
        <w:t>mas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nele</w:t>
      </w:r>
      <w:r>
        <w:rPr>
          <w:color w:val="231F20"/>
          <w:spacing w:val="-10"/>
        </w:rPr>
        <w:t> </w:t>
      </w:r>
      <w:r>
        <w:rPr>
          <w:color w:val="231F20"/>
        </w:rPr>
        <w:t>há</w:t>
      </w:r>
      <w:r>
        <w:rPr>
          <w:color w:val="231F20"/>
          <w:spacing w:val="-10"/>
        </w:rPr>
        <w:t> </w:t>
      </w:r>
      <w:r>
        <w:rPr>
          <w:color w:val="231F20"/>
        </w:rPr>
        <w:t>uma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narrativa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específica </w:t>
      </w:r>
      <w:r>
        <w:rPr>
          <w:color w:val="231F20"/>
          <w:spacing w:val="-3"/>
        </w:rPr>
      </w:r>
      <w:r>
        <w:rPr>
          <w:rFonts w:ascii="Arial" w:hAnsi="Arial"/>
          <w:color w:val="231F20"/>
          <w:spacing w:val="-3"/>
        </w:rPr>
        <w:t>para  cada  </w:t>
      </w:r>
      <w:r>
        <w:rPr>
          <w:rFonts w:ascii="Arial" w:hAnsi="Arial"/>
          <w:color w:val="231F20"/>
        </w:rPr>
        <w:t>uma das </w:t>
      </w:r>
      <w:r>
        <w:rPr>
          <w:rFonts w:ascii="Arial" w:hAnsi="Arial"/>
          <w:color w:val="231F20"/>
          <w:spacing w:val="-3"/>
        </w:rPr>
        <w:t>seções  </w:t>
      </w:r>
      <w:r>
        <w:rPr>
          <w:rFonts w:ascii="Arial" w:hAnsi="Arial"/>
          <w:color w:val="231F20"/>
        </w:rPr>
        <w:t>do </w:t>
      </w:r>
      <w:r>
        <w:rPr>
          <w:rFonts w:ascii="Arial" w:hAnsi="Arial"/>
          <w:color w:val="231F20"/>
          <w:spacing w:val="-3"/>
        </w:rPr>
        <w:t>livro.  Linguagem  simples  </w:t>
      </w:r>
      <w:r>
        <w:rPr>
          <w:rFonts w:ascii="Arial" w:hAnsi="Arial"/>
          <w:color w:val="231F20"/>
        </w:rPr>
        <w:t>e </w:t>
      </w:r>
      <w:r>
        <w:rPr>
          <w:rFonts w:ascii="Arial" w:hAnsi="Arial"/>
          <w:color w:val="231F20"/>
          <w:spacing w:val="-3"/>
        </w:rPr>
        <w:t>direta,  estilo  </w:t>
      </w:r>
      <w:r>
        <w:rPr>
          <w:rFonts w:ascii="Arial" w:hAnsi="Arial"/>
          <w:color w:val="231F20"/>
        </w:rPr>
        <w:t>que se </w:t>
      </w:r>
      <w:r>
        <w:rPr>
          <w:rFonts w:ascii="Arial" w:hAnsi="Arial"/>
          <w:color w:val="231F20"/>
          <w:spacing w:val="-3"/>
        </w:rPr>
        <w:t>conta</w:t>
      </w:r>
      <w:r>
        <w:rPr>
          <w:rFonts w:ascii="Arial" w:hAnsi="Arial"/>
          <w:color w:val="231F20"/>
          <w:spacing w:val="-31"/>
        </w:rPr>
        <w:t> </w:t>
      </w:r>
      <w:r>
        <w:rPr>
          <w:rFonts w:ascii="Arial" w:hAnsi="Arial"/>
          <w:color w:val="231F20"/>
          <w:spacing w:val="-3"/>
        </w:rPr>
        <w:t>em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25</w:t>
        <w:tab/>
      </w:r>
      <w:r>
        <w:rPr>
          <w:rFonts w:ascii="Arial"/>
          <w:color w:val="231F20"/>
          <w:spacing w:val="-3"/>
        </w:rPr>
        <w:t>pequenos relatos.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  <w:spacing w:val="-3"/>
        </w:rPr>
        <w:t>[...]</w:t>
      </w:r>
      <w:r>
        <w:rPr>
          <w:rFonts w:ascii="Arial"/>
        </w:rPr>
      </w:r>
    </w:p>
    <w:p>
      <w:pPr>
        <w:spacing w:before="120"/>
        <w:ind w:left="147" w:right="12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39">
        <w:r>
          <w:rPr>
            <w:rFonts w:ascii="Arial" w:hAnsi="Arial"/>
            <w:color w:val="231F20"/>
            <w:spacing w:val="-7"/>
            <w:sz w:val="16"/>
          </w:rPr>
          <w:t>&lt;http://www1.folha.uol.com.br/folhinha/2013/12/1390862-leia-entrevista-com-professor-que-fez-dicionario-com-definicoes-de-criancas.shtml&gt;.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59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6"/>
          <w:sz w:val="16"/>
        </w:rPr>
        <w:t>Acesso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pacing w:val="-5"/>
          <w:sz w:val="16"/>
        </w:rPr>
        <w:t>em: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2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pacing w:val="-6"/>
          <w:sz w:val="16"/>
        </w:rPr>
        <w:t>ago.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pacing w:val="-6"/>
          <w:sz w:val="16"/>
        </w:rPr>
        <w:t>2013.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pacing w:val="-7"/>
          <w:sz w:val="16"/>
        </w:rPr>
        <w:t>Fragmento.</w:t>
      </w:r>
      <w:r>
        <w:rPr>
          <w:rFonts w:ascii="Arial"/>
          <w:color w:val="231F20"/>
          <w:spacing w:val="-12"/>
          <w:sz w:val="16"/>
        </w:rPr>
        <w:t> </w:t>
      </w:r>
      <w:r>
        <w:rPr>
          <w:rFonts w:ascii="Arial"/>
          <w:color w:val="231F20"/>
          <w:spacing w:val="-7"/>
          <w:sz w:val="16"/>
        </w:rPr>
        <w:t>(P090021F5_SUP)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35"/>
        <w:ind w:left="110" w:right="12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27) </w:t>
      </w:r>
      <w:r>
        <w:rPr>
          <w:rFonts w:ascii="Arial" w:hAnsi="Arial"/>
          <w:color w:val="231F20"/>
          <w:sz w:val="16"/>
        </w:rPr>
        <w:t>(P090023F5)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história de vida de Javier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Naranjo.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produção do livro de Javier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Naranjo.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ilustrações de um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dicionário.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palavras usadas por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526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(P090021F5) </w:t>
      </w:r>
      <w:r>
        <w:rPr>
          <w:rFonts w:ascii="Arial" w:hAnsi="Arial"/>
          <w:color w:val="231F20"/>
          <w:sz w:val="22"/>
        </w:rPr>
        <w:t>Nesse texto, sobre as definições dadas por crianças de outros países, Javier Naranjo defende a ideia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condição de ser criança faz com que as definições sejam iguais em todo 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mundo.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ilustrações de livros precisam dialogar com as definições das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sonho de uma criança é marcado pela inocência presente em suas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definições.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pequenos relatos possuem linguagem simples como as definições das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8"/>
          <w:pgSz w:w="11910" w:h="16840"/>
          <w:pgMar w:footer="524" w:header="377" w:top="560" w:bottom="720" w:left="740" w:right="74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129"/>
        <w:jc w:val="left"/>
        <w:rPr>
          <w:b w:val="0"/>
          <w:bCs w:val="0"/>
        </w:rPr>
      </w:pPr>
      <w:r>
        <w:rPr>
          <w:color w:val="231F20"/>
        </w:rPr>
        <w:t>Leia novamente o texto “Leia entrevista com professor que fez dicionário com definições de crianças” para responder às questões</w:t>
      </w:r>
      <w:r>
        <w:rPr>
          <w:color w:val="231F20"/>
          <w:spacing w:val="-1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ListParagraph"/>
        <w:numPr>
          <w:ilvl w:val="0"/>
          <w:numId w:val="29"/>
        </w:numPr>
        <w:tabs>
          <w:tab w:pos="490" w:val="left" w:leader="none"/>
        </w:tabs>
        <w:spacing w:line="240" w:lineRule="auto" w:before="14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(P090022F5) </w:t>
      </w:r>
      <w:r>
        <w:rPr>
          <w:rFonts w:ascii="Arial"/>
          <w:color w:val="231F20"/>
          <w:sz w:val="22"/>
        </w:rPr>
        <w:t>Nesse texto, para sustentar a ideia defendida, Javier Naranjo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recorre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experiência pessoal com diversas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opinião de uma especialista na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área.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conteúdo publicado em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dicionário.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resultado de pesquisas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científicas.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(P090024F5) </w:t>
      </w:r>
      <w:r>
        <w:rPr>
          <w:rFonts w:ascii="Arial"/>
          <w:color w:val="231F20"/>
          <w:sz w:val="22"/>
        </w:rPr>
        <w:t>Na linha 3 desse texto, as aspas foram utilizadas para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indicar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definição de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termo.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fala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entrevistado.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título do livro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publicado.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trecho de outro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480" w:val="left" w:leader="none"/>
        </w:tabs>
        <w:spacing w:line="240" w:lineRule="auto" w:before="0" w:after="0"/>
        <w:ind w:left="479" w:right="0" w:hanging="3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(P090025F5)</w:t>
      </w:r>
      <w:r>
        <w:rPr>
          <w:rFonts w:ascii="Arial" w:hAnsi="Arial"/>
          <w:color w:val="231F20"/>
          <w:spacing w:val="3"/>
          <w:sz w:val="16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acordo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esse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texto,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as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ilustrações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Lara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Sabatier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acompanham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bem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livro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129"/>
        <w:jc w:val="left"/>
      </w:pPr>
      <w:r>
        <w:rPr>
          <w:color w:val="231F20"/>
        </w:rPr>
        <w:t>A) dialogam com as vozes das</w:t>
      </w:r>
      <w:r>
        <w:rPr>
          <w:color w:val="231F20"/>
          <w:spacing w:val="-1"/>
        </w:rPr>
        <w:t> </w:t>
      </w:r>
      <w:r>
        <w:rPr>
          <w:color w:val="231F20"/>
        </w:rPr>
        <w:t>crianças.</w:t>
      </w:r>
      <w:r>
        <w:rPr/>
      </w:r>
    </w:p>
    <w:p>
      <w:pPr>
        <w:pStyle w:val="BodyText"/>
        <w:spacing w:line="240" w:lineRule="auto"/>
        <w:ind w:right="12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B) são imagens de que o autor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gostou.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são infantis como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crianças.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trazem uma proposta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inovadora.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129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Leia o texto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  <w:b w:val="0"/>
        </w:rPr>
      </w: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7"/>
          <w:szCs w:val="27"/>
        </w:rPr>
      </w:pPr>
      <w:r>
        <w:rPr/>
        <w:pict>
          <v:shape style="position:absolute;margin-left:59.917pt;margin-top:16.526941pt;width:461.660499pt;height:90.4425pt;mso-position-horizontal-relative:page;mso-position-vertical-relative:paragraph;z-index:2296;mso-wrap-distance-left:0;mso-wrap-distance-right:0" type="#_x0000_t75" stroked="false">
            <v:imagedata r:id="rId40" o:title=""/>
            <w10:wrap type="topAndBottom"/>
          </v:shape>
        </w:pict>
      </w:r>
    </w:p>
    <w:p>
      <w:pPr>
        <w:spacing w:before="15"/>
        <w:ind w:left="2376" w:right="12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SCHULZ,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Charles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M.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i/>
          <w:color w:val="231F20"/>
          <w:sz w:val="16"/>
        </w:rPr>
        <w:t>Peanuts</w:t>
      </w:r>
      <w:r>
        <w:rPr>
          <w:rFonts w:ascii="Arial"/>
          <w:i/>
          <w:color w:val="231F20"/>
          <w:spacing w:val="-3"/>
          <w:sz w:val="16"/>
        </w:rPr>
        <w:t> </w:t>
      </w:r>
      <w:r>
        <w:rPr>
          <w:rFonts w:ascii="Arial"/>
          <w:i/>
          <w:color w:val="231F20"/>
          <w:sz w:val="16"/>
        </w:rPr>
        <w:t>Completo:</w:t>
      </w:r>
      <w:r>
        <w:rPr>
          <w:rFonts w:ascii="Arial"/>
          <w:i/>
          <w:color w:val="231F20"/>
          <w:spacing w:val="-2"/>
          <w:sz w:val="16"/>
        </w:rPr>
        <w:t> </w:t>
      </w:r>
      <w:r>
        <w:rPr>
          <w:rFonts w:ascii="Arial"/>
          <w:i/>
          <w:color w:val="231F20"/>
          <w:sz w:val="16"/>
        </w:rPr>
        <w:t>1950-1952</w:t>
      </w:r>
      <w:r>
        <w:rPr>
          <w:rFonts w:ascii="Arial"/>
          <w:color w:val="231F20"/>
          <w:sz w:val="16"/>
        </w:rPr>
        <w:t>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Porto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Alegre: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L&amp;PM,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2010.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p.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43.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(P090026F5_SUP)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9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(P090026F5) </w:t>
      </w:r>
      <w:r>
        <w:rPr>
          <w:rFonts w:ascii="Arial" w:hAnsi="Arial"/>
          <w:color w:val="231F20"/>
          <w:sz w:val="22"/>
        </w:rPr>
        <w:t>O que torna esse texto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engraçado?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129"/>
        <w:jc w:val="left"/>
      </w:pPr>
      <w:r>
        <w:rPr>
          <w:color w:val="231F20"/>
        </w:rPr>
        <w:t>A) A menina ficar preocupada com o sono do</w:t>
      </w:r>
      <w:r>
        <w:rPr>
          <w:color w:val="231F20"/>
          <w:spacing w:val="-27"/>
        </w:rPr>
        <w:t> </w:t>
      </w:r>
      <w:r>
        <w:rPr>
          <w:color w:val="231F20"/>
        </w:rPr>
        <w:t>garoto.</w:t>
      </w:r>
      <w:r>
        <w:rPr/>
      </w:r>
    </w:p>
    <w:p>
      <w:pPr>
        <w:pStyle w:val="ListParagraph"/>
        <w:numPr>
          <w:ilvl w:val="0"/>
          <w:numId w:val="3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menina perguntar sobre a alimentação do</w:t>
      </w:r>
      <w:r>
        <w:rPr>
          <w:rFonts w:ascii="Arial" w:hAnsi="Arial"/>
          <w:color w:val="231F20"/>
          <w:spacing w:val="-41"/>
          <w:sz w:val="22"/>
        </w:rPr>
        <w:t> </w:t>
      </w:r>
      <w:r>
        <w:rPr>
          <w:rFonts w:ascii="Arial" w:hAnsi="Arial"/>
          <w:color w:val="231F20"/>
          <w:sz w:val="22"/>
        </w:rPr>
        <w:t>garoto.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menino achar entediante dormir sem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pesadelos.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menino querer comer muito antes de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dormir.</w:t>
      </w:r>
      <w:r>
        <w:rPr>
          <w:rFonts w:ascii="Arial"/>
          <w:spacing w:val="-3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9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(P090027F5) </w:t>
      </w:r>
      <w:r>
        <w:rPr>
          <w:rFonts w:ascii="Arial"/>
          <w:color w:val="231F20"/>
          <w:sz w:val="22"/>
        </w:rPr>
        <w:t>Nesse texto, qual trecho expressa a ideia de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tempo?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“Você </w:t>
      </w:r>
      <w:r>
        <w:rPr>
          <w:rFonts w:ascii="Arial" w:hAnsi="Arial" w:cs="Arial" w:eastAsia="Arial" w:hint="default"/>
          <w:color w:val="231F20"/>
          <w:sz w:val="22"/>
          <w:szCs w:val="22"/>
        </w:rPr>
        <w:t>vai comer tudo</w:t>
      </w:r>
      <w:r>
        <w:rPr>
          <w:rFonts w:ascii="Arial" w:hAnsi="Arial" w:cs="Arial" w:eastAsia="Arial" w:hint="default"/>
          <w:color w:val="231F20"/>
          <w:spacing w:val="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isso...”.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antes de ir pra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cama?”.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“Assim vai ter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pesadelos,...”.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“Por mim tudo bem...”.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280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240.75pt;height:313.850pt;mso-position-horizontal-relative:char;mso-position-vertical-relative:line" coordorigin="0,0" coordsize="4815,627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6257" coordorigin="10,10" coordsize="2,6257">
              <v:shape style="position:absolute;left:10;top:10;width:2;height:6257" coordorigin="10,10" coordsize="0,6257" path="m10,6267l10,10e" filled="false" stroked="true" strokeweight=".5pt" strokecolor="#231f20">
                <v:path arrowok="t"/>
              </v:shape>
            </v:group>
            <v:group style="position:absolute;left:577;top:5;width:4234;height:2" coordorigin="577,5" coordsize="4234,2">
              <v:shape style="position:absolute;left:577;top:5;width:4234;height:2" coordorigin="577,5" coordsize="4234,0" path="m577,5l4810,5e" filled="false" stroked="true" strokeweight=".5pt" strokecolor="#231f20">
                <v:path arrowok="t"/>
              </v:shape>
            </v:group>
            <v:group style="position:absolute;left:577;top:10;width:2;height:6257" coordorigin="577,10" coordsize="2,6257">
              <v:shape style="position:absolute;left:577;top:10;width:2;height:6257" coordorigin="577,10" coordsize="0,6257" path="m577,6267l577,10e" filled="false" stroked="true" strokeweight=".5pt" strokecolor="#231f20">
                <v:path arrowok="t"/>
              </v:shape>
            </v:group>
            <v:group style="position:absolute;left:4805;top:10;width:2;height:6257" coordorigin="4805,10" coordsize="2,6257">
              <v:shape style="position:absolute;left:4805;top:10;width:2;height:6257" coordorigin="4805,10" coordsize="0,6257" path="m4805,6267l4805,10e" filled="false" stroked="true" strokeweight=".5pt" strokecolor="#231f20">
                <v:path arrowok="t"/>
              </v:shape>
            </v:group>
            <v:group style="position:absolute;left:5;top:6272;width:572;height:2" coordorigin="5,6272" coordsize="572,2">
              <v:shape style="position:absolute;left:5;top:6272;width:572;height:2" coordorigin="5,6272" coordsize="572,0" path="m5,6272l577,6272e" filled="false" stroked="true" strokeweight=".5pt" strokecolor="#231f20">
                <v:path arrowok="t"/>
              </v:shape>
            </v:group>
            <v:group style="position:absolute;left:577;top:6272;width:4234;height:2" coordorigin="577,6272" coordsize="4234,2">
              <v:shape style="position:absolute;left:577;top:6272;width:4234;height:2" coordorigin="577,6272" coordsize="4234,0" path="m577,6272l4810,627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5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5981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20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4229;height:62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215" w:right="48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tempo é um fio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48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tempo é um fio fino bastante frágil. Um fio fino que à toa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escapa.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234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tempo é um fio.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Tecei!</w:t>
                      </w:r>
                      <w:r>
                        <w:rPr>
                          <w:rFonts w:ascii="Arial" w:hAnsi="Arial"/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Tecei!</w:t>
                      </w:r>
                      <w:r>
                        <w:rPr>
                          <w:rFonts w:ascii="Arial" w:hAnsi="Arial"/>
                          <w:spacing w:val="-5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113" w:right="48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Rendas de bilro com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gentileza.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29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 mais empenho franças espessas. Malhas e redes com mais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astúcia.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647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tempo é um fio que vale muito. Franças espessas carregam frutos.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Malhas e redes apanham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peixes.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451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tempo é um fio por entre os dedos. Escapa o fio, perdeu-se 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243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Lá vai o tempo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um farrapo jogado à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113" w:right="48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 ainda é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29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Soltai os potros aos quatro ventos, mandai os servos de um polo ao outro, vencei escarpas, dormi nas moitas,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voltai com tempo que já se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foi...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LISBOA. Henriqueta. Disponível </w:t>
      </w:r>
      <w:hyperlink r:id="rId42">
        <w:r>
          <w:rPr>
            <w:rFonts w:ascii="Arial" w:hAnsi="Arial"/>
            <w:color w:val="231F20"/>
            <w:sz w:val="16"/>
          </w:rPr>
          <w:t>em: &lt;http://www.antoniomiranda.com.br/poesia_infantil/henriqueta_lisboa.html&gt;.</w:t>
        </w:r>
      </w:hyperlink>
      <w:r>
        <w:rPr>
          <w:rFonts w:ascii="Arial" w:hAnsi="Arial"/>
          <w:color w:val="231F20"/>
          <w:sz w:val="16"/>
        </w:rPr>
        <w:t> Acesso em: 10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sz w:val="16"/>
        </w:rPr>
      </w:r>
    </w:p>
    <w:p>
      <w:pPr>
        <w:spacing w:before="36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(P090028F5_SUP)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35"/>
        <w:ind w:right="129"/>
        <w:jc w:val="left"/>
      </w:pPr>
      <w:r>
        <w:rPr>
          <w:color w:val="231F20"/>
        </w:rPr>
        <w:t>34) </w:t>
      </w:r>
      <w:r>
        <w:rPr>
          <w:rFonts w:ascii="Arial" w:hAnsi="Arial"/>
          <w:color w:val="231F20"/>
          <w:sz w:val="16"/>
        </w:rPr>
        <w:t>(P090029F5) </w:t>
      </w:r>
      <w:r>
        <w:rPr>
          <w:color w:val="231F20"/>
        </w:rPr>
        <w:t>No último verso desse texto, o eu lírico demonstra que</w:t>
      </w:r>
      <w:r>
        <w:rPr>
          <w:color w:val="231F20"/>
          <w:spacing w:val="-2"/>
        </w:rPr>
        <w:t> </w:t>
      </w:r>
      <w:r>
        <w:rPr>
          <w:color w:val="231F20"/>
        </w:rPr>
        <w:t>está</w:t>
      </w:r>
      <w:r>
        <w:rPr/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preocupado com a ação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tempo.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desanimado com o passar do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 saudades do tempo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passado.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com medo do tempo que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virá.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8"/>
        </w:numPr>
        <w:tabs>
          <w:tab w:pos="490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(P090028F5) </w:t>
      </w:r>
      <w:r>
        <w:rPr>
          <w:rFonts w:ascii="Arial" w:hAnsi="Arial"/>
          <w:color w:val="231F20"/>
          <w:sz w:val="22"/>
        </w:rPr>
        <w:t>Nesse texto, o trecho em que autor cria uma imagem para representar uma ideia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“Malhas e redes com mais astúcia.”.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</w:t>
      </w:r>
      <w:r>
        <w:rPr>
          <w:rFonts w:ascii="Arial" w:hAnsi="Arial" w:cs="Arial" w:eastAsia="Arial" w:hint="default"/>
          <w:color w:val="231F20"/>
          <w:sz w:val="22"/>
          <w:szCs w:val="22"/>
        </w:rPr>
        <w:t> 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tempo é um fio por entre os dedos.”.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</w:t>
      </w:r>
      <w:r>
        <w:rPr>
          <w:rFonts w:ascii="Arial" w:hAnsi="Arial" w:cs="Arial" w:eastAsia="Arial" w:hint="default"/>
          <w:color w:val="231F20"/>
          <w:spacing w:val="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11)</w:t>
      </w:r>
      <w:r>
        <w:rPr>
          <w:rFonts w:ascii="Arial" w:hAnsi="Arial" w:cs="Arial" w:eastAsia="Arial" w:hint="default"/>
          <w:spacing w:val="-6"/>
          <w:sz w:val="22"/>
          <w:szCs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“Mas ainda é tempo!”.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</w:t>
      </w:r>
      <w:r>
        <w:rPr>
          <w:rFonts w:ascii="Arial" w:hAnsi="Arial" w:cs="Arial" w:eastAsia="Arial" w:hint="default"/>
          <w:color w:val="231F20"/>
          <w:sz w:val="22"/>
          <w:szCs w:val="22"/>
        </w:rPr>
        <w:t> 16)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“voltai com tempo que já se foi...”.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(v.</w:t>
      </w:r>
      <w:r>
        <w:rPr>
          <w:rFonts w:ascii="Arial" w:hAnsi="Arial" w:cs="Arial" w:eastAsia="Arial" w:hint="default"/>
          <w:color w:val="231F20"/>
          <w:sz w:val="22"/>
          <w:szCs w:val="22"/>
        </w:rPr>
        <w:t> 20)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1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85.850pt;mso-position-horizontal-relative:char;mso-position-vertical-relative:line" coordorigin="0,0" coordsize="9658,571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697" coordorigin="10,10" coordsize="2,5697">
              <v:shape style="position:absolute;left:10;top:10;width:2;height:5697" coordorigin="10,10" coordsize="0,5697" path="m10,570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697" coordorigin="577,10" coordsize="2,5697">
              <v:shape style="position:absolute;left:577;top:10;width:2;height:5697" coordorigin="577,10" coordsize="0,5697" path="m577,5707l577,10e" filled="false" stroked="true" strokeweight=".5pt" strokecolor="#231f20">
                <v:path arrowok="t"/>
              </v:shape>
            </v:group>
            <v:group style="position:absolute;left:9648;top:10;width:2;height:5697" coordorigin="9648,10" coordsize="2,5697">
              <v:shape style="position:absolute;left:9648;top:10;width:2;height:5697" coordorigin="9648,10" coordsize="0,5697" path="m9648,5707l9648,10e" filled="false" stroked="true" strokeweight=".5pt" strokecolor="#231f20">
                <v:path arrowok="t"/>
              </v:shape>
            </v:group>
            <v:group style="position:absolute;left:5;top:5712;width:572;height:2" coordorigin="5,5712" coordsize="572,2">
              <v:shape style="position:absolute;left:5;top:5712;width:572;height:2" coordorigin="5,5712" coordsize="572,0" path="m5,5712l577,5712e" filled="false" stroked="true" strokeweight=".5pt" strokecolor="#231f20">
                <v:path arrowok="t"/>
              </v:shape>
            </v:group>
            <v:group style="position:absolute;left:577;top:5712;width:9076;height:2" coordorigin="577,5712" coordsize="9076,2">
              <v:shape style="position:absolute;left:577;top:5712;width:9076;height:2" coordorigin="577,5712" coordsize="9076,0" path="m577,5712l9653,571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5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7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42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Nova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22"/>
                        </w:rPr>
                        <w:t>York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proíbe venda de refrigerantes em copos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grandes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prefeitura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York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proibiu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venda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refrigerantes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copos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473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mililitros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equivalente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16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onças,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medida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usada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lanchonetes,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restaurantes,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estádios e salas de cinema, em uma tentativa de combater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obesidade.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Comissão de Saúde da prefeitura aprovou a proibição, que inclui todas as bebidas ricas em açúcar. Segundo o prefeito Michael Bloomberg, mais da metade dos adultos em Nova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York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(58%) é de obesos ou possui excesso de peso, e este problema também afeta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40% das crianças nas escolas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públicas.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consumo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refrigerantes,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geralmente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baratos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água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mineral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cujos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copos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 são mais caros que os pequenos, é uma das causas identificadas do problema.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iniciativa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provocou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críticas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moradores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consideram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intromissão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exagerada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poder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público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questões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particulares.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Representantes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dos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produtores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refrigerantes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 se expressaram contrários.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“Ainda não é o fim”, afirmou em nota o grupo Nova-iorquinos pela Escolha 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Bebidas,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 é patrocinado pela indústria de refrigerantes. A associação reuniu mais de 250 mil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assinaturas contra o projeto e considera mover um processo 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justiça.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“Continuaremos expressando nossa oposição a essa proibição e lutaremos pelo direito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nova-iorquinos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tomar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próprias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decisões.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estaremos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comerciantes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 serão afetados por essas limitações arbitrárias”, dizia a nota, assinada por Eliot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Hoff.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2"/>
        <w:ind w:left="844" w:right="12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43">
        <w:r>
          <w:rPr>
            <w:rFonts w:ascii="Arial" w:hAnsi="Arial"/>
            <w:color w:val="231F20"/>
            <w:sz w:val="16"/>
          </w:rPr>
          <w:t>&lt;http://g1.globo.com/bemestar/noticia/2012/09/nova-york-proibe-venda-de-refrigerantes-em-copos-grandes.html&gt;.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79" w:right="12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26 </w:t>
      </w:r>
      <w:r>
        <w:rPr>
          <w:rFonts w:ascii="Arial"/>
          <w:color w:val="231F20"/>
          <w:spacing w:val="-3"/>
          <w:sz w:val="16"/>
        </w:rPr>
        <w:t>fev. </w:t>
      </w:r>
      <w:r>
        <w:rPr>
          <w:rFonts w:ascii="Arial"/>
          <w:color w:val="231F20"/>
          <w:sz w:val="16"/>
        </w:rPr>
        <w:t>2013. Fragmento.</w:t>
      </w:r>
      <w:r>
        <w:rPr>
          <w:rFonts w:ascii="Arial"/>
          <w:color w:val="231F20"/>
          <w:spacing w:val="2"/>
          <w:sz w:val="16"/>
        </w:rPr>
        <w:t> </w:t>
      </w:r>
      <w:r>
        <w:rPr>
          <w:rFonts w:ascii="Arial"/>
          <w:color w:val="231F20"/>
          <w:sz w:val="16"/>
        </w:rPr>
        <w:t>(P080064F5_SUP)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38"/>
        </w:numPr>
        <w:tabs>
          <w:tab w:pos="489" w:val="left" w:leader="none"/>
        </w:tabs>
        <w:spacing w:line="266" w:lineRule="auto" w:before="135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(P080064F5) </w:t>
      </w:r>
      <w:r>
        <w:rPr>
          <w:rFonts w:ascii="Arial" w:hAnsi="Arial"/>
          <w:color w:val="231F20"/>
          <w:sz w:val="22"/>
        </w:rPr>
        <w:t>Nesse texto, à respeito da venda de refrigerantes em copos grandes, a Associação dos </w:t>
      </w:r>
      <w:r>
        <w:rPr>
          <w:rFonts w:ascii="Arial" w:hAnsi="Arial"/>
          <w:color w:val="231F20"/>
          <w:sz w:val="22"/>
        </w:rPr>
        <w:t>Representantes dos Produtores de Refrigerantes e a Comissão de Saúde apresentam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opiniões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complementares.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divergentes.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incoerentes.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similares.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1"/>
        </w:numPr>
        <w:tabs>
          <w:tab w:pos="469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(P080071F5)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defender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sua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posição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sobre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proibição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venda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refrigerantes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copos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mais </w:t>
      </w:r>
      <w:r>
        <w:rPr>
          <w:rFonts w:ascii="Arial" w:hAnsi="Arial"/>
          <w:color w:val="231F20"/>
          <w:sz w:val="22"/>
        </w:rPr>
        <w:t>de 473 ml, o prefeito de Nova </w:t>
      </w:r>
      <w:r>
        <w:rPr>
          <w:rFonts w:ascii="Arial" w:hAnsi="Arial"/>
          <w:color w:val="231F20"/>
          <w:spacing w:val="-6"/>
          <w:sz w:val="22"/>
        </w:rPr>
        <w:t>York </w:t>
      </w:r>
      <w:r>
        <w:rPr>
          <w:rFonts w:ascii="Arial" w:hAnsi="Arial"/>
          <w:color w:val="231F20"/>
          <w:sz w:val="22"/>
        </w:rPr>
        <w:t>faz uso</w:t>
      </w:r>
      <w:r>
        <w:rPr>
          <w:rFonts w:ascii="Arial" w:hAnsi="Arial"/>
          <w:color w:val="231F20"/>
          <w:spacing w:val="4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4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conhecimentos de senso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comum.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4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dados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estatísticos.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C) falas de</w:t>
      </w:r>
      <w:r>
        <w:rPr>
          <w:color w:val="231F20"/>
          <w:spacing w:val="-1"/>
        </w:rPr>
        <w:t> </w:t>
      </w:r>
      <w:r>
        <w:rPr>
          <w:color w:val="231F20"/>
        </w:rPr>
        <w:t>especialistas.</w:t>
      </w:r>
      <w:r>
        <w:rPr/>
      </w:r>
    </w:p>
    <w:p>
      <w:pPr>
        <w:pStyle w:val="BodyText"/>
        <w:spacing w:line="240" w:lineRule="auto"/>
        <w:ind w:right="12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 relatos de experiências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pessoais.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159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62"/>
                    <w:ind w:left="3461" w:right="3461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O galo e a pedra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preciosa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Um galo, que procurava, ciscando no terreiro, alimento para ele e suas galinhas, sem</w:t>
                  </w:r>
                  <w:r>
                    <w:rPr>
                      <w:rFonts w:ascii="Arial"/>
                      <w:color w:val="231F20"/>
                      <w:spacing w:val="6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3"/>
                    </w:rPr>
                    <w:t>querer,</w:t>
                  </w:r>
                  <w:r>
                    <w:rPr>
                      <w:rFonts w:ascii="Arial"/>
                      <w:spacing w:val="-3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acaba por encontrar uma pedra preciosa de grande beleza 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valor.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39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Mas,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depois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observá-la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examiná-la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por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alguns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instantes,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se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volta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</w:t>
                  </w:r>
                  <w:r>
                    <w:rPr>
                      <w:rFonts w:ascii="Arial" w:hAnsi="Arial"/>
                      <w:color w:val="231F20"/>
                      <w:spacing w:val="-4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comenta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desolado: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66" w:lineRule="auto"/>
                    <w:ind w:left="108" w:right="106" w:firstLine="336"/>
                    <w:jc w:val="both"/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–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Ora,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ora,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0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se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ao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invés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0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mim,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meu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dono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0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tivesse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te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encontrado,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0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ele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decerto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0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não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iria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0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se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1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conter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diante de tamanha alegria, e é quase certo que iria te colocar em lugar digno de adoração. No </w:t>
                  </w:r>
                  <w:r>
                    <w:rPr>
                      <w:color w:val="231F20"/>
                    </w:rPr>
                    <w:t>entanto, eu te achei e de nada me serves. Antes disso, preferia ter encontrado um simples grão de milho, ao invés de todas as joias do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mundo!</w:t>
                  </w:r>
                  <w:r>
                    <w:rPr/>
                  </w:r>
                </w:p>
                <w:p>
                  <w:pPr>
                    <w:spacing w:line="240" w:lineRule="auto" w:before="4"/>
                    <w:rPr>
                      <w:rFonts w:ascii="Arial" w:hAnsi="Arial" w:cs="Arial" w:eastAsia="Arial" w:hint="default"/>
                      <w:sz w:val="24"/>
                      <w:szCs w:val="24"/>
                    </w:rPr>
                  </w:pPr>
                </w:p>
                <w:p>
                  <w:pPr>
                    <w:spacing w:before="0"/>
                    <w:ind w:left="391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Moral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da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História:</w:t>
                  </w:r>
                  <w:r>
                    <w:rPr>
                      <w:rFonts w:ascii="Arial" w:hAnsi="Arial"/>
                      <w:i/>
                      <w:color w:val="231F20"/>
                      <w:spacing w:val="-11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A</w:t>
                  </w:r>
                  <w:r>
                    <w:rPr>
                      <w:rFonts w:ascii="Arial" w:hAnsi="Arial"/>
                      <w:i/>
                      <w:color w:val="231F20"/>
                      <w:spacing w:val="-12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utilidade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cada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coisa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é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o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que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determina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seu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real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valor.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2"/>
        <w:ind w:left="1386" w:right="129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ESOPO. Disponível </w:t>
      </w:r>
      <w:hyperlink r:id="rId44">
        <w:r>
          <w:rPr>
            <w:rFonts w:ascii="Arial" w:hAnsi="Arial"/>
            <w:color w:val="231F20"/>
            <w:sz w:val="16"/>
          </w:rPr>
          <w:t>em: &lt;http://sitededicas.ne10.uol.com.br/fabula7a.htm&gt;.</w:t>
        </w:r>
      </w:hyperlink>
      <w:r>
        <w:rPr>
          <w:rFonts w:ascii="Arial" w:hAnsi="Arial"/>
          <w:color w:val="231F20"/>
          <w:sz w:val="16"/>
        </w:rPr>
        <w:t> Acesso em: 25 ago. 2012.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(P080062F5_SUP)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(P080062F5) </w:t>
      </w:r>
      <w:r>
        <w:rPr>
          <w:rFonts w:ascii="Arial" w:hAnsi="Arial"/>
          <w:color w:val="231F20"/>
          <w:sz w:val="22"/>
        </w:rPr>
        <w:t>O fato que dá início a essa história é 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galo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129"/>
        <w:jc w:val="left"/>
      </w:pPr>
      <w:r>
        <w:rPr>
          <w:color w:val="231F20"/>
        </w:rPr>
        <w:t>A) dizer que preferiria encontrar milho a uma</w:t>
      </w:r>
      <w:r>
        <w:rPr>
          <w:color w:val="231F20"/>
          <w:spacing w:val="-1"/>
        </w:rPr>
        <w:t> </w:t>
      </w:r>
      <w:r>
        <w:rPr>
          <w:color w:val="231F20"/>
        </w:rPr>
        <w:t>joia.</w:t>
      </w:r>
      <w:r>
        <w:rPr/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encontrar uma pedra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preciosa.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examinar a pedra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preciosa.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procurar alimento para ele e suas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galinhas.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(P080063F5) </w:t>
      </w:r>
      <w:r>
        <w:rPr>
          <w:rFonts w:ascii="Arial" w:hAnsi="Arial"/>
          <w:color w:val="231F20"/>
          <w:sz w:val="22"/>
        </w:rPr>
        <w:t>Nesse texto, o trecho em que o autor atribui características humanas a animais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 galo, que procurava, ciscando no terreiro, alimento para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ele...”.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sem querer, acaba por encontrar uma pedra preciosa de grande beleza e</w:t>
      </w:r>
      <w:r>
        <w:rPr>
          <w:rFonts w:ascii="Arial" w:hAnsi="Arial" w:cs="Arial" w:eastAsia="Arial" w:hint="default"/>
          <w:color w:val="231F20"/>
          <w:spacing w:val="-2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valor.”.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depois de observá-la e examiná-la por alguns instantes, se volta e comenta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desolado:...”.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utilidade de cada coisa é o que determina seu real</w:t>
      </w:r>
      <w:r>
        <w:rPr>
          <w:rFonts w:ascii="Arial" w:hAnsi="Arial" w:cs="Arial" w:eastAsia="Arial" w:hint="default"/>
          <w:color w:val="231F20"/>
          <w:spacing w:val="-2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valor.”.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45"/>
        </w:numPr>
        <w:tabs>
          <w:tab w:pos="491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(M080558E4) </w:t>
      </w:r>
      <w:r>
        <w:rPr>
          <w:rFonts w:ascii="Arial" w:hAnsi="Arial"/>
          <w:color w:val="231F20"/>
          <w:sz w:val="22"/>
        </w:rPr>
        <w:t>Observe no gráfico abaixo o percentual de alunos com conceito D, antes e depois de uma </w:t>
      </w:r>
      <w:r>
        <w:rPr>
          <w:rFonts w:ascii="Arial" w:hAnsi="Arial"/>
          <w:color w:val="231F20"/>
          <w:sz w:val="22"/>
        </w:rPr>
        <w:t>recuperação, nas 4 turmas de 9º ano de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escola.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9"/>
          <w:szCs w:val="19"/>
        </w:rPr>
      </w:pPr>
    </w:p>
    <w:p>
      <w:pPr>
        <w:spacing w:before="67"/>
        <w:ind w:left="1686" w:right="129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437.121002pt;margin-top:95.696877pt;width:7.15pt;height:7.15pt;mso-position-horizontal-relative:page;mso-position-vertical-relative:paragraph;z-index:2920" coordorigin="8742,1914" coordsize="143,143">
            <v:shape style="position:absolute;left:8742;top:1914;width:143;height:143" coordorigin="8742,1914" coordsize="143,143" path="m8742,1914l8885,1914,8885,2056,8742,2056,8742,191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31F20"/>
          <w:sz w:val="20"/>
        </w:rPr>
        <w:t>Porcentagem de Alunos com Conceito D no 9º</w:t>
      </w:r>
      <w:r>
        <w:rPr>
          <w:rFonts w:ascii="Arial" w:hAnsi="Arial"/>
          <w:b/>
          <w:color w:val="231F20"/>
          <w:spacing w:val="-9"/>
          <w:sz w:val="20"/>
        </w:rPr>
        <w:t> </w:t>
      </w:r>
      <w:r>
        <w:rPr>
          <w:rFonts w:ascii="Arial" w:hAnsi="Arial"/>
          <w:b/>
          <w:color w:val="231F20"/>
          <w:sz w:val="20"/>
        </w:rPr>
        <w:t>ano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 w:hint="default"/>
          <w:sz w:val="21"/>
          <w:szCs w:val="21"/>
        </w:rPr>
        <w:sectPr>
          <w:headerReference w:type="default" r:id="rId45"/>
          <w:footerReference w:type="default" r:id="rId46"/>
          <w:pgSz w:w="11910" w:h="16840"/>
          <w:pgMar w:header="377" w:footer="524" w:top="560" w:bottom="720" w:left="740" w:right="740"/>
          <w:pgNumType w:start="16"/>
        </w:sectPr>
      </w:pPr>
    </w:p>
    <w:p>
      <w:pPr>
        <w:spacing w:before="69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71.4645pt;margin-top:7.670873pt;width:347.9pt;height:132.65pt;mso-position-horizontal-relative:page;mso-position-vertical-relative:paragraph;z-index:2896" coordorigin="1429,153" coordsize="6958,2653">
            <v:group style="position:absolute;left:1439;top:163;width:6938;height:2" coordorigin="1439,163" coordsize="6938,2">
              <v:shape style="position:absolute;left:1439;top:163;width:6938;height:2" coordorigin="1439,163" coordsize="6938,0" path="m1439,163l8377,163e" filled="false" stroked="true" strokeweight="1pt" strokecolor="#231f20">
                <v:path arrowok="t"/>
              </v:shape>
            </v:group>
            <v:group style="position:absolute;left:1439;top:539;width:6938;height:2" coordorigin="1439,539" coordsize="6938,2">
              <v:shape style="position:absolute;left:1439;top:539;width:6938;height:2" coordorigin="1439,539" coordsize="6938,0" path="m1439,539l8377,539e" filled="false" stroked="true" strokeweight="1pt" strokecolor="#231f20">
                <v:path arrowok="t"/>
              </v:shape>
            </v:group>
            <v:group style="position:absolute;left:1439;top:916;width:2128;height:2" coordorigin="1439,916" coordsize="2128,2">
              <v:shape style="position:absolute;left:1439;top:916;width:2128;height:2" coordorigin="1439,916" coordsize="2128,0" path="m1439,916l3567,916e" filled="false" stroked="true" strokeweight="1pt" strokecolor="#231f20">
                <v:path arrowok="t"/>
              </v:shape>
            </v:group>
            <v:group style="position:absolute;left:1439;top:1292;width:2128;height:2" coordorigin="1439,1292" coordsize="2128,2">
              <v:shape style="position:absolute;left:1439;top:1292;width:2128;height:2" coordorigin="1439,1292" coordsize="2128,0" path="m1439,1292l3567,1292e" filled="false" stroked="true" strokeweight="1pt" strokecolor="#231f20">
                <v:path arrowok="t"/>
              </v:shape>
            </v:group>
            <v:group style="position:absolute;left:1439;top:1668;width:2128;height:2" coordorigin="1439,1668" coordsize="2128,2">
              <v:shape style="position:absolute;left:1439;top:1668;width:2128;height:2" coordorigin="1439,1668" coordsize="2128,0" path="m1439,1668l3567,1668e" filled="false" stroked="true" strokeweight="1pt" strokecolor="#231f20">
                <v:path arrowok="t"/>
              </v:shape>
            </v:group>
            <v:group style="position:absolute;left:1439;top:2044;width:2128;height:2" coordorigin="1439,2044" coordsize="2128,2">
              <v:shape style="position:absolute;left:1439;top:2044;width:2128;height:2" coordorigin="1439,2044" coordsize="2128,0" path="m1439,2044l3567,2044e" filled="false" stroked="true" strokeweight="1pt" strokecolor="#231f20">
                <v:path arrowok="t"/>
              </v:shape>
            </v:group>
            <v:group style="position:absolute;left:1439;top:2420;width:375;height:2" coordorigin="1439,2420" coordsize="375,2">
              <v:shape style="position:absolute;left:1439;top:2420;width:375;height:2" coordorigin="1439,2420" coordsize="375,0" path="m1439,2420l1814,2420e" filled="false" stroked="true" strokeweight="1pt" strokecolor="#231f20">
                <v:path arrowok="t"/>
              </v:shape>
            </v:group>
            <v:group style="position:absolute;left:1439;top:2796;width:6938;height:2" coordorigin="1439,2796" coordsize="6938,2">
              <v:shape style="position:absolute;left:1439;top:2796;width:6938;height:2" coordorigin="1439,2796" coordsize="6938,0" path="m1439,2796l8377,2796e" filled="false" stroked="true" strokeweight="1pt" strokecolor="#231f20">
                <v:path arrowok="t"/>
              </v:shape>
            </v:group>
            <v:group style="position:absolute;left:1439;top:163;width:2;height:2633" coordorigin="1439,163" coordsize="2,2633">
              <v:shape style="position:absolute;left:1439;top:163;width:2;height:2633" coordorigin="1439,163" coordsize="0,2633" path="m1439,163l1439,2796e" filled="false" stroked="true" strokeweight="1pt" strokecolor="#231f20">
                <v:path arrowok="t"/>
              </v:shape>
            </v:group>
            <v:group style="position:absolute;left:2308;top:2420;width:1259;height:2" coordorigin="2308,2420" coordsize="1259,2">
              <v:shape style="position:absolute;left:2308;top:2420;width:1259;height:2" coordorigin="2308,2420" coordsize="1259,0" path="m2308,2420l3567,2420e" filled="false" stroked="true" strokeweight="1pt" strokecolor="#231f20">
                <v:path arrowok="t"/>
              </v:shape>
            </v:group>
            <v:group style="position:absolute;left:1814;top:2108;width:494;height:686" coordorigin="1814,2108" coordsize="494,686">
              <v:shape style="position:absolute;left:1814;top:2108;width:494;height:686" coordorigin="1814,2108" coordsize="494,686" path="m1814,2108l2308,2108,2308,2793,1814,2793,1814,2108xe" filled="true" fillcolor="#231f20" stroked="false">
                <v:path arrowok="t"/>
                <v:fill type="solid"/>
              </v:shape>
            </v:group>
            <v:group style="position:absolute;left:2314;top:2548;width:494;height:245" coordorigin="2314,2548" coordsize="494,245">
              <v:shape style="position:absolute;left:2314;top:2548;width:494;height:245" coordorigin="2314,2548" coordsize="494,245" path="m2314,2548l2807,2548,2807,2793,2314,2793,2314,2548xe" filled="true" fillcolor="#939598" stroked="false">
                <v:path arrowok="t"/>
                <v:fill type="solid"/>
              </v:shape>
            </v:group>
            <v:group style="position:absolute;left:2314;top:2548;width:494;height:245" coordorigin="2314,2548" coordsize="494,245">
              <v:shape style="position:absolute;left:2314;top:2548;width:494;height:245" coordorigin="2314,2548" coordsize="494,245" path="m2314,2548l2807,2548,2807,2793,2314,2793,2314,2548xe" filled="false" stroked="true" strokeweight="1pt" strokecolor="#231f20">
                <v:path arrowok="t"/>
              </v:shape>
            </v:group>
            <v:group style="position:absolute;left:4061;top:916;width:4317;height:2" coordorigin="4061,916" coordsize="4317,2">
              <v:shape style="position:absolute;left:4061;top:916;width:4317;height:2" coordorigin="4061,916" coordsize="4317,0" path="m4061,916l8377,916e" filled="false" stroked="true" strokeweight="1pt" strokecolor="#231f20">
                <v:path arrowok="t"/>
              </v:shape>
            </v:group>
            <v:group style="position:absolute;left:4061;top:1292;width:4317;height:2" coordorigin="4061,1292" coordsize="4317,2">
              <v:shape style="position:absolute;left:4061;top:1292;width:4317;height:2" coordorigin="4061,1292" coordsize="4317,0" path="m4061,1292l8377,1292e" filled="false" stroked="true" strokeweight="1pt" strokecolor="#231f20">
                <v:path arrowok="t"/>
              </v:shape>
            </v:group>
            <v:group style="position:absolute;left:4063;top:1658;width:2;height:20" coordorigin="4063,1658" coordsize="2,20">
              <v:shape style="position:absolute;left:4063;top:1658;width:2;height:20" coordorigin="4063,1658" coordsize="0,20" path="m4063,1658l4063,1678e" filled="false" stroked="true" strokeweight="1pt" strokecolor="#231f20">
                <v:path arrowok="t"/>
              </v:shape>
            </v:group>
            <v:group style="position:absolute;left:4063;top:2034;width:2;height:20" coordorigin="4063,2034" coordsize="2,20">
              <v:shape style="position:absolute;left:4063;top:2034;width:2;height:20" coordorigin="4063,2034" coordsize="0,20" path="m4063,2034l4063,2054e" filled="false" stroked="true" strokeweight="1pt" strokecolor="#231f20">
                <v:path arrowok="t"/>
              </v:shape>
            </v:group>
            <v:group style="position:absolute;left:4063;top:2410;width:2;height:20" coordorigin="4063,2410" coordsize="2,20">
              <v:shape style="position:absolute;left:4063;top:2410;width:2;height:20" coordorigin="4063,2410" coordsize="0,20" path="m4063,2410l4063,2430e" filled="false" stroked="true" strokeweight="1pt" strokecolor="#231f20">
                <v:path arrowok="t"/>
              </v:shape>
            </v:group>
            <v:group style="position:absolute;left:3567;top:582;width:494;height:2212" coordorigin="3567,582" coordsize="494,2212">
              <v:shape style="position:absolute;left:3567;top:582;width:494;height:2212" coordorigin="3567,582" coordsize="494,2212" path="m3567,582l4061,582,4061,2793,3567,2793,3567,582xe" filled="true" fillcolor="#231f20" stroked="false">
                <v:path arrowok="t"/>
                <v:fill type="solid"/>
              </v:shape>
            </v:group>
            <v:group style="position:absolute;left:4560;top:1668;width:3817;height:2" coordorigin="4560,1668" coordsize="3817,2">
              <v:shape style="position:absolute;left:4560;top:1668;width:3817;height:2" coordorigin="4560,1668" coordsize="3817,0" path="m4560,1668l8377,1668e" filled="false" stroked="true" strokeweight="1pt" strokecolor="#231f20">
                <v:path arrowok="t"/>
              </v:shape>
            </v:group>
            <v:group style="position:absolute;left:4560;top:2044;width:716;height:2" coordorigin="4560,2044" coordsize="716,2">
              <v:shape style="position:absolute;left:4560;top:2044;width:716;height:2" coordorigin="4560,2044" coordsize="716,0" path="m4560,2044l5275,2044e" filled="false" stroked="true" strokeweight="1pt" strokecolor="#231f20">
                <v:path arrowok="t"/>
              </v:shape>
            </v:group>
            <v:group style="position:absolute;left:4560;top:2420;width:716;height:2" coordorigin="4560,2420" coordsize="716,2">
              <v:shape style="position:absolute;left:4560;top:2420;width:716;height:2" coordorigin="4560,2420" coordsize="716,0" path="m4560,2420l5275,2420e" filled="false" stroked="true" strokeweight="1pt" strokecolor="#231f20">
                <v:path arrowok="t"/>
              </v:shape>
            </v:group>
            <v:group style="position:absolute;left:4066;top:1292;width:494;height:1502" coordorigin="4066,1292" coordsize="494,1502">
              <v:shape style="position:absolute;left:4066;top:1292;width:494;height:1502" coordorigin="4066,1292" coordsize="494,1502" path="m4066,1292l4560,1292,4560,2793,4066,2793,4066,1292xe" filled="true" fillcolor="#939598" stroked="false">
                <v:path arrowok="t"/>
                <v:fill type="solid"/>
              </v:shape>
            </v:group>
            <v:group style="position:absolute;left:4066;top:1292;width:494;height:1502" coordorigin="4066,1292" coordsize="494,1502">
              <v:shape style="position:absolute;left:4066;top:1292;width:494;height:1502" coordorigin="4066,1292" coordsize="494,1502" path="m4066,1292l4560,1292,4560,2793,4066,2793,4066,1292xe" filled="false" stroked="true" strokeweight="1pt" strokecolor="#231f20">
                <v:path arrowok="t"/>
              </v:shape>
            </v:group>
            <v:group style="position:absolute;left:5769;top:2044;width:2609;height:2" coordorigin="5769,2044" coordsize="2609,2">
              <v:shape style="position:absolute;left:5769;top:2044;width:2609;height:2" coordorigin="5769,2044" coordsize="2609,0" path="m5769,2044l8377,2044e" filled="false" stroked="true" strokeweight="1pt" strokecolor="#231f20">
                <v:path arrowok="t"/>
              </v:shape>
            </v:group>
            <v:group style="position:absolute;left:5771;top:2410;width:2;height:20" coordorigin="5771,2410" coordsize="2,20">
              <v:shape style="position:absolute;left:5771;top:2410;width:2;height:20" coordorigin="5771,2410" coordsize="0,20" path="m5771,2410l5771,2430e" filled="false" stroked="true" strokeweight="1pt" strokecolor="#231f20">
                <v:path arrowok="t"/>
              </v:shape>
            </v:group>
            <v:group style="position:absolute;left:5275;top:1857;width:494;height:937" coordorigin="5275,1857" coordsize="494,937">
              <v:shape style="position:absolute;left:5275;top:1857;width:494;height:937" coordorigin="5275,1857" coordsize="494,937" path="m5275,1857l5769,1857,5769,2793,5275,2793,5275,1857xe" filled="true" fillcolor="#231f20" stroked="false">
                <v:path arrowok="t"/>
                <v:fill type="solid"/>
              </v:shape>
            </v:group>
            <v:group style="position:absolute;left:6268;top:2420;width:740;height:2" coordorigin="6268,2420" coordsize="740,2">
              <v:shape style="position:absolute;left:6268;top:2420;width:740;height:2" coordorigin="6268,2420" coordsize="740,0" path="m6268,2420l7007,2420e" filled="false" stroked="true" strokeweight="1pt" strokecolor="#231f20">
                <v:path arrowok="t"/>
              </v:shape>
            </v:group>
            <v:group style="position:absolute;left:5774;top:2179;width:494;height:614" coordorigin="5774,2179" coordsize="494,614">
              <v:shape style="position:absolute;left:5774;top:2179;width:494;height:614" coordorigin="5774,2179" coordsize="494,614" path="m5774,2179l6268,2179,6268,2793,5774,2793,5774,2179xe" filled="true" fillcolor="#939598" stroked="false">
                <v:path arrowok="t"/>
                <v:fill type="solid"/>
              </v:shape>
            </v:group>
            <v:group style="position:absolute;left:5774;top:2179;width:494;height:614" coordorigin="5774,2179" coordsize="494,614">
              <v:shape style="position:absolute;left:5774;top:2179;width:494;height:614" coordorigin="5774,2179" coordsize="494,614" path="m5774,2179l6268,2179,6268,2793,5774,2793,5774,2179xe" filled="false" stroked="true" strokeweight="1pt" strokecolor="#231f20">
                <v:path arrowok="t"/>
              </v:shape>
            </v:group>
            <v:group style="position:absolute;left:7501;top:2420;width:876;height:2" coordorigin="7501,2420" coordsize="876,2">
              <v:shape style="position:absolute;left:7501;top:2420;width:876;height:2" coordorigin="7501,2420" coordsize="876,0" path="m7501,2420l8377,2420e" filled="false" stroked="true" strokeweight="1pt" strokecolor="#231f20">
                <v:path arrowok="t"/>
              </v:shape>
            </v:group>
            <v:group style="position:absolute;left:7007;top:2112;width:494;height:682" coordorigin="7007,2112" coordsize="494,682">
              <v:shape style="position:absolute;left:7007;top:2112;width:494;height:682" coordorigin="7007,2112" coordsize="494,682" path="m7007,2112l7501,2112,7501,2793,7007,2793,7007,2112xe" filled="true" fillcolor="#231f20" stroked="false">
                <v:path arrowok="t"/>
                <v:fill type="solid"/>
              </v:shape>
            </v:group>
            <v:group style="position:absolute;left:7507;top:2479;width:494;height:314" coordorigin="7507,2479" coordsize="494,314">
              <v:shape style="position:absolute;left:7507;top:2479;width:494;height:314" coordorigin="7507,2479" coordsize="494,314" path="m7507,2479l8000,2479,8000,2793,7507,2793,7507,2479xe" filled="true" fillcolor="#939598" stroked="false">
                <v:path arrowok="t"/>
                <v:fill type="solid"/>
              </v:shape>
            </v:group>
            <v:group style="position:absolute;left:7507;top:2479;width:494;height:314" coordorigin="7507,2479" coordsize="494,314">
              <v:shape style="position:absolute;left:7507;top:2479;width:494;height:314" coordorigin="7507,2479" coordsize="494,314" path="m7507,2479l8000,2479,8000,2793,7507,2793,7507,2479xe" filled="false" stroked="true" strokeweight="1pt" strokecolor="#231f20">
                <v:path arrowok="t"/>
              </v:shape>
              <v:shape style="position:absolute;left:1439;top:1668;width:2128;height:377" type="#_x0000_t202" filled="false" stroked="false">
                <v:textbox inset="0,0,0,0">
                  <w:txbxContent>
                    <w:p>
                      <w:pPr>
                        <w:spacing w:before="46"/>
                        <w:ind w:left="384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19,44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71;top:252;width:5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59,38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82;top:1007;width:5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40,63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20;top:1465;width:22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81;top:1782;width:50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16,67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93;top:1795;width:22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03;top:2187;width:37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7,11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73;top:2129;width:39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8,82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z w:val="20"/>
        </w:rPr>
        <w:t>70</w:t>
      </w:r>
      <w:r>
        <w:rPr>
          <w:rFonts w:ascii="Arial"/>
          <w:sz w:val="20"/>
        </w:rPr>
      </w:r>
    </w:p>
    <w:p>
      <w:pPr>
        <w:spacing w:before="128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60</w:t>
      </w:r>
      <w:r>
        <w:rPr>
          <w:rFonts w:ascii="Arial"/>
          <w:sz w:val="20"/>
        </w:rPr>
      </w:r>
    </w:p>
    <w:p>
      <w:pPr>
        <w:spacing w:before="146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50</w:t>
      </w:r>
      <w:r>
        <w:rPr>
          <w:rFonts w:ascii="Arial"/>
          <w:sz w:val="20"/>
        </w:rPr>
      </w:r>
    </w:p>
    <w:p>
      <w:pPr>
        <w:spacing w:before="144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40</w:t>
      </w:r>
      <w:r>
        <w:rPr>
          <w:rFonts w:ascii="Arial"/>
          <w:sz w:val="20"/>
        </w:rPr>
      </w:r>
    </w:p>
    <w:p>
      <w:pPr>
        <w:spacing w:before="134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30</w:t>
      </w:r>
      <w:r>
        <w:rPr>
          <w:rFonts w:ascii="Arial"/>
          <w:sz w:val="20"/>
        </w:rPr>
      </w:r>
    </w:p>
    <w:p>
      <w:pPr>
        <w:spacing w:before="152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20</w:t>
      </w:r>
      <w:r>
        <w:rPr>
          <w:rFonts w:ascii="Arial"/>
          <w:sz w:val="20"/>
        </w:rPr>
      </w:r>
    </w:p>
    <w:p>
      <w:pPr>
        <w:spacing w:before="154"/>
        <w:ind w:left="229" w:right="6650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10</w:t>
      </w:r>
      <w:r>
        <w:rPr>
          <w:rFonts w:ascii="Arial"/>
          <w:sz w:val="20"/>
        </w:rPr>
      </w:r>
    </w:p>
    <w:p>
      <w:pPr>
        <w:spacing w:line="216" w:lineRule="exact" w:before="140"/>
        <w:ind w:left="0" w:right="630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2969" w:val="left" w:leader="none"/>
          <w:tab w:pos="4693" w:val="left" w:leader="none"/>
          <w:tab w:pos="6403" w:val="left" w:leader="none"/>
        </w:tabs>
        <w:spacing w:line="216" w:lineRule="exact" w:before="0"/>
        <w:ind w:left="1159" w:right="-17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Turma </w:t>
      </w:r>
      <w:r>
        <w:rPr>
          <w:rFonts w:ascii="Arial"/>
          <w:color w:val="231F20"/>
          <w:spacing w:val="51"/>
          <w:sz w:val="20"/>
        </w:rPr>
        <w:t> </w:t>
      </w:r>
      <w:r>
        <w:rPr>
          <w:rFonts w:ascii="Arial"/>
          <w:color w:val="231F20"/>
          <w:sz w:val="20"/>
        </w:rPr>
        <w:t>1</w:t>
        <w:tab/>
        <w:t>Turma </w:t>
      </w:r>
      <w:r>
        <w:rPr>
          <w:rFonts w:ascii="Arial"/>
          <w:color w:val="231F20"/>
          <w:spacing w:val="51"/>
          <w:sz w:val="20"/>
        </w:rPr>
        <w:t> </w:t>
      </w:r>
      <w:r>
        <w:rPr>
          <w:rFonts w:ascii="Arial"/>
          <w:color w:val="231F20"/>
          <w:sz w:val="20"/>
        </w:rPr>
        <w:t>2</w:t>
        <w:tab/>
        <w:t>Turma </w:t>
      </w:r>
      <w:r>
        <w:rPr>
          <w:rFonts w:ascii="Arial"/>
          <w:color w:val="231F20"/>
          <w:spacing w:val="51"/>
          <w:sz w:val="20"/>
        </w:rPr>
        <w:t> </w:t>
      </w:r>
      <w:r>
        <w:rPr>
          <w:rFonts w:ascii="Arial"/>
          <w:color w:val="231F20"/>
          <w:sz w:val="20"/>
        </w:rPr>
        <w:t>3</w:t>
        <w:tab/>
        <w:t>Turma</w:t>
      </w:r>
      <w:r>
        <w:rPr>
          <w:rFonts w:ascii="Arial"/>
          <w:color w:val="231F20"/>
          <w:spacing w:val="-9"/>
          <w:sz w:val="20"/>
        </w:rPr>
        <w:t> </w:t>
      </w:r>
      <w:r>
        <w:rPr>
          <w:rFonts w:ascii="Arial"/>
          <w:color w:val="231F20"/>
          <w:sz w:val="20"/>
        </w:rPr>
        <w:t>4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465" w:lineRule="auto" w:before="152"/>
        <w:ind w:left="247" w:right="229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/>
          <w:color w:val="231F20"/>
          <w:sz w:val="20"/>
        </w:rPr>
        <w:t>Antes da recuperação Após a</w:t>
      </w:r>
      <w:r>
        <w:rPr>
          <w:rFonts w:ascii="Arial" w:hAnsi="Arial"/>
          <w:color w:val="231F20"/>
          <w:spacing w:val="-1"/>
          <w:sz w:val="20"/>
        </w:rPr>
        <w:t> </w:t>
      </w:r>
      <w:r>
        <w:rPr>
          <w:rFonts w:ascii="Arial" w:hAnsi="Arial"/>
          <w:color w:val="231F20"/>
          <w:sz w:val="20"/>
        </w:rPr>
        <w:t>recuperação</w:t>
      </w:r>
      <w:r>
        <w:rPr>
          <w:rFonts w:ascii="Arial" w:hAnsi="Arial"/>
          <w:sz w:val="20"/>
        </w:rPr>
      </w:r>
    </w:p>
    <w:p>
      <w:pPr>
        <w:spacing w:after="0" w:line="465" w:lineRule="auto"/>
        <w:jc w:val="left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1910" w:h="16840"/>
          <w:pgMar w:top="0" w:bottom="0" w:left="740" w:right="740"/>
          <w:cols w:num="2" w:equalWidth="0">
            <w:col w:w="7142" w:space="835"/>
            <w:col w:w="2453"/>
          </w:cols>
        </w:sectPr>
      </w:pP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436.621002pt;margin-top:-78.639122pt;width:8.15pt;height:8.15pt;mso-position-horizontal-relative:page;mso-position-vertical-relative:paragraph;z-index:2944" coordorigin="8732,-1573" coordsize="163,163">
            <v:group style="position:absolute;left:8742;top:-1563;width:143;height:143" coordorigin="8742,-1563" coordsize="143,143">
              <v:shape style="position:absolute;left:8742;top:-1563;width:143;height:143" coordorigin="8742,-1563" coordsize="143,143" path="m8742,-1563l8885,-1563,8885,-1420,8742,-1420,8742,-1563xe" filled="true" fillcolor="#939598" stroked="false">
                <v:path arrowok="t"/>
                <v:fill type="solid"/>
              </v:shape>
            </v:group>
            <v:group style="position:absolute;left:8742;top:-1563;width:143;height:143" coordorigin="8742,-1563" coordsize="143,143">
              <v:shape style="position:absolute;left:8742;top:-1563;width:143;height:143" coordorigin="8742,-1563" coordsize="143,143" path="m8742,-1563l8885,-1563,8885,-1420,8742,-1420,8742,-1563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Comparando os dados de cada turma “antes” e “após” a recuperação, qual turma teve maior redução</w:t>
      </w:r>
      <w:r>
        <w:rPr>
          <w:color w:val="231F20"/>
          <w:spacing w:val="14"/>
        </w:rPr>
        <w:t> </w:t>
      </w:r>
      <w:r>
        <w:rPr>
          <w:color w:val="231F20"/>
        </w:rPr>
        <w:t>do</w:t>
      </w:r>
      <w:r>
        <w:rPr/>
      </w:r>
    </w:p>
    <w:p>
      <w:pPr>
        <w:pStyle w:val="BodyText"/>
        <w:spacing w:line="240" w:lineRule="auto"/>
        <w:ind w:right="12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percentual de alunos com conceito D após a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</w:rPr>
        <w:t>recuperação?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6"/>
        </w:numPr>
        <w:tabs>
          <w:tab w:pos="388" w:val="left" w:leader="none"/>
        </w:tabs>
        <w:spacing w:line="240" w:lineRule="auto" w:before="83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Turma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1.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388" w:val="left" w:leader="none"/>
        </w:tabs>
        <w:spacing w:line="240" w:lineRule="auto" w:before="27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Turma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Turma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Turma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4.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5"/>
        </w:numPr>
        <w:tabs>
          <w:tab w:pos="520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(M080016C2) </w:t>
      </w:r>
      <w:r>
        <w:rPr>
          <w:rFonts w:ascii="Arial"/>
          <w:color w:val="231F20"/>
          <w:sz w:val="22"/>
        </w:rPr>
        <w:t>Roberto comprou 30 pacotes de figurinhas com 6 unidades cada um e 25 pacotes de figurinhas com 5 unidades cada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um.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129"/>
        <w:jc w:val="left"/>
      </w:pPr>
      <w:r>
        <w:rPr>
          <w:color w:val="231F20"/>
        </w:rPr>
        <w:t>Qual foi o total de figurinhas que Roberto</w:t>
      </w:r>
      <w:r>
        <w:rPr>
          <w:color w:val="231F20"/>
          <w:spacing w:val="-1"/>
        </w:rPr>
        <w:t> </w:t>
      </w:r>
      <w:r>
        <w:rPr>
          <w:color w:val="231F20"/>
        </w:rPr>
        <w:t>comprou?</w:t>
      </w:r>
      <w:r>
        <w:rPr/>
      </w:r>
    </w:p>
    <w:p>
      <w:pPr>
        <w:pStyle w:val="ListParagraph"/>
        <w:numPr>
          <w:ilvl w:val="0"/>
          <w:numId w:val="4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7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66 C) 285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305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(M070001BH) </w:t>
      </w:r>
      <w:r>
        <w:rPr>
          <w:rFonts w:ascii="Arial" w:hAnsi="Arial"/>
          <w:color w:val="231F20"/>
          <w:sz w:val="22"/>
        </w:rPr>
        <w:t>Beatriz utilizou alguns polígonos para fazer a colagem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1"/>
          <w:szCs w:val="11"/>
        </w:rPr>
      </w:pPr>
      <w:r>
        <w:rPr/>
        <w:pict>
          <v:group style="position:absolute;margin-left:99.769997pt;margin-top:7.699913pt;width:175.4pt;height:104.1pt;mso-position-horizontal-relative:page;mso-position-vertical-relative:paragraph;z-index:2680;mso-wrap-distance-left:0;mso-wrap-distance-right:0" coordorigin="1995,154" coordsize="3508,2082">
            <v:group style="position:absolute;left:2342;top:514;width:451;height:390" coordorigin="2342,514" coordsize="451,390">
              <v:shape style="position:absolute;left:2342;top:514;width:451;height:390" coordorigin="2342,514" coordsize="451,390" path="m2454,514l2342,709,2454,904,2679,904,2792,709,2679,514,2454,514xe" filled="true" fillcolor="#bcbec0" stroked="false">
                <v:path arrowok="t"/>
                <v:fill type="solid"/>
              </v:shape>
            </v:group>
            <v:group style="position:absolute;left:2342;top:514;width:451;height:390" coordorigin="2342,514" coordsize="451,390">
              <v:shape style="position:absolute;left:2342;top:514;width:451;height:390" coordorigin="2342,514" coordsize="451,390" path="m2454,514l2567,514,2679,514,2736,612,2792,709,2736,807,2679,904,2567,904,2454,904,2398,807,2342,709,2398,612,2454,514xe" filled="false" stroked="true" strokeweight="1pt" strokecolor="#231f20">
                <v:path arrowok="t"/>
              </v:shape>
            </v:group>
            <v:group style="position:absolute;left:2342;top:901;width:451;height:390" coordorigin="2342,901" coordsize="451,390">
              <v:shape style="position:absolute;left:2342;top:901;width:451;height:390" coordorigin="2342,901" coordsize="451,390" path="m2679,901l2454,901,2342,1096,2454,1291,2679,1291,2792,1096,2679,901xe" filled="true" fillcolor="#bcbec0" stroked="false">
                <v:path arrowok="t"/>
                <v:fill type="solid"/>
              </v:shape>
            </v:group>
            <v:group style="position:absolute;left:2342;top:901;width:451;height:390" coordorigin="2342,901" coordsize="451,390">
              <v:shape style="position:absolute;left:2342;top:901;width:451;height:390" coordorigin="2342,901" coordsize="451,390" path="m2454,901l2567,901,2679,901,2736,998,2792,1096,2736,1193,2679,1291,2567,1291,2454,1291,2398,1193,2342,1096,2398,998,2454,901xe" filled="false" stroked="true" strokeweight="1pt" strokecolor="#231f20">
                <v:path arrowok="t"/>
              </v:shape>
            </v:group>
            <v:group style="position:absolute;left:2005;top:1096;width:451;height:390" coordorigin="2005,1096" coordsize="451,390">
              <v:shape style="position:absolute;left:2005;top:1096;width:451;height:390" coordorigin="2005,1096" coordsize="451,390" path="m2343,1096l2118,1096,2005,1291,2118,1486,2343,1486,2456,1291,2343,1096xe" filled="true" fillcolor="#bcbec0" stroked="false">
                <v:path arrowok="t"/>
                <v:fill type="solid"/>
              </v:shape>
            </v:group>
            <v:group style="position:absolute;left:2005;top:1096;width:451;height:390" coordorigin="2005,1096" coordsize="451,390">
              <v:shape style="position:absolute;left:2005;top:1096;width:451;height:390" coordorigin="2005,1096" coordsize="451,390" path="m2118,1096l2231,1096,2343,1096,2399,1193,2456,1291,2399,1388,2343,1486,2231,1486,2118,1486,2062,1388,2005,1291,2062,1193,2118,1096xe" filled="false" stroked="true" strokeweight="1pt" strokecolor="#231f20">
                <v:path arrowok="t"/>
              </v:shape>
            </v:group>
            <v:group style="position:absolute;left:2005;top:1483;width:451;height:390" coordorigin="2005,1483" coordsize="451,390">
              <v:shape style="position:absolute;left:2005;top:1483;width:451;height:390" coordorigin="2005,1483" coordsize="451,390" path="m2343,1483l2118,1483,2005,1678,2118,1873,2343,1873,2456,1678,2343,1483xe" filled="true" fillcolor="#bcbec0" stroked="false">
                <v:path arrowok="t"/>
                <v:fill type="solid"/>
              </v:shape>
            </v:group>
            <v:group style="position:absolute;left:2005;top:1483;width:451;height:390" coordorigin="2005,1483" coordsize="451,390">
              <v:shape style="position:absolute;left:2005;top:1483;width:451;height:390" coordorigin="2005,1483" coordsize="451,390" path="m2118,1483l2231,1483,2343,1483,2399,1580,2456,1678,2399,1775,2343,1873,2231,1873,2118,1873,2062,1775,2005,1678,2062,1580,2118,1483xe" filled="false" stroked="true" strokeweight="1pt" strokecolor="#231f20">
                <v:path arrowok="t"/>
              </v:shape>
            </v:group>
            <v:group style="position:absolute;left:2678;top:1096;width:451;height:390" coordorigin="2678,1096" coordsize="451,390">
              <v:shape style="position:absolute;left:2678;top:1096;width:451;height:390" coordorigin="2678,1096" coordsize="451,390" path="m3016,1096l2791,1096,2678,1291,2791,1486,3016,1486,3129,1291,3016,1096xe" filled="true" fillcolor="#bcbec0" stroked="false">
                <v:path arrowok="t"/>
                <v:fill type="solid"/>
              </v:shape>
            </v:group>
            <v:group style="position:absolute;left:2678;top:1096;width:451;height:390" coordorigin="2678,1096" coordsize="451,390">
              <v:shape style="position:absolute;left:2678;top:1096;width:451;height:390" coordorigin="2678,1096" coordsize="451,390" path="m2791,1096l2904,1096,3016,1096,3072,1193,3129,1291,3072,1388,3016,1486,2904,1486,2791,1486,2735,1388,2678,1291,2735,1193,2791,1096xe" filled="false" stroked="true" strokeweight="1pt" strokecolor="#231f20">
                <v:path arrowok="t"/>
              </v:shape>
            </v:group>
            <v:group style="position:absolute;left:2678;top:1487;width:451;height:390" coordorigin="2678,1487" coordsize="451,390">
              <v:shape style="position:absolute;left:2678;top:1487;width:451;height:390" coordorigin="2678,1487" coordsize="451,390" path="m3016,1487l2791,1487,2678,1682,2791,1877,3016,1877,3129,1682,3016,1487xe" filled="true" fillcolor="#bcbec0" stroked="false">
                <v:path arrowok="t"/>
                <v:fill type="solid"/>
              </v:shape>
            </v:group>
            <v:group style="position:absolute;left:2678;top:1487;width:451;height:390" coordorigin="2678,1487" coordsize="451,390">
              <v:shape style="position:absolute;left:2678;top:1487;width:451;height:390" coordorigin="2678,1487" coordsize="451,390" path="m2791,1487l2904,1487,3016,1487,3072,1584,3129,1682,3072,1779,3016,1877,2904,1877,2791,1877,2735,1779,2678,1682,2735,1584,2791,1487xe" filled="false" stroked="true" strokeweight="1pt" strokecolor="#231f20">
                <v:path arrowok="t"/>
              </v:shape>
            </v:group>
            <v:group style="position:absolute;left:3014;top:511;width:451;height:390" coordorigin="3014,511" coordsize="451,390">
              <v:shape style="position:absolute;left:3014;top:511;width:451;height:390" coordorigin="3014,511" coordsize="451,390" path="m3352,511l3127,511,3014,706,3127,901,3352,901,3465,706,3352,511xe" filled="true" fillcolor="#bcbec0" stroked="false">
                <v:path arrowok="t"/>
                <v:fill type="solid"/>
              </v:shape>
            </v:group>
            <v:group style="position:absolute;left:3014;top:511;width:451;height:390" coordorigin="3014,511" coordsize="451,390">
              <v:shape style="position:absolute;left:3014;top:511;width:451;height:390" coordorigin="3014,511" coordsize="451,390" path="m3127,511l3240,511,3352,511,3408,608,3465,706,3408,803,3352,901,3240,901,3127,901,3071,803,3014,706,3071,608,3127,511xe" filled="false" stroked="true" strokeweight="1pt" strokecolor="#231f20">
                <v:path arrowok="t"/>
              </v:shape>
            </v:group>
            <v:group style="position:absolute;left:3014;top:902;width:451;height:390" coordorigin="3014,902" coordsize="451,390">
              <v:shape style="position:absolute;left:3014;top:902;width:451;height:390" coordorigin="3014,902" coordsize="451,390" path="m3352,902l3127,902,3014,1097,3127,1292,3352,1292,3465,1097,3352,902xe" filled="true" fillcolor="#bcbec0" stroked="false">
                <v:path arrowok="t"/>
                <v:fill type="solid"/>
              </v:shape>
            </v:group>
            <v:group style="position:absolute;left:3014;top:902;width:451;height:390" coordorigin="3014,902" coordsize="451,390">
              <v:shape style="position:absolute;left:3014;top:902;width:451;height:390" coordorigin="3014,902" coordsize="451,390" path="m3127,902l3240,902,3352,902,3408,999,3465,1097,3408,1194,3352,1292,3240,1292,3127,1292,3071,1194,3014,1097,3071,999,3127,902xe" filled="false" stroked="true" strokeweight="1pt" strokecolor="#231f20">
                <v:path arrowok="t"/>
              </v:shape>
            </v:group>
            <v:group style="position:absolute;left:3354;top:1093;width:451;height:390" coordorigin="3354,1093" coordsize="451,390">
              <v:shape style="position:absolute;left:3354;top:1093;width:451;height:390" coordorigin="3354,1093" coordsize="451,390" path="m3691,1093l3466,1093,3354,1288,3466,1483,3691,1483,3804,1288,3691,1093xe" filled="true" fillcolor="#bcbec0" stroked="false">
                <v:path arrowok="t"/>
                <v:fill type="solid"/>
              </v:shape>
            </v:group>
            <v:group style="position:absolute;left:3354;top:1093;width:451;height:390" coordorigin="3354,1093" coordsize="451,390">
              <v:shape style="position:absolute;left:3354;top:1093;width:451;height:390" coordorigin="3354,1093" coordsize="451,390" path="m3466,1093l3579,1093,3691,1093,3748,1190,3804,1288,3748,1385,3691,1483,3579,1483,3466,1483,3410,1385,3354,1288,3410,1190,3466,1093xe" filled="false" stroked="true" strokeweight="1pt" strokecolor="#231f20">
                <v:path arrowok="t"/>
              </v:shape>
            </v:group>
            <v:group style="position:absolute;left:3354;top:1484;width:451;height:390" coordorigin="3354,1484" coordsize="451,390">
              <v:shape style="position:absolute;left:3354;top:1484;width:451;height:390" coordorigin="3354,1484" coordsize="451,390" path="m3691,1484l3466,1484,3354,1679,3466,1874,3691,1874,3804,1679,3691,1484xe" filled="true" fillcolor="#bcbec0" stroked="false">
                <v:path arrowok="t"/>
                <v:fill type="solid"/>
              </v:shape>
            </v:group>
            <v:group style="position:absolute;left:3354;top:1484;width:451;height:390" coordorigin="3354,1484" coordsize="451,390">
              <v:shape style="position:absolute;left:3354;top:1484;width:451;height:390" coordorigin="3354,1484" coordsize="451,390" path="m3466,1484l3579,1484,3691,1484,3748,1581,3804,1679,3748,1776,3691,1874,3579,1874,3466,1874,3410,1776,3354,1679,3410,1581,3466,1484xe" filled="false" stroked="true" strokeweight="1pt" strokecolor="#231f20">
                <v:path arrowok="t"/>
              </v:shape>
            </v:group>
            <v:group style="position:absolute;left:3690;top:510;width:451;height:390" coordorigin="3690,510" coordsize="451,390">
              <v:shape style="position:absolute;left:3690;top:510;width:451;height:390" coordorigin="3690,510" coordsize="451,390" path="m4028,510l3803,510,3690,705,3803,900,4028,900,4140,705,4028,510xe" filled="true" fillcolor="#bcbec0" stroked="false">
                <v:path arrowok="t"/>
                <v:fill type="solid"/>
              </v:shape>
            </v:group>
            <v:group style="position:absolute;left:3690;top:510;width:451;height:390" coordorigin="3690,510" coordsize="451,390">
              <v:shape style="position:absolute;left:3690;top:510;width:451;height:390" coordorigin="3690,510" coordsize="451,390" path="m3803,510l3915,510,4028,510,4084,608,4140,705,4084,803,4028,900,3915,900,3803,900,3746,803,3690,705,3746,608,3803,510xe" filled="false" stroked="true" strokeweight="1pt" strokecolor="#231f20">
                <v:path arrowok="t"/>
              </v:shape>
            </v:group>
            <v:group style="position:absolute;left:3690;top:902;width:451;height:390" coordorigin="3690,902" coordsize="451,390">
              <v:shape style="position:absolute;left:3690;top:902;width:451;height:390" coordorigin="3690,902" coordsize="451,390" path="m4028,902l3803,902,3690,1097,3803,1292,4028,1292,4140,1097,4028,902xe" filled="true" fillcolor="#bcbec0" stroked="false">
                <v:path arrowok="t"/>
                <v:fill type="solid"/>
              </v:shape>
            </v:group>
            <v:group style="position:absolute;left:3690;top:902;width:451;height:390" coordorigin="3690,902" coordsize="451,390">
              <v:shape style="position:absolute;left:3690;top:902;width:451;height:390" coordorigin="3690,902" coordsize="451,390" path="m3803,902l3915,902,4028,902,4084,999,4140,1097,4084,1194,4028,1292,3915,1292,3803,1292,3746,1194,3690,1097,3746,999,3803,902xe" filled="false" stroked="true" strokeweight="1pt" strokecolor="#231f20">
                <v:path arrowok="t"/>
              </v:shape>
            </v:group>
            <v:group style="position:absolute;left:4026;top:1089;width:451;height:390" coordorigin="4026,1089" coordsize="451,390">
              <v:shape style="position:absolute;left:4026;top:1089;width:451;height:390" coordorigin="4026,1089" coordsize="451,390" path="m4364,1089l4139,1089,4026,1284,4139,1479,4364,1479,4477,1284,4364,1089xe" filled="true" fillcolor="#bcbec0" stroked="false">
                <v:path arrowok="t"/>
                <v:fill type="solid"/>
              </v:shape>
            </v:group>
            <v:group style="position:absolute;left:4026;top:1089;width:451;height:390" coordorigin="4026,1089" coordsize="451,390">
              <v:shape style="position:absolute;left:4026;top:1089;width:451;height:390" coordorigin="4026,1089" coordsize="451,390" path="m4139,1089l4252,1089,4364,1089,4420,1187,4477,1284,4420,1382,4364,1479,4252,1479,4139,1479,4083,1382,4026,1284,4083,1187,4139,1089xe" filled="false" stroked="true" strokeweight="1pt" strokecolor="#231f20">
                <v:path arrowok="t"/>
              </v:shape>
            </v:group>
            <v:group style="position:absolute;left:4026;top:1481;width:451;height:390" coordorigin="4026,1481" coordsize="451,390">
              <v:shape style="position:absolute;left:4026;top:1481;width:451;height:390" coordorigin="4026,1481" coordsize="451,390" path="m4364,1481l4139,1481,4026,1676,4139,1871,4364,1871,4477,1676,4364,1481xe" filled="true" fillcolor="#bcbec0" stroked="false">
                <v:path arrowok="t"/>
                <v:fill type="solid"/>
              </v:shape>
            </v:group>
            <v:group style="position:absolute;left:4026;top:1481;width:451;height:390" coordorigin="4026,1481" coordsize="451,390">
              <v:shape style="position:absolute;left:4026;top:1481;width:451;height:390" coordorigin="4026,1481" coordsize="451,390" path="m4139,1481l4252,1481,4364,1481,4420,1578,4477,1676,4420,1773,4364,1871,4252,1871,4139,1871,4083,1773,4026,1676,4083,1578,4139,1481xe" filled="false" stroked="true" strokeweight="1pt" strokecolor="#231f20">
                <v:path arrowok="t"/>
              </v:shape>
            </v:group>
            <v:group style="position:absolute;left:4368;top:514;width:451;height:390" coordorigin="4368,514" coordsize="451,390">
              <v:shape style="position:absolute;left:4368;top:514;width:451;height:390" coordorigin="4368,514" coordsize="451,390" path="m4706,514l4481,514,4368,709,4481,904,4706,904,4818,709,4706,514xe" filled="true" fillcolor="#bcbec0" stroked="false">
                <v:path arrowok="t"/>
                <v:fill type="solid"/>
              </v:shape>
            </v:group>
            <v:group style="position:absolute;left:4368;top:514;width:451;height:390" coordorigin="4368,514" coordsize="451,390">
              <v:shape style="position:absolute;left:4368;top:514;width:451;height:390" coordorigin="4368,514" coordsize="451,390" path="m4481,514l4593,514,4706,514,4762,611,4818,709,4762,806,4706,904,4593,904,4481,904,4424,806,4368,709,4424,611,4481,514xe" filled="false" stroked="true" strokeweight="1pt" strokecolor="#231f20">
                <v:path arrowok="t"/>
              </v:shape>
            </v:group>
            <v:group style="position:absolute;left:4368;top:905;width:451;height:390" coordorigin="4368,905" coordsize="451,390">
              <v:shape style="position:absolute;left:4368;top:905;width:451;height:390" coordorigin="4368,905" coordsize="451,390" path="m4706,905l4481,905,4368,1100,4481,1295,4706,1295,4818,1100,4706,905xe" filled="true" fillcolor="#bcbec0" stroked="false">
                <v:path arrowok="t"/>
                <v:fill type="solid"/>
              </v:shape>
            </v:group>
            <v:group style="position:absolute;left:4368;top:905;width:451;height:390" coordorigin="4368,905" coordsize="451,390">
              <v:shape style="position:absolute;left:4368;top:905;width:451;height:390" coordorigin="4368,905" coordsize="451,390" path="m4481,905l4593,905,4706,905,4762,1002,4818,1100,4762,1197,4706,1295,4593,1295,4481,1295,4424,1197,4368,1100,4424,1002,4481,905xe" filled="false" stroked="true" strokeweight="1pt" strokecolor="#231f20">
                <v:path arrowok="t"/>
              </v:shape>
            </v:group>
            <v:group style="position:absolute;left:4708;top:1094;width:451;height:390" coordorigin="4708,1094" coordsize="451,390">
              <v:shape style="position:absolute;left:4708;top:1094;width:451;height:390" coordorigin="4708,1094" coordsize="451,390" path="m5046,1094l4821,1094,4708,1289,4821,1484,5046,1484,5159,1289,5046,1094xe" filled="true" fillcolor="#bcbec0" stroked="false">
                <v:path arrowok="t"/>
                <v:fill type="solid"/>
              </v:shape>
            </v:group>
            <v:group style="position:absolute;left:4708;top:1094;width:451;height:390" coordorigin="4708,1094" coordsize="451,390">
              <v:shape style="position:absolute;left:4708;top:1094;width:451;height:390" coordorigin="4708,1094" coordsize="451,390" path="m4821,1094l4934,1094,5046,1094,5102,1192,5159,1289,5102,1387,5046,1484,4934,1484,4821,1484,4765,1387,4708,1289,4765,1192,4821,1094xe" filled="false" stroked="true" strokeweight="1pt" strokecolor="#231f20">
                <v:path arrowok="t"/>
              </v:shape>
            </v:group>
            <v:group style="position:absolute;left:4708;top:1485;width:451;height:390" coordorigin="4708,1485" coordsize="451,390">
              <v:shape style="position:absolute;left:4708;top:1485;width:451;height:390" coordorigin="4708,1485" coordsize="451,390" path="m5046,1485l4821,1485,4708,1680,4821,1875,5046,1875,5159,1680,5046,1485xe" filled="true" fillcolor="#bcbec0" stroked="false">
                <v:path arrowok="t"/>
                <v:fill type="solid"/>
              </v:shape>
            </v:group>
            <v:group style="position:absolute;left:4708;top:1485;width:451;height:390" coordorigin="4708,1485" coordsize="451,390">
              <v:shape style="position:absolute;left:4708;top:1485;width:451;height:390" coordorigin="4708,1485" coordsize="451,390" path="m4821,1485l4934,1485,5046,1485,5102,1583,5159,1680,5102,1778,5046,1875,4934,1875,4821,1875,4765,1778,4708,1680,4765,1583,4821,1485xe" filled="false" stroked="true" strokeweight="1pt" strokecolor="#231f20">
                <v:path arrowok="t"/>
              </v:shape>
            </v:group>
            <v:group style="position:absolute;left:5043;top:513;width:451;height:390" coordorigin="5043,513" coordsize="451,390">
              <v:shape style="position:absolute;left:5043;top:513;width:451;height:390" coordorigin="5043,513" coordsize="451,390" path="m5381,513l5155,513,5043,708,5155,903,5381,903,5493,708,5381,513xe" filled="true" fillcolor="#bcbec0" stroked="false">
                <v:path arrowok="t"/>
                <v:fill type="solid"/>
              </v:shape>
            </v:group>
            <v:group style="position:absolute;left:5043;top:513;width:451;height:390" coordorigin="5043,513" coordsize="451,390">
              <v:shape style="position:absolute;left:5043;top:513;width:451;height:390" coordorigin="5043,513" coordsize="451,390" path="m5155,513l5268,513,5381,513,5437,610,5493,708,5437,805,5381,903,5268,903,5155,903,5099,805,5043,708,5099,610,5155,513xe" filled="false" stroked="true" strokeweight="1pt" strokecolor="#231f20">
                <v:path arrowok="t"/>
              </v:shape>
            </v:group>
            <v:group style="position:absolute;left:5043;top:904;width:451;height:390" coordorigin="5043,904" coordsize="451,390">
              <v:shape style="position:absolute;left:5043;top:904;width:451;height:390" coordorigin="5043,904" coordsize="451,390" path="m5381,904l5155,904,5043,1099,5155,1294,5381,1294,5493,1099,5381,904xe" filled="true" fillcolor="#bcbec0" stroked="false">
                <v:path arrowok="t"/>
                <v:fill type="solid"/>
              </v:shape>
            </v:group>
            <v:group style="position:absolute;left:5043;top:904;width:451;height:390" coordorigin="5043,904" coordsize="451,390">
              <v:shape style="position:absolute;left:5043;top:904;width:451;height:390" coordorigin="5043,904" coordsize="451,390" path="m5155,904l5268,904,5381,904,5437,1001,5493,1099,5437,1196,5381,1294,5268,1294,5155,1294,5099,1196,5043,1099,5099,1001,5155,904xe" filled="false" stroked="true" strokeweight="1pt" strokecolor="#231f20">
                <v:path arrowok="t"/>
              </v:shape>
              <v:shape style="position:absolute;left:2043;top:741;width:382;height:365" type="#_x0000_t75" stroked="false">
                <v:imagedata r:id="rId47" o:title=""/>
              </v:shape>
              <v:shape style="position:absolute;left:2713;top:739;width:382;height:365" type="#_x0000_t75" stroked="false">
                <v:imagedata r:id="rId48" o:title=""/>
              </v:shape>
              <v:shape style="position:absolute;left:3385;top:739;width:382;height:365" type="#_x0000_t75" stroked="false">
                <v:imagedata r:id="rId48" o:title=""/>
              </v:shape>
              <v:shape style="position:absolute;left:4057;top:739;width:382;height:365" type="#_x0000_t75" stroked="false">
                <v:imagedata r:id="rId48" o:title=""/>
              </v:shape>
              <v:shape style="position:absolute;left:4732;top:739;width:382;height:365" type="#_x0000_t75" stroked="false">
                <v:imagedata r:id="rId48" o:title=""/>
              </v:shape>
              <v:shape style="position:absolute;left:4396;top:154;width:382;height:365" type="#_x0000_t75" stroked="false">
                <v:imagedata r:id="rId48" o:title=""/>
              </v:shape>
              <v:shape style="position:absolute;left:5070;top:1282;width:382;height:365" type="#_x0000_t75" stroked="false">
                <v:imagedata r:id="rId49" o:title=""/>
              </v:shape>
              <v:shape style="position:absolute;left:4395;top:1282;width:382;height:365" type="#_x0000_t75" stroked="false">
                <v:imagedata r:id="rId49" o:title=""/>
              </v:shape>
              <v:shape style="position:absolute;left:3721;top:1282;width:382;height:365" type="#_x0000_t75" stroked="false">
                <v:imagedata r:id="rId49" o:title=""/>
              </v:shape>
              <v:shape style="position:absolute;left:3049;top:1282;width:382;height:365" type="#_x0000_t75" stroked="false">
                <v:imagedata r:id="rId50" o:title=""/>
              </v:shape>
              <v:shape style="position:absolute;left:2374;top:1282;width:382;height:365" type="#_x0000_t75" stroked="false">
                <v:imagedata r:id="rId50" o:title=""/>
              </v:shape>
              <v:shape style="position:absolute;left:4735;top:1870;width:382;height:365" type="#_x0000_t75" stroked="false">
                <v:imagedata r:id="rId51" o:title="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right="129"/>
        <w:jc w:val="left"/>
      </w:pPr>
      <w:r>
        <w:rPr>
          <w:color w:val="231F20"/>
        </w:rPr>
        <w:t>Quais foram os polígonos que ela utilizou nessa</w:t>
      </w:r>
      <w:r>
        <w:rPr>
          <w:color w:val="231F20"/>
          <w:spacing w:val="-1"/>
        </w:rPr>
        <w:t> </w:t>
      </w:r>
      <w:r>
        <w:rPr>
          <w:color w:val="231F20"/>
        </w:rPr>
        <w:t>colagem?</w:t>
      </w:r>
      <w:r>
        <w:rPr/>
      </w:r>
    </w:p>
    <w:p>
      <w:pPr>
        <w:pStyle w:val="ListParagraph"/>
        <w:numPr>
          <w:ilvl w:val="0"/>
          <w:numId w:val="4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Quadriláteros 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hexágonos.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Quadriláteros 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pentágonos.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Pentágonos 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hexágonos.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D) Triângulos e</w:t>
      </w:r>
      <w:r>
        <w:rPr>
          <w:color w:val="231F20"/>
          <w:spacing w:val="-14"/>
        </w:rPr>
        <w:t> </w:t>
      </w:r>
      <w:r>
        <w:rPr>
          <w:color w:val="231F20"/>
        </w:rPr>
        <w:t>quadriláteros.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5"/>
        </w:numPr>
        <w:tabs>
          <w:tab w:pos="493" w:val="left" w:leader="none"/>
        </w:tabs>
        <w:spacing w:line="240" w:lineRule="auto" w:before="72" w:after="0"/>
        <w:ind w:left="492" w:right="0" w:hanging="38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(M090344E4) </w:t>
      </w:r>
      <w:r>
        <w:rPr>
          <w:rFonts w:ascii="Arial"/>
          <w:color w:val="231F20"/>
          <w:sz w:val="22"/>
        </w:rPr>
        <w:t>Luciano comprou uma mesa para colocar em sua sala. O tampo dessa mesa tem</w:t>
      </w:r>
      <w:r>
        <w:rPr>
          <w:rFonts w:ascii="Arial"/>
          <w:color w:val="231F20"/>
          <w:spacing w:val="60"/>
          <w:sz w:val="22"/>
        </w:rPr>
        <w:t> </w:t>
      </w:r>
      <w:r>
        <w:rPr>
          <w:rFonts w:ascii="Arial"/>
          <w:color w:val="231F20"/>
          <w:sz w:val="22"/>
        </w:rPr>
        <w:t>formato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retangular e as medidas indicadas no desenho</w:t>
      </w:r>
      <w:r>
        <w:rPr>
          <w:rFonts w:ascii="Arial"/>
          <w:color w:val="231F20"/>
          <w:spacing w:val="-25"/>
        </w:rPr>
        <w:t> </w:t>
      </w:r>
      <w:r>
        <w:rPr>
          <w:rFonts w:ascii="Arial"/>
          <w:color w:val="231F20"/>
        </w:rPr>
        <w:t>abaixo.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1"/>
          <w:szCs w:val="21"/>
        </w:rPr>
      </w:pPr>
    </w:p>
    <w:p>
      <w:pPr>
        <w:spacing w:before="79"/>
        <w:ind w:left="1189" w:right="3962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244.552002pt;margin-top:-21.203146pt;width:137.75pt;height:70.3pt;mso-position-horizontal-relative:page;mso-position-vertical-relative:paragraph;z-index:-55672" coordorigin="4891,-424" coordsize="2755,1406">
            <v:group style="position:absolute;left:5053;top:-414;width:2580;height:1268" coordorigin="5053,-414" coordsize="2580,1268">
              <v:shape style="position:absolute;left:5053;top:-414;width:2580;height:1268" coordorigin="5053,-414" coordsize="2580,1268" path="m5053,-414l7633,-414,7633,854,5053,854,5053,-414xe" filled="true" fillcolor="#939598" stroked="false">
                <v:path arrowok="t"/>
                <v:fill type="solid"/>
              </v:shape>
            </v:group>
            <v:group style="position:absolute;left:5053;top:-414;width:2580;height:1268" coordorigin="5053,-414" coordsize="2580,1268">
              <v:shape style="position:absolute;left:5053;top:-414;width:2580;height:1268" coordorigin="5053,-414" coordsize="2580,1268" path="m5053,-414l7633,-414,7633,854,5053,854,5053,-414xe" filled="false" stroked="true" strokeweight="1pt" strokecolor="#231f20">
                <v:path arrowok="t"/>
              </v:shape>
            </v:group>
            <v:group style="position:absolute;left:4950;top:-341;width:2;height:1122" coordorigin="4950,-341" coordsize="2,1122">
              <v:shape style="position:absolute;left:4950;top:-341;width:2;height:1122" coordorigin="4950,-341" coordsize="0,1122" path="m4950,-341l4950,780e" filled="false" stroked="true" strokeweight="1pt" strokecolor="#231f20">
                <v:path arrowok="t"/>
              </v:shape>
            </v:group>
            <v:group style="position:absolute;left:4902;top:-414;width:98;height:75" coordorigin="4902,-414" coordsize="98,75">
              <v:shape style="position:absolute;left:4902;top:-414;width:98;height:75" coordorigin="4902,-414" coordsize="98,75" path="m4950,-414l4902,-339,4999,-339,4950,-414xe" filled="true" fillcolor="#231f20" stroked="false">
                <v:path arrowok="t"/>
                <v:fill type="solid"/>
              </v:shape>
            </v:group>
            <v:group style="position:absolute;left:4902;top:-414;width:98;height:2" coordorigin="4902,-414" coordsize="98,2">
              <v:shape style="position:absolute;left:4902;top:-414;width:98;height:2" coordorigin="4902,-414" coordsize="98,0" path="m4999,-414l4902,-414e" filled="false" stroked="true" strokeweight="1.008pt" strokecolor="#231f20">
                <v:path arrowok="t"/>
              </v:shape>
            </v:group>
            <v:group style="position:absolute;left:4902;top:778;width:98;height:75" coordorigin="4902,778" coordsize="98,75">
              <v:shape style="position:absolute;left:4902;top:778;width:98;height:75" coordorigin="4902,778" coordsize="98,75" path="m4999,778l4902,778,4950,852,4999,778xe" filled="true" fillcolor="#231f20" stroked="false">
                <v:path arrowok="t"/>
                <v:fill type="solid"/>
              </v:shape>
            </v:group>
            <v:group style="position:absolute;left:4902;top:852;width:98;height:2" coordorigin="4902,852" coordsize="98,2">
              <v:shape style="position:absolute;left:4902;top:852;width:98;height:2" coordorigin="4902,852" coordsize="98,0" path="m4999,852l4902,852e" filled="false" stroked="true" strokeweight="1.008pt" strokecolor="#231f20">
                <v:path arrowok="t"/>
              </v:shape>
            </v:group>
            <v:group style="position:absolute;left:5125;top:923;width:2438;height:2" coordorigin="5125,923" coordsize="2438,2">
              <v:shape style="position:absolute;left:5125;top:923;width:2438;height:2" coordorigin="5125,923" coordsize="2438,0" path="m5125,923l7563,923e" filled="false" stroked="true" strokeweight="1pt" strokecolor="#231f20">
                <v:path arrowok="t"/>
              </v:shape>
            </v:group>
            <v:group style="position:absolute;left:5052;top:874;width:75;height:98" coordorigin="5052,874" coordsize="75,98">
              <v:shape style="position:absolute;left:5052;top:874;width:75;height:98" coordorigin="5052,874" coordsize="75,98" path="m5127,874l5052,922,5127,971,5127,874xe" filled="true" fillcolor="#231f20" stroked="false">
                <v:path arrowok="t"/>
                <v:fill type="solid"/>
              </v:shape>
            </v:group>
            <v:group style="position:absolute;left:5052;top:874;width:2;height:98" coordorigin="5052,874" coordsize="2,98">
              <v:shape style="position:absolute;left:5052;top:874;width:2;height:98" coordorigin="5052,874" coordsize="0,98" path="m5052,874l5052,971e" filled="false" stroked="true" strokeweight="1.008pt" strokecolor="#231f20">
                <v:path arrowok="t"/>
              </v:shape>
            </v:group>
            <v:group style="position:absolute;left:7560;top:874;width:75;height:98" coordorigin="7560,874" coordsize="75,98">
              <v:shape style="position:absolute;left:7560;top:874;width:75;height:98" coordorigin="7560,874" coordsize="75,98" path="m7560,874l7560,971,7635,922,7560,874xe" filled="true" fillcolor="#231f20" stroked="false">
                <v:path arrowok="t"/>
                <v:fill type="solid"/>
              </v:shape>
            </v:group>
            <v:group style="position:absolute;left:7635;top:874;width:2;height:98" coordorigin="7635,874" coordsize="2,98">
              <v:shape style="position:absolute;left:7635;top:874;width:2;height:98" coordorigin="7635,874" coordsize="0,98" path="m7635,874l7635,971e" filled="false" stroked="true" strokeweight="1.008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20"/>
        </w:rPr>
        <w:t>0,90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3503" w:right="2604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1,80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319" w:lineRule="auto" w:before="72"/>
        <w:ind w:right="5745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a área, em m</w:t>
      </w:r>
      <w:r>
        <w:rPr>
          <w:rFonts w:ascii="Arial" w:hAnsi="Arial"/>
          <w:color w:val="231F20"/>
          <w:position w:val="7"/>
          <w:sz w:val="12"/>
        </w:rPr>
        <w:t>2</w:t>
      </w:r>
      <w:r>
        <w:rPr>
          <w:rFonts w:ascii="Arial" w:hAnsi="Arial"/>
          <w:color w:val="231F20"/>
        </w:rPr>
        <w:t>, dessa mesa retangular? </w:t>
      </w:r>
      <w:r>
        <w:rPr>
          <w:rFonts w:ascii="Arial" w:hAnsi="Arial"/>
          <w:color w:val="231F20"/>
        </w:rPr>
        <w:t>A)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1,62</w:t>
      </w:r>
      <w:r>
        <w:rPr>
          <w:rFonts w:ascii="Arial" w:hAnsi="Arial"/>
        </w:rPr>
      </w:r>
    </w:p>
    <w:p>
      <w:pPr>
        <w:pStyle w:val="BodyText"/>
        <w:spacing w:line="199" w:lineRule="exact" w:before="0"/>
        <w:ind w:right="129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2,70</w:t>
      </w:r>
      <w:r>
        <w:rPr/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5,40</w:t>
      </w:r>
      <w:r>
        <w:rPr/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6,48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(M070019C2)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996pt;width:90.25pt;height:19.350pt;mso-position-horizontal-relative:page;mso-position-vertical-relative:paragraph;z-index:296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27" w:right="0"/>
                    <w:jc w:val="left"/>
                  </w:pPr>
                  <w:r>
                    <w:rPr>
                      <w:color w:val="231F20"/>
                    </w:rPr>
                    <w:t>(– 3) – (– 4)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=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12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resultado dessa conta</w:t>
      </w:r>
      <w:r>
        <w:rPr>
          <w:rFonts w:ascii="Arial" w:hAnsi="Arial"/>
          <w:color w:val="231F20"/>
          <w:spacing w:val="-6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129"/>
        <w:jc w:val="left"/>
      </w:pPr>
      <w:r>
        <w:rPr>
          <w:color w:val="231F20"/>
        </w:rPr>
        <w:t>A) –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/>
      </w:r>
    </w:p>
    <w:p>
      <w:pPr>
        <w:pStyle w:val="ListParagraph"/>
        <w:numPr>
          <w:ilvl w:val="0"/>
          <w:numId w:val="4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1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7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5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(M050123B1) </w:t>
      </w:r>
      <w:r>
        <w:rPr>
          <w:rFonts w:ascii="Arial"/>
          <w:color w:val="231F20"/>
          <w:sz w:val="22"/>
        </w:rPr>
        <w:t>Observe o desenho em cinza representado na malha quadriculada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</w:p>
    <w:tbl>
      <w:tblPr>
        <w:tblW w:w="0" w:type="auto"/>
        <w:jc w:val="left"/>
        <w:tblInd w:w="12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"/>
        <w:gridCol w:w="299"/>
        <w:gridCol w:w="299"/>
        <w:gridCol w:w="299"/>
        <w:gridCol w:w="299"/>
      </w:tblGrid>
      <w:tr>
        <w:trPr>
          <w:trHeight w:val="299" w:hRule="exact"/>
        </w:trPr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  <w:shd w:val="clear" w:color="auto" w:fill="939598"/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  <w:tc>
          <w:tcPr>
            <w:tcW w:w="299" w:type="dxa"/>
            <w:tcBorders>
              <w:top w:val="dotted" w:sz="11" w:space="0" w:color="231F20"/>
              <w:left w:val="dotted" w:sz="11" w:space="0" w:color="231F20"/>
              <w:bottom w:val="dotted" w:sz="11" w:space="0" w:color="231F20"/>
              <w:right w:val="dotted" w:sz="11" w:space="0" w:color="231F20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129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13.93856pt;margin-top:-76.015228pt;width:46.6pt;height:46.1pt;mso-position-horizontal-relative:page;mso-position-vertical-relative:paragraph;z-index:-55648" coordorigin="2279,-1520" coordsize="932,922">
            <v:group style="position:absolute;left:2292;top:-1507;width:905;height:895" coordorigin="2292,-1507" coordsize="905,895">
              <v:shape style="position:absolute;left:2292;top:-1507;width:905;height:895" coordorigin="2292,-1507" coordsize="905,895" path="m2602,-1507l2292,-1219,2296,-612,2884,-612,3197,-910,2602,-910,2602,-1507xe" filled="true" fillcolor="#939598" stroked="false">
                <v:path arrowok="t"/>
                <v:fill type="solid"/>
              </v:shape>
            </v:group>
            <v:group style="position:absolute;left:2292;top:-1507;width:905;height:895" coordorigin="2292,-1507" coordsize="905,895">
              <v:shape style="position:absolute;left:2292;top:-1507;width:905;height:895" coordorigin="2292,-1507" coordsize="905,895" path="m2292,-1219l2602,-1507,2602,-910,3197,-910,2884,-612,2296,-612,2292,-1219xe" filled="false" stroked="true" strokeweight="1.308339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</w:rPr>
        <w:t>Quantos eixos de simetria esse desenho</w:t>
      </w:r>
      <w:r>
        <w:rPr>
          <w:rFonts w:ascii="Arial"/>
          <w:color w:val="231F20"/>
          <w:spacing w:val="-23"/>
        </w:rPr>
        <w:t> </w:t>
      </w:r>
      <w:r>
        <w:rPr>
          <w:rFonts w:ascii="Arial"/>
          <w:color w:val="231F20"/>
        </w:rPr>
        <w:t>possui?</w:t>
      </w:r>
      <w:r>
        <w:rPr>
          <w:rFonts w:ascii="Arial"/>
        </w:rPr>
      </w:r>
    </w:p>
    <w:p>
      <w:pPr>
        <w:pStyle w:val="ListParagraph"/>
        <w:numPr>
          <w:ilvl w:val="0"/>
          <w:numId w:val="5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/>
      </w: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45"/>
        </w:numPr>
        <w:tabs>
          <w:tab w:pos="490" w:val="left" w:leader="none"/>
        </w:tabs>
        <w:spacing w:line="292" w:lineRule="exact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(M070010BH) </w:t>
      </w:r>
      <w:r>
        <w:rPr>
          <w:rFonts w:ascii="Arial" w:hAnsi="Arial"/>
          <w:color w:val="231F20"/>
          <w:sz w:val="22"/>
        </w:rPr>
        <w:t>A representação decimal do número racional  </w:t>
      </w:r>
      <w:r>
        <w:rPr>
          <w:rFonts w:ascii="Arial" w:hAnsi="Arial"/>
          <w:color w:val="231F20"/>
          <w:position w:val="9"/>
          <w:sz w:val="22"/>
        </w:rPr>
      </w:r>
      <w:r>
        <w:rPr>
          <w:rFonts w:ascii="Arial" w:hAnsi="Arial"/>
          <w:color w:val="231F20"/>
          <w:position w:val="9"/>
          <w:sz w:val="22"/>
          <w:u w:val="single" w:color="231F20"/>
        </w:rPr>
        <w:t>4</w:t>
      </w:r>
      <w:r>
        <w:rPr>
          <w:rFonts w:ascii="Arial" w:hAnsi="Arial"/>
          <w:color w:val="231F20"/>
          <w:spacing w:val="41"/>
          <w:position w:val="9"/>
          <w:sz w:val="22"/>
          <w:u w:val="single" w:color="231F20"/>
        </w:rPr>
        <w:t> </w:t>
      </w:r>
      <w:r>
        <w:rPr>
          <w:rFonts w:ascii="Arial" w:hAnsi="Arial"/>
          <w:color w:val="231F20"/>
          <w:spacing w:val="41"/>
          <w:position w:val="9"/>
          <w:sz w:val="22"/>
        </w:rPr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BodyText"/>
        <w:spacing w:line="168" w:lineRule="exact" w:before="0"/>
        <w:ind w:left="1722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5</w:t>
      </w:r>
      <w:r>
        <w:rPr>
          <w:rFonts w:ascii="Arial"/>
        </w:rPr>
      </w:r>
    </w:p>
    <w:p>
      <w:pPr>
        <w:pStyle w:val="BodyText"/>
        <w:spacing w:line="219" w:lineRule="exact" w:before="0"/>
        <w:ind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0,80</w:t>
      </w:r>
      <w:r>
        <w:rPr>
          <w:rFonts w:ascii="Arial"/>
        </w:rPr>
      </w:r>
    </w:p>
    <w:p>
      <w:pPr>
        <w:pStyle w:val="BodyText"/>
        <w:spacing w:line="240" w:lineRule="auto"/>
        <w:ind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1,25</w:t>
      </w:r>
      <w:r>
        <w:rPr>
          <w:rFonts w:ascii="Arial"/>
        </w:rPr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4,50</w:t>
      </w:r>
      <w:r>
        <w:rPr/>
      </w:r>
    </w:p>
    <w:p>
      <w:pPr>
        <w:pStyle w:val="BodyText"/>
        <w:spacing w:line="240" w:lineRule="auto"/>
        <w:ind w:right="129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5,40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5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(M080011BH) </w:t>
      </w:r>
      <w:r>
        <w:rPr>
          <w:rFonts w:ascii="Arial" w:hAnsi="Arial"/>
          <w:color w:val="231F20"/>
          <w:sz w:val="22"/>
        </w:rPr>
        <w:t>Observe abaixo a vista superior de um salão que foi dividido em dois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ambientes.</w:t>
      </w:r>
      <w:r>
        <w:rPr>
          <w:rFonts w:ascii="Arial" w:hAnsi="Arial"/>
          <w:sz w:val="22"/>
        </w:rPr>
      </w:r>
    </w:p>
    <w:p>
      <w:pPr>
        <w:tabs>
          <w:tab w:pos="3334" w:val="left" w:leader="none"/>
        </w:tabs>
        <w:spacing w:before="158"/>
        <w:ind w:left="1660" w:right="129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00.521004pt;margin-top:18.420906pt;width:169.3pt;height:104.3pt;mso-position-horizontal-relative:page;mso-position-vertical-relative:paragraph;z-index:-55480" coordorigin="2010,368" coordsize="3386,2086">
            <v:group style="position:absolute;left:2083;top:417;width:1169;height:2" coordorigin="2083,417" coordsize="1169,2">
              <v:shape style="position:absolute;left:2083;top:417;width:1169;height:2" coordorigin="2083,417" coordsize="1169,0" path="m3251,417l2083,417e" filled="false" stroked="true" strokeweight="1pt" strokecolor="#231f20">
                <v:path arrowok="t"/>
              </v:shape>
            </v:group>
            <v:group style="position:absolute;left:3249;top:368;width:75;height:98" coordorigin="3249,368" coordsize="75,98">
              <v:shape style="position:absolute;left:3249;top:368;width:75;height:98" coordorigin="3249,368" coordsize="75,98" path="m3249,368l3249,466,3324,417,3249,368xe" filled="true" fillcolor="#231f20" stroked="false">
                <v:path arrowok="t"/>
                <v:fill type="solid"/>
              </v:shape>
            </v:group>
            <v:group style="position:absolute;left:2010;top:368;width:75;height:98" coordorigin="2010,368" coordsize="75,98">
              <v:shape style="position:absolute;left:2010;top:368;width:75;height:98" coordorigin="2010,368" coordsize="75,98" path="m2085,368l2010,417,2085,466,2085,368xe" filled="true" fillcolor="#231f20" stroked="false">
                <v:path arrowok="t"/>
                <v:fill type="solid"/>
              </v:shape>
            </v:group>
            <v:group style="position:absolute;left:3398;top:417;width:1799;height:2" coordorigin="3398,417" coordsize="1799,2">
              <v:shape style="position:absolute;left:3398;top:417;width:1799;height:2" coordorigin="3398,417" coordsize="1799,0" path="m5197,417l3398,417e" filled="false" stroked="true" strokeweight="1pt" strokecolor="#231f20">
                <v:path arrowok="t"/>
              </v:shape>
            </v:group>
            <v:group style="position:absolute;left:5194;top:368;width:75;height:98" coordorigin="5194,368" coordsize="75,98">
              <v:shape style="position:absolute;left:5194;top:368;width:75;height:98" coordorigin="5194,368" coordsize="75,98" path="m5194,368l5194,466,5269,417,5194,368xe" filled="true" fillcolor="#231f20" stroked="false">
                <v:path arrowok="t"/>
                <v:fill type="solid"/>
              </v:shape>
            </v:group>
            <v:group style="position:absolute;left:3326;top:368;width:75;height:98" coordorigin="3326,368" coordsize="75,98">
              <v:shape style="position:absolute;left:3326;top:368;width:75;height:98" coordorigin="3326,368" coordsize="75,98" path="m3401,368l3326,417,3401,466,3401,368xe" filled="true" fillcolor="#231f20" stroked="false">
                <v:path arrowok="t"/>
                <v:fill type="solid"/>
              </v:shape>
            </v:group>
            <v:group style="position:absolute;left:5348;top:566;width:2;height:836" coordorigin="5348,566" coordsize="2,836">
              <v:shape style="position:absolute;left:5348;top:566;width:2;height:836" coordorigin="5348,566" coordsize="0,836" path="m5348,566l5348,1401e" filled="false" stroked="true" strokeweight="1pt" strokecolor="#231f20">
                <v:path arrowok="t"/>
              </v:shape>
            </v:group>
            <v:group style="position:absolute;left:5299;top:493;width:98;height:75" coordorigin="5299,493" coordsize="98,75">
              <v:shape style="position:absolute;left:5299;top:493;width:98;height:75" coordorigin="5299,493" coordsize="98,75" path="m5348,493l5299,568,5396,568,5348,493xe" filled="true" fillcolor="#231f20" stroked="false">
                <v:path arrowok="t"/>
                <v:fill type="solid"/>
              </v:shape>
            </v:group>
            <v:group style="position:absolute;left:5299;top:1398;width:98;height:75" coordorigin="5299,1398" coordsize="98,75">
              <v:shape style="position:absolute;left:5299;top:1398;width:98;height:75" coordorigin="5299,1398" coordsize="98,75" path="m5396,1398l5299,1398,5348,1473,5396,1398xe" filled="true" fillcolor="#231f20" stroked="false">
                <v:path arrowok="t"/>
                <v:fill type="solid"/>
              </v:shape>
            </v:group>
            <v:group style="position:absolute;left:5348;top:1546;width:2;height:836" coordorigin="5348,1546" coordsize="2,836">
              <v:shape style="position:absolute;left:5348;top:1546;width:2;height:836" coordorigin="5348,1546" coordsize="0,836" path="m5348,1546l5348,2382e" filled="false" stroked="true" strokeweight="1pt" strokecolor="#231f20">
                <v:path arrowok="t"/>
              </v:shape>
            </v:group>
            <v:group style="position:absolute;left:5299;top:1474;width:98;height:75" coordorigin="5299,1474" coordsize="98,75">
              <v:shape style="position:absolute;left:5299;top:1474;width:98;height:75" coordorigin="5299,1474" coordsize="98,75" path="m5348,1474l5299,1549,5396,1549,5348,1474xe" filled="true" fillcolor="#231f20" stroked="false">
                <v:path arrowok="t"/>
                <v:fill type="solid"/>
              </v:shape>
            </v:group>
            <v:group style="position:absolute;left:5299;top:2379;width:98;height:75" coordorigin="5299,2379" coordsize="98,75">
              <v:shape style="position:absolute;left:5299;top:2379;width:98;height:75" coordorigin="5299,2379" coordsize="98,75" path="m5396,2379l5299,2379,5348,2454,5396,237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99.998001pt;margin-top:22.181906pt;width:164.75pt;height:101.25pt;mso-position-horizontal-relative:page;mso-position-vertical-relative:paragraph;z-index:3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"/>
                    <w:gridCol w:w="1023"/>
                    <w:gridCol w:w="276"/>
                    <w:gridCol w:w="1395"/>
                    <w:gridCol w:w="279"/>
                  </w:tblGrid>
                  <w:tr>
                    <w:trPr>
                      <w:trHeight w:val="287" w:hRule="exact"/>
                    </w:trPr>
                    <w:tc>
                      <w:tcPr>
                        <w:tcW w:w="29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0" w:type="dxa"/>
                        <w:gridSpan w:val="3"/>
                        <w:vMerge w:val="restart"/>
                        <w:tcBorders>
                          <w:top w:val="single" w:sz="42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7"/>
                            <w:szCs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68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Ambiente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II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6" w:hRule="exact"/>
                    </w:trPr>
                    <w:tc>
                      <w:tcPr>
                        <w:tcW w:w="131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0" w:type="dxa"/>
                        <w:gridSpan w:val="3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1314" w:type="dxa"/>
                        <w:gridSpan w:val="2"/>
                        <w:vMerge/>
                        <w:tcBorders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42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</w:tc>
                  </w:tr>
                  <w:tr>
                    <w:trPr>
                      <w:trHeight w:val="701" w:hRule="exact"/>
                    </w:trPr>
                    <w:tc>
                      <w:tcPr>
                        <w:tcW w:w="3264" w:type="dxa"/>
                        <w:gridSpan w:val="5"/>
                        <w:tcBorders>
                          <w:top w:val="nil" w:sz="6" w:space="0" w:color="auto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57"/>
                          <w:ind w:left="1083" w:right="1186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Ambiente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985" w:type="dxa"/>
                        <w:gridSpan w:val="4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4  </w:t>
      </w:r>
      <w:r>
        <w:rPr>
          <w:rFonts w:ascii="Arial"/>
          <w:color w:val="231F20"/>
          <w:spacing w:val="3"/>
          <w:sz w:val="20"/>
        </w:rPr>
        <w:t> </w:t>
      </w:r>
      <w:r>
        <w:rPr>
          <w:rFonts w:ascii="Arial"/>
          <w:color w:val="231F20"/>
          <w:sz w:val="20"/>
        </w:rPr>
        <w:t>m</w:t>
        <w:tab/>
        <w:t>6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05.942001pt;margin-top:10.745882pt;width:3.7pt;height:3.7pt;mso-position-horizontal-relative:page;mso-position-vertical-relative:paragraph;z-index:3040;mso-wrap-distance-left:0;mso-wrap-distance-right:0" coordorigin="2119,215" coordsize="74,74">
            <v:group style="position:absolute;left:2125;top:221;width:62;height:62" coordorigin="2125,221" coordsize="62,62">
              <v:shape style="position:absolute;left:2125;top:221;width:62;height:62" coordorigin="2125,221" coordsize="62,62" path="m2155,221l2144,223,2134,230,2127,240,2125,252,2127,263,2134,273,2144,280,2155,282,2167,280,2177,273,2184,263,2186,252,2184,240,2177,230,2167,223,2155,221xe" filled="true" fillcolor="#231f20" stroked="false">
                <v:path arrowok="t"/>
                <v:fill type="solid"/>
              </v:shape>
            </v:group>
            <v:group style="position:absolute;left:2125;top:221;width:62;height:62" coordorigin="2125,221" coordsize="62,62">
              <v:shape style="position:absolute;left:2125;top:221;width:62;height:62" coordorigin="2125,221" coordsize="62,62" path="m2155,221l2167,223,2177,230,2184,240,2186,252,2184,263,2177,273,2167,280,2155,282,2144,280,2134,273,2127,263,2125,252,2127,240,2134,230,2144,223,2155,221xe" filled="false" stroked="true" strokeweight=".567pt" strokecolor="#231f20">
                <v:path arrowok="t"/>
              </v:shape>
            </v:group>
            <w10:wrap type="topAndBottom"/>
          </v:group>
        </w:pict>
      </w:r>
    </w:p>
    <w:p>
      <w:pPr>
        <w:spacing w:before="154"/>
        <w:ind w:left="3336" w:right="3962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3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171.268005pt;margin-top:10.514889pt;width:3.7pt;height:3.7pt;mso-position-horizontal-relative:page;mso-position-vertical-relative:paragraph;z-index:3064;mso-wrap-distance-left:0;mso-wrap-distance-right:0" coordorigin="3425,210" coordsize="74,74">
            <v:group style="position:absolute;left:3431;top:216;width:62;height:62" coordorigin="3431,216" coordsize="62,62">
              <v:shape style="position:absolute;left:3431;top:216;width:62;height:62" coordorigin="3431,216" coordsize="62,62" path="m3462,216l3450,219,3440,225,3434,235,3431,247,3434,259,3440,269,3450,275,3462,278,3474,275,3484,269,3490,259,3493,247,3490,235,3484,225,3474,219,3462,216xe" filled="true" fillcolor="#231f20" stroked="false">
                <v:path arrowok="t"/>
                <v:fill type="solid"/>
              </v:shape>
            </v:group>
            <v:group style="position:absolute;left:3431;top:216;width:62;height:62" coordorigin="3431,216" coordsize="62,62">
              <v:shape style="position:absolute;left:3431;top:216;width:62;height:62" coordorigin="3431,216" coordsize="62,62" path="m3462,216l3474,219,3484,225,3490,235,3493,247,3490,259,3484,269,3474,275,3462,278,3450,275,3440,269,3434,259,3431,247,3434,235,3440,225,3450,219,3462,216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55.005005pt;margin-top:10.552889pt;width:3.7pt;height:3.7pt;mso-position-horizontal-relative:page;mso-position-vertical-relative:paragraph;z-index:3088;mso-wrap-distance-left:0;mso-wrap-distance-right:0" coordorigin="5100,211" coordsize="74,74">
            <v:group style="position:absolute;left:5106;top:217;width:62;height:62" coordorigin="5106,217" coordsize="62,62">
              <v:shape style="position:absolute;left:5106;top:217;width:62;height:62" coordorigin="5106,217" coordsize="62,62" path="m5137,217l5125,219,5115,226,5109,236,5106,248,5109,260,5115,269,5125,276,5137,278,5149,276,5158,269,5165,260,5167,248,5165,236,5158,226,5149,219,5137,217xe" filled="true" fillcolor="#231f20" stroked="false">
                <v:path arrowok="t"/>
                <v:fill type="solid"/>
              </v:shape>
            </v:group>
            <v:group style="position:absolute;left:5106;top:217;width:62;height:62" coordorigin="5106,217" coordsize="62,62">
              <v:shape style="position:absolute;left:5106;top:217;width:62;height:62" coordorigin="5106,217" coordsize="62,62" path="m5137,217l5149,219,5158,226,5165,236,5167,248,5165,260,5158,269,5149,276,5137,278,5125,276,5115,269,5109,260,5106,248,5109,236,5115,226,5125,219,5137,217xe" filled="false" stroked="true" strokeweight=".567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spacing w:before="0"/>
        <w:ind w:left="3336" w:right="3962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100.169998pt;margin-top:13.077882pt;width:15.3pt;height:15.3pt;mso-position-horizontal-relative:page;mso-position-vertical-relative:paragraph;z-index:3112;mso-wrap-distance-left:0;mso-wrap-distance-right:0" type="#_x0000_t75" stroked="false">
            <v:imagedata r:id="rId52" o:title=""/>
            <w10:wrap type="topAndBottom"/>
          </v:shape>
        </w:pict>
      </w:r>
      <w:r>
        <w:rPr/>
        <w:pict>
          <v:group style="position:absolute;margin-left:254.781006pt;margin-top:18.833881pt;width:3.7pt;height:3.7pt;mso-position-horizontal-relative:page;mso-position-vertical-relative:paragraph;z-index:3136;mso-wrap-distance-left:0;mso-wrap-distance-right:0" coordorigin="5096,377" coordsize="74,74">
            <v:group style="position:absolute;left:5102;top:383;width:62;height:62" coordorigin="5102,383" coordsize="62,62">
              <v:shape style="position:absolute;left:5102;top:383;width:62;height:62" coordorigin="5102,383" coordsize="62,62" path="m5132,383l5120,385,5111,392,5104,401,5102,413,5104,425,5111,435,5120,441,5132,444,5144,441,5154,435,5160,425,5163,413,5160,401,5154,392,5144,385,5132,383xe" filled="true" fillcolor="#231f20" stroked="false">
                <v:path arrowok="t"/>
                <v:fill type="solid"/>
              </v:shape>
            </v:group>
            <v:group style="position:absolute;left:5102;top:383;width:62;height:62" coordorigin="5102,383" coordsize="62,62">
              <v:shape style="position:absolute;left:5102;top:383;width:62;height:62" coordorigin="5102,383" coordsize="62,62" path="m5132,383l5144,385,5154,392,5160,401,5163,413,5160,425,5154,435,5144,441,5132,444,5120,441,5111,435,5104,425,5102,413,5104,401,5111,392,5120,385,5132,383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>
          <w:rFonts w:ascii="Arial"/>
          <w:color w:val="231F20"/>
          <w:sz w:val="20"/>
        </w:rPr>
        <w:t>3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66" w:lineRule="auto" w:before="0"/>
        <w:ind w:right="129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proprietário desse salão deseja colocar um rodapé de madeira em todo o contorno do Ambiente I. </w:t>
      </w:r>
      <w:r>
        <w:rPr>
          <w:color w:val="231F20"/>
        </w:rPr>
        <w:t>Desconsiderando a largura da porta, quantos metros de madeira serão necessários para fazer esse </w:t>
      </w:r>
      <w:r>
        <w:rPr>
          <w:rFonts w:ascii="Arial" w:hAnsi="Arial"/>
          <w:color w:val="231F20"/>
        </w:rPr>
        <w:t>rodapé?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51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5"/>
        </w:numPr>
        <w:tabs>
          <w:tab w:pos="489" w:val="left" w:leader="none"/>
        </w:tabs>
        <w:spacing w:line="240" w:lineRule="auto" w:before="0" w:after="0"/>
        <w:ind w:left="488" w:right="0" w:hanging="37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(M090125A8) </w:t>
      </w:r>
      <w:r>
        <w:rPr>
          <w:rFonts w:ascii="Arial" w:hAnsi="Arial"/>
          <w:color w:val="231F20"/>
          <w:sz w:val="22"/>
        </w:rPr>
        <w:t>Em um certo dia do mês de julho, a temperatura mínima em uma cidade serrana do sul</w:t>
      </w:r>
      <w:r>
        <w:rPr>
          <w:rFonts w:ascii="Arial" w:hAnsi="Arial"/>
          <w:color w:val="231F20"/>
          <w:spacing w:val="-3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sz w:val="22"/>
        </w:rPr>
      </w:r>
    </w:p>
    <w:p>
      <w:pPr>
        <w:pStyle w:val="BodyText"/>
        <w:spacing w:line="266" w:lineRule="auto"/>
        <w:ind w:right="2998"/>
        <w:jc w:val="left"/>
      </w:pPr>
      <w:r>
        <w:rPr>
          <w:color w:val="231F20"/>
        </w:rPr>
        <w:t>país foi de – 3 ºC e a temperatura máxima, nesse mesmo dia, foi de 12 ºC. Nesse dia, qual foi a variação de temperatura nessa</w:t>
      </w:r>
      <w:r>
        <w:rPr>
          <w:color w:val="231F20"/>
          <w:spacing w:val="-2"/>
        </w:rPr>
        <w:t> </w:t>
      </w:r>
      <w:r>
        <w:rPr>
          <w:color w:val="231F20"/>
        </w:rPr>
        <w:t>cidade?</w:t>
      </w:r>
      <w:r>
        <w:rPr/>
      </w:r>
    </w:p>
    <w:p>
      <w:pPr>
        <w:pStyle w:val="BodyText"/>
        <w:spacing w:line="240" w:lineRule="auto" w:before="56"/>
        <w:ind w:right="129"/>
        <w:jc w:val="left"/>
      </w:pPr>
      <w:r>
        <w:rPr>
          <w:color w:val="231F20"/>
        </w:rPr>
        <w:t>A) –15</w:t>
      </w:r>
      <w:r>
        <w:rPr>
          <w:color w:val="231F20"/>
          <w:spacing w:val="-1"/>
        </w:rPr>
        <w:t> </w:t>
      </w:r>
      <w:r>
        <w:rPr>
          <w:color w:val="231F20"/>
        </w:rPr>
        <w:t>ºC</w:t>
      </w:r>
      <w:r>
        <w:rPr/>
      </w:r>
    </w:p>
    <w:p>
      <w:pPr>
        <w:pStyle w:val="ListParagraph"/>
        <w:numPr>
          <w:ilvl w:val="0"/>
          <w:numId w:val="5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9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ºC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2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9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ºC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15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ºC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5"/>
        </w:numPr>
        <w:tabs>
          <w:tab w:pos="488" w:val="left" w:leader="none"/>
        </w:tabs>
        <w:spacing w:line="266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(M090408E4)</w:t>
      </w:r>
      <w:r>
        <w:rPr>
          <w:rFonts w:ascii="Arial" w:hAnsi="Arial"/>
          <w:color w:val="231F20"/>
          <w:spacing w:val="12"/>
          <w:sz w:val="16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acordo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leis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trabalhistas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Brasil,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todo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trabalhador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carteira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assinada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tem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direito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fundo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garantia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tempo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serviço,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FGTS.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pacing w:val="-7"/>
          <w:sz w:val="22"/>
        </w:rPr>
        <w:t>Todo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mês,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patrão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deve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depositar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conta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FGTS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empregado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quantia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equivalente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8%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valor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salário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trabalhador.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Jorge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trabalha </w:t>
      </w:r>
      <w:r>
        <w:rPr>
          <w:rFonts w:ascii="Arial" w:hAnsi="Arial"/>
          <w:color w:val="231F20"/>
          <w:sz w:val="22"/>
        </w:rPr>
        <w:t>numa empresa e recebe um salário mensal de 780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reais.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right="129"/>
        <w:jc w:val="left"/>
      </w:pPr>
      <w:r>
        <w:rPr>
          <w:color w:val="231F20"/>
        </w:rPr>
        <w:t>O patrão deve depositar mensalmente na conta do FGTS de Jorge a quantia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0"/>
          <w:numId w:val="5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6 240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624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62,40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6,42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54"/>
        </w:numPr>
        <w:tabs>
          <w:tab w:pos="490" w:val="left" w:leader="none"/>
        </w:tabs>
        <w:spacing w:line="240" w:lineRule="auto" w:before="0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(M080450E4) </w:t>
      </w:r>
      <w:r>
        <w:rPr>
          <w:rFonts w:ascii="Arial"/>
          <w:color w:val="231F20"/>
          <w:sz w:val="22"/>
        </w:rPr>
        <w:t>Observe abaixo o desenho de um prisma triangular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99.359001pt;margin-top:9.438931pt;width:193.8pt;height:97.45pt;mso-position-horizontal-relative:page;mso-position-vertical-relative:paragraph;z-index:3160;mso-wrap-distance-left:0;mso-wrap-distance-right:0" coordorigin="1987,189" coordsize="3876,1949">
            <v:group style="position:absolute;left:1998;top:199;width:3855;height:1928" coordorigin="1998,199" coordsize="3855,1928">
              <v:shape style="position:absolute;left:1998;top:199;width:3855;height:1928" coordorigin="1998,199" coordsize="3855,1928" path="m2249,199l1998,2126,4744,2126,5852,1026,4999,199,2249,199xe" filled="false" stroked="true" strokeweight="1.015000pt" strokecolor="#231f20">
                <v:path arrowok="t"/>
              </v:shape>
            </v:group>
            <v:group style="position:absolute;left:4744;top:199;width:256;height:1928" coordorigin="4744,199" coordsize="256,1928">
              <v:shape style="position:absolute;left:4744;top:199;width:256;height:1928" coordorigin="4744,199" coordsize="256,1928" path="m4999,199l4744,2126e" filled="false" stroked="true" strokeweight="1.015000pt" strokecolor="#231f20">
                <v:path arrowok="t"/>
              </v:shape>
            </v:group>
            <v:group style="position:absolute;left:1998;top:199;width:1097;height:1928" coordorigin="1998,199" coordsize="1097,1928">
              <v:shape style="position:absolute;left:1998;top:199;width:1097;height:1928" coordorigin="1998,199" coordsize="1097,1928" path="m2249,199l3095,1026,1998,2126e" filled="false" stroked="true" strokeweight="1.015000pt" strokecolor="#231f20">
                <v:path arrowok="t"/>
                <v:stroke dashstyle="dash"/>
              </v:shape>
            </v:group>
            <v:group style="position:absolute;left:3095;top:1026;width:2758;height:2" coordorigin="3095,1026" coordsize="2758,2">
              <v:shape style="position:absolute;left:3095;top:1026;width:2758;height:2" coordorigin="3095,1026" coordsize="2758,0" path="m3095,1026l5852,1026e" filled="false" stroked="true" strokeweight="1.015000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117"/>
        <w:ind w:right="129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Quantas arestas tem esse</w:t>
      </w:r>
      <w:r>
        <w:rPr>
          <w:rFonts w:ascii="Arial"/>
          <w:color w:val="231F20"/>
          <w:spacing w:val="-18"/>
        </w:rPr>
        <w:t> </w:t>
      </w:r>
      <w:r>
        <w:rPr>
          <w:rFonts w:ascii="Arial"/>
          <w:color w:val="231F20"/>
        </w:rPr>
        <w:t>prisma?</w:t>
      </w:r>
      <w:r>
        <w:rPr>
          <w:rFonts w:ascii="Arial"/>
        </w:rPr>
      </w:r>
    </w:p>
    <w:p>
      <w:pPr>
        <w:pStyle w:val="ListParagraph"/>
        <w:numPr>
          <w:ilvl w:val="0"/>
          <w:numId w:val="5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54"/>
        </w:numPr>
        <w:tabs>
          <w:tab w:pos="468" w:val="left" w:leader="none"/>
        </w:tabs>
        <w:spacing w:line="266" w:lineRule="auto" w:before="72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(M090444E4)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confeitaria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produz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diversos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tipos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bombons.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segunda-feira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essa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confeitaria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produziu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210 </w:t>
      </w:r>
      <w:r>
        <w:rPr>
          <w:rFonts w:ascii="Arial" w:hAnsi="Arial"/>
          <w:color w:val="231F20"/>
          <w:spacing w:val="-3"/>
          <w:sz w:val="22"/>
        </w:rPr>
        <w:t>bombons, </w:t>
      </w:r>
      <w:r>
        <w:rPr>
          <w:rFonts w:ascii="Arial" w:hAnsi="Arial"/>
          <w:color w:val="231F20"/>
          <w:sz w:val="22"/>
        </w:rPr>
        <w:t>na </w:t>
      </w:r>
      <w:r>
        <w:rPr>
          <w:rFonts w:ascii="Arial" w:hAnsi="Arial"/>
          <w:color w:val="231F20"/>
          <w:spacing w:val="-3"/>
          <w:sz w:val="22"/>
        </w:rPr>
        <w:t>terça-feira 130, </w:t>
      </w:r>
      <w:r>
        <w:rPr>
          <w:rFonts w:ascii="Arial" w:hAnsi="Arial"/>
          <w:color w:val="231F20"/>
          <w:sz w:val="22"/>
        </w:rPr>
        <w:t>na </w:t>
      </w:r>
      <w:r>
        <w:rPr>
          <w:rFonts w:ascii="Arial" w:hAnsi="Arial"/>
          <w:color w:val="231F20"/>
          <w:spacing w:val="-3"/>
          <w:sz w:val="22"/>
        </w:rPr>
        <w:t>quarta-feira 170, </w:t>
      </w:r>
      <w:r>
        <w:rPr>
          <w:rFonts w:ascii="Arial" w:hAnsi="Arial"/>
          <w:color w:val="231F20"/>
          <w:sz w:val="22"/>
        </w:rPr>
        <w:t>na </w:t>
      </w:r>
      <w:r>
        <w:rPr>
          <w:rFonts w:ascii="Arial" w:hAnsi="Arial"/>
          <w:color w:val="231F20"/>
          <w:spacing w:val="-3"/>
          <w:sz w:val="22"/>
        </w:rPr>
        <w:t>quinta-feira </w:t>
      </w:r>
      <w:r>
        <w:rPr>
          <w:rFonts w:ascii="Arial" w:hAnsi="Arial"/>
          <w:color w:val="231F20"/>
          <w:sz w:val="22"/>
        </w:rPr>
        <w:t>210 e na </w:t>
      </w:r>
      <w:r>
        <w:rPr>
          <w:rFonts w:ascii="Arial" w:hAnsi="Arial"/>
          <w:color w:val="231F20"/>
          <w:spacing w:val="-3"/>
          <w:sz w:val="22"/>
        </w:rPr>
        <w:t>sexta-feira foram produzidos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230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bombons.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right="2157"/>
        <w:jc w:val="left"/>
      </w:pPr>
      <w:r>
        <w:rPr>
          <w:color w:val="231F20"/>
        </w:rPr>
        <w:t>A média de bombons produzidos diariamente por essa confeitaria nesse período</w:t>
      </w:r>
      <w:r>
        <w:rPr>
          <w:color w:val="231F20"/>
          <w:spacing w:val="-15"/>
        </w:rPr>
        <w:t> </w:t>
      </w:r>
      <w:r>
        <w:rPr>
          <w:color w:val="231F20"/>
        </w:rPr>
        <w:t>foi </w:t>
      </w: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170</w:t>
      </w:r>
      <w:r>
        <w:rPr/>
      </w:r>
    </w:p>
    <w:p>
      <w:pPr>
        <w:pStyle w:val="BodyText"/>
        <w:spacing w:line="199" w:lineRule="exact" w:before="0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190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210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220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54"/>
        </w:numPr>
        <w:tabs>
          <w:tab w:pos="490" w:val="left" w:leader="none"/>
        </w:tabs>
        <w:spacing w:line="266" w:lineRule="auto" w:before="0" w:after="0"/>
        <w:ind w:left="110" w:right="20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(M070012E4) </w:t>
      </w:r>
      <w:r>
        <w:rPr>
          <w:rFonts w:ascii="Arial"/>
          <w:color w:val="231F20"/>
          <w:sz w:val="22"/>
        </w:rPr>
        <w:t>Em uma festa infantil foram servidos como bebidas, 8,5 L de suco e 6,5 L de refrigerante. </w:t>
      </w:r>
      <w:r>
        <w:rPr>
          <w:rFonts w:ascii="Arial"/>
          <w:color w:val="231F20"/>
          <w:sz w:val="22"/>
        </w:rPr>
        <w:t>Quantos mL de bebidas foram servidos nessa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festa?</w:t>
      </w:r>
      <w:r>
        <w:rPr>
          <w:rFonts w:ascii="Arial"/>
          <w:sz w:val="22"/>
        </w:rPr>
      </w:r>
    </w:p>
    <w:p>
      <w:pPr>
        <w:pStyle w:val="BodyText"/>
        <w:spacing w:line="240" w:lineRule="auto" w:before="56"/>
        <w:ind w:right="0"/>
        <w:jc w:val="both"/>
      </w:pPr>
      <w:r>
        <w:rPr>
          <w:color w:val="231F20"/>
        </w:rPr>
        <w:t>A) 1</w:t>
      </w:r>
      <w:r>
        <w:rPr>
          <w:color w:val="231F20"/>
          <w:spacing w:val="-1"/>
        </w:rPr>
        <w:t> </w:t>
      </w:r>
      <w:r>
        <w:rPr>
          <w:color w:val="231F20"/>
        </w:rPr>
        <w:t>400</w:t>
      </w:r>
      <w:r>
        <w:rPr/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1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C) 14</w:t>
      </w:r>
      <w:r>
        <w:rPr>
          <w:color w:val="231F20"/>
          <w:spacing w:val="-1"/>
        </w:rPr>
        <w:t> </w:t>
      </w:r>
      <w:r>
        <w:rPr>
          <w:color w:val="231F20"/>
        </w:rPr>
        <w:t>000</w:t>
      </w:r>
      <w:r>
        <w:rPr/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15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3"/>
          <w:footerReference w:type="default" r:id="rId54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5"/>
          <w:footerReference w:type="default" r:id="rId56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59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60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57"/>
      <w:footerReference w:type="default" r:id="rId58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76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759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74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747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74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5740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73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573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72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572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76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75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575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75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74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73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573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72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3">
    <w:multiLevelType w:val="hybridMultilevel"/>
    <w:lvl w:ilvl="0">
      <w:start w:val="50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5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1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8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45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44">
    <w:multiLevelType w:val="hybridMultilevel"/>
    <w:lvl w:ilvl="0">
      <w:start w:val="40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80"/>
      </w:pPr>
      <w:rPr>
        <w:rFonts w:hint="default"/>
      </w:rPr>
    </w:lvl>
  </w:abstractNum>
  <w:abstractNum w:abstractNumId="4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2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1">
    <w:multiLevelType w:val="hybridMultilevel"/>
    <w:lvl w:ilvl="0">
      <w:start w:val="38"/>
      <w:numFmt w:val="decimal"/>
      <w:lvlText w:val="%1)"/>
      <w:lvlJc w:val="left"/>
      <w:pPr>
        <w:ind w:left="472" w:hanging="36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63"/>
      </w:pPr>
      <w:rPr>
        <w:rFonts w:hint="default"/>
      </w:rPr>
    </w:lvl>
  </w:abstractNum>
  <w:abstractNum w:abstractNumId="40">
    <w:multiLevelType w:val="hybridMultilevel"/>
    <w:lvl w:ilvl="0">
      <w:start w:val="37"/>
      <w:numFmt w:val="decimal"/>
      <w:lvlText w:val="%1)"/>
      <w:lvlJc w:val="left"/>
      <w:pPr>
        <w:ind w:left="110" w:hanging="358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7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35"/>
      <w:numFmt w:val="decimal"/>
      <w:lvlText w:val="%1)"/>
      <w:lvlJc w:val="left"/>
      <w:pPr>
        <w:ind w:left="110" w:hanging="379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7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79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2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3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32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28"/>
      <w:numFmt w:val="decimal"/>
      <w:lvlText w:val="%1)"/>
      <w:lvlJc w:val="left"/>
      <w:pPr>
        <w:ind w:left="110" w:hanging="415"/>
        <w:jc w:val="left"/>
      </w:pPr>
      <w:rPr>
        <w:rFonts w:hint="default" w:ascii="Arial" w:hAnsi="Arial" w:eastAsia="Arial"/>
        <w:color w:val="231F20"/>
        <w:spacing w:val="-26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41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4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4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4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4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4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4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415"/>
      </w:pPr>
      <w:rPr>
        <w:rFonts w:hint="default"/>
      </w:rPr>
    </w:lvl>
  </w:abstractNum>
  <w:abstractNum w:abstractNumId="27">
    <w:multiLevelType w:val="hybridMultilevel"/>
    <w:lvl w:ilvl="0">
      <w:start w:val="3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5">
    <w:multiLevelType w:val="hybridMultilevel"/>
    <w:lvl w:ilvl="0">
      <w:start w:val="25"/>
      <w:numFmt w:val="decimal"/>
      <w:lvlText w:val="%1)"/>
      <w:lvlJc w:val="left"/>
      <w:pPr>
        <w:ind w:left="469" w:hanging="359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567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74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9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6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8"/>
      <w:numFmt w:val="decimal"/>
      <w:lvlText w:val="%1)"/>
      <w:lvlJc w:val="left"/>
      <w:pPr>
        <w:ind w:left="110" w:hanging="360"/>
        <w:jc w:val="left"/>
      </w:pPr>
      <w:rPr>
        <w:rFonts w:hint="default" w:ascii="Arial" w:hAnsi="Arial" w:eastAsia="Arial"/>
        <w:color w:val="231F20"/>
        <w:spacing w:val="-2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5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17">
    <w:multiLevelType w:val="hybridMultilevel"/>
    <w:lvl w:ilvl="0">
      <w:start w:val="11"/>
      <w:numFmt w:val="decimal"/>
      <w:lvlText w:val="%1"/>
      <w:lvlJc w:val="left"/>
      <w:pPr>
        <w:ind w:left="423" w:hanging="264"/>
        <w:jc w:val="left"/>
      </w:pPr>
      <w:rPr>
        <w:rFonts w:hint="default" w:ascii="Arial" w:hAnsi="Arial" w:eastAsia="Arial"/>
        <w:color w:val="231F20"/>
        <w:spacing w:val="-15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920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660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84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09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4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58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3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07" w:hanging="264"/>
      </w:pPr>
      <w:rPr>
        <w:rFonts w:hint="default"/>
      </w:rPr>
    </w:lvl>
  </w:abstractNum>
  <w:abstractNum w:abstractNumId="16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5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8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8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3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6">
    <w:multiLevelType w:val="hybridMultilevel"/>
    <w:lvl w:ilvl="0">
      <w:start w:val="5"/>
      <w:numFmt w:val="decimal"/>
      <w:lvlText w:val="%1)"/>
      <w:lvlJc w:val="left"/>
      <w:pPr>
        <w:ind w:left="489" w:hanging="380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4" w:hanging="3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69" w:hanging="3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3" w:hanging="3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2" w:hanging="3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3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1" w:hanging="3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380"/>
      </w:pPr>
      <w:rPr>
        <w:rFonts w:hint="default"/>
      </w:rPr>
    </w:lvl>
  </w:abstractNum>
  <w:abstractNum w:abstractNumId="5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080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8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6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5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3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1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0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8" w:hanging="294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18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6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4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2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0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2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45" w:hanging="29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472" w:hanging="36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90" w:hanging="3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00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10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20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30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40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51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61" w:hanging="363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migre.me/gna6m" TargetMode="External"/><Relationship Id="rId20" Type="http://schemas.openxmlformats.org/officeDocument/2006/relationships/image" Target="media/image13.png"/><Relationship Id="rId21" Type="http://schemas.openxmlformats.org/officeDocument/2006/relationships/hyperlink" Target="http://migre.me/hOlz1" TargetMode="External"/><Relationship Id="rId22" Type="http://schemas.openxmlformats.org/officeDocument/2006/relationships/header" Target="header2.xml"/><Relationship Id="rId23" Type="http://schemas.openxmlformats.org/officeDocument/2006/relationships/hyperlink" Target="http://www.bibliotecapedrobandeira.com.br/pdfs/contos/a_flecha_traicoeira.pdf" TargetMode="External"/><Relationship Id="rId24" Type="http://schemas.openxmlformats.org/officeDocument/2006/relationships/image" Target="media/image14.png"/><Relationship Id="rId25" Type="http://schemas.openxmlformats.org/officeDocument/2006/relationships/hyperlink" Target="http://www1.folha.uol.com.br/ilustrada/cartum/cartunsdiarios/%2312/9/2013" TargetMode="External"/><Relationship Id="rId26" Type="http://schemas.openxmlformats.org/officeDocument/2006/relationships/hyperlink" Target="http://mundoestranho.abril.com.br/materia/e-verdade-que-o-acai-e-uma-das-frutas-mais-caloricas-que-existem" TargetMode="External"/><Relationship Id="rId27" Type="http://schemas.openxmlformats.org/officeDocument/2006/relationships/header" Target="header3.xml"/><Relationship Id="rId28" Type="http://schemas.openxmlformats.org/officeDocument/2006/relationships/footer" Target="footer2.xml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header" Target="header4.xml"/><Relationship Id="rId37" Type="http://schemas.openxmlformats.org/officeDocument/2006/relationships/footer" Target="footer3.xml"/><Relationship Id="rId38" Type="http://schemas.openxmlformats.org/officeDocument/2006/relationships/footer" Target="footer4.xml"/><Relationship Id="rId39" Type="http://schemas.openxmlformats.org/officeDocument/2006/relationships/hyperlink" Target="http://www1.folha.uol.com.br/folhinha/2013/12/1390862-leia-entrevista-com-professor-que-fez-dicionario-com-definicoes-de-criancas.shtml" TargetMode="External"/><Relationship Id="rId40" Type="http://schemas.openxmlformats.org/officeDocument/2006/relationships/image" Target="media/image22.png"/><Relationship Id="rId41" Type="http://schemas.openxmlformats.org/officeDocument/2006/relationships/header" Target="header5.xml"/><Relationship Id="rId42" Type="http://schemas.openxmlformats.org/officeDocument/2006/relationships/hyperlink" Target="http://www.antoniomiranda.com.br/poesia_infantil/henriqueta_lisboa.html" TargetMode="External"/><Relationship Id="rId43" Type="http://schemas.openxmlformats.org/officeDocument/2006/relationships/hyperlink" Target="http://g1.globo.com/bemestar/noticia/2012/09/nova-york-proibe-venda-de-refrigerantes-em-copos-grandes.html" TargetMode="External"/><Relationship Id="rId44" Type="http://schemas.openxmlformats.org/officeDocument/2006/relationships/hyperlink" Target="http://sitededicas.ne10.uol.com.br/fabula7a.htm" TargetMode="External"/><Relationship Id="rId45" Type="http://schemas.openxmlformats.org/officeDocument/2006/relationships/header" Target="header6.xml"/><Relationship Id="rId46" Type="http://schemas.openxmlformats.org/officeDocument/2006/relationships/footer" Target="footer5.xml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header" Target="header7.xml"/><Relationship Id="rId54" Type="http://schemas.openxmlformats.org/officeDocument/2006/relationships/footer" Target="footer6.xml"/><Relationship Id="rId55" Type="http://schemas.openxmlformats.org/officeDocument/2006/relationships/header" Target="header8.xml"/><Relationship Id="rId56" Type="http://schemas.openxmlformats.org/officeDocument/2006/relationships/footer" Target="footer7.xml"/><Relationship Id="rId57" Type="http://schemas.openxmlformats.org/officeDocument/2006/relationships/header" Target="header9.xml"/><Relationship Id="rId58" Type="http://schemas.openxmlformats.org/officeDocument/2006/relationships/footer" Target="footer8.xml"/><Relationship Id="rId59" Type="http://schemas.openxmlformats.org/officeDocument/2006/relationships/image" Target="media/image29.png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C0905.indb</dc:title>
  <dcterms:created xsi:type="dcterms:W3CDTF">2016-02-07T05:00:30Z</dcterms:created>
  <dcterms:modified xsi:type="dcterms:W3CDTF">2016-02-07T05:00:30Z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